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1.170013pt;margin-top:4.962872pt;width:592.3pt;height:830.5pt;mso-position-horizontal-relative:page;mso-position-vertical-relative:page;z-index:-433336" coordorigin="23,99" coordsize="11846,16610">
            <v:shape style="position:absolute;left:52;top:99;width:11815;height:16610" type="#_x0000_t75" stroked="false">
              <v:imagedata r:id="rId5" o:title=""/>
            </v:shape>
            <v:shape style="position:absolute;left:4425;top:14508;width:118;height:55" type="#_x0000_t75" stroked="false">
              <v:imagedata r:id="rId6" o:title=""/>
            </v:shape>
            <v:shape style="position:absolute;left:3921;top:14215;width:622;height:667" type="#_x0000_t75" stroked="false">
              <v:imagedata r:id="rId7" o:title=""/>
            </v:shape>
            <v:shape style="position:absolute;left:4175;top:14575;width:206;height:307" type="#_x0000_t75" stroked="false">
              <v:imagedata r:id="rId8" o:title=""/>
            </v:shape>
            <v:group style="position:absolute;left:4422;top:14729;width:8;height:8" coordorigin="4422,14729" coordsize="8,8">
              <v:shape style="position:absolute;left:4422;top:14729;width:8;height:8" coordorigin="4422,14729" coordsize="8,8" path="m4426,14729l4424,14729,4422,14730,4422,14732,4422,14734,4424,14736,4426,14736,4428,14736,4430,14734,4430,14732,4430,14730,4428,14729,4426,14729e" filled="false" stroked="true" strokeweight=".48pt" strokecolor="#fcfcfc">
                <v:path arrowok="t"/>
              </v:shape>
              <v:shape style="position:absolute;left:5219;top:14508;width:120;height:55" type="#_x0000_t75" stroked="false">
                <v:imagedata r:id="rId9" o:title=""/>
              </v:shape>
              <v:shape style="position:absolute;left:5219;top:14215;width:624;height:667" type="#_x0000_t75" stroked="false">
                <v:imagedata r:id="rId10" o:title=""/>
              </v:shape>
              <v:shape style="position:absolute;left:5382;top:14575;width:206;height:307" type="#_x0000_t75" stroked="false">
                <v:imagedata r:id="rId8" o:title=""/>
              </v:shape>
            </v:group>
            <v:group style="position:absolute;left:5334;top:14729;width:8;height:8" coordorigin="5334,14729" coordsize="8,8">
              <v:shape style="position:absolute;left:5334;top:14729;width:8;height:8" coordorigin="5334,14729" coordsize="8,8" path="m5338,14729l5336,14729,5334,14730,5334,14732,5334,14734,5336,14736,5338,14736,5340,14736,5342,14734,5342,14732,5342,14730,5340,14729,5338,14729e" filled="false" stroked="true" strokeweight=".48pt" strokecolor="#fcfcfc">
                <v:path arrowok="t"/>
              </v:shape>
              <v:shape style="position:absolute;left:3419;top:14508;width:118;height:55" type="#_x0000_t75" stroked="false">
                <v:imagedata r:id="rId6" o:title=""/>
              </v:shape>
              <v:shape style="position:absolute;left:2915;top:14215;width:622;height:667" type="#_x0000_t75" stroked="false">
                <v:imagedata r:id="rId11" o:title=""/>
              </v:shape>
              <v:shape style="position:absolute;left:3170;top:14575;width:206;height:307" type="#_x0000_t75" stroked="false">
                <v:imagedata r:id="rId12" o:title=""/>
              </v:shape>
            </v:group>
            <v:group style="position:absolute;left:3417;top:14729;width:8;height:8" coordorigin="3417,14729" coordsize="8,8">
              <v:shape style="position:absolute;left:3417;top:14729;width:8;height:8" coordorigin="3417,14729" coordsize="8,8" path="m3420,14729l3418,14729,3417,14730,3417,14732,3417,14734,3418,14736,3420,14736,3422,14736,3424,14734,3424,14732,3424,14730,3422,14729,3420,14729e" filled="false" stroked="true" strokeweight=".48pt" strokecolor="#fcfcfc">
                <v:path arrowok="t"/>
              </v:shape>
              <v:shape style="position:absolute;left:7226;top:14508;width:120;height:55" type="#_x0000_t75" stroked="false">
                <v:imagedata r:id="rId13" o:title=""/>
              </v:shape>
              <v:shape style="position:absolute;left:7226;top:14215;width:624;height:667" type="#_x0000_t75" stroked="false">
                <v:imagedata r:id="rId14" o:title=""/>
              </v:shape>
              <v:shape style="position:absolute;left:7389;top:14575;width:206;height:307" type="#_x0000_t75" stroked="false">
                <v:imagedata r:id="rId12" o:title=""/>
              </v:shape>
            </v:group>
            <v:group style="position:absolute;left:7341;top:14729;width:8;height:8" coordorigin="7341,14729" coordsize="8,8">
              <v:shape style="position:absolute;left:7341;top:14729;width:8;height:8" coordorigin="7341,14729" coordsize="8,8" path="m7344,14729l7342,14729,7341,14730,7341,14732,7341,14734,7342,14736,7344,14736,7346,14736,7348,14734,7348,14732,7348,14730,7346,14729,7344,14729e" filled="false" stroked="true" strokeweight=".48pt" strokecolor="#fcfcfc">
                <v:path arrowok="t"/>
              </v:shape>
              <v:shape style="position:absolute;left:6431;top:14508;width:118;height:55" type="#_x0000_t75" stroked="false">
                <v:imagedata r:id="rId6" o:title=""/>
              </v:shape>
              <v:shape style="position:absolute;left:5927;top:14215;width:622;height:667" type="#_x0000_t75" stroked="false">
                <v:imagedata r:id="rId15" o:title=""/>
              </v:shape>
              <v:shape style="position:absolute;left:6182;top:14575;width:206;height:307" type="#_x0000_t75" stroked="false">
                <v:imagedata r:id="rId8" o:title=""/>
              </v:shape>
            </v:group>
            <v:group style="position:absolute;left:6429;top:14729;width:8;height:8" coordorigin="6429,14729" coordsize="8,8">
              <v:shape style="position:absolute;left:6429;top:14729;width:8;height:8" coordorigin="6429,14729" coordsize="8,8" path="m6432,14729l6430,14729,6429,14730,6429,14732,6429,14734,6430,14736,6432,14736,6434,14736,6436,14734,6436,14732,6436,14730,6434,14729,6432,14729e" filled="false" stroked="true" strokeweight=".48pt" strokecolor="#fcfcfc">
                <v:path arrowok="t"/>
              </v:shape>
              <v:shape style="position:absolute;left:8234;top:14508;width:118;height:55" type="#_x0000_t75" stroked="false">
                <v:imagedata r:id="rId6" o:title=""/>
              </v:shape>
              <v:shape style="position:absolute;left:8234;top:14215;width:622;height:667" type="#_x0000_t75" stroked="false">
                <v:imagedata r:id="rId16" o:title=""/>
              </v:shape>
              <v:shape style="position:absolute;left:8394;top:14575;width:206;height:307" type="#_x0000_t75" stroked="false">
                <v:imagedata r:id="rId17" o:title=""/>
              </v:shape>
            </v:group>
            <v:group style="position:absolute;left:8346;top:14729;width:8;height:8" coordorigin="8346,14729" coordsize="8,8">
              <v:shape style="position:absolute;left:8346;top:14729;width:8;height:8" coordorigin="8346,14729" coordsize="8,8" path="m8350,14729l8348,14729,8346,14730,8346,14732,8346,14734,8348,14736,8350,14736,8352,14736,8354,14734,8354,14732,8354,14730,8352,14729,8350,14729e" filled="false" stroked="true" strokeweight=".48pt" strokecolor="#fcfcfc">
                <v:path arrowok="t"/>
              </v:shape>
            </v:group>
            <v:group style="position:absolute;left:2872;top:15108;width:281;height:353" coordorigin="2872,15108" coordsize="281,353">
              <v:shape style="position:absolute;left:2872;top:15108;width:281;height:353" coordorigin="2872,15108" coordsize="281,353" path="m2994,15108l2872,15108,2872,15461,3011,15461,3016,15458,3030,15458,3033,15456,3040,15456,3045,15454,3050,15454,3052,15451,3057,15451,3066,15446,3069,15444,3083,15437,3086,15434,3095,15430,3098,15425,3102,15422,3102,15420,3105,15418,3110,15415,3112,15410,3114,15408,3117,15403,3122,15401,3124,15396,2939,15396,2939,15173,3119,15173,3112,15166,3110,15161,3100,15151,3098,15146,3093,15144,3090,15142,3086,15139,3083,15137,3074,15132,3071,15130,3066,15127,3064,15125,3059,15122,3057,15122,3052,15120,3050,15120,3045,15118,3040,15118,3038,15115,3033,15115,3028,15113,3018,15113,3014,15110,2999,15110,2994,15108xe" filled="true" fillcolor="#fcfcfc" stroked="false">
                <v:path arrowok="t"/>
                <v:fill type="solid"/>
              </v:shape>
              <v:shape style="position:absolute;left:2872;top:15108;width:281;height:353" coordorigin="2872,15108" coordsize="281,353" path="m3119,15173l2987,15173,2994,15175,3004,15175,3009,15178,3014,15178,3018,15180,3021,15182,3026,15182,3030,15185,3033,15187,3038,15190,3040,15190,3045,15192,3050,15197,3052,15202,3054,15202,3059,15206,3062,15211,3064,15214,3066,15218,3069,15221,3074,15230,3076,15233,3076,15238,3081,15247,3081,15257,3083,15262,3083,15271,3086,15276,3086,15295,3083,15300,3083,15314,3081,15319,3081,15329,3076,15338,3076,15341,3071,15350,3071,15353,3064,15360,3059,15370,3057,15372,3052,15374,3050,15379,3045,15382,3042,15384,3038,15386,3033,15386,3030,15389,3028,15389,3023,15391,3018,15391,3014,15394,2999,15394,2994,15396,3124,15396,3129,15386,3131,15384,3138,15370,3138,15365,3141,15360,3143,15358,3143,15353,3146,15348,3146,15343,3148,15338,3148,15334,3150,15329,3150,15314,3153,15310,3153,15266,3150,15259,3150,15250,3148,15245,3148,15235,3146,15233,3146,15228,3141,15218,3141,15214,3138,15209,3136,15206,3136,15202,3131,15192,3126,15187,3119,15173xe" filled="true" fillcolor="#fcfcfc" stroked="false">
                <v:path arrowok="t"/>
                <v:fill type="solid"/>
              </v:shape>
            </v:group>
            <v:group style="position:absolute;left:3330;top:15192;width:274;height:276" coordorigin="3330,15192" coordsize="274,276">
              <v:shape style="position:absolute;left:3330;top:15192;width:274;height:276" coordorigin="3330,15192" coordsize="274,276" path="m3498,15466l3443,15466,3448,15468,3494,15468,3498,15466xe" filled="true" fillcolor="#fcfcfc" stroked="false">
                <v:path arrowok="t"/>
                <v:fill type="solid"/>
              </v:shape>
              <v:shape style="position:absolute;left:3330;top:15192;width:274;height:276" coordorigin="3330,15192" coordsize="274,276" path="m3510,15463l3429,15463,3434,15466,3508,15466,3510,15463xe" filled="true" fillcolor="#fcfcfc" stroked="false">
                <v:path arrowok="t"/>
                <v:fill type="solid"/>
              </v:shape>
              <v:shape style="position:absolute;left:3330;top:15192;width:274;height:276" coordorigin="3330,15192" coordsize="274,276" path="m3513,15199l3419,15199,3405,15206,3402,15206,3393,15211,3390,15214,3386,15216,3383,15221,3378,15223,3376,15226,3371,15228,3369,15233,3364,15235,3362,15240,3354,15247,3352,15252,3350,15254,3347,15259,3345,15262,3342,15266,3342,15271,3338,15281,3338,15283,3333,15293,3333,15302,3330,15307,3330,15355,3333,15360,3333,15370,3335,15374,3335,15379,3338,15384,3340,15386,3342,15391,3342,15396,3345,15401,3347,15403,3350,15408,3352,15410,3354,15415,3362,15422,3364,15427,3369,15430,3371,15434,3376,15437,3378,15439,3383,15442,3390,15449,3395,15451,3398,15451,3412,15458,3414,15461,3419,15461,3424,15463,3515,15463,3525,15458,3530,15458,3532,15456,3537,15454,3542,15454,3544,15451,3554,15446,3556,15442,3561,15439,3563,15437,3568,15434,3570,15430,3575,15427,3578,15422,3585,15415,3587,15410,3450,15410,3446,15408,3441,15408,3436,15406,3434,15403,3424,15398,3422,15396,3417,15394,3405,15382,3400,15372,3398,15370,3398,15365,3393,15355,3393,15350,3604,15350,3604,15317,3602,15312,3602,15300,3599,15298,3395,15298,3398,15295,3400,15288,3402,15283,3405,15281,3407,15276,3412,15274,3414,15269,3419,15264,3424,15262,3426,15259,3436,15254,3438,15254,3448,15250,3580,15250,3578,15247,3575,15242,3551,15218,3542,15214,3539,15211,3530,15206,3527,15204,3522,15204,3513,15199xe" filled="true" fillcolor="#fcfcfc" stroked="false">
                <v:path arrowok="t"/>
                <v:fill type="solid"/>
              </v:shape>
              <v:shape style="position:absolute;left:3330;top:15192;width:274;height:276" coordorigin="3330,15192" coordsize="274,276" path="m3532,15384l3525,15391,3520,15394,3518,15396,3508,15401,3506,15403,3501,15406,3496,15406,3491,15408,3486,15408,3482,15410,3587,15410,3532,15384xe" filled="true" fillcolor="#fcfcfc" stroked="false">
                <v:path arrowok="t"/>
                <v:fill type="solid"/>
              </v:shape>
              <v:shape style="position:absolute;left:3330;top:15192;width:274;height:276" coordorigin="3330,15192" coordsize="274,276" path="m3580,15250l3486,15250,3496,15254,3501,15254,3506,15257,3508,15259,3513,15262,3518,15266,3522,15269,3525,15274,3527,15276,3532,15286,3534,15288,3539,15298,3599,15298,3599,15293,3597,15288,3597,15283,3592,15274,3592,15269,3590,15266,3585,15257,3582,15254,3580,15250xe" filled="true" fillcolor="#fcfcfc" stroked="false">
                <v:path arrowok="t"/>
                <v:fill type="solid"/>
              </v:shape>
              <v:shape style="position:absolute;left:3330;top:15192;width:274;height:276" coordorigin="3330,15192" coordsize="274,276" path="m3506,15197l3429,15197,3424,15199,3508,15199,3506,15197xe" filled="true" fillcolor="#fcfcfc" stroked="false">
                <v:path arrowok="t"/>
                <v:fill type="solid"/>
              </v:shape>
              <v:shape style="position:absolute;left:3330;top:15192;width:274;height:276" coordorigin="3330,15192" coordsize="274,276" path="m3496,15194l3436,15194,3434,15197,3501,15197,3496,15194xe" filled="true" fillcolor="#fcfcfc" stroked="false">
                <v:path arrowok="t"/>
                <v:fill type="solid"/>
              </v:shape>
              <v:shape style="position:absolute;left:3330;top:15192;width:274;height:276" coordorigin="3330,15192" coordsize="274,276" path="m3470,15192l3458,15192,3450,15194,3474,15194,3470,15192xe" filled="true" fillcolor="#fcfcfc" stroked="false">
                <v:path arrowok="t"/>
                <v:fill type="solid"/>
              </v:shape>
            </v:group>
            <v:group style="position:absolute;left:3767;top:15192;width:188;height:276" coordorigin="3767,15192" coordsize="188,276">
              <v:shape style="position:absolute;left:3767;top:15192;width:188;height:276" coordorigin="3767,15192" coordsize="188,276" path="m3885,15466l3834,15466,3839,15468,3878,15468,3885,15466xe" filled="true" fillcolor="#fcfcfc" stroked="false">
                <v:path arrowok="t"/>
                <v:fill type="solid"/>
              </v:shape>
              <v:shape style="position:absolute;left:3767;top:15192;width:188;height:276" coordorigin="3767,15192" coordsize="188,276" path="m3892,15463l3827,15463,3830,15466,3890,15466,3892,15463xe" filled="true" fillcolor="#fcfcfc" stroked="false">
                <v:path arrowok="t"/>
                <v:fill type="solid"/>
              </v:shape>
              <v:shape style="position:absolute;left:3767;top:15192;width:188;height:276" coordorigin="3767,15192" coordsize="188,276" path="m3902,15461l3818,15461,3822,15463,3897,15463,3902,15461xe" filled="true" fillcolor="#fcfcfc" stroked="false">
                <v:path arrowok="t"/>
                <v:fill type="solid"/>
              </v:shape>
              <v:shape style="position:absolute;left:3767;top:15192;width:188;height:276" coordorigin="3767,15192" coordsize="188,276" path="m3808,15379l3767,15425,3770,15425,3772,15430,3777,15432,3779,15437,3789,15446,3798,15451,3801,15454,3806,15456,3808,15458,3813,15461,3906,15461,3911,15458,3914,15456,3918,15454,3921,15451,3926,15449,3928,15444,3933,15442,3935,15439,3938,15434,3940,15432,3945,15422,3947,15420,3952,15410,3858,15410,3856,15408,3851,15408,3837,15401,3834,15401,3830,15398,3827,15396,3822,15394,3820,15389,3815,15386,3808,15379xe" filled="true" fillcolor="#fcfcfc" stroked="false">
                <v:path arrowok="t"/>
                <v:fill type="solid"/>
              </v:shape>
              <v:shape style="position:absolute;left:3767;top:15192;width:188;height:276" coordorigin="3767,15192" coordsize="188,276" path="m3902,15199l3825,15199,3820,15202,3818,15204,3808,15209,3796,15221,3794,15226,3789,15228,3784,15238,3784,15240,3779,15250,3779,15259,3777,15264,3777,15269,3779,15274,3779,15286,3782,15288,3782,15293,3784,15298,3786,15300,3789,15305,3791,15307,3794,15312,3798,15317,3801,15322,3806,15324,3808,15329,3822,15336,3827,15341,3842,15348,3863,15360,3866,15360,3870,15362,3875,15367,3885,15372,3887,15377,3892,15382,3892,15391,3887,15401,3882,15406,3878,15408,3873,15408,3868,15410,3952,15410,3952,15401,3954,15396,3954,15377,3952,15372,3952,15367,3950,15362,3950,15358,3945,15348,3942,15346,3938,15336,3933,15334,3928,15329,3923,15326,3921,15322,3916,15319,3914,15317,3904,15312,3899,15307,3892,15305,3849,15283,3844,15278,3839,15269,3842,15264,3842,15262,3849,15254,3854,15254,3858,15252,3933,15252,3950,15235,3947,15235,3945,15230,3928,15214,3923,15211,3921,15209,3911,15204,3909,15204,3906,15202,3902,15199xe" filled="true" fillcolor="#fcfcfc" stroked="false">
                <v:path arrowok="t"/>
                <v:fill type="solid"/>
              </v:shape>
              <v:shape style="position:absolute;left:3767;top:15192;width:188;height:276" coordorigin="3767,15192" coordsize="188,276" path="m3933,15252l3868,15252,3870,15254,3875,15254,3880,15257,3882,15257,3892,15262,3894,15266,3899,15269,3904,15274,3909,15276,3933,15252xe" filled="true" fillcolor="#fcfcfc" stroked="false">
                <v:path arrowok="t"/>
                <v:fill type="solid"/>
              </v:shape>
              <v:shape style="position:absolute;left:3767;top:15192;width:188;height:276" coordorigin="3767,15192" coordsize="188,276" path="m3887,15194l3844,15194,3839,15197,3834,15197,3830,15199,3897,15199,3887,15194xe" filled="true" fillcolor="#fcfcfc" stroked="false">
                <v:path arrowok="t"/>
                <v:fill type="solid"/>
              </v:shape>
              <v:shape style="position:absolute;left:3767;top:15192;width:188;height:276" coordorigin="3767,15192" coordsize="188,276" path="m3868,15192l3858,15192,3854,15194,3873,15194,3868,15192xe" filled="true" fillcolor="#fcfcfc" stroked="false">
                <v:path arrowok="t"/>
                <v:fill type="solid"/>
              </v:shape>
            </v:group>
            <v:group style="position:absolute;left:4122;top:15091;width:82;height:370" coordorigin="4122,15091" coordsize="82,370">
              <v:shape style="position:absolute;left:4122;top:15091;width:82;height:370" coordorigin="4122,15091" coordsize="82,370" path="m4173,15175l4154,15175,4158,15178,4168,15178,4173,15175xe" filled="true" fillcolor="#fcfcfc" stroked="false">
                <v:path arrowok="t"/>
                <v:fill type="solid"/>
              </v:shape>
              <v:shape style="position:absolute;left:4122;top:15091;width:82;height:370" coordorigin="4122,15091" coordsize="82,370" path="m4178,15094l4149,15094,4146,15096,4137,15101,4127,15110,4125,15115,4125,15120,4122,15125,4122,15144,4125,15149,4125,15154,4127,15156,4130,15161,4134,15163,4134,15166,4137,15168,4146,15173,4149,15175,4178,15175,4182,15173,4185,15170,4190,15168,4197,15161,4199,15156,4202,15154,4204,15149,4204,15120,4202,15115,4199,15113,4197,15108,4190,15101,4185,15098,4182,15096,4178,15094xe" filled="true" fillcolor="#fcfcfc" stroked="false">
                <v:path arrowok="t"/>
                <v:fill type="solid"/>
              </v:shape>
              <v:shape style="position:absolute;left:4122;top:15091;width:82;height:370" coordorigin="4122,15091" coordsize="82,370" path="m4168,15091l4158,15091,4154,15094,4173,15094,4168,15091xe" filled="true" fillcolor="#fcfcfc" stroked="false">
                <v:path arrowok="t"/>
                <v:fill type="solid"/>
              </v:shape>
              <v:shape style="position:absolute;left:4122;top:15091;width:82;height:370" coordorigin="4122,15091" coordsize="82,370" path="m4197,15199l4130,15199,4130,15461,4197,15461,4197,15199xe" filled="true" fillcolor="#fcfcfc" stroked="false">
                <v:path arrowok="t"/>
                <v:fill type="solid"/>
              </v:shape>
            </v:group>
            <v:group style="position:absolute;left:4377;top:15192;width:269;height:372" coordorigin="4377,15192" coordsize="269,372">
              <v:shape style="position:absolute;left:4377;top:15192;width:269;height:372" coordorigin="4377,15192" coordsize="269,372" path="m4540,15562l4480,15562,4485,15564,4535,15564,4540,15562xe" filled="true" fillcolor="#fcfcfc" stroked="false">
                <v:path arrowok="t"/>
                <v:fill type="solid"/>
              </v:shape>
              <v:shape style="position:absolute;left:4377;top:15192;width:269;height:372" coordorigin="4377,15192" coordsize="269,372" path="m4554,15559l4466,15559,4470,15562,4550,15562,4554,15559xe" filled="true" fillcolor="#fcfcfc" stroked="false">
                <v:path arrowok="t"/>
                <v:fill type="solid"/>
              </v:shape>
              <v:shape style="position:absolute;left:4377;top:15192;width:269;height:372" coordorigin="4377,15192" coordsize="269,372" path="m4578,15552l4442,15552,4446,15554,4449,15554,4454,15557,4456,15559,4559,15559,4564,15557,4569,15557,4578,15552xe" filled="true" fillcolor="#fcfcfc" stroked="false">
                <v:path arrowok="t"/>
                <v:fill type="solid"/>
              </v:shape>
              <v:shape style="position:absolute;left:4377;top:15192;width:269;height:372" coordorigin="4377,15192" coordsize="269,372" path="m4449,15480l4377,15480,4377,15485,4389,15509,4391,15511,4394,15516,4396,15518,4398,15523,4403,15526,4406,15530,4410,15533,4413,15535,4418,15538,4420,15542,4430,15547,4432,15550,4437,15552,4581,15552,4590,15547,4593,15545,4598,15542,4600,15540,4605,15538,4607,15535,4610,15530,4614,15528,4622,15521,4624,15516,4629,15511,4629,15506,4631,15504,4497,15504,4490,15502,4487,15502,4482,15499,4478,15499,4458,15490,4456,15487,4451,15485,4449,15480xe" filled="true" fillcolor="#fcfcfc" stroked="false">
                <v:path arrowok="t"/>
                <v:fill type="solid"/>
              </v:shape>
              <v:shape style="position:absolute;left:4377;top:15192;width:269;height:372" coordorigin="4377,15192" coordsize="269,372" path="m4646,15430l4581,15430,4581,15449,4578,15456,4578,15463,4576,15468,4576,15470,4574,15475,4574,15478,4562,15490,4547,15497,4545,15499,4540,15499,4535,15502,4526,15502,4521,15504,4631,15504,4636,15494,4636,15492,4641,15482,4641,15473,4643,15468,4643,15463,4646,15458,4646,15430xe" filled="true" fillcolor="#fcfcfc" stroked="false">
                <v:path arrowok="t"/>
                <v:fill type="solid"/>
              </v:shape>
              <v:shape style="position:absolute;left:4377;top:15192;width:269;height:372" coordorigin="4377,15192" coordsize="269,372" path="m4528,15458l4473,15458,4478,15461,4523,15461,4528,15458xe" filled="true" fillcolor="#fcfcfc" stroked="false">
                <v:path arrowok="t"/>
                <v:fill type="solid"/>
              </v:shape>
              <v:shape style="position:absolute;left:4377;top:15192;width:269;height:372" coordorigin="4377,15192" coordsize="269,372" path="m4535,15456l4463,15456,4468,15458,4530,15458,4535,15456xe" filled="true" fillcolor="#fcfcfc" stroked="false">
                <v:path arrowok="t"/>
                <v:fill type="solid"/>
              </v:shape>
              <v:shape style="position:absolute;left:4377;top:15192;width:269;height:372" coordorigin="4377,15192" coordsize="269,372" path="m4646,15199l4581,15199,4581,15228,4413,15228,4410,15230,4408,15235,4398,15245,4396,15250,4394,15252,4391,15257,4391,15262,4389,15266,4386,15269,4384,15274,4384,15278,4382,15283,4382,15288,4379,15293,4379,15298,4377,15302,4377,15353,4379,15358,4379,15362,4382,15367,4382,15372,4386,15382,4386,15386,4389,15389,4394,15398,4396,15401,4401,15410,4403,15413,4406,15418,4415,15427,4420,15430,4422,15434,4427,15437,4430,15439,4439,15444,4442,15446,4456,15454,4458,15456,4540,15456,4550,15451,4554,15451,4557,15449,4562,15446,4569,15439,4574,15437,4576,15432,4581,15430,4646,15430,4646,15403,4509,15403,4504,15401,4494,15401,4485,15396,4480,15396,4478,15394,4468,15389,4466,15384,4461,15382,4461,15379,4451,15370,4449,15365,4449,15360,4446,15358,4444,15353,4444,15348,4442,15343,4442,15312,4444,15307,4444,15302,4446,15298,4449,15295,4454,15286,4456,15283,4458,15278,4468,15269,4473,15266,4475,15264,4485,15259,4490,15259,4494,15257,4497,15257,4502,15254,4646,15254,4646,15199xe" filled="true" fillcolor="#fcfcfc" stroked="false">
                <v:path arrowok="t"/>
                <v:fill type="solid"/>
              </v:shape>
              <v:shape style="position:absolute;left:4377;top:15192;width:269;height:372" coordorigin="4377,15192" coordsize="269,372" path="m4646,15254l4523,15254,4528,15257,4538,15257,4542,15259,4545,15262,4554,15266,4557,15269,4562,15271,4564,15276,4566,15276,4569,15278,4571,15283,4574,15286,4578,15295,4578,15300,4581,15302,4583,15307,4583,15346,4581,15350,4581,15355,4578,15360,4578,15362,4574,15372,4571,15374,4569,15379,4564,15382,4562,15384,4559,15389,4550,15394,4547,15396,4542,15396,4533,15401,4523,15401,4518,15403,4646,15403,4646,15254xe" filled="true" fillcolor="#fcfcfc" stroked="false">
                <v:path arrowok="t"/>
                <v:fill type="solid"/>
              </v:shape>
              <v:shape style="position:absolute;left:4377;top:15192;width:269;height:372" coordorigin="4377,15192" coordsize="269,372" path="m4550,15204l4446,15204,4437,15209,4434,15211,4430,15214,4422,15221,4418,15223,4415,15228,4581,15228,4576,15226,4574,15221,4564,15216,4562,15211,4552,15206,4550,15204xe" filled="true" fillcolor="#fcfcfc" stroked="false">
                <v:path arrowok="t"/>
                <v:fill type="solid"/>
              </v:shape>
              <v:shape style="position:absolute;left:4377;top:15192;width:269;height:372" coordorigin="4377,15192" coordsize="269,372" path="m4530,15197l4463,15197,4449,15204,4545,15204,4530,15197xe" filled="true" fillcolor="#fcfcfc" stroked="false">
                <v:path arrowok="t"/>
                <v:fill type="solid"/>
              </v:shape>
              <v:shape style="position:absolute;left:4377;top:15192;width:269;height:372" coordorigin="4377,15192" coordsize="269,372" path="m4523,15194l4478,15194,4473,15197,4528,15197,4523,15194xe" filled="true" fillcolor="#fcfcfc" stroked="false">
                <v:path arrowok="t"/>
                <v:fill type="solid"/>
              </v:shape>
              <v:shape style="position:absolute;left:4377;top:15192;width:269;height:372" coordorigin="4377,15192" coordsize="269,372" path="m4504,15192l4492,15192,4485,15194,4509,15194,4504,15192xe" filled="true" fillcolor="#fcfcfc" stroked="false">
                <v:path arrowok="t"/>
                <v:fill type="solid"/>
              </v:shape>
            </v:group>
            <v:group style="position:absolute;left:4845;top:15192;width:233;height:269" coordorigin="4845,15192" coordsize="233,269">
              <v:shape style="position:absolute;left:4845;top:15192;width:233;height:269" coordorigin="4845,15192" coordsize="233,269" path="m4910,15199l4845,15199,4845,15461,4910,15461,4910,15331,4912,15326,4912,15307,4914,15302,4914,15300,4917,15295,4917,15290,4924,15276,4926,15274,4929,15269,4934,15266,4936,15264,4941,15262,4943,15259,4953,15254,4962,15254,4967,15252,5073,15252,5073,15250,5070,15245,5068,15242,5066,15238,5066,15233,5063,15230,5061,15226,4910,15226,4910,15199xe" filled="true" fillcolor="#fcfcfc" stroked="false">
                <v:path arrowok="t"/>
                <v:fill type="solid"/>
              </v:shape>
              <v:shape style="position:absolute;left:4845;top:15192;width:233;height:269" coordorigin="4845,15192" coordsize="233,269" path="m5073,15252l4967,15252,4972,15254,4982,15254,4986,15257,4989,15259,4994,15262,4998,15266,5008,15286,5008,15290,5010,15293,5010,15322,5013,15326,5013,15461,5078,15461,5078,15274,5075,15269,5075,15259,5073,15254,5073,15252xe" filled="true" fillcolor="#fcfcfc" stroked="false">
                <v:path arrowok="t"/>
                <v:fill type="solid"/>
              </v:shape>
              <v:shape style="position:absolute;left:4845;top:15192;width:233;height:269" coordorigin="4845,15192" coordsize="233,269" path="m5018,15197l4960,15197,4950,15202,4948,15202,4943,15204,4941,15206,4931,15211,4929,15214,4919,15218,4914,15223,4910,15226,5061,15226,5056,15223,5054,15221,5054,15218,5049,15216,5046,15211,5037,15206,5034,15204,5025,15199,5020,15199,5018,15197xe" filled="true" fillcolor="#fcfcfc" stroked="false">
                <v:path arrowok="t"/>
                <v:fill type="solid"/>
              </v:shape>
              <v:shape style="position:absolute;left:4845;top:15192;width:233;height:269" coordorigin="4845,15192" coordsize="233,269" path="m5008,15194l4970,15194,4965,15197,5013,15197,5008,15194xe" filled="true" fillcolor="#fcfcfc" stroked="false">
                <v:path arrowok="t"/>
                <v:fill type="solid"/>
              </v:shape>
              <v:shape style="position:absolute;left:4845;top:15192;width:233;height:269" coordorigin="4845,15192" coordsize="233,269" path="m4994,15192l4984,15192,4979,15194,4998,15194,4994,15192xe" filled="true" fillcolor="#fcfcfc" stroked="false">
                <v:path arrowok="t"/>
                <v:fill type="solid"/>
              </v:shape>
            </v:group>
            <v:group style="position:absolute;left:5510;top:15091;width:135;height:370" coordorigin="5510,15091" coordsize="135,370">
              <v:shape style="position:absolute;left:5510;top:15091;width:135;height:370" coordorigin="5510,15091" coordsize="135,370" path="m5598,15254l5534,15254,5534,15461,5598,15461,5598,15254xe" filled="true" fillcolor="#fcfcfc" stroked="false">
                <v:path arrowok="t"/>
                <v:fill type="solid"/>
              </v:shape>
              <v:shape style="position:absolute;left:5510;top:15091;width:135;height:370" coordorigin="5510,15091" coordsize="135,370" path="m5642,15199l5510,15199,5510,15254,5642,15254,5642,15199xe" filled="true" fillcolor="#fcfcfc" stroked="false">
                <v:path arrowok="t"/>
                <v:fill type="solid"/>
              </v:shape>
              <v:shape style="position:absolute;left:5510;top:15091;width:135;height:370" coordorigin="5510,15091" coordsize="135,370" path="m5644,15101l5558,15101,5553,15103,5553,15106,5548,15108,5546,15113,5543,15115,5538,15125,5538,15130,5536,15134,5536,15144,5534,15146,5534,15199,5598,15199,5601,15168,5601,15156,5603,15151,5606,15151,5615,15146,5644,15146,5644,15101xe" filled="true" fillcolor="#fcfcfc" stroked="false">
                <v:path arrowok="t"/>
                <v:fill type="solid"/>
              </v:shape>
              <v:shape style="position:absolute;left:5510;top:15091;width:135;height:370" coordorigin="5510,15091" coordsize="135,370" path="m5644,15146l5625,15146,5627,15149,5639,15149,5644,15151,5644,15146xe" filled="true" fillcolor="#fcfcfc" stroked="false">
                <v:path arrowok="t"/>
                <v:fill type="solid"/>
              </v:shape>
              <v:shape style="position:absolute;left:5510;top:15091;width:135;height:370" coordorigin="5510,15091" coordsize="135,370" path="m5620,15094l5572,15094,5570,15096,5560,15101,5639,15101,5630,15096,5625,15096,5620,15094xe" filled="true" fillcolor="#fcfcfc" stroked="false">
                <v:path arrowok="t"/>
                <v:fill type="solid"/>
              </v:shape>
              <v:shape style="position:absolute;left:5510;top:15091;width:135;height:370" coordorigin="5510,15091" coordsize="135,370" path="m5606,15091l5589,15091,5582,15094,5610,15094,5606,15091xe" filled="true" fillcolor="#fcfcfc" stroked="false">
                <v:path arrowok="t"/>
                <v:fill type="solid"/>
              </v:shape>
            </v:group>
            <v:group style="position:absolute;left:5837;top:15098;width:2;height:363" coordorigin="5837,15098" coordsize="2,363">
              <v:shape style="position:absolute;left:5837;top:15098;width:2;height:363" coordorigin="5837,15098" coordsize="0,363" path="m5837,15098l5837,15461e" filled="false" stroked="true" strokeweight="3.34pt" strokecolor="#fcfcfc">
                <v:path arrowok="t"/>
              </v:shape>
            </v:group>
            <v:group style="position:absolute;left:6050;top:15192;width:274;height:276" coordorigin="6050,15192" coordsize="274,276">
              <v:shape style="position:absolute;left:6050;top:15192;width:274;height:276" coordorigin="6050,15192" coordsize="274,276" path="m6218,15466l6162,15466,6167,15468,6213,15468,6218,15466xe" filled="true" fillcolor="#fcfcfc" stroked="false">
                <v:path arrowok="t"/>
                <v:fill type="solid"/>
              </v:shape>
              <v:shape style="position:absolute;left:6050;top:15192;width:274;height:276" coordorigin="6050,15192" coordsize="274,276" path="m6232,15463l6148,15463,6153,15466,6227,15466,6232,15463xe" filled="true" fillcolor="#fcfcfc" stroked="false">
                <v:path arrowok="t"/>
                <v:fill type="solid"/>
              </v:shape>
              <v:shape style="position:absolute;left:6050;top:15192;width:274;height:276" coordorigin="6050,15192" coordsize="274,276" path="m6232,15199l6138,15199,6129,15204,6126,15206,6122,15206,6117,15209,6114,15211,6105,15216,6102,15221,6098,15223,6095,15226,6090,15228,6088,15233,6083,15235,6081,15240,6078,15242,6074,15252,6069,15254,6066,15259,6066,15262,6057,15281,6057,15283,6054,15288,6054,15293,6052,15298,6052,15302,6050,15307,6050,15355,6052,15360,6052,15365,6054,15370,6054,15374,6057,15379,6057,15384,6059,15386,6064,15396,6064,15401,6066,15403,6069,15408,6076,15415,6078,15420,6081,15422,6083,15427,6088,15430,6095,15437,6100,15439,6110,15449,6114,15451,6119,15451,6122,15454,6136,15461,6138,15461,6143,15463,6237,15463,6239,15461,6244,15458,6249,15458,6254,15456,6256,15454,6261,15454,6263,15451,6273,15446,6275,15442,6280,15439,6282,15437,6287,15434,6290,15430,6294,15427,6297,15422,6304,15415,6306,15410,6170,15410,6165,15408,6160,15408,6158,15406,6143,15398,6141,15396,6136,15394,6124,15382,6119,15372,6117,15370,6117,15365,6114,15360,6114,15355,6112,15350,6323,15350,6323,15312,6321,15307,6321,15300,6318,15298,6114,15298,6117,15295,6119,15288,6122,15283,6131,15274,6134,15269,6138,15264,6143,15262,6146,15259,6155,15254,6160,15254,6165,15252,6167,15250,6299,15250,6297,15247,6294,15242,6285,15233,6285,15230,6280,15228,6270,15218,6266,15216,6263,15214,6254,15209,6251,15206,6246,15204,6242,15204,6232,15199xe" filled="true" fillcolor="#fcfcfc" stroked="false">
                <v:path arrowok="t"/>
                <v:fill type="solid"/>
              </v:shape>
              <v:shape style="position:absolute;left:6050;top:15192;width:274;height:276" coordorigin="6050,15192" coordsize="274,276" path="m6251,15384l6242,15394,6232,15398,6230,15401,6220,15406,6215,15406,6210,15408,6208,15408,6203,15410,6306,15410,6251,15384xe" filled="true" fillcolor="#fcfcfc" stroked="false">
                <v:path arrowok="t"/>
                <v:fill type="solid"/>
              </v:shape>
              <v:shape style="position:absolute;left:6050;top:15192;width:274;height:276" coordorigin="6050,15192" coordsize="274,276" path="m6299,15250l6206,15250,6215,15254,6220,15254,6225,15257,6227,15259,6232,15262,6237,15266,6242,15269,6244,15274,6251,15281,6254,15286,6254,15288,6258,15298,6318,15298,6318,15293,6316,15288,6316,15283,6314,15278,6314,15274,6311,15269,6309,15266,6304,15257,6302,15254,6299,15250xe" filled="true" fillcolor="#fcfcfc" stroked="false">
                <v:path arrowok="t"/>
                <v:fill type="solid"/>
              </v:shape>
              <v:shape style="position:absolute;left:6050;top:15192;width:274;height:276" coordorigin="6050,15192" coordsize="274,276" path="m6225,15197l6148,15197,6143,15199,6230,15199,6225,15197xe" filled="true" fillcolor="#fcfcfc" stroked="false">
                <v:path arrowok="t"/>
                <v:fill type="solid"/>
              </v:shape>
              <v:shape style="position:absolute;left:6050;top:15192;width:274;height:276" coordorigin="6050,15192" coordsize="274,276" path="m6215,15194l6158,15194,6153,15197,6220,15197,6215,15194xe" filled="true" fillcolor="#fcfcfc" stroked="false">
                <v:path arrowok="t"/>
                <v:fill type="solid"/>
              </v:shape>
              <v:shape style="position:absolute;left:6050;top:15192;width:274;height:276" coordorigin="6050,15192" coordsize="274,276" path="m6189,15192l6177,15192,6172,15194,6196,15194,6189,15192xe" filled="true" fillcolor="#fcfcfc" stroked="false">
                <v:path arrowok="t"/>
                <v:fill type="solid"/>
              </v:shape>
            </v:group>
            <v:group style="position:absolute;left:6474;top:15199;width:276;height:262" coordorigin="6474,15199" coordsize="276,262">
              <v:shape style="position:absolute;left:6474;top:15199;width:276;height:262" coordorigin="6474,15199" coordsize="276,262" path="m6561,15199l6484,15199,6575,15324,6474,15461,6551,15461,6614,15377,6689,15377,6650,15324,6688,15271,6614,15271,6561,15199xe" filled="true" fillcolor="#fcfcfc" stroked="false">
                <v:path arrowok="t"/>
                <v:fill type="solid"/>
              </v:shape>
              <v:shape style="position:absolute;left:6474;top:15199;width:276;height:262" coordorigin="6474,15199" coordsize="276,262" path="m6689,15377l6614,15377,6676,15461,6750,15461,6689,15377xe" filled="true" fillcolor="#fcfcfc" stroked="false">
                <v:path arrowok="t"/>
                <v:fill type="solid"/>
              </v:shape>
              <v:shape style="position:absolute;left:6474;top:15199;width:276;height:262" coordorigin="6474,15199" coordsize="276,262" path="m6741,15199l6664,15199,6614,15271,6688,15271,6741,15199xe" filled="true" fillcolor="#fcfcfc" stroked="false">
                <v:path arrowok="t"/>
                <v:fill type="solid"/>
              </v:shape>
            </v:group>
            <v:group style="position:absolute;left:6899;top:15091;width:84;height:370" coordorigin="6899,15091" coordsize="84,370">
              <v:shape style="position:absolute;left:6899;top:15091;width:84;height:370" coordorigin="6899,15091" coordsize="84,370" path="m6952,15175l6933,15175,6938,15178,6947,15178,6952,15175xe" filled="true" fillcolor="#fcfcfc" stroked="false">
                <v:path arrowok="t"/>
                <v:fill type="solid"/>
              </v:shape>
              <v:shape style="position:absolute;left:6899;top:15091;width:84;height:370" coordorigin="6899,15091" coordsize="84,370" path="m6957,15094l6928,15094,6923,15096,6921,15098,6916,15101,6906,15110,6902,15120,6902,15130,6899,15134,6902,15139,6902,15149,6904,15154,6906,15156,6909,15161,6914,15163,6914,15166,6916,15168,6921,15170,6923,15173,6928,15175,6957,15175,6959,15173,6969,15168,6976,15161,6978,15156,6981,15154,6981,15149,6983,15144,6983,15125,6981,15120,6981,15115,6978,15113,6976,15108,6969,15101,6959,15096,6957,15094xe" filled="true" fillcolor="#fcfcfc" stroked="false">
                <v:path arrowok="t"/>
                <v:fill type="solid"/>
              </v:shape>
              <v:shape style="position:absolute;left:6899;top:15091;width:84;height:370" coordorigin="6899,15091" coordsize="84,370" path="m6947,15091l6938,15091,6933,15094,6952,15094,6947,15091xe" filled="true" fillcolor="#fcfcfc" stroked="false">
                <v:path arrowok="t"/>
                <v:fill type="solid"/>
              </v:shape>
              <v:shape style="position:absolute;left:6899;top:15091;width:84;height:370" coordorigin="6899,15091" coordsize="84,370" path="m6976,15199l6909,15199,6909,15461,6976,15461,6976,15199xe" filled="true" fillcolor="#fcfcfc" stroked="false">
                <v:path arrowok="t"/>
                <v:fill type="solid"/>
              </v:shape>
            </v:group>
            <v:group style="position:absolute;left:7166;top:15098;width:272;height:370" coordorigin="7166,15098" coordsize="272,370">
              <v:shape style="position:absolute;left:7166;top:15098;width:272;height:370" coordorigin="7166,15098" coordsize="272,370" path="m7336,15466l7288,15466,7293,15468,7331,15468,7336,15466xe" filled="true" fillcolor="#fcfcfc" stroked="false">
                <v:path arrowok="t"/>
                <v:fill type="solid"/>
              </v:shape>
              <v:shape style="position:absolute;left:7166;top:15098;width:272;height:370" coordorigin="7166,15098" coordsize="272,370" path="m7353,15461l7274,15461,7283,15466,7341,15466,7346,15463,7348,15463,7353,15461xe" filled="true" fillcolor="#fcfcfc" stroked="false">
                <v:path arrowok="t"/>
                <v:fill type="solid"/>
              </v:shape>
              <v:shape style="position:absolute;left:7166;top:15098;width:272;height:370" coordorigin="7166,15098" coordsize="272,370" path="m7230,15098l7166,15098,7166,15461,7230,15461,7230,15434,7395,15434,7396,15432,7401,15430,7401,15427,7406,15425,7410,15415,7413,15413,7415,15408,7286,15408,7281,15406,7276,15406,7271,15403,7269,15401,7259,15396,7257,15394,7252,15391,7250,15386,7240,15377,7238,15372,7238,15367,7235,15365,7233,15360,7233,15355,7230,15350,7230,15346,7228,15341,7228,15322,7230,15317,7230,15307,7235,15298,7235,15293,7238,15290,7242,15281,7245,15278,7250,15276,7250,15274,7252,15271,7257,15269,7259,15266,7269,15262,7271,15259,7276,15257,7281,15257,7286,15254,7418,15254,7415,15250,7413,15247,7408,15238,7406,15235,7401,15233,7398,15228,7230,15228,7230,15098xe" filled="true" fillcolor="#fcfcfc" stroked="false">
                <v:path arrowok="t"/>
                <v:fill type="solid"/>
              </v:shape>
              <v:shape style="position:absolute;left:7166;top:15098;width:272;height:370" coordorigin="7166,15098" coordsize="272,370" path="m7395,15434l7230,15434,7235,15437,7242,15444,7247,15446,7250,15449,7259,15454,7262,15456,7271,15461,7358,15461,7362,15458,7365,15456,7374,15451,7377,15449,7382,15446,7389,15439,7394,15437,7395,15434xe" filled="true" fillcolor="#fcfcfc" stroked="false">
                <v:path arrowok="t"/>
                <v:fill type="solid"/>
              </v:shape>
              <v:shape style="position:absolute;left:7166;top:15098;width:272;height:370" coordorigin="7166,15098" coordsize="272,370" path="m7418,15254l7314,15254,7319,15257,7324,15257,7334,15262,7336,15264,7346,15269,7353,15276,7353,15278,7358,15281,7360,15286,7362,15288,7365,15293,7365,15298,7367,15302,7370,15305,7370,15314,7372,15319,7372,15346,7370,15350,7370,15355,7367,15360,7367,15362,7362,15372,7360,15374,7355,15384,7350,15386,7341,15396,7336,15398,7334,15401,7324,15406,7319,15406,7314,15408,7415,15408,7418,15406,7422,15396,7425,15394,7430,15384,7430,15379,7432,15374,7432,15370,7434,15365,7434,15360,7437,15355,7437,15307,7434,15302,7434,15293,7432,15288,7432,15283,7427,15274,7427,15271,7420,15257,7418,15254xe" filled="true" fillcolor="#fcfcfc" stroked="false">
                <v:path arrowok="t"/>
                <v:fill type="solid"/>
              </v:shape>
              <v:shape style="position:absolute;left:7166;top:15098;width:272;height:370" coordorigin="7166,15098" coordsize="272,370" path="m7355,15199l7274,15199,7271,15202,7262,15206,7259,15206,7254,15211,7250,15214,7247,15216,7242,15218,7235,15226,7230,15228,7398,15228,7396,15226,7391,15223,7389,15218,7384,15216,7382,15214,7372,15209,7370,15206,7355,15199xe" filled="true" fillcolor="#fcfcfc" stroked="false">
                <v:path arrowok="t"/>
                <v:fill type="solid"/>
              </v:shape>
              <v:shape style="position:absolute;left:7166;top:15098;width:272;height:370" coordorigin="7166,15098" coordsize="272,370" path="m7348,15197l7283,15197,7278,15199,7353,15199,7348,15197xe" filled="true" fillcolor="#fcfcfc" stroked="false">
                <v:path arrowok="t"/>
                <v:fill type="solid"/>
              </v:shape>
              <v:shape style="position:absolute;left:7166;top:15098;width:272;height:370" coordorigin="7166,15098" coordsize="272,370" path="m7338,15194l7293,15194,7288,15197,7343,15197,7338,15194xe" filled="true" fillcolor="#fcfcfc" stroked="false">
                <v:path arrowok="t"/>
                <v:fill type="solid"/>
              </v:shape>
              <v:shape style="position:absolute;left:7166;top:15098;width:272;height:370" coordorigin="7166,15098" coordsize="272,370" path="m7319,15192l7307,15192,7302,15194,7324,15194,7319,15192xe" filled="true" fillcolor="#fcfcfc" stroked="false">
                <v:path arrowok="t"/>
                <v:fill type="solid"/>
              </v:shape>
            </v:group>
            <v:group style="position:absolute;left:7607;top:15091;width:84;height:370" coordorigin="7607,15091" coordsize="84,370">
              <v:shape style="position:absolute;left:7607;top:15091;width:84;height:370" coordorigin="7607,15091" coordsize="84,370" path="m7658,15175l7641,15175,7646,15178,7653,15178,7658,15175xe" filled="true" fillcolor="#fcfcfc" stroked="false">
                <v:path arrowok="t"/>
                <v:fill type="solid"/>
              </v:shape>
              <v:shape style="position:absolute;left:7607;top:15091;width:84;height:370" coordorigin="7607,15091" coordsize="84,370" path="m7662,15094l7636,15094,7626,15098,7624,15101,7619,15103,7617,15108,7614,15110,7607,15125,7607,15144,7612,15154,7614,15156,7617,15161,7619,15163,7619,15166,7624,15168,7626,15170,7636,15175,7662,15175,7672,15170,7674,15168,7679,15166,7684,15156,7686,15154,7691,15144,7691,15125,7686,15115,7684,15113,7679,15103,7674,15101,7672,15098,7662,15094xe" filled="true" fillcolor="#fcfcfc" stroked="false">
                <v:path arrowok="t"/>
                <v:fill type="solid"/>
              </v:shape>
              <v:shape style="position:absolute;left:7607;top:15091;width:84;height:370" coordorigin="7607,15091" coordsize="84,370" path="m7655,15091l7646,15091,7641,15094,7658,15094,7655,15091xe" filled="true" fillcolor="#fcfcfc" stroked="false">
                <v:path arrowok="t"/>
                <v:fill type="solid"/>
              </v:shape>
              <v:shape style="position:absolute;left:7607;top:15091;width:84;height:370" coordorigin="7607,15091" coordsize="84,370" path="m7682,15199l7617,15199,7617,15461,7682,15461,7682,15199xe" filled="true" fillcolor="#fcfcfc" stroked="false">
                <v:path arrowok="t"/>
                <v:fill type="solid"/>
              </v:shape>
            </v:group>
            <v:group style="position:absolute;left:7899;top:15098;width:2;height:363" coordorigin="7899,15098" coordsize="2,363">
              <v:shape style="position:absolute;left:7899;top:15098;width:2;height:363" coordorigin="7899,15098" coordsize="0,363" path="m7899,15098l7899,15461e" filled="false" stroked="true" strokeweight="3.34pt" strokecolor="#fcfcfc">
                <v:path arrowok="t"/>
              </v:shape>
            </v:group>
            <v:group style="position:absolute;left:8106;top:15091;width:84;height:370" coordorigin="8106,15091" coordsize="84,370">
              <v:shape style="position:absolute;left:8106;top:15091;width:84;height:370" coordorigin="8106,15091" coordsize="84,370" path="m8159,15175l8140,15175,8145,15178,8154,15178,8159,15175xe" filled="true" fillcolor="#fcfcfc" stroked="false">
                <v:path arrowok="t"/>
                <v:fill type="solid"/>
              </v:shape>
              <v:shape style="position:absolute;left:8106;top:15091;width:84;height:370" coordorigin="8106,15091" coordsize="84,370" path="m8162,15094l8135,15094,8126,15098,8123,15101,8118,15103,8116,15108,8114,15110,8109,15120,8109,15125,8106,15130,8106,15139,8109,15144,8109,15149,8111,15154,8114,15156,8116,15161,8118,15163,8118,15166,8128,15170,8130,15173,8135,15175,8162,15175,8171,15170,8174,15168,8178,15166,8181,15161,8186,15156,8186,15154,8190,15144,8190,15125,8186,15115,8186,15113,8181,15108,8178,15103,8176,15101,8162,15094xe" filled="true" fillcolor="#fcfcfc" stroked="false">
                <v:path arrowok="t"/>
                <v:fill type="solid"/>
              </v:shape>
              <v:shape style="position:absolute;left:8106;top:15091;width:84;height:370" coordorigin="8106,15091" coordsize="84,370" path="m8154,15091l8145,15091,8140,15094,8159,15094,8154,15091xe" filled="true" fillcolor="#fcfcfc" stroked="false">
                <v:path arrowok="t"/>
                <v:fill type="solid"/>
              </v:shape>
              <v:shape style="position:absolute;left:8106;top:15091;width:84;height:370" coordorigin="8106,15091" coordsize="84,370" path="m8181,15199l8116,15199,8116,15461,8181,15461,8181,15199xe" filled="true" fillcolor="#fcfcfc" stroked="false">
                <v:path arrowok="t"/>
                <v:fill type="solid"/>
              </v:shape>
            </v:group>
            <v:group style="position:absolute;left:8414;top:15103;width:2;height:358" coordorigin="8414,15103" coordsize="2,358">
              <v:shape style="position:absolute;left:8414;top:15103;width:2;height:358" coordorigin="8414,15103" coordsize="0,358" path="m8414,15103l8414,15461e" filled="false" stroked="true" strokeweight="3.46pt" strokecolor="#fcfcfc">
                <v:path arrowok="t"/>
              </v:shape>
            </v:group>
            <v:group style="position:absolute;left:8346;top:15228;width:140;height:2" coordorigin="8346,15228" coordsize="140,2">
              <v:shape style="position:absolute;left:8346;top:15228;width:140;height:2" coordorigin="8346,15228" coordsize="140,0" path="m8346,15228l8486,15228e" filled="false" stroked="true" strokeweight="2.98pt" strokecolor="#fcfcfc">
                <v:path arrowok="t"/>
              </v:shape>
            </v:group>
            <v:group style="position:absolute;left:8622;top:15199;width:279;height:358" coordorigin="8622,15199" coordsize="279,358">
              <v:shape style="position:absolute;left:8622;top:15199;width:279;height:358" coordorigin="8622,15199" coordsize="279,358" path="m8690,15199l8622,15199,8723,15442,8668,15557,8738,15557,8825,15365,8759,15365,8690,15199xe" filled="true" fillcolor="#fcfcfc" stroked="false">
                <v:path arrowok="t"/>
                <v:fill type="solid"/>
              </v:shape>
              <v:shape style="position:absolute;left:8622;top:15199;width:279;height:358" coordorigin="8622,15199" coordsize="279,358" path="m8901,15199l8834,15199,8759,15365,8825,15365,8901,15199xe" filled="true" fillcolor="#fcfcfc" stroked="false">
                <v:path arrowok="t"/>
                <v:fill type="solid"/>
              </v:shape>
            </v:group>
            <v:group style="position:absolute;left:8901;top:14916;width:48;height:2" coordorigin="8901,14916" coordsize="48,2">
              <v:shape style="position:absolute;left:8901;top:14916;width:48;height:2" coordorigin="8901,14916" coordsize="48,0" path="m8901,14916l8949,14916e" filled="false" stroked="true" strokeweight=".48pt" strokecolor="#fcfcfc">
                <v:path arrowok="t"/>
              </v:shape>
            </v:group>
            <v:group style="position:absolute;left:8236;top:14582;width:111;height:298" coordorigin="8236,14582" coordsize="111,298">
              <v:shape style="position:absolute;left:8236;top:14582;width:111;height:298" coordorigin="8236,14582" coordsize="111,298" path="m8236,14880l8346,14729,8236,14582e" filled="false" stroked="true" strokeweight=".48pt" strokecolor="#fcfcfc">
                <v:path arrowok="t"/>
              </v:shape>
            </v:group>
            <v:group style="position:absolute;left:8234;top:14510;width:116;height:53" coordorigin="8234,14510" coordsize="116,53">
              <v:shape style="position:absolute;left:8234;top:14510;width:116;height:53" coordorigin="8234,14510" coordsize="116,53" path="m8349,14563l8291,14510,8234,14563e" filled="false" stroked="true" strokeweight=".48pt" strokecolor="#fcfcfc">
                <v:path arrowok="t"/>
              </v:shape>
            </v:group>
            <v:group style="position:absolute;left:8390;top:14074;width:75;height:149" coordorigin="8390,14074" coordsize="75,149">
              <v:shape style="position:absolute;left:8390;top:14074;width:75;height:149" coordorigin="8390,14074" coordsize="75,149" path="m8464,14107l8464,14222,8464,14074,8390,14074,8390,14186,8390,14107e" filled="false" stroked="true" strokeweight=".48pt" strokecolor="#fcfcfc">
                <v:path arrowok="t"/>
              </v:shape>
            </v:group>
            <v:group style="position:absolute;left:8366;top:14267;width:10;height:2" coordorigin="8366,14267" coordsize="10,2">
              <v:shape style="position:absolute;left:8366;top:14267;width:10;height:2" coordorigin="8366,14267" coordsize="10,0" path="m8366,14267l8375,14267e" filled="false" stroked="true" strokeweight=".84pt" strokecolor="#fcfcfc">
                <v:path arrowok="t"/>
              </v:shape>
            </v:group>
            <v:group style="position:absolute;left:8234;top:14218;width:116;height:279" coordorigin="8234,14218" coordsize="116,279">
              <v:shape style="position:absolute;left:8234;top:14218;width:116;height:279" coordorigin="8234,14218" coordsize="116,279" path="m8349,14496l8349,14273,8234,14218,8234,14496,8349,14496e" filled="false" stroked="true" strokeweight=".48pt" strokecolor="#fcfcfc">
                <v:path arrowok="t"/>
              </v:shape>
            </v:group>
            <v:group style="position:absolute;left:8224;top:14206;width:132;height:298" coordorigin="8224,14206" coordsize="132,298">
              <v:shape style="position:absolute;left:8224;top:14206;width:132;height:298" coordorigin="8224,14206" coordsize="132,298" path="m8356,14503l8349,14503,8224,14503,8224,14206,8356,14268,8356,14503,8356,14268,8224,14206,8224,14503,8356,14503e" filled="false" stroked="true" strokeweight=".48pt" strokecolor="#fcfcfc">
                <v:path arrowok="t"/>
              </v:shape>
            </v:group>
            <v:group style="position:absolute;left:8394;top:14294;width:204;height:202" coordorigin="8394,14294" coordsize="204,202">
              <v:shape style="position:absolute;left:8394;top:14294;width:204;height:202" coordorigin="8394,14294" coordsize="204,202" path="m8598,14496l8598,14390,8394,14294,8394,14496,8598,14496e" filled="false" stroked="true" strokeweight=".48pt" strokecolor="#fcfcfc">
                <v:path arrowok="t"/>
              </v:shape>
            </v:group>
            <v:group style="position:absolute;left:8387;top:14282;width:219;height:221" coordorigin="8387,14282" coordsize="219,221">
              <v:shape style="position:absolute;left:8387;top:14282;width:219;height:221" coordorigin="8387,14282" coordsize="219,221" path="m8606,14503l8606,14386,8387,14282,8387,14503,8606,14503e" filled="false" stroked="true" strokeweight=".48pt" strokecolor="#fcfcfc">
                <v:path arrowok="t"/>
              </v:shape>
            </v:group>
            <v:group style="position:absolute;left:8644;top:14410;width:183;height:87" coordorigin="8644,14410" coordsize="183,87">
              <v:shape style="position:absolute;left:8644;top:14410;width:183;height:87" coordorigin="8644,14410" coordsize="183,87" path="m8826,14496l8644,14410,8644,14496,8826,14496e" filled="false" stroked="true" strokeweight=".48pt" strokecolor="#fcfcfc">
                <v:path arrowok="t"/>
              </v:shape>
            </v:group>
            <v:group style="position:absolute;left:8637;top:14398;width:224;height:106" coordorigin="8637,14398" coordsize="224,106">
              <v:shape style="position:absolute;left:8637;top:14398;width:224;height:106" coordorigin="8637,14398" coordsize="224,106" path="m8860,14503l8637,14398,8637,14503,8860,14503e" filled="false" stroked="true" strokeweight=".48pt" strokecolor="#fcfcfc">
                <v:path arrowok="t"/>
              </v:shape>
            </v:group>
            <v:group style="position:absolute;left:8236;top:14582;width:111;height:298" coordorigin="8236,14582" coordsize="111,298">
              <v:shape style="position:absolute;left:8236;top:14582;width:111;height:298" coordorigin="8236,14582" coordsize="111,298" path="m8346,14729l8346,14582,8236,14582,8236,14880,8346,14880,8346,14736e" filled="false" stroked="true" strokeweight=".48pt" strokecolor="#fcfcfc">
                <v:path arrowok="t"/>
              </v:shape>
            </v:group>
            <v:group style="position:absolute;left:8229;top:14573;width:125;height:315" coordorigin="8229,14573" coordsize="125,315">
              <v:shape style="position:absolute;left:8229;top:14573;width:125;height:315" coordorigin="8229,14573" coordsize="125,315" path="m8354,14573l8229,14573,8229,14887,8354,14887,8354,14573e" filled="false" stroked="true" strokeweight=".48pt" strokecolor="#fcfcfc">
                <v:path arrowok="t"/>
              </v:shape>
            </v:group>
            <v:group style="position:absolute;left:8224;top:14570;width:132;height:322" coordorigin="8224,14570" coordsize="132,322">
              <v:shape style="position:absolute;left:8224;top:14570;width:132;height:322" coordorigin="8224,14570" coordsize="132,322" path="m8356,14570l8224,14570,8224,14892,8356,14892,8356,14570e" filled="false" stroked="true" strokeweight=".48pt" strokecolor="#fcfcfc">
                <v:path arrowok="t"/>
              </v:shape>
            </v:group>
            <v:group style="position:absolute;left:8394;top:14578;width:204;height:305" coordorigin="8394,14578" coordsize="204,305">
              <v:shape style="position:absolute;left:8394;top:14578;width:204;height:305" coordorigin="8394,14578" coordsize="204,305" path="m8598,14578l8394,14578,8394,14882,8598,14882,8598,14578e" filled="false" stroked="true" strokeweight=".48pt" strokecolor="#fcfcfc">
                <v:path arrowok="t"/>
              </v:shape>
            </v:group>
            <v:group style="position:absolute;left:8387;top:14570;width:219;height:322" coordorigin="8387,14570" coordsize="219,322">
              <v:shape style="position:absolute;left:8387;top:14570;width:219;height:322" coordorigin="8387,14570" coordsize="219,322" path="m8606,14570l8387,14570,8387,14892,8606,14892,8606,14570e" filled="false" stroked="true" strokeweight=".48pt" strokecolor="#fcfcfc">
                <v:path arrowok="t"/>
              </v:shape>
            </v:group>
            <v:group style="position:absolute;left:8644;top:14578;width:209;height:305" coordorigin="8644,14578" coordsize="209,305">
              <v:shape style="position:absolute;left:8644;top:14578;width:209;height:305" coordorigin="8644,14578" coordsize="209,305" path="m8853,14578l8644,14578,8644,14882,8853,14882,8853,14578e" filled="false" stroked="true" strokeweight=".48pt" strokecolor="#fcfcfc">
                <v:path arrowok="t"/>
              </v:shape>
            </v:group>
            <v:group style="position:absolute;left:8637;top:14570;width:224;height:322" coordorigin="8637,14570" coordsize="224,322">
              <v:shape style="position:absolute;left:8637;top:14570;width:224;height:322" coordorigin="8637,14570" coordsize="224,322" path="m8860,14570l8637,14570,8637,14892,8860,14892,8860,14570e" filled="false" stroked="true" strokeweight=".48pt" strokecolor="#fcfcfc">
                <v:path arrowok="t"/>
              </v:shape>
            </v:group>
            <v:group style="position:absolute;left:8225;top:14195;width:2;height:698" coordorigin="8225,14195" coordsize="2,698">
              <v:shape style="position:absolute;left:8225;top:14195;width:2;height:698" coordorigin="8225,14195" coordsize="0,698" path="m8225,14195l8225,14892e" filled="false" stroked="true" strokeweight=".6pt" strokecolor="#fcfcfc">
                <v:path arrowok="t"/>
              </v:shape>
            </v:group>
            <v:group style="position:absolute;left:8219;top:14537;width:646;height:2" coordorigin="8219,14537" coordsize="646,2">
              <v:shape style="position:absolute;left:8219;top:14537;width:646;height:2" coordorigin="8219,14537" coordsize="646,0" path="m8219,14537l8865,14537e" filled="false" stroked="true" strokeweight=".4728pt" strokecolor="#fcfcfc">
                <v:path arrowok="t"/>
              </v:shape>
            </v:group>
            <v:group style="position:absolute;left:8615;top:14382;width:10;height:2" coordorigin="8615,14382" coordsize="10,2">
              <v:shape style="position:absolute;left:8615;top:14382;width:10;height:2" coordorigin="8615,14382" coordsize="10,0" path="m8615,14382l8625,14382e" filled="false" stroked="true" strokeweight=".84pt" strokecolor="#fcfcfc">
                <v:path arrowok="t"/>
              </v:shape>
            </v:group>
            <v:group style="position:absolute;left:8355;top:14252;width:2;height:640" coordorigin="8355,14252" coordsize="2,640">
              <v:shape style="position:absolute;left:8355;top:14252;width:2;height:640" coordorigin="8355,14252" coordsize="0,640" path="m8355,14252l8355,14892e" filled="false" stroked="true" strokeweight=".6pt" strokecolor="#fcfcfc">
                <v:path arrowok="t"/>
              </v:shape>
            </v:group>
            <v:group style="position:absolute;left:8387;top:14269;width:2;height:623" coordorigin="8387,14269" coordsize="2,623">
              <v:shape style="position:absolute;left:8387;top:14269;width:2;height:623" coordorigin="8387,14269" coordsize="0,623" path="m8387,14269l8387,14892e" filled="false" stroked="true" strokeweight=".48pt" strokecolor="#fcfcfc">
                <v:path arrowok="t"/>
              </v:shape>
            </v:group>
            <v:group style="position:absolute;left:8604;top:14370;width:2;height:522" coordorigin="8604,14370" coordsize="2,522">
              <v:shape style="position:absolute;left:8604;top:14370;width:2;height:522" coordorigin="8604,14370" coordsize="0,522" path="m8604,14370l8604,14892e" filled="false" stroked="true" strokeweight=".6pt" strokecolor="#fcfcfc">
                <v:path arrowok="t"/>
              </v:shape>
            </v:group>
            <v:group style="position:absolute;left:8638;top:14387;width:2;height:506" coordorigin="8638,14387" coordsize="2,506">
              <v:shape style="position:absolute;left:8638;top:14387;width:2;height:506" coordorigin="8638,14387" coordsize="0,506" path="m8638,14387l8638,14892e" filled="false" stroked="true" strokeweight=".6pt" strokecolor="#fcfcfc">
                <v:path arrowok="t"/>
              </v:shape>
            </v:group>
            <v:group style="position:absolute;left:8210;top:14184;width:2;height:708" coordorigin="8210,14184" coordsize="2,708">
              <v:shape style="position:absolute;left:8210;top:14184;width:2;height:708" coordorigin="8210,14184" coordsize="0,708" path="m8210,14184l8210,14892e" filled="false" stroked="true" strokeweight=".48pt" strokecolor="#fcfcfc">
                <v:path arrowok="t"/>
              </v:shape>
            </v:group>
            <v:group style="position:absolute;left:8241;top:14208;width:10;height:2" coordorigin="8241,14208" coordsize="10,2">
              <v:shape style="position:absolute;left:8241;top:14208;width:10;height:2" coordorigin="8241,14208" coordsize="10,0" path="m8241,14208l8250,14208e" filled="false" stroked="true" strokeweight=".72pt" strokecolor="#fcfcfc">
                <v:path arrowok="t"/>
              </v:shape>
            </v:group>
            <v:group style="position:absolute;left:8258;top:14216;width:10;height:2" coordorigin="8258,14216" coordsize="10,2">
              <v:shape style="position:absolute;left:8258;top:14216;width:10;height:2" coordorigin="8258,14216" coordsize="10,0" path="m8258,14216l8267,14216e" filled="false" stroked="true" strokeweight=".84pt" strokecolor="#fcfcfc">
                <v:path arrowok="t"/>
              </v:shape>
            </v:group>
            <v:group style="position:absolute;left:8277;top:14225;width:10;height:2" coordorigin="8277,14225" coordsize="10,2">
              <v:shape style="position:absolute;left:8277;top:14225;width:10;height:2" coordorigin="8277,14225" coordsize="10,0" path="m8277,14225l8286,14225e" filled="false" stroked="true" strokeweight=".72pt" strokecolor="#fcfcfc">
                <v:path arrowok="t"/>
              </v:shape>
            </v:group>
            <v:group style="position:absolute;left:8294;top:14233;width:10;height:2" coordorigin="8294,14233" coordsize="10,2">
              <v:shape style="position:absolute;left:8294;top:14233;width:10;height:2" coordorigin="8294,14233" coordsize="10,0" path="m8294,14233l8303,14233e" filled="false" stroked="true" strokeweight=".84pt" strokecolor="#fcfcfc">
                <v:path arrowok="t"/>
              </v:shape>
            </v:group>
            <v:group style="position:absolute;left:8313;top:14242;width:10;height:2" coordorigin="8313,14242" coordsize="10,2">
              <v:shape style="position:absolute;left:8313;top:14242;width:10;height:2" coordorigin="8313,14242" coordsize="10,0" path="m8313,14242l8322,14242e" filled="false" stroked="true" strokeweight=".72pt" strokecolor="#fcfcfc">
                <v:path arrowok="t"/>
              </v:shape>
            </v:group>
            <v:group style="position:absolute;left:8330;top:14250;width:10;height:2" coordorigin="8330,14250" coordsize="10,2">
              <v:shape style="position:absolute;left:8330;top:14250;width:10;height:2" coordorigin="8330,14250" coordsize="10,0" path="m8330,14250l8339,14250e" filled="false" stroked="true" strokeweight=".84pt" strokecolor="#fcfcfc">
                <v:path arrowok="t"/>
              </v:shape>
            </v:group>
            <v:group style="position:absolute;left:8402;top:14284;width:10;height:2" coordorigin="8402,14284" coordsize="10,2">
              <v:shape style="position:absolute;left:8402;top:14284;width:10;height:2" coordorigin="8402,14284" coordsize="10,0" path="m8402,14284l8411,14284e" filled="false" stroked="true" strokeweight=".84pt" strokecolor="#fcfcfc">
                <v:path arrowok="t"/>
              </v:shape>
            </v:group>
            <v:group style="position:absolute;left:8418;top:14291;width:10;height:2" coordorigin="8418,14291" coordsize="10,2">
              <v:shape style="position:absolute;left:8418;top:14291;width:10;height:2" coordorigin="8418,14291" coordsize="10,0" path="m8418,14291l8428,14291e" filled="false" stroked="true" strokeweight=".84pt" strokecolor="#fcfcfc">
                <v:path arrowok="t"/>
              </v:shape>
            </v:group>
            <v:group style="position:absolute;left:8438;top:14300;width:10;height:2" coordorigin="8438,14300" coordsize="10,2">
              <v:shape style="position:absolute;left:8438;top:14300;width:10;height:2" coordorigin="8438,14300" coordsize="10,0" path="m8438,14300l8447,14300e" filled="false" stroked="true" strokeweight=".84pt" strokecolor="#fcfcfc">
                <v:path arrowok="t"/>
              </v:shape>
            </v:group>
            <v:group style="position:absolute;left:8454;top:14308;width:10;height:2" coordorigin="8454,14308" coordsize="10,2">
              <v:shape style="position:absolute;left:8454;top:14308;width:10;height:2" coordorigin="8454,14308" coordsize="10,0" path="m8454,14308l8464,14308e" filled="false" stroked="true" strokeweight=".84pt" strokecolor="#fcfcfc">
                <v:path arrowok="t"/>
              </v:shape>
            </v:group>
            <v:group style="position:absolute;left:8474;top:14316;width:10;height:2" coordorigin="8474,14316" coordsize="10,2">
              <v:shape style="position:absolute;left:8474;top:14316;width:10;height:2" coordorigin="8474,14316" coordsize="10,0" path="m8474,14316l8483,14316e" filled="false" stroked="true" strokeweight=".72pt" strokecolor="#fcfcfc">
                <v:path arrowok="t"/>
              </v:shape>
            </v:group>
            <v:group style="position:absolute;left:8490;top:14324;width:10;height:2" coordorigin="8490,14324" coordsize="10,2">
              <v:shape style="position:absolute;left:8490;top:14324;width:10;height:2" coordorigin="8490,14324" coordsize="10,0" path="m8490,14324l8500,14324e" filled="false" stroked="true" strokeweight=".84pt" strokecolor="#fcfcfc">
                <v:path arrowok="t"/>
              </v:shape>
            </v:group>
            <v:group style="position:absolute;left:8510;top:14333;width:10;height:2" coordorigin="8510,14333" coordsize="10,2">
              <v:shape style="position:absolute;left:8510;top:14333;width:10;height:2" coordorigin="8510,14333" coordsize="10,0" path="m8510,14333l8519,14333e" filled="false" stroked="true" strokeweight=".72pt" strokecolor="#fcfcfc">
                <v:path arrowok="t"/>
              </v:shape>
            </v:group>
            <v:group style="position:absolute;left:8526;top:14341;width:10;height:2" coordorigin="8526,14341" coordsize="10,2">
              <v:shape style="position:absolute;left:8526;top:14341;width:10;height:2" coordorigin="8526,14341" coordsize="10,0" path="m8526,14341l8536,14341e" filled="false" stroked="true" strokeweight=".84pt" strokecolor="#fcfcfc">
                <v:path arrowok="t"/>
              </v:shape>
            </v:group>
            <v:group style="position:absolute;left:8543;top:14350;width:10;height:2" coordorigin="8543,14350" coordsize="10,2">
              <v:shape style="position:absolute;left:8543;top:14350;width:10;height:2" coordorigin="8543,14350" coordsize="10,0" path="m8543,14350l8553,14350e" filled="false" stroked="true" strokeweight=".72pt" strokecolor="#fcfcfc">
                <v:path arrowok="t"/>
              </v:shape>
            </v:group>
            <v:group style="position:absolute;left:8562;top:14358;width:10;height:2" coordorigin="8562,14358" coordsize="10,2">
              <v:shape style="position:absolute;left:8562;top:14358;width:10;height:2" coordorigin="8562,14358" coordsize="10,0" path="m8562,14358l8572,14358e" filled="false" stroked="true" strokeweight=".84pt" strokecolor="#fcfcfc">
                <v:path arrowok="t"/>
              </v:shape>
            </v:group>
            <v:group style="position:absolute;left:8579;top:14366;width:10;height:2" coordorigin="8579,14366" coordsize="10,2">
              <v:shape style="position:absolute;left:8579;top:14366;width:10;height:2" coordorigin="8579,14366" coordsize="10,0" path="m8579,14366l8589,14366e" filled="false" stroked="true" strokeweight=".72pt" strokecolor="#fcfcfc">
                <v:path arrowok="t"/>
              </v:shape>
            </v:group>
            <v:group style="position:absolute;left:8651;top:14399;width:10;height:2" coordorigin="8651,14399" coordsize="10,2">
              <v:shape style="position:absolute;left:8651;top:14399;width:10;height:2" coordorigin="8651,14399" coordsize="10,0" path="m8651,14399l8661,14399e" filled="false" stroked="true" strokeweight=".84pt" strokecolor="#fcfcfc">
                <v:path arrowok="t"/>
              </v:shape>
            </v:group>
            <v:group style="position:absolute;left:8670;top:14408;width:10;height:2" coordorigin="8670,14408" coordsize="10,2">
              <v:shape style="position:absolute;left:8670;top:14408;width:10;height:2" coordorigin="8670,14408" coordsize="10,0" path="m8670,14408l8680,14408e" filled="false" stroked="true" strokeweight=".84pt" strokecolor="#fcfcfc">
                <v:path arrowok="t"/>
              </v:shape>
            </v:group>
            <v:group style="position:absolute;left:8687;top:14416;width:10;height:2" coordorigin="8687,14416" coordsize="10,2">
              <v:shape style="position:absolute;left:8687;top:14416;width:10;height:2" coordorigin="8687,14416" coordsize="10,0" path="m8687,14416l8697,14416e" filled="false" stroked="true" strokeweight=".84pt" strokecolor="#fcfcfc">
                <v:path arrowok="t"/>
              </v:shape>
            </v:group>
            <v:group style="position:absolute;left:8704;top:14425;width:10;height:2" coordorigin="8704,14425" coordsize="10,2">
              <v:shape style="position:absolute;left:8704;top:14425;width:10;height:2" coordorigin="8704,14425" coordsize="10,0" path="m8704,14425l8714,14425e" filled="false" stroked="true" strokeweight=".84pt" strokecolor="#fcfcfc">
                <v:path arrowok="t"/>
              </v:shape>
            </v:group>
            <v:group style="position:absolute;left:8723;top:14432;width:10;height:2" coordorigin="8723,14432" coordsize="10,2">
              <v:shape style="position:absolute;left:8723;top:14432;width:10;height:2" coordorigin="8723,14432" coordsize="10,0" path="m8723,14432l8733,14432e" filled="false" stroked="true" strokeweight=".84pt" strokecolor="#fcfcfc">
                <v:path arrowok="t"/>
              </v:shape>
            </v:group>
            <v:group style="position:absolute;left:8740;top:14442;width:10;height:2" coordorigin="8740,14442" coordsize="10,2">
              <v:shape style="position:absolute;left:8740;top:14442;width:10;height:2" coordorigin="8740,14442" coordsize="10,0" path="m8740,14442l8750,14442e" filled="false" stroked="true" strokeweight=".84pt" strokecolor="#fcfcfc">
                <v:path arrowok="t"/>
              </v:shape>
            </v:group>
            <v:group style="position:absolute;left:8759;top:14449;width:10;height:2" coordorigin="8759,14449" coordsize="10,2">
              <v:shape style="position:absolute;left:8759;top:14449;width:10;height:2" coordorigin="8759,14449" coordsize="10,0" path="m8759,14449l8769,14449e" filled="false" stroked="true" strokeweight=".84pt" strokecolor="#fcfcfc">
                <v:path arrowok="t"/>
              </v:shape>
            </v:group>
            <v:group style="position:absolute;left:8776;top:14458;width:10;height:2" coordorigin="8776,14458" coordsize="10,2">
              <v:shape style="position:absolute;left:8776;top:14458;width:10;height:2" coordorigin="8776,14458" coordsize="10,0" path="m8776,14458l8786,14458e" filled="false" stroked="true" strokeweight=".72pt" strokecolor="#fcfcfc">
                <v:path arrowok="t"/>
              </v:shape>
            </v:group>
            <v:group style="position:absolute;left:8795;top:14466;width:10;height:2" coordorigin="8795,14466" coordsize="10,2">
              <v:shape style="position:absolute;left:8795;top:14466;width:10;height:2" coordorigin="8795,14466" coordsize="10,0" path="m8795,14466l8805,14466e" filled="false" stroked="true" strokeweight=".84pt" strokecolor="#fcfcfc">
                <v:path arrowok="t"/>
              </v:shape>
            </v:group>
            <v:group style="position:absolute;left:8812;top:14474;width:10;height:2" coordorigin="8812,14474" coordsize="10,2">
              <v:shape style="position:absolute;left:8812;top:14474;width:10;height:2" coordorigin="8812,14474" coordsize="10,0" path="m8812,14474l8822,14474e" filled="false" stroked="true" strokeweight=".72pt" strokecolor="#fcfcfc">
                <v:path arrowok="t"/>
              </v:shape>
            </v:group>
            <v:group style="position:absolute;left:8831;top:14483;width:10;height:2" coordorigin="8831,14483" coordsize="10,2">
              <v:shape style="position:absolute;left:8831;top:14483;width:10;height:2" coordorigin="8831,14483" coordsize="10,0" path="m8831,14483l8841,14483e" filled="false" stroked="true" strokeweight=".84pt" strokecolor="#fcfcfc">
                <v:path arrowok="t"/>
              </v:shape>
            </v:group>
            <v:group style="position:absolute;left:8861;top:14486;width:2;height:406" coordorigin="8861,14486" coordsize="2,406">
              <v:shape style="position:absolute;left:8861;top:14486;width:2;height:406" coordorigin="8861,14486" coordsize="0,406" path="m8861,14486l8861,14892e" filled="false" stroked="true" strokeweight="1.32pt" strokecolor="#fcfcfc">
                <v:path arrowok="t"/>
              </v:shape>
            </v:group>
            <v:group style="position:absolute;left:8200;top:14208;width:2;height:682" coordorigin="8200,14208" coordsize="2,682">
              <v:shape style="position:absolute;left:8200;top:14208;width:2;height:682" coordorigin="8200,14208" coordsize="0,682" path="m8200,14890l8200,14208e" filled="false" stroked="true" strokeweight=".48pt" strokecolor="#fcfcfc">
                <v:path arrowok="t"/>
              </v:shape>
            </v:group>
            <v:group style="position:absolute;left:8183;top:14184;width:2;height:706" coordorigin="8183,14184" coordsize="2,706">
              <v:shape style="position:absolute;left:8183;top:14184;width:2;height:706" coordorigin="8183,14184" coordsize="0,706" path="m8183,14890l8183,14184e" filled="false" stroked="true" strokeweight=".48pt" strokecolor="#fcfcfc">
                <v:path arrowok="t"/>
              </v:shape>
            </v:group>
            <v:group style="position:absolute;left:8166;top:14194;width:2;height:696" coordorigin="8166,14194" coordsize="2,696">
              <v:shape style="position:absolute;left:8166;top:14194;width:2;height:696" coordorigin="8166,14194" coordsize="0,696" path="m8166,14890l8166,14194e" filled="false" stroked="true" strokeweight=".48pt" strokecolor="#fcfcfc">
                <v:path arrowok="t"/>
              </v:shape>
            </v:group>
            <v:group style="position:absolute;left:8147;top:14201;width:2;height:689" coordorigin="8147,14201" coordsize="2,689">
              <v:shape style="position:absolute;left:8147;top:14201;width:2;height:689" coordorigin="8147,14201" coordsize="0,689" path="m8147,14890l8147,14201e" filled="false" stroked="true" strokeweight=".48pt" strokecolor="#fcfcfc">
                <v:path arrowok="t"/>
              </v:shape>
            </v:group>
            <v:group style="position:absolute;left:8130;top:14210;width:2;height:680" coordorigin="8130,14210" coordsize="2,680">
              <v:shape style="position:absolute;left:8130;top:14210;width:2;height:680" coordorigin="8130,14210" coordsize="0,680" path="m8130,14890l8130,14210e" filled="false" stroked="true" strokeweight=".48pt" strokecolor="#fcfcfc">
                <v:path arrowok="t"/>
              </v:shape>
            </v:group>
            <v:group style="position:absolute;left:8111;top:14218;width:2;height:672" coordorigin="8111,14218" coordsize="2,672">
              <v:shape style="position:absolute;left:8111;top:14218;width:2;height:672" coordorigin="8111,14218" coordsize="0,672" path="m8111,14890l8111,14218e" filled="false" stroked="true" strokeweight=".48pt" strokecolor="#fcfcfc">
                <v:path arrowok="t"/>
              </v:shape>
            </v:group>
            <v:group style="position:absolute;left:8094;top:14225;width:2;height:665" coordorigin="8094,14225" coordsize="2,665">
              <v:shape style="position:absolute;left:8094;top:14225;width:2;height:665" coordorigin="8094,14225" coordsize="0,665" path="m8094,14890l8094,14225e" filled="false" stroked="true" strokeweight=".48pt" strokecolor="#fcfcfc">
                <v:path arrowok="t"/>
              </v:shape>
            </v:group>
            <v:group style="position:absolute;left:8075;top:14234;width:2;height:656" coordorigin="8075,14234" coordsize="2,656">
              <v:shape style="position:absolute;left:8075;top:14234;width:2;height:656" coordorigin="8075,14234" coordsize="0,656" path="m8075,14890l8075,14234e" filled="false" stroked="true" strokeweight=".48pt" strokecolor="#fcfcfc">
                <v:path arrowok="t"/>
              </v:shape>
            </v:group>
            <v:group style="position:absolute;left:8058;top:14242;width:2;height:648" coordorigin="8058,14242" coordsize="2,648">
              <v:shape style="position:absolute;left:8058;top:14242;width:2;height:648" coordorigin="8058,14242" coordsize="0,648" path="m8058,14890l8058,14242e" filled="false" stroked="true" strokeweight=".48pt" strokecolor="#fcfcfc">
                <v:path arrowok="t"/>
              </v:shape>
            </v:group>
            <v:group style="position:absolute;left:8039;top:14251;width:2;height:639" coordorigin="8039,14251" coordsize="2,639">
              <v:shape style="position:absolute;left:8039;top:14251;width:2;height:639" coordorigin="8039,14251" coordsize="0,639" path="m8039,14890l8039,14251e" filled="false" stroked="true" strokeweight=".48pt" strokecolor="#fcfcfc">
                <v:path arrowok="t"/>
              </v:shape>
            </v:group>
            <v:group style="position:absolute;left:8022;top:14258;width:2;height:632" coordorigin="8022,14258" coordsize="2,632">
              <v:shape style="position:absolute;left:8022;top:14258;width:2;height:632" coordorigin="8022,14258" coordsize="0,632" path="m8022,14890l8022,14258e" filled="false" stroked="true" strokeweight=".48pt" strokecolor="#fcfcfc">
                <v:path arrowok="t"/>
              </v:shape>
            </v:group>
            <v:group style="position:absolute;left:8006;top:14268;width:2;height:622" coordorigin="8006,14268" coordsize="2,622">
              <v:shape style="position:absolute;left:8006;top:14268;width:2;height:622" coordorigin="8006,14268" coordsize="0,622" path="m8006,14890l8006,14268e" filled="false" stroked="true" strokeweight=".48pt" strokecolor="#fcfcfc">
                <v:path arrowok="t"/>
              </v:shape>
            </v:group>
            <v:group style="position:absolute;left:7986;top:14275;width:2;height:615" coordorigin="7986,14275" coordsize="2,615">
              <v:shape style="position:absolute;left:7986;top:14275;width:2;height:615" coordorigin="7986,14275" coordsize="0,615" path="m7986,14890l7986,14275e" filled="false" stroked="true" strokeweight=".48pt" strokecolor="#fcfcfc">
                <v:path arrowok="t"/>
              </v:shape>
            </v:group>
            <v:group style="position:absolute;left:7970;top:14285;width:2;height:605" coordorigin="7970,14285" coordsize="2,605">
              <v:shape style="position:absolute;left:7970;top:14285;width:2;height:605" coordorigin="7970,14285" coordsize="0,605" path="m7970,14890l7970,14285e" filled="false" stroked="true" strokeweight=".48pt" strokecolor="#fcfcfc">
                <v:path arrowok="t"/>
              </v:shape>
            </v:group>
            <v:group style="position:absolute;left:7950;top:14292;width:2;height:598" coordorigin="7950,14292" coordsize="2,598">
              <v:shape style="position:absolute;left:7950;top:14292;width:2;height:598" coordorigin="7950,14292" coordsize="0,598" path="m7950,14890l7950,14292e" filled="false" stroked="true" strokeweight=".48pt" strokecolor="#fcfcfc">
                <v:path arrowok="t"/>
              </v:shape>
            </v:group>
            <v:group style="position:absolute;left:7934;top:14302;width:2;height:588" coordorigin="7934,14302" coordsize="2,588">
              <v:shape style="position:absolute;left:7934;top:14302;width:2;height:588" coordorigin="7934,14302" coordsize="0,588" path="m7934,14890l7934,14302e" filled="false" stroked="true" strokeweight=".48pt" strokecolor="#fcfcfc">
                <v:path arrowok="t"/>
              </v:shape>
            </v:group>
            <v:group style="position:absolute;left:7914;top:14309;width:2;height:584" coordorigin="7914,14309" coordsize="2,584">
              <v:shape style="position:absolute;left:7914;top:14309;width:2;height:584" coordorigin="7914,14309" coordsize="0,584" path="m7914,14309l7914,14892e" filled="false" stroked="true" strokeweight=".48pt" strokecolor="#fcfcfc">
                <v:path arrowok="t"/>
              </v:shape>
            </v:group>
            <v:group style="position:absolute;left:7871;top:14280;width:44;height:29" coordorigin="7871,14280" coordsize="44,29">
              <v:shape style="position:absolute;left:7871;top:14280;width:44;height:29" coordorigin="7871,14280" coordsize="44,29" path="m7914,14309l7893,14294,7871,14280e" filled="false" stroked="true" strokeweight=".48pt" strokecolor="#fcfcfc">
                <v:path arrowok="t"/>
              </v:shape>
            </v:group>
            <v:group style="position:absolute;left:7881;top:14246;width:3;height:3" coordorigin="7881,14246" coordsize="3,3">
              <v:shape style="position:absolute;left:7881;top:14246;width:3;height:3" coordorigin="7881,14246" coordsize="3,3" path="m7883,14249l7881,14246e" filled="false" stroked="true" strokeweight=".48pt" strokecolor="#fcfcfc">
                <v:path arrowok="t"/>
              </v:shape>
            </v:group>
            <v:group style="position:absolute;left:8900;top:14479;width:2;height:437" coordorigin="8900,14479" coordsize="2,437">
              <v:shape style="position:absolute;left:8900;top:14479;width:2;height:437" coordorigin="8900,14479" coordsize="0,437" path="m8900,14479l8900,14916e" filled="false" stroked="true" strokeweight=".6pt" strokecolor="#fcfcfc">
                <v:path arrowok="t"/>
              </v:shape>
            </v:group>
            <v:group style="position:absolute;left:2846;top:14892;width:6077;height:2" coordorigin="2846,14892" coordsize="6077,2">
              <v:shape style="position:absolute;left:2846;top:14892;width:6077;height:2" coordorigin="2846,14892" coordsize="6077,0" path="m2846,14892l8922,14892e" filled="false" stroked="true" strokeweight=".480008pt" strokecolor="#fcfcfc">
                <v:path arrowok="t"/>
              </v:shape>
              <v:shape style="position:absolute;left:2812;top:14069;width:6115;height:852" type="#_x0000_t75" stroked="false">
                <v:imagedata r:id="rId18" o:title=""/>
              </v:shape>
            </v:group>
            <v:group style="position:absolute;left:950;top:2117;width:197;height:240" coordorigin="950,2117" coordsize="197,240">
              <v:shape style="position:absolute;left:950;top:2117;width:197;height:240" coordorigin="950,2117" coordsize="197,240" path="m1132,2117l950,2117,950,2124,966,2124,969,2126,971,2126,974,2129,976,2129,976,2131,978,2134,981,2138,981,2335,978,2338,978,2340,976,2342,976,2345,974,2347,971,2347,969,2350,950,2350,950,2357,1137,2357,1138,2345,1048,2345,1046,2342,1043,2342,1041,2340,1038,2340,1036,2338,1034,2333,1034,2242,1084,2242,1084,2230,1034,2230,1034,2131,1132,2131,1132,2117xe" filled="true" fillcolor="#fcfcfc" stroked="false">
                <v:path arrowok="t"/>
                <v:fill type="solid"/>
              </v:shape>
              <v:shape style="position:absolute;left:950;top:2117;width:197;height:240" coordorigin="950,2117" coordsize="197,240" path="m1146,2280l1142,2280,1139,2285,1139,2290,1137,2292,1137,2297,1134,2299,1134,2302,1132,2306,1130,2309,1130,2311,1122,2318,1122,2321,1110,2333,1108,2333,1106,2335,1101,2338,1098,2338,1096,2340,1091,2340,1086,2342,1077,2342,1074,2345,1138,2345,1146,2280xe" filled="true" fillcolor="#fcfcfc" stroked="false">
                <v:path arrowok="t"/>
                <v:fill type="solid"/>
              </v:shape>
              <v:shape style="position:absolute;left:950;top:2117;width:197;height:240" coordorigin="950,2117" coordsize="197,240" path="m1084,2242l1043,2242,1046,2244,1050,2244,1053,2246,1058,2246,1067,2256,1070,2261,1070,2263,1072,2266,1072,2268,1074,2273,1074,2278,1077,2282,1077,2290,1079,2294,1079,2297,1084,2297,1084,2242xe" filled="true" fillcolor="#fcfcfc" stroked="false">
                <v:path arrowok="t"/>
                <v:fill type="solid"/>
              </v:shape>
              <v:shape style="position:absolute;left:950;top:2117;width:197;height:240" coordorigin="950,2117" coordsize="197,240" path="m1084,2172l1079,2172,1079,2174,1077,2179,1077,2191,1074,2194,1074,2198,1072,2201,1072,2206,1070,2210,1067,2213,1067,2215,1065,2215,1062,2218,1062,2220,1060,2222,1055,2225,1053,2225,1050,2227,1043,2227,1041,2230,1084,2230,1084,2172xe" filled="true" fillcolor="#fcfcfc" stroked="false">
                <v:path arrowok="t"/>
                <v:fill type="solid"/>
              </v:shape>
              <v:shape style="position:absolute;left:950;top:2117;width:197;height:240" coordorigin="950,2117" coordsize="197,240" path="m1132,2131l1079,2131,1082,2134,1089,2134,1091,2136,1094,2136,1098,2138,1101,2141,1103,2141,1115,2153,1115,2155,1118,2158,1118,2162,1120,2165,1120,2167,1122,2172,1122,2179,1125,2184,1125,2189,1132,2189,1132,2131xe" filled="true" fillcolor="#fcfcfc" stroked="false">
                <v:path arrowok="t"/>
                <v:fill type="solid"/>
              </v:shape>
            </v:group>
            <v:group style="position:absolute;left:1610;top:2117;width:233;height:240" coordorigin="1610,2117" coordsize="233,240">
              <v:shape style="position:absolute;left:1610;top:2117;width:233;height:240" coordorigin="1610,2117" coordsize="233,240" path="m1694,2350l1610,2350,1610,2357,1694,2357,1694,2350xe" filled="true" fillcolor="#fcfcfc" stroked="false">
                <v:path arrowok="t"/>
                <v:fill type="solid"/>
              </v:shape>
              <v:shape style="position:absolute;left:1610;top:2117;width:233;height:240" coordorigin="1610,2117" coordsize="233,240" path="m1842,2350l1737,2350,1737,2357,1842,2357,1842,2350xe" filled="true" fillcolor="#fcfcfc" stroked="false">
                <v:path arrowok="t"/>
                <v:fill type="solid"/>
              </v:shape>
              <v:shape style="position:absolute;left:1610;top:2117;width:233;height:240" coordorigin="1610,2117" coordsize="233,240" path="m1670,2342l1631,2342,1629,2345,1626,2345,1624,2347,1622,2347,1617,2350,1677,2350,1674,2347,1670,2345,1670,2342xe" filled="true" fillcolor="#fcfcfc" stroked="false">
                <v:path arrowok="t"/>
                <v:fill type="solid"/>
              </v:shape>
              <v:shape style="position:absolute;left:1610;top:2117;width:233;height:240" coordorigin="1610,2117" coordsize="233,240" path="m1833,2347l1751,2347,1749,2350,1835,2350,1833,2347xe" filled="true" fillcolor="#fcfcfc" stroked="false">
                <v:path arrowok="t"/>
                <v:fill type="solid"/>
              </v:shape>
              <v:shape style="position:absolute;left:1610;top:2117;width:233;height:240" coordorigin="1610,2117" coordsize="233,240" path="m1774,2261l1713,2261,1744,2314,1749,2318,1749,2323,1754,2328,1754,2330,1756,2333,1756,2345,1754,2347,1830,2347,1828,2345,1826,2345,1826,2342,1821,2338,1821,2335,1814,2328,1806,2314,1774,2261xe" filled="true" fillcolor="#fcfcfc" stroked="false">
                <v:path arrowok="t"/>
                <v:fill type="solid"/>
              </v:shape>
              <v:shape style="position:absolute;left:1610;top:2117;width:233;height:240" coordorigin="1610,2117" coordsize="233,240" path="m1703,2126l1626,2126,1636,2136,1636,2138,1641,2143,1643,2148,1646,2150,1650,2160,1706,2251,1662,2309,1660,2314,1655,2316,1653,2321,1643,2330,1643,2333,1636,2340,1634,2340,1634,2342,1667,2342,1667,2340,1665,2338,1665,2330,1667,2328,1667,2323,1672,2318,1674,2314,1677,2311,1679,2306,1713,2261,1774,2261,1746,2215,1754,2206,1739,2206,1713,2160,1701,2141,1701,2129,1703,2126xe" filled="true" fillcolor="#fcfcfc" stroked="false">
                <v:path arrowok="t"/>
                <v:fill type="solid"/>
              </v:shape>
              <v:shape style="position:absolute;left:1610;top:2117;width:233;height:240" coordorigin="1610,2117" coordsize="233,240" path="m1818,2126l1773,2126,1778,2131,1778,2134,1780,2138,1780,2146,1778,2148,1778,2150,1775,2153,1775,2155,1773,2160,1770,2162,1768,2167,1766,2170,1763,2174,1739,2206,1754,2206,1787,2162,1790,2158,1792,2155,1794,2150,1797,2148,1799,2143,1804,2138,1806,2138,1806,2136,1809,2136,1809,2134,1811,2131,1816,2129,1818,2126xe" filled="true" fillcolor="#fcfcfc" stroked="false">
                <v:path arrowok="t"/>
                <v:fill type="solid"/>
              </v:shape>
              <v:shape style="position:absolute;left:1610;top:2117;width:233;height:240" coordorigin="1610,2117" coordsize="233,240" path="m1710,2124l1622,2124,1624,2126,1706,2126,1710,2124xe" filled="true" fillcolor="#fcfcfc" stroked="false">
                <v:path arrowok="t"/>
                <v:fill type="solid"/>
              </v:shape>
              <v:shape style="position:absolute;left:1610;top:2117;width:233;height:240" coordorigin="1610,2117" coordsize="233,240" path="m1826,2124l1768,2124,1770,2126,1823,2126,1826,2124xe" filled="true" fillcolor="#fcfcfc" stroked="false">
                <v:path arrowok="t"/>
                <v:fill type="solid"/>
              </v:shape>
              <v:shape style="position:absolute;left:1610;top:2117;width:233;height:240" coordorigin="1610,2117" coordsize="233,240" path="m1722,2117l1614,2117,1614,2124,1722,2124,1722,2117xe" filled="true" fillcolor="#fcfcfc" stroked="false">
                <v:path arrowok="t"/>
                <v:fill type="solid"/>
              </v:shape>
              <v:shape style="position:absolute;left:1610;top:2117;width:233;height:240" coordorigin="1610,2117" coordsize="233,240" path="m1835,2117l1756,2117,1756,2124,1835,2124,1835,2117xe" filled="true" fillcolor="#fcfcfc" stroked="false">
                <v:path arrowok="t"/>
                <v:fill type="solid"/>
              </v:shape>
            </v:group>
            <v:group style="position:absolute;left:2303;top:2112;width:207;height:250" coordorigin="2303,2112" coordsize="207,250">
              <v:shape style="position:absolute;left:2303;top:2112;width:207;height:250" coordorigin="2303,2112" coordsize="207,250" path="m2447,2359l2394,2359,2397,2362,2445,2362,2447,2359xe" filled="true" fillcolor="#fcfcfc" stroked="false">
                <v:path arrowok="t"/>
                <v:fill type="solid"/>
              </v:shape>
              <v:shape style="position:absolute;left:2303;top:2112;width:207;height:250" coordorigin="2303,2112" coordsize="207,250" path="m2457,2357l2385,2357,2387,2359,2452,2359,2457,2357xe" filled="true" fillcolor="#fcfcfc" stroked="false">
                <v:path arrowok="t"/>
                <v:fill type="solid"/>
              </v:shape>
              <v:shape style="position:absolute;left:2303;top:2112;width:207;height:250" coordorigin="2303,2112" coordsize="207,250" path="m2462,2354l2375,2354,2380,2357,2459,2357,2462,2354xe" filled="true" fillcolor="#fcfcfc" stroked="false">
                <v:path arrowok="t"/>
                <v:fill type="solid"/>
              </v:shape>
              <v:shape style="position:absolute;left:2303;top:2112;width:207;height:250" coordorigin="2303,2112" coordsize="207,250" path="m2466,2352l2370,2352,2373,2354,2464,2354,2466,2352xe" filled="true" fillcolor="#fcfcfc" stroked="false">
                <v:path arrowok="t"/>
                <v:fill type="solid"/>
              </v:shape>
              <v:shape style="position:absolute;left:2303;top:2112;width:207;height:250" coordorigin="2303,2112" coordsize="207,250" path="m2430,2345l2356,2345,2361,2347,2361,2350,2366,2350,2368,2352,2471,2352,2476,2347,2433,2347,2430,2345xe" filled="true" fillcolor="#fcfcfc" stroked="false">
                <v:path arrowok="t"/>
                <v:fill type="solid"/>
              </v:shape>
              <v:shape style="position:absolute;left:2303;top:2112;width:207;height:250" coordorigin="2303,2112" coordsize="207,250" path="m2505,2302l2500,2306,2498,2311,2478,2330,2476,2330,2471,2335,2469,2335,2464,2340,2459,2340,2457,2342,2452,2342,2447,2345,2435,2345,2433,2347,2478,2347,2483,2345,2505,2323,2505,2302xe" filled="true" fillcolor="#fcfcfc" stroked="false">
                <v:path arrowok="t"/>
                <v:fill type="solid"/>
              </v:shape>
              <v:shape style="position:absolute;left:2303;top:2112;width:207;height:250" coordorigin="2303,2112" coordsize="207,250" path="m2471,2122l2375,2122,2373,2124,2370,2124,2366,2126,2361,2131,2356,2134,2354,2136,2351,2136,2332,2155,2332,2158,2330,2162,2322,2170,2322,2174,2318,2179,2318,2184,2315,2186,2313,2191,2313,2194,2310,2196,2310,2201,2308,2203,2308,2210,2306,2213,2306,2227,2303,2232,2303,2254,2306,2256,2306,2270,2308,2273,2308,2278,2310,2280,2310,2287,2313,2290,2313,2294,2318,2299,2318,2304,2322,2309,2325,2314,2325,2316,2354,2345,2414,2345,2411,2342,2406,2342,2404,2340,2402,2340,2397,2335,2394,2335,2385,2326,2385,2323,2378,2316,2378,2314,2375,2311,2373,2306,2373,2304,2370,2299,2370,2297,2368,2292,2368,2287,2366,2285,2366,2278,2363,2275,2363,2256,2361,2254,2361,2215,2363,2210,2363,2201,2366,2198,2366,2191,2368,2186,2368,2182,2370,2177,2370,2174,2373,2172,2373,2170,2375,2167,2375,2162,2385,2153,2385,2150,2392,2143,2397,2141,2402,2136,2406,2134,2409,2134,2411,2131,2414,2131,2416,2129,2426,2129,2430,2126,2478,2126,2474,2124,2471,2122xe" filled="true" fillcolor="#fcfcfc" stroked="false">
                <v:path arrowok="t"/>
                <v:fill type="solid"/>
              </v:shape>
              <v:shape style="position:absolute;left:2303;top:2112;width:207;height:250" coordorigin="2303,2112" coordsize="207,250" path="m2510,2112l2502,2112,2502,2117,2500,2119,2500,2122,2493,2129,2447,2129,2452,2131,2457,2131,2459,2134,2464,2136,2466,2136,2476,2146,2478,2146,2483,2150,2483,2153,2490,2160,2490,2165,2495,2170,2495,2174,2498,2177,2498,2179,2500,2184,2500,2186,2502,2191,2502,2194,2510,2194,2510,2112xe" filled="true" fillcolor="#fcfcfc" stroked="false">
                <v:path arrowok="t"/>
                <v:fill type="solid"/>
              </v:shape>
              <v:shape style="position:absolute;left:2303;top:2112;width:207;height:250" coordorigin="2303,2112" coordsize="207,250" path="m2483,2126l2435,2126,2438,2129,2486,2129,2483,2126xe" filled="true" fillcolor="#fcfcfc" stroked="false">
                <v:path arrowok="t"/>
                <v:fill type="solid"/>
              </v:shape>
              <v:shape style="position:absolute;left:2303;top:2112;width:207;height:250" coordorigin="2303,2112" coordsize="207,250" path="m2462,2119l2382,2119,2378,2122,2466,2122,2462,2119xe" filled="true" fillcolor="#fcfcfc" stroked="false">
                <v:path arrowok="t"/>
                <v:fill type="solid"/>
              </v:shape>
              <v:shape style="position:absolute;left:2303;top:2112;width:207;height:250" coordorigin="2303,2112" coordsize="207,250" path="m2457,2117l2387,2117,2385,2119,2459,2119,2457,2117xe" filled="true" fillcolor="#fcfcfc" stroked="false">
                <v:path arrowok="t"/>
                <v:fill type="solid"/>
              </v:shape>
              <v:shape style="position:absolute;left:2303;top:2112;width:207;height:250" coordorigin="2303,2112" coordsize="207,250" path="m2450,2114l2394,2114,2390,2117,2452,2117,2450,2114xe" filled="true" fillcolor="#fcfcfc" stroked="false">
                <v:path arrowok="t"/>
                <v:fill type="solid"/>
              </v:shape>
              <v:shape style="position:absolute;left:2303;top:2112;width:207;height:250" coordorigin="2303,2112" coordsize="207,250" path="m2438,2112l2406,2112,2402,2114,2440,2114,2438,2112xe" filled="true" fillcolor="#fcfcfc" stroked="false">
                <v:path arrowok="t"/>
                <v:fill type="solid"/>
              </v:shape>
            </v:group>
            <v:group style="position:absolute;left:2980;top:2117;width:200;height:240" coordorigin="2980,2117" coordsize="200,240">
              <v:shape style="position:absolute;left:2980;top:2117;width:200;height:240" coordorigin="2980,2117" coordsize="200,240" path="m3076,2124l2997,2124,2999,2126,3002,2126,3006,2131,3009,2136,3009,2340,3002,2347,2999,2347,2997,2350,2980,2350,2980,2357,3172,2357,3173,2345,3086,2345,3081,2342,3071,2342,3066,2340,3066,2338,3064,2335,3064,2330,3062,2328,3062,2141,3064,2138,3064,2136,3066,2131,3071,2126,3076,2124xe" filled="true" fillcolor="#fcfcfc" stroked="false">
                <v:path arrowok="t"/>
                <v:fill type="solid"/>
              </v:shape>
              <v:shape style="position:absolute;left:2980;top:2117;width:200;height:240" coordorigin="2980,2117" coordsize="200,240" path="m3179,2273l3172,2273,3172,2278,3170,2280,3170,2285,3167,2290,3167,2292,3165,2297,3165,2299,3162,2302,3162,2306,3160,2309,3160,2311,3158,2314,3158,2316,3150,2323,3150,2326,3141,2335,3136,2338,3134,2338,3131,2340,3129,2340,3126,2342,3117,2342,3112,2345,3173,2345,3179,2273xe" filled="true" fillcolor="#fcfcfc" stroked="false">
                <v:path arrowok="t"/>
                <v:fill type="solid"/>
              </v:shape>
              <v:shape style="position:absolute;left:2980;top:2117;width:200;height:240" coordorigin="2980,2117" coordsize="200,240" path="m3095,2117l2980,2117,2980,2124,3095,2124,3095,2117xe" filled="true" fillcolor="#fcfcfc" stroked="false">
                <v:path arrowok="t"/>
                <v:fill type="solid"/>
              </v:shape>
            </v:group>
            <v:group style="position:absolute;left:3645;top:2117;width:224;height:248" coordorigin="3645,2117" coordsize="224,248">
              <v:shape style="position:absolute;left:3645;top:2117;width:224;height:248" coordorigin="3645,2117" coordsize="224,248" path="m3760,2362l3750,2362,3755,2364,3758,2364,3760,2362xe" filled="true" fillcolor="#fcfcfc" stroked="false">
                <v:path arrowok="t"/>
                <v:fill type="solid"/>
              </v:shape>
              <v:shape style="position:absolute;left:3645;top:2117;width:224;height:248" coordorigin="3645,2117" coordsize="224,248" path="m3782,2359l3726,2359,3729,2362,3779,2362,3782,2359xe" filled="true" fillcolor="#fcfcfc" stroked="false">
                <v:path arrowok="t"/>
                <v:fill type="solid"/>
              </v:shape>
              <v:shape style="position:absolute;left:3645;top:2117;width:224;height:248" coordorigin="3645,2117" coordsize="224,248" path="m3791,2357l3719,2357,3722,2359,3786,2359,3791,2357xe" filled="true" fillcolor="#fcfcfc" stroked="false">
                <v:path arrowok="t"/>
                <v:fill type="solid"/>
              </v:shape>
              <v:shape style="position:absolute;left:3645;top:2117;width:224;height:248" coordorigin="3645,2117" coordsize="224,248" path="m3796,2354l3714,2354,3717,2357,3794,2357,3796,2354xe" filled="true" fillcolor="#fcfcfc" stroked="false">
                <v:path arrowok="t"/>
                <v:fill type="solid"/>
              </v:shape>
              <v:shape style="position:absolute;left:3645;top:2117;width:224;height:248" coordorigin="3645,2117" coordsize="224,248" path="m3803,2350l3705,2350,3710,2352,3712,2354,3798,2354,3803,2350xe" filled="true" fillcolor="#fcfcfc" stroked="false">
                <v:path arrowok="t"/>
                <v:fill type="solid"/>
              </v:shape>
              <v:shape style="position:absolute;left:3645;top:2117;width:224;height:248" coordorigin="3645,2117" coordsize="224,248" path="m3734,2126l3664,2126,3669,2129,3669,2131,3671,2134,3671,2136,3674,2138,3674,2297,3676,2302,3676,2311,3678,2314,3678,2316,3681,2321,3681,2323,3683,2326,3683,2328,3686,2330,3686,2333,3702,2350,3806,2350,3810,2345,3758,2345,3755,2342,3753,2342,3750,2340,3748,2340,3743,2338,3743,2335,3738,2335,3736,2333,3736,2328,3729,2321,3729,2314,3726,2311,3726,2134,3729,2134,3729,2131,3734,2126xe" filled="true" fillcolor="#fcfcfc" stroked="false">
                <v:path arrowok="t"/>
                <v:fill type="solid"/>
              </v:shape>
              <v:shape style="position:absolute;left:3645;top:2117;width:224;height:248" coordorigin="3645,2117" coordsize="224,248" path="m3846,2129l3815,2129,3820,2134,3820,2138,3822,2138,3822,2148,3825,2150,3825,2278,3822,2282,3822,2299,3820,2302,3820,2309,3818,2311,3818,2316,3810,2323,3810,2328,3806,2333,3803,2333,3796,2340,3791,2340,3789,2342,3784,2342,3779,2345,3810,2345,3827,2328,3827,2323,3830,2321,3830,2318,3832,2316,3832,2311,3834,2309,3834,2297,3837,2292,3837,2153,3839,2148,3839,2138,3842,2136,3844,2131,3846,2129xe" filled="true" fillcolor="#fcfcfc" stroked="false">
                <v:path arrowok="t"/>
                <v:fill type="solid"/>
              </v:shape>
              <v:shape style="position:absolute;left:3645;top:2117;width:224;height:248" coordorigin="3645,2117" coordsize="224,248" path="m3854,2124l3806,2124,3808,2126,3810,2126,3813,2129,3849,2129,3854,2124xe" filled="true" fillcolor="#fcfcfc" stroked="false">
                <v:path arrowok="t"/>
                <v:fill type="solid"/>
              </v:shape>
              <v:shape style="position:absolute;left:3645;top:2117;width:224;height:248" coordorigin="3645,2117" coordsize="224,248" path="m3738,2124l3659,2124,3662,2126,3736,2126,3738,2124xe" filled="true" fillcolor="#fcfcfc" stroked="false">
                <v:path arrowok="t"/>
                <v:fill type="solid"/>
              </v:shape>
              <v:shape style="position:absolute;left:3645;top:2117;width:224;height:248" coordorigin="3645,2117" coordsize="224,248" path="m3758,2117l3645,2117,3645,2124,3758,2124,3758,2117xe" filled="true" fillcolor="#fcfcfc" stroked="false">
                <v:path arrowok="t"/>
                <v:fill type="solid"/>
              </v:shape>
              <v:shape style="position:absolute;left:3645;top:2117;width:224;height:248" coordorigin="3645,2117" coordsize="224,248" path="m3868,2117l3794,2117,3794,2124,3868,2124,3868,2117xe" filled="true" fillcolor="#fcfcfc" stroked="false">
                <v:path arrowok="t"/>
                <v:fill type="solid"/>
              </v:shape>
            </v:group>
            <v:group style="position:absolute;left:4338;top:2112;width:152;height:252" coordorigin="4338,2112" coordsize="152,252">
              <v:shape style="position:absolute;left:4338;top:2112;width:152;height:252" coordorigin="4338,2112" coordsize="152,252" path="m4420,2362l4410,2362,4415,2364,4420,2362xe" filled="true" fillcolor="#fcfcfc" stroked="false">
                <v:path arrowok="t"/>
                <v:fill type="solid"/>
              </v:shape>
              <v:shape style="position:absolute;left:4338;top:2112;width:152;height:252" coordorigin="4338,2112" coordsize="152,252" path="m4343,2273l4338,2273,4338,2362,4343,2362,4346,2359,4346,2357,4353,2350,4358,2350,4360,2347,4396,2347,4391,2345,4389,2345,4386,2342,4384,2342,4377,2335,4372,2333,4370,2330,4370,2328,4360,2318,4360,2316,4355,2311,4355,2306,4350,2302,4350,2297,4348,2294,4348,2292,4346,2287,4346,2280,4343,2275,4343,2273xe" filled="true" fillcolor="#fcfcfc" stroked="false">
                <v:path arrowok="t"/>
                <v:fill type="solid"/>
              </v:shape>
              <v:shape style="position:absolute;left:4338;top:2112;width:152;height:252" coordorigin="4338,2112" coordsize="152,252" path="m4434,2359l4391,2359,4396,2362,4432,2362,4434,2359xe" filled="true" fillcolor="#fcfcfc" stroked="false">
                <v:path arrowok="t"/>
                <v:fill type="solid"/>
              </v:shape>
              <v:shape style="position:absolute;left:4338;top:2112;width:152;height:252" coordorigin="4338,2112" coordsize="152,252" path="m4444,2357l4384,2357,4386,2359,4442,2359,4444,2357xe" filled="true" fillcolor="#fcfcfc" stroked="false">
                <v:path arrowok="t"/>
                <v:fill type="solid"/>
              </v:shape>
              <v:shape style="position:absolute;left:4338;top:2112;width:152;height:252" coordorigin="4338,2112" coordsize="152,252" path="m4454,2352l4374,2352,4377,2354,4382,2357,4446,2357,4451,2354,4454,2352xe" filled="true" fillcolor="#fcfcfc" stroked="false">
                <v:path arrowok="t"/>
                <v:fill type="solid"/>
              </v:shape>
              <v:shape style="position:absolute;left:4338;top:2112;width:152;height:252" coordorigin="4338,2112" coordsize="152,252" path="m4403,2124l4362,2124,4358,2129,4358,2131,4348,2141,4348,2146,4343,2150,4343,2153,4341,2158,4341,2160,4338,2162,4338,2196,4341,2198,4341,2206,4346,2210,4346,2215,4348,2218,4350,2222,4372,2244,4374,2244,4379,2249,4384,2251,4386,2251,4391,2256,4396,2258,4398,2261,4403,2263,4406,2263,4408,2266,4413,2268,4415,2270,4420,2270,4427,2278,4430,2278,4434,2282,4437,2282,4444,2290,4444,2292,4446,2294,4449,2299,4449,2302,4451,2304,4451,2326,4449,2328,4449,2330,4446,2335,4439,2342,4437,2342,4432,2347,4430,2347,4427,2350,4370,2350,4372,2352,4456,2352,4468,2340,4470,2340,4473,2338,4475,2333,4475,2330,4482,2323,4482,2318,4485,2316,4485,2314,4487,2309,4487,2299,4490,2297,4490,2282,4487,2280,4487,2268,4485,2266,4485,2263,4482,2258,4480,2256,4480,2254,4478,2251,4475,2246,4473,2244,4473,2242,4470,2242,4463,2234,4463,2232,4461,2230,4456,2230,4446,2220,4442,2218,4439,2218,4437,2215,4432,2213,4430,2210,4415,2203,4413,2201,4408,2198,4406,2196,4403,2196,4398,2194,4394,2189,4391,2189,4391,2186,4389,2186,4374,2172,4374,2167,4372,2165,4372,2148,4374,2146,4374,2143,4377,2141,4379,2136,4382,2134,4384,2134,4389,2129,4391,2129,4394,2126,4401,2126,4403,2124xe" filled="true" fillcolor="#fcfcfc" stroked="false">
                <v:path arrowok="t"/>
                <v:fill type="solid"/>
              </v:shape>
              <v:shape style="position:absolute;left:4338;top:2112;width:152;height:252" coordorigin="4338,2112" coordsize="152,252" path="m4398,2347l4360,2347,4362,2350,4401,2350,4398,2347xe" filled="true" fillcolor="#fcfcfc" stroked="false">
                <v:path arrowok="t"/>
                <v:fill type="solid"/>
              </v:shape>
              <v:shape style="position:absolute;left:4338;top:2112;width:152;height:252" coordorigin="4338,2112" coordsize="152,252" path="m4473,2112l4468,2112,4468,2117,4466,2122,4466,2124,4463,2126,4461,2126,4458,2129,4427,2129,4430,2131,4432,2131,4434,2134,4439,2136,4451,2148,4451,2150,4458,2158,4458,2160,4461,2165,4463,2167,4463,2170,4466,2174,4466,2182,4468,2184,4468,2191,4475,2191,4473,2112xe" filled="true" fillcolor="#fcfcfc" stroked="false">
                <v:path arrowok="t"/>
                <v:fill type="solid"/>
              </v:shape>
              <v:shape style="position:absolute;left:4338;top:2112;width:152;height:252" coordorigin="4338,2112" coordsize="152,252" path="m4454,2126l4422,2126,4425,2129,4456,2129,4454,2126xe" filled="true" fillcolor="#fcfcfc" stroked="false">
                <v:path arrowok="t"/>
                <v:fill type="solid"/>
              </v:shape>
              <v:shape style="position:absolute;left:4338;top:2112;width:152;height:252" coordorigin="4338,2112" coordsize="152,252" path="m4439,2119l4372,2119,4367,2124,4413,2124,4415,2126,4451,2126,4446,2124,4444,2122,4442,2122,4439,2119xe" filled="true" fillcolor="#fcfcfc" stroked="false">
                <v:path arrowok="t"/>
                <v:fill type="solid"/>
              </v:shape>
              <v:shape style="position:absolute;left:4338;top:2112;width:152;height:252" coordorigin="4338,2112" coordsize="152,252" path="m4432,2117l4377,2117,4374,2119,4437,2119,4432,2117xe" filled="true" fillcolor="#fcfcfc" stroked="false">
                <v:path arrowok="t"/>
                <v:fill type="solid"/>
              </v:shape>
              <v:shape style="position:absolute;left:4338;top:2112;width:152;height:252" coordorigin="4338,2112" coordsize="152,252" path="m4427,2114l4384,2114,4379,2117,4430,2117,4427,2114xe" filled="true" fillcolor="#fcfcfc" stroked="false">
                <v:path arrowok="t"/>
                <v:fill type="solid"/>
              </v:shape>
              <v:shape style="position:absolute;left:4338;top:2112;width:152;height:252" coordorigin="4338,2112" coordsize="152,252" path="m4418,2112l4389,2112,4386,2114,4420,2114,4418,2112xe" filled="true" fillcolor="#fcfcfc" stroked="false">
                <v:path arrowok="t"/>
                <v:fill type="solid"/>
              </v:shape>
            </v:group>
            <v:group style="position:absolute;left:4955;top:2117;width:113;height:240" coordorigin="4955,2117" coordsize="113,240">
              <v:shape style="position:absolute;left:4955;top:2117;width:113;height:240" coordorigin="4955,2117" coordsize="113,240" path="m5068,2350l4955,2350,4955,2357,5068,2357,5068,2350xe" filled="true" fillcolor="#fcfcfc" stroked="false">
                <v:path arrowok="t"/>
                <v:fill type="solid"/>
              </v:shape>
              <v:shape style="position:absolute;left:4955;top:2117;width:113;height:240" coordorigin="4955,2117" coordsize="113,240" path="m5046,2126l4977,2126,4982,2129,4982,2131,4984,2136,4984,2141,4986,2143,4986,2330,4984,2335,4984,2340,4977,2347,4974,2347,4972,2350,5049,2350,5039,2340,5039,2330,5037,2326,5037,2148,5039,2143,5039,2136,5042,2131,5046,2126xe" filled="true" fillcolor="#fcfcfc" stroked="false">
                <v:path arrowok="t"/>
                <v:fill type="solid"/>
              </v:shape>
              <v:shape style="position:absolute;left:4955;top:2117;width:113;height:240" coordorigin="4955,2117" coordsize="113,240" path="m5051,2124l4972,2124,4974,2126,5049,2126,5051,2124xe" filled="true" fillcolor="#fcfcfc" stroked="false">
                <v:path arrowok="t"/>
                <v:fill type="solid"/>
              </v:shape>
              <v:shape style="position:absolute;left:4955;top:2117;width:113;height:240" coordorigin="4955,2117" coordsize="113,240" path="m5068,2117l4955,2117,4955,2124,5068,2124,5068,2117xe" filled="true" fillcolor="#fcfcfc" stroked="false">
                <v:path arrowok="t"/>
                <v:fill type="solid"/>
              </v:shape>
            </v:group>
            <v:group style="position:absolute;left:5524;top:2117;width:231;height:245" coordorigin="5524,2117" coordsize="231,245">
              <v:shape style="position:absolute;left:5524;top:2117;width:231;height:245" coordorigin="5524,2117" coordsize="231,245" path="m5613,2124l5534,2124,5538,2129,5541,2129,5543,2131,5543,2134,5546,2136,5546,2138,5548,2143,5550,2146,5550,2148,5555,2158,5555,2162,5560,2172,5634,2362,5639,2362,5671,2285,5658,2285,5613,2167,5610,2160,5608,2158,5608,2153,5606,2148,5606,2146,5603,2143,5603,2129,5606,2126,5610,2126,5613,2124xe" filled="true" fillcolor="#fcfcfc" stroked="false">
                <v:path arrowok="t"/>
                <v:fill type="solid"/>
              </v:shape>
              <v:shape style="position:absolute;left:5524;top:2117;width:231;height:245" coordorigin="5524,2117" coordsize="231,245" path="m5747,2126l5702,2126,5704,2129,5709,2131,5709,2134,5711,2136,5711,2155,5709,2158,5709,2160,5706,2162,5706,2167,5704,2170,5704,2174,5702,2179,5658,2285,5671,2285,5714,2179,5721,2165,5721,2160,5723,2158,5726,2153,5726,2150,5730,2146,5730,2143,5733,2141,5733,2138,5740,2131,5745,2129,5747,2126xe" filled="true" fillcolor="#fcfcfc" stroked="false">
                <v:path arrowok="t"/>
                <v:fill type="solid"/>
              </v:shape>
              <v:shape style="position:absolute;left:5524;top:2117;width:231;height:245" coordorigin="5524,2117" coordsize="231,245" path="m5752,2124l5697,2124,5699,2126,5750,2126,5752,2124xe" filled="true" fillcolor="#fcfcfc" stroked="false">
                <v:path arrowok="t"/>
                <v:fill type="solid"/>
              </v:shape>
              <v:shape style="position:absolute;left:5524;top:2117;width:231;height:245" coordorigin="5524,2117" coordsize="231,245" path="m5630,2117l5524,2117,5524,2124,5630,2124,5630,2117xe" filled="true" fillcolor="#fcfcfc" stroked="false">
                <v:path arrowok="t"/>
                <v:fill type="solid"/>
              </v:shape>
              <v:shape style="position:absolute;left:5524;top:2117;width:231;height:245" coordorigin="5524,2117" coordsize="231,245" path="m5754,2117l5685,2117,5685,2124,5754,2124,5754,2117xe" filled="true" fillcolor="#fcfcfc" stroked="false">
                <v:path arrowok="t"/>
                <v:fill type="solid"/>
              </v:shape>
            </v:group>
            <v:group style="position:absolute;left:6213;top:2117;width:195;height:240" coordorigin="6213,2117" coordsize="195,240">
              <v:shape style="position:absolute;left:6213;top:2117;width:195;height:240" coordorigin="6213,2117" coordsize="195,240" path="m6393,2117l6213,2117,6213,2124,6227,2124,6230,2126,6232,2126,6234,2129,6237,2129,6239,2131,6239,2134,6242,2138,6242,2338,6239,2338,6239,2342,6234,2347,6232,2347,6230,2350,6213,2350,6213,2357,6398,2357,6399,2345,6309,2345,6306,2342,6304,2342,6302,2340,6299,2340,6297,2338,6297,2333,6294,2333,6294,2242,6345,2242,6345,2230,6294,2230,6294,2131,6393,2131,6393,2117xe" filled="true" fillcolor="#fcfcfc" stroked="false">
                <v:path arrowok="t"/>
                <v:fill type="solid"/>
              </v:shape>
              <v:shape style="position:absolute;left:6213;top:2117;width:195;height:240" coordorigin="6213,2117" coordsize="195,240" path="m6407,2280l6402,2280,6402,2285,6400,2290,6400,2292,6398,2297,6395,2299,6395,2302,6393,2306,6393,2309,6386,2316,6386,2318,6371,2333,6369,2333,6364,2338,6359,2338,6357,2340,6352,2340,6347,2342,6338,2342,6335,2345,6399,2345,6407,2280xe" filled="true" fillcolor="#fcfcfc" stroked="false">
                <v:path arrowok="t"/>
                <v:fill type="solid"/>
              </v:shape>
              <v:shape style="position:absolute;left:6213;top:2117;width:195;height:240" coordorigin="6213,2117" coordsize="195,240" path="m6345,2242l6304,2242,6306,2244,6314,2244,6316,2246,6318,2246,6328,2256,6330,2261,6333,2263,6333,2266,6335,2268,6335,2275,6338,2278,6338,2285,6340,2290,6340,2297,6345,2297,6345,2242xe" filled="true" fillcolor="#fcfcfc" stroked="false">
                <v:path arrowok="t"/>
                <v:fill type="solid"/>
              </v:shape>
              <v:shape style="position:absolute;left:6213;top:2117;width:195;height:240" coordorigin="6213,2117" coordsize="195,240" path="m6345,2172l6340,2172,6340,2179,6338,2182,6338,2191,6335,2194,6335,2201,6333,2203,6333,2206,6330,2210,6330,2213,6328,2215,6326,2215,6326,2218,6318,2225,6316,2225,6311,2227,6306,2227,6302,2230,6345,2230,6345,2172xe" filled="true" fillcolor="#fcfcfc" stroked="false">
                <v:path arrowok="t"/>
                <v:fill type="solid"/>
              </v:shape>
              <v:shape style="position:absolute;left:6213;top:2117;width:195;height:240" coordorigin="6213,2117" coordsize="195,240" path="m6393,2131l6340,2131,6342,2134,6350,2134,6352,2136,6357,2136,6362,2141,6364,2141,6376,2153,6376,2155,6378,2158,6378,2162,6381,2165,6381,2167,6383,2172,6383,2174,6386,2179,6386,2189,6393,2189,6393,2131xe" filled="true" fillcolor="#fcfcfc" stroked="false">
                <v:path arrowok="t"/>
                <v:fill type="solid"/>
              </v:shape>
            </v:group>
            <v:group style="position:absolute;left:7403;top:2117;width:216;height:240" coordorigin="7403,2117" coordsize="216,240">
              <v:shape style="position:absolute;left:7403;top:2117;width:216;height:240" coordorigin="7403,2117" coordsize="216,240" path="m7547,2350l7403,2350,7403,2357,7526,2357,7528,2354,7538,2354,7540,2352,7545,2352,7547,2350xe" filled="true" fillcolor="#fcfcfc" stroked="false">
                <v:path arrowok="t"/>
                <v:fill type="solid"/>
              </v:shape>
              <v:shape style="position:absolute;left:7403;top:2117;width:216;height:240" coordorigin="7403,2117" coordsize="216,240" path="m7554,2347l7422,2347,7420,2350,7550,2350,7554,2347xe" filled="true" fillcolor="#fcfcfc" stroked="false">
                <v:path arrowok="t"/>
                <v:fill type="solid"/>
              </v:shape>
              <v:shape style="position:absolute;left:7403;top:2117;width:216;height:240" coordorigin="7403,2117" coordsize="216,240" path="m7557,2126l7425,2126,7430,2131,7432,2136,7432,2338,7430,2340,7430,2342,7425,2347,7557,2347,7559,2345,7499,2345,7494,2342,7490,2342,7487,2340,7485,2335,7485,2131,7564,2131,7562,2129,7559,2129,7557,2126xe" filled="true" fillcolor="#fcfcfc" stroked="false">
                <v:path arrowok="t"/>
                <v:fill type="solid"/>
              </v:shape>
              <v:shape style="position:absolute;left:7403;top:2117;width:216;height:240" coordorigin="7403,2117" coordsize="216,240" path="m7564,2342l7514,2342,7509,2345,7562,2345,7564,2342xe" filled="true" fillcolor="#fcfcfc" stroked="false">
                <v:path arrowok="t"/>
                <v:fill type="solid"/>
              </v:shape>
              <v:shape style="position:absolute;left:7403;top:2117;width:216;height:240" coordorigin="7403,2117" coordsize="216,240" path="m7578,2138l7528,2138,7545,2155,7545,2158,7547,2162,7550,2165,7550,2167,7552,2170,7552,2174,7554,2177,7554,2179,7557,2184,7557,2189,7559,2194,7559,2203,7562,2208,7562,2273,7559,2278,7559,2287,7557,2292,7557,2294,7554,2297,7554,2304,7552,2306,7552,2309,7550,2311,7550,2314,7547,2316,7547,2318,7542,2323,7542,2326,7530,2338,7528,2338,7526,2340,7523,2340,7518,2342,7569,2342,7578,2333,7581,2333,7598,2316,7598,2314,7600,2311,7602,2306,7605,2304,7605,2302,7607,2299,7610,2294,7610,2292,7612,2287,7612,2282,7614,2280,7614,2278,7617,2273,7617,2263,7619,2261,7619,2215,7617,2210,7617,2201,7614,2198,7614,2194,7612,2191,7612,2189,7610,2184,7610,2182,7607,2179,7607,2174,7605,2172,7605,2170,7600,2165,7598,2160,7598,2158,7578,2138xe" filled="true" fillcolor="#fcfcfc" stroked="false">
                <v:path arrowok="t"/>
                <v:fill type="solid"/>
              </v:shape>
              <v:shape style="position:absolute;left:7403;top:2117;width:216;height:240" coordorigin="7403,2117" coordsize="216,240" path="m7566,2131l7511,2131,7514,2134,7518,2134,7521,2136,7523,2136,7526,2138,7576,2138,7571,2134,7566,2131xe" filled="true" fillcolor="#fcfcfc" stroked="false">
                <v:path arrowok="t"/>
                <v:fill type="solid"/>
              </v:shape>
              <v:shape style="position:absolute;left:7403;top:2117;width:216;height:240" coordorigin="7403,2117" coordsize="216,240" path="m7552,2124l7418,2124,7422,2126,7554,2126,7552,2124xe" filled="true" fillcolor="#fcfcfc" stroked="false">
                <v:path arrowok="t"/>
                <v:fill type="solid"/>
              </v:shape>
              <v:shape style="position:absolute;left:7403;top:2117;width:216;height:240" coordorigin="7403,2117" coordsize="216,240" path="m7518,2117l7403,2117,7403,2124,7547,2124,7542,2122,7538,2122,7535,2119,7521,2119,7518,2117xe" filled="true" fillcolor="#fcfcfc" stroked="false">
                <v:path arrowok="t"/>
                <v:fill type="solid"/>
              </v:shape>
            </v:group>
            <v:group style="position:absolute;left:8087;top:2117;width:197;height:240" coordorigin="8087,2117" coordsize="197,240">
              <v:shape style="position:absolute;left:8087;top:2117;width:197;height:240" coordorigin="8087,2117" coordsize="197,240" path="m8267,2117l8087,2117,8087,2124,8104,2124,8106,2126,8109,2126,8116,2134,8116,2141,8118,2143,8118,2328,8116,2330,8116,2340,8109,2347,8106,2347,8104,2350,8087,2350,8087,2357,8274,2357,8276,2345,8186,2345,8181,2342,8178,2342,8176,2340,8174,2340,8174,2338,8171,2333,8171,2328,8169,2323,8169,2242,8222,2242,8222,2230,8169,2230,8169,2131,8267,2131,8267,2117xe" filled="true" fillcolor="#fcfcfc" stroked="false">
                <v:path arrowok="t"/>
                <v:fill type="solid"/>
              </v:shape>
              <v:shape style="position:absolute;left:8087;top:2117;width:197;height:240" coordorigin="8087,2117" coordsize="197,240" path="m8284,2280l8277,2280,8277,2285,8274,2290,8274,2292,8272,2297,8272,2299,8270,2302,8270,2306,8265,2311,8265,2314,8246,2333,8243,2333,8238,2338,8236,2338,8234,2340,8226,2340,8224,2342,8214,2342,8210,2345,8276,2345,8284,2280xe" filled="true" fillcolor="#fcfcfc" stroked="false">
                <v:path arrowok="t"/>
                <v:fill type="solid"/>
              </v:shape>
              <v:shape style="position:absolute;left:8087;top:2117;width:197;height:240" coordorigin="8087,2117" coordsize="197,240" path="m8222,2242l8178,2242,8183,2244,8188,2244,8190,2246,8195,2246,8202,2254,8202,2256,8205,2261,8207,2263,8207,2266,8210,2268,8210,2273,8212,2275,8212,2282,8214,2285,8214,2297,8222,2297,8222,2242xe" filled="true" fillcolor="#fcfcfc" stroked="false">
                <v:path arrowok="t"/>
                <v:fill type="solid"/>
              </v:shape>
              <v:shape style="position:absolute;left:8087;top:2117;width:197;height:240" coordorigin="8087,2117" coordsize="197,240" path="m8222,2172l8214,2172,8214,2186,8212,2191,8212,2198,8210,2201,8210,2203,8207,2206,8207,2210,8193,2225,8190,2225,8188,2227,8181,2227,8178,2230,8222,2230,8222,2172xe" filled="true" fillcolor="#fcfcfc" stroked="false">
                <v:path arrowok="t"/>
                <v:fill type="solid"/>
              </v:shape>
              <v:shape style="position:absolute;left:8087;top:2117;width:197;height:240" coordorigin="8087,2117" coordsize="197,240" path="m8267,2131l8217,2131,8219,2134,8226,2134,8229,2136,8231,2136,8234,2138,8238,2141,8241,2141,8248,2148,8248,2150,8250,2150,8250,2153,8253,2155,8253,2158,8255,2162,8255,2165,8258,2167,8258,2172,8260,2174,8260,2184,8262,2189,8267,2189,8267,2131xe" filled="true" fillcolor="#fcfcfc" stroked="false">
                <v:path arrowok="t"/>
                <v:fill type="solid"/>
              </v:shape>
            </v:group>
            <v:group style="position:absolute;left:8762;top:2112;width:152;height:252" coordorigin="8762,2112" coordsize="152,252">
              <v:shape style="position:absolute;left:8762;top:2112;width:152;height:252" coordorigin="8762,2112" coordsize="152,252" path="m8843,2362l8836,2362,8838,2364,8841,2364,8843,2362xe" filled="true" fillcolor="#fcfcfc" stroked="false">
                <v:path arrowok="t"/>
                <v:fill type="solid"/>
              </v:shape>
              <v:shape style="position:absolute;left:8762;top:2112;width:152;height:252" coordorigin="8762,2112" coordsize="152,252" path="m8769,2273l8762,2273,8762,2362,8769,2362,8769,2359,8778,2350,8781,2350,8783,2347,8819,2347,8817,2345,8814,2345,8812,2342,8810,2342,8805,2340,8788,2323,8788,2321,8783,2316,8783,2314,8781,2311,8778,2306,8778,2304,8776,2302,8776,2297,8774,2294,8774,2292,8771,2287,8771,2285,8769,2280,8769,2273xe" filled="true" fillcolor="#fcfcfc" stroked="false">
                <v:path arrowok="t"/>
                <v:fill type="solid"/>
              </v:shape>
              <v:shape style="position:absolute;left:8762;top:2112;width:152;height:252" coordorigin="8762,2112" coordsize="152,252" path="m8860,2359l8817,2359,8819,2362,8858,2362,8860,2359xe" filled="true" fillcolor="#fcfcfc" stroked="false">
                <v:path arrowok="t"/>
                <v:fill type="solid"/>
              </v:shape>
              <v:shape style="position:absolute;left:8762;top:2112;width:152;height:252" coordorigin="8762,2112" coordsize="152,252" path="m8870,2357l8807,2357,8812,2359,8867,2359,8870,2357xe" filled="true" fillcolor="#fcfcfc" stroked="false">
                <v:path arrowok="t"/>
                <v:fill type="solid"/>
              </v:shape>
              <v:shape style="position:absolute;left:8762;top:2112;width:152;height:252" coordorigin="8762,2112" coordsize="152,252" path="m8829,2124l8788,2124,8778,2134,8778,2136,8774,2141,8771,2146,8769,2148,8769,2150,8766,2153,8766,2158,8764,2160,8764,2167,8762,2170,8762,2189,8764,2191,8764,2198,8766,2201,8766,2206,8769,2208,8769,2213,8774,2218,8776,2222,8776,2225,8790,2239,8793,2239,8798,2244,8800,2244,8807,2251,8810,2251,8814,2254,8819,2258,8824,2261,8826,2263,8831,2263,8836,2268,8841,2270,8843,2270,8848,2273,8853,2278,8855,2278,8872,2294,8872,2299,8874,2302,8874,2304,8877,2306,8877,2321,8874,2326,8874,2328,8872,2330,8872,2335,8865,2342,8862,2342,8858,2347,8855,2347,8850,2350,8793,2350,8802,2354,8805,2357,8872,2357,8877,2352,8879,2352,8882,2350,8886,2347,8896,2338,8898,2333,8903,2328,8903,2326,8906,2323,8908,2318,8908,2316,8910,2314,8910,2309,8913,2306,8913,2273,8910,2268,8910,2266,8908,2263,8908,2258,8903,2254,8903,2251,8901,2246,8884,2230,8882,2230,8874,2222,8870,2220,8867,2218,8865,2218,8860,2215,8858,2213,8853,2210,8850,2208,8848,2208,8843,2206,8841,2203,8836,2201,8834,2198,8829,2196,8826,2196,8822,2191,8819,2191,8814,2186,8812,2186,8802,2177,8802,2174,8800,2172,8800,2170,8798,2167,8798,2146,8802,2141,8805,2136,8812,2129,8814,2129,8819,2126,8824,2126,8829,2124xe" filled="true" fillcolor="#fcfcfc" stroked="false">
                <v:path arrowok="t"/>
                <v:fill type="solid"/>
              </v:shape>
              <v:shape style="position:absolute;left:8762;top:2112;width:152;height:252" coordorigin="8762,2112" coordsize="152,252" path="m8822,2347l8783,2347,8788,2350,8826,2350,8822,2347xe" filled="true" fillcolor="#fcfcfc" stroked="false">
                <v:path arrowok="t"/>
                <v:fill type="solid"/>
              </v:shape>
              <v:shape style="position:absolute;left:8762;top:2112;width:152;height:252" coordorigin="8762,2112" coordsize="152,252" path="m8898,2112l8894,2112,8894,2117,8891,2122,8891,2124,8889,2124,8889,2126,8886,2126,8882,2129,8853,2129,8855,2131,8858,2131,8867,2141,8872,2143,8872,2146,8882,2155,8882,2158,8884,2160,8886,2165,8886,2167,8889,2170,8889,2174,8891,2177,8891,2184,8894,2189,8894,2191,8901,2191,8898,2112xe" filled="true" fillcolor="#fcfcfc" stroked="false">
                <v:path arrowok="t"/>
                <v:fill type="solid"/>
              </v:shape>
              <v:shape style="position:absolute;left:8762;top:2112;width:152;height:252" coordorigin="8762,2112" coordsize="152,252" path="m8879,2126l8846,2126,8848,2129,8882,2129,8879,2126xe" filled="true" fillcolor="#fcfcfc" stroked="false">
                <v:path arrowok="t"/>
                <v:fill type="solid"/>
              </v:shape>
              <v:shape style="position:absolute;left:8762;top:2112;width:152;height:252" coordorigin="8762,2112" coordsize="152,252" path="m8865,2119l8795,2119,8790,2124,8836,2124,8841,2126,8874,2126,8872,2124,8867,2122,8865,2119xe" filled="true" fillcolor="#fcfcfc" stroked="false">
                <v:path arrowok="t"/>
                <v:fill type="solid"/>
              </v:shape>
              <v:shape style="position:absolute;left:8762;top:2112;width:152;height:252" coordorigin="8762,2112" coordsize="152,252" path="m8858,2117l8802,2117,8800,2119,8860,2119,8858,2117xe" filled="true" fillcolor="#fcfcfc" stroked="false">
                <v:path arrowok="t"/>
                <v:fill type="solid"/>
              </v:shape>
              <v:shape style="position:absolute;left:8762;top:2112;width:152;height:252" coordorigin="8762,2112" coordsize="152,252" path="m8853,2114l8807,2114,8805,2117,8855,2117,8853,2114xe" filled="true" fillcolor="#fcfcfc" stroked="false">
                <v:path arrowok="t"/>
                <v:fill type="solid"/>
              </v:shape>
              <v:shape style="position:absolute;left:8762;top:2112;width:152;height:252" coordorigin="8762,2112" coordsize="152,252" path="m8841,2112l8814,2112,8810,2114,8846,2114,8841,2112xe" filled="true" fillcolor="#fcfcfc" stroked="false">
                <v:path arrowok="t"/>
                <v:fill type="solid"/>
              </v:shape>
            </v:group>
            <v:group style="position:absolute;left:9381;top:2117;width:113;height:240" coordorigin="9381,2117" coordsize="113,240">
              <v:shape style="position:absolute;left:9381;top:2117;width:113;height:240" coordorigin="9381,2117" coordsize="113,240" path="m9494,2350l9381,2350,9381,2357,9494,2357,9494,2350xe" filled="true" fillcolor="#fcfcfc" stroked="false">
                <v:path arrowok="t"/>
                <v:fill type="solid"/>
              </v:shape>
              <v:shape style="position:absolute;left:9381;top:2117;width:113;height:240" coordorigin="9381,2117" coordsize="113,240" path="m9472,2347l9400,2347,9398,2350,9474,2350,9472,2347xe" filled="true" fillcolor="#fcfcfc" stroked="false">
                <v:path arrowok="t"/>
                <v:fill type="solid"/>
              </v:shape>
              <v:shape style="position:absolute;left:9381;top:2117;width:113;height:240" coordorigin="9381,2117" coordsize="113,240" path="m9470,2126l9402,2126,9407,2131,9410,2136,9410,2338,9407,2340,9407,2342,9402,2347,9470,2347,9465,2342,9465,2338,9462,2335,9462,2138,9465,2136,9467,2131,9467,2129,9470,2126xe" filled="true" fillcolor="#fcfcfc" stroked="false">
                <v:path arrowok="t"/>
                <v:fill type="solid"/>
              </v:shape>
              <v:shape style="position:absolute;left:9381;top:2117;width:113;height:240" coordorigin="9381,2117" coordsize="113,240" path="m9474,2124l9395,2124,9400,2126,9472,2126,9474,2124xe" filled="true" fillcolor="#fcfcfc" stroked="false">
                <v:path arrowok="t"/>
                <v:fill type="solid"/>
              </v:shape>
              <v:shape style="position:absolute;left:9381;top:2117;width:113;height:240" coordorigin="9381,2117" coordsize="113,240" path="m9494,2117l9381,2117,9381,2124,9494,2124,9494,2117xe" filled="true" fillcolor="#fcfcfc" stroked="false">
                <v:path arrowok="t"/>
                <v:fill type="solid"/>
              </v:shape>
            </v:group>
            <v:group style="position:absolute;left:9962;top:2112;width:236;height:252" coordorigin="9962,2112" coordsize="236,252">
              <v:shape style="position:absolute;left:9962;top:2112;width:236;height:252" coordorigin="9962,2112" coordsize="236,252" path="m10089,2362l10079,2362,10084,2364,10089,2362xe" filled="true" fillcolor="#fcfcfc" stroked="false">
                <v:path arrowok="t"/>
                <v:fill type="solid"/>
              </v:shape>
              <v:shape style="position:absolute;left:9962;top:2112;width:236;height:252" coordorigin="9962,2112" coordsize="236,252" path="m10118,2359l10053,2359,10055,2362,10113,2362,10118,2359xe" filled="true" fillcolor="#fcfcfc" stroked="false">
                <v:path arrowok="t"/>
                <v:fill type="solid"/>
              </v:shape>
              <v:shape style="position:absolute;left:9962;top:2112;width:236;height:252" coordorigin="9962,2112" coordsize="236,252" path="m10130,2357l10043,2357,10046,2359,10127,2359,10130,2357xe" filled="true" fillcolor="#fcfcfc" stroked="false">
                <v:path arrowok="t"/>
                <v:fill type="solid"/>
              </v:shape>
              <v:shape style="position:absolute;left:9962;top:2112;width:236;height:252" coordorigin="9962,2112" coordsize="236,252" path="m10139,2354l10034,2354,10038,2357,10137,2357,10139,2354xe" filled="true" fillcolor="#fcfcfc" stroked="false">
                <v:path arrowok="t"/>
                <v:fill type="solid"/>
              </v:shape>
              <v:shape style="position:absolute;left:9962;top:2112;width:236;height:252" coordorigin="9962,2112" coordsize="236,252" path="m10154,2350l10026,2350,10031,2354,10142,2354,10144,2352,10151,2352,10154,2350xe" filled="true" fillcolor="#fcfcfc" stroked="false">
                <v:path arrowok="t"/>
                <v:fill type="solid"/>
              </v:shape>
              <v:shape style="position:absolute;left:9962;top:2112;width:236;height:252" coordorigin="9962,2112" coordsize="236,252" path="m10065,2345l10017,2345,10022,2350,10079,2350,10074,2347,10070,2347,10065,2345xe" filled="true" fillcolor="#fcfcfc" stroked="false">
                <v:path arrowok="t"/>
                <v:fill type="solid"/>
              </v:shape>
              <v:shape style="position:absolute;left:9962;top:2112;width:236;height:252" coordorigin="9962,2112" coordsize="236,252" path="m10161,2347l10101,2347,10098,2350,10158,2350,10161,2347xe" filled="true" fillcolor="#fcfcfc" stroked="false">
                <v:path arrowok="t"/>
                <v:fill type="solid"/>
              </v:shape>
              <v:shape style="position:absolute;left:9962;top:2112;width:236;height:252" coordorigin="9962,2112" coordsize="236,252" path="m10180,2266l10113,2266,10120,2273,10120,2342,10115,2345,10110,2345,10108,2347,10163,2347,10166,2345,10170,2342,10173,2342,10173,2275,10178,2270,10178,2268,10180,2266xe" filled="true" fillcolor="#fcfcfc" stroked="false">
                <v:path arrowok="t"/>
                <v:fill type="solid"/>
              </v:shape>
              <v:shape style="position:absolute;left:9962;top:2112;width:236;height:252" coordorigin="9962,2112" coordsize="236,252" path="m10065,2129l10017,2129,10007,2138,10005,2138,9993,2150,9990,2155,9981,2165,9981,2167,9978,2170,9976,2174,9976,2177,9971,2182,9971,2186,9969,2189,9969,2191,9966,2196,9966,2201,9964,2206,9964,2213,9962,2215,9962,2266,9964,2268,9964,2275,9966,2280,9966,2282,9969,2285,9969,2290,9971,2292,9971,2297,9976,2302,9976,2304,9978,2309,9983,2314,9983,2316,9995,2328,9995,2330,9998,2330,10002,2335,10007,2338,10014,2345,10060,2345,10055,2340,10053,2340,10048,2338,10048,2335,10046,2335,10038,2328,10038,2326,10036,2323,10034,2318,10031,2316,10031,2314,10029,2309,10029,2306,10026,2302,10026,2299,10024,2294,10024,2290,10022,2285,10022,2275,10019,2273,10019,2242,10017,2239,10017,2237,10019,2232,10019,2208,10022,2203,10022,2194,10024,2189,10024,2182,10026,2179,10026,2174,10029,2172,10029,2167,10031,2165,10031,2162,10034,2158,10038,2153,10038,2150,10048,2141,10048,2138,10050,2136,10055,2136,10060,2131,10062,2131,10065,2129xe" filled="true" fillcolor="#fcfcfc" stroked="false">
                <v:path arrowok="t"/>
                <v:fill type="solid"/>
              </v:shape>
              <v:shape style="position:absolute;left:9962;top:2112;width:236;height:252" coordorigin="9962,2112" coordsize="236,252" path="m10190,2263l10106,2263,10108,2266,10187,2266,10190,2263xe" filled="true" fillcolor="#fcfcfc" stroked="false">
                <v:path arrowok="t"/>
                <v:fill type="solid"/>
              </v:shape>
              <v:shape style="position:absolute;left:9962;top:2112;width:236;height:252" coordorigin="9962,2112" coordsize="236,252" path="m10197,2256l10094,2256,10094,2263,10197,2263,10197,2256xe" filled="true" fillcolor="#fcfcfc" stroked="false">
                <v:path arrowok="t"/>
                <v:fill type="solid"/>
              </v:shape>
              <v:shape style="position:absolute;left:9962;top:2112;width:236;height:252" coordorigin="9962,2112" coordsize="236,252" path="m10173,2112l10166,2112,10166,2114,10163,2117,10163,2122,10161,2124,10158,2124,10154,2129,10113,2129,10115,2131,10118,2131,10122,2136,10127,2138,10130,2138,10149,2158,10149,2160,10154,2165,10156,2170,10156,2172,10158,2174,10161,2179,10161,2182,10163,2186,10163,2189,10166,2194,10166,2196,10173,2196,10173,2112xe" filled="true" fillcolor="#fcfcfc" stroked="false">
                <v:path arrowok="t"/>
                <v:fill type="solid"/>
              </v:shape>
              <v:shape style="position:absolute;left:9962;top:2112;width:236;height:252" coordorigin="9962,2112" coordsize="236,252" path="m10127,2119l10036,2119,10034,2122,10031,2122,10029,2124,10024,2124,10019,2129,10067,2129,10072,2126,10142,2126,10127,2119xe" filled="true" fillcolor="#fcfcfc" stroked="false">
                <v:path arrowok="t"/>
                <v:fill type="solid"/>
              </v:shape>
              <v:shape style="position:absolute;left:9962;top:2112;width:236;height:252" coordorigin="9962,2112" coordsize="236,252" path="m10144,2126l10103,2126,10106,2129,10149,2129,10144,2126xe" filled="true" fillcolor="#fcfcfc" stroked="false">
                <v:path arrowok="t"/>
                <v:fill type="solid"/>
              </v:shape>
              <v:shape style="position:absolute;left:9962;top:2112;width:236;height:252" coordorigin="9962,2112" coordsize="236,252" path="m10120,2117l10043,2117,10038,2119,10122,2119,10120,2117xe" filled="true" fillcolor="#fcfcfc" stroked="false">
                <v:path arrowok="t"/>
                <v:fill type="solid"/>
              </v:shape>
              <v:shape style="position:absolute;left:9962;top:2112;width:236;height:252" coordorigin="9962,2112" coordsize="236,252" path="m10115,2114l10048,2114,10046,2117,10118,2117,10115,2114xe" filled="true" fillcolor="#fcfcfc" stroked="false">
                <v:path arrowok="t"/>
                <v:fill type="solid"/>
              </v:shape>
              <v:shape style="position:absolute;left:9962;top:2112;width:236;height:252" coordorigin="9962,2112" coordsize="236,252" path="m10103,2112l10060,2112,10058,2114,10108,2114,10103,2112xe" filled="true" fillcolor="#fcfcfc" stroked="false">
                <v:path arrowok="t"/>
                <v:fill type="solid"/>
              </v:shape>
            </v:group>
            <v:group style="position:absolute;left:10653;top:2117;width:224;height:245" coordorigin="10653,2117" coordsize="224,245">
              <v:shape style="position:absolute;left:10653;top:2117;width:224;height:245" coordorigin="10653,2117" coordsize="224,245" path="m10762,2162l10696,2162,10842,2362,10847,2362,10847,2266,10835,2266,10762,2162xe" filled="true" fillcolor="#fcfcfc" stroked="false">
                <v:path arrowok="t"/>
                <v:fill type="solid"/>
              </v:shape>
              <v:shape style="position:absolute;left:10653;top:2117;width:224;height:245" coordorigin="10653,2117" coordsize="224,245" path="m10730,2350l10653,2350,10653,2357,10730,2357,10730,2350xe" filled="true" fillcolor="#fcfcfc" stroked="false">
                <v:path arrowok="t"/>
                <v:fill type="solid"/>
              </v:shape>
              <v:shape style="position:absolute;left:10653;top:2117;width:224;height:245" coordorigin="10653,2117" coordsize="224,245" path="m10730,2117l10653,2117,10653,2124,10662,2124,10665,2126,10667,2126,10679,2138,10684,2146,10684,2328,10682,2333,10682,2335,10679,2338,10679,2340,10672,2347,10670,2347,10667,2350,10713,2350,10706,2342,10703,2342,10701,2340,10701,2338,10698,2335,10698,2330,10696,2328,10696,2162,10762,2162,10730,2117xe" filled="true" fillcolor="#fcfcfc" stroked="false">
                <v:path arrowok="t"/>
                <v:fill type="solid"/>
              </v:shape>
              <v:shape style="position:absolute;left:10653;top:2117;width:224;height:245" coordorigin="10653,2117" coordsize="224,245" path="m10857,2129l10826,2129,10833,2136,10833,2143,10835,2146,10835,2266,10847,2266,10847,2150,10850,2146,10850,2138,10852,2136,10852,2134,10857,2129xe" filled="true" fillcolor="#fcfcfc" stroked="false">
                <v:path arrowok="t"/>
                <v:fill type="solid"/>
              </v:shape>
              <v:shape style="position:absolute;left:10653;top:2117;width:224;height:245" coordorigin="10653,2117" coordsize="224,245" path="m10862,2126l10821,2126,10823,2129,10859,2129,10862,2126xe" filled="true" fillcolor="#fcfcfc" stroked="false">
                <v:path arrowok="t"/>
                <v:fill type="solid"/>
              </v:shape>
              <v:shape style="position:absolute;left:10653;top:2117;width:224;height:245" coordorigin="10653,2117" coordsize="224,245" path="m10869,2124l10816,2124,10818,2126,10864,2126,10869,2124xe" filled="true" fillcolor="#fcfcfc" stroked="false">
                <v:path arrowok="t"/>
                <v:fill type="solid"/>
              </v:shape>
              <v:shape style="position:absolute;left:10653;top:2117;width:224;height:245" coordorigin="10653,2117" coordsize="224,245" path="m10876,2117l10804,2117,10804,2124,10876,2124,10876,2117xe" filled="true" fillcolor="#fcfcfc" stroked="false">
                <v:path arrowok="t"/>
                <v:fill type="solid"/>
              </v:shape>
            </v:group>
            <v:group style="position:absolute;left:782;top:5837;width:233;height:240" coordorigin="782,5837" coordsize="233,240">
              <v:shape style="position:absolute;left:782;top:5837;width:233;height:240" coordorigin="782,5837" coordsize="233,240" path="m892,6070l782,6070,782,6077,892,6077,892,6070xe" filled="true" fillcolor="#fcfcfc" stroked="false">
                <v:path arrowok="t"/>
                <v:fill type="solid"/>
              </v:shape>
              <v:shape style="position:absolute;left:782;top:5837;width:233;height:240" coordorigin="782,5837" coordsize="233,240" path="m936,5966l875,5966,945,6077,1014,6077,1014,6070,1010,6070,1007,6067,1005,6067,1002,6065,998,6062,993,6058,993,6055,990,6053,988,6048,983,6043,936,5966xe" filled="true" fillcolor="#fcfcfc" stroked="false">
                <v:path arrowok="t"/>
                <v:fill type="solid"/>
              </v:shape>
              <v:shape style="position:absolute;left:782;top:5837;width:233;height:240" coordorigin="782,5837" coordsize="233,240" path="m875,6067l796,6067,794,6070,880,6070,875,6067xe" filled="true" fillcolor="#fcfcfc" stroked="false">
                <v:path arrowok="t"/>
                <v:fill type="solid"/>
              </v:shape>
              <v:shape style="position:absolute;left:782;top:5837;width:233;height:240" coordorigin="782,5837" coordsize="233,240" path="m952,5846l803,5846,810,5854,810,6058,808,6060,808,6062,806,6065,801,6067,873,6067,863,6058,863,6038,861,6034,861,5966,936,5966,933,5962,938,5962,942,5959,945,5957,947,5957,952,5954,861,5954,861,5849,954,5849,952,5846xe" filled="true" fillcolor="#fcfcfc" stroked="false">
                <v:path arrowok="t"/>
                <v:fill type="solid"/>
              </v:shape>
              <v:shape style="position:absolute;left:782;top:5837;width:233;height:240" coordorigin="782,5837" coordsize="233,240" path="m954,5849l892,5849,897,5851,902,5851,904,5854,909,5856,911,5856,911,5858,914,5861,916,5861,916,5863,921,5868,921,5870,923,5873,923,5875,926,5880,926,5887,928,5890,928,5914,926,5918,926,5923,923,5928,923,5930,921,5933,918,5938,916,5940,916,5942,914,5945,909,5947,906,5947,904,5950,902,5950,899,5952,890,5952,887,5954,954,5954,969,5940,969,5938,974,5933,974,5928,976,5926,976,5923,978,5921,978,5914,981,5909,981,5892,978,5890,978,5882,976,5880,976,5875,971,5870,971,5868,969,5863,954,5849xe" filled="true" fillcolor="#fcfcfc" stroked="false">
                <v:path arrowok="t"/>
                <v:fill type="solid"/>
              </v:shape>
              <v:shape style="position:absolute;left:782;top:5837;width:233;height:240" coordorigin="782,5837" coordsize="233,240" path="m945,5844l801,5844,801,5846,947,5846,945,5844xe" filled="true" fillcolor="#fcfcfc" stroked="false">
                <v:path arrowok="t"/>
                <v:fill type="solid"/>
              </v:shape>
              <v:shape style="position:absolute;left:782;top:5837;width:233;height:240" coordorigin="782,5837" coordsize="233,240" path="m940,5842l791,5842,794,5844,942,5844,940,5842xe" filled="true" fillcolor="#fcfcfc" stroked="false">
                <v:path arrowok="t"/>
                <v:fill type="solid"/>
              </v:shape>
              <v:shape style="position:absolute;left:782;top:5837;width:233;height:240" coordorigin="782,5837" coordsize="233,240" path="m918,5837l782,5837,782,5842,935,5842,933,5839,923,5839,918,5837xe" filled="true" fillcolor="#fcfcfc" stroked="false">
                <v:path arrowok="t"/>
                <v:fill type="solid"/>
              </v:shape>
            </v:group>
            <v:group style="position:absolute;left:1317;top:5837;width:197;height:240" coordorigin="1317,5837" coordsize="197,240">
              <v:shape style="position:absolute;left:1317;top:5837;width:197;height:240" coordorigin="1317,5837" coordsize="197,240" path="m1499,5837l1317,5837,1317,5842,1329,5842,1334,5844,1336,5844,1338,5846,1341,5846,1341,5849,1348,5856,1348,6053,1346,6055,1346,6058,1343,6060,1343,6065,1338,6065,1338,6067,1334,6067,1331,6070,1317,6070,1317,6077,1504,6077,1506,6062,1413,6062,1408,6060,1401,6053,1401,5962,1451,5962,1451,5947,1401,5947,1401,5849,1499,5849,1499,5837xe" filled="true" fillcolor="#fcfcfc" stroked="false">
                <v:path arrowok="t"/>
                <v:fill type="solid"/>
              </v:shape>
              <v:shape style="position:absolute;left:1317;top:5837;width:197;height:240" coordorigin="1317,5837" coordsize="197,240" path="m1514,6000l1509,6000,1506,6002,1506,6007,1504,6012,1504,6014,1502,6017,1502,6022,1497,6026,1497,6031,1487,6041,1487,6043,1480,6050,1478,6050,1475,6053,1470,6055,1468,6055,1466,6058,1463,6058,1461,6060,1451,6060,1446,6062,1506,6062,1514,6000xe" filled="true" fillcolor="#fcfcfc" stroked="false">
                <v:path arrowok="t"/>
                <v:fill type="solid"/>
              </v:shape>
              <v:shape style="position:absolute;left:1317;top:5837;width:197;height:240" coordorigin="1317,5837" coordsize="197,240" path="m1451,5962l1415,5962,1418,5964,1422,5964,1437,5978,1437,5983,1439,5986,1439,5988,1442,5990,1442,5998,1444,6000,1444,6012,1446,6017,1451,6017,1451,5962xe" filled="true" fillcolor="#fcfcfc" stroked="false">
                <v:path arrowok="t"/>
                <v:fill type="solid"/>
              </v:shape>
              <v:shape style="position:absolute;left:1317;top:5837;width:197;height:240" coordorigin="1317,5837" coordsize="197,240" path="m1451,5890l1446,5890,1446,5894,1444,5897,1444,5909,1442,5914,1442,5916,1439,5918,1439,5923,1437,5926,1437,5928,1434,5930,1434,5933,1425,5942,1422,5942,1420,5945,1418,5945,1415,5947,1451,5947,1451,5890xe" filled="true" fillcolor="#fcfcfc" stroked="false">
                <v:path arrowok="t"/>
                <v:fill type="solid"/>
              </v:shape>
              <v:shape style="position:absolute;left:1317;top:5837;width:197;height:240" coordorigin="1317,5837" coordsize="197,240" path="m1499,5849l1437,5849,1439,5851,1454,5851,1456,5854,1458,5854,1461,5856,1466,5856,1480,5870,1480,5873,1485,5878,1485,5880,1487,5882,1487,5887,1490,5890,1490,5899,1492,5902,1492,5906,1499,5906,1499,5849xe" filled="true" fillcolor="#fcfcfc" stroked="false">
                <v:path arrowok="t"/>
                <v:fill type="solid"/>
              </v:shape>
            </v:group>
            <v:group style="position:absolute;left:1830;top:5837;width:202;height:240" coordorigin="1830,5837" coordsize="202,240">
              <v:shape style="position:absolute;left:1830;top:5837;width:202;height:240" coordorigin="1830,5837" coordsize="202,240" path="m1924,5844l1850,5844,1852,5846,1854,5846,1859,5851,1859,5854,1862,5856,1862,6055,1859,6058,1859,6060,1857,6065,1854,6065,1852,6067,1850,6067,1845,6070,1830,6070,1830,6077,2022,6077,2024,6062,1924,6062,1924,6060,1922,6060,1917,6055,1917,6053,1914,6053,1914,5854,1917,5854,1917,5851,1924,5844xe" filled="true" fillcolor="#fcfcfc" stroked="false">
                <v:path arrowok="t"/>
                <v:fill type="solid"/>
              </v:shape>
              <v:shape style="position:absolute;left:1830;top:5837;width:202;height:240" coordorigin="1830,5837" coordsize="202,240" path="m2032,5993l2025,5993,2025,5995,2022,6000,2022,6005,2020,6007,2020,6012,2018,6014,2018,6019,2015,6022,2015,6024,2013,6026,2013,6029,2008,6034,2008,6036,2006,6041,1991,6055,1989,6055,1986,6058,1984,6058,1982,6060,1977,6060,1974,6062,2024,6062,2032,5993xe" filled="true" fillcolor="#fcfcfc" stroked="false">
                <v:path arrowok="t"/>
                <v:fill type="solid"/>
              </v:shape>
              <v:shape style="position:absolute;left:1830;top:5837;width:202;height:240" coordorigin="1830,5837" coordsize="202,240" path="m1934,5842l1845,5842,1847,5844,1931,5844,1934,5842xe" filled="true" fillcolor="#fcfcfc" stroked="false">
                <v:path arrowok="t"/>
                <v:fill type="solid"/>
              </v:shape>
              <v:shape style="position:absolute;left:1830;top:5837;width:202;height:240" coordorigin="1830,5837" coordsize="202,240" path="m1946,5837l1830,5837,1830,5842,1946,5842,1946,5837xe" filled="true" fillcolor="#fcfcfc" stroked="false">
                <v:path arrowok="t"/>
                <v:fill type="solid"/>
              </v:shape>
            </v:group>
            <v:group style="position:absolute;left:2346;top:5837;width:113;height:240" coordorigin="2346,5837" coordsize="113,240">
              <v:shape style="position:absolute;left:2346;top:5837;width:113;height:240" coordorigin="2346,5837" coordsize="113,240" path="m2459,6070l2346,6070,2346,6077,2459,6077,2459,6070xe" filled="true" fillcolor="#fcfcfc" stroked="false">
                <v:path arrowok="t"/>
                <v:fill type="solid"/>
              </v:shape>
              <v:shape style="position:absolute;left:2346;top:5837;width:113;height:240" coordorigin="2346,5837" coordsize="113,240" path="m2442,6067l2363,6067,2361,6070,2447,6070,2442,6067xe" filled="true" fillcolor="#fcfcfc" stroked="false">
                <v:path arrowok="t"/>
                <v:fill type="solid"/>
              </v:shape>
              <v:shape style="position:absolute;left:2346;top:5837;width:113;height:240" coordorigin="2346,5837" coordsize="113,240" path="m2440,5844l2366,5844,2368,5846,2373,5849,2373,5851,2375,5854,2375,5858,2378,5863,2378,6050,2375,6053,2375,6058,2373,6060,2370,6065,2368,6065,2366,6067,2440,6067,2430,6058,2430,6048,2428,6046,2428,5866,2430,5861,2430,5854,2440,5844xe" filled="true" fillcolor="#fcfcfc" stroked="false">
                <v:path arrowok="t"/>
                <v:fill type="solid"/>
              </v:shape>
              <v:shape style="position:absolute;left:2346;top:5837;width:113;height:240" coordorigin="2346,5837" coordsize="113,240" path="m2450,5842l2361,5842,2363,5844,2445,5844,2450,5842xe" filled="true" fillcolor="#fcfcfc" stroked="false">
                <v:path arrowok="t"/>
                <v:fill type="solid"/>
              </v:shape>
              <v:shape style="position:absolute;left:2346;top:5837;width:113;height:240" coordorigin="2346,5837" coordsize="113,240" path="m2459,5837l2346,5837,2346,5842,2459,5842,2459,5837xe" filled="true" fillcolor="#fcfcfc" stroked="false">
                <v:path arrowok="t"/>
                <v:fill type="solid"/>
              </v:shape>
            </v:group>
            <v:group style="position:absolute;left:2766;top:5832;width:231;height:245" coordorigin="2766,5832" coordsize="231,245">
              <v:shape style="position:absolute;left:2766;top:5832;width:231;height:245" coordorigin="2766,5832" coordsize="231,245" path="m2838,6070l2766,6070,2766,6077,2838,6077,2838,6070xe" filled="true" fillcolor="#fcfcfc" stroked="false">
                <v:path arrowok="t"/>
                <v:fill type="solid"/>
              </v:shape>
              <v:shape style="position:absolute;left:2766;top:5832;width:231;height:245" coordorigin="2766,5832" coordsize="231,245" path="m2997,6070l2891,6070,2891,6077,2997,6077,2997,6070xe" filled="true" fillcolor="#fcfcfc" stroked="false">
                <v:path arrowok="t"/>
                <v:fill type="solid"/>
              </v:shape>
              <v:shape style="position:absolute;left:2766;top:5832;width:231;height:245" coordorigin="2766,5832" coordsize="231,245" path="m2826,6067l2774,6067,2769,6070,2831,6070,2826,6067xe" filled="true" fillcolor="#fcfcfc" stroked="false">
                <v:path arrowok="t"/>
                <v:fill type="solid"/>
              </v:shape>
              <v:shape style="position:absolute;left:2766;top:5832;width:231;height:245" coordorigin="2766,5832" coordsize="231,245" path="m2987,6067l2908,6067,2903,6070,2992,6070,2987,6067xe" filled="true" fillcolor="#fcfcfc" stroked="false">
                <v:path arrowok="t"/>
                <v:fill type="solid"/>
              </v:shape>
              <v:shape style="position:absolute;left:2766;top:5832;width:231;height:245" coordorigin="2766,5832" coordsize="231,245" path="m2884,5832l2882,5832,2805,6022,2802,6026,2800,6029,2800,6034,2798,6038,2795,6041,2795,6046,2790,6050,2790,6053,2788,6055,2788,6058,2786,6058,2776,6067,2822,6067,2819,6065,2817,6065,2812,6060,2812,6058,2810,6053,2810,6043,2812,6038,2812,6036,2814,6031,2824,6007,2955,6007,2950,5995,2829,5995,2862,5911,2916,5911,2884,5832xe" filled="true" fillcolor="#fcfcfc" stroked="false">
                <v:path arrowok="t"/>
                <v:fill type="solid"/>
              </v:shape>
              <v:shape style="position:absolute;left:2766;top:5832;width:231;height:245" coordorigin="2766,5832" coordsize="231,245" path="m2955,6007l2901,6007,2910,6038,2913,6043,2915,6046,2915,6050,2918,6053,2918,6060,2913,6065,2913,6067,2985,6067,2975,6058,2975,6055,2973,6050,2970,6048,2970,6046,2966,6036,2963,6034,2963,6029,2955,6007xe" filled="true" fillcolor="#fcfcfc" stroked="false">
                <v:path arrowok="t"/>
                <v:fill type="solid"/>
              </v:shape>
              <v:shape style="position:absolute;left:2766;top:5832;width:231;height:245" coordorigin="2766,5832" coordsize="231,245" path="m2916,5911l2862,5911,2894,5995,2950,5995,2916,5911xe" filled="true" fillcolor="#fcfcfc" stroked="false">
                <v:path arrowok="t"/>
                <v:fill type="solid"/>
              </v:shape>
            </v:group>
            <v:group style="position:absolute;left:3304;top:5837;width:200;height:240" coordorigin="3304,5837" coordsize="200,240">
              <v:shape style="position:absolute;left:3304;top:5837;width:200;height:240" coordorigin="3304,5837" coordsize="200,240" path="m3455,6070l3304,6070,3304,6077,3422,6077,3426,6074,3443,6074,3446,6072,3453,6072,3455,6070xe" filled="true" fillcolor="#fcfcfc" stroked="false">
                <v:path arrowok="t"/>
                <v:fill type="solid"/>
              </v:shape>
              <v:shape style="position:absolute;left:3304;top:5837;width:200;height:240" coordorigin="3304,5837" coordsize="200,240" path="m3462,6067l3318,6067,3316,6070,3458,6070,3462,6067xe" filled="true" fillcolor="#fcfcfc" stroked="false">
                <v:path arrowok="t"/>
                <v:fill type="solid"/>
              </v:shape>
              <v:shape style="position:absolute;left:3304;top:5837;width:200;height:240" coordorigin="3304,5837" coordsize="200,240" path="m3462,5844l3321,5844,3323,5846,3326,5846,3330,5851,3330,5854,3333,5856,3333,6058,3330,6058,3330,6060,3323,6067,3465,6067,3467,6065,3470,6065,3472,6062,3393,6062,3386,6055,3386,6050,3383,6048,3383,5957,3465,5957,3460,5954,3458,5954,3453,5952,3450,5952,3446,5950,3441,5950,3446,5947,3450,5947,3453,5945,3383,5945,3383,5849,3467,5849,3462,5844xe" filled="true" fillcolor="#fcfcfc" stroked="false">
                <v:path arrowok="t"/>
                <v:fill type="solid"/>
              </v:shape>
              <v:shape style="position:absolute;left:3304;top:5837;width:200;height:240" coordorigin="3304,5837" coordsize="200,240" path="m3477,5962l3419,5962,3422,5964,3424,5964,3441,5981,3441,5983,3443,5988,3443,5990,3446,5993,3446,6029,3443,6031,3443,6036,3441,6038,3438,6043,3424,6058,3422,6058,3419,6060,3414,6060,3410,6062,3474,6062,3482,6055,3484,6055,3489,6050,3489,6048,3494,6043,3496,6038,3496,6036,3498,6034,3498,6031,3501,6026,3501,6019,3503,6017,3503,6000,3501,5995,3501,5990,3498,5986,3496,5983,3496,5981,3484,5969,3484,5966,3482,5966,3477,5962xe" filled="true" fillcolor="#fcfcfc" stroked="false">
                <v:path arrowok="t"/>
                <v:fill type="solid"/>
              </v:shape>
              <v:shape style="position:absolute;left:3304;top:5837;width:200;height:240" coordorigin="3304,5837" coordsize="200,240" path="m3472,5959l3412,5959,3417,5962,3474,5962,3472,5959xe" filled="true" fillcolor="#fcfcfc" stroked="false">
                <v:path arrowok="t"/>
                <v:fill type="solid"/>
              </v:shape>
              <v:shape style="position:absolute;left:3304;top:5837;width:200;height:240" coordorigin="3304,5837" coordsize="200,240" path="m3467,5957l3393,5957,3398,5959,3470,5959,3467,5957xe" filled="true" fillcolor="#fcfcfc" stroked="false">
                <v:path arrowok="t"/>
                <v:fill type="solid"/>
              </v:shape>
              <v:shape style="position:absolute;left:3304;top:5837;width:200;height:240" coordorigin="3304,5837" coordsize="200,240" path="m3458,5942l3395,5942,3393,5945,3453,5945,3458,5942xe" filled="true" fillcolor="#fcfcfc" stroked="false">
                <v:path arrowok="t"/>
                <v:fill type="solid"/>
              </v:shape>
              <v:shape style="position:absolute;left:3304;top:5837;width:200;height:240" coordorigin="3304,5837" coordsize="200,240" path="m3462,5940l3412,5940,3410,5942,3460,5942,3462,5940xe" filled="true" fillcolor="#fcfcfc" stroked="false">
                <v:path arrowok="t"/>
                <v:fill type="solid"/>
              </v:shape>
              <v:shape style="position:absolute;left:3304;top:5837;width:200;height:240" coordorigin="3304,5837" coordsize="200,240" path="m3474,5851l3410,5851,3412,5854,3417,5854,3422,5858,3426,5858,3429,5861,3429,5863,3431,5868,3434,5870,3434,5873,3436,5875,3436,5878,3438,5880,3438,5909,3436,5914,3436,5918,3434,5923,3431,5926,3431,5928,3424,5935,3419,5938,3417,5938,3414,5940,3465,5940,3470,5938,3472,5935,3474,5935,3477,5933,3477,5930,3479,5928,3482,5928,3484,5926,3484,5923,3486,5918,3489,5916,3489,5914,3491,5909,3491,5904,3494,5899,3494,5892,3491,5887,3491,5882,3489,5878,3489,5875,3486,5870,3486,5868,3479,5861,3479,5856,3474,5851xe" filled="true" fillcolor="#fcfcfc" stroked="false">
                <v:path arrowok="t"/>
                <v:fill type="solid"/>
              </v:shape>
              <v:shape style="position:absolute;left:3304;top:5837;width:200;height:240" coordorigin="3304,5837" coordsize="200,240" path="m3467,5849l3398,5849,3402,5851,3472,5851,3467,5849xe" filled="true" fillcolor="#fcfcfc" stroked="false">
                <v:path arrowok="t"/>
                <v:fill type="solid"/>
              </v:shape>
              <v:shape style="position:absolute;left:3304;top:5837;width:200;height:240" coordorigin="3304,5837" coordsize="200,240" path="m3458,5842l3314,5842,3316,5844,3460,5844,3458,5842xe" filled="true" fillcolor="#fcfcfc" stroked="false">
                <v:path arrowok="t"/>
                <v:fill type="solid"/>
              </v:shape>
              <v:shape style="position:absolute;left:3304;top:5837;width:200;height:240" coordorigin="3304,5837" coordsize="200,240" path="m3441,5837l3304,5837,3304,5842,3455,5842,3453,5839,3443,5839,3441,5837xe" filled="true" fillcolor="#fcfcfc" stroked="false">
                <v:path arrowok="t"/>
                <v:fill type="solid"/>
              </v:shape>
            </v:group>
            <v:group style="position:absolute;left:3818;top:5837;width:200;height:240" coordorigin="3818,5837" coordsize="200,240">
              <v:shape style="position:absolute;left:3818;top:5837;width:200;height:240" coordorigin="3818,5837" coordsize="200,240" path="m3911,5844l3837,5844,3846,5854,3846,6058,3844,6060,3842,6065,3839,6065,3837,6067,3834,6067,3832,6070,3818,6070,3818,6077,4010,6077,4011,6062,3911,6062,3909,6060,3904,6058,3904,6055,3902,6053,3902,6050,3899,6048,3899,5858,3902,5856,3902,5854,3911,5844xe" filled="true" fillcolor="#fcfcfc" stroked="false">
                <v:path arrowok="t"/>
                <v:fill type="solid"/>
              </v:shape>
              <v:shape style="position:absolute;left:3818;top:5837;width:200;height:240" coordorigin="3818,5837" coordsize="200,240" path="m4017,5993l4010,5993,4010,5995,4007,6000,4007,6007,4005,6012,4002,6014,4002,6019,4000,6022,4000,6024,3998,6026,3998,6029,3995,6031,3995,6034,3993,6036,3990,6041,3990,6043,3978,6055,3974,6055,3971,6058,3969,6058,3966,6060,3964,6060,3959,6062,4011,6062,4017,5993xe" filled="true" fillcolor="#fcfcfc" stroked="false">
                <v:path arrowok="t"/>
                <v:fill type="solid"/>
              </v:shape>
              <v:shape style="position:absolute;left:3818;top:5837;width:200;height:240" coordorigin="3818,5837" coordsize="200,240" path="m3918,5842l3830,5842,3834,5844,3916,5844,3918,5842xe" filled="true" fillcolor="#fcfcfc" stroked="false">
                <v:path arrowok="t"/>
                <v:fill type="solid"/>
              </v:shape>
              <v:shape style="position:absolute;left:3818;top:5837;width:200;height:240" coordorigin="3818,5837" coordsize="200,240" path="m3933,5837l3818,5837,3818,5842,3933,5842,3933,5837xe" filled="true" fillcolor="#fcfcfc" stroked="false">
                <v:path arrowok="t"/>
                <v:fill type="solid"/>
              </v:shape>
            </v:group>
            <v:group style="position:absolute;left:4331;top:5837;width:197;height:240" coordorigin="4331,5837" coordsize="197,240">
              <v:shape style="position:absolute;left:4331;top:5837;width:197;height:240" coordorigin="4331,5837" coordsize="197,240" path="m4514,5837l4331,5837,4331,5842,4346,5842,4348,5844,4350,5844,4353,5846,4355,5846,4360,5851,4360,5854,4362,5856,4362,6055,4360,6058,4360,6060,4358,6065,4355,6065,4353,6067,4350,6067,4346,6070,4331,6070,4331,6077,4518,6077,4520,6062,4427,6062,4425,6060,4422,6060,4415,6053,4415,5962,4466,5962,4466,5947,4415,5947,4415,5849,4514,5849,4514,5837xe" filled="true" fillcolor="#fcfcfc" stroked="false">
                <v:path arrowok="t"/>
                <v:fill type="solid"/>
              </v:shape>
              <v:shape style="position:absolute;left:4331;top:5837;width:197;height:240" coordorigin="4331,5837" coordsize="197,240" path="m4528,6000l4523,6000,4521,6002,4521,6007,4518,6012,4518,6014,4516,6017,4516,6022,4511,6026,4511,6031,4504,6038,4504,6041,4494,6050,4492,6050,4487,6055,4485,6055,4480,6058,4478,6058,4475,6060,4466,6060,4463,6062,4520,6062,4528,6000xe" filled="true" fillcolor="#fcfcfc" stroked="false">
                <v:path arrowok="t"/>
                <v:fill type="solid"/>
              </v:shape>
              <v:shape style="position:absolute;left:4331;top:5837;width:197;height:240" coordorigin="4331,5837" coordsize="197,240" path="m4466,5962l4430,5962,4434,5964,4439,5964,4439,5966,4451,5978,4454,5983,4454,5988,4456,5990,4456,5995,4458,5998,4458,6007,4461,6012,4461,6017,4466,6017,4466,5962xe" filled="true" fillcolor="#fcfcfc" stroked="false">
                <v:path arrowok="t"/>
                <v:fill type="solid"/>
              </v:shape>
              <v:shape style="position:absolute;left:4331;top:5837;width:197;height:240" coordorigin="4331,5837" coordsize="197,240" path="m4466,5890l4461,5890,4461,5897,4458,5902,4458,5909,4456,5914,4456,5918,4454,5923,4454,5926,4451,5928,4451,5930,4446,5935,4446,5938,4442,5942,4439,5942,4434,5945,4432,5945,4430,5947,4466,5947,4466,5890xe" filled="true" fillcolor="#fcfcfc" stroked="false">
                <v:path arrowok="t"/>
                <v:fill type="solid"/>
              </v:shape>
              <v:shape style="position:absolute;left:4331;top:5837;width:197;height:240" coordorigin="4331,5837" coordsize="197,240" path="m4514,5849l4451,5849,4456,5851,4468,5851,4470,5854,4473,5854,4478,5856,4480,5856,4497,5873,4497,5875,4499,5878,4499,5880,4502,5882,4502,5887,4504,5890,4504,5894,4506,5899,4506,5906,4514,5906,4514,5849xe" filled="true" fillcolor="#fcfcfc" stroked="false">
                <v:path arrowok="t"/>
                <v:fill type="solid"/>
              </v:shape>
            </v:group>
            <v:group style="position:absolute;left:5231;top:5837;width:195;height:240" coordorigin="5231,5837" coordsize="195,240">
              <v:shape style="position:absolute;left:5231;top:5837;width:195;height:240" coordorigin="5231,5837" coordsize="195,240" path="m5385,6070l5272,6070,5272,6077,5385,6077,5385,6070xe" filled="true" fillcolor="#fcfcfc" stroked="false">
                <v:path arrowok="t"/>
                <v:fill type="solid"/>
              </v:shape>
              <v:shape style="position:absolute;left:5231;top:5837;width:195;height:240" coordorigin="5231,5837" coordsize="195,240" path="m5368,6067l5289,6067,5284,6070,5370,6070,5368,6067xe" filled="true" fillcolor="#fcfcfc" stroked="false">
                <v:path arrowok="t"/>
                <v:fill type="solid"/>
              </v:shape>
              <v:shape style="position:absolute;left:5231;top:5837;width:195;height:240" coordorigin="5231,5837" coordsize="195,240" path="m5363,6065l5294,6065,5291,6067,5366,6067,5363,6065xe" filled="true" fillcolor="#fcfcfc" stroked="false">
                <v:path arrowok="t"/>
                <v:fill type="solid"/>
              </v:shape>
              <v:shape style="position:absolute;left:5231;top:5837;width:195;height:240" coordorigin="5231,5837" coordsize="195,240" path="m5354,5849l5301,5849,5301,6058,5298,6058,5298,6062,5296,6065,5361,6065,5356,6060,5356,6058,5354,6055,5354,5849xe" filled="true" fillcolor="#fcfcfc" stroked="false">
                <v:path arrowok="t"/>
                <v:fill type="solid"/>
              </v:shape>
              <v:shape style="position:absolute;left:5231;top:5837;width:195;height:240" coordorigin="5231,5837" coordsize="195,240" path="m5426,5837l5231,5837,5231,5902,5236,5902,5238,5897,5238,5890,5241,5885,5241,5882,5243,5878,5243,5875,5246,5873,5246,5870,5255,5861,5255,5858,5258,5856,5260,5856,5262,5854,5265,5854,5267,5851,5274,5851,5279,5849,5426,5849,5426,5837xe" filled="true" fillcolor="#fcfcfc" stroked="false">
                <v:path arrowok="t"/>
                <v:fill type="solid"/>
              </v:shape>
              <v:shape style="position:absolute;left:5231;top:5837;width:195;height:240" coordorigin="5231,5837" coordsize="195,240" path="m5426,5849l5378,5849,5380,5851,5390,5851,5390,5854,5394,5854,5409,5868,5409,5873,5411,5875,5411,5878,5414,5880,5414,5885,5416,5887,5416,5892,5418,5897,5418,5902,5426,5902,5426,5849xe" filled="true" fillcolor="#fcfcfc" stroked="false">
                <v:path arrowok="t"/>
                <v:fill type="solid"/>
              </v:shape>
            </v:group>
            <v:group style="position:absolute;left:5740;top:5837;width:113;height:240" coordorigin="5740,5837" coordsize="113,240">
              <v:shape style="position:absolute;left:5740;top:5837;width:113;height:240" coordorigin="5740,5837" coordsize="113,240" path="m5853,6070l5740,6070,5740,6077,5853,6077,5853,6070xe" filled="true" fillcolor="#fcfcfc" stroked="false">
                <v:path arrowok="t"/>
                <v:fill type="solid"/>
              </v:shape>
              <v:shape style="position:absolute;left:5740;top:5837;width:113;height:240" coordorigin="5740,5837" coordsize="113,240" path="m5836,6067l5757,6067,5754,6070,5841,6070,5836,6067xe" filled="true" fillcolor="#fcfcfc" stroked="false">
                <v:path arrowok="t"/>
                <v:fill type="solid"/>
              </v:shape>
              <v:shape style="position:absolute;left:5740;top:5837;width:113;height:240" coordorigin="5740,5837" coordsize="113,240" path="m5834,5844l5759,5844,5769,5854,5769,5863,5771,5868,5771,6046,5769,6050,5769,6058,5766,6060,5764,6065,5762,6065,5759,6067,5834,6067,5824,6058,5824,6053,5822,6048,5822,5866,5824,5861,5824,5854,5834,5844xe" filled="true" fillcolor="#fcfcfc" stroked="false">
                <v:path arrowok="t"/>
                <v:fill type="solid"/>
              </v:shape>
              <v:shape style="position:absolute;left:5740;top:5837;width:113;height:240" coordorigin="5740,5837" coordsize="113,240" path="m5843,5842l5752,5842,5757,5844,5838,5844,5843,5842xe" filled="true" fillcolor="#fcfcfc" stroked="false">
                <v:path arrowok="t"/>
                <v:fill type="solid"/>
              </v:shape>
              <v:shape style="position:absolute;left:5740;top:5837;width:113;height:240" coordorigin="5740,5837" coordsize="113,240" path="m5853,5837l5740,5837,5740,5842,5853,5842,5853,5837xe" filled="true" fillcolor="#fcfcfc" stroked="false">
                <v:path arrowok="t"/>
                <v:fill type="solid"/>
              </v:shape>
            </v:group>
            <v:group style="position:absolute;left:6165;top:5837;width:296;height:240" coordorigin="6165,5837" coordsize="296,240">
              <v:shape style="position:absolute;left:6165;top:5837;width:296;height:240" coordorigin="6165,5837" coordsize="296,240" path="m6237,6070l6165,6070,6165,6077,6237,6077,6237,6070xe" filled="true" fillcolor="#fcfcfc" stroked="false">
                <v:path arrowok="t"/>
                <v:fill type="solid"/>
              </v:shape>
              <v:shape style="position:absolute;left:6165;top:5837;width:296;height:240" coordorigin="6165,5837" coordsize="296,240" path="m6260,5858l6206,5858,6290,6077,6294,6077,6325,5995,6314,5995,6260,5858xe" filled="true" fillcolor="#fcfcfc" stroked="false">
                <v:path arrowok="t"/>
                <v:fill type="solid"/>
              </v:shape>
              <v:shape style="position:absolute;left:6165;top:5837;width:296;height:240" coordorigin="6165,5837" coordsize="296,240" path="m6460,6070l6347,6070,6347,6077,6460,6077,6460,6070xe" filled="true" fillcolor="#fcfcfc" stroked="false">
                <v:path arrowok="t"/>
                <v:fill type="solid"/>
              </v:shape>
              <v:shape style="position:absolute;left:6165;top:5837;width:296;height:240" coordorigin="6165,5837" coordsize="296,240" path="m6227,6067l6177,6067,6172,6070,6230,6070,6227,6067xe" filled="true" fillcolor="#fcfcfc" stroked="false">
                <v:path arrowok="t"/>
                <v:fill type="solid"/>
              </v:shape>
              <v:shape style="position:absolute;left:6165;top:5837;width:296;height:240" coordorigin="6165,5837" coordsize="296,240" path="m6443,6067l6364,6067,6362,6070,6446,6070,6443,6067xe" filled="true" fillcolor="#fcfcfc" stroked="false">
                <v:path arrowok="t"/>
                <v:fill type="solid"/>
              </v:shape>
              <v:shape style="position:absolute;left:6165;top:5837;width:296;height:240" coordorigin="6165,5837" coordsize="296,240" path="m6251,5837l6165,5837,6165,5842,6177,5842,6179,5844,6182,5844,6184,5846,6186,5846,6191,5851,6191,5854,6194,5854,6194,6050,6191,6053,6191,6058,6186,6062,6182,6065,6179,6067,6220,6067,6218,6065,6215,6065,6215,6062,6213,6062,6210,6058,6210,6055,6208,6053,6208,6050,6206,6048,6206,5858,6260,5858,6251,5837xe" filled="true" fillcolor="#fcfcfc" stroked="false">
                <v:path arrowok="t"/>
                <v:fill type="solid"/>
              </v:shape>
              <v:shape style="position:absolute;left:6165;top:5837;width:296;height:240" coordorigin="6165,5837" coordsize="296,240" path="m6438,6065l6369,6065,6366,6067,6441,6067,6438,6065xe" filled="true" fillcolor="#fcfcfc" stroked="false">
                <v:path arrowok="t"/>
                <v:fill type="solid"/>
              </v:shape>
              <v:shape style="position:absolute;left:6165;top:5837;width:296;height:240" coordorigin="6165,5837" coordsize="296,240" path="m6431,5856l6376,5856,6376,6058,6374,6060,6371,6065,6436,6065,6431,6060,6431,6055,6429,6053,6429,5858,6431,5856xe" filled="true" fillcolor="#fcfcfc" stroked="false">
                <v:path arrowok="t"/>
                <v:fill type="solid"/>
              </v:shape>
              <v:shape style="position:absolute;left:6165;top:5837;width:296;height:240" coordorigin="6165,5837" coordsize="296,240" path="m6460,5837l6371,5837,6314,5995,6325,5995,6376,5856,6431,5856,6431,5854,6436,5849,6436,5846,6438,5844,6446,5844,6448,5842,6460,5842,6460,5837xe" filled="true" fillcolor="#fcfcfc" stroked="false">
                <v:path arrowok="t"/>
                <v:fill type="solid"/>
              </v:shape>
            </v:group>
            <v:group style="position:absolute;left:6770;top:5837;width:200;height:240" coordorigin="6770,5837" coordsize="200,240">
              <v:shape style="position:absolute;left:6770;top:5837;width:200;height:240" coordorigin="6770,5837" coordsize="200,240" path="m6921,6070l6770,6070,6770,6077,6887,6077,6892,6074,6909,6074,6911,6072,6918,6072,6921,6070xe" filled="true" fillcolor="#fcfcfc" stroked="false">
                <v:path arrowok="t"/>
                <v:fill type="solid"/>
              </v:shape>
              <v:shape style="position:absolute;left:6770;top:5837;width:200;height:240" coordorigin="6770,5837" coordsize="200,240" path="m6928,6067l6784,6067,6782,6070,6923,6070,6928,6067xe" filled="true" fillcolor="#fcfcfc" stroked="false">
                <v:path arrowok="t"/>
                <v:fill type="solid"/>
              </v:shape>
              <v:shape style="position:absolute;left:6770;top:5837;width:200;height:240" coordorigin="6770,5837" coordsize="200,240" path="m6928,5844l6786,5844,6789,5846,6791,5846,6796,5851,6796,5854,6798,5856,6798,6058,6796,6058,6796,6060,6794,6062,6794,6065,6789,6067,6930,6067,6933,6065,6935,6065,6938,6062,6858,6062,6851,6055,6851,6050,6849,6048,6849,5957,6930,5957,6926,5954,6923,5954,6918,5952,6916,5952,6911,5950,6909,5950,6911,5947,6916,5947,6918,5945,6849,5945,6849,5849,6935,5849,6930,5846,6928,5844xe" filled="true" fillcolor="#fcfcfc" stroked="false">
                <v:path arrowok="t"/>
                <v:fill type="solid"/>
              </v:shape>
              <v:shape style="position:absolute;left:6770;top:5837;width:200;height:240" coordorigin="6770,5837" coordsize="200,240" path="m6942,5962l6887,5962,6887,5964,6890,5964,6906,5981,6906,5983,6909,5988,6909,5990,6911,5993,6911,6007,6914,6012,6911,6014,6911,6029,6909,6031,6909,6036,6906,6038,6904,6043,6899,6048,6899,6050,6897,6053,6892,6055,6890,6058,6885,6060,6880,6060,6875,6062,6940,6062,6947,6055,6950,6055,6957,6048,6957,6046,6959,6043,6962,6038,6964,6036,6964,6034,6966,6031,6966,6024,6969,6019,6969,6000,6966,5995,6966,5990,6964,5986,6964,5983,6950,5969,6950,5966,6947,5966,6942,5962xe" filled="true" fillcolor="#fcfcfc" stroked="false">
                <v:path arrowok="t"/>
                <v:fill type="solid"/>
              </v:shape>
              <v:shape style="position:absolute;left:6770;top:5837;width:200;height:240" coordorigin="6770,5837" coordsize="200,240" path="m6938,5959l6880,5959,6882,5962,6940,5962,6938,5959xe" filled="true" fillcolor="#fcfcfc" stroked="false">
                <v:path arrowok="t"/>
                <v:fill type="solid"/>
              </v:shape>
              <v:shape style="position:absolute;left:6770;top:5837;width:200;height:240" coordorigin="6770,5837" coordsize="200,240" path="m6933,5957l6858,5957,6863,5959,6935,5959,6933,5957xe" filled="true" fillcolor="#fcfcfc" stroked="false">
                <v:path arrowok="t"/>
                <v:fill type="solid"/>
              </v:shape>
              <v:shape style="position:absolute;left:6770;top:5837;width:200;height:240" coordorigin="6770,5837" coordsize="200,240" path="m6923,5942l6861,5942,6858,5945,6918,5945,6923,5942xe" filled="true" fillcolor="#fcfcfc" stroked="false">
                <v:path arrowok="t"/>
                <v:fill type="solid"/>
              </v:shape>
              <v:shape style="position:absolute;left:6770;top:5837;width:200;height:240" coordorigin="6770,5837" coordsize="200,240" path="m6928,5940l6878,5940,6875,5942,6926,5942,6928,5940xe" filled="true" fillcolor="#fcfcfc" stroked="false">
                <v:path arrowok="t"/>
                <v:fill type="solid"/>
              </v:shape>
              <v:shape style="position:absolute;left:6770;top:5837;width:200;height:240" coordorigin="6770,5837" coordsize="200,240" path="m6940,5851l6875,5851,6880,5854,6882,5854,6885,5856,6890,5858,6892,5858,6897,5863,6897,5868,6902,5873,6902,5878,6904,5880,6904,5914,6902,5916,6902,5918,6899,5923,6897,5926,6897,5928,6890,5935,6885,5938,6882,5938,6880,5940,6933,5940,6938,5935,6940,5935,6945,5930,6945,5928,6947,5928,6952,5923,6952,5918,6957,5914,6957,5906,6959,5904,6959,5887,6957,5885,6957,5878,6954,5875,6952,5870,6952,5868,6945,5861,6945,5856,6940,5851xe" filled="true" fillcolor="#fcfcfc" stroked="false">
                <v:path arrowok="t"/>
                <v:fill type="solid"/>
              </v:shape>
              <v:shape style="position:absolute;left:6770;top:5837;width:200;height:240" coordorigin="6770,5837" coordsize="200,240" path="m6935,5849l6863,5849,6868,5851,6938,5851,6935,5849xe" filled="true" fillcolor="#fcfcfc" stroked="false">
                <v:path arrowok="t"/>
                <v:fill type="solid"/>
              </v:shape>
              <v:shape style="position:absolute;left:6770;top:5837;width:200;height:240" coordorigin="6770,5837" coordsize="200,240" path="m6923,5842l6779,5842,6782,5844,6926,5844,6923,5842xe" filled="true" fillcolor="#fcfcfc" stroked="false">
                <v:path arrowok="t"/>
                <v:fill type="solid"/>
              </v:shape>
              <v:shape style="position:absolute;left:6770;top:5837;width:200;height:240" coordorigin="6770,5837" coordsize="200,240" path="m6906,5837l6770,5837,6770,5842,6921,5842,6918,5839,6909,5839,6906,5837xe" filled="true" fillcolor="#fcfcfc" stroked="false">
                <v:path arrowok="t"/>
                <v:fill type="solid"/>
              </v:shape>
            </v:group>
            <v:group style="position:absolute;left:7283;top:5837;width:197;height:240" coordorigin="7283,5837" coordsize="197,240">
              <v:shape style="position:absolute;left:7283;top:5837;width:197;height:240" coordorigin="7283,5837" coordsize="197,240" path="m7463,5837l7283,5837,7283,5842,7295,5842,7300,5844,7302,5844,7305,5846,7307,5846,7307,5849,7312,5854,7312,5856,7314,5858,7314,6050,7312,6053,7312,6058,7310,6060,7307,6065,7305,6065,7302,6067,7300,6067,7298,6070,7283,6070,7283,6077,7470,6077,7472,6062,7377,6062,7374,6060,7372,6060,7372,6058,7367,6053,7367,6043,7365,6038,7365,5962,7418,5962,7418,5947,7365,5947,7365,5849,7463,5849,7463,5837xe" filled="true" fillcolor="#fcfcfc" stroked="false">
                <v:path arrowok="t"/>
                <v:fill type="solid"/>
              </v:shape>
              <v:shape style="position:absolute;left:7283;top:5837;width:197;height:240" coordorigin="7283,5837" coordsize="197,240" path="m7480,6000l7475,6000,7473,6002,7473,6007,7470,6012,7470,6014,7468,6017,7466,6022,7466,6024,7463,6026,7461,6031,7461,6034,7451,6043,7451,6046,7449,6048,7446,6048,7444,6050,7442,6050,7437,6055,7434,6055,7432,6058,7430,6058,7427,6060,7418,6060,7413,6062,7472,6062,7480,6000xe" filled="true" fillcolor="#fcfcfc" stroked="false">
                <v:path arrowok="t"/>
                <v:fill type="solid"/>
              </v:shape>
              <v:shape style="position:absolute;left:7283;top:5837;width:197;height:240" coordorigin="7283,5837" coordsize="197,240" path="m7418,5962l7382,5962,7384,5964,7389,5964,7401,5976,7401,5978,7403,5983,7406,5986,7406,5988,7408,5990,7408,5998,7410,6000,7410,6012,7413,6017,7418,6017,7418,5962xe" filled="true" fillcolor="#fcfcfc" stroked="false">
                <v:path arrowok="t"/>
                <v:fill type="solid"/>
              </v:shape>
              <v:shape style="position:absolute;left:7283;top:5837;width:197;height:240" coordorigin="7283,5837" coordsize="197,240" path="m7418,5890l7413,5890,7410,5894,7410,5906,7408,5909,7408,5916,7406,5918,7406,5923,7403,5926,7403,5928,7401,5930,7401,5933,7391,5942,7389,5942,7386,5945,7384,5945,7382,5947,7418,5947,7418,5890xe" filled="true" fillcolor="#fcfcfc" stroked="false">
                <v:path arrowok="t"/>
                <v:fill type="solid"/>
              </v:shape>
              <v:shape style="position:absolute;left:7283;top:5837;width:197;height:240" coordorigin="7283,5837" coordsize="197,240" path="m7463,5849l7403,5849,7406,5851,7420,5851,7422,5854,7425,5854,7427,5856,7432,5856,7446,5870,7446,5873,7449,5875,7449,5878,7451,5880,7451,5882,7454,5887,7454,5890,7456,5894,7456,5899,7458,5902,7458,5906,7463,5906,7463,5849xe" filled="true" fillcolor="#fcfcfc" stroked="false">
                <v:path arrowok="t"/>
                <v:fill type="solid"/>
              </v:shape>
            </v:group>
            <v:group style="position:absolute;left:7797;top:5837;width:233;height:240" coordorigin="7797,5837" coordsize="233,240">
              <v:shape style="position:absolute;left:7797;top:5837;width:233;height:240" coordorigin="7797,5837" coordsize="233,240" path="m7907,6070l7797,6070,7797,6077,7907,6077,7907,6070xe" filled="true" fillcolor="#fcfcfc" stroked="false">
                <v:path arrowok="t"/>
                <v:fill type="solid"/>
              </v:shape>
              <v:shape style="position:absolute;left:7797;top:5837;width:233;height:240" coordorigin="7797,5837" coordsize="233,240" path="m7951,5966l7893,5966,7962,6077,8030,6077,8030,6070,8027,6070,8022,6067,8020,6067,8015,6062,8013,6062,8013,6060,8006,6053,8001,6043,7951,5966xe" filled="true" fillcolor="#fcfcfc" stroked="false">
                <v:path arrowok="t"/>
                <v:fill type="solid"/>
              </v:shape>
              <v:shape style="position:absolute;left:7797;top:5837;width:233;height:240" coordorigin="7797,5837" coordsize="233,240" path="m7893,6067l7814,6067,7809,6070,7895,6070,7893,6067xe" filled="true" fillcolor="#fcfcfc" stroked="false">
                <v:path arrowok="t"/>
                <v:fill type="solid"/>
              </v:shape>
              <v:shape style="position:absolute;left:7797;top:5837;width:233;height:240" coordorigin="7797,5837" coordsize="233,240" path="m7962,5844l7816,5844,7826,5854,7826,5858,7828,5861,7828,6050,7826,6055,7826,6060,7818,6067,7888,6067,7881,6060,7881,6058,7878,6055,7878,5966,7951,5966,7948,5962,7955,5962,7960,5957,7965,5957,7967,5954,7878,5954,7878,5849,7970,5849,7967,5846,7965,5846,7962,5844xe" filled="true" fillcolor="#fcfcfc" stroked="false">
                <v:path arrowok="t"/>
                <v:fill type="solid"/>
              </v:shape>
              <v:shape style="position:absolute;left:7797;top:5837;width:233;height:240" coordorigin="7797,5837" coordsize="233,240" path="m7970,5849l7910,5849,7912,5851,7919,5851,7924,5856,7926,5856,7931,5861,7934,5861,7934,5863,7936,5866,7936,5868,7938,5870,7938,5873,7941,5875,7941,5880,7943,5882,7943,5921,7941,5923,7941,5928,7938,5930,7938,5933,7936,5938,7926,5947,7924,5947,7922,5950,7917,5950,7914,5952,7905,5952,7902,5954,7970,5954,7989,5935,7989,5933,7991,5928,7991,5926,7994,5923,7994,5921,7996,5916,7996,5890,7994,5885,7994,5880,7991,5875,7991,5873,7986,5868,7984,5863,7970,5849xe" filled="true" fillcolor="#fcfcfc" stroked="false">
                <v:path arrowok="t"/>
                <v:fill type="solid"/>
              </v:shape>
              <v:shape style="position:absolute;left:7797;top:5837;width:233;height:240" coordorigin="7797,5837" coordsize="233,240" path="m7955,5842l7806,5842,7811,5844,7958,5844,7955,5842xe" filled="true" fillcolor="#fcfcfc" stroked="false">
                <v:path arrowok="t"/>
                <v:fill type="solid"/>
              </v:shape>
              <v:shape style="position:absolute;left:7797;top:5837;width:233;height:240" coordorigin="7797,5837" coordsize="233,240" path="m7936,5837l7797,5837,7797,5842,7950,5842,7948,5839,7938,5839,7936,5837xe" filled="true" fillcolor="#fcfcfc" stroked="false">
                <v:path arrowok="t"/>
                <v:fill type="solid"/>
              </v:shape>
            </v:group>
            <v:group style="position:absolute;left:8714;top:5837;width:183;height:240" coordorigin="8714,5837" coordsize="183,240">
              <v:shape style="position:absolute;left:8714;top:5837;width:183;height:240" coordorigin="8714,5837" coordsize="183,240" path="m8826,6070l8714,6070,8714,6077,8826,6077,8826,6070xe" filled="true" fillcolor="#fcfcfc" stroked="false">
                <v:path arrowok="t"/>
                <v:fill type="solid"/>
              </v:shape>
              <v:shape style="position:absolute;left:8714;top:5837;width:183;height:240" coordorigin="8714,5837" coordsize="183,240" path="m8810,6067l8730,6067,8728,6070,8812,6070,8810,6067xe" filled="true" fillcolor="#fcfcfc" stroked="false">
                <v:path arrowok="t"/>
                <v:fill type="solid"/>
              </v:shape>
              <v:shape style="position:absolute;left:8714;top:5837;width:183;height:240" coordorigin="8714,5837" coordsize="183,240" path="m8805,6065l8735,6065,8733,6067,8807,6067,8805,6065xe" filled="true" fillcolor="#fcfcfc" stroked="false">
                <v:path arrowok="t"/>
                <v:fill type="solid"/>
              </v:shape>
              <v:shape style="position:absolute;left:8714;top:5837;width:183;height:240" coordorigin="8714,5837" coordsize="183,240" path="m8896,5837l8714,5837,8714,5842,8726,5842,8728,5844,8733,5844,8742,5854,8742,6058,8740,6058,8740,6060,8738,6065,8802,6065,8798,6060,8798,6058,8795,6055,8795,5962,8855,5962,8855,5947,8795,5947,8795,5849,8896,5849,8896,5837xe" filled="true" fillcolor="#fcfcfc" stroked="false">
                <v:path arrowok="t"/>
                <v:fill type="solid"/>
              </v:shape>
              <v:shape style="position:absolute;left:8714;top:5837;width:183;height:240" coordorigin="8714,5837" coordsize="183,240" path="m8855,5962l8812,5962,8814,5964,8817,5964,8822,5966,8824,5966,8829,5971,8831,5971,8838,5978,8838,5981,8841,5983,8841,5986,8843,5990,8843,5993,8846,5995,8846,6005,8848,6007,8848,6017,8855,6017,8855,5962xe" filled="true" fillcolor="#fcfcfc" stroked="false">
                <v:path arrowok="t"/>
                <v:fill type="solid"/>
              </v:shape>
              <v:shape style="position:absolute;left:8714;top:5837;width:183;height:240" coordorigin="8714,5837" coordsize="183,240" path="m8855,5897l8848,5897,8848,5904,8846,5909,8846,5916,8843,5918,8843,5921,8841,5926,8841,5928,8834,5935,8834,5938,8831,5940,8826,5942,8824,5942,8824,5945,8822,5945,8819,5947,8855,5947,8855,5897xe" filled="true" fillcolor="#fcfcfc" stroked="false">
                <v:path arrowok="t"/>
                <v:fill type="solid"/>
              </v:shape>
              <v:shape style="position:absolute;left:8714;top:5837;width:183;height:240" coordorigin="8714,5837" coordsize="183,240" path="m8896,5849l8831,5849,8836,5851,8850,5851,8853,5854,8858,5854,8860,5856,8862,5856,8870,5863,8872,5863,8879,5870,8879,5873,8884,5878,8884,5885,8886,5890,8886,5897,8889,5899,8889,5904,8896,5904,8896,5849xe" filled="true" fillcolor="#fcfcfc" stroked="false">
                <v:path arrowok="t"/>
                <v:fill type="solid"/>
              </v:shape>
            </v:group>
            <v:group style="position:absolute;left:9208;top:5837;width:233;height:240" coordorigin="9208,5837" coordsize="233,240">
              <v:shape style="position:absolute;left:9208;top:5837;width:233;height:240" coordorigin="9208,5837" coordsize="233,240" path="m9318,6070l9208,6070,9208,6077,9318,6077,9318,6070xe" filled="true" fillcolor="#fcfcfc" stroked="false">
                <v:path arrowok="t"/>
                <v:fill type="solid"/>
              </v:shape>
              <v:shape style="position:absolute;left:9208;top:5837;width:233;height:240" coordorigin="9208,5837" coordsize="233,240" path="m9362,5966l9302,5966,9371,6077,9441,6077,9441,6070,9436,6070,9434,6067,9431,6067,9429,6065,9424,6062,9419,6058,9419,6055,9417,6053,9414,6048,9410,6043,9362,5966xe" filled="true" fillcolor="#fcfcfc" stroked="false">
                <v:path arrowok="t"/>
                <v:fill type="solid"/>
              </v:shape>
              <v:shape style="position:absolute;left:9208;top:5837;width:233;height:240" coordorigin="9208,5837" coordsize="233,240" path="m9302,6067l9222,6067,9220,6070,9306,6070,9302,6067xe" filled="true" fillcolor="#fcfcfc" stroked="false">
                <v:path arrowok="t"/>
                <v:fill type="solid"/>
              </v:shape>
              <v:shape style="position:absolute;left:9208;top:5837;width:233;height:240" coordorigin="9208,5837" coordsize="233,240" path="m9378,5846l9230,5846,9237,5854,9237,6058,9234,6060,9234,6062,9232,6065,9227,6067,9299,6067,9290,6058,9290,5966,9362,5966,9359,5962,9364,5962,9369,5959,9371,5957,9374,5957,9378,5954,9290,5954,9290,5849,9381,5849,9378,5846xe" filled="true" fillcolor="#fcfcfc" stroked="false">
                <v:path arrowok="t"/>
                <v:fill type="solid"/>
              </v:shape>
              <v:shape style="position:absolute;left:9208;top:5837;width:233;height:240" coordorigin="9208,5837" coordsize="233,240" path="m9381,5849l9318,5849,9323,5851,9328,5851,9330,5854,9335,5856,9338,5856,9338,5858,9340,5861,9342,5861,9342,5863,9347,5868,9347,5870,9350,5873,9350,5875,9352,5880,9352,5887,9354,5890,9354,5914,9352,5918,9352,5923,9350,5928,9350,5930,9347,5933,9345,5938,9342,5940,9342,5942,9340,5945,9335,5947,9333,5947,9330,5950,9328,5950,9326,5952,9316,5952,9314,5954,9381,5954,9395,5940,9395,5938,9400,5933,9400,5928,9402,5926,9402,5923,9405,5921,9405,5914,9407,5909,9407,5892,9405,5890,9405,5882,9402,5880,9402,5875,9400,5873,9400,5870,9398,5868,9395,5863,9381,5849xe" filled="true" fillcolor="#fcfcfc" stroked="false">
                <v:path arrowok="t"/>
                <v:fill type="solid"/>
              </v:shape>
              <v:shape style="position:absolute;left:9208;top:5837;width:233;height:240" coordorigin="9208,5837" coordsize="233,240" path="m9371,5844l9227,5844,9227,5846,9374,5846,9371,5844xe" filled="true" fillcolor="#fcfcfc" stroked="false">
                <v:path arrowok="t"/>
                <v:fill type="solid"/>
              </v:shape>
              <v:shape style="position:absolute;left:9208;top:5837;width:233;height:240" coordorigin="9208,5837" coordsize="233,240" path="m9366,5842l9218,5842,9220,5844,9369,5844,9366,5842xe" filled="true" fillcolor="#fcfcfc" stroked="false">
                <v:path arrowok="t"/>
                <v:fill type="solid"/>
              </v:shape>
              <v:shape style="position:absolute;left:9208;top:5837;width:233;height:240" coordorigin="9208,5837" coordsize="233,240" path="m9345,5837l9208,5837,9208,5842,9362,5842,9359,5839,9350,5839,9345,5837xe" filled="true" fillcolor="#fcfcfc" stroked="false">
                <v:path arrowok="t"/>
                <v:fill type="solid"/>
              </v:shape>
            </v:group>
            <v:group style="position:absolute;left:9741;top:5832;width:228;height:245" coordorigin="9741,5832" coordsize="228,245">
              <v:shape style="position:absolute;left:9741;top:5832;width:228;height:245" coordorigin="9741,5832" coordsize="228,245" path="m9813,6070l9741,6070,9741,6077,9813,6077,9813,6070xe" filled="true" fillcolor="#fcfcfc" stroked="false">
                <v:path arrowok="t"/>
                <v:fill type="solid"/>
              </v:shape>
              <v:shape style="position:absolute;left:9741;top:5832;width:228;height:245" coordorigin="9741,5832" coordsize="228,245" path="m9969,6070l9866,6070,9866,6077,9969,6077,9969,6070xe" filled="true" fillcolor="#fcfcfc" stroked="false">
                <v:path arrowok="t"/>
                <v:fill type="solid"/>
              </v:shape>
              <v:shape style="position:absolute;left:9741;top:5832;width:228;height:245" coordorigin="9741,5832" coordsize="228,245" path="m9801,6067l9746,6067,9743,6070,9803,6070,9801,6067xe" filled="true" fillcolor="#fcfcfc" stroked="false">
                <v:path arrowok="t"/>
                <v:fill type="solid"/>
              </v:shape>
              <v:shape style="position:absolute;left:9741;top:5832;width:228;height:245" coordorigin="9741,5832" coordsize="228,245" path="m9962,6067l9880,6067,9878,6070,9964,6070,9962,6067xe" filled="true" fillcolor="#fcfcfc" stroked="false">
                <v:path arrowok="t"/>
                <v:fill type="solid"/>
              </v:shape>
              <v:shape style="position:absolute;left:9741;top:5832;width:228;height:245" coordorigin="9741,5832" coordsize="228,245" path="m9858,5832l9854,5832,9777,6022,9777,6026,9774,6029,9772,6034,9772,6038,9770,6041,9767,6046,9765,6048,9765,6050,9762,6053,9762,6055,9753,6065,9748,6067,9794,6067,9791,6065,9789,6065,9786,6062,9786,6060,9784,6058,9784,6038,9786,6036,9786,6031,9796,6007,9927,6007,9922,5995,9803,5995,9834,5911,9889,5911,9858,5832xe" filled="true" fillcolor="#fcfcfc" stroked="false">
                <v:path arrowok="t"/>
                <v:fill type="solid"/>
              </v:shape>
              <v:shape style="position:absolute;left:9741;top:5832;width:228;height:245" coordorigin="9741,5832" coordsize="228,245" path="m9927,6007l9873,6007,9885,6038,9887,6043,9887,6046,9890,6050,9890,6062,9885,6067,9959,6067,9952,6060,9950,6060,9950,6058,9947,6055,9947,6050,9942,6046,9942,6041,9940,6036,9938,6034,9935,6029,9927,6007xe" filled="true" fillcolor="#fcfcfc" stroked="false">
                <v:path arrowok="t"/>
                <v:fill type="solid"/>
              </v:shape>
              <v:shape style="position:absolute;left:9741;top:5832;width:228;height:245" coordorigin="9741,5832" coordsize="228,245" path="m9889,5911l9834,5911,9868,5995,9922,5995,9889,5911xe" filled="true" fillcolor="#fcfcfc" stroked="false">
                <v:path arrowok="t"/>
                <v:fill type="solid"/>
              </v:shape>
            </v:group>
            <v:group style="position:absolute;left:10276;top:5837;width:296;height:240" coordorigin="10276,5837" coordsize="296,240">
              <v:shape style="position:absolute;left:10276;top:5837;width:296;height:240" coordorigin="10276,5837" coordsize="296,240" path="m10350,6070l10276,6070,10276,6077,10350,6077,10350,6070xe" filled="true" fillcolor="#fcfcfc" stroked="false">
                <v:path arrowok="t"/>
                <v:fill type="solid"/>
              </v:shape>
              <v:shape style="position:absolute;left:10276;top:5837;width:296;height:240" coordorigin="10276,5837" coordsize="296,240" path="m10373,5858l10319,5858,10403,6077,10406,6077,10437,5995,10425,5995,10373,5858xe" filled="true" fillcolor="#fcfcfc" stroked="false">
                <v:path arrowok="t"/>
                <v:fill type="solid"/>
              </v:shape>
              <v:shape style="position:absolute;left:10276;top:5837;width:296;height:240" coordorigin="10276,5837" coordsize="296,240" path="m10571,6070l10458,6070,10458,6077,10571,6077,10571,6070xe" filled="true" fillcolor="#fcfcfc" stroked="false">
                <v:path arrowok="t"/>
                <v:fill type="solid"/>
              </v:shape>
              <v:shape style="position:absolute;left:10276;top:5837;width:296;height:240" coordorigin="10276,5837" coordsize="296,240" path="m10338,6067l10288,6067,10286,6070,10343,6070,10338,6067xe" filled="true" fillcolor="#fcfcfc" stroked="false">
                <v:path arrowok="t"/>
                <v:fill type="solid"/>
              </v:shape>
              <v:shape style="position:absolute;left:10276;top:5837;width:296;height:240" coordorigin="10276,5837" coordsize="296,240" path="m10557,6067l10475,6067,10473,6070,10559,6070,10557,6067xe" filled="true" fillcolor="#fcfcfc" stroked="false">
                <v:path arrowok="t"/>
                <v:fill type="solid"/>
              </v:shape>
              <v:shape style="position:absolute;left:10276;top:5837;width:296;height:240" coordorigin="10276,5837" coordsize="296,240" path="m10365,5837l10276,5837,10276,5842,10290,5842,10293,5844,10295,5844,10298,5846,10302,5849,10302,5851,10305,5854,10305,5858,10307,5863,10307,6046,10305,6050,10305,6053,10302,6058,10302,6060,10300,6060,10293,6067,10334,6067,10331,6065,10329,6065,10329,6062,10326,6062,10324,6058,10322,6055,10322,6053,10319,6050,10319,5858,10373,5858,10365,5837xe" filled="true" fillcolor="#fcfcfc" stroked="false">
                <v:path arrowok="t"/>
                <v:fill type="solid"/>
              </v:shape>
              <v:shape style="position:absolute;left:10276;top:5837;width:296;height:240" coordorigin="10276,5837" coordsize="296,240" path="m10542,5856l10490,5856,10490,6053,10487,6055,10487,6058,10485,6060,10485,6065,10482,6065,10480,6067,10552,6067,10542,6058,10542,5856xe" filled="true" fillcolor="#fcfcfc" stroked="false">
                <v:path arrowok="t"/>
                <v:fill type="solid"/>
              </v:shape>
              <v:shape style="position:absolute;left:10276;top:5837;width:296;height:240" coordorigin="10276,5837" coordsize="296,240" path="m10571,5837l10485,5837,10425,5995,10437,5995,10490,5856,10542,5856,10542,5854,10552,5844,10557,5844,10562,5842,10571,5842,10571,5837xe" filled="true" fillcolor="#fcfcfc" stroked="false">
                <v:path arrowok="t"/>
                <v:fill type="solid"/>
              </v:shape>
            </v:group>
            <v:group style="position:absolute;left:10881;top:5837;width:197;height:240" coordorigin="10881,5837" coordsize="197,240">
              <v:shape style="position:absolute;left:10881;top:5837;width:197;height:240" coordorigin="10881,5837" coordsize="197,240" path="m11063,5837l10881,5837,10881,5842,10893,5842,10898,5844,10900,5844,10902,5846,10905,5846,10905,5849,10912,5856,10912,6053,10910,6055,10910,6058,10907,6060,10907,6065,10905,6065,10902,6067,10898,6067,10895,6070,10881,6070,10881,6077,11068,6077,11070,6062,10977,6062,10972,6060,10965,6053,10965,5962,11015,5962,11015,5947,10965,5947,10965,5849,11063,5849,11063,5837xe" filled="true" fillcolor="#fcfcfc" stroked="false">
                <v:path arrowok="t"/>
                <v:fill type="solid"/>
              </v:shape>
              <v:shape style="position:absolute;left:10881;top:5837;width:197;height:240" coordorigin="10881,5837" coordsize="197,240" path="m11078,6000l11073,6000,11070,6002,11070,6007,11068,6012,11068,6014,11066,6017,11066,6022,11061,6026,11061,6031,11051,6041,11051,6043,11044,6050,11042,6050,11039,6053,11034,6055,11032,6055,11030,6058,11027,6058,11025,6060,11015,6060,11010,6062,11070,6062,11078,6000xe" filled="true" fillcolor="#fcfcfc" stroked="false">
                <v:path arrowok="t"/>
                <v:fill type="solid"/>
              </v:shape>
              <v:shape style="position:absolute;left:10881;top:5837;width:197;height:240" coordorigin="10881,5837" coordsize="197,240" path="m11015,5962l10979,5962,10982,5964,10986,5964,11001,5978,11001,5983,11003,5986,11003,5988,11006,5990,11006,5998,11008,6000,11008,6007,11010,6012,11010,6017,11015,6017,11015,5962xe" filled="true" fillcolor="#fcfcfc" stroked="false">
                <v:path arrowok="t"/>
                <v:fill type="solid"/>
              </v:shape>
              <v:shape style="position:absolute;left:10881;top:5837;width:197;height:240" coordorigin="10881,5837" coordsize="197,240" path="m11015,5890l11010,5890,11010,5894,11008,5897,11008,5909,11006,5914,11006,5916,11003,5918,11003,5923,11001,5926,11001,5928,10998,5930,10998,5933,10989,5942,10986,5942,10984,5945,10982,5945,10979,5947,11015,5947,11015,5890xe" filled="true" fillcolor="#fcfcfc" stroked="false">
                <v:path arrowok="t"/>
                <v:fill type="solid"/>
              </v:shape>
              <v:shape style="position:absolute;left:10881;top:5837;width:197;height:240" coordorigin="10881,5837" coordsize="197,240" path="m11063,5849l11001,5849,11003,5851,11018,5851,11020,5854,11022,5854,11025,5856,11030,5856,11044,5870,11044,5873,11049,5878,11049,5880,11051,5882,11051,5887,11054,5890,11054,5899,11056,5902,11056,5906,11063,5906,11063,5849xe" filled="true" fillcolor="#fcfcfc" stroked="false">
                <v:path arrowok="t"/>
                <v:fill type="solid"/>
              </v:shape>
            </v:group>
            <v:group style="position:absolute;left:808;top:9684;width:140;height:245" coordorigin="808,9684" coordsize="140,245">
              <v:shape style="position:absolute;left:808;top:9684;width:140;height:245" coordorigin="808,9684" coordsize="140,245" path="m935,9725l863,9725,866,9727,870,9727,873,9730,875,9730,882,9737,882,9739,890,9746,890,9754,892,9758,892,9787,890,9790,890,9797,887,9799,887,9804,885,9806,885,9811,882,9814,882,9816,880,9821,880,9823,878,9823,878,9826,875,9828,875,9830,873,9833,873,9835,868,9840,868,9842,866,9845,866,9847,858,9854,858,9857,856,9859,854,9864,849,9869,846,9874,842,9878,839,9883,837,9886,834,9890,832,9893,830,9898,827,9900,825,9905,818,9912,815,9917,808,9924,808,9929,935,9929,943,9883,856,9883,858,9881,861,9876,873,9864,875,9859,878,9857,882,9854,885,9850,894,9840,897,9835,899,9833,899,9830,911,9818,911,9816,916,9811,916,9809,918,9806,918,9804,923,9799,923,9794,926,9792,926,9790,930,9785,930,9780,933,9778,933,9773,935,9770,935,9763,938,9761,938,9732,935,9730,935,9725xe" filled="true" fillcolor="#fcfcfc" stroked="false">
                <v:path arrowok="t"/>
                <v:fill type="solid"/>
              </v:shape>
              <v:shape style="position:absolute;left:808;top:9684;width:140;height:245" coordorigin="808,9684" coordsize="140,245" path="m947,9859l942,9859,938,9869,938,9871,930,9878,928,9878,926,9881,911,9881,906,9883,943,9883,947,9859xe" filled="true" fillcolor="#fcfcfc" stroked="false">
                <v:path arrowok="t"/>
                <v:fill type="solid"/>
              </v:shape>
              <v:shape style="position:absolute;left:808;top:9684;width:140;height:245" coordorigin="808,9684" coordsize="140,245" path="m909,9691l849,9691,839,9701,837,9701,837,9703,827,9713,827,9715,825,9718,822,9722,822,9725,820,9727,818,9732,818,9734,815,9739,815,9742,813,9746,813,9749,818,9751,820,9751,822,9746,822,9744,837,9730,839,9730,842,9727,849,9727,851,9725,935,9725,933,9722,933,9718,930,9715,930,9713,923,9706,923,9703,916,9696,911,9694,909,9691xe" filled="true" fillcolor="#fcfcfc" stroked="false">
                <v:path arrowok="t"/>
                <v:fill type="solid"/>
              </v:shape>
              <v:shape style="position:absolute;left:808;top:9684;width:140;height:245" coordorigin="808,9684" coordsize="140,245" path="m899,9686l858,9686,856,9689,851,9691,906,9691,904,9689,902,9689,899,9686xe" filled="true" fillcolor="#fcfcfc" stroked="false">
                <v:path arrowok="t"/>
                <v:fill type="solid"/>
              </v:shape>
              <v:shape style="position:absolute;left:808;top:9684;width:140;height:245" coordorigin="808,9684" coordsize="140,245" path="m892,9684l868,9684,863,9686,894,9686,892,9684xe" filled="true" fillcolor="#fcfcfc" stroked="false">
                <v:path arrowok="t"/>
                <v:fill type="solid"/>
              </v:shape>
            </v:group>
            <v:group style="position:absolute;left:1264;top:9689;width:140;height:245" coordorigin="1264,9689" coordsize="140,245">
              <v:shape style="position:absolute;left:1264;top:9689;width:140;height:245" coordorigin="1264,9689" coordsize="140,245" path="m1329,9931l1295,9931,1300,9934,1326,9934,1329,9931xe" filled="true" fillcolor="#fcfcfc" stroked="false">
                <v:path arrowok="t"/>
                <v:fill type="solid"/>
              </v:shape>
              <v:shape style="position:absolute;left:1264;top:9689;width:140;height:245" coordorigin="1264,9689" coordsize="140,245" path="m1341,9929l1288,9929,1290,9931,1338,9931,1341,9929xe" filled="true" fillcolor="#fcfcfc" stroked="false">
                <v:path arrowok="t"/>
                <v:fill type="solid"/>
              </v:shape>
              <v:shape style="position:absolute;left:1264;top:9689;width:140;height:245" coordorigin="1264,9689" coordsize="140,245" path="m1348,9926l1281,9926,1283,9929,1346,9929,1348,9926xe" filled="true" fillcolor="#fcfcfc" stroked="false">
                <v:path arrowok="t"/>
                <v:fill type="solid"/>
              </v:shape>
              <v:shape style="position:absolute;left:1264;top:9689;width:140;height:245" coordorigin="1264,9689" coordsize="140,245" path="m1353,9924l1276,9924,1278,9926,1350,9926,1353,9924xe" filled="true" fillcolor="#fcfcfc" stroked="false">
                <v:path arrowok="t"/>
                <v:fill type="solid"/>
              </v:shape>
              <v:shape style="position:absolute;left:1264;top:9689;width:140;height:245" coordorigin="1264,9689" coordsize="140,245" path="m1295,9888l1271,9888,1269,9890,1269,9893,1264,9898,1264,9910,1266,9912,1266,9914,1274,9922,1274,9924,1358,9924,1360,9922,1362,9922,1370,9914,1331,9914,1331,9912,1326,9912,1317,9902,1312,9900,1310,9898,1305,9895,1302,9893,1300,9893,1295,9888xe" filled="true" fillcolor="#fcfcfc" stroked="false">
                <v:path arrowok="t"/>
                <v:fill type="solid"/>
              </v:shape>
              <v:shape style="position:absolute;left:1264;top:9689;width:140;height:245" coordorigin="1264,9689" coordsize="140,245" path="m1403,9689l1302,9689,1264,9809,1290,9809,1295,9811,1307,9811,1310,9814,1317,9814,1319,9816,1322,9816,1326,9818,1329,9818,1331,9821,1334,9821,1336,9823,1338,9823,1341,9826,1346,9828,1348,9828,1365,9845,1367,9850,1367,9852,1370,9854,1370,9857,1372,9859,1372,9864,1374,9866,1374,9890,1372,9893,1372,9895,1370,9900,1365,9905,1365,9907,1360,9910,1358,9912,1355,9912,1353,9914,1370,9914,1374,9910,1377,9910,1379,9907,1382,9902,1389,9895,1389,9893,1391,9890,1394,9886,1394,9883,1396,9881,1398,9876,1398,9871,1401,9866,1401,9859,1403,9857,1403,9835,1401,9833,1401,9826,1398,9823,1398,9816,1394,9811,1394,9806,1389,9802,1389,9799,1374,9785,1372,9785,1372,9782,1367,9778,1365,9778,1360,9775,1358,9773,1355,9773,1353,9770,1350,9770,1348,9768,1346,9768,1341,9766,1336,9766,1334,9763,1329,9763,1326,9761,1317,9761,1312,9758,1293,9758,1302,9734,1386,9734,1403,9689xe" filled="true" fillcolor="#fcfcfc" stroked="false">
                <v:path arrowok="t"/>
                <v:fill type="solid"/>
              </v:shape>
              <v:shape style="position:absolute;left:1264;top:9689;width:140;height:245" coordorigin="1264,9689" coordsize="140,245" path="m1288,9886l1278,9886,1274,9888,1290,9888,1288,9886xe" filled="true" fillcolor="#fcfcfc" stroked="false">
                <v:path arrowok="t"/>
                <v:fill type="solid"/>
              </v:shape>
            </v:group>
            <v:group style="position:absolute;left:2075;top:9689;width:231;height:240" coordorigin="2075,9689" coordsize="231,240">
              <v:shape style="position:absolute;left:2075;top:9689;width:231;height:240" coordorigin="2075,9689" coordsize="231,240" path="m2250,9922l2130,9922,2130,9929,2250,9929,2250,9922xe" filled="true" fillcolor="#fcfcfc" stroked="false">
                <v:path arrowok="t"/>
                <v:fill type="solid"/>
              </v:shape>
              <v:shape style="position:absolute;left:2075;top:9689;width:231;height:240" coordorigin="2075,9689" coordsize="231,240" path="m2229,9919l2154,9919,2152,9922,2231,9922,2229,9919xe" filled="true" fillcolor="#fcfcfc" stroked="false">
                <v:path arrowok="t"/>
                <v:fill type="solid"/>
              </v:shape>
              <v:shape style="position:absolute;left:2075;top:9689;width:231;height:240" coordorigin="2075,9689" coordsize="231,240" path="m2164,9696l2085,9696,2087,9698,2090,9698,2092,9701,2094,9701,2094,9703,2097,9706,2097,9708,2102,9713,2102,9715,2104,9720,2106,9722,2114,9737,2164,9840,2164,9910,2162,9910,2162,9914,2157,9919,2226,9919,2224,9917,2222,9917,2219,9912,2219,9910,2217,9907,2217,9830,2224,9816,2210,9816,2171,9737,2164,9722,2162,9720,2162,9715,2159,9713,2159,9706,2157,9703,2159,9703,2159,9701,2164,9696xe" filled="true" fillcolor="#fcfcfc" stroked="false">
                <v:path arrowok="t"/>
                <v:fill type="solid"/>
              </v:shape>
              <v:shape style="position:absolute;left:2075;top:9689;width:231;height:240" coordorigin="2075,9689" coordsize="231,240" path="m2291,9698l2258,9698,2260,9701,2260,9703,2262,9706,2262,9718,2260,9720,2260,9722,2258,9727,2255,9730,2248,9744,2210,9816,2224,9816,2262,9742,2265,9739,2270,9730,2272,9727,2274,9722,2277,9720,2279,9715,2279,9713,2284,9708,2284,9706,2286,9706,2286,9703,2291,9698xe" filled="true" fillcolor="#fcfcfc" stroked="false">
                <v:path arrowok="t"/>
                <v:fill type="solid"/>
              </v:shape>
              <v:shape style="position:absolute;left:2075;top:9689;width:231;height:240" coordorigin="2075,9689" coordsize="231,240" path="m2298,9696l2253,9696,2255,9698,2296,9698,2298,9696xe" filled="true" fillcolor="#fcfcfc" stroked="false">
                <v:path arrowok="t"/>
                <v:fill type="solid"/>
              </v:shape>
              <v:shape style="position:absolute;left:2075;top:9689;width:231;height:240" coordorigin="2075,9689" coordsize="231,240" path="m2178,9689l2075,9689,2075,9696,2178,9696,2178,9689xe" filled="true" fillcolor="#fcfcfc" stroked="false">
                <v:path arrowok="t"/>
                <v:fill type="solid"/>
              </v:shape>
              <v:shape style="position:absolute;left:2075;top:9689;width:231;height:240" coordorigin="2075,9689" coordsize="231,240" path="m2306,9689l2238,9689,2238,9696,2306,9696,2306,9689xe" filled="true" fillcolor="#fcfcfc" stroked="false">
                <v:path arrowok="t"/>
                <v:fill type="solid"/>
              </v:shape>
            </v:group>
            <v:group style="position:absolute;left:2603;top:9689;width:197;height:240" coordorigin="2603,9689" coordsize="197,240">
              <v:shape style="position:absolute;left:2603;top:9689;width:197;height:240" coordorigin="2603,9689" coordsize="197,240" path="m2783,9689l2603,9689,2603,9696,2622,9696,2632,9706,2632,9710,2634,9713,2634,9902,2632,9905,2632,9910,2630,9914,2625,9919,2622,9919,2620,9922,2603,9922,2603,9929,2790,9929,2792,9914,2694,9914,2690,9910,2690,9907,2687,9905,2687,9900,2685,9895,2685,9814,2738,9814,2738,9799,2685,9799,2685,9703,2783,9703,2783,9689xe" filled="true" fillcolor="#fcfcfc" stroked="false">
                <v:path arrowok="t"/>
                <v:fill type="solid"/>
              </v:shape>
              <v:shape style="position:absolute;left:2603;top:9689;width:197;height:240" coordorigin="2603,9689" coordsize="197,240" path="m2800,9852l2793,9852,2793,9859,2790,9864,2790,9866,2788,9871,2786,9874,2786,9876,2783,9881,2781,9883,2781,9886,2769,9898,2769,9900,2766,9900,2764,9902,2762,9902,2757,9907,2754,9907,2752,9910,2750,9910,2747,9912,2740,9912,2738,9914,2792,9914,2800,9852xe" filled="true" fillcolor="#fcfcfc" stroked="false">
                <v:path arrowok="t"/>
                <v:fill type="solid"/>
              </v:shape>
              <v:shape style="position:absolute;left:2603;top:9689;width:197;height:240" coordorigin="2603,9689" coordsize="197,240" path="m2738,9814l2702,9814,2704,9816,2706,9816,2709,9818,2711,9818,2721,9828,2721,9833,2726,9838,2726,9842,2728,9847,2728,9850,2730,9854,2730,9869,2738,9869,2738,9814xe" filled="true" fillcolor="#fcfcfc" stroked="false">
                <v:path arrowok="t"/>
                <v:fill type="solid"/>
              </v:shape>
              <v:shape style="position:absolute;left:2603;top:9689;width:197;height:240" coordorigin="2603,9689" coordsize="197,240" path="m2738,9744l2730,9744,2730,9758,2728,9761,2728,9768,2726,9773,2726,9775,2723,9778,2723,9780,2721,9782,2721,9785,2711,9794,2709,9794,2706,9797,2704,9797,2702,9799,2738,9799,2738,9744xe" filled="true" fillcolor="#fcfcfc" stroked="false">
                <v:path arrowok="t"/>
                <v:fill type="solid"/>
              </v:shape>
              <v:shape style="position:absolute;left:2603;top:9689;width:197;height:240" coordorigin="2603,9689" coordsize="197,240" path="m2783,9703l2738,9703,2740,9706,2745,9706,2750,9710,2754,9710,2764,9720,2764,9722,2766,9722,2766,9725,2769,9727,2769,9730,2771,9732,2771,9737,2774,9739,2774,9742,2776,9746,2776,9751,2778,9756,2778,9758,2783,9758,2783,9703xe" filled="true" fillcolor="#fcfcfc" stroked="false">
                <v:path arrowok="t"/>
                <v:fill type="solid"/>
              </v:shape>
            </v:group>
            <v:group style="position:absolute;left:3105;top:9684;width:231;height:245" coordorigin="3105,9684" coordsize="231,245">
              <v:shape style="position:absolute;left:3105;top:9684;width:231;height:245" coordorigin="3105,9684" coordsize="231,245" path="m3177,9922l3105,9922,3105,9929,3177,9929,3177,9922xe" filled="true" fillcolor="#fcfcfc" stroked="false">
                <v:path arrowok="t"/>
                <v:fill type="solid"/>
              </v:shape>
              <v:shape style="position:absolute;left:3105;top:9684;width:231;height:245" coordorigin="3105,9684" coordsize="231,245" path="m3335,9922l3230,9922,3230,9929,3335,9929,3335,9922xe" filled="true" fillcolor="#fcfcfc" stroked="false">
                <v:path arrowok="t"/>
                <v:fill type="solid"/>
              </v:shape>
              <v:shape style="position:absolute;left:3105;top:9684;width:231;height:245" coordorigin="3105,9684" coordsize="231,245" path="m3162,9919l3112,9919,3107,9922,3165,9922,3162,9919xe" filled="true" fillcolor="#fcfcfc" stroked="false">
                <v:path arrowok="t"/>
                <v:fill type="solid"/>
              </v:shape>
              <v:shape style="position:absolute;left:3105;top:9684;width:231;height:245" coordorigin="3105,9684" coordsize="231,245" path="m3328,9919l3249,9919,3246,9922,3330,9922,3328,9919xe" filled="true" fillcolor="#fcfcfc" stroked="false">
                <v:path arrowok="t"/>
                <v:fill type="solid"/>
              </v:shape>
              <v:shape style="position:absolute;left:3105;top:9684;width:231;height:245" coordorigin="3105,9684" coordsize="231,245" path="m3222,9684l3220,9684,3143,9876,3141,9878,3138,9883,3138,9886,3136,9890,3134,9893,3134,9898,3129,9902,3129,9905,3126,9907,3126,9910,3122,9914,3119,9914,3114,9919,3158,9919,3150,9912,3150,9910,3148,9907,3148,9898,3150,9895,3150,9888,3153,9883,3162,9859,3293,9859,3288,9847,3167,9847,3201,9763,3254,9763,3222,9684xe" filled="true" fillcolor="#fcfcfc" stroked="false">
                <v:path arrowok="t"/>
                <v:fill type="solid"/>
              </v:shape>
              <v:shape style="position:absolute;left:3105;top:9684;width:231;height:245" coordorigin="3105,9684" coordsize="231,245" path="m3293,9859l3239,9859,3249,9890,3254,9900,3254,9902,3256,9907,3256,9912,3254,9917,3251,9919,3323,9919,3314,9910,3314,9907,3311,9905,3309,9900,3309,9898,3306,9893,3304,9890,3302,9886,3302,9881,3293,9859xe" filled="true" fillcolor="#fcfcfc" stroked="false">
                <v:path arrowok="t"/>
                <v:fill type="solid"/>
              </v:shape>
              <v:shape style="position:absolute;left:3105;top:9684;width:231;height:245" coordorigin="3105,9684" coordsize="231,245" path="m3254,9763l3201,9763,3232,9847,3288,9847,3254,9763xe" filled="true" fillcolor="#fcfcfc" stroked="false">
                <v:path arrowok="t"/>
                <v:fill type="solid"/>
              </v:shape>
            </v:group>
            <v:group style="position:absolute;left:3633;top:9689;width:233;height:240" coordorigin="3633,9689" coordsize="233,240">
              <v:shape style="position:absolute;left:3633;top:9689;width:233;height:240" coordorigin="3633,9689" coordsize="233,240" path="m3743,9922l3633,9922,3633,9929,3743,9929,3743,9922xe" filled="true" fillcolor="#fcfcfc" stroked="false">
                <v:path arrowok="t"/>
                <v:fill type="solid"/>
              </v:shape>
              <v:shape style="position:absolute;left:3633;top:9689;width:233;height:240" coordorigin="3633,9689" coordsize="233,240" path="m3786,9818l3726,9818,3796,9929,3866,9929,3866,9922,3858,9922,3856,9919,3851,9917,3849,9917,3849,9914,3839,9905,3834,9895,3786,9818xe" filled="true" fillcolor="#fcfcfc" stroked="false">
                <v:path arrowok="t"/>
                <v:fill type="solid"/>
              </v:shape>
              <v:shape style="position:absolute;left:3633;top:9689;width:233;height:240" coordorigin="3633,9689" coordsize="233,240" path="m3724,9919l3650,9919,3647,9922,3726,9922,3724,9919xe" filled="true" fillcolor="#fcfcfc" stroked="false">
                <v:path arrowok="t"/>
                <v:fill type="solid"/>
              </v:shape>
              <v:shape style="position:absolute;left:3633;top:9689;width:233;height:240" coordorigin="3633,9689" coordsize="233,240" path="m3796,9696l3650,9696,3652,9698,3654,9698,3659,9703,3659,9706,3662,9708,3662,9910,3659,9910,3659,9912,3652,9919,3722,9919,3717,9914,3714,9910,3714,9900,3712,9898,3712,9818,3786,9818,3784,9816,3786,9814,3789,9814,3794,9811,3796,9811,3801,9806,3712,9806,3712,9701,3801,9701,3796,9696xe" filled="true" fillcolor="#fcfcfc" stroked="false">
                <v:path arrowok="t"/>
                <v:fill type="solid"/>
              </v:shape>
              <v:shape style="position:absolute;left:3633;top:9689;width:233;height:240" coordorigin="3633,9689" coordsize="233,240" path="m3810,9802l3755,9802,3753,9804,3743,9804,3741,9806,3806,9806,3810,9802xe" filled="true" fillcolor="#fcfcfc" stroked="false">
                <v:path arrowok="t"/>
                <v:fill type="solid"/>
              </v:shape>
              <v:shape style="position:absolute;left:3633;top:9689;width:233;height:240" coordorigin="3633,9689" coordsize="233,240" path="m3806,9701l3741,9701,3743,9703,3750,9703,3753,9706,3755,9706,3758,9708,3760,9708,3772,9720,3772,9722,3774,9725,3774,9730,3777,9732,3777,9742,3779,9746,3779,9763,3777,9766,3777,9778,3774,9780,3774,9782,3772,9785,3772,9787,3758,9802,3813,9802,3813,9799,3815,9799,3818,9797,3818,9792,3825,9785,3825,9782,3827,9778,3827,9775,3830,9773,3830,9761,3832,9758,3832,9749,3830,9744,3830,9734,3827,9732,3827,9730,3825,9725,3822,9722,3822,9720,3820,9718,3820,9715,3806,9701xe" filled="true" fillcolor="#fcfcfc" stroked="false">
                <v:path arrowok="t"/>
                <v:fill type="solid"/>
              </v:shape>
              <v:shape style="position:absolute;left:3633;top:9689;width:233;height:240" coordorigin="3633,9689" coordsize="233,240" path="m3767,9689l3633,9689,3633,9696,3794,9696,3789,9694,3784,9694,3782,9691,3770,9691,3767,9689xe" filled="true" fillcolor="#fcfcfc" stroked="false">
                <v:path arrowok="t"/>
                <v:fill type="solid"/>
              </v:shape>
            </v:group>
            <v:group style="position:absolute;left:4170;top:9684;width:152;height:250" coordorigin="4170,9684" coordsize="152,250">
              <v:shape style="position:absolute;left:4170;top:9684;width:152;height:250" coordorigin="4170,9684" coordsize="152,250" path="m4175,9842l4170,9842,4170,9934,4175,9934,4178,9931,4178,9929,4185,9922,4190,9919,4228,9919,4226,9917,4221,9917,4216,9912,4214,9912,4206,9905,4202,9902,4202,9900,4192,9890,4192,9888,4190,9886,4187,9881,4187,9878,4185,9876,4185,9874,4182,9869,4182,9866,4180,9862,4180,9859,4178,9854,4178,9852,4175,9847,4175,9842xe" filled="true" fillcolor="#fcfcfc" stroked="false">
                <v:path arrowok="t"/>
                <v:fill type="solid"/>
              </v:shape>
              <v:shape style="position:absolute;left:4170;top:9684;width:152;height:250" coordorigin="4170,9684" coordsize="152,250" path="m4264,9931l4228,9931,4230,9934,4262,9934,4264,9931xe" filled="true" fillcolor="#fcfcfc" stroked="false">
                <v:path arrowok="t"/>
                <v:fill type="solid"/>
              </v:shape>
              <v:shape style="position:absolute;left:4170;top:9684;width:152;height:250" coordorigin="4170,9684" coordsize="152,250" path="m4274,9929l4218,9929,4221,9931,4271,9931,4274,9929xe" filled="true" fillcolor="#fcfcfc" stroked="false">
                <v:path arrowok="t"/>
                <v:fill type="solid"/>
              </v:shape>
              <v:shape style="position:absolute;left:4170;top:9684;width:152;height:250" coordorigin="4170,9684" coordsize="152,250" path="m4281,9926l4214,9926,4216,9929,4276,9929,4281,9926xe" filled="true" fillcolor="#fcfcfc" stroked="false">
                <v:path arrowok="t"/>
                <v:fill type="solid"/>
              </v:shape>
              <v:shape style="position:absolute;left:4170;top:9684;width:152;height:250" coordorigin="4170,9684" coordsize="152,250" path="m4288,9922l4202,9922,4204,9924,4206,9924,4209,9926,4283,9926,4288,9922xe" filled="true" fillcolor="#fcfcfc" stroked="false">
                <v:path arrowok="t"/>
                <v:fill type="solid"/>
              </v:shape>
              <v:shape style="position:absolute;left:4170;top:9684;width:152;height:250" coordorigin="4170,9684" coordsize="152,250" path="m4233,9919l4194,9919,4197,9922,4235,9922,4233,9919xe" filled="true" fillcolor="#fcfcfc" stroked="false">
                <v:path arrowok="t"/>
                <v:fill type="solid"/>
              </v:shape>
              <v:shape style="position:absolute;left:4170;top:9684;width:152;height:250" coordorigin="4170,9684" coordsize="152,250" path="m4300,9809l4199,9809,4202,9811,4202,9814,4204,9814,4209,9818,4214,9821,4216,9821,4221,9826,4226,9828,4228,9830,4230,9830,4240,9835,4240,9838,4245,9838,4247,9840,4252,9842,4257,9847,4259,9847,4264,9852,4266,9852,4278,9864,4278,9866,4281,9869,4281,9871,4283,9876,4283,9878,4286,9883,4286,9890,4283,9893,4283,9895,4281,9900,4281,9902,4276,9907,4274,9912,4271,9914,4266,9917,4264,9917,4262,9919,4259,9919,4257,9922,4290,9922,4310,9902,4310,9900,4312,9898,4314,9893,4314,9890,4317,9888,4317,9883,4319,9881,4319,9874,4322,9871,4322,9850,4319,9847,4319,9840,4317,9838,4317,9833,4314,9830,4314,9828,4312,9823,4307,9818,4307,9816,4300,9809xe" filled="true" fillcolor="#fcfcfc" stroked="false">
                <v:path arrowok="t"/>
                <v:fill type="solid"/>
              </v:shape>
              <v:shape style="position:absolute;left:4170;top:9684;width:152;height:250" coordorigin="4170,9684" coordsize="152,250" path="m4262,9686l4211,9686,4209,9689,4206,9689,4202,9694,4199,9694,4180,9713,4180,9715,4178,9718,4175,9722,4175,9725,4173,9727,4173,9734,4170,9737,4170,9766,4173,9770,4173,9773,4175,9775,4175,9780,4178,9782,4178,9785,4180,9787,4180,9790,4187,9797,4190,9802,4197,9809,4298,9809,4298,9806,4290,9799,4286,9799,4276,9790,4271,9787,4269,9785,4264,9785,4262,9782,4247,9775,4245,9773,4240,9770,4235,9766,4233,9766,4230,9763,4228,9763,4226,9761,4223,9761,4223,9758,4221,9758,4218,9754,4206,9742,4206,9739,4204,9734,4204,9720,4206,9718,4206,9715,4209,9710,4216,9703,4218,9703,4223,9698,4228,9698,4233,9696,4278,9696,4276,9694,4271,9691,4269,9691,4264,9689,4262,9686xe" filled="true" fillcolor="#fcfcfc" stroked="false">
                <v:path arrowok="t"/>
                <v:fill type="solid"/>
              </v:shape>
              <v:shape style="position:absolute;left:4170;top:9684;width:152;height:250" coordorigin="4170,9684" coordsize="152,250" path="m4307,9684l4300,9684,4300,9691,4298,9694,4298,9696,4295,9696,4293,9698,4257,9698,4259,9701,4262,9701,4264,9703,4269,9706,4278,9715,4281,9715,4286,9720,4286,9725,4293,9732,4293,9734,4295,9739,4295,9742,4298,9744,4298,9749,4300,9751,4300,9758,4302,9763,4307,9763,4307,9684xe" filled="true" fillcolor="#fcfcfc" stroked="false">
                <v:path arrowok="t"/>
                <v:fill type="solid"/>
              </v:shape>
              <v:shape style="position:absolute;left:4170;top:9684;width:152;height:250" coordorigin="4170,9684" coordsize="152,250" path="m4278,9696l4247,9696,4250,9698,4283,9698,4278,9696xe" filled="true" fillcolor="#fcfcfc" stroked="false">
                <v:path arrowok="t"/>
                <v:fill type="solid"/>
              </v:shape>
              <v:shape style="position:absolute;left:4170;top:9684;width:152;height:250" coordorigin="4170,9684" coordsize="152,250" path="m4252,9684l4218,9684,4216,9686,4257,9686,4252,9684xe" filled="true" fillcolor="#fcfcfc" stroked="false">
                <v:path arrowok="t"/>
                <v:fill type="solid"/>
              </v:shape>
            </v:group>
            <v:group style="position:absolute;left:5006;top:9684;width:228;height:250" coordorigin="5006,9684" coordsize="228,250">
              <v:shape style="position:absolute;left:5006;top:9684;width:228;height:250" coordorigin="5006,9684" coordsize="228,250" path="m5142,9931l5097,9931,5099,9934,5140,9934,5142,9931xe" filled="true" fillcolor="#fcfcfc" stroked="false">
                <v:path arrowok="t"/>
                <v:fill type="solid"/>
              </v:shape>
              <v:shape style="position:absolute;left:5006;top:9684;width:228;height:250" coordorigin="5006,9684" coordsize="228,250" path="m5152,9929l5087,9929,5090,9931,5150,9931,5152,9929xe" filled="true" fillcolor="#fcfcfc" stroked="false">
                <v:path arrowok="t"/>
                <v:fill type="solid"/>
              </v:shape>
              <v:shape style="position:absolute;left:5006;top:9684;width:228;height:250" coordorigin="5006,9684" coordsize="228,250" path="m5162,9926l5078,9926,5080,9929,5159,9929,5162,9926xe" filled="true" fillcolor="#fcfcfc" stroked="false">
                <v:path arrowok="t"/>
                <v:fill type="solid"/>
              </v:shape>
              <v:shape style="position:absolute;left:5006;top:9684;width:228;height:250" coordorigin="5006,9684" coordsize="228,250" path="m5166,9924l5073,9924,5075,9926,5164,9926,5166,9924xe" filled="true" fillcolor="#fcfcfc" stroked="false">
                <v:path arrowok="t"/>
                <v:fill type="solid"/>
              </v:shape>
              <v:shape style="position:absolute;left:5006;top:9684;width:228;height:250" coordorigin="5006,9684" coordsize="228,250" path="m5176,9919l5126,9919,5123,9922,5066,9922,5068,9924,5171,9924,5176,9919xe" filled="true" fillcolor="#fcfcfc" stroked="false">
                <v:path arrowok="t"/>
                <v:fill type="solid"/>
              </v:shape>
              <v:shape style="position:absolute;left:5006;top:9684;width:228;height:250" coordorigin="5006,9684" coordsize="228,250" path="m5104,9698l5061,9698,5058,9701,5054,9703,5049,9708,5046,9708,5037,9718,5037,9720,5027,9730,5027,9732,5025,9734,5022,9739,5020,9742,5020,9744,5018,9746,5018,9749,5015,9754,5013,9756,5013,9758,5010,9763,5010,9768,5008,9773,5008,9780,5006,9782,5006,9833,5008,9838,5008,9845,5010,9847,5010,9854,5013,9857,5013,9859,5015,9864,5015,9866,5018,9869,5020,9874,5020,9876,5025,9881,5025,9886,5030,9890,5032,9890,5032,9895,5042,9905,5044,9905,5056,9917,5058,9917,5063,9922,5116,9922,5114,9919,5104,9919,5102,9917,5097,9914,5094,9914,5082,9902,5082,9900,5080,9898,5080,9895,5078,9893,5078,9890,5075,9888,5075,9886,5073,9883,5073,9881,5070,9878,5070,9874,5068,9871,5068,9864,5066,9862,5066,9850,5063,9847,5063,9773,5066,9770,5066,9756,5068,9751,5068,9746,5070,9744,5070,9742,5073,9737,5073,9732,5075,9730,5075,9727,5078,9725,5080,9720,5082,9718,5082,9715,5094,9703,5097,9703,5099,9701,5102,9701,5104,9698xe" filled="true" fillcolor="#fcfcfc" stroked="false">
                <v:path arrowok="t"/>
                <v:fill type="solid"/>
              </v:shape>
              <v:shape style="position:absolute;left:5006;top:9684;width:228;height:250" coordorigin="5006,9684" coordsize="228,250" path="m5183,9914l5142,9914,5138,9917,5135,9919,5178,9919,5183,9914xe" filled="true" fillcolor="#fcfcfc" stroked="false">
                <v:path arrowok="t"/>
                <v:fill type="solid"/>
              </v:shape>
              <v:shape style="position:absolute;left:5006;top:9684;width:228;height:250" coordorigin="5006,9684" coordsize="228,250" path="m5193,9708l5152,9708,5154,9710,5154,9713,5159,9718,5162,9722,5162,9725,5164,9727,5166,9732,5166,9734,5169,9739,5169,9742,5171,9744,5171,9754,5174,9756,5174,9770,5176,9773,5176,9845,5174,9847,5174,9862,5171,9864,5171,9869,5169,9874,5169,9878,5166,9881,5166,9886,5164,9888,5162,9893,5162,9895,5154,9902,5154,9905,5145,9914,5186,9914,5207,9893,5207,9890,5212,9886,5212,9883,5217,9878,5217,9876,5219,9871,5222,9869,5222,9866,5224,9862,5224,9859,5226,9857,5226,9852,5229,9850,5229,9847,5231,9842,5231,9833,5234,9830,5234,9785,5231,9782,5231,9775,5229,9770,5229,9766,5226,9761,5226,9758,5224,9756,5224,9751,5222,9749,5222,9746,5219,9744,5217,9739,5217,9737,5210,9730,5210,9727,5207,9725,5205,9720,5193,9708xe" filled="true" fillcolor="#fcfcfc" stroked="false">
                <v:path arrowok="t"/>
                <v:fill type="solid"/>
              </v:shape>
              <v:shape style="position:absolute;left:5006;top:9684;width:228;height:250" coordorigin="5006,9684" coordsize="228,250" path="m5174,9696l5128,9696,5130,9698,5138,9698,5142,9703,5145,9703,5150,9708,5190,9708,5183,9701,5181,9701,5176,9698,5174,9696xe" filled="true" fillcolor="#fcfcfc" stroked="false">
                <v:path arrowok="t"/>
                <v:fill type="solid"/>
              </v:shape>
              <v:shape style="position:absolute;left:5006;top:9684;width:228;height:250" coordorigin="5006,9684" coordsize="228,250" path="m5111,9696l5066,9696,5063,9698,5109,9698,5111,9696xe" filled="true" fillcolor="#fcfcfc" stroked="false">
                <v:path arrowok="t"/>
                <v:fill type="solid"/>
              </v:shape>
              <v:shape style="position:absolute;left:5006;top:9684;width:228;height:250" coordorigin="5006,9684" coordsize="228,250" path="m5164,9691l5073,9691,5068,9696,5171,9696,5169,9694,5166,9694,5164,9691xe" filled="true" fillcolor="#fcfcfc" stroked="false">
                <v:path arrowok="t"/>
                <v:fill type="solid"/>
              </v:shape>
              <v:shape style="position:absolute;left:5006;top:9684;width:228;height:250" coordorigin="5006,9684" coordsize="228,250" path="m5157,9689l5082,9689,5080,9691,5159,9691,5157,9689xe" filled="true" fillcolor="#fcfcfc" stroked="false">
                <v:path arrowok="t"/>
                <v:fill type="solid"/>
              </v:shape>
              <v:shape style="position:absolute;left:5006;top:9684;width:228;height:250" coordorigin="5006,9684" coordsize="228,250" path="m5147,9686l5090,9686,5085,9689,5152,9689,5147,9686xe" filled="true" fillcolor="#fcfcfc" stroked="false">
                <v:path arrowok="t"/>
                <v:fill type="solid"/>
              </v:shape>
              <v:shape style="position:absolute;left:5006;top:9684;width:228;height:250" coordorigin="5006,9684" coordsize="228,250" path="m5133,9684l5104,9684,5102,9686,5135,9686,5133,9684xe" filled="true" fillcolor="#fcfcfc" stroked="false">
                <v:path arrowok="t"/>
                <v:fill type="solid"/>
              </v:shape>
            </v:group>
            <v:group style="position:absolute;left:5541;top:9689;width:183;height:240" coordorigin="5541,9689" coordsize="183,240">
              <v:shape style="position:absolute;left:5541;top:9689;width:183;height:240" coordorigin="5541,9689" coordsize="183,240" path="m5654,9922l5541,9922,5541,9929,5654,9929,5654,9922xe" filled="true" fillcolor="#fcfcfc" stroked="false">
                <v:path arrowok="t"/>
                <v:fill type="solid"/>
              </v:shape>
              <v:shape style="position:absolute;left:5541;top:9689;width:183;height:240" coordorigin="5541,9689" coordsize="183,240" path="m5634,9919l5560,9919,5558,9922,5637,9922,5634,9919xe" filled="true" fillcolor="#fcfcfc" stroked="false">
                <v:path arrowok="t"/>
                <v:fill type="solid"/>
              </v:shape>
              <v:shape style="position:absolute;left:5541;top:9689;width:183;height:240" coordorigin="5541,9689" coordsize="183,240" path="m5723,9689l5541,9689,5541,9696,5560,9696,5562,9698,5567,9701,5567,9703,5570,9706,5570,9710,5572,9713,5572,9902,5570,9905,5570,9910,5567,9914,5562,9919,5632,9919,5632,9917,5630,9917,5627,9912,5625,9910,5625,9898,5622,9893,5622,9814,5682,9814,5682,9802,5622,9802,5622,9703,5723,9703,5723,9689xe" filled="true" fillcolor="#fcfcfc" stroked="false">
                <v:path arrowok="t"/>
                <v:fill type="solid"/>
              </v:shape>
              <v:shape style="position:absolute;left:5541;top:9689;width:183;height:240" coordorigin="5541,9689" coordsize="183,240" path="m5682,9814l5637,9814,5639,9816,5646,9816,5649,9818,5651,9818,5656,9821,5668,9833,5668,9835,5670,9840,5670,9842,5673,9845,5673,9850,5675,9852,5675,9864,5678,9869,5682,9869,5682,9814xe" filled="true" fillcolor="#fcfcfc" stroked="false">
                <v:path arrowok="t"/>
                <v:fill type="solid"/>
              </v:shape>
              <v:shape style="position:absolute;left:5541;top:9689;width:183;height:240" coordorigin="5541,9689" coordsize="183,240" path="m5682,9749l5678,9749,5675,9754,5675,9766,5673,9768,5673,9770,5670,9775,5670,9778,5668,9780,5668,9782,5654,9797,5649,9797,5646,9799,5639,9799,5637,9802,5682,9802,5682,9749xe" filled="true" fillcolor="#fcfcfc" stroked="false">
                <v:path arrowok="t"/>
                <v:fill type="solid"/>
              </v:shape>
              <v:shape style="position:absolute;left:5541;top:9689;width:183;height:240" coordorigin="5541,9689" coordsize="183,240" path="m5723,9703l5678,9703,5680,9706,5685,9706,5687,9708,5692,9710,5694,9710,5709,9725,5709,9727,5711,9732,5711,9734,5714,9737,5714,9742,5716,9744,5716,9758,5723,9758,5723,9703xe" filled="true" fillcolor="#fcfcfc" stroked="false">
                <v:path arrowok="t"/>
                <v:fill type="solid"/>
              </v:shape>
            </v:group>
            <v:group style="position:absolute;left:6398;top:9689;width:197;height:240" coordorigin="6398,9689" coordsize="197,240">
              <v:shape style="position:absolute;left:6398;top:9689;width:197;height:240" coordorigin="6398,9689" coordsize="197,240" path="m6578,9689l6398,9689,6398,9696,6417,9696,6426,9706,6426,9720,6429,9725,6429,9888,6426,9895,6426,9910,6424,9914,6419,9919,6417,9919,6414,9922,6398,9922,6398,9929,6585,9929,6587,9914,6489,9914,6482,9907,6482,9902,6479,9900,6479,9814,6532,9814,6532,9799,6479,9799,6479,9703,6578,9703,6578,9689xe" filled="true" fillcolor="#fcfcfc" stroked="false">
                <v:path arrowok="t"/>
                <v:fill type="solid"/>
              </v:shape>
              <v:shape style="position:absolute;left:6398;top:9689;width:197;height:240" coordorigin="6398,9689" coordsize="197,240" path="m6594,9852l6587,9852,6587,9857,6585,9859,6585,9864,6582,9866,6582,9871,6580,9874,6580,9876,6578,9881,6573,9886,6573,9888,6558,9902,6556,9902,6551,9907,6549,9907,6546,9910,6544,9910,6539,9912,6534,9912,6530,9914,6587,9914,6594,9852xe" filled="true" fillcolor="#fcfcfc" stroked="false">
                <v:path arrowok="t"/>
                <v:fill type="solid"/>
              </v:shape>
              <v:shape style="position:absolute;left:6398;top:9689;width:197;height:240" coordorigin="6398,9689" coordsize="197,240" path="m6532,9814l6496,9814,6498,9816,6501,9816,6503,9818,6506,9818,6513,9826,6513,9828,6515,9833,6518,9835,6518,9838,6520,9840,6520,9842,6522,9847,6522,9854,6525,9857,6525,9869,6532,9869,6532,9814xe" filled="true" fillcolor="#fcfcfc" stroked="false">
                <v:path arrowok="t"/>
                <v:fill type="solid"/>
              </v:shape>
              <v:shape style="position:absolute;left:6398;top:9689;width:197;height:240" coordorigin="6398,9689" coordsize="197,240" path="m6532,9744l6525,9744,6525,9754,6522,9758,6522,9766,6520,9768,6520,9775,6518,9778,6518,9780,6513,9785,6513,9787,6506,9794,6503,9794,6501,9797,6498,9797,6494,9799,6532,9799,6532,9744xe" filled="true" fillcolor="#fcfcfc" stroked="false">
                <v:path arrowok="t"/>
                <v:fill type="solid"/>
              </v:shape>
              <v:shape style="position:absolute;left:6398;top:9689;width:197;height:240" coordorigin="6398,9689" coordsize="197,240" path="m6578,9703l6532,9703,6534,9706,6539,9706,6544,9710,6546,9710,6551,9713,6556,9718,6556,9720,6558,9722,6561,9722,6561,9725,6563,9727,6563,9730,6566,9732,6566,9737,6568,9739,6568,9742,6570,9746,6570,9756,6573,9758,6578,9758,6578,9703xe" filled="true" fillcolor="#fcfcfc" stroked="false">
                <v:path arrowok="t"/>
                <v:fill type="solid"/>
              </v:shape>
            </v:group>
            <v:group style="position:absolute;left:6899;top:9689;width:231;height:240" coordorigin="6899,9689" coordsize="231,240">
              <v:shape style="position:absolute;left:6899;top:9689;width:231;height:240" coordorigin="6899,9689" coordsize="231,240" path="m6981,9922l6899,9922,6899,9929,6981,9929,6981,9922xe" filled="true" fillcolor="#fcfcfc" stroked="false">
                <v:path arrowok="t"/>
                <v:fill type="solid"/>
              </v:shape>
              <v:shape style="position:absolute;left:6899;top:9689;width:231;height:240" coordorigin="6899,9689" coordsize="231,240" path="m7130,9922l7024,9922,7024,9929,7130,9929,7130,9922xe" filled="true" fillcolor="#fcfcfc" stroked="false">
                <v:path arrowok="t"/>
                <v:fill type="solid"/>
              </v:shape>
              <v:shape style="position:absolute;left:6899;top:9689;width:231;height:240" coordorigin="6899,9689" coordsize="231,240" path="m6964,9919l6906,9919,6902,9922,6969,9922,6964,9919xe" filled="true" fillcolor="#fcfcfc" stroked="false">
                <v:path arrowok="t"/>
                <v:fill type="solid"/>
              </v:shape>
              <v:shape style="position:absolute;left:6899;top:9689;width:231;height:240" coordorigin="6899,9689" coordsize="231,240" path="m7122,9919l7036,9919,7034,9922,7127,9922,7122,9919xe" filled="true" fillcolor="#fcfcfc" stroked="false">
                <v:path arrowok="t"/>
                <v:fill type="solid"/>
              </v:shape>
              <v:shape style="position:absolute;left:6899;top:9689;width:231;height:240" coordorigin="6899,9689" coordsize="231,240" path="m6995,9696l6909,9696,6911,9698,6916,9698,6921,9703,6923,9708,6926,9710,6926,9713,6930,9718,6938,9732,6993,9821,6950,9878,6950,9881,6947,9883,6945,9888,6942,9890,6940,9895,6926,9910,6923,9910,6923,9912,6918,9917,6916,9917,6911,9919,6962,9919,6954,9912,6954,9907,6952,9905,6952,9902,6954,9900,6954,9898,6957,9895,6957,9893,6959,9890,6964,9881,6969,9878,7000,9833,7061,9833,7034,9787,7041,9778,7026,9778,7000,9732,6990,9713,6988,9710,6988,9703,6995,9696xe" filled="true" fillcolor="#fcfcfc" stroked="false">
                <v:path arrowok="t"/>
                <v:fill type="solid"/>
              </v:shape>
              <v:shape style="position:absolute;left:6899;top:9689;width:231;height:240" coordorigin="6899,9689" coordsize="231,240" path="m7061,9833l7000,9833,7031,9883,7034,9886,7038,9895,7041,9898,7041,9900,7043,9902,7043,9907,7046,9910,7043,9912,7043,9914,7038,9919,7120,9919,7115,9914,7113,9914,7110,9912,7110,9910,7103,9902,7101,9898,7098,9895,7094,9886,7061,9833xe" filled="true" fillcolor="#fcfcfc" stroked="false">
                <v:path arrowok="t"/>
                <v:fill type="solid"/>
              </v:shape>
              <v:shape style="position:absolute;left:6899;top:9689;width:231;height:240" coordorigin="6899,9689" coordsize="231,240" path="m7106,9698l7060,9698,7067,9706,7067,9720,7065,9722,7065,9725,7060,9730,7058,9734,7055,9737,7050,9746,7026,9778,7041,9778,7074,9732,7084,9722,7086,9718,7091,9713,7091,9710,7094,9708,7096,9708,7096,9706,7098,9706,7106,9698xe" filled="true" fillcolor="#fcfcfc" stroked="false">
                <v:path arrowok="t"/>
                <v:fill type="solid"/>
              </v:shape>
              <v:shape style="position:absolute;left:6899;top:9689;width:231;height:240" coordorigin="6899,9689" coordsize="231,240" path="m7110,9696l7055,9696,7058,9698,7108,9698,7110,9696xe" filled="true" fillcolor="#fcfcfc" stroked="false">
                <v:path arrowok="t"/>
                <v:fill type="solid"/>
              </v:shape>
              <v:shape style="position:absolute;left:6899;top:9689;width:231;height:240" coordorigin="6899,9689" coordsize="231,240" path="m7010,9689l6904,9689,6904,9696,7010,9696,7010,9689xe" filled="true" fillcolor="#fcfcfc" stroked="false">
                <v:path arrowok="t"/>
                <v:fill type="solid"/>
              </v:shape>
              <v:shape style="position:absolute;left:6899;top:9689;width:231;height:240" coordorigin="6899,9689" coordsize="231,240" path="m7122,9689l7043,9689,7043,9696,7122,9696,7122,9689xe" filled="true" fillcolor="#fcfcfc" stroked="false">
                <v:path arrowok="t"/>
                <v:fill type="solid"/>
              </v:shape>
            </v:group>
            <v:group style="position:absolute;left:7427;top:9689;width:183;height:240" coordorigin="7427,9689" coordsize="183,240">
              <v:shape style="position:absolute;left:7427;top:9689;width:183;height:240" coordorigin="7427,9689" coordsize="183,240" path="m7538,9922l7427,9922,7427,9929,7538,9929,7538,9922xe" filled="true" fillcolor="#fcfcfc" stroked="false">
                <v:path arrowok="t"/>
                <v:fill type="solid"/>
              </v:shape>
              <v:shape style="position:absolute;left:7427;top:9689;width:183;height:240" coordorigin="7427,9689" coordsize="183,240" path="m7521,9919l7446,9919,7444,9922,7523,9922,7521,9919xe" filled="true" fillcolor="#fcfcfc" stroked="false">
                <v:path arrowok="t"/>
                <v:fill type="solid"/>
              </v:shape>
              <v:shape style="position:absolute;left:7427;top:9689;width:183;height:240" coordorigin="7427,9689" coordsize="183,240" path="m7574,9696l7446,9696,7449,9698,7454,9701,7454,9703,7456,9706,7456,9708,7458,9710,7458,9907,7456,9910,7456,9912,7449,9919,7516,9919,7511,9914,7511,9910,7509,9910,7509,9821,7518,9821,7523,9818,7552,9818,7554,9816,7562,9816,7564,9814,7569,9814,7571,9811,7574,9811,7576,9809,7581,9806,7509,9806,7509,9703,7583,9703,7578,9698,7576,9698,7574,9696xe" filled="true" fillcolor="#fcfcfc" stroked="false">
                <v:path arrowok="t"/>
                <v:fill type="solid"/>
              </v:shape>
              <v:shape style="position:absolute;left:7427;top:9689;width:183;height:240" coordorigin="7427,9689" coordsize="183,240" path="m7590,9706l7535,9706,7538,9708,7540,9708,7547,9715,7547,9718,7550,9720,7550,9722,7552,9725,7552,9727,7554,9730,7554,9737,7557,9742,7557,9766,7554,9770,7554,9778,7552,9780,7552,9782,7550,9787,7550,9790,7547,9792,7547,9794,7545,9794,7538,9802,7535,9802,7533,9804,7530,9804,7526,9806,7583,9806,7600,9790,7600,9787,7602,9782,7605,9780,7605,9778,7607,9773,7607,9768,7610,9763,7610,9742,7607,9739,7607,9732,7605,9730,7605,9725,7598,9718,7598,9715,7593,9710,7590,9706xe" filled="true" fillcolor="#fcfcfc" stroked="false">
                <v:path arrowok="t"/>
                <v:fill type="solid"/>
              </v:shape>
              <v:shape style="position:absolute;left:7427;top:9689;width:183;height:240" coordorigin="7427,9689" coordsize="183,240" path="m7586,9703l7528,9703,7530,9706,7588,9706,7586,9703xe" filled="true" fillcolor="#fcfcfc" stroked="false">
                <v:path arrowok="t"/>
                <v:fill type="solid"/>
              </v:shape>
              <v:shape style="position:absolute;left:7427;top:9689;width:183;height:240" coordorigin="7427,9689" coordsize="183,240" path="m7547,9689l7427,9689,7427,9696,7571,9696,7569,9694,7562,9694,7559,9691,7550,9691,7547,9689xe" filled="true" fillcolor="#fcfcfc" stroked="false">
                <v:path arrowok="t"/>
                <v:fill type="solid"/>
              </v:shape>
            </v:group>
            <v:group style="position:absolute;left:7914;top:9689;width:197;height:240" coordorigin="7914,9689" coordsize="197,240">
              <v:shape style="position:absolute;left:7914;top:9689;width:197;height:240" coordorigin="7914,9689" coordsize="197,240" path="m8094,9689l7914,9689,7914,9696,7934,9696,7943,9706,7943,9720,7946,9725,7946,9888,7943,9895,7943,9910,7941,9914,7936,9919,7934,9919,7931,9922,7914,9922,7914,9929,8102,9929,8103,9914,8006,9914,7998,9907,7998,9902,7996,9900,7996,9814,8049,9814,8049,9799,7996,9799,7996,9703,8094,9703,8094,9689xe" filled="true" fillcolor="#fcfcfc" stroked="false">
                <v:path arrowok="t"/>
                <v:fill type="solid"/>
              </v:shape>
              <v:shape style="position:absolute;left:7914;top:9689;width:197;height:240" coordorigin="7914,9689" coordsize="197,240" path="m8111,9852l8104,9852,8104,9857,8102,9859,8102,9864,8099,9866,8099,9871,8097,9874,8097,9876,8094,9881,8090,9886,8090,9888,8075,9902,8073,9902,8068,9907,8066,9907,8063,9910,8061,9910,8056,9912,8051,9912,8046,9914,8103,9914,8111,9852xe" filled="true" fillcolor="#fcfcfc" stroked="false">
                <v:path arrowok="t"/>
                <v:fill type="solid"/>
              </v:shape>
              <v:shape style="position:absolute;left:7914;top:9689;width:197;height:240" coordorigin="7914,9689" coordsize="197,240" path="m8049,9814l8013,9814,8015,9816,8018,9816,8020,9818,8022,9818,8030,9826,8030,9828,8032,9833,8034,9835,8034,9838,8037,9840,8037,9842,8039,9847,8039,9854,8042,9857,8042,9869,8049,9869,8049,9814xe" filled="true" fillcolor="#fcfcfc" stroked="false">
                <v:path arrowok="t"/>
                <v:fill type="solid"/>
              </v:shape>
              <v:shape style="position:absolute;left:7914;top:9689;width:197;height:240" coordorigin="7914,9689" coordsize="197,240" path="m8049,9744l8042,9744,8042,9754,8039,9758,8039,9766,8037,9768,8037,9775,8034,9778,8034,9780,8030,9785,8030,9787,8022,9794,8020,9794,8018,9797,8015,9797,8010,9799,8049,9799,8049,9744xe" filled="true" fillcolor="#fcfcfc" stroked="false">
                <v:path arrowok="t"/>
                <v:fill type="solid"/>
              </v:shape>
              <v:shape style="position:absolute;left:7914;top:9689;width:197;height:240" coordorigin="7914,9689" coordsize="197,240" path="m8094,9703l8049,9703,8051,9706,8056,9706,8061,9710,8063,9710,8068,9713,8073,9718,8073,9720,8075,9722,8078,9722,8078,9725,8080,9727,8080,9730,8082,9732,8082,9737,8085,9739,8085,9742,8087,9746,8087,9756,8090,9758,8094,9758,8094,9703xe" filled="true" fillcolor="#fcfcfc" stroked="false">
                <v:path arrowok="t"/>
                <v:fill type="solid"/>
              </v:shape>
            </v:group>
            <v:group style="position:absolute;left:8418;top:9689;width:233;height:240" coordorigin="8418,9689" coordsize="233,240">
              <v:shape style="position:absolute;left:8418;top:9689;width:233;height:240" coordorigin="8418,9689" coordsize="233,240" path="m8529,9922l8418,9922,8418,9929,8529,9929,8529,9922xe" filled="true" fillcolor="#fcfcfc" stroked="false">
                <v:path arrowok="t"/>
                <v:fill type="solid"/>
              </v:shape>
              <v:shape style="position:absolute;left:8418;top:9689;width:233;height:240" coordorigin="8418,9689" coordsize="233,240" path="m8571,9818l8514,9818,8584,9929,8651,9929,8651,9922,8644,9922,8639,9917,8637,9917,8634,9914,8634,9912,8627,9905,8622,9895,8571,9818xe" filled="true" fillcolor="#fcfcfc" stroked="false">
                <v:path arrowok="t"/>
                <v:fill type="solid"/>
              </v:shape>
              <v:shape style="position:absolute;left:8418;top:9689;width:233;height:240" coordorigin="8418,9689" coordsize="233,240" path="m8512,9919l8438,9919,8435,9922,8514,9922,8512,9919xe" filled="true" fillcolor="#fcfcfc" stroked="false">
                <v:path arrowok="t"/>
                <v:fill type="solid"/>
              </v:shape>
              <v:shape style="position:absolute;left:8418;top:9689;width:233;height:240" coordorigin="8418,9689" coordsize="233,240" path="m8584,9696l8438,9696,8447,9706,8447,9710,8450,9713,8450,9905,8447,9907,8447,9912,8440,9919,8510,9919,8505,9917,8505,9914,8502,9910,8500,9907,8500,9818,8571,9818,8570,9816,8572,9814,8577,9814,8579,9811,8584,9811,8589,9806,8500,9806,8500,9701,8589,9701,8584,9696xe" filled="true" fillcolor="#fcfcfc" stroked="false">
                <v:path arrowok="t"/>
                <v:fill type="solid"/>
              </v:shape>
              <v:shape style="position:absolute;left:8418;top:9689;width:233;height:240" coordorigin="8418,9689" coordsize="233,240" path="m8596,9802l8541,9802,8538,9804,8531,9804,8529,9806,8591,9806,8596,9802xe" filled="true" fillcolor="#fcfcfc" stroked="false">
                <v:path arrowok="t"/>
                <v:fill type="solid"/>
              </v:shape>
              <v:shape style="position:absolute;left:8418;top:9689;width:233;height:240" coordorigin="8418,9689" coordsize="233,240" path="m8591,9701l8526,9701,8531,9703,8536,9703,8541,9706,8543,9706,8546,9708,8548,9708,8558,9718,8558,9720,8560,9722,8560,9725,8562,9730,8562,9732,8565,9734,8565,9773,8562,9778,8562,9780,8560,9782,8560,9787,8546,9802,8598,9802,8603,9797,8606,9792,8610,9787,8610,9785,8613,9782,8613,9778,8615,9775,8615,9773,8618,9768,8618,9742,8615,9739,8615,9732,8613,9730,8613,9725,8606,9718,8606,9715,8591,9701xe" filled="true" fillcolor="#fcfcfc" stroked="false">
                <v:path arrowok="t"/>
                <v:fill type="solid"/>
              </v:shape>
              <v:shape style="position:absolute;left:8418;top:9689;width:233;height:240" coordorigin="8418,9689" coordsize="233,240" path="m8553,9689l8418,9689,8418,9696,8579,9696,8577,9694,8570,9694,8567,9691,8558,9691,8553,9689xe" filled="true" fillcolor="#fcfcfc" stroked="false">
                <v:path arrowok="t"/>
                <v:fill type="solid"/>
              </v:shape>
            </v:group>
            <v:group style="position:absolute;left:8946;top:9689;width:113;height:240" coordorigin="8946,9689" coordsize="113,240">
              <v:shape style="position:absolute;left:8946;top:9689;width:113;height:240" coordorigin="8946,9689" coordsize="113,240" path="m9059,9922l8946,9922,8946,9929,9059,9929,9059,9922xe" filled="true" fillcolor="#fcfcfc" stroked="false">
                <v:path arrowok="t"/>
                <v:fill type="solid"/>
              </v:shape>
              <v:shape style="position:absolute;left:8946;top:9689;width:113;height:240" coordorigin="8946,9689" coordsize="113,240" path="m9040,9919l8966,9919,8963,9922,9042,9922,9040,9919xe" filled="true" fillcolor="#fcfcfc" stroked="false">
                <v:path arrowok="t"/>
                <v:fill type="solid"/>
              </v:shape>
              <v:shape style="position:absolute;left:8946;top:9689;width:113;height:240" coordorigin="8946,9689" coordsize="113,240" path="m9042,9696l8966,9696,8975,9706,8975,9715,8978,9720,8978,9898,8975,9902,8975,9910,8973,9914,8968,9919,9038,9919,9038,9917,9035,9917,9033,9912,9030,9910,9030,9905,9028,9902,9028,9715,9030,9710,9030,9706,9038,9698,9040,9698,9042,9696xe" filled="true" fillcolor="#fcfcfc" stroked="false">
                <v:path arrowok="t"/>
                <v:fill type="solid"/>
              </v:shape>
              <v:shape style="position:absolute;left:8946;top:9689;width:113;height:240" coordorigin="8946,9689" coordsize="113,240" path="m9059,9689l8946,9689,8946,9696,9059,9696,9059,9689xe" filled="true" fillcolor="#fcfcfc" stroked="false">
                <v:path arrowok="t"/>
                <v:fill type="solid"/>
              </v:shape>
            </v:group>
            <v:group style="position:absolute;left:9362;top:9689;width:197;height:240" coordorigin="9362,9689" coordsize="197,240">
              <v:shape style="position:absolute;left:9362;top:9689;width:197;height:240" coordorigin="9362,9689" coordsize="197,240" path="m9542,9689l9362,9689,9362,9696,9381,9696,9390,9706,9390,9715,9393,9720,9393,9895,9390,9898,9390,9910,9388,9914,9383,9919,9381,9919,9378,9922,9362,9922,9362,9929,9549,9929,9551,9914,9453,9914,9446,9907,9446,9902,9443,9900,9443,9814,9496,9814,9496,9799,9443,9799,9443,9703,9542,9703,9542,9689xe" filled="true" fillcolor="#fcfcfc" stroked="false">
                <v:path arrowok="t"/>
                <v:fill type="solid"/>
              </v:shape>
              <v:shape style="position:absolute;left:9362;top:9689;width:197;height:240" coordorigin="9362,9689" coordsize="197,240" path="m9558,9852l9551,9852,9551,9857,9549,9859,9549,9864,9546,9866,9546,9871,9544,9874,9544,9876,9542,9881,9539,9883,9539,9886,9522,9902,9520,9902,9515,9907,9513,9907,9510,9910,9508,9910,9503,9912,9498,9912,9494,9914,9551,9914,9558,9852xe" filled="true" fillcolor="#fcfcfc" stroked="false">
                <v:path arrowok="t"/>
                <v:fill type="solid"/>
              </v:shape>
              <v:shape style="position:absolute;left:9362;top:9689;width:197;height:240" coordorigin="9362,9689" coordsize="197,240" path="m9496,9814l9460,9814,9462,9816,9465,9816,9467,9818,9470,9818,9477,9826,9477,9828,9479,9833,9482,9835,9482,9838,9484,9840,9484,9842,9486,9847,9486,9854,9489,9857,9489,9869,9496,9869,9496,9814xe" filled="true" fillcolor="#fcfcfc" stroked="false">
                <v:path arrowok="t"/>
                <v:fill type="solid"/>
              </v:shape>
              <v:shape style="position:absolute;left:9362;top:9689;width:197;height:240" coordorigin="9362,9689" coordsize="197,240" path="m9496,9744l9489,9744,9489,9758,9486,9761,9486,9766,9484,9768,9484,9775,9482,9778,9482,9780,9477,9785,9477,9787,9470,9794,9467,9794,9465,9797,9462,9797,9458,9799,9496,9799,9496,9744xe" filled="true" fillcolor="#fcfcfc" stroked="false">
                <v:path arrowok="t"/>
                <v:fill type="solid"/>
              </v:shape>
              <v:shape style="position:absolute;left:9362;top:9689;width:197;height:240" coordorigin="9362,9689" coordsize="197,240" path="m9542,9703l9496,9703,9498,9706,9503,9706,9508,9710,9513,9710,9522,9720,9522,9722,9525,9722,9525,9725,9527,9727,9527,9730,9530,9732,9530,9737,9532,9739,9532,9742,9534,9746,9534,9756,9537,9758,9542,9758,9542,9703xe" filled="true" fillcolor="#fcfcfc" stroked="false">
                <v:path arrowok="t"/>
                <v:fill type="solid"/>
              </v:shape>
            </v:group>
            <v:group style="position:absolute;left:9866;top:9689;width:224;height:245" coordorigin="9866,9689" coordsize="224,245">
              <v:shape style="position:absolute;left:9866;top:9689;width:224;height:245" coordorigin="9866,9689" coordsize="224,245" path="m9975,9734l9909,9734,10055,9934,10060,9934,10060,9838,10048,9838,9975,9734xe" filled="true" fillcolor="#fcfcfc" stroked="false">
                <v:path arrowok="t"/>
                <v:fill type="solid"/>
              </v:shape>
              <v:shape style="position:absolute;left:9866;top:9689;width:224;height:245" coordorigin="9866,9689" coordsize="224,245" path="m9942,9922l9866,9922,9866,9929,9942,9929,9942,9922xe" filled="true" fillcolor="#fcfcfc" stroked="false">
                <v:path arrowok="t"/>
                <v:fill type="solid"/>
              </v:shape>
              <v:shape style="position:absolute;left:9866;top:9689;width:224;height:245" coordorigin="9866,9689" coordsize="224,245" path="m9926,9919l9880,9919,9878,9922,9928,9922,9926,9919xe" filled="true" fillcolor="#fcfcfc" stroked="false">
                <v:path arrowok="t"/>
                <v:fill type="solid"/>
              </v:shape>
              <v:shape style="position:absolute;left:9866;top:9689;width:224;height:245" coordorigin="9866,9689" coordsize="224,245" path="m9942,9689l9866,9689,9866,9696,9878,9696,9882,9701,9885,9701,9887,9706,9892,9710,9897,9718,9897,9900,9894,9902,9894,9907,9892,9910,9892,9912,9887,9917,9885,9917,9882,9919,9923,9919,9918,9914,9916,9914,9914,9912,9914,9910,9911,9905,9911,9902,9909,9900,9909,9734,9975,9734,9942,9689xe" filled="true" fillcolor="#fcfcfc" stroked="false">
                <v:path arrowok="t"/>
                <v:fill type="solid"/>
              </v:shape>
              <v:shape style="position:absolute;left:9866;top:9689;width:224;height:245" coordorigin="9866,9689" coordsize="224,245" path="m10072,9698l10036,9698,10046,9708,10046,9713,10048,9718,10048,9838,10060,9838,10060,9718,10062,9715,10062,9710,10065,9708,10065,9703,10067,9701,10070,9701,10072,9698xe" filled="true" fillcolor="#fcfcfc" stroked="false">
                <v:path arrowok="t"/>
                <v:fill type="solid"/>
              </v:shape>
              <v:shape style="position:absolute;left:9866;top:9689;width:224;height:245" coordorigin="9866,9689" coordsize="224,245" path="m10077,9696l10031,9696,10034,9698,10074,9698,10077,9696xe" filled="true" fillcolor="#fcfcfc" stroked="false">
                <v:path arrowok="t"/>
                <v:fill type="solid"/>
              </v:shape>
              <v:shape style="position:absolute;left:9866;top:9689;width:224;height:245" coordorigin="9866,9689" coordsize="224,245" path="m10089,9689l10017,9689,10017,9696,10089,9696,10089,9689xe" filled="true" fillcolor="#fcfcfc" stroked="false">
                <v:path arrowok="t"/>
                <v:fill type="solid"/>
              </v:shape>
            </v:group>
            <v:group style="position:absolute;left:10396;top:9684;width:207;height:250" coordorigin="10396,9684" coordsize="207,250">
              <v:shape style="position:absolute;left:10396;top:9684;width:207;height:250" coordorigin="10396,9684" coordsize="207,250" path="m10538,9931l10492,9931,10494,9934,10533,9934,10538,9931xe" filled="true" fillcolor="#fcfcfc" stroked="false">
                <v:path arrowok="t"/>
                <v:fill type="solid"/>
              </v:shape>
              <v:shape style="position:absolute;left:10396;top:9684;width:207;height:250" coordorigin="10396,9684" coordsize="207,250" path="m10547,9929l10478,9929,10482,9931,10542,9931,10547,9929xe" filled="true" fillcolor="#fcfcfc" stroked="false">
                <v:path arrowok="t"/>
                <v:fill type="solid"/>
              </v:shape>
              <v:shape style="position:absolute;left:10396;top:9684;width:207;height:250" coordorigin="10396,9684" coordsize="207,250" path="m10554,9926l10473,9926,10475,9929,10552,9929,10554,9926xe" filled="true" fillcolor="#fcfcfc" stroked="false">
                <v:path arrowok="t"/>
                <v:fill type="solid"/>
              </v:shape>
              <v:shape style="position:absolute;left:10396;top:9684;width:207;height:250" coordorigin="10396,9684" coordsize="207,250" path="m10564,9922l10461,9922,10463,9924,10466,9924,10470,9926,10557,9926,10562,9924,10564,9922xe" filled="true" fillcolor="#fcfcfc" stroked="false">
                <v:path arrowok="t"/>
                <v:fill type="solid"/>
              </v:shape>
              <v:shape style="position:absolute;left:10396;top:9684;width:207;height:250" coordorigin="10396,9684" coordsize="207,250" path="m10502,9912l10444,9912,10446,9914,10451,9917,10454,9919,10456,9919,10458,9922,10566,9922,10571,9919,10574,9917,10509,9917,10506,9914,10504,9914,10502,9912xe" filled="true" fillcolor="#fcfcfc" stroked="false">
                <v:path arrowok="t"/>
                <v:fill type="solid"/>
              </v:shape>
              <v:shape style="position:absolute;left:10396;top:9684;width:207;height:250" coordorigin="10396,9684" coordsize="207,250" path="m10576,9914l10545,9914,10542,9917,10574,9917,10576,9914xe" filled="true" fillcolor="#fcfcfc" stroked="false">
                <v:path arrowok="t"/>
                <v:fill type="solid"/>
              </v:shape>
              <v:shape style="position:absolute;left:10396;top:9684;width:207;height:250" coordorigin="10396,9684" coordsize="207,250" path="m10598,9876l10595,9878,10590,9881,10588,9886,10574,9900,10571,9900,10566,9905,10564,9905,10559,9910,10557,9910,10554,9912,10550,9912,10547,9914,10578,9914,10595,9898,10598,9893,10598,9876xe" filled="true" fillcolor="#fcfcfc" stroked="false">
                <v:path arrowok="t"/>
                <v:fill type="solid"/>
              </v:shape>
              <v:shape style="position:absolute;left:10396;top:9684;width:207;height:250" coordorigin="10396,9684" coordsize="207,250" path="m10502,9703l10451,9703,10449,9706,10444,9708,10432,9720,10432,9722,10420,9734,10418,9739,10418,9742,10415,9744,10413,9749,10410,9751,10410,9756,10408,9758,10408,9761,10406,9766,10406,9768,10403,9770,10403,9775,10401,9778,10401,9785,10398,9787,10398,9806,10396,9809,10396,9816,10398,9821,10398,9838,10401,9840,10401,9847,10403,9852,10403,9854,10406,9859,10406,9862,10408,9864,10408,9869,10413,9874,10413,9878,10418,9883,10420,9888,10420,9890,10442,9912,10497,9912,10494,9910,10492,9910,10487,9905,10485,9905,10482,9902,10482,9900,10470,9888,10470,9886,10468,9881,10468,9878,10466,9874,10463,9871,10463,9866,10461,9864,10461,9854,10458,9852,10458,9845,10456,9842,10456,9821,10454,9816,10454,9797,10456,9794,10456,9775,10458,9773,10458,9761,10461,9758,10461,9756,10463,9751,10463,9749,10466,9746,10466,9742,10468,9737,10470,9734,10470,9732,10475,9727,10478,9722,10487,9713,10490,9713,10490,9710,10492,9708,10497,9708,10502,9703xe" filled="true" fillcolor="#fcfcfc" stroked="false">
                <v:path arrowok="t"/>
                <v:fill type="solid"/>
              </v:shape>
              <v:shape style="position:absolute;left:10396;top:9684;width:207;height:250" coordorigin="10396,9684" coordsize="207,250" path="m10602,9684l10595,9684,10595,9691,10586,9701,10545,9701,10547,9703,10550,9703,10554,9706,10557,9706,10564,9713,10566,9713,10578,9725,10578,9727,10586,9734,10586,9739,10590,9744,10590,9749,10593,9751,10593,9756,10595,9758,10595,9766,10602,9766,10602,9684xe" filled="true" fillcolor="#fcfcfc" stroked="false">
                <v:path arrowok="t"/>
                <v:fill type="solid"/>
              </v:shape>
              <v:shape style="position:absolute;left:10396;top:9684;width:207;height:250" coordorigin="10396,9684" coordsize="207,250" path="m10559,9691l10473,9691,10468,9694,10466,9696,10463,9696,10461,9698,10456,9701,10454,9703,10504,9703,10506,9701,10514,9701,10516,9698,10571,9698,10569,9696,10564,9694,10562,9694,10559,9691xe" filled="true" fillcolor="#fcfcfc" stroked="false">
                <v:path arrowok="t"/>
                <v:fill type="solid"/>
              </v:shape>
              <v:shape style="position:absolute;left:10396;top:9684;width:207;height:250" coordorigin="10396,9684" coordsize="207,250" path="m10578,9698l10535,9698,10538,9701,10581,9701,10578,9698xe" filled="true" fillcolor="#fcfcfc" stroked="false">
                <v:path arrowok="t"/>
                <v:fill type="solid"/>
              </v:shape>
              <v:shape style="position:absolute;left:10396;top:9684;width:207;height:250" coordorigin="10396,9684" coordsize="207,250" path="m10552,9689l10478,9689,10475,9691,10557,9691,10552,9689xe" filled="true" fillcolor="#fcfcfc" stroked="false">
                <v:path arrowok="t"/>
                <v:fill type="solid"/>
              </v:shape>
              <v:shape style="position:absolute;left:10396;top:9684;width:207;height:250" coordorigin="10396,9684" coordsize="207,250" path="m10547,9686l10485,9686,10480,9689,10550,9689,10547,9686xe" filled="true" fillcolor="#fcfcfc" stroked="false">
                <v:path arrowok="t"/>
                <v:fill type="solid"/>
              </v:shape>
              <v:shape style="position:absolute;left:10396;top:9684;width:207;height:250" coordorigin="10396,9684" coordsize="207,250" path="m10538,9684l10492,9684,10490,9686,10540,9686,10538,9684xe" filled="true" fillcolor="#fcfcfc" stroked="false">
                <v:path arrowok="t"/>
                <v:fill type="solid"/>
              </v:shape>
            </v:group>
            <v:group style="position:absolute;left:10914;top:9689;width:197;height:240" coordorigin="10914,9689" coordsize="197,240">
              <v:shape style="position:absolute;left:10914;top:9689;width:197;height:240" coordorigin="10914,9689" coordsize="197,240" path="m11094,9689l10914,9689,10914,9696,10934,9696,10943,9706,10943,9710,10946,9713,10946,9902,10943,9905,10943,9910,10941,9914,10936,9919,10934,9919,10931,9922,10914,9922,10914,9929,11102,9929,11103,9914,11006,9914,11001,9910,11001,9907,10998,9905,10998,9900,10996,9895,10996,9814,11049,9814,11049,9799,10996,9799,10996,9703,11094,9703,11094,9689xe" filled="true" fillcolor="#fcfcfc" stroked="false">
                <v:path arrowok="t"/>
                <v:fill type="solid"/>
              </v:shape>
              <v:shape style="position:absolute;left:10914;top:9689;width:197;height:240" coordorigin="10914,9689" coordsize="197,240" path="m11111,9852l11104,9852,11104,9859,11102,9864,11102,9866,11099,9871,11097,9874,11097,9876,11094,9881,11092,9883,11092,9886,11080,9898,11080,9900,11078,9900,11075,9902,11073,9902,11068,9907,11066,9907,11063,9910,11061,9910,11058,9912,11051,9912,11049,9914,11103,9914,11111,9852xe" filled="true" fillcolor="#fcfcfc" stroked="false">
                <v:path arrowok="t"/>
                <v:fill type="solid"/>
              </v:shape>
              <v:shape style="position:absolute;left:10914;top:9689;width:197;height:240" coordorigin="10914,9689" coordsize="197,240" path="m11049,9814l11013,9814,11015,9816,11018,9816,11020,9818,11022,9818,11032,9828,11032,9833,11037,9838,11037,9842,11039,9847,11039,9850,11042,9854,11042,9869,11049,9869,11049,9814xe" filled="true" fillcolor="#fcfcfc" stroked="false">
                <v:path arrowok="t"/>
                <v:fill type="solid"/>
              </v:shape>
              <v:shape style="position:absolute;left:10914;top:9689;width:197;height:240" coordorigin="10914,9689" coordsize="197,240" path="m11049,9744l11042,9744,11042,9758,11039,9761,11039,9768,11037,9773,11037,9775,11034,9778,11034,9780,11032,9782,11032,9785,11022,9794,11020,9794,11018,9797,11015,9797,11013,9799,11049,9799,11049,9744xe" filled="true" fillcolor="#fcfcfc" stroked="false">
                <v:path arrowok="t"/>
                <v:fill type="solid"/>
              </v:shape>
              <v:shape style="position:absolute;left:10914;top:9689;width:197;height:240" coordorigin="10914,9689" coordsize="197,240" path="m11094,9703l11049,9703,11051,9706,11056,9706,11061,9710,11066,9710,11078,9722,11078,9725,11080,9727,11080,9730,11082,9732,11082,9737,11085,9739,11085,9742,11087,9746,11087,9751,11090,9756,11090,9758,11094,9758,11094,9703xe" filled="true" fillcolor="#fcfcfc" stroked="false">
                <v:path arrowok="t"/>
                <v:fill type="solid"/>
              </v:shape>
            </v:group>
            <v:group style="position:absolute;left:1648;top:13411;width:204;height:252" coordorigin="1648,13411" coordsize="204,252">
              <v:shape style="position:absolute;left:1648;top:13411;width:204;height:252" coordorigin="1648,13411" coordsize="204,252" path="m1778,13661l1751,13661,1754,13663,1773,13663,1778,13661xe" filled="true" fillcolor="#fcfcfc" stroked="false">
                <v:path arrowok="t"/>
                <v:fill type="solid"/>
              </v:shape>
              <v:shape style="position:absolute;left:1648;top:13411;width:204;height:252" coordorigin="1648,13411" coordsize="204,252" path="m1794,13658l1734,13658,1737,13661,1790,13661,1794,13658xe" filled="true" fillcolor="#fcfcfc" stroked="false">
                <v:path arrowok="t"/>
                <v:fill type="solid"/>
              </v:shape>
              <v:shape style="position:absolute;left:1648;top:13411;width:204;height:252" coordorigin="1648,13411" coordsize="204,252" path="m1802,13656l1725,13656,1730,13658,1799,13658,1802,13656xe" filled="true" fillcolor="#fcfcfc" stroked="false">
                <v:path arrowok="t"/>
                <v:fill type="solid"/>
              </v:shape>
              <v:shape style="position:absolute;left:1648;top:13411;width:204;height:252" coordorigin="1648,13411" coordsize="204,252" path="m1809,13654l1718,13654,1720,13656,1804,13656,1809,13654xe" filled="true" fillcolor="#fcfcfc" stroked="false">
                <v:path arrowok="t"/>
                <v:fill type="solid"/>
              </v:shape>
              <v:shape style="position:absolute;left:1648;top:13411;width:204;height:252" coordorigin="1648,13411" coordsize="204,252" path="m1818,13649l1708,13649,1713,13654,1811,13654,1811,13651,1816,13651,1818,13649xe" filled="true" fillcolor="#fcfcfc" stroked="false">
                <v:path arrowok="t"/>
                <v:fill type="solid"/>
              </v:shape>
              <v:shape style="position:absolute;left:1648;top:13411;width:204;height:252" coordorigin="1648,13411" coordsize="204,252" path="m1833,13637l1809,13637,1804,13642,1797,13642,1794,13644,1787,13644,1785,13646,1703,13646,1706,13649,1821,13649,1833,13637xe" filled="true" fillcolor="#fcfcfc" stroked="false">
                <v:path arrowok="t"/>
                <v:fill type="solid"/>
              </v:shape>
              <v:shape style="position:absolute;left:1648;top:13411;width:204;height:252" coordorigin="1648,13411" coordsize="204,252" path="m1742,13637l1689,13637,1694,13642,1698,13644,1701,13646,1766,13646,1763,13644,1756,13644,1754,13642,1746,13642,1742,13637xe" filled="true" fillcolor="#fcfcfc" stroked="false">
                <v:path arrowok="t"/>
                <v:fill type="solid"/>
              </v:shape>
              <v:shape style="position:absolute;left:1648;top:13411;width:204;height:252" coordorigin="1648,13411" coordsize="204,252" path="m1763,13428l1706,13428,1694,13440,1691,13440,1682,13450,1679,13454,1670,13464,1670,13466,1667,13471,1662,13476,1662,13481,1658,13486,1658,13490,1655,13493,1655,13498,1653,13500,1653,13502,1650,13507,1650,13514,1648,13517,1648,13562,1650,13567,1650,13577,1653,13579,1653,13584,1655,13586,1655,13589,1658,13594,1658,13596,1660,13601,1662,13603,1665,13608,1665,13610,1672,13618,1672,13620,1674,13625,1686,13637,1739,13637,1722,13620,1722,13615,1718,13610,1718,13606,1715,13603,1715,13601,1713,13596,1713,13591,1710,13591,1710,13584,1708,13582,1708,13570,1706,13567,1706,13505,1708,13500,1708,13493,1710,13490,1710,13483,1713,13481,1713,13478,1715,13474,1715,13469,1720,13464,1720,13459,1739,13440,1744,13438,1746,13435,1749,13435,1754,13430,1761,13430,1763,13428xe" filled="true" fillcolor="#fcfcfc" stroked="false">
                <v:path arrowok="t"/>
                <v:fill type="solid"/>
              </v:shape>
              <v:shape style="position:absolute;left:1648;top:13411;width:204;height:252" coordorigin="1648,13411" coordsize="204,252" path="m1847,13603l1845,13608,1835,13618,1830,13620,1821,13630,1821,13632,1818,13632,1814,13637,1835,13637,1838,13634,1840,13630,1847,13622,1847,13603xe" filled="true" fillcolor="#fcfcfc" stroked="false">
                <v:path arrowok="t"/>
                <v:fill type="solid"/>
              </v:shape>
              <v:shape style="position:absolute;left:1648;top:13411;width:204;height:252" coordorigin="1648,13411" coordsize="204,252" path="m1852,13411l1845,13411,1845,13418,1842,13423,1838,13428,1787,13428,1792,13430,1797,13430,1802,13433,1804,13433,1809,13438,1811,13438,1816,13442,1821,13445,1821,13447,1823,13447,1828,13452,1830,13457,1830,13459,1835,13464,1835,13466,1838,13469,1840,13474,1840,13476,1842,13481,1842,13483,1845,13488,1845,13495,1852,13495,1852,13411xe" filled="true" fillcolor="#fcfcfc" stroked="false">
                <v:path arrowok="t"/>
                <v:fill type="solid"/>
              </v:shape>
              <v:shape style="position:absolute;left:1648;top:13411;width:204;height:252" coordorigin="1648,13411" coordsize="204,252" path="m1818,13423l1715,13423,1713,13426,1710,13426,1708,13428,1826,13428,1821,13426,1818,13423xe" filled="true" fillcolor="#fcfcfc" stroked="false">
                <v:path arrowok="t"/>
                <v:fill type="solid"/>
              </v:shape>
              <v:shape style="position:absolute;left:1648;top:13411;width:204;height:252" coordorigin="1648,13411" coordsize="204,252" path="m1806,13418l1725,13418,1722,13421,1718,13423,1814,13423,1811,13421,1809,13421,1806,13418xe" filled="true" fillcolor="#fcfcfc" stroked="false">
                <v:path arrowok="t"/>
                <v:fill type="solid"/>
              </v:shape>
              <v:shape style="position:absolute;left:1648;top:13411;width:204;height:252" coordorigin="1648,13411" coordsize="204,252" path="m1799,13416l1730,13416,1727,13418,1802,13418,1799,13416xe" filled="true" fillcolor="#fcfcfc" stroked="false">
                <v:path arrowok="t"/>
                <v:fill type="solid"/>
              </v:shape>
              <v:shape style="position:absolute;left:1648;top:13411;width:204;height:252" coordorigin="1648,13411" coordsize="204,252" path="m1790,13414l1739,13414,1737,13416,1792,13416,1790,13414xe" filled="true" fillcolor="#fcfcfc" stroked="false">
                <v:path arrowok="t"/>
                <v:fill type="solid"/>
              </v:shape>
              <v:shape style="position:absolute;left:1648;top:13411;width:204;height:252" coordorigin="1648,13411" coordsize="204,252" path="m1778,13411l1754,13411,1749,13414,1780,13414,1778,13411xe" filled="true" fillcolor="#fcfcfc" stroked="false">
                <v:path arrowok="t"/>
                <v:fill type="solid"/>
              </v:shape>
            </v:group>
            <v:group style="position:absolute;left:1955;top:13416;width:240;height:240" coordorigin="1955,13416" coordsize="240,240">
              <v:shape style="position:absolute;left:1955;top:13416;width:240;height:240" coordorigin="1955,13416" coordsize="240,240" path="m2068,13651l1955,13651,1955,13656,2068,13656,2068,13651xe" filled="true" fillcolor="#fcfcfc" stroked="false">
                <v:path arrowok="t"/>
                <v:fill type="solid"/>
              </v:shape>
              <v:shape style="position:absolute;left:1955;top:13416;width:240;height:240" coordorigin="1955,13416" coordsize="240,240" path="m2195,13651l2082,13651,2082,13656,2195,13656,2195,13651xe" filled="true" fillcolor="#fcfcfc" stroked="false">
                <v:path arrowok="t"/>
                <v:fill type="solid"/>
              </v:shape>
              <v:shape style="position:absolute;left:1955;top:13416;width:240;height:240" coordorigin="1955,13416" coordsize="240,240" path="m2051,13649l1967,13649,1965,13651,2054,13651,2051,13649xe" filled="true" fillcolor="#fcfcfc" stroked="false">
                <v:path arrowok="t"/>
                <v:fill type="solid"/>
              </v:shape>
              <v:shape style="position:absolute;left:1955;top:13416;width:240;height:240" coordorigin="1955,13416" coordsize="240,240" path="m2178,13649l2097,13649,2092,13651,2183,13651,2178,13649xe" filled="true" fillcolor="#fcfcfc" stroked="false">
                <v:path arrowok="t"/>
                <v:fill type="solid"/>
              </v:shape>
              <v:shape style="position:absolute;left:1955;top:13416;width:240;height:240" coordorigin="1955,13416" coordsize="240,240" path="m2046,13426l1974,13426,1982,13433,1982,13435,1984,13435,1984,13637,1982,13639,1982,13642,1974,13649,2049,13649,2046,13646,2044,13646,2039,13642,2039,13639,2037,13637,2037,13541,2164,13541,2164,13526,2037,13526,2037,13438,2039,13435,2039,13433,2042,13428,2044,13428,2046,13426xe" filled="true" fillcolor="#fcfcfc" stroked="false">
                <v:path arrowok="t"/>
                <v:fill type="solid"/>
              </v:shape>
              <v:shape style="position:absolute;left:1955;top:13416;width:240;height:240" coordorigin="1955,13416" coordsize="240,240" path="m2164,13541l2114,13541,2114,13627,2111,13632,2111,13639,2102,13649,2176,13649,2166,13639,2166,13634,2164,13630,2164,13541xe" filled="true" fillcolor="#fcfcfc" stroked="false">
                <v:path arrowok="t"/>
                <v:fill type="solid"/>
              </v:shape>
              <v:shape style="position:absolute;left:1955;top:13416;width:240;height:240" coordorigin="1955,13416" coordsize="240,240" path="m2176,13426l2102,13426,2111,13435,2111,13440,2114,13445,2114,13526,2164,13526,2164,13447,2166,13442,2166,13435,2169,13433,2171,13428,2174,13428,2176,13426xe" filled="true" fillcolor="#fcfcfc" stroked="false">
                <v:path arrowok="t"/>
                <v:fill type="solid"/>
              </v:shape>
              <v:shape style="position:absolute;left:1955;top:13416;width:240;height:240" coordorigin="1955,13416" coordsize="240,240" path="m2054,13423l1967,13423,1970,13426,2049,13426,2054,13423xe" filled="true" fillcolor="#fcfcfc" stroked="false">
                <v:path arrowok="t"/>
                <v:fill type="solid"/>
              </v:shape>
              <v:shape style="position:absolute;left:1955;top:13416;width:240;height:240" coordorigin="1955,13416" coordsize="240,240" path="m2181,13423l2094,13423,2099,13426,2178,13426,2181,13423xe" filled="true" fillcolor="#fcfcfc" stroked="false">
                <v:path arrowok="t"/>
                <v:fill type="solid"/>
              </v:shape>
              <v:shape style="position:absolute;left:1955;top:13416;width:240;height:240" coordorigin="1955,13416" coordsize="240,240" path="m2068,13416l1955,13416,1955,13423,2068,13423,2068,13416xe" filled="true" fillcolor="#fcfcfc" stroked="false">
                <v:path arrowok="t"/>
                <v:fill type="solid"/>
              </v:shape>
              <v:shape style="position:absolute;left:1955;top:13416;width:240;height:240" coordorigin="1955,13416" coordsize="240,240" path="m2195,13416l2082,13416,2082,13423,2195,13423,2195,13416xe" filled="true" fillcolor="#fcfcfc" stroked="false">
                <v:path arrowok="t"/>
                <v:fill type="solid"/>
              </v:shape>
            </v:group>
            <v:group style="position:absolute;left:2291;top:13414;width:231;height:250" coordorigin="2291,13414" coordsize="231,250">
              <v:shape style="position:absolute;left:2291;top:13414;width:231;height:250" coordorigin="2291,13414" coordsize="231,250" path="m2421,13661l2392,13661,2397,13663,2416,13663,2421,13661xe" filled="true" fillcolor="#fcfcfc" stroked="false">
                <v:path arrowok="t"/>
                <v:fill type="solid"/>
              </v:shape>
              <v:shape style="position:absolute;left:2291;top:13414;width:231;height:250" coordorigin="2291,13414" coordsize="231,250" path="m2435,13658l2378,13658,2380,13661,2433,13661,2435,13658xe" filled="true" fillcolor="#fcfcfc" stroked="false">
                <v:path arrowok="t"/>
                <v:fill type="solid"/>
              </v:shape>
              <v:shape style="position:absolute;left:2291;top:13414;width:231;height:250" coordorigin="2291,13414" coordsize="231,250" path="m2445,13656l2368,13656,2370,13658,2442,13658,2445,13656xe" filled="true" fillcolor="#fcfcfc" stroked="false">
                <v:path arrowok="t"/>
                <v:fill type="solid"/>
              </v:shape>
              <v:shape style="position:absolute;left:2291;top:13414;width:231;height:250" coordorigin="2291,13414" coordsize="231,250" path="m2452,13654l2361,13654,2363,13656,2447,13656,2452,13654xe" filled="true" fillcolor="#fcfcfc" stroked="false">
                <v:path arrowok="t"/>
                <v:fill type="solid"/>
              </v:shape>
              <v:shape style="position:absolute;left:2291;top:13414;width:231;height:250" coordorigin="2291,13414" coordsize="231,250" path="m2457,13651l2356,13651,2358,13654,2454,13654,2457,13651xe" filled="true" fillcolor="#fcfcfc" stroked="false">
                <v:path arrowok="t"/>
                <v:fill type="solid"/>
              </v:shape>
              <v:shape style="position:absolute;left:2291;top:13414;width:231;height:250" coordorigin="2291,13414" coordsize="231,250" path="m2464,13646l2423,13646,2418,13649,2351,13649,2354,13651,2459,13651,2464,13646xe" filled="true" fillcolor="#fcfcfc" stroked="false">
                <v:path arrowok="t"/>
                <v:fill type="solid"/>
              </v:shape>
              <v:shape style="position:absolute;left:2291;top:13414;width:231;height:250" coordorigin="2291,13414" coordsize="231,250" path="m2382,13642l2339,13642,2344,13646,2349,13649,2397,13649,2392,13646,2387,13646,2382,13642xe" filled="true" fillcolor="#fcfcfc" stroked="false">
                <v:path arrowok="t"/>
                <v:fill type="solid"/>
              </v:shape>
              <v:shape style="position:absolute;left:2291;top:13414;width:231;height:250" coordorigin="2291,13414" coordsize="231,250" path="m2466,13428l2423,13428,2428,13430,2430,13430,2445,13445,2445,13447,2447,13450,2450,13454,2452,13457,2452,13459,2454,13464,2454,13469,2457,13471,2457,13476,2459,13478,2459,13488,2462,13490,2462,13517,2464,13522,2464,13558,2462,13562,2462,13579,2459,13584,2459,13594,2457,13596,2457,13601,2454,13603,2454,13610,2452,13613,2450,13618,2450,13620,2447,13622,2445,13627,2445,13630,2433,13642,2430,13642,2426,13646,2466,13646,2469,13644,2474,13642,2476,13639,2478,13639,2481,13637,2481,13634,2498,13618,2498,13615,2502,13610,2502,13606,2507,13601,2507,13598,2510,13594,2510,13591,2512,13589,2512,13584,2514,13582,2514,13579,2517,13574,2517,13567,2519,13565,2519,13550,2522,13548,2522,13524,2519,13522,2519,13507,2517,13502,2517,13498,2514,13493,2514,13490,2512,13488,2512,13483,2510,13481,2510,13478,2507,13474,2505,13471,2505,13469,2500,13464,2500,13459,2474,13433,2471,13433,2466,13428xe" filled="true" fillcolor="#fcfcfc" stroked="false">
                <v:path arrowok="t"/>
                <v:fill type="solid"/>
              </v:shape>
              <v:shape style="position:absolute;left:2291;top:13414;width:231;height:250" coordorigin="2291,13414" coordsize="231,250" path="m2394,13426l2349,13426,2342,13433,2339,13433,2325,13447,2322,13447,2322,13450,2318,13454,2315,13459,2310,13464,2310,13466,2308,13469,2306,13474,2306,13476,2301,13481,2301,13486,2298,13488,2298,13490,2296,13495,2296,13500,2294,13505,2294,13514,2291,13517,2291,13555,2294,13558,2294,13570,2296,13572,2296,13579,2298,13582,2298,13586,2301,13589,2301,13591,2303,13596,2303,13598,2308,13603,2308,13608,2318,13618,2318,13620,2325,13627,2325,13630,2337,13642,2380,13642,2368,13630,2368,13627,2366,13625,2366,13622,2361,13618,2361,13613,2358,13608,2358,13606,2356,13603,2356,13596,2354,13594,2354,13586,2351,13584,2351,13567,2349,13565,2349,13510,2351,13505,2351,13490,2354,13488,2354,13481,2356,13478,2356,13471,2358,13469,2358,13464,2361,13462,2361,13459,2363,13457,2363,13452,2385,13430,2387,13430,2390,13428,2392,13428,2394,13426xe" filled="true" fillcolor="#fcfcfc" stroked="false">
                <v:path arrowok="t"/>
                <v:fill type="solid"/>
              </v:shape>
              <v:shape style="position:absolute;left:2291;top:13414;width:231;height:250" coordorigin="2291,13414" coordsize="231,250" path="m2459,13423l2356,13423,2351,13426,2418,13426,2421,13428,2464,13428,2459,13423xe" filled="true" fillcolor="#fcfcfc" stroked="false">
                <v:path arrowok="t"/>
                <v:fill type="solid"/>
              </v:shape>
              <v:shape style="position:absolute;left:2291;top:13414;width:231;height:250" coordorigin="2291,13414" coordsize="231,250" path="m2452,13421l2361,13421,2358,13423,2454,13423,2452,13421xe" filled="true" fillcolor="#fcfcfc" stroked="false">
                <v:path arrowok="t"/>
                <v:fill type="solid"/>
              </v:shape>
              <v:shape style="position:absolute;left:2291;top:13414;width:231;height:250" coordorigin="2291,13414" coordsize="231,250" path="m2447,13418l2366,13418,2363,13421,2450,13421,2447,13418xe" filled="true" fillcolor="#fcfcfc" stroked="false">
                <v:path arrowok="t"/>
                <v:fill type="solid"/>
              </v:shape>
              <v:shape style="position:absolute;left:2291;top:13414;width:231;height:250" coordorigin="2291,13414" coordsize="231,250" path="m2438,13416l2373,13416,2370,13418,2440,13418,2438,13416xe" filled="true" fillcolor="#fcfcfc" stroked="false">
                <v:path arrowok="t"/>
                <v:fill type="solid"/>
              </v:shape>
              <v:shape style="position:absolute;left:2291;top:13414;width:231;height:250" coordorigin="2291,13414" coordsize="231,250" path="m2428,13414l2385,13414,2382,13416,2430,13416,2428,13414xe" filled="true" fillcolor="#fcfcfc" stroked="false">
                <v:path arrowok="t"/>
                <v:fill type="solid"/>
              </v:shape>
            </v:group>
            <v:group style="position:absolute;left:2622;top:13414;width:231;height:250" coordorigin="2622,13414" coordsize="231,250">
              <v:shape style="position:absolute;left:2622;top:13414;width:231;height:250" coordorigin="2622,13414" coordsize="231,250" path="m2752,13661l2723,13661,2728,13663,2747,13663,2752,13661xe" filled="true" fillcolor="#fcfcfc" stroked="false">
                <v:path arrowok="t"/>
                <v:fill type="solid"/>
              </v:shape>
              <v:shape style="position:absolute;left:2622;top:13414;width:231;height:250" coordorigin="2622,13414" coordsize="231,250" path="m2766,13658l2709,13658,2711,13661,2764,13661,2766,13658xe" filled="true" fillcolor="#fcfcfc" stroked="false">
                <v:path arrowok="t"/>
                <v:fill type="solid"/>
              </v:shape>
              <v:shape style="position:absolute;left:2622;top:13414;width:231;height:250" coordorigin="2622,13414" coordsize="231,250" path="m2776,13656l2699,13656,2702,13658,2774,13658,2776,13656xe" filled="true" fillcolor="#fcfcfc" stroked="false">
                <v:path arrowok="t"/>
                <v:fill type="solid"/>
              </v:shape>
              <v:shape style="position:absolute;left:2622;top:13414;width:231;height:250" coordorigin="2622,13414" coordsize="231,250" path="m2783,13654l2692,13654,2697,13656,2778,13656,2783,13654xe" filled="true" fillcolor="#fcfcfc" stroked="false">
                <v:path arrowok="t"/>
                <v:fill type="solid"/>
              </v:shape>
              <v:shape style="position:absolute;left:2622;top:13414;width:231;height:250" coordorigin="2622,13414" coordsize="231,250" path="m2788,13651l2687,13651,2690,13654,2786,13654,2788,13651xe" filled="true" fillcolor="#fcfcfc" stroked="false">
                <v:path arrowok="t"/>
                <v:fill type="solid"/>
              </v:shape>
              <v:shape style="position:absolute;left:2622;top:13414;width:231;height:250" coordorigin="2622,13414" coordsize="231,250" path="m2795,13646l2754,13646,2752,13649,2682,13649,2685,13651,2790,13651,2795,13646xe" filled="true" fillcolor="#fcfcfc" stroked="false">
                <v:path arrowok="t"/>
                <v:fill type="solid"/>
              </v:shape>
              <v:shape style="position:absolute;left:2622;top:13414;width:231;height:250" coordorigin="2622,13414" coordsize="231,250" path="m2714,13642l2670,13642,2675,13646,2680,13649,2728,13649,2723,13646,2718,13646,2714,13642xe" filled="true" fillcolor="#fcfcfc" stroked="false">
                <v:path arrowok="t"/>
                <v:fill type="solid"/>
              </v:shape>
              <v:shape style="position:absolute;left:2622;top:13414;width:231;height:250" coordorigin="2622,13414" coordsize="231,250" path="m2798,13428l2754,13428,2759,13430,2762,13430,2776,13445,2776,13447,2778,13450,2781,13454,2783,13457,2783,13459,2786,13464,2786,13469,2788,13471,2788,13476,2790,13478,2790,13488,2793,13490,2793,13512,2795,13517,2795,13558,2793,13562,2793,13579,2790,13584,2790,13594,2788,13596,2788,13601,2786,13603,2786,13610,2783,13613,2781,13618,2781,13620,2778,13622,2776,13627,2776,13630,2764,13642,2762,13642,2757,13646,2798,13646,2802,13644,2807,13639,2810,13639,2814,13634,2814,13632,2829,13618,2829,13615,2834,13610,2834,13606,2838,13601,2838,13598,2841,13594,2841,13591,2843,13589,2843,13584,2846,13582,2846,13579,2848,13574,2848,13567,2850,13565,2850,13550,2853,13548,2853,13524,2850,13522,2850,13507,2848,13502,2848,13498,2846,13493,2846,13490,2843,13488,2843,13483,2841,13481,2841,13478,2838,13474,2838,13471,2831,13464,2831,13459,2805,13433,2802,13433,2798,13428xe" filled="true" fillcolor="#fcfcfc" stroked="false">
                <v:path arrowok="t"/>
                <v:fill type="solid"/>
              </v:shape>
              <v:shape style="position:absolute;left:2622;top:13414;width:231;height:250" coordorigin="2622,13414" coordsize="231,250" path="m2726,13426l2680,13426,2673,13433,2670,13433,2656,13447,2654,13447,2654,13450,2649,13454,2646,13459,2642,13464,2642,13466,2639,13469,2637,13474,2637,13476,2632,13481,2632,13486,2630,13488,2630,13495,2627,13498,2627,13500,2625,13505,2625,13514,2622,13517,2622,13550,2625,13555,2625,13570,2627,13572,2627,13577,2630,13579,2630,13586,2632,13589,2632,13591,2634,13596,2637,13598,2637,13601,2639,13603,2639,13608,2649,13618,2649,13620,2656,13627,2656,13630,2668,13642,2711,13642,2699,13630,2699,13627,2697,13625,2697,13622,2694,13620,2694,13618,2692,13615,2692,13613,2690,13608,2690,13606,2687,13603,2687,13596,2685,13594,2685,13586,2682,13584,2682,13567,2680,13565,2680,13514,2682,13510,2682,13490,2685,13488,2685,13481,2687,13478,2687,13471,2690,13469,2690,13464,2692,13462,2692,13459,2694,13457,2694,13452,2716,13430,2718,13430,2721,13428,2723,13428,2726,13426xe" filled="true" fillcolor="#fcfcfc" stroked="false">
                <v:path arrowok="t"/>
                <v:fill type="solid"/>
              </v:shape>
              <v:shape style="position:absolute;left:2622;top:13414;width:231;height:250" coordorigin="2622,13414" coordsize="231,250" path="m2790,13423l2687,13423,2682,13426,2750,13426,2752,13428,2795,13428,2790,13423xe" filled="true" fillcolor="#fcfcfc" stroked="false">
                <v:path arrowok="t"/>
                <v:fill type="solid"/>
              </v:shape>
              <v:shape style="position:absolute;left:2622;top:13414;width:231;height:250" coordorigin="2622,13414" coordsize="231,250" path="m2783,13421l2692,13421,2690,13423,2786,13423,2783,13421xe" filled="true" fillcolor="#fcfcfc" stroked="false">
                <v:path arrowok="t"/>
                <v:fill type="solid"/>
              </v:shape>
              <v:shape style="position:absolute;left:2622;top:13414;width:231;height:250" coordorigin="2622,13414" coordsize="231,250" path="m2778,13418l2697,13418,2694,13421,2781,13421,2778,13418xe" filled="true" fillcolor="#fcfcfc" stroked="false">
                <v:path arrowok="t"/>
                <v:fill type="solid"/>
              </v:shape>
              <v:shape style="position:absolute;left:2622;top:13414;width:231;height:250" coordorigin="2622,13414" coordsize="231,250" path="m2769,13416l2704,13416,2702,13418,2771,13418,2769,13416xe" filled="true" fillcolor="#fcfcfc" stroked="false">
                <v:path arrowok="t"/>
                <v:fill type="solid"/>
              </v:shape>
              <v:shape style="position:absolute;left:2622;top:13414;width:231;height:250" coordorigin="2622,13414" coordsize="231,250" path="m2759,13414l2716,13414,2714,13416,2762,13416,2759,13414xe" filled="true" fillcolor="#fcfcfc" stroked="false">
                <v:path arrowok="t"/>
                <v:fill type="solid"/>
              </v:shape>
            </v:group>
            <v:group style="position:absolute;left:2958;top:13411;width:152;height:252" coordorigin="2958,13411" coordsize="152,252">
              <v:shape style="position:absolute;left:2958;top:13411;width:152;height:252" coordorigin="2958,13411" coordsize="152,252" path="m2963,13572l2958,13572,2958,13663,2963,13663,2966,13658,2968,13656,2968,13654,2970,13651,2975,13649,3018,13649,3016,13646,3014,13646,3011,13644,3006,13644,2990,13627,2987,13627,2982,13622,2982,13618,2978,13613,2978,13610,2975,13608,2973,13603,2973,13601,2970,13598,2970,13594,2968,13591,2968,13586,2966,13584,2966,13577,2963,13572xe" filled="true" fillcolor="#fcfcfc" stroked="false">
                <v:path arrowok="t"/>
                <v:fill type="solid"/>
              </v:shape>
              <v:shape style="position:absolute;left:2958;top:13411;width:152;height:252" coordorigin="2958,13411" coordsize="152,252" path="m3047,13661l3021,13661,3026,13663,3042,13663,3047,13661xe" filled="true" fillcolor="#fcfcfc" stroked="false">
                <v:path arrowok="t"/>
                <v:fill type="solid"/>
              </v:shape>
              <v:shape style="position:absolute;left:2958;top:13411;width:152;height:252" coordorigin="2958,13411" coordsize="152,252" path="m3059,13658l3011,13658,3014,13661,3057,13661,3059,13658xe" filled="true" fillcolor="#fcfcfc" stroked="false">
                <v:path arrowok="t"/>
                <v:fill type="solid"/>
              </v:shape>
              <v:shape style="position:absolute;left:2958;top:13411;width:152;height:252" coordorigin="2958,13411" coordsize="152,252" path="m3066,13656l3004,13656,3006,13658,3062,13658,3066,13656xe" filled="true" fillcolor="#fcfcfc" stroked="false">
                <v:path arrowok="t"/>
                <v:fill type="solid"/>
              </v:shape>
              <v:shape style="position:absolute;left:2958;top:13411;width:152;height:252" coordorigin="2958,13411" coordsize="152,252" path="m3071,13654l2997,13654,3002,13656,3069,13656,3071,13654xe" filled="true" fillcolor="#fcfcfc" stroked="false">
                <v:path arrowok="t"/>
                <v:fill type="solid"/>
              </v:shape>
              <v:shape style="position:absolute;left:2958;top:13411;width:152;height:252" coordorigin="2958,13411" coordsize="152,252" path="m3081,13646l3050,13646,3047,13649,3040,13649,3038,13651,2992,13651,2994,13654,3074,13654,3081,13646xe" filled="true" fillcolor="#fcfcfc" stroked="false">
                <v:path arrowok="t"/>
                <v:fill type="solid"/>
              </v:shape>
              <v:shape style="position:absolute;left:2958;top:13411;width:152;height:252" coordorigin="2958,13411" coordsize="152,252" path="m3028,13649l2985,13649,2990,13651,3030,13651,3028,13649xe" filled="true" fillcolor="#fcfcfc" stroked="false">
                <v:path arrowok="t"/>
                <v:fill type="solid"/>
              </v:shape>
              <v:shape style="position:absolute;left:2958;top:13411;width:152;height:252" coordorigin="2958,13411" coordsize="152,252" path="m3064,13421l2990,13421,2978,13433,2975,13433,2970,13438,2970,13442,2966,13447,2966,13450,2963,13454,2961,13457,2961,13464,2958,13466,2958,13495,2961,13498,2961,13502,2963,13505,2963,13507,2966,13512,2968,13514,2968,13519,2990,13541,2992,13541,2997,13546,2999,13546,3009,13555,3014,13555,3016,13558,3021,13560,3023,13562,3038,13570,3040,13572,3042,13572,3045,13574,3050,13577,3054,13582,3057,13582,3064,13589,3066,13594,3066,13596,3071,13601,3071,13603,3074,13608,3074,13618,3071,13622,3071,13627,3069,13632,3062,13639,3062,13642,3059,13644,3057,13644,3054,13646,3083,13646,3098,13632,3098,13627,3102,13622,3102,13620,3105,13615,3105,13613,3107,13610,3107,13603,3110,13601,3110,13574,3107,13572,3107,13570,3105,13565,3105,13562,3102,13560,3102,13555,3098,13550,3098,13548,3095,13546,3095,13543,3093,13543,3088,13538,3088,13536,3086,13534,3083,13534,3076,13526,3071,13524,3069,13522,3066,13522,3064,13519,3059,13517,3057,13514,3052,13512,3050,13510,3040,13505,3038,13502,3033,13500,3028,13500,3021,13493,3018,13493,3016,13490,3014,13490,2997,13474,2997,13471,2994,13466,2994,13464,2992,13459,2992,13452,2994,13450,2994,13445,2997,13442,2997,13440,3006,13430,3009,13430,3014,13426,3071,13426,3069,13423,3064,13423,3064,13421xe" filled="true" fillcolor="#fcfcfc" stroked="false">
                <v:path arrowok="t"/>
                <v:fill type="solid"/>
              </v:shape>
              <v:shape style="position:absolute;left:2958;top:13411;width:152;height:252" coordorigin="2958,13411" coordsize="152,252" path="m3095,13411l3090,13411,3088,13416,3088,13421,3086,13423,3086,13426,3081,13428,3047,13428,3050,13430,3054,13433,3057,13433,3076,13452,3076,13454,3078,13457,3081,13462,3081,13464,3083,13466,3083,13471,3086,13474,3086,13476,3088,13481,3088,13488,3090,13490,3095,13490,3095,13411xe" filled="true" fillcolor="#fcfcfc" stroked="false">
                <v:path arrowok="t"/>
                <v:fill type="solid"/>
              </v:shape>
              <v:shape style="position:absolute;left:2958;top:13411;width:152;height:252" coordorigin="2958,13411" coordsize="152,252" path="m3071,13426l3040,13426,3042,13428,3074,13428,3071,13426xe" filled="true" fillcolor="#fcfcfc" stroked="false">
                <v:path arrowok="t"/>
                <v:fill type="solid"/>
              </v:shape>
              <v:shape style="position:absolute;left:2958;top:13411;width:152;height:252" coordorigin="2958,13411" coordsize="152,252" path="m3050,13416l2997,13416,2992,13421,3059,13421,3057,13418,3054,13418,3050,13416xe" filled="true" fillcolor="#fcfcfc" stroked="false">
                <v:path arrowok="t"/>
                <v:fill type="solid"/>
              </v:shape>
              <v:shape style="position:absolute;left:2958;top:13411;width:152;height:252" coordorigin="2958,13411" coordsize="152,252" path="m3045,13414l3004,13414,3002,13416,3047,13416,3045,13414xe" filled="true" fillcolor="#fcfcfc" stroked="false">
                <v:path arrowok="t"/>
                <v:fill type="solid"/>
              </v:shape>
              <v:shape style="position:absolute;left:2958;top:13411;width:152;height:252" coordorigin="2958,13411" coordsize="152,252" path="m3035,13411l3016,13411,3014,13414,3038,13414,3035,13411xe" filled="true" fillcolor="#fcfcfc" stroked="false">
                <v:path arrowok="t"/>
                <v:fill type="solid"/>
              </v:shape>
            </v:group>
            <v:group style="position:absolute;left:3206;top:13416;width:197;height:240" coordorigin="3206,13416" coordsize="197,240">
              <v:shape style="position:absolute;left:3206;top:13416;width:197;height:240" coordorigin="3206,13416" coordsize="197,240" path="m3388,13416l3206,13416,3206,13423,3220,13423,3222,13426,3225,13426,3227,13428,3230,13428,3234,13433,3234,13435,3237,13438,3237,13637,3234,13639,3234,13642,3227,13649,3220,13649,3218,13651,3206,13651,3206,13656,3393,13656,3394,13644,3302,13644,3299,13642,3297,13642,3290,13634,3290,13541,3340,13541,3340,13529,3290,13529,3290,13430,3388,13430,3388,13416xe" filled="true" fillcolor="#fcfcfc" stroked="false">
                <v:path arrowok="t"/>
                <v:fill type="solid"/>
              </v:shape>
              <v:shape style="position:absolute;left:3206;top:13416;width:197;height:240" coordorigin="3206,13416" coordsize="197,240" path="m3402,13582l3398,13582,3395,13584,3395,13589,3393,13591,3393,13596,3390,13598,3390,13603,3386,13608,3386,13610,3383,13615,3378,13620,3378,13622,3374,13627,3371,13627,3371,13630,3369,13630,3364,13634,3362,13634,3359,13637,3354,13637,3352,13639,3350,13639,3347,13642,3340,13642,3338,13644,3394,13644,3402,13582xe" filled="true" fillcolor="#fcfcfc" stroked="false">
                <v:path arrowok="t"/>
                <v:fill type="solid"/>
              </v:shape>
              <v:shape style="position:absolute;left:3206;top:13416;width:197;height:240" coordorigin="3206,13416" coordsize="197,240" path="m3340,13541l3294,13541,3299,13543,3309,13543,3311,13546,3314,13546,3314,13548,3316,13550,3318,13550,3321,13555,3326,13560,3328,13565,3328,13570,3330,13572,3330,13574,3333,13579,3333,13589,3335,13594,3335,13598,3340,13598,3340,13541xe" filled="true" fillcolor="#fcfcfc" stroked="false">
                <v:path arrowok="t"/>
                <v:fill type="solid"/>
              </v:shape>
              <v:shape style="position:absolute;left:3206;top:13416;width:197;height:240" coordorigin="3206,13416" coordsize="197,240" path="m3340,13471l3335,13471,3335,13478,3333,13483,3333,13490,3330,13493,3330,13500,3328,13505,3328,13507,3326,13510,3326,13512,3321,13517,3321,13519,3318,13522,3316,13522,3314,13524,3309,13526,3304,13526,3302,13529,3340,13529,3340,13471xe" filled="true" fillcolor="#fcfcfc" stroked="false">
                <v:path arrowok="t"/>
                <v:fill type="solid"/>
              </v:shape>
              <v:shape style="position:absolute;left:3206;top:13416;width:197;height:240" coordorigin="3206,13416" coordsize="197,240" path="m3388,13430l3330,13430,3333,13433,3345,13433,3347,13435,3352,13438,3354,13438,3362,13445,3364,13445,3369,13450,3369,13452,3371,13454,3371,13457,3374,13459,3374,13462,3376,13464,3376,13469,3378,13471,3378,13476,3381,13478,3381,13488,3388,13488,3388,13430xe" filled="true" fillcolor="#fcfcfc" stroked="false">
                <v:path arrowok="t"/>
                <v:fill type="solid"/>
              </v:shape>
            </v:group>
            <v:group style="position:absolute;left:3662;top:13416;width:113;height:240" coordorigin="3662,13416" coordsize="113,240">
              <v:shape style="position:absolute;left:3662;top:13416;width:113;height:240" coordorigin="3662,13416" coordsize="113,240" path="m3774,13651l3662,13651,3662,13656,3774,13656,3774,13651xe" filled="true" fillcolor="#fcfcfc" stroked="false">
                <v:path arrowok="t"/>
                <v:fill type="solid"/>
              </v:shape>
              <v:shape style="position:absolute;left:3662;top:13416;width:113;height:240" coordorigin="3662,13416" coordsize="113,240" path="m3758,13649l3676,13649,3671,13651,3760,13651,3758,13649xe" filled="true" fillcolor="#fcfcfc" stroked="false">
                <v:path arrowok="t"/>
                <v:fill type="solid"/>
              </v:shape>
              <v:shape style="position:absolute;left:3662;top:13416;width:113;height:240" coordorigin="3662,13416" coordsize="113,240" path="m3753,13426l3681,13426,3690,13435,3690,13639,3688,13639,3688,13642,3681,13649,3755,13649,3753,13646,3750,13646,3746,13642,3746,13639,3743,13637,3743,13438,3748,13433,3748,13428,3750,13428,3753,13426xe" filled="true" fillcolor="#fcfcfc" stroked="false">
                <v:path arrowok="t"/>
                <v:fill type="solid"/>
              </v:shape>
              <v:shape style="position:absolute;left:3662;top:13416;width:113;height:240" coordorigin="3662,13416" coordsize="113,240" path="m3760,13423l3674,13423,3676,13426,3755,13426,3760,13423xe" filled="true" fillcolor="#fcfcfc" stroked="false">
                <v:path arrowok="t"/>
                <v:fill type="solid"/>
              </v:shape>
              <v:shape style="position:absolute;left:3662;top:13416;width:113;height:240" coordorigin="3662,13416" coordsize="113,240" path="m3774,13416l3662,13416,3662,13423,3774,13423,3774,13416xe" filled="true" fillcolor="#fcfcfc" stroked="false">
                <v:path arrowok="t"/>
                <v:fill type="solid"/>
              </v:shape>
            </v:group>
            <v:group style="position:absolute;left:3870;top:13416;width:195;height:240" coordorigin="3870,13416" coordsize="195,240">
              <v:shape style="position:absolute;left:3870;top:13416;width:195;height:240" coordorigin="3870,13416" coordsize="195,240" path="m4024,13651l3911,13651,3911,13656,4024,13656,4024,13651xe" filled="true" fillcolor="#fcfcfc" stroked="false">
                <v:path arrowok="t"/>
                <v:fill type="solid"/>
              </v:shape>
              <v:shape style="position:absolute;left:3870;top:13416;width:195;height:240" coordorigin="3870,13416" coordsize="195,240" path="m4007,13649l3926,13649,3921,13651,4010,13651,4007,13649xe" filled="true" fillcolor="#fcfcfc" stroked="false">
                <v:path arrowok="t"/>
                <v:fill type="solid"/>
              </v:shape>
              <v:shape style="position:absolute;left:3870;top:13416;width:195;height:240" coordorigin="3870,13416" coordsize="195,240" path="m3993,13430l3942,13430,3942,13622,3940,13627,3940,13639,3930,13649,4005,13649,4002,13646,3998,13644,3998,13642,3995,13639,3995,13637,3993,13634,3993,13430xe" filled="true" fillcolor="#fcfcfc" stroked="false">
                <v:path arrowok="t"/>
                <v:fill type="solid"/>
              </v:shape>
              <v:shape style="position:absolute;left:3870;top:13416;width:195;height:240" coordorigin="3870,13416" coordsize="195,240" path="m4065,13416l3870,13416,3870,13481,3878,13481,3878,13471,3880,13466,3880,13464,3882,13459,3882,13457,3887,13452,3887,13447,3897,13438,3899,13438,3902,13435,3904,13435,3909,13433,3911,13433,3914,13430,4065,13430,4065,13416xe" filled="true" fillcolor="#fcfcfc" stroked="false">
                <v:path arrowok="t"/>
                <v:fill type="solid"/>
              </v:shape>
              <v:shape style="position:absolute;left:3870;top:13416;width:195;height:240" coordorigin="3870,13416" coordsize="195,240" path="m4065,13430l4019,13430,4024,13433,4031,13433,4048,13450,4048,13452,4050,13454,4050,13457,4053,13459,4053,13462,4055,13466,4055,13469,4058,13474,4058,13481,4065,13481,4065,13430xe" filled="true" fillcolor="#fcfcfc" stroked="false">
                <v:path arrowok="t"/>
                <v:fill type="solid"/>
              </v:shape>
            </v:group>
            <v:group style="position:absolute;left:4706;top:13416;width:322;height:248" coordorigin="4706,13416" coordsize="322,248">
              <v:shape style="position:absolute;left:4706;top:13416;width:322;height:248" coordorigin="4706,13416" coordsize="322,248" path="m4787,13426l4715,13426,4722,13433,4722,13435,4725,13438,4725,13442,4730,13447,4730,13452,4734,13462,4734,13466,4806,13663,4814,13663,4844,13582,4830,13582,4790,13464,4787,13462,4787,13457,4785,13454,4785,13450,4782,13445,4782,13440,4780,13438,4780,13433,4787,13426xe" filled="true" fillcolor="#fcfcfc" stroked="false">
                <v:path arrowok="t"/>
                <v:fill type="solid"/>
              </v:shape>
              <v:shape style="position:absolute;left:4706;top:13416;width:322;height:248" coordorigin="4706,13416" coordsize="322,248" path="m4925,13507l4871,13507,4924,13663,4931,13663,4961,13574,4948,13574,4925,13507xe" filled="true" fillcolor="#fcfcfc" stroked="false">
                <v:path arrowok="t"/>
                <v:fill type="solid"/>
              </v:shape>
              <v:shape style="position:absolute;left:4706;top:13416;width:322;height:248" coordorigin="4706,13416" coordsize="322,248" path="m4910,13426l4835,13426,4842,13433,4845,13438,4847,13440,4847,13442,4850,13445,4850,13447,4852,13452,4852,13454,4857,13464,4864,13490,4830,13582,4844,13582,4871,13507,4925,13507,4910,13462,4910,13459,4905,13450,4905,13445,4902,13442,4902,13433,4910,13426xe" filled="true" fillcolor="#fcfcfc" stroked="false">
                <v:path arrowok="t"/>
                <v:fill type="solid"/>
              </v:shape>
              <v:shape style="position:absolute;left:4706;top:13416;width:322;height:248" coordorigin="4706,13416" coordsize="322,248" path="m5018,13426l4986,13426,4986,13428,4991,13433,4991,13452,4989,13454,4989,13459,4986,13464,4986,13466,4984,13471,4948,13574,4961,13574,4998,13464,5001,13457,5006,13447,5006,13445,5008,13442,5008,13438,5018,13428,5018,13426xe" filled="true" fillcolor="#fcfcfc" stroked="false">
                <v:path arrowok="t"/>
                <v:fill type="solid"/>
              </v:shape>
              <v:shape style="position:absolute;left:4706;top:13416;width:322;height:248" coordorigin="4706,13416" coordsize="322,248" path="m4792,13423l4710,13423,4713,13426,4790,13426,4792,13423xe" filled="true" fillcolor="#fcfcfc" stroked="false">
                <v:path arrowok="t"/>
                <v:fill type="solid"/>
              </v:shape>
              <v:shape style="position:absolute;left:4706;top:13416;width:322;height:248" coordorigin="4706,13416" coordsize="322,248" path="m4914,13423l4828,13423,4830,13426,4912,13426,4914,13423xe" filled="true" fillcolor="#fcfcfc" stroked="false">
                <v:path arrowok="t"/>
                <v:fill type="solid"/>
              </v:shape>
              <v:shape style="position:absolute;left:4706;top:13416;width:322;height:248" coordorigin="4706,13416" coordsize="322,248" path="m5022,13423l4977,13423,4982,13426,5020,13426,5022,13423xe" filled="true" fillcolor="#fcfcfc" stroked="false">
                <v:path arrowok="t"/>
                <v:fill type="solid"/>
              </v:shape>
              <v:shape style="position:absolute;left:4706;top:13416;width:322;height:248" coordorigin="4706,13416" coordsize="322,248" path="m4799,13416l4706,13416,4706,13423,4799,13423,4799,13416xe" filled="true" fillcolor="#fcfcfc" stroked="false">
                <v:path arrowok="t"/>
                <v:fill type="solid"/>
              </v:shape>
              <v:shape style="position:absolute;left:4706;top:13416;width:322;height:248" coordorigin="4706,13416" coordsize="322,248" path="m4924,13416l4821,13416,4821,13423,4924,13423,4924,13416xe" filled="true" fillcolor="#fcfcfc" stroked="false">
                <v:path arrowok="t"/>
                <v:fill type="solid"/>
              </v:shape>
              <v:shape style="position:absolute;left:4706;top:13416;width:322;height:248" coordorigin="4706,13416" coordsize="322,248" path="m5027,13416l4970,13416,4970,13423,5027,13423,5027,13416xe" filled="true" fillcolor="#fcfcfc" stroked="false">
                <v:path arrowok="t"/>
                <v:fill type="solid"/>
              </v:shape>
            </v:group>
            <v:group style="position:absolute;left:5114;top:13416;width:197;height:240" coordorigin="5114,13416" coordsize="197,240">
              <v:shape style="position:absolute;left:5114;top:13416;width:197;height:240" coordorigin="5114,13416" coordsize="197,240" path="m5294,13416l5114,13416,5114,13423,5126,13423,5128,13426,5133,13426,5135,13428,5138,13428,5138,13430,5142,13435,5142,13440,5145,13445,5145,13627,5142,13632,5142,13639,5133,13649,5128,13649,5123,13651,5114,13651,5114,13656,5301,13656,5302,13644,5207,13644,5205,13642,5202,13642,5198,13637,5198,13630,5195,13627,5195,13541,5248,13541,5248,13529,5195,13529,5195,13430,5294,13430,5294,13416xe" filled="true" fillcolor="#fcfcfc" stroked="false">
                <v:path arrowok="t"/>
                <v:fill type="solid"/>
              </v:shape>
              <v:shape style="position:absolute;left:5114;top:13416;width:197;height:240" coordorigin="5114,13416" coordsize="197,240" path="m5310,13582l5303,13582,5303,13584,5301,13589,5301,13591,5298,13596,5298,13598,5296,13603,5296,13606,5291,13610,5291,13615,5279,13627,5277,13627,5277,13630,5274,13630,5270,13634,5267,13634,5265,13637,5262,13637,5260,13639,5255,13639,5253,13642,5248,13642,5243,13644,5302,13644,5310,13582xe" filled="true" fillcolor="#fcfcfc" stroked="false">
                <v:path arrowok="t"/>
                <v:fill type="solid"/>
              </v:shape>
              <v:shape style="position:absolute;left:5114;top:13416;width:197;height:240" coordorigin="5114,13416" coordsize="197,240" path="m5248,13541l5202,13541,5205,13543,5214,13543,5217,13546,5219,13546,5224,13550,5226,13550,5229,13555,5229,13558,5231,13560,5234,13565,5234,13567,5236,13570,5236,13572,5238,13574,5238,13582,5241,13586,5241,13598,5248,13598,5248,13541xe" filled="true" fillcolor="#fcfcfc" stroked="false">
                <v:path arrowok="t"/>
                <v:fill type="solid"/>
              </v:shape>
              <v:shape style="position:absolute;left:5114;top:13416;width:197;height:240" coordorigin="5114,13416" coordsize="197,240" path="m5248,13471l5241,13471,5241,13486,5238,13490,5238,13498,5236,13500,5236,13505,5234,13507,5234,13510,5229,13514,5229,13517,5224,13522,5222,13522,5217,13526,5210,13526,5207,13529,5248,13529,5248,13471xe" filled="true" fillcolor="#fcfcfc" stroked="false">
                <v:path arrowok="t"/>
                <v:fill type="solid"/>
              </v:shape>
              <v:shape style="position:absolute;left:5114;top:13416;width:197;height:240" coordorigin="5114,13416" coordsize="197,240" path="m5294,13430l5236,13430,5238,13433,5250,13433,5255,13435,5258,13438,5260,13438,5265,13440,5270,13445,5272,13445,5274,13447,5274,13450,5277,13452,5277,13454,5279,13457,5279,13459,5282,13462,5282,13464,5284,13469,5284,13471,5286,13476,5286,13483,5289,13488,5294,13488,5294,13430xe" filled="true" fillcolor="#fcfcfc" stroked="false">
                <v:path arrowok="t"/>
                <v:fill type="solid"/>
              </v:shape>
              <v:shape style="position:absolute;left:5567;top:13416;width:1322;height:247" type="#_x0000_t75" stroked="false">
                <v:imagedata r:id="rId19" o:title=""/>
              </v:shape>
            </v:group>
            <v:group style="position:absolute;left:7146;top:13416;width:113;height:240" coordorigin="7146,13416" coordsize="113,240">
              <v:shape style="position:absolute;left:7146;top:13416;width:113;height:240" coordorigin="7146,13416" coordsize="113,240" path="m7259,13651l7146,13651,7146,13656,7259,13656,7259,13651xe" filled="true" fillcolor="#fcfcfc" stroked="false">
                <v:path arrowok="t"/>
                <v:fill type="solid"/>
              </v:shape>
              <v:shape style="position:absolute;left:7146;top:13416;width:113;height:240" coordorigin="7146,13416" coordsize="113,240" path="m7245,13649l7161,13649,7158,13651,7247,13651,7245,13649xe" filled="true" fillcolor="#fcfcfc" stroked="false">
                <v:path arrowok="t"/>
                <v:fill type="solid"/>
              </v:shape>
              <v:shape style="position:absolute;left:7146;top:13416;width:113;height:240" coordorigin="7146,13416" coordsize="113,240" path="m7235,13428l7170,13428,7175,13433,7175,13435,7178,13438,7178,13637,7175,13639,7175,13642,7168,13649,7242,13649,7240,13646,7238,13646,7233,13642,7233,13639,7230,13639,7230,13435,7233,13435,7233,13433,7235,13428xe" filled="true" fillcolor="#fcfcfc" stroked="false">
                <v:path arrowok="t"/>
                <v:fill type="solid"/>
              </v:shape>
              <v:shape style="position:absolute;left:7146;top:13416;width:113;height:240" coordorigin="7146,13416" coordsize="113,240" path="m7240,13426l7166,13426,7168,13428,7238,13428,7240,13426xe" filled="true" fillcolor="#fcfcfc" stroked="false">
                <v:path arrowok="t"/>
                <v:fill type="solid"/>
              </v:shape>
              <v:shape style="position:absolute;left:7146;top:13416;width:113;height:240" coordorigin="7146,13416" coordsize="113,240" path="m7247,13423l7161,13423,7163,13426,7242,13426,7247,13423xe" filled="true" fillcolor="#fcfcfc" stroked="false">
                <v:path arrowok="t"/>
                <v:fill type="solid"/>
              </v:shape>
              <v:shape style="position:absolute;left:7146;top:13416;width:113;height:240" coordorigin="7146,13416" coordsize="113,240" path="m7259,13416l7146,13416,7146,13423,7259,13423,7259,13416xe" filled="true" fillcolor="#fcfcfc" stroked="false">
                <v:path arrowok="t"/>
                <v:fill type="solid"/>
              </v:shape>
            </v:group>
            <v:group style="position:absolute;left:7358;top:13416;width:195;height:240" coordorigin="7358,13416" coordsize="195,240">
              <v:shape style="position:absolute;left:7358;top:13416;width:195;height:240" coordorigin="7358,13416" coordsize="195,240" path="m7511,13651l7398,13651,7398,13656,7511,13656,7511,13651xe" filled="true" fillcolor="#fcfcfc" stroked="false">
                <v:path arrowok="t"/>
                <v:fill type="solid"/>
              </v:shape>
              <v:shape style="position:absolute;left:7358;top:13416;width:195;height:240" coordorigin="7358,13416" coordsize="195,240" path="m7494,13649l7413,13649,7408,13651,7497,13651,7494,13649xe" filled="true" fillcolor="#fcfcfc" stroked="false">
                <v:path arrowok="t"/>
                <v:fill type="solid"/>
              </v:shape>
              <v:shape style="position:absolute;left:7358;top:13416;width:195;height:240" coordorigin="7358,13416" coordsize="195,240" path="m7480,13430l7427,13430,7427,13639,7425,13639,7425,13642,7418,13649,7492,13649,7490,13646,7487,13646,7482,13642,7482,13639,7480,13637,7480,13430xe" filled="true" fillcolor="#fcfcfc" stroked="false">
                <v:path arrowok="t"/>
                <v:fill type="solid"/>
              </v:shape>
              <v:shape style="position:absolute;left:7358;top:13416;width:195;height:240" coordorigin="7358,13416" coordsize="195,240" path="m7552,13416l7358,13416,7358,13481,7362,13481,7365,13478,7365,13471,7367,13466,7367,13464,7370,13459,7370,13457,7372,13454,7372,13452,7374,13447,7384,13438,7386,13438,7389,13435,7391,13435,7394,13433,7398,13433,7401,13430,7552,13430,7552,13416xe" filled="true" fillcolor="#fcfcfc" stroked="false">
                <v:path arrowok="t"/>
                <v:fill type="solid"/>
              </v:shape>
              <v:shape style="position:absolute;left:7358;top:13416;width:195;height:240" coordorigin="7358,13416" coordsize="195,240" path="m7552,13430l7506,13430,7509,13433,7516,13433,7521,13435,7535,13450,7535,13454,7538,13457,7538,13459,7540,13462,7540,13466,7542,13469,7542,13474,7545,13478,7545,13481,7552,13481,7552,13430xe" filled="true" fillcolor="#fcfcfc" stroked="false">
                <v:path arrowok="t"/>
                <v:fill type="solid"/>
              </v:shape>
            </v:group>
            <v:group style="position:absolute;left:9311;top:13416;width:221;height:240" coordorigin="9311,13416" coordsize="221,240">
              <v:shape style="position:absolute;left:9311;top:13416;width:221;height:240" coordorigin="9311,13416" coordsize="221,240" path="m9414,13426l9333,13426,9342,13435,9342,13440,9345,13445,9345,13632,9342,13634,9342,13639,9333,13649,9326,13649,9323,13651,9311,13651,9311,13656,9525,13656,9526,13644,9417,13644,9414,13642,9412,13642,9407,13639,9405,13637,9405,13634,9402,13632,9402,13438,9407,13433,9410,13428,9412,13428,9414,13426xe" filled="true" fillcolor="#fcfcfc" stroked="false">
                <v:path arrowok="t"/>
                <v:fill type="solid"/>
              </v:shape>
              <v:shape style="position:absolute;left:9311;top:13416;width:221;height:240" coordorigin="9311,13416" coordsize="221,240" path="m9532,13572l9525,13572,9525,13577,9522,13582,9522,13584,9520,13589,9520,13591,9518,13596,9515,13598,9515,13603,9513,13606,9513,13608,9510,13610,9510,13613,9503,13620,9501,13625,9491,13634,9489,13634,9486,13637,9484,13637,9482,13639,9479,13639,9477,13642,9470,13642,9465,13644,9526,13644,9532,13572xe" filled="true" fillcolor="#fcfcfc" stroked="false">
                <v:path arrowok="t"/>
                <v:fill type="solid"/>
              </v:shape>
              <v:shape style="position:absolute;left:9311;top:13416;width:221;height:240" coordorigin="9311,13416" coordsize="221,240" path="m9419,13423l9326,13423,9328,13426,9417,13426,9419,13423xe" filled="true" fillcolor="#fcfcfc" stroked="false">
                <v:path arrowok="t"/>
                <v:fill type="solid"/>
              </v:shape>
              <v:shape style="position:absolute;left:9311;top:13416;width:221;height:240" coordorigin="9311,13416" coordsize="221,240" path="m9438,13416l9311,13416,9311,13423,9438,13423,9438,13416xe" filled="true" fillcolor="#fcfcfc" stroked="false">
                <v:path arrowok="t"/>
                <v:fill type="solid"/>
              </v:shape>
            </v:group>
            <v:group style="position:absolute;left:9626;top:13414;width:255;height:250" coordorigin="9626,13414" coordsize="255,250">
              <v:shape style="position:absolute;left:9626;top:13414;width:255;height:250" coordorigin="9626,13414" coordsize="255,250" path="m9767,13661l9738,13661,9741,13663,9765,13663,9767,13661xe" filled="true" fillcolor="#fcfcfc" stroked="false">
                <v:path arrowok="t"/>
                <v:fill type="solid"/>
              </v:shape>
              <v:shape style="position:absolute;left:9626;top:13414;width:255;height:250" coordorigin="9626,13414" coordsize="255,250" path="m9786,13658l9719,13658,9724,13661,9782,13661,9786,13658xe" filled="true" fillcolor="#fcfcfc" stroked="false">
                <v:path arrowok="t"/>
                <v:fill type="solid"/>
              </v:shape>
              <v:shape style="position:absolute;left:9626;top:13414;width:255;height:250" coordorigin="9626,13414" coordsize="255,250" path="m9796,13656l9710,13656,9712,13658,9794,13658,9796,13656xe" filled="true" fillcolor="#fcfcfc" stroked="false">
                <v:path arrowok="t"/>
                <v:fill type="solid"/>
              </v:shape>
              <v:shape style="position:absolute;left:9626;top:13414;width:255;height:250" coordorigin="9626,13414" coordsize="255,250" path="m9803,13654l9702,13654,9705,13656,9798,13656,9803,13654xe" filled="true" fillcolor="#fcfcfc" stroked="false">
                <v:path arrowok="t"/>
                <v:fill type="solid"/>
              </v:shape>
              <v:shape style="position:absolute;left:9626;top:13414;width:255;height:250" coordorigin="9626,13414" coordsize="255,250" path="m9808,13651l9695,13651,9700,13654,9806,13654,9808,13651xe" filled="true" fillcolor="#fcfcfc" stroked="false">
                <v:path arrowok="t"/>
                <v:fill type="solid"/>
              </v:shape>
              <v:shape style="position:absolute;left:9626;top:13414;width:255;height:250" coordorigin="9626,13414" coordsize="255,250" path="m9734,13646l9688,13646,9693,13651,9813,13651,9815,13649,9738,13649,9734,13646xe" filled="true" fillcolor="#fcfcfc" stroked="false">
                <v:path arrowok="t"/>
                <v:fill type="solid"/>
              </v:shape>
              <v:shape style="position:absolute;left:9626;top:13414;width:255;height:250" coordorigin="9626,13414" coordsize="255,250" path="m9818,13646l9767,13646,9765,13649,9815,13649,9818,13646xe" filled="true" fillcolor="#fcfcfc" stroked="false">
                <v:path arrowok="t"/>
                <v:fill type="solid"/>
              </v:shape>
              <v:shape style="position:absolute;left:9626;top:13414;width:255;height:250" coordorigin="9626,13414" coordsize="255,250" path="m9726,13642l9678,13642,9681,13644,9686,13646,9731,13646,9726,13642xe" filled="true" fillcolor="#fcfcfc" stroked="false">
                <v:path arrowok="t"/>
                <v:fill type="solid"/>
              </v:shape>
              <v:shape style="position:absolute;left:9626;top:13414;width:255;height:250" coordorigin="9626,13414" coordsize="255,250" path="m9820,13428l9772,13428,9774,13430,9779,13430,9784,13435,9786,13435,9791,13440,9791,13442,9798,13450,9801,13454,9803,13457,9803,13459,9808,13469,9808,13474,9810,13476,9810,13481,9813,13486,9813,13498,9815,13502,9815,13572,9813,13577,9813,13586,9810,13589,9810,13596,9808,13598,9808,13603,9806,13606,9806,13610,9803,13613,9801,13618,9801,13620,9798,13622,9796,13627,9791,13632,9791,13634,9784,13642,9779,13642,9774,13646,9820,13646,9822,13644,9827,13642,9830,13639,9832,13639,9854,13618,9854,13615,9858,13610,9861,13606,9861,13603,9866,13598,9868,13594,9868,13591,9870,13589,9870,13584,9873,13582,9873,13579,9875,13574,9875,13570,9878,13565,9878,13555,9880,13550,9880,13522,9878,13517,9878,13507,9875,13502,9875,13498,9873,13493,9873,13490,9870,13488,9870,13483,9866,13478,9866,13474,9861,13469,9861,13466,9858,13464,9856,13459,9834,13438,9830,13435,9827,13433,9825,13433,9820,13428xe" filled="true" fillcolor="#fcfcfc" stroked="false">
                <v:path arrowok="t"/>
                <v:fill type="solid"/>
              </v:shape>
              <v:shape style="position:absolute;left:9626;top:13414;width:255;height:250" coordorigin="9626,13414" coordsize="255,250" path="m9738,13426l9690,13426,9686,13428,9681,13433,9678,13433,9674,13435,9654,13454,9652,13459,9642,13469,9642,13471,9640,13476,9638,13478,9638,13481,9635,13486,9633,13488,9633,13490,9630,13495,9630,13500,9628,13505,9628,13512,9626,13514,9626,13558,9628,13562,9628,13570,9630,13572,9630,13579,9633,13582,9633,13586,9635,13589,9635,13591,9638,13596,9640,13598,9640,13601,9642,13603,9645,13608,9650,13613,9650,13615,9676,13642,9722,13642,9710,13630,9710,13627,9707,13625,9707,13622,9702,13618,9702,13615,9700,13613,9700,13608,9698,13606,9698,13601,9695,13596,9695,13594,9693,13591,9693,13579,9690,13577,9690,13555,9688,13550,9688,13522,9690,13517,9690,13498,9693,13495,9693,13483,9695,13481,9695,13476,9698,13471,9698,13469,9700,13466,9700,13464,9702,13462,9702,13459,9705,13457,9705,13452,9726,13430,9731,13430,9734,13428,9736,13428,9738,13426xe" filled="true" fillcolor="#fcfcfc" stroked="false">
                <v:path arrowok="t"/>
                <v:fill type="solid"/>
              </v:shape>
              <v:shape style="position:absolute;left:9626;top:13414;width:255;height:250" coordorigin="9626,13414" coordsize="255,250" path="m9810,13423l9695,13423,9693,13426,9765,13426,9770,13428,9818,13428,9813,13426,9810,13423xe" filled="true" fillcolor="#fcfcfc" stroked="false">
                <v:path arrowok="t"/>
                <v:fill type="solid"/>
              </v:shape>
              <v:shape style="position:absolute;left:9626;top:13414;width:255;height:250" coordorigin="9626,13414" coordsize="255,250" path="m9803,13421l9702,13421,9698,13423,9808,13423,9803,13421xe" filled="true" fillcolor="#fcfcfc" stroked="false">
                <v:path arrowok="t"/>
                <v:fill type="solid"/>
              </v:shape>
              <v:shape style="position:absolute;left:9626;top:13414;width:255;height:250" coordorigin="9626,13414" coordsize="255,250" path="m9798,13418l9707,13418,9705,13421,9801,13421,9798,13418xe" filled="true" fillcolor="#fcfcfc" stroked="false">
                <v:path arrowok="t"/>
                <v:fill type="solid"/>
              </v:shape>
              <v:shape style="position:absolute;left:9626;top:13414;width:255;height:250" coordorigin="9626,13414" coordsize="255,250" path="m9789,13416l9714,13416,9712,13418,9791,13418,9789,13416xe" filled="true" fillcolor="#fcfcfc" stroked="false">
                <v:path arrowok="t"/>
                <v:fill type="solid"/>
              </v:shape>
              <v:shape style="position:absolute;left:9626;top:13414;width:255;height:250" coordorigin="9626,13414" coordsize="255,250" path="m9777,13414l9729,13414,9724,13416,9782,13416,9777,13414xe" filled="true" fillcolor="#fcfcfc" stroked="false">
                <v:path arrowok="t"/>
                <v:fill type="solid"/>
              </v:shape>
            </v:group>
            <v:group style="position:absolute;left:9962;top:13416;width:255;height:248" coordorigin="9962,13416" coordsize="255,248">
              <v:shape style="position:absolute;left:9962;top:13416;width:255;height:248" coordorigin="9962,13416" coordsize="255,248" path="m10053,13426l9971,13426,9976,13428,9978,13430,9981,13430,9981,13433,9983,13435,9983,13438,9986,13440,9986,13442,9988,13445,9990,13450,9990,13452,10000,13471,10082,13663,10089,13663,10123,13586,10108,13586,10058,13466,10053,13457,10053,13452,10050,13450,10050,13447,10048,13445,10048,13438,10046,13435,10048,13433,10048,13430,10053,13426xe" filled="true" fillcolor="#fcfcfc" stroked="false">
                <v:path arrowok="t"/>
                <v:fill type="solid"/>
              </v:shape>
              <v:shape style="position:absolute;left:9962;top:13416;width:255;height:248" coordorigin="9962,13416" coordsize="255,248" path="m10206,13426l10158,13426,10168,13435,10168,13450,10166,13454,10166,13459,10163,13462,10161,13466,10161,13471,10158,13474,10156,13478,10108,13586,10123,13586,10170,13478,10178,13464,10180,13462,10180,13457,10182,13454,10185,13450,10185,13447,10190,13442,10190,13440,10192,13440,10192,13438,10197,13433,10202,13430,10206,13426xe" filled="true" fillcolor="#fcfcfc" stroked="false">
                <v:path arrowok="t"/>
                <v:fill type="solid"/>
              </v:shape>
              <v:shape style="position:absolute;left:9962;top:13416;width:255;height:248" coordorigin="9962,13416" coordsize="255,248" path="m10062,13423l9964,13423,9969,13426,10060,13426,10062,13423xe" filled="true" fillcolor="#fcfcfc" stroked="false">
                <v:path arrowok="t"/>
                <v:fill type="solid"/>
              </v:shape>
              <v:shape style="position:absolute;left:9962;top:13416;width:255;height:248" coordorigin="9962,13416" coordsize="255,248" path="m10214,13423l10149,13423,10151,13426,10209,13426,10214,13423xe" filled="true" fillcolor="#fcfcfc" stroked="false">
                <v:path arrowok="t"/>
                <v:fill type="solid"/>
              </v:shape>
              <v:shape style="position:absolute;left:9962;top:13416;width:255;height:248" coordorigin="9962,13416" coordsize="255,248" path="m10077,13416l9962,13416,9962,13423,10077,13423,10077,13416xe" filled="true" fillcolor="#fcfcfc" stroked="false">
                <v:path arrowok="t"/>
                <v:fill type="solid"/>
              </v:shape>
              <v:shape style="position:absolute;left:9962;top:13416;width:255;height:248" coordorigin="9962,13416" coordsize="255,248" path="m10216,13416l10137,13416,10137,13423,10216,13423,10216,13416xe" filled="true" fillcolor="#fcfcfc" stroked="false">
                <v:path arrowok="t"/>
                <v:fill type="solid"/>
              </v:shape>
            </v:group>
            <v:group style="position:absolute;left:10293;top:13416;width:219;height:240" coordorigin="10293,13416" coordsize="219,240">
              <v:shape style="position:absolute;left:10293;top:13416;width:219;height:240" coordorigin="10293,13416" coordsize="219,240" path="m10492,13416l10293,13416,10293,13423,10305,13423,10310,13426,10312,13426,10317,13428,10319,13428,10319,13430,10324,13435,10324,13440,10326,13440,10326,13632,10324,13634,10324,13639,10314,13649,10307,13649,10305,13651,10293,13651,10293,13656,10499,13656,10501,13644,10396,13644,10394,13642,10391,13642,10386,13637,10386,13634,10384,13632,10384,13541,10442,13541,10442,13529,10384,13529,10384,13430,10492,13430,10492,13416xe" filled="true" fillcolor="#fcfcfc" stroked="false">
                <v:path arrowok="t"/>
                <v:fill type="solid"/>
              </v:shape>
              <v:shape style="position:absolute;left:10293;top:13416;width:219;height:240" coordorigin="10293,13416" coordsize="219,240" path="m10511,13582l10504,13582,10502,13584,10502,13589,10499,13591,10499,13596,10497,13598,10497,13603,10490,13610,10490,13615,10478,13627,10475,13627,10475,13630,10473,13630,10468,13632,10466,13634,10463,13634,10461,13637,10458,13637,10454,13639,10451,13639,10446,13642,10439,13642,10437,13644,10501,13644,10511,13582xe" filled="true" fillcolor="#fcfcfc" stroked="false">
                <v:path arrowok="t"/>
                <v:fill type="solid"/>
              </v:shape>
              <v:shape style="position:absolute;left:10293;top:13416;width:219;height:240" coordorigin="10293,13416" coordsize="219,240" path="m10442,13541l10391,13541,10394,13543,10406,13543,10408,13546,10410,13546,10415,13550,10418,13550,10420,13555,10425,13560,10425,13565,10427,13567,10427,13570,10430,13572,10430,13574,10432,13579,10432,13586,10434,13589,10434,13598,10442,13598,10442,13541xe" filled="true" fillcolor="#fcfcfc" stroked="false">
                <v:path arrowok="t"/>
                <v:fill type="solid"/>
              </v:shape>
              <v:shape style="position:absolute;left:10293;top:13416;width:219;height:240" coordorigin="10293,13416" coordsize="219,240" path="m10442,13471l10434,13471,10434,13478,10432,13483,10432,13490,10430,13493,10430,13500,10427,13505,10427,13507,10422,13512,10422,13514,10415,13522,10413,13522,10408,13526,10401,13526,10396,13529,10442,13529,10442,13471xe" filled="true" fillcolor="#fcfcfc" stroked="false">
                <v:path arrowok="t"/>
                <v:fill type="solid"/>
              </v:shape>
              <v:shape style="position:absolute;left:10293;top:13416;width:219;height:240" coordorigin="10293,13416" coordsize="219,240" path="m10492,13430l10430,13430,10432,13433,10446,13433,10449,13435,10454,13438,10456,13438,10458,13440,10463,13442,10466,13445,10468,13445,10473,13450,10473,13452,10475,13454,10475,13457,10478,13459,10478,13462,10480,13464,10480,13469,10482,13471,10482,13476,10485,13478,10485,13483,10487,13488,10492,13488,10492,13430xe" filled="true" fillcolor="#fcfcfc" stroked="false">
                <v:path arrowok="t"/>
                <v:fill type="solid"/>
              </v:shape>
            </v:group>
            <v:group style="position:absolute;left:242;top:16267;width:2;height:250" coordorigin="242,16267" coordsize="2,250">
              <v:shape style="position:absolute;left:242;top:16267;width:2;height:250" coordorigin="242,16267" coordsize="0,250" path="m242,16267l242,16517e" filled="false" stroked="true" strokeweight="1.3pt" strokecolor="#fcfcfc">
                <v:path arrowok="t"/>
              </v:shape>
            </v:group>
            <v:group style="position:absolute;left:405;top:16334;width:152;height:183" coordorigin="405,16334" coordsize="152,183">
              <v:shape style="position:absolute;left:405;top:16334;width:152;height:183" coordorigin="405,16334" coordsize="152,183" path="m431,16334l405,16334,405,16517,431,16517,431,16397,434,16392,434,16385,436,16382,436,16380,441,16375,441,16373,446,16368,448,16368,453,16363,455,16363,460,16361,465,16361,470,16358,542,16358,537,16354,537,16351,431,16351,431,16334xe" filled="true" fillcolor="#fcfcfc" stroked="false">
                <v:path arrowok="t"/>
                <v:fill type="solid"/>
              </v:shape>
              <v:shape style="position:absolute;left:405;top:16334;width:152;height:183" coordorigin="405,16334" coordsize="152,183" path="m542,16358l494,16358,496,16361,503,16361,506,16363,508,16363,515,16370,518,16370,522,16375,522,16378,525,16380,525,16385,527,16387,527,16392,530,16397,530,16517,556,16517,556,16406,554,16402,554,16385,551,16380,551,16378,549,16375,549,16370,546,16368,546,16366,544,16363,544,16361,542,16358xe" filled="true" fillcolor="#fcfcfc" stroked="false">
                <v:path arrowok="t"/>
                <v:fill type="solid"/>
              </v:shape>
              <v:shape style="position:absolute;left:405;top:16334;width:152;height:183" coordorigin="405,16334" coordsize="152,183" path="m527,16344l436,16344,434,16346,434,16349,431,16351,537,16351,534,16349,532,16349,527,16344xe" filled="true" fillcolor="#fcfcfc" stroked="false">
                <v:path arrowok="t"/>
                <v:fill type="solid"/>
              </v:shape>
              <v:shape style="position:absolute;left:405;top:16334;width:152;height:183" coordorigin="405,16334" coordsize="152,183" path="m518,16339l443,16339,438,16344,525,16344,520,16342,518,16339xe" filled="true" fillcolor="#fcfcfc" stroked="false">
                <v:path arrowok="t"/>
                <v:fill type="solid"/>
              </v:shape>
              <v:shape style="position:absolute;left:405;top:16334;width:152;height:183" coordorigin="405,16334" coordsize="152,183" path="m510,16337l450,16337,448,16339,513,16339,510,16337xe" filled="true" fillcolor="#fcfcfc" stroked="false">
                <v:path arrowok="t"/>
                <v:fill type="solid"/>
              </v:shape>
              <v:shape style="position:absolute;left:405;top:16334;width:152;height:183" coordorigin="405,16334" coordsize="152,183" path="m498,16334l462,16334,458,16337,503,16337,498,16334xe" filled="true" fillcolor="#fcfcfc" stroked="false">
                <v:path arrowok="t"/>
                <v:fill type="solid"/>
              </v:shape>
            </v:group>
            <v:group style="position:absolute;left:707;top:16246;width:96;height:272" coordorigin="707,16246" coordsize="96,272">
              <v:shape style="position:absolute;left:707;top:16246;width:96;height:272" coordorigin="707,16246" coordsize="96,272" path="m803,16246l760,16246,758,16248,750,16248,748,16250,746,16250,741,16253,738,16253,734,16258,731,16258,724,16265,724,16267,722,16267,717,16272,717,16277,714,16279,714,16282,712,16284,712,16286,710,16291,710,16296,707,16301,707,16517,731,16517,731,16358,803,16358,803,16334,731,16334,731,16310,734,16308,734,16301,736,16296,736,16294,738,16291,738,16289,746,16282,746,16279,748,16279,750,16277,755,16274,758,16274,760,16272,767,16272,770,16270,803,16270,803,16246xe" filled="true" fillcolor="#fcfcfc" stroked="false">
                <v:path arrowok="t"/>
                <v:fill type="solid"/>
              </v:shape>
            </v:group>
            <v:group style="position:absolute;left:954;top:16334;width:149;height:183" coordorigin="954,16334" coordsize="149,183">
              <v:shape style="position:absolute;left:954;top:16334;width:149;height:183" coordorigin="954,16334" coordsize="149,183" path="m1053,16514l1002,16514,1007,16517,1050,16517,1053,16514xe" filled="true" fillcolor="#fcfcfc" stroked="false">
                <v:path arrowok="t"/>
                <v:fill type="solid"/>
              </v:shape>
              <v:shape style="position:absolute;left:954;top:16334;width:149;height:183" coordorigin="954,16334" coordsize="149,183" path="m1062,16512l993,16512,998,16514,1060,16514,1062,16512xe" filled="true" fillcolor="#fcfcfc" stroked="false">
                <v:path arrowok="t"/>
                <v:fill type="solid"/>
              </v:shape>
              <v:shape style="position:absolute;left:954;top:16334;width:149;height:183" coordorigin="954,16334" coordsize="149,183" path="m1070,16510l988,16510,990,16512,1065,16512,1070,16510xe" filled="true" fillcolor="#fcfcfc" stroked="false">
                <v:path arrowok="t"/>
                <v:fill type="solid"/>
              </v:shape>
              <v:shape style="position:absolute;left:954;top:16334;width:149;height:183" coordorigin="954,16334" coordsize="149,183" path="m1067,16339l993,16339,990,16342,988,16342,983,16344,981,16346,978,16346,976,16349,976,16351,971,16356,969,16356,966,16358,966,16361,964,16366,962,16368,962,16370,959,16373,959,16380,957,16382,957,16390,954,16392,954,16457,957,16462,957,16471,959,16474,959,16476,962,16481,962,16483,964,16486,964,16488,969,16493,969,16495,978,16505,981,16505,986,16510,1072,16510,1074,16507,1077,16507,1091,16493,1017,16493,1014,16490,1007,16490,1005,16488,1002,16488,998,16486,995,16483,993,16483,993,16481,986,16474,986,16471,983,16469,983,16464,981,16462,981,16392,983,16390,983,16382,988,16378,988,16375,995,16368,998,16368,1002,16363,1005,16363,1007,16361,1014,16361,1017,16358,1091,16358,1082,16349,1079,16349,1074,16344,1072,16344,1067,16339xe" filled="true" fillcolor="#fcfcfc" stroked="false">
                <v:path arrowok="t"/>
                <v:fill type="solid"/>
              </v:shape>
              <v:shape style="position:absolute;left:954;top:16334;width:149;height:183" coordorigin="954,16334" coordsize="149,183" path="m1091,16358l1041,16358,1046,16361,1050,16361,1055,16363,1058,16363,1065,16370,1067,16370,1070,16373,1070,16375,1074,16380,1074,16385,1077,16387,1077,16397,1079,16399,1079,16452,1077,16457,1077,16462,1074,16466,1074,16469,1072,16471,1072,16474,1065,16481,1065,16483,1062,16486,1060,16486,1055,16488,1053,16488,1050,16490,1048,16490,1043,16493,1091,16493,1094,16490,1094,16488,1096,16483,1096,16481,1098,16478,1098,16476,1101,16474,1101,16466,1103,16462,1103,16387,1101,16385,1101,16378,1098,16375,1098,16370,1096,16368,1096,16366,1091,16361,1091,16358xe" filled="true" fillcolor="#fcfcfc" stroked="false">
                <v:path arrowok="t"/>
                <v:fill type="solid"/>
              </v:shape>
              <v:shape style="position:absolute;left:954;top:16334;width:149;height:183" coordorigin="954,16334" coordsize="149,183" path="m1058,16337l998,16337,995,16339,1062,16339,1058,16337xe" filled="true" fillcolor="#fcfcfc" stroked="false">
                <v:path arrowok="t"/>
                <v:fill type="solid"/>
              </v:shape>
              <v:shape style="position:absolute;left:954;top:16334;width:149;height:183" coordorigin="954,16334" coordsize="149,183" path="m1048,16334l1007,16334,1005,16337,1053,16337,1048,16334xe" filled="true" fillcolor="#fcfcfc" stroked="false">
                <v:path arrowok="t"/>
                <v:fill type="solid"/>
              </v:shape>
            </v:group>
            <v:group style="position:absolute;left:1257;top:16279;width:219;height:238" coordorigin="1257,16279" coordsize="219,238">
              <v:shape style="position:absolute;left:1257;top:16279;width:219;height:238" coordorigin="1257,16279" coordsize="219,238" path="m1329,16306l1276,16306,1271,16310,1271,16313,1269,16315,1266,16320,1266,16322,1264,16325,1264,16327,1262,16330,1262,16332,1259,16337,1259,16344,1257,16346,1257,16450,1259,16452,1259,16462,1262,16466,1262,16469,1264,16471,1264,16474,1266,16478,1266,16481,1271,16486,1271,16488,1278,16495,1281,16495,1283,16498,1283,16500,1286,16502,1288,16502,1290,16505,1295,16507,1298,16507,1300,16510,1302,16510,1305,16512,1310,16512,1312,16514,1319,16514,1322,16517,1475,16517,1475,16493,1334,16493,1329,16490,1322,16490,1319,16488,1314,16488,1310,16486,1307,16483,1305,16483,1300,16478,1298,16478,1298,16476,1290,16469,1290,16466,1288,16464,1288,16459,1286,16457,1286,16454,1283,16452,1283,16445,1281,16440,1281,16358,1283,16354,1283,16346,1286,16344,1286,16342,1288,16339,1288,16334,1290,16332,1290,16330,1298,16322,1298,16320,1300,16320,1305,16315,1307,16315,1310,16313,1314,16310,1319,16310,1322,16308,1326,16308,1329,16306xe" filled="true" fillcolor="#fcfcfc" stroked="false">
                <v:path arrowok="t"/>
                <v:fill type="solid"/>
              </v:shape>
              <v:shape style="position:absolute;left:1257;top:16279;width:219;height:238" coordorigin="1257,16279" coordsize="219,238" path="m1384,16462l1343,16462,1348,16464,1382,16464,1384,16462xe" filled="true" fillcolor="#fcfcfc" stroked="false">
                <v:path arrowok="t"/>
                <v:fill type="solid"/>
              </v:shape>
              <v:shape style="position:absolute;left:1257;top:16279;width:219;height:238" coordorigin="1257,16279" coordsize="219,238" path="m1456,16454l1398,16454,1398,16464,1437,16464,1439,16462,1444,16462,1446,16459,1449,16459,1451,16457,1454,16457,1456,16454xe" filled="true" fillcolor="#fcfcfc" stroked="false">
                <v:path arrowok="t"/>
                <v:fill type="solid"/>
              </v:shape>
              <v:shape style="position:absolute;left:1257;top:16279;width:219;height:238" coordorigin="1257,16279" coordsize="219,238" path="m1391,16459l1338,16459,1341,16462,1389,16462,1391,16459xe" filled="true" fillcolor="#fcfcfc" stroked="false">
                <v:path arrowok="t"/>
                <v:fill type="solid"/>
              </v:shape>
              <v:shape style="position:absolute;left:1257;top:16279;width:219;height:238" coordorigin="1257,16279" coordsize="219,238" path="m1394,16339l1336,16339,1334,16342,1329,16342,1326,16344,1326,16346,1324,16349,1322,16349,1317,16354,1317,16356,1314,16358,1314,16363,1312,16366,1312,16368,1310,16373,1310,16426,1312,16430,1312,16433,1314,16435,1314,16438,1317,16440,1317,16442,1319,16447,1322,16447,1322,16450,1329,16457,1331,16457,1334,16459,1394,16459,1398,16454,1456,16454,1461,16450,1463,16450,1468,16445,1468,16442,1469,16440,1355,16440,1353,16438,1350,16438,1348,16435,1346,16435,1336,16426,1336,16418,1334,16416,1334,16380,1336,16378,1336,16375,1338,16373,1338,16368,1341,16368,1348,16361,1355,16361,1358,16358,1422,16358,1422,16344,1398,16344,1394,16339xe" filled="true" fillcolor="#fcfcfc" stroked="false">
                <v:path arrowok="t"/>
                <v:fill type="solid"/>
              </v:shape>
              <v:shape style="position:absolute;left:1257;top:16279;width:219;height:238" coordorigin="1257,16279" coordsize="219,238" path="m1422,16358l1374,16358,1379,16361,1382,16361,1384,16363,1386,16363,1394,16370,1394,16373,1396,16375,1396,16387,1398,16390,1398,16411,1396,16414,1396,16421,1394,16423,1394,16426,1391,16430,1389,16430,1389,16433,1386,16435,1382,16438,1377,16438,1372,16440,1422,16440,1422,16358xe" filled="true" fillcolor="#fcfcfc" stroked="false">
                <v:path arrowok="t"/>
                <v:fill type="solid"/>
              </v:shape>
              <v:shape style="position:absolute;left:1257;top:16279;width:219;height:238" coordorigin="1257,16279" coordsize="219,238" path="m1444,16296l1286,16296,1278,16303,1278,16306,1398,16306,1403,16308,1408,16308,1413,16310,1418,16310,1422,16315,1425,16315,1430,16320,1432,16320,1439,16327,1439,16330,1444,16334,1444,16339,1446,16342,1446,16344,1449,16346,1449,16358,1451,16361,1451,16416,1449,16418,1449,16426,1444,16430,1444,16433,1442,16435,1439,16435,1437,16438,1432,16438,1430,16440,1469,16440,1470,16438,1470,16435,1473,16433,1473,16426,1475,16423,1475,16351,1473,16349,1473,16339,1470,16334,1470,16332,1468,16330,1468,16327,1466,16322,1466,16320,1463,16318,1463,16315,1456,16308,1456,16306,1454,16303,1451,16303,1444,16296xe" filled="true" fillcolor="#fcfcfc" stroked="false">
                <v:path arrowok="t"/>
                <v:fill type="solid"/>
              </v:shape>
              <v:shape style="position:absolute;left:1257;top:16279;width:219;height:238" coordorigin="1257,16279" coordsize="219,238" path="m1422,16334l1398,16334,1398,16344,1422,16344,1422,16334xe" filled="true" fillcolor="#fcfcfc" stroked="false">
                <v:path arrowok="t"/>
                <v:fill type="solid"/>
              </v:shape>
              <v:shape style="position:absolute;left:1257;top:16279;width:219;height:238" coordorigin="1257,16279" coordsize="219,238" path="m1389,16337l1341,16337,1338,16339,1391,16339,1389,16337xe" filled="true" fillcolor="#fcfcfc" stroked="false">
                <v:path arrowok="t"/>
                <v:fill type="solid"/>
              </v:shape>
              <v:shape style="position:absolute;left:1257;top:16279;width:219;height:238" coordorigin="1257,16279" coordsize="219,238" path="m1382,16334l1348,16334,1343,16337,1386,16337,1382,16334xe" filled="true" fillcolor="#fcfcfc" stroked="false">
                <v:path arrowok="t"/>
                <v:fill type="solid"/>
              </v:shape>
              <v:shape style="position:absolute;left:1257;top:16279;width:219;height:238" coordorigin="1257,16279" coordsize="219,238" path="m1437,16291l1293,16291,1288,16296,1442,16296,1437,16291xe" filled="true" fillcolor="#fcfcfc" stroked="false">
                <v:path arrowok="t"/>
                <v:fill type="solid"/>
              </v:shape>
              <v:shape style="position:absolute;left:1257;top:16279;width:219;height:238" coordorigin="1257,16279" coordsize="219,238" path="m1432,16289l1300,16289,1295,16291,1434,16291,1432,16289xe" filled="true" fillcolor="#fcfcfc" stroked="false">
                <v:path arrowok="t"/>
                <v:fill type="solid"/>
              </v:shape>
              <v:shape style="position:absolute;left:1257;top:16279;width:219;height:238" coordorigin="1257,16279" coordsize="219,238" path="m1425,16286l1305,16286,1302,16289,1430,16289,1425,16286xe" filled="true" fillcolor="#fcfcfc" stroked="false">
                <v:path arrowok="t"/>
                <v:fill type="solid"/>
              </v:shape>
              <v:shape style="position:absolute;left:1257;top:16279;width:219;height:238" coordorigin="1257,16279" coordsize="219,238" path="m1420,16284l1312,16284,1307,16286,1422,16286,1420,16284xe" filled="true" fillcolor="#fcfcfc" stroked="false">
                <v:path arrowok="t"/>
                <v:fill type="solid"/>
              </v:shape>
              <v:shape style="position:absolute;left:1257;top:16279;width:219;height:238" coordorigin="1257,16279" coordsize="219,238" path="m1410,16282l1322,16282,1317,16284,1413,16284,1410,16282xe" filled="true" fillcolor="#fcfcfc" stroked="false">
                <v:path arrowok="t"/>
                <v:fill type="solid"/>
              </v:shape>
              <v:shape style="position:absolute;left:1257;top:16279;width:219;height:238" coordorigin="1257,16279" coordsize="219,238" path="m1386,16279l1343,16279,1338,16282,1391,16282,1386,16279xe" filled="true" fillcolor="#fcfcfc" stroked="false">
                <v:path arrowok="t"/>
                <v:fill type="solid"/>
              </v:shape>
            </v:group>
            <v:group style="position:absolute;left:1629;top:16246;width:149;height:272" coordorigin="1629,16246" coordsize="149,272">
              <v:shape style="position:absolute;left:1629;top:16246;width:149;height:272" coordorigin="1629,16246" coordsize="149,272" path="m1653,16246l1629,16246,1629,16517,1653,16517,1653,16397,1655,16392,1655,16385,1658,16382,1658,16380,1662,16375,1662,16373,1667,16368,1670,16368,1674,16363,1677,16363,1682,16361,1686,16361,1691,16358,1763,16358,1758,16354,1758,16351,1653,16351,1653,16246xe" filled="true" fillcolor="#fcfcfc" stroked="false">
                <v:path arrowok="t"/>
                <v:fill type="solid"/>
              </v:shape>
              <v:shape style="position:absolute;left:1629;top:16246;width:149;height:272" coordorigin="1629,16246" coordsize="149,272" path="m1763,16358l1715,16358,1718,16361,1725,16361,1727,16363,1730,16363,1737,16370,1739,16370,1744,16375,1744,16378,1746,16380,1746,16385,1749,16387,1749,16390,1751,16392,1751,16517,1778,16517,1778,16399,1775,16394,1775,16385,1773,16380,1773,16375,1770,16370,1770,16368,1766,16363,1766,16361,1763,16358xe" filled="true" fillcolor="#fcfcfc" stroked="false">
                <v:path arrowok="t"/>
                <v:fill type="solid"/>
              </v:shape>
              <v:shape style="position:absolute;left:1629;top:16246;width:149;height:272" coordorigin="1629,16246" coordsize="149,272" path="m1749,16344l1658,16344,1658,16346,1653,16351,1758,16351,1756,16349,1754,16349,1749,16344xe" filled="true" fillcolor="#fcfcfc" stroked="false">
                <v:path arrowok="t"/>
                <v:fill type="solid"/>
              </v:shape>
              <v:shape style="position:absolute;left:1629;top:16246;width:149;height:272" coordorigin="1629,16246" coordsize="149,272" path="m1739,16339l1667,16339,1662,16342,1660,16344,1746,16344,1744,16342,1739,16339xe" filled="true" fillcolor="#fcfcfc" stroked="false">
                <v:path arrowok="t"/>
                <v:fill type="solid"/>
              </v:shape>
              <v:shape style="position:absolute;left:1629;top:16246;width:149;height:272" coordorigin="1629,16246" coordsize="149,272" path="m1732,16337l1672,16337,1670,16339,1734,16339,1732,16337xe" filled="true" fillcolor="#fcfcfc" stroked="false">
                <v:path arrowok="t"/>
                <v:fill type="solid"/>
              </v:shape>
              <v:shape style="position:absolute;left:1629;top:16246;width:149;height:272" coordorigin="1629,16246" coordsize="149,272" path="m1720,16334l1684,16334,1679,16337,1725,16337,1720,16334xe" filled="true" fillcolor="#fcfcfc" stroked="false">
                <v:path arrowok="t"/>
                <v:fill type="solid"/>
              </v:shape>
            </v:group>
            <v:group style="position:absolute;left:1929;top:16334;width:149;height:183" coordorigin="1929,16334" coordsize="149,183">
              <v:shape style="position:absolute;left:1929;top:16334;width:149;height:183" coordorigin="1929,16334" coordsize="149,183" path="m2030,16514l1977,16514,1982,16517,2027,16517,2030,16514xe" filled="true" fillcolor="#fcfcfc" stroked="false">
                <v:path arrowok="t"/>
                <v:fill type="solid"/>
              </v:shape>
              <v:shape style="position:absolute;left:1929;top:16334;width:149;height:183" coordorigin="1929,16334" coordsize="149,183" path="m2078,16500l2054,16500,2054,16517,2078,16517,2078,16500xe" filled="true" fillcolor="#fcfcfc" stroked="false">
                <v:path arrowok="t"/>
                <v:fill type="solid"/>
              </v:shape>
              <v:shape style="position:absolute;left:1929;top:16334;width:149;height:183" coordorigin="1929,16334" coordsize="149,183" path="m2037,16512l1967,16512,1972,16514,2032,16514,2037,16512xe" filled="true" fillcolor="#fcfcfc" stroked="false">
                <v:path arrowok="t"/>
                <v:fill type="solid"/>
              </v:shape>
              <v:shape style="position:absolute;left:1929;top:16334;width:149;height:183" coordorigin="1929,16334" coordsize="149,183" path="m1953,16334l1929,16334,1929,16462,1931,16464,1931,16471,1934,16474,1934,16476,1936,16481,1936,16483,1938,16486,1938,16488,1943,16493,1943,16495,1953,16505,1955,16505,1960,16510,1962,16510,1965,16512,2039,16512,2044,16507,2046,16507,2054,16500,2078,16500,2078,16493,1991,16493,1986,16490,1982,16490,1979,16488,1974,16488,1970,16483,1967,16483,1965,16481,1965,16478,1960,16474,1960,16471,1958,16469,1958,16464,1955,16462,1955,16452,1953,16447,1953,16334xe" filled="true" fillcolor="#fcfcfc" stroked="false">
                <v:path arrowok="t"/>
                <v:fill type="solid"/>
              </v:shape>
              <v:shape style="position:absolute;left:1929;top:16334;width:149;height:183" coordorigin="1929,16334" coordsize="149,183" path="m2078,16334l2054,16334,2054,16450,2051,16452,2051,16462,2049,16466,2049,16469,2046,16471,2046,16474,2034,16486,2032,16486,2030,16488,2027,16488,2025,16490,2022,16490,2018,16493,2078,16493,2078,16334xe" filled="true" fillcolor="#fcfcfc" stroked="false">
                <v:path arrowok="t"/>
                <v:fill type="solid"/>
              </v:shape>
            </v:group>
            <v:group style="position:absolute;left:2229;top:16334;width:149;height:183" coordorigin="2229,16334" coordsize="149,183">
              <v:shape style="position:absolute;left:2229;top:16334;width:149;height:183" coordorigin="2229,16334" coordsize="149,183" path="m2334,16514l2277,16514,2279,16517,2330,16517,2334,16514xe" filled="true" fillcolor="#fcfcfc" stroked="false">
                <v:path arrowok="t"/>
                <v:fill type="solid"/>
              </v:shape>
              <v:shape style="position:absolute;left:2229;top:16334;width:149;height:183" coordorigin="2229,16334" coordsize="149,183" path="m2344,16512l2265,16512,2270,16514,2342,16514,2344,16512xe" filled="true" fillcolor="#fcfcfc" stroked="false">
                <v:path arrowok="t"/>
                <v:fill type="solid"/>
              </v:shape>
              <v:shape style="position:absolute;left:2229;top:16334;width:149;height:183" coordorigin="2229,16334" coordsize="149,183" path="m2255,16457l2229,16457,2229,16464,2231,16469,2231,16478,2234,16481,2234,16483,2236,16486,2236,16488,2241,16493,2241,16495,2250,16505,2253,16505,2258,16510,2260,16510,2262,16512,2346,16512,2351,16510,2354,16507,2356,16507,2361,16502,2363,16502,2366,16500,2366,16498,2370,16493,2289,16493,2284,16490,2279,16490,2277,16488,2274,16488,2272,16486,2270,16486,2262,16478,2260,16478,2260,16476,2258,16474,2258,16469,2255,16466,2255,16457xe" filled="true" fillcolor="#fcfcfc" stroked="false">
                <v:path arrowok="t"/>
                <v:fill type="solid"/>
              </v:shape>
              <v:shape style="position:absolute;left:2229;top:16334;width:149;height:183" coordorigin="2229,16334" coordsize="149,183" path="m2368,16433l2270,16433,2274,16435,2279,16435,2282,16438,2298,16438,2306,16440,2310,16440,2315,16442,2325,16442,2327,16445,2332,16445,2334,16447,2339,16447,2342,16450,2344,16450,2346,16452,2349,16452,2349,16454,2351,16454,2351,16457,2354,16459,2354,16471,2351,16474,2351,16476,2342,16486,2339,16486,2337,16488,2332,16488,2330,16490,2325,16490,2322,16493,2370,16493,2373,16490,2373,16488,2375,16486,2375,16481,2378,16478,2378,16447,2375,16445,2375,16442,2373,16440,2373,16438,2368,16433xe" filled="true" fillcolor="#fcfcfc" stroked="false">
                <v:path arrowok="t"/>
                <v:fill type="solid"/>
              </v:shape>
              <v:shape style="position:absolute;left:2229;top:16334;width:149;height:183" coordorigin="2229,16334" coordsize="149,183" path="m2354,16423l2248,16423,2253,16428,2255,16428,2260,16430,2262,16430,2267,16433,2366,16433,2358,16426,2356,16426,2354,16423xe" filled="true" fillcolor="#fcfcfc" stroked="false">
                <v:path arrowok="t"/>
                <v:fill type="solid"/>
              </v:shape>
              <v:shape style="position:absolute;left:2229;top:16334;width:149;height:183" coordorigin="2229,16334" coordsize="149,183" path="m2361,16349l2246,16349,2241,16354,2241,16356,2236,16361,2236,16363,2234,16366,2234,16368,2231,16370,2231,16380,2229,16382,2229,16394,2231,16399,2231,16404,2234,16406,2234,16409,2236,16411,2236,16414,2246,16423,2349,16423,2346,16421,2342,16421,2339,16418,2334,16418,2330,16416,2313,16416,2306,16414,2296,16414,2291,16411,2282,16411,2279,16409,2274,16409,2272,16406,2270,16406,2267,16404,2265,16404,2262,16402,2260,16402,2258,16399,2258,16397,2255,16397,2255,16382,2258,16380,2258,16378,2260,16375,2260,16373,2267,16366,2270,16366,2272,16363,2277,16363,2279,16361,2286,16361,2291,16358,2368,16358,2368,16356,2361,16349xe" filled="true" fillcolor="#fcfcfc" stroked="false">
                <v:path arrowok="t"/>
                <v:fill type="solid"/>
              </v:shape>
              <v:shape style="position:absolute;left:2229;top:16334;width:149;height:183" coordorigin="2229,16334" coordsize="149,183" path="m2368,16358l2318,16358,2320,16361,2327,16361,2332,16363,2334,16363,2337,16366,2339,16366,2349,16375,2349,16378,2351,16380,2351,16382,2354,16385,2354,16394,2378,16394,2378,16378,2375,16373,2375,16368,2373,16366,2373,16363,2368,16358xe" filled="true" fillcolor="#fcfcfc" stroked="false">
                <v:path arrowok="t"/>
                <v:fill type="solid"/>
              </v:shape>
              <v:shape style="position:absolute;left:2229;top:16334;width:149;height:183" coordorigin="2229,16334" coordsize="149,183" path="m2354,16344l2253,16344,2248,16349,2358,16349,2354,16344xe" filled="true" fillcolor="#fcfcfc" stroked="false">
                <v:path arrowok="t"/>
                <v:fill type="solid"/>
              </v:shape>
              <v:shape style="position:absolute;left:2229;top:16334;width:149;height:183" coordorigin="2229,16334" coordsize="149,183" path="m2346,16339l2265,16339,2262,16342,2258,16342,2255,16344,2351,16344,2346,16339xe" filled="true" fillcolor="#fcfcfc" stroked="false">
                <v:path arrowok="t"/>
                <v:fill type="solid"/>
              </v:shape>
              <v:shape style="position:absolute;left:2229;top:16334;width:149;height:183" coordorigin="2229,16334" coordsize="149,183" path="m2337,16337l2272,16337,2267,16339,2339,16339,2337,16337xe" filled="true" fillcolor="#fcfcfc" stroked="false">
                <v:path arrowok="t"/>
                <v:fill type="solid"/>
              </v:shape>
              <v:shape style="position:absolute;left:2229;top:16334;width:149;height:183" coordorigin="2229,16334" coordsize="149,183" path="m2330,16334l2282,16334,2279,16337,2332,16337,2330,16334xe" filled="true" fillcolor="#fcfcfc" stroked="false">
                <v:path arrowok="t"/>
                <v:fill type="solid"/>
              </v:shape>
            </v:group>
            <v:group style="position:absolute;left:2531;top:16493;width:24;height:24" coordorigin="2531,16493" coordsize="24,24">
              <v:shape style="position:absolute;left:2531;top:16493;width:24;height:24" coordorigin="2531,16493" coordsize="24,24" path="m2531,16505l2555,16505e" filled="false" stroked="true" strokeweight="1.3pt" strokecolor="#fcfcfc">
                <v:path arrowok="t"/>
              </v:shape>
            </v:group>
            <v:group style="position:absolute;left:2721;top:16246;width:2;height:272" coordorigin="2721,16246" coordsize="2,272">
              <v:shape style="position:absolute;left:2721;top:16246;width:2;height:272" coordorigin="2721,16246" coordsize="0,272" path="m2721,16246l2721,16517e" filled="false" stroked="true" strokeweight="1.3pt" strokecolor="#fcfcfc">
                <v:path arrowok="t"/>
              </v:shape>
            </v:group>
            <v:group style="position:absolute;left:2884;top:16246;width:96;height:272" coordorigin="2884,16246" coordsize="96,272">
              <v:shape style="position:absolute;left:2884;top:16246;width:96;height:272" coordorigin="2884,16246" coordsize="96,272" path="m2910,16246l2884,16246,2884,16454,2886,16457,2886,16469,2889,16471,2889,16476,2891,16481,2891,16483,2896,16488,2896,16490,2901,16495,2901,16498,2908,16505,2910,16505,2915,16510,2918,16510,2920,16512,2925,16512,2927,16514,2934,16514,2937,16517,2980,16517,2980,16493,2946,16493,2944,16490,2937,16490,2934,16488,2932,16488,2927,16483,2925,16483,2918,16476,2918,16474,2915,16471,2915,16469,2913,16464,2913,16462,2910,16459,2910,16358,2980,16358,2980,16334,2910,16334,2910,16246xe" filled="true" fillcolor="#fcfcfc" stroked="false">
                <v:path arrowok="t"/>
                <v:fill type="solid"/>
              </v:shape>
            </v:group>
            <v:group style="position:absolute;left:3297;top:16246;width:197;height:272" coordorigin="3297,16246" coordsize="197,272">
              <v:shape style="position:absolute;left:3297;top:16246;width:197;height:272" coordorigin="3297,16246" coordsize="197,272" path="m3494,16246l3467,16246,3297,16517,3323,16517,3494,16246xe" filled="true" fillcolor="#fcfcfc" stroked="false">
                <v:path arrowok="t"/>
                <v:fill type="solid"/>
              </v:shape>
            </v:group>
            <v:group style="position:absolute;left:3904;top:16394;width:24;height:63" coordorigin="3904,16394" coordsize="24,63">
              <v:shape style="position:absolute;left:3904;top:16394;width:24;height:63" coordorigin="3904,16394" coordsize="24,63" path="m3904,16426l3928,16426e" filled="false" stroked="true" strokeweight="3.22pt" strokecolor="#fcfcfc">
                <v:path arrowok="t"/>
              </v:shape>
            </v:group>
            <v:group style="position:absolute;left:3842;top:16381;width:149;height:2" coordorigin="3842,16381" coordsize="149,2">
              <v:shape style="position:absolute;left:3842;top:16381;width:149;height:2" coordorigin="3842,16381" coordsize="149,0" path="m3842,16381l3990,16381e" filled="false" stroked="true" strokeweight="1.42pt" strokecolor="#fcfcfc">
                <v:path arrowok="t"/>
              </v:shape>
            </v:group>
            <v:group style="position:absolute;left:3904;top:16308;width:24;height:60" coordorigin="3904,16308" coordsize="24,60">
              <v:shape style="position:absolute;left:3904;top:16308;width:24;height:60" coordorigin="3904,16308" coordsize="24,60" path="m3904,16338l3928,16338e" filled="false" stroked="true" strokeweight="3.1pt" strokecolor="#fcfcfc">
                <v:path arrowok="t"/>
              </v:shape>
            </v:group>
            <v:group style="position:absolute;left:4142;top:16246;width:185;height:272" coordorigin="4142,16246" coordsize="185,272">
              <v:shape style="position:absolute;left:4142;top:16246;width:185;height:272" coordorigin="4142,16246" coordsize="185,272" path="m4271,16246l4142,16246,4142,16270,4264,16270,4269,16272,4274,16272,4276,16274,4281,16274,4288,16282,4290,16282,4290,16284,4295,16289,4295,16291,4298,16296,4298,16298,4300,16301,4300,16310,4302,16315,4302,16325,4300,16327,4300,16339,4298,16342,4298,16344,4295,16346,4295,16351,4290,16356,4288,16356,4281,16363,4278,16363,4276,16366,4274,16366,4271,16368,4178,16368,4178,16394,4269,16394,4271,16397,4274,16397,4276,16399,4281,16399,4286,16404,4288,16404,4290,16406,4290,16409,4295,16414,4295,16416,4298,16418,4298,16423,4300,16426,4300,16435,4302,16440,4302,16450,4300,16452,4300,16462,4298,16466,4298,16469,4295,16471,4295,16474,4283,16486,4281,16486,4278,16488,4276,16488,4274,16490,4271,16490,4266,16493,4142,16493,4142,16517,4274,16517,4276,16514,4283,16514,4286,16512,4288,16512,4293,16510,4295,16510,4298,16507,4300,16507,4317,16490,4317,16488,4319,16483,4319,16481,4322,16478,4322,16476,4324,16474,4324,16462,4326,16459,4326,16428,4324,16423,4324,16416,4322,16411,4322,16409,4319,16406,4319,16402,4314,16397,4314,16394,4307,16387,4305,16387,4300,16382,4298,16382,4302,16378,4305,16378,4314,16368,4314,16366,4319,16361,4319,16358,4322,16354,4322,16351,4324,16349,4324,16342,4326,16337,4326,16301,4324,16298,4324,16291,4322,16289,4322,16286,4319,16282,4319,16279,4317,16277,4317,16274,4312,16270,4312,16267,4305,16260,4302,16260,4298,16255,4295,16255,4293,16253,4290,16253,4288,16250,4283,16250,4281,16248,4274,16248,4271,16246xe" filled="true" fillcolor="#fcfcfc" stroked="false">
                <v:path arrowok="t"/>
                <v:fill type="solid"/>
              </v:shape>
            </v:group>
            <v:group style="position:absolute;left:4446;top:16246;width:200;height:272" coordorigin="4446,16246" coordsize="200,272">
              <v:shape style="position:absolute;left:4446;top:16246;width:200;height:272" coordorigin="4446,16246" coordsize="200,272" path="m4646,16246l4463,16246,4463,16270,4605,16270,4446,16517,4475,16517,4646,16246xe" filled="true" fillcolor="#fcfcfc" stroked="false">
                <v:path arrowok="t"/>
                <v:fill type="solid"/>
              </v:shape>
            </v:group>
            <v:group style="position:absolute;left:4797;top:16246;width:185;height:272" coordorigin="4797,16246" coordsize="185,272">
              <v:shape style="position:absolute;left:4797;top:16246;width:185;height:272" coordorigin="4797,16246" coordsize="185,272" path="m4917,16514l4859,16514,4864,16517,4914,16517,4917,16514xe" filled="true" fillcolor="#fcfcfc" stroked="false">
                <v:path arrowok="t"/>
                <v:fill type="solid"/>
              </v:shape>
              <v:shape style="position:absolute;left:4797;top:16246;width:185;height:272" coordorigin="4797,16246" coordsize="185,272" path="m4926,16512l4850,16512,4854,16514,4924,16514,4926,16512xe" filled="true" fillcolor="#fcfcfc" stroked="false">
                <v:path arrowok="t"/>
                <v:fill type="solid"/>
              </v:shape>
              <v:shape style="position:absolute;left:4797;top:16246;width:185;height:272" coordorigin="4797,16246" coordsize="185,272" path="m4936,16510l4845,16510,4847,16512,4934,16512,4936,16510xe" filled="true" fillcolor="#fcfcfc" stroked="false">
                <v:path arrowok="t"/>
                <v:fill type="solid"/>
              </v:shape>
              <v:shape style="position:absolute;left:4797;top:16246;width:185;height:272" coordorigin="4797,16246" coordsize="185,272" path="m4941,16507l4838,16507,4842,16510,4938,16510,4941,16507xe" filled="true" fillcolor="#fcfcfc" stroked="false">
                <v:path arrowok="t"/>
                <v:fill type="solid"/>
              </v:shape>
              <v:shape style="position:absolute;left:4797;top:16246;width:185;height:272" coordorigin="4797,16246" coordsize="185,272" path="m4948,16502l4830,16502,4835,16507,4943,16507,4948,16502xe" filled="true" fillcolor="#fcfcfc" stroked="false">
                <v:path arrowok="t"/>
                <v:fill type="solid"/>
              </v:shape>
              <v:shape style="position:absolute;left:4797;top:16246;width:185;height:272" coordorigin="4797,16246" coordsize="185,272" path="m4946,16258l4833,16258,4828,16262,4826,16262,4818,16270,4818,16272,4811,16279,4811,16282,4809,16284,4809,16286,4804,16291,4804,16298,4802,16301,4802,16308,4799,16310,4799,16322,4797,16325,4797,16435,4799,16438,4799,16452,4802,16457,4802,16462,4804,16466,4804,16469,4806,16471,4806,16474,4809,16478,4809,16481,4814,16486,4814,16488,4828,16502,4950,16502,4960,16493,4874,16493,4871,16490,4864,16490,4862,16488,4854,16488,4850,16483,4847,16483,4842,16478,4840,16478,4838,16476,4838,16474,4830,16466,4830,16464,4828,16459,4828,16457,4826,16454,4826,16447,4823,16445,4823,16318,4826,16315,4826,16308,4828,16306,4828,16303,4830,16301,4830,16296,4847,16279,4850,16279,4852,16277,4854,16277,4859,16274,4862,16274,4864,16272,4874,16272,4878,16270,4960,16270,4950,16260,4948,16260,4946,16258xe" filled="true" fillcolor="#fcfcfc" stroked="false">
                <v:path arrowok="t"/>
                <v:fill type="solid"/>
              </v:shape>
              <v:shape style="position:absolute;left:4797;top:16246;width:185;height:272" coordorigin="4797,16246" coordsize="185,272" path="m4962,16490l4910,16490,4905,16493,4960,16493,4962,16490xe" filled="true" fillcolor="#fcfcfc" stroked="false">
                <v:path arrowok="t"/>
                <v:fill type="solid"/>
              </v:shape>
              <v:shape style="position:absolute;left:4797;top:16246;width:185;height:272" coordorigin="4797,16246" coordsize="185,272" path="m4960,16270l4902,16270,4905,16272,4914,16272,4919,16274,4922,16274,4924,16277,4926,16277,4929,16279,4931,16279,4941,16289,4943,16289,4946,16291,4946,16294,4948,16296,4950,16301,4950,16303,4953,16306,4953,16313,4955,16315,4955,16325,4958,16330,4958,16438,4955,16440,4955,16447,4953,16452,4953,16457,4950,16459,4950,16464,4946,16469,4946,16471,4941,16476,4938,16476,4931,16483,4929,16483,4926,16486,4924,16486,4922,16488,4919,16488,4914,16490,4965,16490,4965,16488,4970,16483,4970,16478,4974,16474,4974,16469,4977,16464,4977,16462,4979,16459,4979,16452,4982,16450,4982,16318,4979,16313,4979,16303,4977,16301,4977,16296,4974,16294,4974,16291,4972,16289,4972,16286,4970,16282,4970,16279,4960,16270xe" filled="true" fillcolor="#fcfcfc" stroked="false">
                <v:path arrowok="t"/>
                <v:fill type="solid"/>
              </v:shape>
              <v:shape style="position:absolute;left:4797;top:16246;width:185;height:272" coordorigin="4797,16246" coordsize="185,272" path="m4938,16253l4845,16253,4840,16255,4838,16255,4835,16258,4943,16258,4938,16253xe" filled="true" fillcolor="#fcfcfc" stroked="false">
                <v:path arrowok="t"/>
                <v:fill type="solid"/>
              </v:shape>
              <v:shape style="position:absolute;left:4797;top:16246;width:185;height:272" coordorigin="4797,16246" coordsize="185,272" path="m4931,16250l4850,16250,4847,16253,4936,16253,4931,16250xe" filled="true" fillcolor="#fcfcfc" stroked="false">
                <v:path arrowok="t"/>
                <v:fill type="solid"/>
              </v:shape>
              <v:shape style="position:absolute;left:4797;top:16246;width:185;height:272" coordorigin="4797,16246" coordsize="185,272" path="m4922,16248l4857,16248,4852,16250,4926,16250,4922,16248xe" filled="true" fillcolor="#fcfcfc" stroked="false">
                <v:path arrowok="t"/>
                <v:fill type="solid"/>
              </v:shape>
              <v:shape style="position:absolute;left:4797;top:16246;width:185;height:272" coordorigin="4797,16246" coordsize="185,272" path="m4912,16246l4866,16246,4862,16248,4917,16248,4912,16246xe" filled="true" fillcolor="#fcfcfc" stroked="false">
                <v:path arrowok="t"/>
                <v:fill type="solid"/>
              </v:shape>
            </v:group>
            <v:group style="position:absolute;left:5135;top:16246;width:183;height:272" coordorigin="5135,16246" coordsize="183,272">
              <v:shape style="position:absolute;left:5135;top:16246;width:183;height:272" coordorigin="5135,16246" coordsize="183,272" path="m5253,16514l5198,16514,5200,16517,5250,16517,5253,16514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62,16512l5188,16512,5190,16514,5260,16514,5262,16512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72,16510l5181,16510,5183,16512,5270,16512,5272,16510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79,16507l5176,16507,5178,16510,5274,16510,5279,16507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86,16502l5166,16502,5171,16505,5174,16507,5282,16507,5286,16502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79,16255l5174,16255,5171,16258,5169,16258,5164,16262,5162,16262,5157,16267,5157,16270,5150,16277,5150,16279,5145,16284,5145,16286,5142,16289,5142,16291,5140,16294,5140,16298,5138,16301,5138,16308,5135,16310,5135,16450,5138,16452,5138,16459,5140,16462,5140,16469,5142,16471,5142,16474,5145,16478,5145,16481,5150,16486,5150,16488,5157,16495,5159,16495,5164,16500,5164,16502,5289,16502,5294,16498,5294,16495,5296,16493,5212,16493,5207,16490,5200,16490,5198,16488,5193,16488,5190,16486,5186,16483,5183,16483,5178,16478,5176,16478,5176,16476,5169,16469,5169,16466,5166,16464,5166,16459,5164,16457,5164,16454,5162,16452,5162,16445,5159,16440,5159,16411,5162,16406,5162,16402,5164,16397,5164,16394,5166,16392,5166,16390,5169,16385,5169,16382,5174,16378,5176,16378,5176,16375,5183,16368,5186,16368,5188,16366,5193,16366,5195,16363,5198,16363,5200,16361,5159,16361,5159,16322,5162,16318,5162,16313,5164,16308,5164,16306,5166,16303,5166,16301,5169,16296,5169,16294,5174,16289,5176,16289,5176,16286,5183,16279,5186,16279,5188,16277,5193,16277,5195,16274,5198,16274,5200,16272,5212,16272,5214,16270,5296,16270,5286,16260,5284,16260,5279,16255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98,16490l5246,16490,5241,16493,5296,16493,5298,16490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98,16358l5241,16358,5246,16361,5253,16361,5255,16363,5258,16363,5260,16366,5262,16366,5267,16368,5270,16368,5284,16382,5284,16385,5286,16387,5286,16392,5289,16394,5289,16397,5291,16399,5291,16406,5294,16411,5294,16440,5291,16445,5291,16452,5289,16454,5289,16457,5286,16459,5286,16464,5284,16466,5284,16469,5270,16483,5267,16483,5265,16486,5260,16486,5258,16488,5255,16488,5253,16490,5301,16490,5303,16488,5303,16486,5306,16483,5308,16478,5308,16476,5310,16474,5310,16471,5313,16469,5313,16464,5315,16462,5315,16454,5318,16452,5318,16402,5315,16399,5315,16392,5313,16390,5313,16382,5310,16380,5310,16378,5308,16375,5306,16370,5306,16368,5301,16363,5301,16361,5298,16358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89,16349l5169,16349,5162,16356,5162,16358,5159,16361,5207,16361,5212,16358,5296,16358,5289,16351,5289,16349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74,16342l5178,16342,5171,16349,5284,16349,5279,16344,5277,16344,5274,16342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70,16339l5186,16339,5183,16342,5272,16342,5270,16339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60,16337l5193,16337,5188,16339,5262,16339,5260,16337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48,16334l5202,16334,5200,16337,5253,16337,5248,16334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98,16270l5238,16270,5241,16272,5253,16272,5255,16274,5258,16274,5260,16277,5265,16277,5272,16284,5274,16284,5279,16289,5279,16291,5284,16296,5284,16298,5286,16303,5289,16306,5289,16308,5291,16310,5291,16318,5294,16322,5294,16325,5318,16320,5318,16315,5315,16313,5315,16306,5313,16301,5313,16298,5310,16296,5310,16291,5308,16289,5308,16286,5306,16284,5306,16282,5303,16277,5298,16272,5298,16270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72,16253l5181,16253,5178,16255,5274,16255,5272,16253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67,16250l5186,16250,5183,16253,5270,16253,5267,16250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60,16248l5193,16248,5190,16250,5262,16250,5260,16248xe" filled="true" fillcolor="#fcfcfc" stroked="false">
                <v:path arrowok="t"/>
                <v:fill type="solid"/>
              </v:shape>
              <v:shape style="position:absolute;left:5135;top:16246;width:183;height:272" coordorigin="5135,16246" coordsize="183,272" path="m5250,16246l5202,16246,5200,16248,5253,16248,5250,16246xe" filled="true" fillcolor="#fcfcfc" stroked="false">
                <v:path arrowok="t"/>
                <v:fill type="solid"/>
              </v:shape>
            </v:group>
            <v:group style="position:absolute;left:5471;top:16246;width:185;height:272" coordorigin="5471,16246" coordsize="185,272">
              <v:shape style="position:absolute;left:5471;top:16246;width:185;height:272" coordorigin="5471,16246" coordsize="185,272" path="m5591,16514l5536,16514,5541,16517,5586,16517,5591,16514xe" filled="true" fillcolor="#fcfcfc" stroked="false">
                <v:path arrowok="t"/>
                <v:fill type="solid"/>
              </v:shape>
              <v:shape style="position:absolute;left:5471;top:16246;width:185;height:272" coordorigin="5471,16246" coordsize="185,272" path="m5601,16512l5526,16512,5529,16514,5596,16514,5601,16512xe" filled="true" fillcolor="#fcfcfc" stroked="false">
                <v:path arrowok="t"/>
                <v:fill type="solid"/>
              </v:shape>
              <v:shape style="position:absolute;left:5471;top:16246;width:185;height:272" coordorigin="5471,16246" coordsize="185,272" path="m5615,16507l5514,16507,5519,16512,5606,16512,5608,16510,5613,16510,5615,16507xe" filled="true" fillcolor="#fcfcfc" stroked="false">
                <v:path arrowok="t"/>
                <v:fill type="solid"/>
              </v:shape>
              <v:shape style="position:absolute;left:5471;top:16246;width:185;height:272" coordorigin="5471,16246" coordsize="185,272" path="m5495,16438l5471,16442,5474,16447,5474,16454,5476,16457,5476,16464,5478,16466,5478,16471,5481,16474,5481,16476,5483,16478,5486,16483,5486,16486,5505,16505,5510,16505,5512,16507,5618,16507,5622,16502,5625,16502,5634,16493,5548,16493,5543,16490,5538,16490,5534,16488,5531,16488,5529,16486,5526,16486,5524,16483,5519,16481,5517,16481,5514,16478,5514,16476,5505,16466,5505,16464,5502,16462,5502,16457,5500,16454,5500,16452,5498,16447,5498,16440,5495,16438xe" filled="true" fillcolor="#fcfcfc" stroked="false">
                <v:path arrowok="t"/>
                <v:fill type="solid"/>
              </v:shape>
              <v:shape style="position:absolute;left:5471;top:16246;width:185;height:272" coordorigin="5471,16246" coordsize="185,272" path="m5634,16490l5582,16490,5579,16493,5634,16493,5634,16490xe" filled="true" fillcolor="#fcfcfc" stroked="false">
                <v:path arrowok="t"/>
                <v:fill type="solid"/>
              </v:shape>
              <v:shape style="position:absolute;left:5471;top:16246;width:185;height:272" coordorigin="5471,16246" coordsize="185,272" path="m5637,16272l5589,16272,5591,16274,5594,16274,5598,16277,5601,16277,5603,16279,5606,16279,5622,16296,5622,16301,5625,16303,5625,16306,5627,16308,5627,16315,5630,16318,5630,16356,5627,16358,5627,16366,5625,16368,5625,16373,5622,16375,5622,16378,5615,16385,5615,16387,5613,16390,5610,16390,5606,16394,5603,16394,5598,16399,5594,16399,5591,16402,5630,16402,5630,16445,5627,16447,5627,16454,5625,16457,5625,16459,5622,16464,5622,16466,5615,16474,5615,16476,5613,16476,5606,16483,5603,16483,5601,16486,5598,16486,5594,16488,5591,16488,5589,16490,5637,16490,5642,16486,5642,16483,5644,16478,5644,16476,5649,16471,5649,16464,5651,16462,5651,16454,5654,16452,5654,16442,5656,16438,5656,16327,5654,16325,5654,16310,5651,16306,5651,16301,5649,16296,5649,16294,5646,16291,5646,16289,5644,16286,5644,16282,5639,16277,5639,16274,5637,16272xe" filled="true" fillcolor="#fcfcfc" stroked="false">
                <v:path arrowok="t"/>
                <v:fill type="solid"/>
              </v:shape>
              <v:shape style="position:absolute;left:5471;top:16246;width:185;height:272" coordorigin="5471,16246" coordsize="185,272" path="m5574,16428l5555,16428,5560,16430,5570,16430,5574,16428xe" filled="true" fillcolor="#fcfcfc" stroked="false">
                <v:path arrowok="t"/>
                <v:fill type="solid"/>
              </v:shape>
              <v:shape style="position:absolute;left:5471;top:16246;width:185;height:272" coordorigin="5471,16246" coordsize="185,272" path="m5594,16426l5534,16426,5536,16428,5591,16428,5594,16426xe" filled="true" fillcolor="#fcfcfc" stroked="false">
                <v:path arrowok="t"/>
                <v:fill type="solid"/>
              </v:shape>
              <v:shape style="position:absolute;left:5471;top:16246;width:185;height:272" coordorigin="5471,16246" coordsize="185,272" path="m5601,16423l5524,16423,5526,16426,5598,16426,5601,16423xe" filled="true" fillcolor="#fcfcfc" stroked="false">
                <v:path arrowok="t"/>
                <v:fill type="solid"/>
              </v:shape>
              <v:shape style="position:absolute;left:5471;top:16246;width:185;height:272" coordorigin="5471,16246" coordsize="185,272" path="m5608,16421l5517,16421,5522,16423,5603,16423,5608,16421xe" filled="true" fillcolor="#fcfcfc" stroked="false">
                <v:path arrowok="t"/>
                <v:fill type="solid"/>
              </v:shape>
              <v:shape style="position:absolute;left:5471;top:16246;width:185;height:272" coordorigin="5471,16246" coordsize="185,272" path="m5620,16258l5507,16258,5502,16262,5500,16262,5488,16274,5488,16277,5483,16282,5483,16284,5478,16289,5478,16294,5476,16298,5476,16301,5474,16303,5474,16310,5471,16315,5471,16356,5474,16361,5474,16370,5476,16375,5476,16378,5478,16380,5478,16382,5481,16385,5481,16390,5483,16392,5483,16394,5488,16399,5488,16402,5493,16406,5495,16406,5502,16414,5505,16414,5510,16418,5512,16418,5514,16421,5610,16421,5615,16416,5618,16416,5630,16404,5543,16404,5541,16402,5534,16402,5531,16399,5529,16399,5526,16397,5524,16397,5517,16390,5514,16390,5507,16382,5507,16380,5502,16375,5502,16373,5500,16368,5500,16363,5498,16358,5498,16349,5495,16344,5495,16330,5498,16325,5498,16315,5500,16313,5500,16306,5502,16303,5502,16301,5505,16296,5507,16294,5507,16291,5510,16289,5512,16289,5522,16279,5524,16279,5526,16277,5529,16277,5531,16274,5534,16274,5538,16272,5548,16272,5550,16270,5632,16270,5632,16267,5625,16260,5622,16260,5620,16258xe" filled="true" fillcolor="#fcfcfc" stroked="false">
                <v:path arrowok="t"/>
                <v:fill type="solid"/>
              </v:shape>
              <v:shape style="position:absolute;left:5471;top:16246;width:185;height:272" coordorigin="5471,16246" coordsize="185,272" path="m5630,16402l5584,16402,5582,16404,5630,16404,5630,16402xe" filled="true" fillcolor="#fcfcfc" stroked="false">
                <v:path arrowok="t"/>
                <v:fill type="solid"/>
              </v:shape>
              <v:shape style="position:absolute;left:5471;top:16246;width:185;height:272" coordorigin="5471,16246" coordsize="185,272" path="m5632,16270l5574,16270,5579,16272,5634,16272,5632,16270xe" filled="true" fillcolor="#fcfcfc" stroked="false">
                <v:path arrowok="t"/>
                <v:fill type="solid"/>
              </v:shape>
              <v:shape style="position:absolute;left:5471;top:16246;width:185;height:272" coordorigin="5471,16246" coordsize="185,272" path="m5610,16253l5517,16253,5514,16255,5512,16255,5510,16258,5618,16258,5613,16255,5610,16253xe" filled="true" fillcolor="#fcfcfc" stroked="false">
                <v:path arrowok="t"/>
                <v:fill type="solid"/>
              </v:shape>
              <v:shape style="position:absolute;left:5471;top:16246;width:185;height:272" coordorigin="5471,16246" coordsize="185,272" path="m5606,16250l5524,16250,5519,16253,5608,16253,5606,16250xe" filled="true" fillcolor="#fcfcfc" stroked="false">
                <v:path arrowok="t"/>
                <v:fill type="solid"/>
              </v:shape>
              <v:shape style="position:absolute;left:5471;top:16246;width:185;height:272" coordorigin="5471,16246" coordsize="185,272" path="m5596,16248l5529,16248,5526,16250,5598,16250,5596,16248xe" filled="true" fillcolor="#fcfcfc" stroked="false">
                <v:path arrowok="t"/>
                <v:fill type="solid"/>
              </v:shape>
              <v:shape style="position:absolute;left:5471;top:16246;width:185;height:272" coordorigin="5471,16246" coordsize="185,272" path="m5586,16246l5538,16246,5536,16248,5589,16248,5586,16246xe" filled="true" fillcolor="#fcfcfc" stroked="false">
                <v:path arrowok="t"/>
                <v:fill type="solid"/>
              </v:shape>
            </v:group>
            <v:group style="position:absolute;left:5807;top:16246;width:185;height:272" coordorigin="5807,16246" coordsize="185,272">
              <v:shape style="position:absolute;left:5807;top:16246;width:185;height:272" coordorigin="5807,16246" coordsize="185,272" path="m5942,16514l5855,16514,5860,16517,5939,16517,5942,16514xe" filled="true" fillcolor="#fcfcfc" stroked="false">
                <v:path arrowok="t"/>
                <v:fill type="solid"/>
              </v:shape>
              <v:shape style="position:absolute;left:5807;top:16246;width:185;height:272" coordorigin="5807,16246" coordsize="185,272" path="m5951,16512l5846,16512,5850,16514,5949,16514,5951,16512xe" filled="true" fillcolor="#fcfcfc" stroked="false">
                <v:path arrowok="t"/>
                <v:fill type="solid"/>
              </v:shape>
              <v:shape style="position:absolute;left:5807;top:16246;width:185;height:272" coordorigin="5807,16246" coordsize="185,272" path="m5956,16510l5841,16510,5843,16512,5954,16512,5956,16510xe" filled="true" fillcolor="#fcfcfc" stroked="false">
                <v:path arrowok="t"/>
                <v:fill type="solid"/>
              </v:shape>
              <v:shape style="position:absolute;left:5807;top:16246;width:185;height:272" coordorigin="5807,16246" coordsize="185,272" path="m5966,16382l5834,16382,5831,16385,5829,16385,5822,16392,5822,16394,5817,16399,5817,16402,5814,16406,5812,16409,5812,16411,5810,16416,5810,16426,5807,16430,5807,16457,5810,16462,5810,16471,5812,16474,5812,16476,5814,16481,5814,16483,5817,16486,5817,16488,5822,16493,5822,16495,5831,16505,5834,16505,5838,16510,5961,16510,5963,16507,5966,16507,5973,16500,5973,16498,5975,16498,5980,16493,5870,16493,5867,16490,5860,16490,5858,16488,5853,16488,5848,16483,5846,16483,5846,16481,5838,16474,5838,16471,5836,16469,5836,16464,5834,16462,5834,16423,5836,16421,5836,16418,5841,16414,5841,16411,5850,16402,5853,16402,5855,16399,5858,16399,5860,16397,5862,16397,5867,16394,5980,16394,5973,16387,5970,16387,5966,16382xe" filled="true" fillcolor="#fcfcfc" stroked="false">
                <v:path arrowok="t"/>
                <v:fill type="solid"/>
              </v:shape>
              <v:shape style="position:absolute;left:5807;top:16246;width:185;height:272" coordorigin="5807,16246" coordsize="185,272" path="m5980,16394l5932,16394,5937,16397,5939,16397,5942,16399,5946,16399,5951,16404,5954,16404,5954,16406,5961,16414,5961,16416,5963,16418,5963,16423,5966,16426,5966,16462,5963,16466,5963,16469,5958,16474,5958,16476,5949,16486,5946,16486,5944,16488,5942,16488,5939,16490,5934,16490,5932,16493,5980,16493,5980,16490,5982,16488,5985,16483,5985,16481,5987,16478,5987,16474,5990,16469,5990,16462,5992,16459,5992,16428,5990,16423,5990,16416,5987,16411,5987,16409,5985,16406,5985,16402,5980,16397,5980,16394xe" filled="true" fillcolor="#fcfcfc" stroked="false">
                <v:path arrowok="t"/>
                <v:fill type="solid"/>
              </v:shape>
              <v:shape style="position:absolute;left:5807;top:16246;width:185;height:272" coordorigin="5807,16246" coordsize="185,272" path="m5968,16378l5831,16378,5836,16382,5963,16382,5968,16378xe" filled="true" fillcolor="#fcfcfc" stroked="false">
                <v:path arrowok="t"/>
                <v:fill type="solid"/>
              </v:shape>
              <v:shape style="position:absolute;left:5807;top:16246;width:185;height:272" coordorigin="5807,16246" coordsize="185,272" path="m5958,16253l5838,16253,5834,16258,5831,16258,5826,16262,5826,16265,5824,16267,5822,16267,5819,16270,5819,16272,5817,16277,5814,16279,5814,16282,5812,16284,5812,16291,5810,16294,5810,16301,5807,16303,5807,16332,5810,16337,5810,16346,5812,16351,5812,16354,5814,16358,5814,16361,5822,16368,5822,16370,5829,16378,5970,16378,5978,16370,5978,16368,5865,16368,5862,16366,5858,16366,5853,16363,5850,16361,5848,16361,5846,16358,5846,16356,5838,16349,5838,16346,5836,16344,5836,16342,5834,16337,5834,16301,5836,16296,5836,16294,5841,16289,5841,16286,5848,16279,5850,16279,5855,16274,5858,16274,5860,16272,5867,16272,5870,16270,5978,16270,5978,16267,5970,16260,5968,16260,5963,16255,5961,16255,5958,16253xe" filled="true" fillcolor="#fcfcfc" stroked="false">
                <v:path arrowok="t"/>
                <v:fill type="solid"/>
              </v:shape>
              <v:shape style="position:absolute;left:5807;top:16246;width:185;height:272" coordorigin="5807,16246" coordsize="185,272" path="m5978,16270l5930,16270,5932,16272,5939,16272,5942,16274,5946,16274,5961,16289,5961,16291,5963,16296,5963,16298,5966,16301,5966,16334,5963,16339,5963,16344,5961,16346,5958,16351,5958,16354,5956,16356,5954,16356,5946,16363,5944,16363,5942,16366,5939,16366,5934,16368,5978,16368,5985,16361,5985,16358,5987,16354,5987,16351,5990,16349,5990,16337,5992,16332,5992,16306,5990,16301,5990,16291,5987,16289,5987,16286,5985,16282,5985,16279,5982,16277,5982,16274,5978,16270xe" filled="true" fillcolor="#fcfcfc" stroked="false">
                <v:path arrowok="t"/>
                <v:fill type="solid"/>
              </v:shape>
              <v:shape style="position:absolute;left:5807;top:16246;width:185;height:272" coordorigin="5807,16246" coordsize="185,272" path="m5954,16250l5846,16250,5843,16253,5956,16253,5954,16250xe" filled="true" fillcolor="#fcfcfc" stroked="false">
                <v:path arrowok="t"/>
                <v:fill type="solid"/>
              </v:shape>
              <v:shape style="position:absolute;left:5807;top:16246;width:185;height:272" coordorigin="5807,16246" coordsize="185,272" path="m5946,16248l5850,16248,5848,16250,5949,16250,5946,16248xe" filled="true" fillcolor="#fcfcfc" stroked="false">
                <v:path arrowok="t"/>
                <v:fill type="solid"/>
              </v:shape>
              <v:shape style="position:absolute;left:5807;top:16246;width:185;height:272" coordorigin="5807,16246" coordsize="185,272" path="m5937,16246l5860,16246,5858,16248,5939,16248,5937,16246xe" filled="true" fillcolor="#fcfcfc" stroked="false">
                <v:path arrowok="t"/>
                <v:fill type="solid"/>
              </v:shape>
            </v:group>
            <v:group style="position:absolute;left:6143;top:16246;width:185;height:272" coordorigin="6143,16246" coordsize="185,272">
              <v:shape style="position:absolute;left:6143;top:16246;width:185;height:272" coordorigin="6143,16246" coordsize="185,272" path="m6263,16514l6210,16514,6213,16517,6261,16517,6263,16514xe" filled="true" fillcolor="#fcfcfc" stroked="false">
                <v:path arrowok="t"/>
                <v:fill type="solid"/>
              </v:shape>
              <v:shape style="position:absolute;left:6143;top:16246;width:185;height:272" coordorigin="6143,16246" coordsize="185,272" path="m6273,16512l6198,16512,6203,16514,6270,16514,6273,16512xe" filled="true" fillcolor="#fcfcfc" stroked="false">
                <v:path arrowok="t"/>
                <v:fill type="solid"/>
              </v:shape>
              <v:shape style="position:absolute;left:6143;top:16246;width:185;height:272" coordorigin="6143,16246" coordsize="185,272" path="m6287,16507l6186,16507,6189,16510,6194,16512,6280,16512,6282,16510,6285,16510,6287,16507xe" filled="true" fillcolor="#fcfcfc" stroked="false">
                <v:path arrowok="t"/>
                <v:fill type="solid"/>
              </v:shape>
              <v:shape style="position:absolute;left:6143;top:16246;width:185;height:272" coordorigin="6143,16246" coordsize="185,272" path="m6170,16435l6146,16445,6146,16450,6148,16454,6148,16462,6150,16464,6150,16466,6153,16471,6153,16474,6155,16476,6155,16478,6158,16483,6162,16488,6162,16490,6167,16495,6170,16495,6179,16505,6182,16505,6184,16507,6290,16507,6294,16502,6297,16502,6306,16493,6220,16493,6215,16490,6210,16490,6206,16488,6203,16488,6201,16486,6198,16486,6191,16478,6189,16478,6179,16469,6179,16466,6177,16464,6174,16459,6174,16457,6172,16454,6172,16447,6170,16442,6170,16435xe" filled="true" fillcolor="#fcfcfc" stroked="false">
                <v:path arrowok="t"/>
                <v:fill type="solid"/>
              </v:shape>
              <v:shape style="position:absolute;left:6143;top:16246;width:185;height:272" coordorigin="6143,16246" coordsize="185,272" path="m6309,16490l6256,16490,6251,16493,6306,16493,6309,16490xe" filled="true" fillcolor="#fcfcfc" stroked="false">
                <v:path arrowok="t"/>
                <v:fill type="solid"/>
              </v:shape>
              <v:shape style="position:absolute;left:6143;top:16246;width:185;height:272" coordorigin="6143,16246" coordsize="185,272" path="m6309,16358l6251,16358,6256,16361,6261,16361,6266,16363,6268,16363,6270,16366,6273,16366,6275,16368,6278,16368,6285,16375,6287,16375,6292,16380,6292,16382,6297,16387,6297,16392,6299,16394,6299,16399,6302,16404,6302,16414,6304,16418,6304,16438,6302,16440,6302,16447,6299,16452,6299,16457,6297,16459,6297,16464,6292,16469,6292,16471,6287,16476,6285,16476,6278,16483,6275,16483,6273,16486,6270,16486,6268,16488,6266,16488,6261,16490,6311,16490,6311,16488,6316,16483,6316,16478,6321,16474,6321,16469,6323,16464,6323,16462,6326,16459,6326,16452,6328,16450,6328,16406,6326,16402,6326,16392,6323,16390,6323,16385,6321,16382,6321,16380,6318,16378,6318,16375,6316,16370,6316,16368,6309,16361,6309,16358xe" filled="true" fillcolor="#fcfcfc" stroked="false">
                <v:path arrowok="t"/>
                <v:fill type="solid"/>
              </v:shape>
              <v:shape style="position:absolute;left:6143;top:16246;width:185;height:272" coordorigin="6143,16246" coordsize="185,272" path="m6328,16246l6143,16246,6143,16406,6170,16416,6170,16406,6172,16404,6172,16399,6174,16397,6174,16394,6177,16390,6177,16387,6182,16382,6182,16380,6191,16370,6194,16370,6198,16366,6201,16366,6203,16363,6208,16363,6210,16361,6170,16361,6170,16270,6328,16270,6328,16246xe" filled="true" fillcolor="#fcfcfc" stroked="false">
                <v:path arrowok="t"/>
                <v:fill type="solid"/>
              </v:shape>
              <v:shape style="position:absolute;left:6143;top:16246;width:185;height:272" coordorigin="6143,16246" coordsize="185,272" path="m6297,16349l6179,16349,6170,16358,6170,16361,6220,16361,6225,16358,6306,16358,6297,16349xe" filled="true" fillcolor="#fcfcfc" stroked="false">
                <v:path arrowok="t"/>
                <v:fill type="solid"/>
              </v:shape>
              <v:shape style="position:absolute;left:6143;top:16246;width:185;height:272" coordorigin="6143,16246" coordsize="185,272" path="m6285,16342l6189,16342,6182,16349,6294,16349,6290,16344,6287,16344,6285,16342xe" filled="true" fillcolor="#fcfcfc" stroked="false">
                <v:path arrowok="t"/>
                <v:fill type="solid"/>
              </v:shape>
              <v:shape style="position:absolute;left:6143;top:16246;width:185;height:272" coordorigin="6143,16246" coordsize="185,272" path="m6278,16339l6196,16339,6191,16342,6282,16342,6278,16339xe" filled="true" fillcolor="#fcfcfc" stroked="false">
                <v:path arrowok="t"/>
                <v:fill type="solid"/>
              </v:shape>
              <v:shape style="position:absolute;left:6143;top:16246;width:185;height:272" coordorigin="6143,16246" coordsize="185,272" path="m6270,16337l6201,16337,6198,16339,6273,16339,6270,16337xe" filled="true" fillcolor="#fcfcfc" stroked="false">
                <v:path arrowok="t"/>
                <v:fill type="solid"/>
              </v:shape>
              <v:shape style="position:absolute;left:6143;top:16246;width:185;height:272" coordorigin="6143,16246" coordsize="185,272" path="m6258,16334l6213,16334,6208,16337,6263,16337,6258,16334xe" filled="true" fillcolor="#fcfcfc" stroked="false">
                <v:path arrowok="t"/>
                <v:fill type="solid"/>
              </v:shape>
            </v:group>
            <v:group style="position:absolute;left:6482;top:16246;width:183;height:272" coordorigin="6482,16246" coordsize="183,272">
              <v:shape style="position:absolute;left:6482;top:16246;width:183;height:272" coordorigin="6482,16246" coordsize="183,272" path="m6599,16514l6544,16514,6546,16517,6597,16517,6599,16514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609,16512l6534,16512,6537,16514,6606,16514,6609,16512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618,16510l6527,16510,6530,16512,6616,16512,6618,16510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626,16507l6522,16507,6525,16510,6621,16510,6626,16507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633,16502l6513,16502,6518,16505,6520,16507,6628,16507,6633,16502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626,16255l6520,16255,6518,16258,6515,16258,6510,16262,6508,16262,6506,16265,6506,16267,6496,16277,6496,16279,6491,16284,6491,16286,6489,16289,6489,16291,6486,16294,6486,16298,6484,16301,6484,16308,6482,16310,6482,16450,6484,16452,6484,16459,6486,16462,6486,16469,6489,16471,6489,16474,6491,16478,6491,16481,6496,16486,6496,16488,6503,16495,6506,16495,6510,16500,6510,16502,6635,16502,6640,16498,6640,16495,6642,16493,6558,16493,6554,16490,6546,16490,6544,16488,6539,16488,6537,16486,6532,16483,6530,16483,6525,16478,6522,16478,6522,16476,6515,16469,6515,16466,6513,16464,6513,16459,6510,16457,6510,16454,6508,16452,6508,16445,6506,16440,6506,16411,6508,16406,6508,16402,6510,16397,6510,16394,6513,16392,6513,16390,6515,16385,6515,16382,6520,16378,6522,16378,6522,16375,6530,16368,6532,16368,6534,16366,6539,16366,6542,16363,6544,16363,6546,16361,6506,16361,6506,16322,6508,16318,6508,16313,6510,16308,6510,16306,6513,16303,6513,16301,6515,16296,6515,16294,6520,16289,6522,16289,6522,16286,6530,16279,6532,16279,6534,16277,6539,16277,6542,16274,6544,16274,6546,16272,6558,16272,6561,16270,6642,16270,6633,16260,6630,16260,6626,16255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645,16490l6592,16490,6587,16493,6642,16493,6645,16490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645,16358l6587,16358,6592,16361,6599,16361,6602,16363,6604,16363,6606,16366,6609,16366,6614,16368,6616,16368,6630,16382,6630,16385,6633,16387,6633,16392,6635,16394,6635,16397,6638,16399,6638,16406,6640,16411,6640,16440,6638,16445,6638,16452,6635,16454,6635,16457,6633,16459,6633,16464,6630,16466,6630,16469,6616,16483,6614,16483,6611,16486,6606,16486,6604,16488,6602,16488,6599,16490,6647,16490,6650,16488,6650,16486,6652,16483,6654,16478,6654,16476,6657,16474,6657,16471,6659,16469,6659,16464,6662,16462,6662,16454,6664,16452,6664,16402,6662,16399,6662,16392,6659,16390,6659,16382,6657,16380,6657,16378,6654,16375,6652,16370,6652,16368,6647,16363,6647,16361,6645,16358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635,16349l6515,16349,6508,16356,6508,16358,6506,16361,6554,16361,6558,16358,6642,16358,6635,16351,6635,16349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621,16342l6525,16342,6518,16349,6630,16349,6626,16344,6623,16344,6621,16342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616,16339l6532,16339,6530,16342,6618,16342,6616,16339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606,16337l6539,16337,6534,16339,6609,16339,6606,16337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597,16334l6549,16334,6546,16337,6599,16337,6597,16334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645,16270l6585,16270,6587,16272,6599,16272,6602,16274,6604,16274,6606,16277,6611,16277,6618,16284,6621,16284,6626,16289,6626,16291,6630,16296,6630,16298,6633,16303,6635,16306,6635,16308,6638,16310,6638,16318,6640,16322,6640,16325,6664,16320,6664,16315,6662,16313,6662,16306,6659,16301,6659,16298,6657,16296,6657,16291,6654,16289,6654,16286,6652,16284,6652,16282,6650,16277,6645,16272,6645,16270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618,16253l6527,16253,6525,16255,6621,16255,6618,16253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614,16250l6532,16250,6530,16253,6616,16253,6614,16250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606,16248l6539,16248,6537,16250,6609,16250,6606,16248xe" filled="true" fillcolor="#fcfcfc" stroked="false">
                <v:path arrowok="t"/>
                <v:fill type="solid"/>
              </v:shape>
              <v:shape style="position:absolute;left:6482;top:16246;width:183;height:272" coordorigin="6482,16246" coordsize="183,272" path="m6597,16246l6549,16246,6546,16248,6599,16248,6597,16246xe" filled="true" fillcolor="#fcfcfc" stroked="false">
                <v:path arrowok="t"/>
                <v:fill type="solid"/>
              </v:shape>
            </v:group>
            <v:group style="position:absolute;left:6818;top:16246;width:185;height:272" coordorigin="6818,16246" coordsize="185,272">
              <v:shape style="position:absolute;left:6818;top:16246;width:185;height:272" coordorigin="6818,16246" coordsize="185,272" path="m6938,16514l6880,16514,6882,16517,6933,16517,6938,16514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47,16512l6870,16512,6873,16514,6942,16514,6947,16512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54,16510l6863,16510,6868,16512,6952,16512,6954,16510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62,16507l6858,16507,6861,16510,6959,16510,6962,16507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69,16502l6851,16502,6856,16507,6964,16507,6969,16502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62,16255l6858,16255,6856,16258,6854,16258,6849,16262,6846,16262,6834,16274,6834,16277,6830,16282,6830,16284,6827,16286,6827,16289,6825,16291,6825,16294,6822,16298,6822,16301,6820,16303,6820,16310,6818,16315,6818,16445,6820,16450,6820,16459,6822,16462,6822,16466,6825,16469,6825,16471,6827,16474,6827,16478,6830,16481,6830,16483,6834,16488,6834,16490,6839,16495,6842,16495,6849,16502,6971,16502,6981,16493,6894,16493,6892,16490,6885,16490,6880,16488,6875,16488,6870,16483,6868,16483,6863,16478,6861,16478,6854,16471,6854,16469,6849,16464,6849,16459,6846,16457,6846,16452,6844,16447,6844,16438,6842,16433,6842,16418,6844,16414,6844,16404,6846,16402,6846,16394,6849,16392,6849,16390,6851,16385,6854,16382,6854,16380,6856,16378,6858,16378,6868,16368,6870,16368,6873,16366,6875,16366,6878,16363,6880,16363,6885,16361,6842,16361,6842,16330,6844,16325,6844,16315,6846,16313,6846,16306,6849,16303,6849,16301,6851,16296,6854,16294,6854,16291,6856,16289,6858,16289,6868,16279,6870,16279,6873,16277,6875,16277,6878,16274,6880,16274,6885,16272,6894,16272,6897,16270,6978,16270,6969,16260,6966,16260,6962,16255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81,16490l6928,16490,6926,16493,6981,16493,6981,16490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81,16358l6926,16358,6928,16361,6935,16361,6938,16363,6940,16363,6945,16366,6947,16366,6950,16368,6952,16368,6959,16375,6962,16375,6962,16378,6969,16385,6969,16387,6971,16392,6971,16394,6974,16397,6974,16404,6976,16406,6976,16445,6974,16447,6974,16454,6971,16457,6971,16459,6969,16464,6969,16466,6962,16474,6962,16476,6959,16476,6952,16483,6950,16483,6947,16486,6945,16486,6940,16488,6938,16488,6935,16490,6983,16490,6988,16486,6988,16483,6990,16478,6990,16476,6995,16471,6995,16464,6998,16462,6998,16454,7000,16452,7000,16442,7002,16438,7002,16416,7000,16414,7000,16399,6998,16394,6998,16390,6995,16385,6995,16382,6993,16380,6993,16378,6990,16375,6990,16370,6986,16366,6986,16363,6981,16358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71,16349l6851,16349,6846,16354,6846,16356,6842,16361,6890,16361,6894,16358,6978,16358,6978,16356,6971,16349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57,16342l6863,16342,6858,16344,6854,16349,6969,16349,6964,16344,6962,16344,6957,16342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52,16339l6868,16339,6866,16342,6954,16342,6952,16339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42,16337l6875,16337,6870,16339,6945,16339,6942,16337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33,16334l6885,16334,6882,16337,6935,16337,6933,16334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81,16270l6921,16270,6926,16272,6935,16272,6938,16274,6940,16274,6945,16277,6947,16277,6954,16284,6957,16284,6964,16291,6964,16294,6969,16298,6969,16303,6971,16306,6971,16308,6974,16310,6974,16315,6976,16318,6976,16325,7000,16320,7000,16313,6998,16308,6998,16301,6995,16298,6995,16296,6993,16291,6993,16289,6988,16284,6988,16282,6986,16277,6983,16274,6983,16272,6981,16270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54,16253l6863,16253,6861,16255,6959,16255,6954,16253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50,16250l6870,16250,6866,16253,6952,16253,6950,16250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42,16248l6875,16248,6873,16250,6947,16250,6942,16248xe" filled="true" fillcolor="#fcfcfc" stroked="false">
                <v:path arrowok="t"/>
                <v:fill type="solid"/>
              </v:shape>
              <v:shape style="position:absolute;left:6818;top:16246;width:185;height:272" coordorigin="6818,16246" coordsize="185,272" path="m6933,16246l6885,16246,6882,16248,6935,16248,6933,16246xe" filled="true" fillcolor="#fcfcfc" stroked="false">
                <v:path arrowok="t"/>
                <v:fill type="solid"/>
              </v:shape>
            </v:group>
            <v:group style="position:absolute;left:7154;top:16246;width:185;height:272" coordorigin="7154,16246" coordsize="185,272">
              <v:shape style="position:absolute;left:7154;top:16246;width:185;height:272" coordorigin="7154,16246" coordsize="185,272" path="m7288,16514l7202,16514,7206,16517,7286,16517,7288,16514xe" filled="true" fillcolor="#fcfcfc" stroked="false">
                <v:path arrowok="t"/>
                <v:fill type="solid"/>
              </v:shape>
              <v:shape style="position:absolute;left:7154;top:16246;width:185;height:272" coordorigin="7154,16246" coordsize="185,272" path="m7298,16512l7192,16512,7197,16514,7295,16514,7298,16512xe" filled="true" fillcolor="#fcfcfc" stroked="false">
                <v:path arrowok="t"/>
                <v:fill type="solid"/>
              </v:shape>
              <v:shape style="position:absolute;left:7154;top:16246;width:185;height:272" coordorigin="7154,16246" coordsize="185,272" path="m7302,16510l7187,16510,7190,16512,7300,16512,7302,16510xe" filled="true" fillcolor="#fcfcfc" stroked="false">
                <v:path arrowok="t"/>
                <v:fill type="solid"/>
              </v:shape>
              <v:shape style="position:absolute;left:7154;top:16246;width:185;height:272" coordorigin="7154,16246" coordsize="185,272" path="m7312,16382l7180,16382,7178,16385,7175,16385,7168,16392,7168,16394,7163,16399,7163,16402,7161,16406,7158,16409,7158,16411,7156,16416,7156,16426,7154,16430,7154,16457,7156,16462,7156,16471,7158,16474,7158,16476,7161,16481,7161,16483,7163,16486,7163,16488,7168,16493,7168,16495,7178,16505,7180,16505,7185,16510,7307,16510,7310,16507,7312,16507,7319,16500,7319,16498,7322,16498,7326,16493,7216,16493,7214,16490,7206,16490,7204,16488,7199,16488,7194,16483,7192,16483,7192,16481,7185,16474,7185,16471,7182,16469,7182,16464,7180,16462,7180,16423,7182,16421,7182,16418,7187,16414,7187,16411,7197,16402,7199,16402,7202,16399,7204,16399,7206,16397,7209,16397,7214,16394,7326,16394,7319,16387,7317,16387,7312,16382xe" filled="true" fillcolor="#fcfcfc" stroked="false">
                <v:path arrowok="t"/>
                <v:fill type="solid"/>
              </v:shape>
              <v:shape style="position:absolute;left:7154;top:16246;width:185;height:272" coordorigin="7154,16246" coordsize="185,272" path="m7326,16394l7278,16394,7283,16397,7286,16397,7288,16399,7293,16399,7298,16404,7300,16404,7300,16406,7307,16414,7307,16416,7310,16418,7310,16423,7312,16426,7312,16462,7310,16466,7310,16469,7305,16474,7305,16476,7295,16486,7293,16486,7290,16488,7288,16488,7286,16490,7281,16490,7278,16493,7326,16493,7326,16490,7329,16488,7331,16483,7331,16481,7334,16478,7334,16474,7336,16469,7336,16462,7338,16459,7338,16428,7336,16423,7336,16416,7334,16411,7334,16409,7331,16406,7331,16402,7326,16397,7326,16394xe" filled="true" fillcolor="#fcfcfc" stroked="false">
                <v:path arrowok="t"/>
                <v:fill type="solid"/>
              </v:shape>
              <v:shape style="position:absolute;left:7154;top:16246;width:185;height:272" coordorigin="7154,16246" coordsize="185,272" path="m7314,16378l7178,16378,7182,16382,7310,16382,7314,16378xe" filled="true" fillcolor="#fcfcfc" stroked="false">
                <v:path arrowok="t"/>
                <v:fill type="solid"/>
              </v:shape>
              <v:shape style="position:absolute;left:7154;top:16246;width:185;height:272" coordorigin="7154,16246" coordsize="185,272" path="m7305,16253l7185,16253,7180,16258,7178,16258,7173,16262,7173,16265,7170,16267,7168,16267,7166,16270,7166,16272,7163,16277,7161,16279,7161,16282,7158,16284,7158,16291,7156,16294,7156,16301,7154,16303,7154,16332,7156,16337,7156,16346,7158,16351,7158,16354,7161,16358,7161,16361,7168,16368,7168,16370,7175,16378,7317,16378,7324,16370,7324,16368,7211,16368,7209,16366,7204,16366,7199,16363,7197,16361,7194,16361,7192,16358,7192,16356,7185,16349,7185,16346,7182,16344,7182,16342,7180,16337,7180,16301,7182,16296,7182,16294,7187,16289,7187,16286,7194,16279,7197,16279,7202,16274,7204,16274,7206,16272,7214,16272,7216,16270,7324,16270,7324,16267,7317,16260,7314,16260,7310,16255,7307,16255,7305,16253xe" filled="true" fillcolor="#fcfcfc" stroked="false">
                <v:path arrowok="t"/>
                <v:fill type="solid"/>
              </v:shape>
              <v:shape style="position:absolute;left:7154;top:16246;width:185;height:272" coordorigin="7154,16246" coordsize="185,272" path="m7324,16270l7276,16270,7278,16272,7286,16272,7288,16274,7293,16274,7307,16289,7307,16291,7310,16296,7310,16298,7312,16301,7312,16334,7310,16339,7310,16344,7307,16346,7305,16351,7305,16354,7302,16356,7300,16356,7293,16363,7290,16363,7288,16366,7286,16366,7281,16368,7324,16368,7331,16361,7331,16358,7334,16354,7334,16351,7336,16349,7336,16337,7338,16332,7338,16306,7336,16301,7336,16291,7334,16289,7334,16286,7331,16282,7331,16279,7329,16277,7329,16274,7324,16270xe" filled="true" fillcolor="#fcfcfc" stroked="false">
                <v:path arrowok="t"/>
                <v:fill type="solid"/>
              </v:shape>
              <v:shape style="position:absolute;left:7154;top:16246;width:185;height:272" coordorigin="7154,16246" coordsize="185,272" path="m7300,16250l7192,16250,7190,16253,7302,16253,7300,16250xe" filled="true" fillcolor="#fcfcfc" stroked="false">
                <v:path arrowok="t"/>
                <v:fill type="solid"/>
              </v:shape>
              <v:shape style="position:absolute;left:7154;top:16246;width:185;height:272" coordorigin="7154,16246" coordsize="185,272" path="m7293,16248l7197,16248,7194,16250,7295,16250,7293,16248xe" filled="true" fillcolor="#fcfcfc" stroked="false">
                <v:path arrowok="t"/>
                <v:fill type="solid"/>
              </v:shape>
              <v:shape style="position:absolute;left:7154;top:16246;width:185;height:272" coordorigin="7154,16246" coordsize="185,272" path="m7283,16246l7206,16246,7204,16248,7286,16248,7283,16246xe" filled="true" fillcolor="#fcfcfc" stroked="false">
                <v:path arrowok="t"/>
                <v:fill type="solid"/>
              </v:shape>
            </v:group>
            <v:group style="position:absolute;left:7490;top:16246;width:185;height:272" coordorigin="7490,16246" coordsize="185,272">
              <v:shape style="position:absolute;left:7490;top:16246;width:185;height:272" coordorigin="7490,16246" coordsize="185,272" path="m7624,16514l7540,16514,7542,16517,7622,16517,7624,16514xe" filled="true" fillcolor="#fcfcfc" stroked="false">
                <v:path arrowok="t"/>
                <v:fill type="solid"/>
              </v:shape>
              <v:shape style="position:absolute;left:7490;top:16246;width:185;height:272" coordorigin="7490,16246" coordsize="185,272" path="m7634,16512l7530,16512,7533,16514,7631,16514,7634,16512xe" filled="true" fillcolor="#fcfcfc" stroked="false">
                <v:path arrowok="t"/>
                <v:fill type="solid"/>
              </v:shape>
              <v:shape style="position:absolute;left:7490;top:16246;width:185;height:272" coordorigin="7490,16246" coordsize="185,272" path="m7641,16510l7523,16510,7526,16512,7636,16512,7641,16510xe" filled="true" fillcolor="#fcfcfc" stroked="false">
                <v:path arrowok="t"/>
                <v:fill type="solid"/>
              </v:shape>
              <v:shape style="position:absolute;left:7490;top:16246;width:185;height:272" coordorigin="7490,16246" coordsize="185,272" path="m7648,16382l7518,16382,7516,16385,7514,16385,7499,16399,7499,16402,7497,16406,7497,16409,7494,16411,7494,16416,7492,16418,7492,16430,7490,16435,7490,16454,7492,16457,7492,16469,7494,16471,7494,16476,7497,16481,7497,16483,7502,16488,7502,16490,7506,16495,7506,16498,7514,16505,7516,16505,7521,16510,7643,16510,7646,16507,7648,16507,7662,16493,7552,16493,7550,16490,7542,16490,7540,16488,7538,16488,7533,16483,7530,16483,7523,16476,7523,16474,7521,16471,7521,16469,7518,16464,7518,16462,7516,16459,7516,16428,7518,16423,7518,16421,7521,16418,7521,16416,7523,16414,7523,16411,7533,16402,7535,16402,7538,16399,7540,16399,7542,16397,7547,16397,7550,16394,7662,16394,7655,16387,7653,16387,7648,16382xe" filled="true" fillcolor="#fcfcfc" stroked="false">
                <v:path arrowok="t"/>
                <v:fill type="solid"/>
              </v:shape>
              <v:shape style="position:absolute;left:7490;top:16246;width:185;height:272" coordorigin="7490,16246" coordsize="185,272" path="m7662,16394l7617,16394,7619,16397,7622,16397,7626,16399,7629,16399,7634,16404,7636,16404,7638,16406,7638,16409,7643,16414,7643,16416,7646,16418,7646,16423,7648,16426,7648,16433,7650,16435,7650,16452,7648,16457,7648,16462,7646,16466,7646,16469,7643,16471,7643,16474,7636,16481,7636,16483,7634,16486,7631,16486,7626,16488,7624,16488,7622,16490,7619,16490,7614,16493,7662,16493,7665,16490,7665,16488,7667,16483,7667,16481,7670,16478,7670,16476,7672,16474,7672,16466,7674,16462,7674,16423,7672,16418,7672,16416,7670,16411,7670,16409,7667,16406,7667,16402,7665,16399,7665,16397,7662,16394xe" filled="true" fillcolor="#fcfcfc" stroked="false">
                <v:path arrowok="t"/>
                <v:fill type="solid"/>
              </v:shape>
              <v:shape style="position:absolute;left:7490;top:16246;width:185;height:272" coordorigin="7490,16246" coordsize="185,272" path="m7650,16378l7514,16378,7518,16380,7521,16382,7646,16382,7650,16378xe" filled="true" fillcolor="#fcfcfc" stroked="false">
                <v:path arrowok="t"/>
                <v:fill type="solid"/>
              </v:shape>
              <v:shape style="position:absolute;left:7490;top:16246;width:185;height:272" coordorigin="7490,16246" coordsize="185,272" path="m7641,16253l7523,16253,7518,16258,7516,16258,7506,16267,7504,16267,7504,16270,7502,16272,7499,16277,7499,16279,7497,16282,7497,16284,7494,16286,7494,16291,7492,16294,7492,16308,7490,16310,7490,16327,7492,16332,7492,16344,7494,16346,7494,16351,7497,16354,7497,16358,7499,16361,7499,16363,7506,16370,7506,16373,7511,16378,7653,16378,7662,16368,7550,16368,7545,16366,7540,16366,7535,16361,7533,16361,7523,16351,7523,16349,7518,16344,7518,16337,7516,16334,7516,16303,7518,16301,7518,16296,7521,16294,7521,16291,7523,16289,7523,16286,7530,16279,7533,16279,7538,16274,7540,16274,7542,16272,7550,16272,7554,16270,7662,16270,7653,16260,7650,16260,7646,16255,7643,16255,7641,16253xe" filled="true" fillcolor="#fcfcfc" stroked="false">
                <v:path arrowok="t"/>
                <v:fill type="solid"/>
              </v:shape>
              <v:shape style="position:absolute;left:7490;top:16246;width:185;height:272" coordorigin="7490,16246" coordsize="185,272" path="m7662,16270l7612,16270,7617,16272,7622,16272,7626,16274,7629,16274,7636,16282,7638,16282,7638,16284,7643,16289,7643,16291,7646,16296,7646,16298,7648,16301,7648,16308,7650,16310,7650,16327,7648,16332,7648,16339,7646,16342,7646,16344,7643,16346,7643,16351,7638,16356,7636,16356,7636,16358,7631,16363,7626,16363,7624,16366,7622,16366,7619,16368,7662,16368,7662,16366,7667,16361,7667,16358,7670,16354,7670,16351,7672,16349,7672,16342,7674,16337,7674,16301,7672,16298,7672,16291,7670,16289,7670,16282,7667,16279,7667,16277,7662,16272,7662,16270xe" filled="true" fillcolor="#fcfcfc" stroked="false">
                <v:path arrowok="t"/>
                <v:fill type="solid"/>
              </v:shape>
              <v:shape style="position:absolute;left:7490;top:16246;width:185;height:272" coordorigin="7490,16246" coordsize="185,272" path="m7636,16250l7528,16250,7526,16253,7638,16253,7636,16250xe" filled="true" fillcolor="#fcfcfc" stroked="false">
                <v:path arrowok="t"/>
                <v:fill type="solid"/>
              </v:shape>
              <v:shape style="position:absolute;left:7490;top:16246;width:185;height:272" coordorigin="7490,16246" coordsize="185,272" path="m7629,16248l7535,16248,7530,16250,7634,16250,7629,16248xe" filled="true" fillcolor="#fcfcfc" stroked="false">
                <v:path arrowok="t"/>
                <v:fill type="solid"/>
              </v:shape>
              <v:shape style="position:absolute;left:7490;top:16246;width:185;height:272" coordorigin="7490,16246" coordsize="185,272" path="m7619,16246l7545,16246,7540,16248,7622,16248,7619,16246xe" filled="true" fillcolor="#fcfcfc" stroked="false">
                <v:path arrowok="t"/>
                <v:fill type="solid"/>
              </v:shape>
            </v:group>
            <v:group style="position:absolute;left:7989;top:16246;width:200;height:272" coordorigin="7989,16246" coordsize="200,272">
              <v:shape style="position:absolute;left:7989;top:16246;width:200;height:272" coordorigin="7989,16246" coordsize="200,272" path="m8188,16246l8162,16246,7989,16517,8018,16517,8188,16246xe" filled="true" fillcolor="#fcfcfc" stroked="false">
                <v:path arrowok="t"/>
                <v:fill type="solid"/>
              </v:shape>
            </v:group>
            <v:group style="position:absolute;left:8510;top:16334;width:300;height:183" coordorigin="8510,16334" coordsize="300,183">
              <v:shape style="position:absolute;left:8510;top:16334;width:300;height:183" coordorigin="8510,16334" coordsize="300,183" path="m8536,16334l8510,16334,8577,16517,8603,16517,8613,16490,8591,16490,8536,16334xe" filled="true" fillcolor="#fcfcfc" stroked="false">
                <v:path arrowok="t"/>
                <v:fill type="solid"/>
              </v:shape>
              <v:shape style="position:absolute;left:8510;top:16334;width:300;height:183" coordorigin="8510,16334" coordsize="300,183" path="m8682,16361l8658,16361,8714,16517,8742,16517,8752,16490,8728,16490,8682,16361xe" filled="true" fillcolor="#fcfcfc" stroked="false">
                <v:path arrowok="t"/>
                <v:fill type="solid"/>
              </v:shape>
              <v:shape style="position:absolute;left:8510;top:16334;width:300;height:183" coordorigin="8510,16334" coordsize="300,183" path="m8673,16334l8644,16334,8591,16490,8613,16490,8658,16361,8682,16361,8673,16334xe" filled="true" fillcolor="#fcfcfc" stroked="false">
                <v:path arrowok="t"/>
                <v:fill type="solid"/>
              </v:shape>
              <v:shape style="position:absolute;left:8510;top:16334;width:300;height:183" coordorigin="8510,16334" coordsize="300,183" path="m8810,16334l8783,16334,8728,16490,8752,16490,8810,16334xe" filled="true" fillcolor="#fcfcfc" stroked="false">
                <v:path arrowok="t"/>
                <v:fill type="solid"/>
              </v:shape>
            </v:group>
            <v:group style="position:absolute;left:8934;top:16334;width:300;height:183" coordorigin="8934,16334" coordsize="300,183">
              <v:shape style="position:absolute;left:8934;top:16334;width:300;height:183" coordorigin="8934,16334" coordsize="300,183" path="m8961,16334l8934,16334,9002,16517,9030,16517,9040,16490,9016,16490,8961,16334xe" filled="true" fillcolor="#fcfcfc" stroked="false">
                <v:path arrowok="t"/>
                <v:fill type="solid"/>
              </v:shape>
              <v:shape style="position:absolute;left:8934;top:16334;width:300;height:183" coordorigin="8934,16334" coordsize="300,183" path="m9107,16361l9086,16361,9138,16517,9167,16517,9177,16490,9153,16490,9107,16361xe" filled="true" fillcolor="#fcfcfc" stroked="false">
                <v:path arrowok="t"/>
                <v:fill type="solid"/>
              </v:shape>
              <v:shape style="position:absolute;left:8934;top:16334;width:300;height:183" coordorigin="8934,16334" coordsize="300,183" path="m9098,16334l9071,16334,9016,16490,9040,16490,9086,16361,9107,16361,9098,16334xe" filled="true" fillcolor="#fcfcfc" stroked="false">
                <v:path arrowok="t"/>
                <v:fill type="solid"/>
              </v:shape>
              <v:shape style="position:absolute;left:8934;top:16334;width:300;height:183" coordorigin="8934,16334" coordsize="300,183" path="m9234,16334l9208,16334,9153,16490,9177,16490,9234,16334xe" filled="true" fillcolor="#fcfcfc" stroked="false">
                <v:path arrowok="t"/>
                <v:fill type="solid"/>
              </v:shape>
            </v:group>
            <v:group style="position:absolute;left:9359;top:16334;width:300;height:183" coordorigin="9359,16334" coordsize="300,183">
              <v:shape style="position:absolute;left:9359;top:16334;width:300;height:183" coordorigin="9359,16334" coordsize="300,183" path="m9386,16334l9359,16334,9426,16517,9455,16517,9465,16490,9441,16490,9386,16334xe" filled="true" fillcolor="#fcfcfc" stroked="false">
                <v:path arrowok="t"/>
                <v:fill type="solid"/>
              </v:shape>
              <v:shape style="position:absolute;left:9359;top:16334;width:300;height:183" coordorigin="9359,16334" coordsize="300,183" path="m9534,16361l9510,16361,9566,16517,9592,16517,9602,16490,9578,16490,9534,16361xe" filled="true" fillcolor="#fcfcfc" stroked="false">
                <v:path arrowok="t"/>
                <v:fill type="solid"/>
              </v:shape>
              <v:shape style="position:absolute;left:9359;top:16334;width:300;height:183" coordorigin="9359,16334" coordsize="300,183" path="m9525,16334l9496,16334,9441,16490,9465,16490,9510,16361,9534,16361,9525,16334xe" filled="true" fillcolor="#fcfcfc" stroked="false">
                <v:path arrowok="t"/>
                <v:fill type="solid"/>
              </v:shape>
              <v:shape style="position:absolute;left:9359;top:16334;width:300;height:183" coordorigin="9359,16334" coordsize="300,183" path="m9659,16334l9633,16334,9578,16490,9602,16490,9659,16334xe" filled="true" fillcolor="#fcfcfc" stroked="false">
                <v:path arrowok="t"/>
                <v:fill type="solid"/>
              </v:shape>
            </v:group>
            <v:group style="position:absolute;left:9810;top:16493;width:27;height:24" coordorigin="9810,16493" coordsize="27,24">
              <v:shape style="position:absolute;left:9810;top:16493;width:27;height:24" coordorigin="9810,16493" coordsize="27,24" path="m9810,16505l9837,16505e" filled="false" stroked="true" strokeweight="1.3pt" strokecolor="#fcfcfc">
                <v:path arrowok="t"/>
              </v:shape>
            </v:group>
            <v:group style="position:absolute;left:9988;top:16246;width:149;height:272" coordorigin="9988,16246" coordsize="149,272">
              <v:shape style="position:absolute;left:9988;top:16246;width:149;height:272" coordorigin="9988,16246" coordsize="149,272" path="m10012,16246l9988,16246,9988,16517,10012,16517,10012,16404,10014,16399,10014,16390,10017,16385,10017,16382,10019,16380,10019,16378,10029,16368,10034,16366,10036,16363,10038,16363,10041,16361,10048,16361,10050,16358,10122,16358,10122,16356,10118,16351,10012,16351,10012,16246xe" filled="true" fillcolor="#fcfcfc" stroked="false">
                <v:path arrowok="t"/>
                <v:fill type="solid"/>
              </v:shape>
              <v:shape style="position:absolute;left:9988;top:16246;width:149;height:272" coordorigin="9988,16246" coordsize="149,272" path="m10122,16358l10074,16358,10079,16361,10084,16361,10086,16363,10091,16363,10098,16370,10101,16370,10101,16373,10106,16378,10106,16380,10108,16385,10108,16387,10110,16390,10110,16399,10113,16404,10113,16517,10137,16517,10137,16390,10134,16387,10134,16380,10132,16378,10132,16375,10130,16370,10130,16368,10127,16366,10127,16363,10122,16358xe" filled="true" fillcolor="#fcfcfc" stroked="false">
                <v:path arrowok="t"/>
                <v:fill type="solid"/>
              </v:shape>
              <v:shape style="position:absolute;left:9988;top:16246;width:149;height:272" coordorigin="9988,16246" coordsize="149,272" path="m10108,16344l10019,16344,10012,16351,10118,16351,10115,16349,10113,16349,10108,16344xe" filled="true" fillcolor="#fcfcfc" stroked="false">
                <v:path arrowok="t"/>
                <v:fill type="solid"/>
              </v:shape>
              <v:shape style="position:absolute;left:9988;top:16246;width:149;height:272" coordorigin="9988,16246" coordsize="149,272" path="m10101,16339l10026,16339,10022,16344,10106,16344,10101,16339xe" filled="true" fillcolor="#fcfcfc" stroked="false">
                <v:path arrowok="t"/>
                <v:fill type="solid"/>
              </v:shape>
              <v:shape style="position:absolute;left:9988;top:16246;width:149;height:272" coordorigin="9988,16246" coordsize="149,272" path="m10091,16337l10034,16337,10029,16339,10094,16339,10091,16337xe" filled="true" fillcolor="#fcfcfc" stroked="false">
                <v:path arrowok="t"/>
                <v:fill type="solid"/>
              </v:shape>
              <v:shape style="position:absolute;left:9988;top:16246;width:149;height:272" coordorigin="9988,16246" coordsize="149,272" path="m10082,16334l10043,16334,10038,16337,10084,16337,10082,16334xe" filled="true" fillcolor="#fcfcfc" stroked="false">
                <v:path arrowok="t"/>
                <v:fill type="solid"/>
              </v:shape>
            </v:group>
            <v:group style="position:absolute;left:10288;top:16334;width:149;height:183" coordorigin="10288,16334" coordsize="149,183">
              <v:shape style="position:absolute;left:10288;top:16334;width:149;height:183" coordorigin="10288,16334" coordsize="149,183" path="m10389,16514l10338,16514,10341,16517,10386,16517,10389,16514xe" filled="true" fillcolor="#fcfcfc" stroked="false">
                <v:path arrowok="t"/>
                <v:fill type="solid"/>
              </v:shape>
              <v:shape style="position:absolute;left:10288;top:16334;width:149;height:183" coordorigin="10288,16334" coordsize="149,183" path="m10437,16500l10413,16500,10413,16517,10437,16517,10437,16500xe" filled="true" fillcolor="#fcfcfc" stroked="false">
                <v:path arrowok="t"/>
                <v:fill type="solid"/>
              </v:shape>
              <v:shape style="position:absolute;left:10288;top:16334;width:149;height:183" coordorigin="10288,16334" coordsize="149,183" path="m10396,16512l10329,16512,10331,16514,10394,16514,10396,16512xe" filled="true" fillcolor="#fcfcfc" stroked="false">
                <v:path arrowok="t"/>
                <v:fill type="solid"/>
              </v:shape>
              <v:shape style="position:absolute;left:10288;top:16334;width:149;height:183" coordorigin="10288,16334" coordsize="149,183" path="m10314,16334l10288,16334,10288,16450,10290,16454,10290,16469,10293,16471,10293,16476,10295,16481,10295,16483,10300,16488,10300,16490,10305,16495,10305,16498,10312,16505,10314,16505,10319,16510,10322,16510,10324,16512,10398,16512,10403,16510,10406,16507,10408,16507,10408,16505,10413,16500,10437,16500,10437,16493,10350,16493,10348,16490,10341,16490,10338,16488,10336,16488,10331,16483,10329,16483,10322,16476,10322,16474,10319,16471,10319,16469,10317,16464,10317,16462,10314,16459,10314,16334xe" filled="true" fillcolor="#fcfcfc" stroked="false">
                <v:path arrowok="t"/>
                <v:fill type="solid"/>
              </v:shape>
              <v:shape style="position:absolute;left:10288;top:16334;width:149;height:183" coordorigin="10288,16334" coordsize="149,183" path="m10437,16334l10413,16334,10413,16457,10410,16459,10410,16466,10408,16469,10408,16471,10403,16476,10403,16478,10396,16486,10394,16486,10391,16488,10389,16488,10384,16490,10382,16490,10379,16493,10437,16493,10437,16334xe" filled="true" fillcolor="#fcfcfc" stroked="false">
                <v:path arrowok="t"/>
                <v:fill type="solid"/>
              </v:shape>
            </v:group>
            <v:group style="position:absolute;left:10590;top:16334;width:149;height:183" coordorigin="10590,16334" coordsize="149,183">
              <v:shape style="position:absolute;left:10590;top:16334;width:149;height:183" coordorigin="10590,16334" coordsize="149,183" path="m10694,16514l10636,16514,10641,16517,10691,16517,10694,16514xe" filled="true" fillcolor="#fcfcfc" stroked="false">
                <v:path arrowok="t"/>
                <v:fill type="solid"/>
              </v:shape>
              <v:shape style="position:absolute;left:10590;top:16334;width:149;height:183" coordorigin="10590,16334" coordsize="149,183" path="m10703,16512l10626,16512,10629,16514,10701,16514,10703,16512xe" filled="true" fillcolor="#fcfcfc" stroked="false">
                <v:path arrowok="t"/>
                <v:fill type="solid"/>
              </v:shape>
              <v:shape style="position:absolute;left:10590;top:16334;width:149;height:183" coordorigin="10590,16334" coordsize="149,183" path="m10614,16457l10590,16457,10590,16471,10593,16474,10593,16481,10595,16483,10595,16486,10598,16488,10598,16490,10602,16495,10602,16498,10610,16505,10612,16505,10617,16510,10619,16510,10624,16512,10708,16512,10713,16507,10715,16507,10720,16502,10722,16502,10730,16495,10730,16493,10648,16493,10643,16490,10641,16490,10638,16488,10634,16488,10631,16486,10629,16486,10617,16474,10617,16466,10614,16464,10614,16457xe" filled="true" fillcolor="#fcfcfc" stroked="false">
                <v:path arrowok="t"/>
                <v:fill type="solid"/>
              </v:shape>
              <v:shape style="position:absolute;left:10590;top:16334;width:149;height:183" coordorigin="10590,16334" coordsize="149,183" path="m10713,16423l10607,16423,10612,16428,10617,16428,10619,16430,10622,16430,10626,16433,10631,16433,10634,16435,10638,16435,10643,16438,10660,16438,10665,16440,10670,16440,10674,16442,10684,16442,10689,16445,10691,16445,10696,16447,10698,16447,10701,16450,10703,16450,10706,16452,10708,16452,10713,16457,10713,16474,10710,16476,10710,16478,10708,16481,10706,16481,10701,16486,10698,16486,10696,16488,10694,16488,10689,16490,10686,16490,10682,16493,10730,16493,10732,16490,10732,16488,10734,16486,10734,16483,10737,16481,10737,16474,10739,16471,10739,16454,10737,16450,10737,16445,10734,16442,10734,16440,10720,16426,10715,16426,10713,16423xe" filled="true" fillcolor="#fcfcfc" stroked="false">
                <v:path arrowok="t"/>
                <v:fill type="solid"/>
              </v:shape>
              <v:shape style="position:absolute;left:10590;top:16334;width:149;height:183" coordorigin="10590,16334" coordsize="149,183" path="m10722,16349l10605,16349,10605,16351,10598,16358,10598,16361,10595,16363,10595,16366,10593,16368,10593,16375,10590,16378,10590,16402,10593,16404,10593,16406,10595,16409,10595,16411,10598,16414,10598,16416,10605,16423,10710,16423,10706,16421,10703,16421,10698,16418,10696,16418,10691,16416,10672,16416,10667,16414,10655,16414,10650,16411,10643,16411,10638,16409,10636,16409,10631,16406,10629,16406,10626,16404,10624,16404,10622,16402,10619,16402,10619,16399,10614,16394,10614,16385,10617,16382,10617,16380,10619,16378,10619,16375,10624,16370,10624,16368,10626,16366,10629,16366,10634,16363,10636,16363,10638,16361,10646,16361,10650,16358,10730,16358,10722,16351,10722,16349xe" filled="true" fillcolor="#fcfcfc" stroked="false">
                <v:path arrowok="t"/>
                <v:fill type="solid"/>
              </v:shape>
              <v:shape style="position:absolute;left:10590;top:16334;width:149;height:183" coordorigin="10590,16334" coordsize="149,183" path="m10730,16358l10677,16358,10682,16361,10689,16361,10691,16363,10694,16363,10698,16366,10701,16366,10706,16370,10706,16373,10710,16378,10710,16380,10713,16382,10713,16394,10739,16394,10739,16382,10737,16380,10737,16373,10734,16370,10734,16366,10730,16361,10730,16358xe" filled="true" fillcolor="#fcfcfc" stroked="false">
                <v:path arrowok="t"/>
                <v:fill type="solid"/>
              </v:shape>
              <v:shape style="position:absolute;left:10590;top:16334;width:149;height:183" coordorigin="10590,16334" coordsize="149,183" path="m10715,16344l10612,16344,10607,16349,10720,16349,10715,16344xe" filled="true" fillcolor="#fcfcfc" stroked="false">
                <v:path arrowok="t"/>
                <v:fill type="solid"/>
              </v:shape>
              <v:shape style="position:absolute;left:10590;top:16334;width:149;height:183" coordorigin="10590,16334" coordsize="149,183" path="m10706,16339l10624,16339,10622,16342,10619,16342,10617,16344,10710,16344,10706,16339xe" filled="true" fillcolor="#fcfcfc" stroked="false">
                <v:path arrowok="t"/>
                <v:fill type="solid"/>
              </v:shape>
              <v:shape style="position:absolute;left:10590;top:16334;width:149;height:183" coordorigin="10590,16334" coordsize="149,183" path="m10696,16337l10631,16337,10629,16339,10698,16339,10696,16337xe" filled="true" fillcolor="#fcfcfc" stroked="false">
                <v:path arrowok="t"/>
                <v:fill type="solid"/>
              </v:shape>
              <v:shape style="position:absolute;left:10590;top:16334;width:149;height:183" coordorigin="10590,16334" coordsize="149,183" path="m10689,16334l10643,16334,10638,16337,10694,16337,10689,16334xe" filled="true" fillcolor="#fcfcfc" stroked="false">
                <v:path arrowok="t"/>
                <v:fill type="solid"/>
              </v:shape>
            </v:group>
            <v:group style="position:absolute;left:10890;top:16493;width:27;height:24" coordorigin="10890,16493" coordsize="27,24">
              <v:shape style="position:absolute;left:10890;top:16493;width:27;height:24" coordorigin="10890,16493" coordsize="27,24" path="m10890,16505l10917,16505e" filled="false" stroked="true" strokeweight="1.3pt" strokecolor="#fcfcfc">
                <v:path arrowok="t"/>
              </v:shape>
            </v:group>
            <v:group style="position:absolute;left:11080;top:16246;width:2;height:272" coordorigin="11080,16246" coordsize="2,272">
              <v:shape style="position:absolute;left:11080;top:16246;width:2;height:272" coordorigin="11080,16246" coordsize="0,272" path="m11080,16246l11080,16517e" filled="false" stroked="true" strokeweight="1.3pt" strokecolor="#fcfcfc">
                <v:path arrowok="t"/>
              </v:shape>
            </v:group>
            <v:group style="position:absolute;left:11246;top:16246;width:96;height:272" coordorigin="11246,16246" coordsize="96,272">
              <v:shape style="position:absolute;left:11246;top:16246;width:96;height:272" coordorigin="11246,16246" coordsize="96,272" path="m11270,16246l11246,16246,11246,16464,11248,16469,11248,16474,11250,16476,11250,16481,11253,16483,11253,16486,11258,16490,11258,16493,11270,16505,11274,16507,11277,16510,11279,16510,11282,16512,11284,16512,11286,16514,11294,16514,11296,16517,11342,16517,11342,16493,11308,16493,11303,16490,11298,16490,11294,16488,11291,16488,11286,16483,11284,16483,11279,16478,11279,16476,11274,16471,11274,16469,11272,16464,11272,16454,11270,16452,11270,16358,11342,16358,11342,16334,11270,16334,11270,16246xe" filled="true" fillcolor="#fcfcfc" stroked="false">
                <v:path arrowok="t"/>
                <v:fill type="solid"/>
              </v:shape>
            </v:group>
            <v:group style="position:absolute;left:9129;top:434;width:1239;height:754" coordorigin="9129,434" coordsize="1239,754">
              <v:shape style="position:absolute;left:9129;top:434;width:1239;height:754" coordorigin="9129,434" coordsize="1239,754" path="m9129,1188l9129,922,10113,434,10367,581,10367,1188,10367,581,10113,434,9129,922e" filled="false" stroked="true" strokeweight=".48pt" strokecolor="#fcfcfc">
                <v:path arrowok="t"/>
              </v:shape>
            </v:group>
            <v:group style="position:absolute;left:9083;top:384;width:1330;height:804" coordorigin="9083,384" coordsize="1330,804">
              <v:shape style="position:absolute;left:9083;top:384;width:1330;height:804" coordorigin="9083,384" coordsize="1330,804" path="m9083,1188l9083,895,10115,384,10413,557,10413,1188e" filled="false" stroked="true" strokeweight=".48pt" strokecolor="#fcfcfc">
                <v:path arrowok="t"/>
              </v:shape>
            </v:group>
            <v:group style="position:absolute;left:9995;top:434;width:1239;height:754" coordorigin="9995,434" coordsize="1239,754">
              <v:shape style="position:absolute;left:9995;top:434;width:1239;height:754" coordorigin="9995,434" coordsize="1239,754" path="m9995,1188l9995,922,10979,434,11234,581,11234,1188,11234,581,10979,434,9995,922e" filled="false" stroked="true" strokeweight=".48pt" strokecolor="#fcfcfc">
                <v:path arrowok="t"/>
              </v:shape>
            </v:group>
            <v:group style="position:absolute;left:9952;top:384;width:1328;height:804" coordorigin="9952,384" coordsize="1328,804">
              <v:shape style="position:absolute;left:9952;top:384;width:1328;height:804" coordorigin="9952,384" coordsize="1328,804" path="m9952,1188l9952,895,10982,384,11279,557,11279,1188e" filled="false" stroked="true" strokeweight=".48pt" strokecolor="#fcfcfc">
                <v:path arrowok="t"/>
              </v:shape>
            </v:group>
            <v:group style="position:absolute;left:7456;top:1243;width:3876;height:2" coordorigin="7456,1243" coordsize="3876,2">
              <v:shape style="position:absolute;left:7456;top:1243;width:3876;height:2" coordorigin="7456,1243" coordsize="3876,0" path="m7456,1243l11332,1243e" filled="false" stroked="true" strokeweight="1.78pt" strokecolor="#fcfcfc">
                <v:path arrowok="t"/>
              </v:shape>
            </v:group>
            <v:group style="position:absolute;left:7456;top:1226;width:3876;height:34" coordorigin="7456,1226" coordsize="3876,34">
              <v:shape style="position:absolute;left:7456;top:1226;width:3876;height:34" coordorigin="7456,1226" coordsize="3876,34" path="m7456,1226l7456,1260,11332,1226,7456,1226xe" filled="false" stroked="true" strokeweight="0pt" strokecolor="#fcfcfc">
                <v:path arrowok="t"/>
              </v:shape>
            </v:group>
            <v:group style="position:absolute;left:7456;top:1226;width:3876;height:34" coordorigin="7456,1226" coordsize="3876,34">
              <v:shape style="position:absolute;left:7456;top:1226;width:3876;height:34" coordorigin="7456,1226" coordsize="3876,34" path="m7456,1260l11332,1226,11332,1260,7456,1260xe" filled="false" stroked="true" strokeweight="0pt" strokecolor="#fcfcfc">
                <v:path arrowok="t"/>
              </v:shape>
            </v:group>
            <v:group style="position:absolute;left:10343;top:1348;width:910;height:2" coordorigin="10343,1348" coordsize="910,2">
              <v:shape style="position:absolute;left:10343;top:1348;width:910;height:2" coordorigin="10343,1348" coordsize="910,0" path="m10343,1348l11253,1348e" filled="false" stroked="true" strokeweight="1.9pt" strokecolor="#fcfcfc">
                <v:path arrowok="t"/>
              </v:shape>
            </v:group>
            <v:group style="position:absolute;left:10343;top:1330;width:910;height:36" coordorigin="10343,1330" coordsize="910,36">
              <v:shape style="position:absolute;left:10343;top:1330;width:910;height:36" coordorigin="10343,1330" coordsize="910,36" path="m10343,1330l10343,1366,11253,1330,10343,1330xe" filled="false" stroked="true" strokeweight="0pt" strokecolor="#fcfcfc">
                <v:path arrowok="t"/>
              </v:shape>
            </v:group>
            <v:group style="position:absolute;left:10343;top:1330;width:910;height:36" coordorigin="10343,1330" coordsize="910,36">
              <v:shape style="position:absolute;left:10343;top:1330;width:910;height:36" coordorigin="10343,1330" coordsize="910,36" path="m10343,1366l11253,1330,11253,1366,10343,1366xe" filled="false" stroked="true" strokeweight="0pt" strokecolor="#fcfcfc">
                <v:path arrowok="t"/>
              </v:shape>
            </v:group>
            <v:group style="position:absolute;left:10511;top:1559;width:574;height:2" coordorigin="10511,1559" coordsize="574,2">
              <v:shape style="position:absolute;left:10511;top:1559;width:574;height:2" coordorigin="10511,1559" coordsize="574,0" path="m10511,1559l11085,1559e" filled="false" stroked="true" strokeweight="1.9pt" strokecolor="#fcfcfc">
                <v:path arrowok="t"/>
              </v:shape>
            </v:group>
            <v:group style="position:absolute;left:10511;top:1541;width:574;height:36" coordorigin="10511,1541" coordsize="574,36">
              <v:shape style="position:absolute;left:10511;top:1541;width:574;height:36" coordorigin="10511,1541" coordsize="574,36" path="m10511,1541l10511,1577,11085,1541,10511,1541xe" filled="false" stroked="true" strokeweight="0pt" strokecolor="#fcfcfc">
                <v:path arrowok="t"/>
              </v:shape>
            </v:group>
            <v:group style="position:absolute;left:10511;top:1541;width:574;height:36" coordorigin="10511,1541" coordsize="574,36">
              <v:shape style="position:absolute;left:10511;top:1541;width:574;height:36" coordorigin="10511,1541" coordsize="574,36" path="m10511,1577l11085,1541,11085,1577,10511,1577xe" filled="false" stroked="true" strokeweight="0pt" strokecolor="#fcfcfc">
                <v:path arrowok="t"/>
              </v:shape>
            </v:group>
            <v:group style="position:absolute;left:7859;top:1484;width:92;height:2" coordorigin="7859,1484" coordsize="92,2">
              <v:shape style="position:absolute;left:7859;top:1484;width:92;height:2" coordorigin="7859,1484" coordsize="92,0" path="m7859,1484l7950,1484e" filled="false" stroked="true" strokeweight="1.18pt" strokecolor="#fcfcfc">
                <v:path arrowok="t"/>
              </v:shape>
            </v:group>
            <v:group style="position:absolute;left:8006;top:1325;width:243;height:260" coordorigin="8006,1325" coordsize="243,260">
              <v:shape style="position:absolute;left:8006;top:1325;width:243;height:260" coordorigin="8006,1325" coordsize="243,260" path="m8145,1582l8133,1582,8135,1584,8142,1584,8145,1582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169,1579l8106,1579,8111,1582,8166,1582,8169,1579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178,1577l8097,1577,8102,1579,8176,1579,8178,1577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188,1574l8087,1574,8092,1577,8186,1577,8188,1574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195,1572l8082,1572,8085,1574,8193,1574,8195,1572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200,1570l8078,1570,8080,1572,8198,1572,8200,1570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123,1558l8058,1558,8066,1565,8068,1565,8073,1570,8202,1570,8205,1567,8210,1567,8217,1560,8128,1560,8123,1558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229,1519l8214,1534,8210,1536,8207,1538,8205,1538,8198,1546,8195,1546,8190,1548,8188,1550,8186,1550,8183,1553,8181,1553,8176,1555,8171,1555,8166,1558,8157,1558,8154,1560,8219,1560,8224,1558,8248,1534,8229,1519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078,1541l8039,1541,8046,1548,8046,1550,8049,1553,8054,1555,8056,1558,8114,1558,8111,1555,8104,1555,8102,1553,8099,1553,8094,1550,8092,1550,8087,1546,8085,1546,8080,1543,8078,1541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118,1349l8056,1349,8044,1361,8042,1361,8039,1366,8037,1368,8037,1370,8025,1382,8025,1385,8022,1387,8020,1392,8020,1394,8015,1399,8015,1402,8013,1406,8013,1411,8010,1416,8010,1418,8008,1421,8008,1435,8006,1438,8006,1469,8008,1471,8008,1481,8010,1486,8010,1490,8013,1495,8013,1500,8015,1502,8015,1507,8020,1512,8020,1514,8022,1519,8025,1522,8025,1524,8032,1531,8032,1534,8034,1536,8037,1541,8075,1541,8049,1514,8049,1512,8046,1507,8044,1505,8044,1502,8039,1498,8039,1493,8037,1490,8037,1483,8034,1481,8034,1474,8032,1471,8032,1438,8034,1435,8034,1428,8037,1426,8037,1418,8039,1416,8039,1411,8042,1409,8042,1406,8044,1404,8046,1399,8049,1397,8049,1394,8051,1392,8054,1387,8068,1373,8070,1373,8078,1366,8082,1363,8085,1363,8090,1358,8094,1358,8097,1356,8099,1356,8102,1354,8106,1354,8109,1351,8116,1351,8118,1349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222,1349l8162,1349,8164,1351,8171,1351,8174,1354,8176,1354,8181,1356,8183,1356,8186,1358,8188,1358,8193,1361,8195,1361,8202,1368,8205,1368,8210,1370,8229,1390,8248,1375,8222,1349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210,1342l8068,1342,8066,1344,8061,1346,8058,1349,8219,1349,8214,1344,8210,1342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202,1337l8075,1337,8070,1342,8207,1342,8202,1337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195,1334l8082,1334,8078,1337,8198,1337,8195,1334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190,1332l8087,1332,8085,1334,8193,1334,8190,1332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183,1330l8094,1330,8090,1332,8186,1332,8183,1330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176,1327l8104,1327,8099,1330,8181,1330,8176,1327xe" filled="true" fillcolor="#fcfcfc" stroked="false">
                <v:path arrowok="t"/>
                <v:fill type="solid"/>
              </v:shape>
              <v:shape style="position:absolute;left:8006;top:1325;width:243;height:260" coordorigin="8006,1325" coordsize="243,260" path="m8164,1325l8114,1325,8109,1327,8166,1327,8164,1325xe" filled="true" fillcolor="#fcfcfc" stroked="false">
                <v:path arrowok="t"/>
                <v:fill type="solid"/>
              </v:shape>
            </v:group>
            <v:group style="position:absolute;left:8301;top:1330;width:238;height:248" coordorigin="8301,1330" coordsize="238,248">
              <v:shape style="position:absolute;left:8301;top:1330;width:238;height:248" coordorigin="8301,1330" coordsize="238,248" path="m8423,1330l8416,1330,8301,1577,8327,1577,8366,1495,8500,1495,8489,1471,8378,1471,8418,1382,8448,1382,8423,1330xe" filled="true" fillcolor="#fcfcfc" stroked="false">
                <v:path arrowok="t"/>
                <v:fill type="solid"/>
              </v:shape>
              <v:shape style="position:absolute;left:8301;top:1330;width:238;height:248" coordorigin="8301,1330" coordsize="238,248" path="m8500,1495l8471,1495,8510,1577,8538,1577,8500,1495xe" filled="true" fillcolor="#fcfcfc" stroked="false">
                <v:path arrowok="t"/>
                <v:fill type="solid"/>
              </v:shape>
              <v:shape style="position:absolute;left:8301;top:1330;width:238;height:248" coordorigin="8301,1330" coordsize="238,248" path="m8448,1382l8418,1382,8462,1471,8489,1471,8448,1382xe" filled="true" fillcolor="#fcfcfc" stroked="false">
                <v:path arrowok="t"/>
                <v:fill type="solid"/>
              </v:shape>
            </v:group>
            <v:group style="position:absolute;left:8601;top:1330;width:149;height:248" coordorigin="8601,1330" coordsize="149,248">
              <v:shape style="position:absolute;left:8601;top:1330;width:149;height:248" coordorigin="8601,1330" coordsize="149,248" path="m8666,1330l8601,1330,8601,1577,8685,1577,8687,1574,8694,1574,8697,1572,8704,1572,8706,1570,8709,1570,8711,1567,8716,1565,8718,1565,8730,1553,8625,1553,8625,1457,8726,1457,8721,1452,8718,1452,8716,1450,8711,1447,8709,1447,8704,1445,8702,1442,8697,1442,8699,1440,8702,1440,8706,1438,8711,1433,8625,1433,8625,1354,8716,1354,8702,1339,8699,1339,8694,1337,8692,1334,8685,1334,8682,1332,8670,1332,8666,1330xe" filled="true" fillcolor="#fcfcfc" stroked="false">
                <v:path arrowok="t"/>
                <v:fill type="solid"/>
              </v:shape>
              <v:shape style="position:absolute;left:8601;top:1330;width:149;height:248" coordorigin="8601,1330" coordsize="149,248" path="m8728,1457l8649,1457,8654,1459,8680,1459,8682,1462,8687,1462,8692,1464,8694,1464,8697,1466,8702,1466,8718,1483,8718,1488,8721,1490,8721,1493,8723,1495,8723,1514,8721,1519,8721,1522,8718,1524,8718,1529,8704,1543,8702,1543,8697,1548,8692,1548,8690,1550,8675,1550,8673,1553,8730,1553,8735,1548,8735,1546,8742,1538,8742,1536,8745,1531,8745,1529,8747,1526,8747,1517,8750,1512,8750,1498,8747,1495,8747,1488,8745,1486,8745,1481,8742,1478,8742,1476,8740,1474,8738,1469,8738,1466,8728,1457xe" filled="true" fillcolor="#fcfcfc" stroked="false">
                <v:path arrowok="t"/>
                <v:fill type="solid"/>
              </v:shape>
              <v:shape style="position:absolute;left:8601;top:1330;width:149;height:248" coordorigin="8601,1330" coordsize="149,248" path="m8716,1354l8666,1354,8670,1356,8675,1356,8680,1358,8685,1358,8690,1363,8692,1363,8699,1370,8699,1373,8702,1378,8702,1380,8704,1382,8704,1397,8702,1402,8702,1404,8699,1406,8699,1411,8685,1426,8680,1428,8678,1428,8675,1430,8666,1430,8663,1433,8711,1433,8718,1426,8718,1423,8721,1421,8721,1418,8726,1414,8726,1406,8728,1404,8728,1373,8726,1370,8726,1368,8723,1363,8721,1361,8721,1358,8716,1354xe" filled="true" fillcolor="#fcfcfc" stroked="false">
                <v:path arrowok="t"/>
                <v:fill type="solid"/>
              </v:shape>
            </v:group>
            <v:group style="position:absolute;left:8831;top:1330;width:2;height:248" coordorigin="8831,1330" coordsize="2,248">
              <v:shape style="position:absolute;left:8831;top:1330;width:2;height:248" coordorigin="8831,1330" coordsize="0,248" path="m8831,1330l8831,1577e" filled="false" stroked="true" strokeweight="1.3pt" strokecolor="#fcfcfc">
                <v:path arrowok="t"/>
              </v:shape>
            </v:group>
            <v:group style="position:absolute;left:8925;top:1330;width:195;height:248" coordorigin="8925,1330" coordsize="195,248">
              <v:shape style="position:absolute;left:8925;top:1330;width:195;height:248" coordorigin="8925,1330" coordsize="195,248" path="m8932,1330l8925,1330,8925,1577,8951,1577,8951,1390,8984,1390,8932,1330xe" filled="true" fillcolor="#fcfcfc" stroked="false">
                <v:path arrowok="t"/>
                <v:fill type="solid"/>
              </v:shape>
              <v:shape style="position:absolute;left:8925;top:1330;width:195;height:248" coordorigin="8925,1330" coordsize="195,248" path="m8984,1390l8951,1390,9114,1577,9119,1577,9119,1519,9095,1519,8984,1390xe" filled="true" fillcolor="#fcfcfc" stroked="false">
                <v:path arrowok="t"/>
                <v:fill type="solid"/>
              </v:shape>
              <v:shape style="position:absolute;left:8925;top:1330;width:195;height:248" coordorigin="8925,1330" coordsize="195,248" path="m9119,1330l9095,1330,9095,1519,9119,1519,9119,1330xe" filled="true" fillcolor="#fcfcfc" stroked="false">
                <v:path arrowok="t"/>
                <v:fill type="solid"/>
              </v:shape>
            </v:group>
            <v:group style="position:absolute;left:9326;top:1566;width:118;height:2" coordorigin="9326,1566" coordsize="118,2">
              <v:shape style="position:absolute;left:9326;top:1566;width:118;height:2" coordorigin="9326,1566" coordsize="118,0" path="m9326,1566l9443,1566e" filled="false" stroked="true" strokeweight="1.3pt" strokecolor="#fcfcfc">
                <v:path arrowok="t"/>
              </v:shape>
            </v:group>
            <v:group style="position:absolute;left:9338;top:1330;width:2;height:224" coordorigin="9338,1330" coordsize="2,224">
              <v:shape style="position:absolute;left:9338;top:1330;width:2;height:224" coordorigin="9338,1330" coordsize="0,224" path="m9338,1330l9338,1554e" filled="false" stroked="true" strokeweight="1.3pt" strokecolor="#fcfcfc">
                <v:path arrowok="t"/>
              </v:shape>
            </v:group>
            <v:group style="position:absolute;left:9518;top:1330;width:2;height:248" coordorigin="9518,1330" coordsize="2,248">
              <v:shape style="position:absolute;left:9518;top:1330;width:2;height:248" coordorigin="9518,1330" coordsize="0,248" path="m9518,1330l9518,1577e" filled="false" stroked="true" strokeweight="1.3pt" strokecolor="#fcfcfc">
                <v:path arrowok="t"/>
              </v:shape>
            </v:group>
            <v:group style="position:absolute;left:9611;top:1330;width:195;height:248" coordorigin="9611,1330" coordsize="195,248">
              <v:shape style="position:absolute;left:9611;top:1330;width:195;height:248" coordorigin="9611,1330" coordsize="195,248" path="m9616,1330l9611,1330,9611,1577,9638,1577,9638,1390,9668,1390,9616,1330xe" filled="true" fillcolor="#fcfcfc" stroked="false">
                <v:path arrowok="t"/>
                <v:fill type="solid"/>
              </v:shape>
              <v:shape style="position:absolute;left:9611;top:1330;width:195;height:248" coordorigin="9611,1330" coordsize="195,248" path="m9668,1390l9638,1390,9798,1577,9806,1577,9806,1519,9782,1519,9668,1390xe" filled="true" fillcolor="#fcfcfc" stroked="false">
                <v:path arrowok="t"/>
                <v:fill type="solid"/>
              </v:shape>
              <v:shape style="position:absolute;left:9611;top:1330;width:195;height:248" coordorigin="9611,1330" coordsize="195,248" path="m9806,1330l9782,1330,9782,1519,9806,1519,9806,1330xe" filled="true" fillcolor="#fcfcfc" stroked="false">
                <v:path arrowok="t"/>
                <v:fill type="solid"/>
              </v:shape>
            </v:group>
            <v:group style="position:absolute;left:9890;top:1566;width:142;height:2" coordorigin="9890,1566" coordsize="142,2">
              <v:shape style="position:absolute;left:9890;top:1566;width:142;height:2" coordorigin="9890,1566" coordsize="142,0" path="m9890,1566l10031,1566e" filled="false" stroked="true" strokeweight="1.3pt" strokecolor="#fcfcfc">
                <v:path arrowok="t"/>
              </v:shape>
            </v:group>
            <v:group style="position:absolute;left:9903;top:1340;width:2;height:214" coordorigin="9903,1340" coordsize="2,214">
              <v:shape style="position:absolute;left:9903;top:1340;width:2;height:214" coordorigin="9903,1340" coordsize="0,214" path="m9903,1340l9903,1554e" filled="false" stroked="true" strokeweight="1.42pt" strokecolor="#fcfcfc">
                <v:path arrowok="t"/>
              </v:shape>
            </v:group>
            <v:group style="position:absolute;left:9890;top:1442;width:142;height:2" coordorigin="9890,1442" coordsize="142,2">
              <v:shape style="position:absolute;left:9890;top:1442;width:142;height:2" coordorigin="9890,1442" coordsize="142,0" path="m9890,1442l10031,1442e" filled="false" stroked="true" strokeweight="1.3pt" strokecolor="#fcfcfc">
                <v:path arrowok="t"/>
              </v:shape>
            </v:group>
            <v:group style="position:absolute;left:9890;top:1342;width:142;height:2" coordorigin="9890,1342" coordsize="142,2">
              <v:shape style="position:absolute;left:9890;top:1342;width:142;height:2" coordorigin="9890,1342" coordsize="142,0" path="m9890,1342l10031,1342e" filled="false" stroked="true" strokeweight="1.3pt" strokecolor="#fcfcfc">
                <v:path arrowok="t"/>
              </v:shape>
            </v:group>
            <v:group style="position:absolute;left:10427;top:1453;width:742;height:2" coordorigin="10427,1453" coordsize="742,2">
              <v:shape style="position:absolute;left:10427;top:1453;width:742;height:2" coordorigin="10427,1453" coordsize="742,0" path="m10427,1453l11169,1453e" filled="false" stroked="true" strokeweight="1.9pt" strokecolor="#fcfcfc">
                <v:path arrowok="t"/>
              </v:shape>
            </v:group>
            <v:group style="position:absolute;left:10427;top:1435;width:742;height:36" coordorigin="10427,1435" coordsize="742,36">
              <v:shape style="position:absolute;left:10427;top:1435;width:742;height:36" coordorigin="10427,1435" coordsize="742,36" path="m10427,1435l10427,1471,11169,1435,10427,1435xe" filled="false" stroked="true" strokeweight="0pt" strokecolor="#fcfcfc">
                <v:path arrowok="t"/>
              </v:shape>
            </v:group>
            <v:group style="position:absolute;left:10427;top:1435;width:742;height:36" coordorigin="10427,1435" coordsize="742,36">
              <v:shape style="position:absolute;left:10427;top:1435;width:742;height:36" coordorigin="10427,1435" coordsize="742,36" path="m10427,1471l11169,1435,11169,1471,10427,1471xe" filled="false" stroked="true" strokeweight="0pt" strokecolor="#fcfcfc">
                <v:path arrowok="t"/>
              </v:shape>
            </v:group>
            <v:group style="position:absolute;left:10014;top:384;width:188;height:51" coordorigin="10014,384" coordsize="188,51">
              <v:shape style="position:absolute;left:10014;top:384;width:188;height:51" coordorigin="10014,384" coordsize="188,51" path="m10115,384l10014,434,10202,434,10115,384xe" filled="true" fillcolor="#fcfcfc" stroked="false">
                <v:path arrowok="t"/>
                <v:fill type="solid"/>
              </v:shape>
            </v:group>
            <v:group style="position:absolute;left:10014;top:384;width:188;height:51" coordorigin="10014,384" coordsize="188,51">
              <v:shape style="position:absolute;left:10014;top:384;width:188;height:51" coordorigin="10014,384" coordsize="188,51" path="m10115,384l10014,434,10202,434,10115,384xe" filled="false" stroked="true" strokeweight="0pt" strokecolor="#fcfcfc">
                <v:path arrowok="t"/>
              </v:shape>
            </v:group>
            <v:group style="position:absolute;left:10113;top:434;width:89;height:2" coordorigin="10113,434" coordsize="89,2">
              <v:shape style="position:absolute;left:10113;top:434;width:89;height:2" coordorigin="10113,434" coordsize="89,0" path="m10113,434l10202,434e" filled="false" stroked="true" strokeweight=".1pt" strokecolor="#fcfcfc">
                <v:path arrowok="t"/>
              </v:shape>
            </v:group>
            <v:group style="position:absolute;left:10113;top:434;width:300;height:123" coordorigin="10113,434" coordsize="300,123">
              <v:shape style="position:absolute;left:10113;top:434;width:300;height:123" coordorigin="10113,434" coordsize="300,123" path="m10113,434l10324,557,10413,557,10113,434xe" filled="true" fillcolor="#fcfcfc" stroked="false">
                <v:path arrowok="t"/>
                <v:fill type="solid"/>
              </v:shape>
              <v:shape style="position:absolute;left:10113;top:434;width:300;height:123" coordorigin="10113,434" coordsize="300,123" path="m10202,434l10113,434,10413,557,10202,434xe" filled="true" fillcolor="#fcfcfc" stroked="false">
                <v:path arrowok="t"/>
                <v:fill type="solid"/>
              </v:shape>
            </v:group>
            <v:group style="position:absolute;left:10113;top:434;width:300;height:123" coordorigin="10113,434" coordsize="300,123">
              <v:shape style="position:absolute;left:10113;top:434;width:300;height:123" coordorigin="10113,434" coordsize="300,123" path="m10324,557l10413,557,10113,434,10324,557xe" filled="false" stroked="true" strokeweight="0pt" strokecolor="#fcfcfc">
                <v:path arrowok="t"/>
              </v:shape>
            </v:group>
            <v:group style="position:absolute;left:10113;top:434;width:300;height:123" coordorigin="10113,434" coordsize="300,123">
              <v:shape style="position:absolute;left:10113;top:434;width:300;height:123" coordorigin="10113,434" coordsize="300,123" path="m10413,557l10113,434,10202,434,10413,557xe" filled="false" stroked="true" strokeweight="0pt" strokecolor="#fcfcfc">
                <v:path arrowok="t"/>
              </v:shape>
            </v:group>
            <v:group style="position:absolute;left:10324;top:557;width:89;height:24" coordorigin="10324,557" coordsize="89,24">
              <v:shape style="position:absolute;left:10324;top:557;width:89;height:24" coordorigin="10324,557" coordsize="89,24" path="m10324,557l10367,581,10413,581,10324,557xe" filled="true" fillcolor="#fcfcfc" stroked="false">
                <v:path arrowok="t"/>
                <v:fill type="solid"/>
              </v:shape>
              <v:shape style="position:absolute;left:10324;top:557;width:89;height:24" coordorigin="10324,557" coordsize="89,24" path="m10413,557l10324,557,10413,581,10413,557xe" filled="true" fillcolor="#fcfcfc" stroked="false">
                <v:path arrowok="t"/>
                <v:fill type="solid"/>
              </v:shape>
            </v:group>
            <v:group style="position:absolute;left:10324;top:557;width:89;height:24" coordorigin="10324,557" coordsize="89,24">
              <v:shape style="position:absolute;left:10324;top:557;width:89;height:24" coordorigin="10324,557" coordsize="89,24" path="m10367,581l10413,581,10324,557,10367,581xe" filled="false" stroked="true" strokeweight="0pt" strokecolor="#fcfcfc">
                <v:path arrowok="t"/>
              </v:shape>
            </v:group>
            <v:group style="position:absolute;left:10324;top:557;width:89;height:24" coordorigin="10324,557" coordsize="89,24">
              <v:shape style="position:absolute;left:10324;top:557;width:89;height:24" coordorigin="10324,557" coordsize="89,24" path="m10413,581l10324,557,10413,557,10413,581xe" filled="false" stroked="true" strokeweight="0pt" strokecolor="#fcfcfc">
                <v:path arrowok="t"/>
              </v:shape>
            </v:group>
            <v:group style="position:absolute;left:9083;top:434;width:1030;height:461" coordorigin="9083,434" coordsize="1030,461">
              <v:shape style="position:absolute;left:9083;top:434;width:1030;height:461" coordorigin="9083,434" coordsize="1030,461" path="m10014,434l9083,895,9184,895,10014,434xe" filled="true" fillcolor="#fcfcfc" stroked="false">
                <v:path arrowok="t"/>
                <v:fill type="solid"/>
              </v:shape>
              <v:shape style="position:absolute;left:9083;top:434;width:1030;height:461" coordorigin="9083,434" coordsize="1030,461" path="m10113,434l10014,434,9184,895,10113,434xe" filled="true" fillcolor="#fcfcfc" stroked="false">
                <v:path arrowok="t"/>
                <v:fill type="solid"/>
              </v:shape>
            </v:group>
            <v:group style="position:absolute;left:9083;top:434;width:932;height:461" coordorigin="9083,434" coordsize="932,461">
              <v:shape style="position:absolute;left:9083;top:434;width:932;height:461" coordorigin="9083,434" coordsize="932,461" path="m9083,895l9184,895,10014,434,9083,895xe" filled="false" stroked="true" strokeweight="0pt" strokecolor="#fcfcfc">
                <v:path arrowok="t"/>
              </v:shape>
            </v:group>
            <v:group style="position:absolute;left:9184;top:434;width:929;height:461" coordorigin="9184,434" coordsize="929,461">
              <v:shape style="position:absolute;left:9184;top:434;width:929;height:461" coordorigin="9184,434" coordsize="929,461" path="m9184,895l10014,434,10113,434,9184,895xe" filled="false" stroked="true" strokeweight="0pt" strokecolor="#fcfcfc">
                <v:path arrowok="t"/>
              </v:shape>
            </v:group>
            <v:group style="position:absolute;left:9083;top:895;width:101;height:27" coordorigin="9083,895" coordsize="101,27">
              <v:shape style="position:absolute;left:9083;top:895;width:101;height:27" coordorigin="9083,895" coordsize="101,27" path="m9083,895l9083,922,9129,922,9083,895xe" filled="true" fillcolor="#fcfcfc" stroked="false">
                <v:path arrowok="t"/>
                <v:fill type="solid"/>
              </v:shape>
              <v:shape style="position:absolute;left:9083;top:895;width:101;height:27" coordorigin="9083,895" coordsize="101,27" path="m9184,895l9083,895,9129,922,9184,895xe" filled="true" fillcolor="#fcfcfc" stroked="false">
                <v:path arrowok="t"/>
                <v:fill type="solid"/>
              </v:shape>
            </v:group>
            <v:group style="position:absolute;left:9083;top:895;width:46;height:27" coordorigin="9083,895" coordsize="46,27">
              <v:shape style="position:absolute;left:9083;top:895;width:46;height:27" coordorigin="9083,895" coordsize="46,27" path="m9083,922l9129,922,9083,895,9083,922xe" filled="false" stroked="true" strokeweight="0pt" strokecolor="#fcfcfc">
                <v:path arrowok="t"/>
              </v:shape>
            </v:group>
            <v:group style="position:absolute;left:9083;top:895;width:101;height:27" coordorigin="9083,895" coordsize="101,27">
              <v:shape style="position:absolute;left:9083;top:895;width:101;height:27" coordorigin="9083,895" coordsize="101,27" path="m9129,922l9083,895,9184,895,9129,922xe" filled="false" stroked="true" strokeweight="0pt" strokecolor="#fcfcfc">
                <v:path arrowok="t"/>
              </v:shape>
            </v:group>
            <v:group style="position:absolute;left:10367;top:581;width:46;height:608" coordorigin="10367,581" coordsize="46,608">
              <v:shape style="position:absolute;left:10367;top:581;width:46;height:608" coordorigin="10367,581" coordsize="46,608" path="m10367,581l10367,1188,10413,1188,10367,581xe" filled="true" fillcolor="#fcfcfc" stroked="false">
                <v:path arrowok="t"/>
                <v:fill type="solid"/>
              </v:shape>
              <v:shape style="position:absolute;left:10367;top:581;width:46;height:608" coordorigin="10367,581" coordsize="46,608" path="m10413,581l10367,581,10413,1188,10413,581xe" filled="true" fillcolor="#fcfcfc" stroked="false">
                <v:path arrowok="t"/>
                <v:fill type="solid"/>
              </v:shape>
            </v:group>
            <v:group style="position:absolute;left:10367;top:581;width:46;height:608" coordorigin="10367,581" coordsize="46,608">
              <v:shape style="position:absolute;left:10367;top:581;width:46;height:608" coordorigin="10367,581" coordsize="46,608" path="m10367,1188l10413,1188,10367,581,10367,1188xe" filled="false" stroked="true" strokeweight="0pt" strokecolor="#fcfcfc">
                <v:path arrowok="t"/>
              </v:shape>
            </v:group>
            <v:group style="position:absolute;left:10367;top:581;width:46;height:608" coordorigin="10367,581" coordsize="46,608">
              <v:shape style="position:absolute;left:10367;top:581;width:46;height:608" coordorigin="10367,581" coordsize="46,608" path="m10413,1188l10367,581,10413,581,10413,1188xe" filled="false" stroked="true" strokeweight="0pt" strokecolor="#fcfcfc">
                <v:path arrowok="t"/>
              </v:shape>
            </v:group>
            <v:group style="position:absolute;left:9083;top:922;width:46;height:267" coordorigin="9083,922" coordsize="46,267">
              <v:shape style="position:absolute;left:9083;top:922;width:46;height:267" coordorigin="9083,922" coordsize="46,267" path="m9083,922l9083,1188,9129,1188,9083,922xe" filled="true" fillcolor="#fcfcfc" stroked="false">
                <v:path arrowok="t"/>
                <v:fill type="solid"/>
              </v:shape>
              <v:shape style="position:absolute;left:9083;top:922;width:46;height:267" coordorigin="9083,922" coordsize="46,267" path="m9129,922l9083,922,9129,1188,9129,922xe" filled="true" fillcolor="#fcfcfc" stroked="false">
                <v:path arrowok="t"/>
                <v:fill type="solid"/>
              </v:shape>
            </v:group>
            <v:group style="position:absolute;left:9083;top:922;width:46;height:267" coordorigin="9083,922" coordsize="46,267">
              <v:shape style="position:absolute;left:9083;top:922;width:46;height:267" coordorigin="9083,922" coordsize="46,267" path="m9083,1188l9129,1188,9083,922,9083,1188xe" filled="false" stroked="true" strokeweight="0pt" strokecolor="#fcfcfc">
                <v:path arrowok="t"/>
              </v:shape>
            </v:group>
            <v:group style="position:absolute;left:9083;top:922;width:46;height:267" coordorigin="9083,922" coordsize="46,267">
              <v:shape style="position:absolute;left:9083;top:922;width:46;height:267" coordorigin="9083,922" coordsize="46,267" path="m9129,1188l9083,922,9129,922,9129,1188xe" filled="false" stroked="true" strokeweight="0pt" strokecolor="#fcfcfc">
                <v:path arrowok="t"/>
              </v:shape>
            </v:group>
            <v:group style="position:absolute;left:10881;top:384;width:188;height:51" coordorigin="10881,384" coordsize="188,51">
              <v:shape style="position:absolute;left:10881;top:384;width:188;height:51" coordorigin="10881,384" coordsize="188,51" path="m10982,384l10881,434,11068,434,10982,384xe" filled="true" fillcolor="#fcfcfc" stroked="false">
                <v:path arrowok="t"/>
                <v:fill type="solid"/>
              </v:shape>
            </v:group>
            <v:group style="position:absolute;left:10881;top:384;width:188;height:51" coordorigin="10881,384" coordsize="188,51">
              <v:shape style="position:absolute;left:10881;top:384;width:188;height:51" coordorigin="10881,384" coordsize="188,51" path="m10982,384l10881,434,11068,434,10982,384xe" filled="false" stroked="true" strokeweight="0pt" strokecolor="#fcfcfc">
                <v:path arrowok="t"/>
              </v:shape>
            </v:group>
            <v:group style="position:absolute;left:10979;top:434;width:300;height:123" coordorigin="10979,434" coordsize="300,123">
              <v:shape style="position:absolute;left:10979;top:434;width:300;height:123" coordorigin="10979,434" coordsize="300,123" path="m10979,434l11190,557,11279,557,10979,434xe" filled="true" fillcolor="#fcfcfc" stroked="false">
                <v:path arrowok="t"/>
                <v:fill type="solid"/>
              </v:shape>
              <v:shape style="position:absolute;left:10979;top:434;width:300;height:123" coordorigin="10979,434" coordsize="300,123" path="m11068,434l10979,434,11279,557,11068,434xe" filled="true" fillcolor="#fcfcfc" stroked="false">
                <v:path arrowok="t"/>
                <v:fill type="solid"/>
              </v:shape>
            </v:group>
            <v:group style="position:absolute;left:10979;top:434;width:300;height:123" coordorigin="10979,434" coordsize="300,123">
              <v:shape style="position:absolute;left:10979;top:434;width:300;height:123" coordorigin="10979,434" coordsize="300,123" path="m11190,557l11279,557,10979,434,11190,557xe" filled="false" stroked="true" strokeweight="0pt" strokecolor="#fcfcfc">
                <v:path arrowok="t"/>
              </v:shape>
            </v:group>
            <v:group style="position:absolute;left:10979;top:434;width:300;height:123" coordorigin="10979,434" coordsize="300,123">
              <v:shape style="position:absolute;left:10979;top:434;width:300;height:123" coordorigin="10979,434" coordsize="300,123" path="m11279,557l10979,434,11068,434,11279,557xe" filled="false" stroked="true" strokeweight="0pt" strokecolor="#fcfcfc">
                <v:path arrowok="t"/>
              </v:shape>
            </v:group>
            <v:group style="position:absolute;left:11190;top:557;width:89;height:24" coordorigin="11190,557" coordsize="89,24">
              <v:shape style="position:absolute;left:11190;top:557;width:89;height:24" coordorigin="11190,557" coordsize="89,24" path="m11190,557l11234,581,11279,581,11190,557xe" filled="true" fillcolor="#fcfcfc" stroked="false">
                <v:path arrowok="t"/>
                <v:fill type="solid"/>
              </v:shape>
              <v:shape style="position:absolute;left:11190;top:557;width:89;height:24" coordorigin="11190,557" coordsize="89,24" path="m11279,557l11190,557,11279,581,11279,557xe" filled="true" fillcolor="#fcfcfc" stroked="false">
                <v:path arrowok="t"/>
                <v:fill type="solid"/>
              </v:shape>
            </v:group>
            <v:group style="position:absolute;left:11190;top:557;width:89;height:24" coordorigin="11190,557" coordsize="89,24">
              <v:shape style="position:absolute;left:11190;top:557;width:89;height:24" coordorigin="11190,557" coordsize="89,24" path="m11234,581l11279,581,11190,557,11234,581xe" filled="false" stroked="true" strokeweight="0pt" strokecolor="#fcfcfc">
                <v:path arrowok="t"/>
              </v:shape>
            </v:group>
            <v:group style="position:absolute;left:11190;top:557;width:89;height:24" coordorigin="11190,557" coordsize="89,24">
              <v:shape style="position:absolute;left:11190;top:557;width:89;height:24" coordorigin="11190,557" coordsize="89,24" path="m11279,581l11190,557,11279,557,11279,581xe" filled="false" stroked="true" strokeweight="0pt" strokecolor="#fcfcfc">
                <v:path arrowok="t"/>
              </v:shape>
            </v:group>
            <v:group style="position:absolute;left:9952;top:434;width:1028;height:461" coordorigin="9952,434" coordsize="1028,461">
              <v:shape style="position:absolute;left:9952;top:434;width:1028;height:461" coordorigin="9952,434" coordsize="1028,461" path="m10881,434l9952,895,10050,895,10881,434xe" filled="true" fillcolor="#fcfcfc" stroked="false">
                <v:path arrowok="t"/>
                <v:fill type="solid"/>
              </v:shape>
              <v:shape style="position:absolute;left:9952;top:434;width:1028;height:461" coordorigin="9952,434" coordsize="1028,461" path="m10979,434l10881,434,10050,895,10979,434xe" filled="true" fillcolor="#fcfcfc" stroked="false">
                <v:path arrowok="t"/>
                <v:fill type="solid"/>
              </v:shape>
            </v:group>
            <v:group style="position:absolute;left:9952;top:434;width:929;height:461" coordorigin="9952,434" coordsize="929,461">
              <v:shape style="position:absolute;left:9952;top:434;width:929;height:461" coordorigin="9952,434" coordsize="929,461" path="m9952,895l10050,895,10881,434,9952,895xe" filled="false" stroked="true" strokeweight="0pt" strokecolor="#fcfcfc">
                <v:path arrowok="t"/>
              </v:shape>
            </v:group>
            <v:group style="position:absolute;left:10050;top:434;width:929;height:461" coordorigin="10050,434" coordsize="929,461">
              <v:shape style="position:absolute;left:10050;top:434;width:929;height:461" coordorigin="10050,434" coordsize="929,461" path="m10050,895l10881,434,10979,434,10050,895xe" filled="false" stroked="true" strokeweight="0pt" strokecolor="#fcfcfc">
                <v:path arrowok="t"/>
              </v:shape>
            </v:group>
            <v:group style="position:absolute;left:9952;top:895;width:99;height:27" coordorigin="9952,895" coordsize="99,27">
              <v:shape style="position:absolute;left:9952;top:895;width:99;height:27" coordorigin="9952,895" coordsize="99,27" path="m9952,895l9952,922,9995,922,9952,895xe" filled="true" fillcolor="#fcfcfc" stroked="false">
                <v:path arrowok="t"/>
                <v:fill type="solid"/>
              </v:shape>
              <v:shape style="position:absolute;left:9952;top:895;width:99;height:27" coordorigin="9952,895" coordsize="99,27" path="m10050,895l9952,895,9995,922,10050,895xe" filled="true" fillcolor="#fcfcfc" stroked="false">
                <v:path arrowok="t"/>
                <v:fill type="solid"/>
              </v:shape>
            </v:group>
            <v:group style="position:absolute;left:9952;top:895;width:44;height:27" coordorigin="9952,895" coordsize="44,27">
              <v:shape style="position:absolute;left:9952;top:895;width:44;height:27" coordorigin="9952,895" coordsize="44,27" path="m9952,922l9995,922,9952,895,9952,922xe" filled="false" stroked="true" strokeweight="0pt" strokecolor="#fcfcfc">
                <v:path arrowok="t"/>
              </v:shape>
            </v:group>
            <v:group style="position:absolute;left:9952;top:895;width:99;height:27" coordorigin="9952,895" coordsize="99,27">
              <v:shape style="position:absolute;left:9952;top:895;width:99;height:27" coordorigin="9952,895" coordsize="99,27" path="m9995,922l9952,895,10050,895,9995,922xe" filled="false" stroked="true" strokeweight="0pt" strokecolor="#fcfcfc">
                <v:path arrowok="t"/>
              </v:shape>
            </v:group>
            <v:group style="position:absolute;left:11234;top:581;width:46;height:608" coordorigin="11234,581" coordsize="46,608">
              <v:shape style="position:absolute;left:11234;top:581;width:46;height:608" coordorigin="11234,581" coordsize="46,608" path="m11234,581l11234,1188,11279,1188,11234,581xe" filled="true" fillcolor="#fcfcfc" stroked="false">
                <v:path arrowok="t"/>
                <v:fill type="solid"/>
              </v:shape>
              <v:shape style="position:absolute;left:11234;top:581;width:46;height:608" coordorigin="11234,581" coordsize="46,608" path="m11279,581l11234,581,11279,1188,11279,581xe" filled="true" fillcolor="#fcfcfc" stroked="false">
                <v:path arrowok="t"/>
                <v:fill type="solid"/>
              </v:shape>
            </v:group>
            <v:group style="position:absolute;left:11234;top:581;width:46;height:608" coordorigin="11234,581" coordsize="46,608">
              <v:shape style="position:absolute;left:11234;top:581;width:46;height:608" coordorigin="11234,581" coordsize="46,608" path="m11234,1188l11279,1188,11234,581,11234,1188xe" filled="false" stroked="true" strokeweight="0pt" strokecolor="#fcfcfc">
                <v:path arrowok="t"/>
              </v:shape>
            </v:group>
            <v:group style="position:absolute;left:11234;top:581;width:46;height:608" coordorigin="11234,581" coordsize="46,608">
              <v:shape style="position:absolute;left:11234;top:581;width:46;height:608" coordorigin="11234,581" coordsize="46,608" path="m11279,1188l11234,581,11279,581,11279,1188xe" filled="false" stroked="true" strokeweight="0pt" strokecolor="#fcfcfc">
                <v:path arrowok="t"/>
              </v:shape>
            </v:group>
            <v:group style="position:absolute;left:9952;top:922;width:44;height:267" coordorigin="9952,922" coordsize="44,267">
              <v:shape style="position:absolute;left:9952;top:922;width:44;height:267" coordorigin="9952,922" coordsize="44,267" path="m9952,922l9952,1188,9995,1188,9952,922xe" filled="true" fillcolor="#fcfcfc" stroked="false">
                <v:path arrowok="t"/>
                <v:fill type="solid"/>
              </v:shape>
              <v:shape style="position:absolute;left:9952;top:922;width:44;height:267" coordorigin="9952,922" coordsize="44,267" path="m9995,922l9952,922,9995,1188,9995,922xe" filled="true" fillcolor="#fcfcfc" stroked="false">
                <v:path arrowok="t"/>
                <v:fill type="solid"/>
              </v:shape>
            </v:group>
            <v:group style="position:absolute;left:9952;top:922;width:44;height:267" coordorigin="9952,922" coordsize="44,267">
              <v:shape style="position:absolute;left:9952;top:922;width:44;height:267" coordorigin="9952,922" coordsize="44,267" path="m9952,1188l9995,1188,9952,922,9952,1188xe" filled="false" stroked="true" strokeweight="0pt" strokecolor="#fcfcfc">
                <v:path arrowok="t"/>
              </v:shape>
            </v:group>
            <v:group style="position:absolute;left:9952;top:922;width:44;height:267" coordorigin="9952,922" coordsize="44,267">
              <v:shape style="position:absolute;left:9952;top:922;width:44;height:267" coordorigin="9952,922" coordsize="44,267" path="m9995,1188l9952,922,9995,922,9995,1188xe" filled="false" stroked="true" strokeweight="0pt" strokecolor="#fcfcfc">
                <v:path arrowok="t"/>
              </v:shape>
            </v:group>
            <v:group style="position:absolute;left:9952;top:1188;width:44;height:2" coordorigin="9952,1188" coordsize="44,2">
              <v:shape style="position:absolute;left:9952;top:1188;width:44;height:2" coordorigin="9952,1188" coordsize="44,0" path="m9995,1188l9952,1188e" filled="false" stroked="true" strokeweight=".48pt" strokecolor="#fcfcfc">
                <v:path arrowok="t"/>
              </v:shape>
            </v:group>
            <v:group style="position:absolute;left:10413;top:1188;width:2;height:2" coordorigin="10413,1188" coordsize="2,2">
              <v:shape style="position:absolute;left:10413;top:1188;width:2;height:2" coordorigin="10413,1188" coordsize="0,0" path="m10413,1188l10413,1188e" filled="false" stroked="true" strokeweight=".48pt" strokecolor="#fcfcfc">
                <v:path arrowok="t"/>
              </v:shape>
            </v:group>
            <v:group style="position:absolute;left:11234;top:1188;width:46;height:2" coordorigin="11234,1188" coordsize="46,2">
              <v:shape style="position:absolute;left:11234;top:1188;width:46;height:2" coordorigin="11234,1188" coordsize="46,0" path="m11279,1188l11234,1188e" filled="false" stroked="true" strokeweight=".48pt" strokecolor="#fcfcfc">
                <v:path arrowok="t"/>
              </v:shape>
            </v:group>
            <v:group style="position:absolute;left:9083;top:1188;width:46;height:2" coordorigin="9083,1188" coordsize="46,2">
              <v:shape style="position:absolute;left:9083;top:1188;width:46;height:2" coordorigin="9083,1188" coordsize="46,0" path="m9083,1188l9129,1188e" filled="false" stroked="true" strokeweight=".48pt" strokecolor="#fcfcfc">
                <v:path arrowok="t"/>
              </v:shape>
            </v:group>
            <v:group style="position:absolute;left:40;top:2567;width:11813;height:2" coordorigin="40,2567" coordsize="11813,2">
              <v:shape style="position:absolute;left:40;top:2567;width:11813;height:2" coordorigin="40,2567" coordsize="11813,0" path="m40,2567l11853,2567e" filled="false" stroked="true" strokeweight="1.66pt" strokecolor="#fcfcfc">
                <v:path arrowok="t"/>
              </v:shape>
            </v:group>
            <v:group style="position:absolute;left:40;top:2551;width:11813;height:32" coordorigin="40,2551" coordsize="11813,32">
              <v:shape style="position:absolute;left:40;top:2551;width:11813;height:32" coordorigin="40,2551" coordsize="11813,32" path="m11853,2582l11853,2551,40,2582,11853,2582xe" filled="false" stroked="true" strokeweight="0pt" strokecolor="#fcfcfc">
                <v:path arrowok="t"/>
              </v:shape>
            </v:group>
            <v:group style="position:absolute;left:40;top:2551;width:11813;height:32" coordorigin="40,2551" coordsize="11813,32">
              <v:shape style="position:absolute;left:40;top:2551;width:11813;height:32" coordorigin="40,2551" coordsize="11813,32" path="m11853,2551l40,2582,40,2551,11853,2551xe" filled="false" stroked="true" strokeweight="0pt" strokecolor="#fcfcfc">
                <v:path arrowok="t"/>
              </v:shape>
            </v:group>
            <v:group style="position:absolute;left:40;top:5714;width:11813;height:2" coordorigin="40,5714" coordsize="11813,2">
              <v:shape style="position:absolute;left:40;top:5714;width:11813;height:2" coordorigin="40,5714" coordsize="11813,0" path="m40,5714l11853,5714e" filled="false" stroked="true" strokeweight="1.54pt" strokecolor="#fcfcfc">
                <v:path arrowok="t"/>
              </v:shape>
            </v:group>
            <v:group style="position:absolute;left:40;top:5700;width:11813;height:29" coordorigin="40,5700" coordsize="11813,29">
              <v:shape style="position:absolute;left:40;top:5700;width:11813;height:29" coordorigin="40,5700" coordsize="11813,29" path="m11853,5729l11853,5700,40,5729,11853,5729xe" filled="false" stroked="true" strokeweight="0pt" strokecolor="#fcfcfc">
                <v:path arrowok="t"/>
              </v:shape>
            </v:group>
            <v:group style="position:absolute;left:40;top:5700;width:11813;height:29" coordorigin="40,5700" coordsize="11813,29">
              <v:shape style="position:absolute;left:40;top:5700;width:11813;height:29" coordorigin="40,5700" coordsize="11813,29" path="m11853,5700l40,5729,40,5700,11853,5700xe" filled="false" stroked="true" strokeweight="0pt" strokecolor="#fcfcfc">
                <v:path arrowok="t"/>
              </v:shape>
            </v:group>
            <v:group style="position:absolute;left:40;top:6253;width:11813;height:2" coordorigin="40,6253" coordsize="11813,2">
              <v:shape style="position:absolute;left:40;top:6253;width:11813;height:2" coordorigin="40,6253" coordsize="11813,0" path="m40,6253l11853,6253e" filled="false" stroked="true" strokeweight="1.66pt" strokecolor="#fcfcfc">
                <v:path arrowok="t"/>
              </v:shape>
            </v:group>
            <v:group style="position:absolute;left:40;top:6238;width:11813;height:32" coordorigin="40,6238" coordsize="11813,32">
              <v:shape style="position:absolute;left:40;top:6238;width:11813;height:32" coordorigin="40,6238" coordsize="11813,32" path="m11853,6269l11853,6238,40,6269,11853,6269xe" filled="false" stroked="true" strokeweight="0pt" strokecolor="#fcfcfc">
                <v:path arrowok="t"/>
              </v:shape>
            </v:group>
            <v:group style="position:absolute;left:40;top:6238;width:11813;height:32" coordorigin="40,6238" coordsize="11813,32">
              <v:shape style="position:absolute;left:40;top:6238;width:11813;height:32" coordorigin="40,6238" coordsize="11813,32" path="m11853,6238l40,6269,40,6238,11853,6238xe" filled="false" stroked="true" strokeweight="0pt" strokecolor="#fcfcfc">
                <v:path arrowok="t"/>
              </v:shape>
            </v:group>
            <v:group style="position:absolute;left:40;top:9551;width:11813;height:2" coordorigin="40,9551" coordsize="11813,2">
              <v:shape style="position:absolute;left:40;top:9551;width:11813;height:2" coordorigin="40,9551" coordsize="11813,0" path="m40,9551l11853,9551e" filled="false" stroked="true" strokeweight="1.66pt" strokecolor="#fcfcfc">
                <v:path arrowok="t"/>
              </v:shape>
            </v:group>
            <v:group style="position:absolute;left:40;top:9535;width:11813;height:32" coordorigin="40,9535" coordsize="11813,32">
              <v:shape style="position:absolute;left:40;top:9535;width:11813;height:32" coordorigin="40,9535" coordsize="11813,32" path="m11853,9566l11853,9535,40,9566,11853,9566xe" filled="false" stroked="true" strokeweight="0pt" strokecolor="#fcfcfc">
                <v:path arrowok="t"/>
              </v:shape>
            </v:group>
            <v:group style="position:absolute;left:40;top:9535;width:11813;height:32" coordorigin="40,9535" coordsize="11813,32">
              <v:shape style="position:absolute;left:40;top:9535;width:11813;height:32" coordorigin="40,9535" coordsize="11813,32" path="m11853,9535l40,9566,40,9535,11853,9535xe" filled="false" stroked="true" strokeweight="0pt" strokecolor="#fcfcfc">
                <v:path arrowok="t"/>
              </v:shape>
            </v:group>
            <v:group style="position:absolute;left:40;top:10084;width:11813;height:2" coordorigin="40,10084" coordsize="11813,2">
              <v:shape style="position:absolute;left:40;top:10084;width:11813;height:2" coordorigin="40,10084" coordsize="11813,0" path="m40,10084l11853,10084e" filled="false" stroked="true" strokeweight="1.66pt" strokecolor="#fcfcfc">
                <v:path arrowok="t"/>
              </v:shape>
            </v:group>
            <v:group style="position:absolute;left:40;top:10068;width:11813;height:32" coordorigin="40,10068" coordsize="11813,32">
              <v:shape style="position:absolute;left:40;top:10068;width:11813;height:32" coordorigin="40,10068" coordsize="11813,32" path="m11853,10099l11853,10068,40,10099,11853,10099xe" filled="false" stroked="true" strokeweight="0pt" strokecolor="#fcfcfc">
                <v:path arrowok="t"/>
              </v:shape>
            </v:group>
            <v:group style="position:absolute;left:40;top:10068;width:11813;height:32" coordorigin="40,10068" coordsize="11813,32">
              <v:shape style="position:absolute;left:40;top:10068;width:11813;height:32" coordorigin="40,10068" coordsize="11813,32" path="m11853,10068l40,10099,40,10068,11853,10068xe" filled="false" stroked="true" strokeweight="0pt" strokecolor="#fcfcfc">
                <v:path arrowok="t"/>
              </v:shape>
            </v:group>
            <v:group style="position:absolute;left:40;top:13268;width:11813;height:2" coordorigin="40,13268" coordsize="11813,2">
              <v:shape style="position:absolute;left:40;top:13268;width:11813;height:2" coordorigin="40,13268" coordsize="11813,0" path="m40,13268l11853,13268e" filled="false" stroked="true" strokeweight="1.66pt" strokecolor="#fcfcfc">
                <v:path arrowok="t"/>
              </v:shape>
            </v:group>
            <v:group style="position:absolute;left:40;top:13253;width:11813;height:32" coordorigin="40,13253" coordsize="11813,32">
              <v:shape style="position:absolute;left:40;top:13253;width:11813;height:32" coordorigin="40,13253" coordsize="11813,32" path="m11853,13284l11853,13253,40,13284,11853,13284xe" filled="false" stroked="true" strokeweight="0pt" strokecolor="#fcfcfc">
                <v:path arrowok="t"/>
              </v:shape>
            </v:group>
            <v:group style="position:absolute;left:40;top:13253;width:11813;height:32" coordorigin="40,13253" coordsize="11813,32">
              <v:shape style="position:absolute;left:40;top:13253;width:11813;height:32" coordorigin="40,13253" coordsize="11813,32" path="m11853,13253l40,13284,40,13253,11853,13253xe" filled="false" stroked="true" strokeweight="0pt" strokecolor="#fcfcfc">
                <v:path arrowok="t"/>
              </v:shape>
            </v:group>
            <v:group style="position:absolute;left:5348;top:10085;width:2;height:3183" coordorigin="5348,10085" coordsize="2,3183">
              <v:shape style="position:absolute;left:5348;top:10085;width:2;height:3183" coordorigin="5348,10085" coordsize="0,3183" path="m5348,10085l5348,13267e" filled="false" stroked="true" strokeweight="1.66pt" strokecolor="#fcfcfc">
                <v:path arrowok="t"/>
              </v:shape>
            </v:group>
            <v:group style="position:absolute;left:5332;top:10085;width:32;height:3183" coordorigin="5332,10085" coordsize="32,3183">
              <v:shape style="position:absolute;left:5332;top:10085;width:32;height:3183" coordorigin="5332,10085" coordsize="32,3183" path="m5332,13267l5363,13267,5332,10085,5332,13267xe" filled="false" stroked="true" strokeweight="0pt" strokecolor="#fcfcfc">
                <v:path arrowok="t"/>
              </v:shape>
            </v:group>
            <v:group style="position:absolute;left:5332;top:10085;width:32;height:3183" coordorigin="5332,10085" coordsize="32,3183">
              <v:shape style="position:absolute;left:5332;top:10085;width:32;height:3183" coordorigin="5332,10085" coordsize="32,3183" path="m5363,13267l5332,10085,5363,10085,5363,13267xe" filled="false" stroked="true" strokeweight="0pt" strokecolor="#fcfcfc">
                <v:path arrowok="t"/>
              </v:shape>
            </v:group>
            <v:group style="position:absolute;left:5873;top:6254;width:2;height:3298" coordorigin="5873,6254" coordsize="2,3298">
              <v:shape style="position:absolute;left:5873;top:6254;width:2;height:3298" coordorigin="5873,6254" coordsize="0,3298" path="m5873,6254l5873,9552e" filled="false" stroked="true" strokeweight="1.66pt" strokecolor="#fcfcfc">
                <v:path arrowok="t"/>
              </v:shape>
            </v:group>
            <v:group style="position:absolute;left:5858;top:6254;width:32;height:3298" coordorigin="5858,6254" coordsize="32,3298">
              <v:shape style="position:absolute;left:5858;top:6254;width:32;height:3298" coordorigin="5858,6254" coordsize="32,3298" path="m5858,9552l5889,9552,5858,6254,5858,9552xe" filled="false" stroked="true" strokeweight="0pt" strokecolor="#fcfcfc">
                <v:path arrowok="t"/>
              </v:shape>
            </v:group>
            <v:group style="position:absolute;left:5858;top:6254;width:32;height:3298" coordorigin="5858,6254" coordsize="32,3298">
              <v:shape style="position:absolute;left:5858;top:6254;width:32;height:3298" coordorigin="5858,6254" coordsize="32,3298" path="m5889,9552l5858,6254,5889,6254,5889,9552xe" filled="false" stroked="true" strokeweight="0pt" strokecolor="#fcfcfc">
                <v:path arrowok="t"/>
              </v:shape>
            </v:group>
            <v:group style="position:absolute;left:7248;top:2566;width:2;height:3149" coordorigin="7248,2566" coordsize="2,3149">
              <v:shape style="position:absolute;left:7248;top:2566;width:2;height:3149" coordorigin="7248,2566" coordsize="0,3149" path="m7248,2566l7248,5714e" filled="false" stroked="true" strokeweight="1.66pt" strokecolor="#fcfcfc">
                <v:path arrowok="t"/>
              </v:shape>
            </v:group>
            <v:group style="position:absolute;left:7233;top:2566;width:32;height:3149" coordorigin="7233,2566" coordsize="32,3149">
              <v:shape style="position:absolute;left:7233;top:2566;width:32;height:3149" coordorigin="7233,2566" coordsize="32,3149" path="m7233,5714l7264,5714,7233,2566,7233,5714xe" filled="false" stroked="true" strokeweight="0pt" strokecolor="#fcfcfc">
                <v:path arrowok="t"/>
              </v:shape>
            </v:group>
            <v:group style="position:absolute;left:7233;top:2566;width:32;height:3149" coordorigin="7233,2566" coordsize="32,3149">
              <v:shape style="position:absolute;left:7233;top:2566;width:32;height:3149" coordorigin="7233,2566" coordsize="32,3149" path="m7264,5714l7233,2566,7264,2566,7264,5714xe" filled="false" stroked="true" strokeweight="0pt" strokecolor="#fcfcfc">
                <v:path arrowok="t"/>
              </v:shape>
            </v:group>
            <w10:wrap type="none"/>
          </v:group>
        </w:pict>
      </w:r>
    </w:p>
    <w:p>
      <w:pPr>
        <w:tabs>
          <w:tab w:pos="11169" w:val="left" w:leader="none"/>
        </w:tabs>
        <w:spacing w:before="190"/>
        <w:ind w:left="146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bookmarkStart w:name="1" w:id="1"/>
      <w:bookmarkEnd w:id="1"/>
      <w:r>
        <w:rPr/>
      </w:r>
      <w:r>
        <w:rPr>
          <w:rFonts w:ascii="Times New Roman" w:hAnsi="Times New Roman" w:cs="Times New Roman" w:eastAsia="Times New Roman"/>
          <w:color w:val="FCFCFC"/>
          <w:w w:val="170"/>
          <w:sz w:val="36"/>
          <w:szCs w:val="36"/>
        </w:rPr>
        <w:t>•</w:t>
        <w:tab/>
        <w:t>•</w:t>
      </w:r>
      <w:r>
        <w:rPr>
          <w:rFonts w:ascii="Times New Roman" w:hAnsi="Times New Roman" w:cs="Times New Roman" w:eastAsia="Times New Roman"/>
          <w:sz w:val="36"/>
          <w:szCs w:val="3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35"/>
          <w:szCs w:val="35"/>
        </w:rPr>
      </w:pPr>
    </w:p>
    <w:p>
      <w:pPr>
        <w:tabs>
          <w:tab w:pos="11229" w:val="left" w:leader="none"/>
        </w:tabs>
        <w:spacing w:before="0"/>
        <w:ind w:left="127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 w:hAnsi="Times New Roman" w:cs="Times New Roman" w:eastAsia="Times New Roman"/>
          <w:color w:val="FCFCFC"/>
          <w:w w:val="170"/>
          <w:sz w:val="36"/>
          <w:szCs w:val="36"/>
        </w:rPr>
        <w:t>•</w:t>
        <w:tab/>
        <w:t>•</w:t>
      </w:r>
      <w:r>
        <w:rPr>
          <w:rFonts w:ascii="Times New Roman" w:hAnsi="Times New Roman" w:cs="Times New Roman" w:eastAsia="Times New Roman"/>
          <w:sz w:val="36"/>
          <w:szCs w:val="3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46"/>
          <w:szCs w:val="46"/>
        </w:rPr>
      </w:pPr>
    </w:p>
    <w:p>
      <w:pPr>
        <w:tabs>
          <w:tab w:pos="11253" w:val="left" w:leader="none"/>
        </w:tabs>
        <w:spacing w:before="0"/>
        <w:ind w:left="163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 w:hAnsi="Times New Roman" w:cs="Times New Roman" w:eastAsia="Times New Roman"/>
          <w:color w:val="FCFCFC"/>
          <w:w w:val="170"/>
          <w:sz w:val="36"/>
          <w:szCs w:val="36"/>
        </w:rPr>
        <w:t>•</w:t>
        <w:tab/>
        <w:t>•</w:t>
      </w:r>
      <w:r>
        <w:rPr>
          <w:rFonts w:ascii="Times New Roman" w:hAnsi="Times New Roman" w:cs="Times New Roman" w:eastAsia="Times New Roman"/>
          <w:sz w:val="36"/>
          <w:szCs w:val="3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36"/>
          <w:szCs w:val="36"/>
        </w:rPr>
      </w:pPr>
    </w:p>
    <w:p>
      <w:pPr>
        <w:numPr>
          <w:ilvl w:val="0"/>
          <w:numId w:val="1"/>
        </w:numPr>
        <w:tabs>
          <w:tab w:pos="380" w:val="left" w:leader="none"/>
          <w:tab w:pos="4135" w:val="left" w:leader="none"/>
          <w:tab w:pos="7639" w:val="left" w:leader="none"/>
          <w:tab w:pos="10571" w:val="left" w:leader="none"/>
        </w:tabs>
        <w:spacing w:before="0"/>
        <w:ind w:left="379" w:right="0" w:hanging="269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 w:hAnsi="Times New Roman" w:cs="Times New Roman" w:eastAsia="Times New Roman"/>
          <w:b/>
          <w:bCs/>
          <w:color w:val="FCFCFC"/>
          <w:w w:val="105"/>
          <w:sz w:val="36"/>
          <w:szCs w:val="36"/>
        </w:rPr>
        <w:t>Y</w:t>
      </w:r>
      <w:r>
        <w:rPr>
          <w:rFonts w:ascii="Times New Roman" w:hAnsi="Times New Roman" w:cs="Times New Roman" w:eastAsia="Times New Roman"/>
          <w:b/>
          <w:bCs/>
          <w:color w:val="FCFCFC"/>
          <w:spacing w:val="-65"/>
          <w:w w:val="10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b/>
          <w:bCs/>
          <w:color w:val="FCFCFC"/>
          <w:w w:val="105"/>
          <w:sz w:val="36"/>
          <w:szCs w:val="36"/>
        </w:rPr>
        <w:t>O</w:t>
      </w:r>
      <w:r>
        <w:rPr>
          <w:rFonts w:ascii="Times New Roman" w:hAnsi="Times New Roman" w:cs="Times New Roman" w:eastAsia="Times New Roman"/>
          <w:b/>
          <w:bCs/>
          <w:color w:val="FCFCFC"/>
          <w:spacing w:val="-65"/>
          <w:w w:val="10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b/>
          <w:bCs/>
          <w:color w:val="FCFCFC"/>
          <w:w w:val="105"/>
          <w:sz w:val="36"/>
          <w:szCs w:val="36"/>
        </w:rPr>
        <w:t>U</w:t>
        <w:tab/>
      </w:r>
      <w:r>
        <w:rPr>
          <w:rFonts w:ascii="Times New Roman" w:hAnsi="Times New Roman" w:cs="Times New Roman" w:eastAsia="Times New Roman"/>
          <w:b/>
          <w:bCs/>
          <w:color w:val="FCFCFC"/>
          <w:w w:val="155"/>
          <w:sz w:val="36"/>
          <w:szCs w:val="36"/>
        </w:rPr>
        <w:t>•</w:t>
        <w:tab/>
        <w:t>•</w:t>
      </w:r>
      <w:r>
        <w:rPr>
          <w:rFonts w:ascii="Times New Roman" w:hAnsi="Times New Roman" w:cs="Times New Roman" w:eastAsia="Times New Roman"/>
          <w:b/>
          <w:bCs/>
          <w:color w:val="FCFCFC"/>
          <w:spacing w:val="13"/>
          <w:w w:val="155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b/>
          <w:bCs/>
          <w:color w:val="FCFCFC"/>
          <w:w w:val="110"/>
          <w:sz w:val="36"/>
          <w:szCs w:val="36"/>
        </w:rPr>
        <w:t>Y</w:t>
      </w:r>
      <w:r>
        <w:rPr>
          <w:rFonts w:ascii="Times New Roman" w:hAnsi="Times New Roman" w:cs="Times New Roman" w:eastAsia="Times New Roman"/>
          <w:b/>
          <w:bCs/>
          <w:color w:val="FCFCFC"/>
          <w:spacing w:val="-61"/>
          <w:w w:val="11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b/>
          <w:bCs/>
          <w:color w:val="FCFCFC"/>
          <w:w w:val="110"/>
          <w:sz w:val="36"/>
          <w:szCs w:val="36"/>
        </w:rPr>
        <w:t>O</w:t>
      </w:r>
      <w:r>
        <w:rPr>
          <w:rFonts w:ascii="Times New Roman" w:hAnsi="Times New Roman" w:cs="Times New Roman" w:eastAsia="Times New Roman"/>
          <w:b/>
          <w:bCs/>
          <w:color w:val="FCFCFC"/>
          <w:spacing w:val="-58"/>
          <w:w w:val="11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b/>
          <w:bCs/>
          <w:color w:val="FCFCFC"/>
          <w:w w:val="110"/>
          <w:sz w:val="36"/>
          <w:szCs w:val="36"/>
        </w:rPr>
        <w:t>U</w:t>
        <w:tab/>
        <w:t>I</w:t>
      </w:r>
      <w:r>
        <w:rPr>
          <w:rFonts w:ascii="Times New Roman" w:hAnsi="Times New Roman" w:cs="Times New Roman" w:eastAsia="Times New Roman"/>
          <w:b/>
          <w:bCs/>
          <w:color w:val="FCFCFC"/>
          <w:spacing w:val="-52"/>
          <w:w w:val="11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b/>
          <w:bCs/>
          <w:color w:val="FCFCFC"/>
          <w:w w:val="110"/>
          <w:sz w:val="36"/>
          <w:szCs w:val="36"/>
        </w:rPr>
        <w:t>T</w:t>
      </w:r>
      <w:r>
        <w:rPr>
          <w:rFonts w:ascii="Times New Roman" w:hAnsi="Times New Roman" w:cs="Times New Roman" w:eastAsia="Times New Roman"/>
          <w:b/>
          <w:bCs/>
          <w:color w:val="FCFCFC"/>
          <w:spacing w:val="79"/>
          <w:w w:val="110"/>
          <w:sz w:val="36"/>
          <w:szCs w:val="36"/>
        </w:rPr>
        <w:t> </w:t>
      </w:r>
      <w:r>
        <w:rPr>
          <w:rFonts w:ascii="Times New Roman" w:hAnsi="Times New Roman" w:cs="Times New Roman" w:eastAsia="Times New Roman"/>
          <w:b/>
          <w:bCs/>
          <w:color w:val="FCFCFC"/>
          <w:w w:val="155"/>
          <w:sz w:val="36"/>
          <w:szCs w:val="36"/>
        </w:rPr>
        <w:t>•</w:t>
      </w:r>
      <w:r>
        <w:rPr>
          <w:rFonts w:ascii="Times New Roman" w:hAnsi="Times New Roman" w:cs="Times New Roman" w:eastAsia="Times New Roman"/>
          <w:sz w:val="36"/>
          <w:szCs w:val="3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36"/>
          <w:szCs w:val="36"/>
        </w:rPr>
        <w:sectPr>
          <w:type w:val="continuous"/>
          <w:pgSz w:w="11900" w:h="16840"/>
          <w:pgMar w:top="1600" w:bottom="280" w:left="160" w:right="1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  <w:r>
        <w:rPr/>
        <w:pict>
          <v:group style="position:absolute;margin-left:2pt;margin-top:6.120018pt;width:590.8pt;height:830.4pt;mso-position-horizontal-relative:page;mso-position-vertical-relative:page;z-index:-433288" coordorigin="40,122" coordsize="11816,16608">
            <v:shape style="position:absolute;left:40;top:122;width:11815;height:16608" type="#_x0000_t75" stroked="false">
              <v:imagedata r:id="rId20" o:title=""/>
            </v:shape>
            <v:group style="position:absolute;left:8925;top:502;width:934;height:569" coordorigin="8925,502" coordsize="934,569">
              <v:shape style="position:absolute;left:8925;top:502;width:934;height:569" coordorigin="8925,502" coordsize="934,569" path="m8925,1070l8925,869,9666,502,9858,614,9858,1070,9858,614,9666,502,8925,869e" filled="false" stroked="true" strokeweight=".48pt" strokecolor="#fdfdfd">
                <v:path arrowok="t"/>
              </v:shape>
            </v:group>
            <v:group style="position:absolute;left:8891;top:466;width:1001;height:605" coordorigin="8891,466" coordsize="1001,605">
              <v:shape style="position:absolute;left:8891;top:466;width:1001;height:605" coordorigin="8891,466" coordsize="1001,605" path="m8891,1070l8891,850,9666,466,9892,595,9892,1070e" filled="false" stroked="true" strokeweight=".48pt" strokecolor="#fdfdfd">
                <v:path arrowok="t"/>
              </v:shape>
            </v:group>
            <v:group style="position:absolute;left:9578;top:502;width:934;height:569" coordorigin="9578,502" coordsize="934,569">
              <v:shape style="position:absolute;left:9578;top:502;width:934;height:569" coordorigin="9578,502" coordsize="934,569" path="m9578,1070l9578,869,10319,502,10511,614,10511,1070,10511,614,10319,502,9578,869e" filled="false" stroked="true" strokeweight=".48pt" strokecolor="#fdfdfd">
                <v:path arrowok="t"/>
              </v:shape>
            </v:group>
            <v:group style="position:absolute;left:9544;top:466;width:1001;height:605" coordorigin="9544,466" coordsize="1001,605">
              <v:shape style="position:absolute;left:9544;top:466;width:1001;height:605" coordorigin="9544,466" coordsize="1001,605" path="m9544,1070l9544,850,10319,466,10545,595,10545,1070e" filled="false" stroked="true" strokeweight=".48pt" strokecolor="#fdfdfd">
                <v:path arrowok="t"/>
              </v:shape>
            </v:group>
            <v:group style="position:absolute;left:7667;top:1112;width:2919;height:2" coordorigin="7667,1112" coordsize="2919,2">
              <v:shape style="position:absolute;left:7667;top:1112;width:2919;height:2" coordorigin="7667,1112" coordsize="2919,0" path="m7667,1112l10586,1112e" filled="false" stroked="true" strokeweight="1.42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099l7667,1126,10586,1099,7667,1099xe" filled="false" stroked="true" strokeweight="0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126l10586,1099,10586,1126,7667,1126xe" filled="false" stroked="true" strokeweight="0pt" strokecolor="#fdfdfd">
                <v:path arrowok="t"/>
              </v:shape>
            </v:group>
            <v:group style="position:absolute;left:9839;top:1192;width:687;height:2" coordorigin="9839,1192" coordsize="687,2">
              <v:shape style="position:absolute;left:9839;top:1192;width:687;height:2" coordorigin="9839,1192" coordsize="687,0" path="m9839,1192l10526,1192e" filled="false" stroked="true" strokeweight="1.42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178l9839,1205,10526,1178,9839,1178xe" filled="false" stroked="true" strokeweight="0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205l10526,1178,10526,1205,9839,1205xe" filled="false" stroked="true" strokeweight="0pt" strokecolor="#fdfdfd">
                <v:path arrowok="t"/>
              </v:shape>
            </v:group>
            <v:group style="position:absolute;left:9966;top:1350;width:432;height:2" coordorigin="9966,1350" coordsize="432,2">
              <v:shape style="position:absolute;left:9966;top:1350;width:432;height:2" coordorigin="9966,1350" coordsize="432,0" path="m9966,1350l10398,1350e" filled="false" stroked="true" strokeweight="1.42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37l9966,1363,10398,1337,9966,1337xe" filled="false" stroked="true" strokeweight="0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63l10398,1337,10398,1363,9966,1363xe" filled="false" stroked="true" strokeweight="0pt" strokecolor="#fdfdfd">
                <v:path arrowok="t"/>
              </v:shape>
            </v:group>
            <v:group style="position:absolute;left:7720;top:1176;width:209;height:188" coordorigin="7720,1176" coordsize="209,188">
              <v:shape style="position:absolute;left:7720;top:1176;width:209;height:188" coordorigin="7720,1176" coordsize="209,188" path="m7749,1176l7746,1176,7720,1363,7737,1363,7756,1229,7774,1229,7749,1176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774,1229l7756,1229,7821,1363,7826,1363,7842,1330,7823,1330,7774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10,1229l7893,1229,7910,1363,7929,1363,7910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02,1176l7898,1176,7823,1330,7842,1330,7893,1229,7910,1229,7902,1176xe" filled="true" fillcolor="#fdfdfd" stroked="false">
                <v:path arrowok="t"/>
                <v:fill type="solid"/>
              </v:shape>
            </v:group>
            <v:group style="position:absolute;left:7970;top:1286;width:70;height:15" coordorigin="7970,1286" coordsize="70,15">
              <v:shape style="position:absolute;left:7970;top:1286;width:70;height:15" coordorigin="7970,1286" coordsize="70,15" path="m7970,1294l8039,1294e" filled="false" stroked="true" strokeweight=".82pt" strokecolor="#fdfdfd">
                <v:path arrowok="t"/>
              </v:shape>
            </v:group>
            <v:group style="position:absolute;left:8080;top:1171;width:183;height:197" coordorigin="8080,1171" coordsize="183,197">
              <v:shape style="position:absolute;left:8080;top:1171;width:183;height:197" coordorigin="8080,1171" coordsize="183,197" path="m8195,1366l8166,1366,8169,1368,8193,1368,8195,136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7,1363l8152,1363,8154,1366,8205,1366,8207,136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7,1361l8142,1361,8145,1363,8214,1363,8217,136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358l8138,1358,8140,1361,8222,1361,8224,135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9,1346l8116,1346,8121,1351,8123,1351,8128,1356,8130,1356,8133,1358,8229,1358,8234,1354,8236,1354,8241,1349,8162,1349,8159,134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3,1339l8222,1339,8219,1342,8217,1342,8214,1344,8212,1344,8210,1346,8205,1346,8202,1349,8243,1349,8253,1339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0,1344l8114,1344,8114,1346,8152,1346,8150,134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26,1210l8099,1210,8097,1212,8097,1214,8094,1217,8094,1219,8092,1222,8092,1224,8090,1224,8090,1226,8087,1229,8087,1231,8085,1234,8085,1238,8082,1241,8082,1250,8080,1253,8080,1286,8082,1289,8082,1296,8085,1298,8085,1306,8087,1308,8087,1310,8090,1313,8090,1315,8094,1320,8094,1322,8097,1325,8097,1327,8099,1330,8099,1332,8102,1332,8104,1334,8104,1337,8106,1337,8106,1339,8111,1344,8147,1344,8145,1342,8142,1342,8140,1339,8138,1339,8133,1334,8130,1334,8114,1318,8114,1315,8111,1313,8111,1310,8109,1310,8109,1308,8106,1306,8106,1303,8104,1301,8104,1296,8102,1294,8102,1286,8099,1284,8099,1258,8102,1255,8102,1248,8104,1246,8104,1241,8106,1238,8106,1234,8109,1231,8109,1229,8111,1229,8111,1226,8118,1219,8118,1217,8121,1214,8123,1214,8126,1212,8126,121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8,1320l8246,1320,8241,1325,8241,1327,8238,1327,8229,1337,8226,1337,8224,1339,8255,1339,8258,1337,8258,1334,8262,1330,8248,132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0,1198l8217,1198,8219,1200,8222,1200,8224,1202,8226,1202,8236,1212,8238,1212,8241,1214,8241,1217,8246,1222,8248,1222,8262,1212,8253,1202,8253,1200,8250,119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7,1193l8116,1193,8102,1207,8102,1210,8128,1210,8133,1205,8135,1205,8138,1202,8140,1202,8140,1200,8142,1200,8145,1198,8147,1198,8150,1195,8154,1195,8157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6,1193l8205,1193,8207,1195,8212,1195,8212,1198,8248,1198,8246,1195,8246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34,1186l8126,1186,8118,1193,8166,1193,8169,1190,8241,1190,8238,1188,8236,1188,8234,118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1,1190l8193,1190,8195,1193,8243,1193,8241,119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9,1183l8130,1183,8128,1186,8231,1186,8229,118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181l8135,1181,8133,1183,8226,1183,8224,118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9,1178l8142,1178,8140,1181,8222,1181,8219,117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4,1176l8150,1176,8147,1178,8217,1178,8214,117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5,1174l8159,1174,8157,1176,8207,1176,8205,117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81,1171l8178,1171,8176,1174,8183,1174,8181,1171xe" filled="true" fillcolor="#fdfdfd" stroked="false">
                <v:path arrowok="t"/>
                <v:fill type="solid"/>
              </v:shape>
            </v:group>
            <v:group style="position:absolute;left:8301;top:1176;width:180;height:188" coordorigin="8301,1176" coordsize="180,188">
              <v:shape style="position:absolute;left:8301;top:1176;width:180;height:188" coordorigin="8301,1176" coordsize="180,188" path="m8394,1176l8390,1176,8301,1363,8322,1363,8351,1301,8452,1301,8444,1284,8358,1284,8392,1217,8413,1217,8394,1176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52,1301l8430,1301,8459,1363,8481,1363,8452,1301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13,1217l8392,1217,8423,1284,8444,1284,8413,1217xe" filled="true" fillcolor="#fdfdfd" stroked="false">
                <v:path arrowok="t"/>
                <v:fill type="solid"/>
              </v:shape>
            </v:group>
            <v:group style="position:absolute;left:8529;top:1176;width:111;height:188" coordorigin="8529,1176" coordsize="111,188">
              <v:shape style="position:absolute;left:8529;top:1176;width:111;height:188" coordorigin="8529,1176" coordsize="111,188" path="m8572,1176l8529,1176,8529,1363,8591,1363,8594,1361,8601,1361,8603,1358,8608,1358,8610,1356,8613,1356,8613,1354,8615,1354,8618,1351,8620,1351,8622,1349,8622,1346,8625,1346,8627,1344,8546,1344,8546,1274,8625,1274,8620,1270,8618,1270,8615,1267,8613,1267,8610,1265,8606,1265,8603,1262,8601,1262,8608,1255,8546,1255,8546,1195,8615,1195,8610,1190,8610,1188,8608,1188,8606,1186,8603,1186,8601,1183,8598,1183,8598,1181,8591,1181,8589,1178,8574,1178,8572,1176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32,1282l8606,1282,8615,1291,8615,1294,8618,1296,8618,1301,8620,1303,8620,1320,8618,1322,8618,1325,8615,1325,8615,1327,8610,1332,8610,1334,8608,1334,8603,1339,8601,1339,8598,1342,8591,1342,8589,1344,8627,1344,8627,1342,8634,1334,8634,1332,8637,1330,8637,1322,8639,1320,8639,1298,8637,1296,8637,1291,8634,1289,8634,1286,8632,1284,8632,1282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25,1274l8589,1274,8589,1277,8596,1277,8598,1279,8601,1279,8603,1282,8630,1282,8627,1279,8627,1277,8625,1274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8,1198l8589,1198,8591,1200,8594,1200,8594,1202,8596,1202,8603,1210,8603,1214,8606,1217,8606,1229,8603,1231,8603,1236,8601,1238,8601,1241,8598,1241,8598,1243,8596,1243,8589,1250,8584,1250,8584,1253,8572,1253,8570,1255,8610,1255,8615,1250,8615,1248,8618,1248,8618,1246,8620,1243,8620,1241,8622,1238,8622,1234,8625,1231,8625,1214,8622,1212,8622,1207,8620,1205,8620,1200,8618,1198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5,1195l8579,1195,8582,1198,8615,1198,8615,1195xe" filled="true" fillcolor="#fdfdfd" stroked="false">
                <v:path arrowok="t"/>
                <v:fill type="solid"/>
              </v:shape>
            </v:group>
            <v:group style="position:absolute;left:8702;top:1176;width:2;height:188" coordorigin="8702,1176" coordsize="2,188">
              <v:shape style="position:absolute;left:8702;top:1176;width:2;height:188" coordorigin="8702,1176" coordsize="0,188" path="m8702,1176l8702,1363e" filled="false" stroked="true" strokeweight="1.06pt" strokecolor="#fdfdfd">
                <v:path arrowok="t"/>
              </v:shape>
            </v:group>
            <v:group style="position:absolute;left:8774;top:1176;width:144;height:188" coordorigin="8774,1176" coordsize="144,188">
              <v:shape style="position:absolute;left:8774;top:1176;width:144;height:188" coordorigin="8774,1176" coordsize="144,188" path="m8776,1176l8774,1176,8774,1363,8790,1363,8790,1222,8816,1222,8776,1176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816,1222l8790,1222,8915,1363,8918,1363,8918,1320,8901,1320,8816,1222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918,1176l8901,1176,8901,1320,8918,1320,8918,1176xe" filled="true" fillcolor="#fdfdfd" stroked="false">
                <v:path arrowok="t"/>
                <v:fill type="solid"/>
              </v:shape>
            </v:group>
            <v:group style="position:absolute;left:9074;top:1354;width:89;height:2" coordorigin="9074,1354" coordsize="89,2">
              <v:shape style="position:absolute;left:9074;top:1354;width:89;height:2" coordorigin="9074,1354" coordsize="89,0" path="m9074,1354l9162,1354e" filled="false" stroked="true" strokeweight="1.1pt" strokecolor="#fdfdfd">
                <v:path arrowok="t"/>
              </v:shape>
            </v:group>
            <v:group style="position:absolute;left:9082;top:1176;width:2;height:168" coordorigin="9082,1176" coordsize="2,168">
              <v:shape style="position:absolute;left:9082;top:1176;width:2;height:168" coordorigin="9082,1176" coordsize="0,168" path="m9082,1176l9082,1344e" filled="false" stroked="true" strokeweight=".94pt" strokecolor="#fdfdfd">
                <v:path arrowok="t"/>
              </v:shape>
            </v:group>
            <v:group style="position:absolute;left:9218;top:1176;width:2;height:188" coordorigin="9218,1176" coordsize="2,188">
              <v:shape style="position:absolute;left:9218;top:1176;width:2;height:188" coordorigin="9218,1176" coordsize="0,188" path="m9218,1176l9218,1363e" filled="false" stroked="true" strokeweight="1.06pt" strokecolor="#fdfdfd">
                <v:path arrowok="t"/>
              </v:shape>
            </v:group>
            <v:group style="position:absolute;left:9290;top:1176;width:144;height:188" coordorigin="9290,1176" coordsize="144,188">
              <v:shape style="position:absolute;left:9290;top:1176;width:144;height:188" coordorigin="9290,1176" coordsize="144,188" path="m9292,1176l9290,1176,9290,1363,9309,1363,9309,1222,9332,1222,9292,1176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332,1222l9309,1222,9431,1363,9434,1363,9434,1320,9417,1320,9332,1222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434,1176l9417,1176,9417,1320,9434,1320,9434,1176xe" filled="true" fillcolor="#fdfdfd" stroked="false">
                <v:path arrowok="t"/>
                <v:fill type="solid"/>
              </v:shape>
            </v:group>
            <v:group style="position:absolute;left:9498;top:1354;width:106;height:2" coordorigin="9498,1354" coordsize="106,2">
              <v:shape style="position:absolute;left:9498;top:1354;width:106;height:2" coordorigin="9498,1354" coordsize="106,0" path="m9498,1354l9604,1354e" filled="false" stroked="true" strokeweight="1.1pt" strokecolor="#fdfdfd">
                <v:path arrowok="t"/>
              </v:shape>
            </v:group>
            <v:group style="position:absolute;left:9498;top:1272;width:20;height:72" coordorigin="9498,1272" coordsize="20,72">
              <v:shape style="position:absolute;left:9498;top:1272;width:20;height:72" coordorigin="9498,1272" coordsize="20,72" path="m9498,1308l9518,1308e" filled="false" stroked="true" strokeweight="3.7pt" strokecolor="#fdfdfd">
                <v:path arrowok="t"/>
              </v:shape>
            </v:group>
            <v:group style="position:absolute;left:9498;top:1262;width:106;height:2" coordorigin="9498,1262" coordsize="106,2">
              <v:shape style="position:absolute;left:9498;top:1262;width:106;height:2" coordorigin="9498,1262" coordsize="106,0" path="m9498,1262l9604,1262e" filled="false" stroked="true" strokeweight="1.1pt" strokecolor="#fdfdfd">
                <v:path arrowok="t"/>
              </v:shape>
            </v:group>
            <v:group style="position:absolute;left:9498;top:1196;width:20;height:56" coordorigin="9498,1196" coordsize="20,56">
              <v:shape style="position:absolute;left:9498;top:1196;width:20;height:56" coordorigin="9498,1196" coordsize="20,56" path="m9498,1224l9518,1224e" filled="false" stroked="true" strokeweight="2.9pt" strokecolor="#fdfdfd">
                <v:path arrowok="t"/>
              </v:shape>
            </v:group>
            <v:group style="position:absolute;left:9498;top:1186;width:106;height:2" coordorigin="9498,1186" coordsize="106,2">
              <v:shape style="position:absolute;left:9498;top:1186;width:106;height:2" coordorigin="9498,1186" coordsize="106,0" path="m9498,1186l9604,1186e" filled="false" stroked="true" strokeweight="1.1pt" strokecolor="#fdfdfd">
                <v:path arrowok="t"/>
              </v:shape>
            </v:group>
            <v:group style="position:absolute;left:9904;top:1271;width:557;height:2" coordorigin="9904,1271" coordsize="557,2">
              <v:shape style="position:absolute;left:9904;top:1271;width:557;height:2" coordorigin="9904,1271" coordsize="557,0" path="m9904,1271l10461,1271e" filled="false" stroked="true" strokeweight="1.42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58l9904,1284,10461,1258,9904,1258xe" filled="false" stroked="true" strokeweight="0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84l10461,1258,10461,1284,9904,1284xe" filled="false" stroked="true" strokeweight="0pt" strokecolor="#fdfdfd">
                <v:path arrowok="t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true" fillcolor="#fdfdfd" stroked="false">
                <v:path arrowok="t"/>
                <v:fill type="solid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false" stroked="true" strokeweight="0pt" strokecolor="#fdfdfd">
                <v:path arrowok="t"/>
              </v:shape>
            </v:group>
            <v:group style="position:absolute;left:9666;top:502;width:68;height:2" coordorigin="9666,502" coordsize="68,2">
              <v:shape style="position:absolute;left:9666;top:502;width:68;height:2" coordorigin="9666,502" coordsize="68,0" path="m9666,502l9734,502e" filled="false" stroked="true" strokeweight=".1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666,502l9825,595,9892,595,9666,502xe" filled="true" fillcolor="#fdfdfd" stroked="false">
                <v:path arrowok="t"/>
                <v:fill type="solid"/>
              </v:shape>
              <v:shape style="position:absolute;left:9666;top:502;width:226;height:94" coordorigin="9666,502" coordsize="226,94" path="m9734,502l9666,502,9892,595,9734,502xe" filled="true" fillcolor="#fdfdfd" stroked="false">
                <v:path arrowok="t"/>
                <v:fill type="solid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25,595l9892,595,9666,502,9825,595xe" filled="false" stroked="true" strokeweight="0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92,595l9666,502,9734,502,9892,595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25,595l9858,614,9892,614,9825,595xe" filled="true" fillcolor="#fdfdfd" stroked="false">
                <v:path arrowok="t"/>
                <v:fill type="solid"/>
              </v:shape>
              <v:shape style="position:absolute;left:9825;top:595;width:68;height:20" coordorigin="9825,595" coordsize="68,20" path="m9892,595l9825,595,9892,614,9892,595xe" filled="true" fillcolor="#fdfdfd" stroked="false">
                <v:path arrowok="t"/>
                <v:fill type="solid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58,614l9892,614,9825,595,9858,614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92,614l9825,595,9892,595,9892,614xe" filled="false" stroked="true" strokeweight="0pt" strokecolor="#fdfdfd">
                <v:path arrowok="t"/>
              </v:shape>
            </v:group>
            <v:group style="position:absolute;left:8891;top:502;width:776;height:348" coordorigin="8891,502" coordsize="776,348">
              <v:shape style="position:absolute;left:8891;top:502;width:776;height:348" coordorigin="8891,502" coordsize="776,348" path="m9592,502l8891,850,8966,850,9592,502xe" filled="true" fillcolor="#fdfdfd" stroked="false">
                <v:path arrowok="t"/>
                <v:fill type="solid"/>
              </v:shape>
              <v:shape style="position:absolute;left:8891;top:502;width:776;height:348" coordorigin="8891,502" coordsize="776,348" path="m9666,502l9592,502,8966,850,9666,502xe" filled="true" fillcolor="#fdfdfd" stroked="false">
                <v:path arrowok="t"/>
                <v:fill type="solid"/>
              </v:shape>
            </v:group>
            <v:group style="position:absolute;left:8891;top:502;width:701;height:348" coordorigin="8891,502" coordsize="701,348">
              <v:shape style="position:absolute;left:8891;top:502;width:701;height:348" coordorigin="8891,502" coordsize="701,348" path="m8891,850l8966,850,9592,502,8891,850xe" filled="false" stroked="true" strokeweight="0pt" strokecolor="#fdfdfd">
                <v:path arrowok="t"/>
              </v:shape>
            </v:group>
            <v:group style="position:absolute;left:8966;top:502;width:701;height:348" coordorigin="8966,502" coordsize="701,348">
              <v:shape style="position:absolute;left:8966;top:502;width:701;height:348" coordorigin="8966,502" coordsize="701,348" path="m8966,850l9592,502,9666,502,8966,850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891,850l8891,869,8925,869,8891,850xe" filled="true" fillcolor="#fdfdfd" stroked="false">
                <v:path arrowok="t"/>
                <v:fill type="solid"/>
              </v:shape>
              <v:shape style="position:absolute;left:8891;top:850;width:75;height:20" coordorigin="8891,850" coordsize="75,20" path="m8966,850l8891,850,8925,869,8966,850xe" filled="true" fillcolor="#fdfdfd" stroked="false">
                <v:path arrowok="t"/>
                <v:fill type="solid"/>
              </v:shape>
            </v:group>
            <v:group style="position:absolute;left:8891;top:850;width:34;height:20" coordorigin="8891,850" coordsize="34,20">
              <v:shape style="position:absolute;left:8891;top:850;width:34;height:20" coordorigin="8891,850" coordsize="34,20" path="m8891,869l8925,869,8891,850,8891,869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925,869l8891,850,8966,850,8925,869xe" filled="false" stroked="true" strokeweight="0pt" strokecolor="#fdfdfd">
                <v:path arrowok="t"/>
              </v:shape>
            </v:group>
            <v:group style="position:absolute;left:9875;top:614;width:2;height:456" coordorigin="9875,614" coordsize="2,456">
              <v:shape style="position:absolute;left:9875;top:614;width:2;height:456" coordorigin="9875,614" coordsize="0,456" path="m9875,614l9875,1070e" filled="false" stroked="true" strokeweight="1.78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58,1070l9892,1070,9858,614,9858,1070xe" filled="false" stroked="true" strokeweight="0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92,1070l9858,614,9892,614,9892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869l8891,1070,8925,1070,8891,869xe" filled="true" fillcolor="#fdfdfd" stroked="false">
                <v:path arrowok="t"/>
                <v:fill type="solid"/>
              </v:shape>
              <v:shape style="position:absolute;left:8891;top:869;width:34;height:202" coordorigin="8891,869" coordsize="34,202" path="m8925,869l8891,869,8925,1070,8925,869xe" filled="true" fillcolor="#fdfdfd" stroked="false">
                <v:path arrowok="t"/>
                <v:fill type="solid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1070l8925,1070,8891,869,8891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925,1070l8891,869,8925,869,8925,1070xe" filled="false" stroked="true" strokeweight="0pt" strokecolor="#fdfdfd">
                <v:path arrowok="t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true" fillcolor="#fdfdfd" stroked="false">
                <v:path arrowok="t"/>
                <v:fill type="solid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319,502l10478,595,10545,595,10319,502xe" filled="true" fillcolor="#fdfdfd" stroked="false">
                <v:path arrowok="t"/>
                <v:fill type="solid"/>
              </v:shape>
              <v:shape style="position:absolute;left:10319;top:502;width:226;height:94" coordorigin="10319,502" coordsize="226,94" path="m10384,502l10319,502,10545,595,10384,502xe" filled="true" fillcolor="#fdfdfd" stroked="false">
                <v:path arrowok="t"/>
                <v:fill type="solid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478,595l10545,595,10319,502,10478,595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545,595l10319,502,10384,502,10545,595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478,595l10511,614,10545,614,10478,595xe" filled="true" fillcolor="#fdfdfd" stroked="false">
                <v:path arrowok="t"/>
                <v:fill type="solid"/>
              </v:shape>
              <v:shape style="position:absolute;left:10478;top:595;width:68;height:20" coordorigin="10478,595" coordsize="68,20" path="m10545,595l10478,595,10545,614,10545,595xe" filled="true" fillcolor="#fdfdfd" stroked="false">
                <v:path arrowok="t"/>
                <v:fill type="solid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11,614l10545,614,10478,595,10511,614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45,614l10478,595,10545,595,10545,614xe" filled="false" stroked="true" strokeweight="0pt" strokecolor="#fdfdfd">
                <v:path arrowok="t"/>
              </v:shape>
            </v:group>
            <v:group style="position:absolute;left:9544;top:502;width:776;height:348" coordorigin="9544,502" coordsize="776,348">
              <v:shape style="position:absolute;left:9544;top:502;width:776;height:348" coordorigin="9544,502" coordsize="776,348" path="m10245,502l9544,850,9618,850,10245,502xe" filled="true" fillcolor="#fdfdfd" stroked="false">
                <v:path arrowok="t"/>
                <v:fill type="solid"/>
              </v:shape>
              <v:shape style="position:absolute;left:9544;top:502;width:776;height:348" coordorigin="9544,502" coordsize="776,348" path="m10319,502l10245,502,9618,850,10319,502xe" filled="true" fillcolor="#fdfdfd" stroked="false">
                <v:path arrowok="t"/>
                <v:fill type="solid"/>
              </v:shape>
            </v:group>
            <v:group style="position:absolute;left:9544;top:502;width:701;height:348" coordorigin="9544,502" coordsize="701,348">
              <v:shape style="position:absolute;left:9544;top:502;width:701;height:348" coordorigin="9544,502" coordsize="701,348" path="m9544,850l9618,850,10245,502,9544,850xe" filled="false" stroked="true" strokeweight="0pt" strokecolor="#fdfdfd">
                <v:path arrowok="t"/>
              </v:shape>
            </v:group>
            <v:group style="position:absolute;left:9618;top:502;width:701;height:348" coordorigin="9618,502" coordsize="701,348">
              <v:shape style="position:absolute;left:9618;top:502;width:701;height:348" coordorigin="9618,502" coordsize="701,348" path="m9618,850l10245,502,10319,502,9618,850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44,850l9544,869,9578,869,9544,850xe" filled="true" fillcolor="#fdfdfd" stroked="false">
                <v:path arrowok="t"/>
                <v:fill type="solid"/>
              </v:shape>
              <v:shape style="position:absolute;left:9544;top:850;width:75;height:20" coordorigin="9544,850" coordsize="75,20" path="m9618,850l9544,850,9578,869,9618,850xe" filled="true" fillcolor="#fdfdfd" stroked="false">
                <v:path arrowok="t"/>
                <v:fill type="solid"/>
              </v:shape>
            </v:group>
            <v:group style="position:absolute;left:9544;top:850;width:34;height:20" coordorigin="9544,850" coordsize="34,20">
              <v:shape style="position:absolute;left:9544;top:850;width:34;height:20" coordorigin="9544,850" coordsize="34,20" path="m9544,869l9578,869,9544,850,9544,869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78,869l9544,850,9618,850,9578,869xe" filled="false" stroked="true" strokeweight="0pt" strokecolor="#fdfdfd">
                <v:path arrowok="t"/>
              </v:shape>
            </v:group>
            <v:group style="position:absolute;left:10528;top:614;width:2;height:456" coordorigin="10528,614" coordsize="2,456">
              <v:shape style="position:absolute;left:10528;top:614;width:2;height:456" coordorigin="10528,614" coordsize="0,456" path="m10528,614l10528,1070e" filled="false" stroked="true" strokeweight="1.78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11,1070l10545,1070,10511,614,10511,1070xe" filled="false" stroked="true" strokeweight="0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45,1070l10511,614,10545,614,10545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869l9544,1070,9578,1070,9544,869xe" filled="true" fillcolor="#fdfdfd" stroked="false">
                <v:path arrowok="t"/>
                <v:fill type="solid"/>
              </v:shape>
              <v:shape style="position:absolute;left:9544;top:869;width:34;height:202" coordorigin="9544,869" coordsize="34,202" path="m9578,869l9544,869,9578,1070,9578,869xe" filled="true" fillcolor="#fdfdfd" stroked="false">
                <v:path arrowok="t"/>
                <v:fill type="solid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1070l9578,1070,9544,869,9544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78,1070l9544,869,9578,869,9578,1070xe" filled="false" stroked="true" strokeweight="0pt" strokecolor="#fdfdfd">
                <v:path arrowok="t"/>
              </v:shape>
            </v:group>
            <v:group style="position:absolute;left:9544;top:1070;width:34;height:2" coordorigin="9544,1070" coordsize="34,2">
              <v:shape style="position:absolute;left:9544;top:1070;width:34;height:2" coordorigin="9544,1070" coordsize="34,0" path="m9578,1070l9544,1070e" filled="false" stroked="true" strokeweight=".48pt" strokecolor="#fdfdfd">
                <v:path arrowok="t"/>
              </v:shape>
            </v:group>
            <v:group style="position:absolute;left:9892;top:1070;width:2;height:2" coordorigin="9892,1070" coordsize="2,2">
              <v:shape style="position:absolute;left:9892;top:1070;width:2;height:2" coordorigin="9892,1070" coordsize="0,0" path="m9892,1070l9892,1070e" filled="false" stroked="true" strokeweight=".48pt" strokecolor="#fdfdfd">
                <v:path arrowok="t"/>
              </v:shape>
            </v:group>
            <v:group style="position:absolute;left:10511;top:1070;width:34;height:2" coordorigin="10511,1070" coordsize="34,2">
              <v:shape style="position:absolute;left:10511;top:1070;width:34;height:2" coordorigin="10511,1070" coordsize="34,0" path="m10545,1070l10511,1070e" filled="false" stroked="true" strokeweight=".48pt" strokecolor="#fdfdfd">
                <v:path arrowok="t"/>
              </v:shape>
            </v:group>
            <v:group style="position:absolute;left:8891;top:1070;width:34;height:2" coordorigin="8891,1070" coordsize="34,2">
              <v:shape style="position:absolute;left:8891;top:1070;width:34;height:2" coordorigin="8891,1070" coordsize="34,0" path="m8891,1070l8925,1070e" filled="false" stroked="true" strokeweight=".48pt" strokecolor="#fdfdfd">
                <v:path arrowok="t"/>
              </v:shape>
            </v:group>
            <v:group style="position:absolute;left:712;top:550;width:507;height:699" coordorigin="712,550" coordsize="507,699">
              <v:shape style="position:absolute;left:712;top:550;width:507;height:699" coordorigin="712,550" coordsize="507,699" path="m772,550l712,550,712,1248,770,1248,770,648,822,648,772,550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1218,648l1161,648,1161,1248,1218,1248,1218,648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822,648l770,648,964,1039,1018,931,964,931,822,648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1218,550l1158,550,964,931,1018,931,1161,648,1218,648,1218,550xe" filled="true" fillcolor="#fdfdfd" stroked="false">
                <v:path arrowok="t"/>
                <v:fill type="solid"/>
              </v:shape>
            </v:group>
            <v:group style="position:absolute;left:1362;top:550;width:425;height:699" coordorigin="1362,550" coordsize="425,699">
              <v:shape style="position:absolute;left:1362;top:550;width:425;height:699" coordorigin="1362,550" coordsize="425,699" path="m1655,1246l1499,1246,1509,1248,1648,1248,1655,1246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667,554l1480,554,1451,564,1446,569,1439,571,1434,574,1427,578,1422,583,1418,586,1408,595,1403,602,1394,612,1391,619,1386,624,1382,638,1377,646,1372,660,1372,667,1370,677,1367,684,1367,694,1365,701,1365,720,1362,730,1362,756,1365,768,1365,778,1367,787,1367,797,1372,816,1374,823,1377,833,1382,847,1391,862,1394,866,1398,874,1413,888,1420,893,1425,895,1432,900,1430,900,1422,905,1418,910,1410,912,1406,917,1401,924,1391,934,1389,941,1384,948,1379,962,1374,970,1372,979,1370,986,1370,996,1365,1015,1365,1037,1362,1046,1362,1073,1365,1082,1365,1102,1367,1109,1367,1118,1370,1126,1372,1135,1382,1164,1386,1171,1389,1176,1394,1183,1396,1188,1401,1195,1425,1219,1430,1222,1437,1226,1442,1229,1449,1231,1456,1236,1478,1243,1485,1243,1492,1246,1662,1246,1672,1243,1694,1236,1698,1234,1706,1231,1713,1226,1718,1224,1725,1219,1730,1217,1754,1193,1756,1186,1528,1186,1518,1183,1509,1183,1502,1181,1494,1181,1480,1176,1475,1171,1468,1169,1463,1164,1456,1162,1446,1152,1444,1145,1439,1140,1437,1133,1432,1126,1425,1104,1425,1097,1422,1087,1422,1068,1420,1058,1422,1049,1422,1030,1425,1022,1425,1013,1434,984,1439,977,1442,972,1446,967,1451,960,1456,955,1461,953,1468,948,1473,946,1480,941,1502,934,1509,934,1516,931,1758,931,1739,912,1732,907,1727,902,1720,900,1722,898,1730,895,1739,886,1746,881,1756,871,1757,869,1535,869,1526,866,1509,866,1494,862,1487,862,1480,857,1473,854,1468,852,1463,847,1456,842,1446,833,1444,828,1439,823,1437,816,1432,809,1425,787,1425,778,1422,768,1422,751,1420,742,1422,732,1422,713,1425,703,1425,696,1427,689,1430,679,1432,672,1434,667,1439,660,1442,653,1461,634,1468,631,1473,626,1509,614,1758,614,1756,610,1751,605,1746,598,1737,588,1732,586,1727,581,1720,576,1715,574,1708,569,1703,566,1667,554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758,931l1634,931,1641,934,1650,934,1672,941,1677,943,1684,948,1689,950,1703,965,1708,972,1713,977,1715,984,1718,989,1722,996,1725,1006,1725,1013,1727,1020,1730,1030,1730,1087,1727,1094,1725,1104,1725,1111,1720,1126,1715,1133,1713,1140,1703,1150,1701,1154,1694,1159,1684,1169,1677,1171,1672,1176,1658,1181,1650,1181,1643,1183,1634,1183,1626,1186,1756,1186,1761,1181,1763,1174,1768,1166,1770,1162,1775,1147,1778,1138,1782,1123,1785,1114,1785,1106,1787,1097,1787,1022,1785,1010,1785,1001,1782,994,1778,974,1773,960,1768,953,1766,946,1761,938,1758,931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758,614l1641,614,1650,617,1672,624,1677,626,1684,629,1708,653,1713,660,1715,665,1718,672,1722,679,1725,686,1725,694,1730,713,1730,768,1727,778,1725,785,1725,794,1722,802,1718,809,1715,816,1713,821,1708,828,1703,833,1701,838,1694,842,1684,852,1677,854,1672,857,1643,866,1626,866,1617,869,1757,869,1758,864,1763,857,1768,852,1773,838,1775,828,1778,821,1785,792,1785,782,1787,773,1787,706,1785,698,1785,689,1782,679,1782,672,1780,665,1778,655,1773,641,1768,634,1766,629,1763,622,1758,614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650,552l1497,552,1487,554,1660,554,1650,552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634,550l1514,550,1504,552,1643,552,1634,550xe" filled="true" fillcolor="#fdfdfd" stroked="false">
                <v:path arrowok="t"/>
                <v:fill type="solid"/>
              </v:shape>
            </v:group>
            <v:group style="position:absolute;left:597;top:2676;width:279;height:468" coordorigin="597,2676" coordsize="279,468">
              <v:shape style="position:absolute;left:597;top:2676;width:279;height:468" coordorigin="597,2676" coordsize="279,468" path="m770,3142l702,3142,707,3144,765,3144,770,3142xe" filled="true" fillcolor="#000000" stroked="false">
                <v:path arrowok="t"/>
                <v:fill type="solid"/>
              </v:shape>
              <v:shape style="position:absolute;left:597;top:2676;width:279;height:468" coordorigin="597,2676" coordsize="279,468" path="m798,3139l674,3139,678,3142,794,3142,798,3139xe" filled="true" fillcolor="#000000" stroked="false">
                <v:path arrowok="t"/>
                <v:fill type="solid"/>
              </v:shape>
              <v:shape style="position:absolute;left:597;top:2676;width:279;height:468" coordorigin="597,2676" coordsize="279,468" path="m818,2686l654,2686,650,2688,647,2690,638,2695,618,2714,614,2724,611,2726,606,2736,606,2741,604,2746,602,2753,602,2758,599,2762,599,2770,597,2774,597,2825,599,2832,599,2839,602,2844,602,2851,606,2861,606,2866,609,2873,614,2882,618,2885,623,2894,628,2897,630,2902,640,2906,642,2909,642,2911,633,2916,630,2921,626,2923,623,2928,616,2935,604,2959,604,2966,602,2971,599,2978,599,2990,597,2998,597,3043,599,3050,599,3055,602,3062,602,3067,604,3072,604,3077,616,3101,618,3103,621,3108,630,3118,635,3120,638,3125,647,3130,650,3132,654,3132,669,3139,803,3139,813,3134,818,3134,827,3130,830,3127,834,3125,844,3115,849,3113,702,3113,698,3110,686,3110,681,3108,676,3108,657,3098,654,3096,650,3094,647,3091,645,3086,640,3084,633,3070,633,3065,628,3055,628,3050,626,3043,626,2993,628,2988,628,2983,630,2976,633,2971,633,2966,635,2962,638,2959,640,2954,657,2938,666,2933,671,2933,681,2928,686,2928,690,2926,849,2926,842,2918,837,2916,830,2909,832,2909,834,2906,839,2904,846,2897,848,2894,690,2894,686,2892,681,2892,671,2887,666,2887,657,2882,640,2866,638,2861,635,2858,633,2854,633,2849,628,2839,628,2832,626,2827,626,2777,628,2770,628,2765,633,2755,633,2750,640,2736,645,2734,647,2729,650,2726,654,2724,657,2722,676,2712,681,2712,686,2710,695,2710,702,2707,849,2707,844,2705,842,2702,839,2698,830,2693,827,2690,818,2686xe" filled="true" fillcolor="#000000" stroked="false">
                <v:path arrowok="t"/>
                <v:fill type="solid"/>
              </v:shape>
              <v:shape style="position:absolute;left:597;top:2676;width:279;height:468" coordorigin="597,2676" coordsize="279,468" path="m849,2926l782,2926,786,2928,791,2928,796,2930,801,2930,815,2938,825,2947,830,2950,832,2954,834,2957,842,2971,842,2976,844,2981,846,2988,846,3000,849,3005,849,3031,846,3038,846,3050,842,3060,842,3065,832,3084,820,3096,806,3103,803,3106,798,3108,794,3108,786,3110,777,3110,770,3113,849,3113,851,3108,854,3106,861,3091,863,3089,868,3079,868,3072,873,3062,873,3050,875,3046,875,2988,873,2981,873,2976,870,2969,868,2964,868,2959,866,2952,858,2938,851,2930,849,2926xe" filled="true" fillcolor="#000000" stroked="false">
                <v:path arrowok="t"/>
                <v:fill type="solid"/>
              </v:shape>
              <v:shape style="position:absolute;left:597;top:2676;width:279;height:468" coordorigin="597,2676" coordsize="279,468" path="m849,2707l770,2707,777,2710,786,2710,791,2712,796,2712,815,2722,818,2724,822,2726,832,2736,839,2750,842,2753,842,2760,846,2770,846,2782,849,2789,849,2813,846,2820,846,2832,844,2837,842,2844,842,2849,839,2854,837,2856,832,2866,815,2882,806,2887,803,2887,794,2892,782,2892,777,2894,848,2894,849,2892,854,2890,868,2861,870,2854,870,2849,873,2842,873,2837,875,2830,875,2770,873,2765,873,2758,870,2753,870,2748,868,2743,866,2736,863,2731,861,2729,854,2714,851,2712,849,2707xe" filled="true" fillcolor="#000000" stroked="false">
                <v:path arrowok="t"/>
                <v:fill type="solid"/>
              </v:shape>
              <v:shape style="position:absolute;left:597;top:2676;width:279;height:468" coordorigin="597,2676" coordsize="279,468" path="m803,2681l669,2681,659,2686,813,2686,803,2681xe" filled="true" fillcolor="#000000" stroked="false">
                <v:path arrowok="t"/>
                <v:fill type="solid"/>
              </v:shape>
              <v:shape style="position:absolute;left:597;top:2676;width:279;height:468" coordorigin="597,2676" coordsize="279,468" path="m794,2678l681,2678,674,2681,798,2681,794,2678xe" filled="true" fillcolor="#000000" stroked="false">
                <v:path arrowok="t"/>
                <v:fill type="solid"/>
              </v:shape>
              <v:shape style="position:absolute;left:597;top:2676;width:279;height:468" coordorigin="597,2676" coordsize="279,468" path="m770,2676l702,2676,698,2678,777,2678,770,2676xe" filled="true" fillcolor="#000000" stroked="false">
                <v:path arrowok="t"/>
                <v:fill type="solid"/>
              </v:shape>
            </v:group>
            <v:group style="position:absolute;left:986;top:2832;width:308;height:312" coordorigin="986,2832" coordsize="308,312">
              <v:shape style="position:absolute;left:986;top:2832;width:308;height:312" coordorigin="986,2832" coordsize="308,312" path="m1014,2832l986,2832,986,3144,1014,3144,1014,2906,1017,2902,1017,2897,1024,2882,1034,2873,1048,2866,1053,2866,1058,2863,1137,2863,1132,2854,1127,2851,1125,2849,1014,2849,1014,2832xe" filled="true" fillcolor="#000000" stroked="false">
                <v:path arrowok="t"/>
                <v:fill type="solid"/>
              </v:shape>
              <v:shape style="position:absolute;left:986;top:2832;width:308;height:312" coordorigin="986,2832" coordsize="308,312" path="m1187,2866l1091,2866,1101,2870,1103,2873,1108,2875,1115,2882,1118,2887,1120,2890,1120,2894,1122,2902,1125,2906,1125,3144,1154,3144,1154,2906,1158,2897,1158,2892,1163,2882,1168,2880,1170,2875,1175,2873,1178,2870,1187,2866xe" filled="true" fillcolor="#000000" stroked="false">
                <v:path arrowok="t"/>
                <v:fill type="solid"/>
              </v:shape>
              <v:shape style="position:absolute;left:986;top:2832;width:308;height:312" coordorigin="986,2832" coordsize="308,312" path="m1277,2863l1221,2863,1226,2866,1230,2866,1245,2873,1247,2875,1252,2878,1257,2887,1259,2890,1262,2894,1262,2902,1264,2906,1264,3144,1293,3144,1293,2906,1290,2899,1290,2894,1288,2890,1288,2882,1283,2873,1281,2870,1277,2863xe" filled="true" fillcolor="#000000" stroked="false">
                <v:path arrowok="t"/>
                <v:fill type="solid"/>
              </v:shape>
              <v:shape style="position:absolute;left:986;top:2832;width:308;height:312" coordorigin="986,2832" coordsize="308,312" path="m1137,2863l1082,2863,1086,2866,1139,2866,1137,2863xe" filled="true" fillcolor="#000000" stroked="false">
                <v:path arrowok="t"/>
                <v:fill type="solid"/>
              </v:shape>
              <v:shape style="position:absolute;left:986;top:2832;width:308;height:312" coordorigin="986,2832" coordsize="308,312" path="m1238,2834l1180,2834,1156,2846,1142,2861,1139,2866,1192,2866,1197,2863,1277,2863,1276,2861,1274,2858,1271,2854,1266,2851,1257,2842,1252,2842,1238,2834xe" filled="true" fillcolor="#000000" stroked="false">
                <v:path arrowok="t"/>
                <v:fill type="solid"/>
              </v:shape>
              <v:shape style="position:absolute;left:986;top:2832;width:308;height:312" coordorigin="986,2832" coordsize="308,312" path="m1094,2834l1041,2834,1017,2846,1014,2849,1125,2849,1120,2844,1106,2837,1101,2837,1094,2834xe" filled="true" fillcolor="#000000" stroked="false">
                <v:path arrowok="t"/>
                <v:fill type="solid"/>
              </v:shape>
              <v:shape style="position:absolute;left:986;top:2832;width:308;height:312" coordorigin="986,2832" coordsize="308,312" path="m1082,2832l1058,2832,1053,2834,1089,2834,1082,2832xe" filled="true" fillcolor="#000000" stroked="false">
                <v:path arrowok="t"/>
                <v:fill type="solid"/>
              </v:shape>
              <v:shape style="position:absolute;left:986;top:2832;width:308;height:312" coordorigin="986,2832" coordsize="308,312" path="m1221,2832l1199,2832,1192,2834,1226,2834,1221,2832xe" filled="true" fillcolor="#000000" stroked="false">
                <v:path arrowok="t"/>
                <v:fill type="solid"/>
              </v:shape>
            </v:group>
            <v:group style="position:absolute;left:1422;top:2686;width:161;height:276" coordorigin="1422,2686" coordsize="161,276">
              <v:shape style="position:absolute;left:1422;top:2686;width:161;height:276" coordorigin="1422,2686" coordsize="161,276" path="m1566,2726l1499,2726,1509,2729,1514,2731,1521,2734,1526,2743,1530,2750,1530,2760,1533,2770,1533,2772,1530,2782,1530,2789,1528,2798,1523,2813,1521,2815,1497,2851,1422,2940,1422,2962,1578,2962,1583,2923,1466,2923,1523,2858,1533,2844,1538,2839,1542,2832,1545,2830,1559,2808,1559,2806,1564,2798,1569,2784,1569,2782,1571,2774,1571,2765,1574,2755,1574,2753,1571,2743,1566,2729,1566,2726xe" filled="true" fillcolor="#000000" stroked="false">
                <v:path arrowok="t"/>
                <v:fill type="solid"/>
              </v:shape>
              <v:shape style="position:absolute;left:1422;top:2686;width:161;height:276" coordorigin="1422,2686" coordsize="161,276" path="m1583,2921l1497,2921,1487,2923,1583,2923,1583,2921xe" filled="true" fillcolor="#000000" stroked="false">
                <v:path arrowok="t"/>
                <v:fill type="solid"/>
              </v:shape>
              <v:shape style="position:absolute;left:1422;top:2686;width:161;height:276" coordorigin="1422,2686" coordsize="161,276" path="m1518,2688l1456,2688,1446,2690,1439,2690,1432,2693,1427,2736,1432,2734,1439,2731,1446,2731,1461,2726,1566,2726,1552,2705,1547,2702,1533,2693,1518,2688xe" filled="true" fillcolor="#000000" stroked="false">
                <v:path arrowok="t"/>
                <v:fill type="solid"/>
              </v:shape>
              <v:shape style="position:absolute;left:1422;top:2686;width:161;height:276" coordorigin="1422,2686" coordsize="161,276" path="m1504,2686l1468,2686,1458,2688,1511,2688,1504,2686xe" filled="true" fillcolor="#000000" stroked="false">
                <v:path arrowok="t"/>
                <v:fill type="solid"/>
              </v:shape>
              <v:shape style="position:absolute;left:559;top:3562;width:1579;height:1163" type="#_x0000_t75" stroked="false">
                <v:imagedata r:id="rId21" o:title=""/>
              </v:shape>
            </v:group>
            <v:group style="position:absolute;left:1540;top:3636;width:2;height:108" coordorigin="1540,3636" coordsize="2,108">
              <v:shape style="position:absolute;left:1540;top:3636;width:2;height:108" coordorigin="1540,3636" coordsize="0,108" path="m1540,3636l1540,3744e" filled="false" stroked="true" strokeweight=".580pt" strokecolor="#000000">
                <v:path arrowok="t"/>
              </v:shape>
            </v:group>
            <v:group style="position:absolute;left:1833;top:3852;width:70;height:140" coordorigin="1833,3852" coordsize="70,140">
              <v:shape style="position:absolute;left:1833;top:3852;width:70;height:140" coordorigin="1833,3852" coordsize="70,140" path="m1881,3989l1854,3989,1857,3991,1878,3991,1881,3989xe" filled="true" fillcolor="#000000" stroked="false">
                <v:path arrowok="t"/>
                <v:fill type="solid"/>
              </v:shape>
              <v:shape style="position:absolute;left:1833;top:3852;width:70;height:140" coordorigin="1833,3852" coordsize="70,140" path="m1902,3852l1893,3852,1893,3907,1876,3907,1876,3910,1881,3910,1883,3912,1886,3912,1886,3914,1888,3914,1888,3917,1890,3919,1890,3922,1893,3924,1893,3967,1890,3967,1890,3970,1888,3972,1888,3974,1886,3974,1886,3977,1883,3979,1881,3979,1878,3982,1893,3982,1893,3991,1902,3991,1902,3852xe" filled="true" fillcolor="#000000" stroked="false">
                <v:path arrowok="t"/>
                <v:fill type="solid"/>
              </v:shape>
              <v:shape style="position:absolute;left:1833;top:3852;width:70;height:140" coordorigin="1833,3852" coordsize="70,140" path="m1888,3986l1850,3986,1850,3989,1886,3989,1888,3986xe" filled="true" fillcolor="#000000" stroked="false">
                <v:path arrowok="t"/>
                <v:fill type="solid"/>
              </v:shape>
              <v:shape style="position:absolute;left:1833;top:3852;width:70;height:140" coordorigin="1833,3852" coordsize="70,140" path="m1890,3984l1845,3984,1847,3986,1890,3986,1890,3984xe" filled="true" fillcolor="#000000" stroked="false">
                <v:path arrowok="t"/>
                <v:fill type="solid"/>
              </v:shape>
              <v:shape style="position:absolute;left:1833;top:3852;width:70;height:140" coordorigin="1833,3852" coordsize="70,140" path="m1893,3982l1842,3982,1842,3984,1893,3984,1893,3982xe" filled="true" fillcolor="#000000" stroked="false">
                <v:path arrowok="t"/>
                <v:fill type="solid"/>
              </v:shape>
              <v:shape style="position:absolute;left:1833;top:3852;width:70;height:140" coordorigin="1833,3852" coordsize="70,140" path="m1850,3912l1838,3912,1838,3917,1835,3919,1835,3931,1833,3934,1833,3958,1835,3960,1835,3972,1838,3972,1838,3977,1840,3979,1840,3982,1857,3982,1854,3979,1852,3979,1850,3977,1850,3974,1847,3974,1847,3972,1845,3970,1845,3965,1842,3965,1842,3924,1845,3924,1845,3919,1847,3917,1847,3914,1850,3914,1850,3912xe" filled="true" fillcolor="#000000" stroked="false">
                <v:path arrowok="t"/>
                <v:fill type="solid"/>
              </v:shape>
              <v:shape style="position:absolute;left:1833;top:3852;width:70;height:140" coordorigin="1833,3852" coordsize="70,140" path="m1888,3902l1847,3902,1840,3910,1840,3912,1852,3912,1854,3910,1857,3910,1859,3907,1893,3907,1893,3905,1890,3905,1888,3902xe" filled="true" fillcolor="#000000" stroked="false">
                <v:path arrowok="t"/>
                <v:fill type="solid"/>
              </v:shape>
              <v:shape style="position:absolute;left:1833;top:3852;width:70;height:140" coordorigin="1833,3852" coordsize="70,140" path="m1883,3900l1852,3900,1850,3902,1886,3902,1883,3900xe" filled="true" fillcolor="#000000" stroked="false">
                <v:path arrowok="t"/>
                <v:fill type="solid"/>
              </v:shape>
              <v:shape style="position:absolute;left:1833;top:3852;width:70;height:140" coordorigin="1833,3852" coordsize="70,140" path="m1878,3898l1859,3898,1857,3900,1878,3900,1878,3898xe" filled="true" fillcolor="#000000" stroked="false">
                <v:path arrowok="t"/>
                <v:fill type="solid"/>
              </v:shape>
            </v:group>
            <v:group style="position:absolute;left:1960;top:3898;width:68;height:94" coordorigin="1960,3898" coordsize="68,94">
              <v:shape style="position:absolute;left:1960;top:3898;width:68;height:94" coordorigin="1960,3898" coordsize="68,94" path="m2006,3989l1979,3989,1982,3991,2006,3991,2006,3989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13,3986l1974,3986,1974,3989,2010,3989,2013,3986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15,3984l1970,3984,1972,3986,2015,3986,2015,3984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1974,3912l1962,3912,1962,3917,1960,3919,1960,3970,1962,3972,1962,3977,1965,3977,1965,3979,1967,3982,1967,3984,2018,3984,2018,3982,1982,3982,1982,3979,1977,3979,1974,3977,1974,3974,1972,3974,1972,3972,1970,3970,1970,3965,1967,3965,1967,3926,1970,3924,1970,3919,1972,3917,1972,3914,1974,3914,1974,3912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20,3979l2006,3979,2006,3982,2020,3982,2020,3979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22,3912l2010,3912,2010,3914,2013,3914,2013,3917,2015,3919,2015,3922,2018,3924,2018,3967,2015,3967,2015,3972,2008,3979,2022,3979,2022,3974,2025,3972,2025,3965,2027,3962,2027,3926,2025,3924,2025,3917,2022,3914,2022,3912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18,3905l1970,3905,1965,3910,1965,3912,1977,3912,1979,3910,1982,3910,1984,3907,2018,3907,2018,3905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18,3907l2001,3907,2003,3910,2006,3910,2008,3912,2020,3912,2020,3910,2018,3907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13,3902l1972,3902,1972,3905,2015,3905,2013,3902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10,3900l1977,3900,1974,3902,2010,3902,2010,3900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01,3898l1984,3898,1982,3900,2003,3900,2001,3898xe" filled="true" fillcolor="#000000" stroked="false">
                <v:path arrowok="t"/>
                <v:fill type="solid"/>
              </v:shape>
            </v:group>
            <v:group style="position:absolute;left:2085;top:3898;width:68;height:94" coordorigin="2085,3898" coordsize="68,94">
              <v:shape style="position:absolute;left:2085;top:3898;width:68;height:94" coordorigin="2085,3898" coordsize="68,94" path="m2130,3989l2104,3989,2106,3991,2130,3991,2130,3989xe" filled="true" fillcolor="#000000" stroked="false">
                <v:path arrowok="t"/>
                <v:fill type="solid"/>
              </v:shape>
              <v:shape style="position:absolute;left:2085;top:3898;width:68;height:94" coordorigin="2085,3898" coordsize="68,94" path="m2152,3898l2142,3898,2142,3967,2140,3967,2140,3972,2133,3979,2130,3979,2130,3982,2142,3982,2142,3991,2152,3991,2152,3898xe" filled="true" fillcolor="#000000" stroked="false">
                <v:path arrowok="t"/>
                <v:fill type="solid"/>
              </v:shape>
              <v:shape style="position:absolute;left:2085;top:3898;width:68;height:94" coordorigin="2085,3898" coordsize="68,94" path="m2138,3986l2099,3986,2099,3989,2135,3989,2138,3986xe" filled="true" fillcolor="#000000" stroked="false">
                <v:path arrowok="t"/>
                <v:fill type="solid"/>
              </v:shape>
              <v:shape style="position:absolute;left:2085;top:3898;width:68;height:94" coordorigin="2085,3898" coordsize="68,94" path="m2140,3984l2094,3984,2097,3986,2140,3986,2140,3984xe" filled="true" fillcolor="#000000" stroked="false">
                <v:path arrowok="t"/>
                <v:fill type="solid"/>
              </v:shape>
              <v:shape style="position:absolute;left:2085;top:3898;width:68;height:94" coordorigin="2085,3898" coordsize="68,94" path="m2102,3977l2090,3977,2090,3979,2092,3982,2092,3984,2142,3984,2142,3982,2106,3982,2106,3979,2102,3979,2102,3977xe" filled="true" fillcolor="#000000" stroked="false">
                <v:path arrowok="t"/>
                <v:fill type="solid"/>
              </v:shape>
              <v:shape style="position:absolute;left:2085;top:3898;width:68;height:94" coordorigin="2085,3898" coordsize="68,94" path="m2092,3898l2085,3898,2085,3970,2087,3972,2087,3977,2099,3977,2099,3974,2097,3974,2097,3972,2094,3970,2094,3965,2092,3962,2092,3898xe" filled="true" fillcolor="#000000" stroked="false">
                <v:path arrowok="t"/>
                <v:fill type="solid"/>
              </v:shape>
            </v:group>
            <v:group style="position:absolute;left:2210;top:3852;width:68;height:140" coordorigin="2210,3852" coordsize="68,140">
              <v:shape style="position:absolute;left:2210;top:3852;width:68;height:140" coordorigin="2210,3852" coordsize="68,140" path="m2217,3852l2210,3852,2210,3991,2217,3991,2217,3982,2231,3982,2231,3979,2226,3979,2226,3977,2224,3977,2224,3974,2222,3974,2222,3970,2219,3970,2219,3962,2217,3960,2217,3929,2219,3926,2219,3919,2222,3919,2222,3917,2224,3914,2224,3912,2226,3912,2229,3910,2234,3910,2234,3907,2217,3907,2217,3852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58,3989l2229,3989,2229,3991,2255,3991,2258,3989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62,3986l2224,3986,2226,3989,2260,3989,2262,3986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70,3979l2255,3979,2255,3982,2217,3982,2222,3986,2265,3986,2265,3984,2267,3984,2270,3982,2270,3979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74,3914l2262,3914,2262,3917,2265,3917,2265,3922,2267,3922,2267,3967,2265,3970,2265,3972,2258,3979,2272,3979,2272,3974,2274,3974,2274,3967,2277,3965,2277,3924,2274,3922,2274,3914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70,3907l2250,3907,2253,3910,2258,3910,2258,3912,2260,3912,2260,3914,2272,3914,2272,3912,2270,3910,2270,3907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67,3905l2219,3905,2219,3907,2267,3907,2267,3905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62,3902l2222,3902,2222,3905,2265,3905,2262,3902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60,3900l2226,3900,2224,3902,2260,3902,2260,3900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53,3898l2234,3898,2234,3900,2253,3900,2253,3898xe" filled="true" fillcolor="#000000" stroked="false">
                <v:path arrowok="t"/>
                <v:fill type="solid"/>
              </v:shape>
            </v:group>
            <v:group style="position:absolute;left:2338;top:3852;width:2;height:140" coordorigin="2338,3852" coordsize="2,140">
              <v:shape style="position:absolute;left:2338;top:3852;width:2;height:140" coordorigin="2338,3852" coordsize="0,140" path="m2338,3852l2338,3991e" filled="false" stroked="true" strokeweight=".46pt" strokecolor="#000000">
                <v:path arrowok="t"/>
              </v:shape>
            </v:group>
            <v:group style="position:absolute;left:2399;top:3898;width:68;height:94" coordorigin="2399,3898" coordsize="68,94">
              <v:shape style="position:absolute;left:2399;top:3898;width:68;height:94" coordorigin="2399,3898" coordsize="68,94" path="m2447,3989l2421,3989,2421,3991,2447,3991,2447,3989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54,3986l2414,3986,2416,3989,2452,3989,2454,3986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57,3984l2411,3984,2411,3986,2457,3986,2457,3984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66,3960l2459,3960,2459,3962,2457,3965,2457,3970,2454,3972,2454,3974,2452,3974,2452,3977,2450,3979,2445,3979,2445,3982,2409,3982,2409,3984,2459,3984,2459,3982,2462,3979,2462,3977,2464,3977,2464,3972,2466,3972,2466,3960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14,3972l2404,3972,2404,3977,2406,3979,2406,3982,2423,3982,2421,3979,2418,3979,2414,3974,2414,3972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11,3917l2402,3917,2402,3926,2399,3926,2399,3960,2402,3962,2402,3972,2411,3972,2411,3967,2409,3965,2409,3950,2466,3950,2466,3941,2409,3941,2409,3924,2411,3922,2411,3917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64,3912l2452,3912,2452,3914,2454,3917,2454,3919,2457,3919,2457,3924,2459,3926,2459,3941,2466,3941,2466,3919,2464,3917,2464,3912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16,3912l2404,3912,2404,3917,2414,3917,2414,3914,2416,3914,2416,3912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57,3905l2409,3905,2409,3907,2406,3910,2406,3912,2418,3912,2418,3910,2423,3910,2426,3907,2459,3907,2457,3905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59,3907l2442,3907,2442,3910,2447,3910,2450,3912,2462,3912,2462,3910,2459,3907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54,3902l2414,3902,2411,3905,2454,3905,2454,3902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50,3900l2416,3900,2416,3902,2452,3902,2450,3900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42,3898l2426,3898,2423,3900,2445,3900,2442,3898xe" filled="true" fillcolor="#000000" stroked="false">
                <v:path arrowok="t"/>
                <v:fill type="solid"/>
              </v:shape>
              <v:shape style="position:absolute;left:1943;top:3842;width:2033;height:883" type="#_x0000_t75" stroked="false">
                <v:imagedata r:id="rId22" o:title=""/>
              </v:shape>
            </v:group>
            <v:group style="position:absolute;left:3869;top:3852;width:2;height:140" coordorigin="3869,3852" coordsize="2,140">
              <v:shape style="position:absolute;left:3869;top:3852;width:2;height:140" coordorigin="3869,3852" coordsize="0,140" path="m3869,3852l3869,3991e" filled="false" stroked="true" strokeweight=".46pt" strokecolor="#000000">
                <v:path arrowok="t"/>
              </v:shape>
            </v:group>
            <v:group style="position:absolute;left:3930;top:3898;width:68;height:94" coordorigin="3930,3898" coordsize="68,94">
              <v:shape style="position:absolute;left:3930;top:3898;width:68;height:94" coordorigin="3930,3898" coordsize="68,94" path="m3978,3989l3952,3989,3952,3991,3976,3991,3978,3989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83,3986l3945,3986,3947,3989,3983,3989,3983,3986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93,3977l3981,3977,3981,3979,3976,3979,3976,3982,3940,3982,3940,3984,3942,3984,3942,3986,3986,3986,3993,3979,3993,3977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52,3979l3938,3979,3938,3982,3954,3982,3952,3979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42,3917l3933,3917,3933,3924,3930,3926,3930,3965,3933,3967,3933,3972,3935,3974,3935,3979,3950,3979,3945,3974,3945,3972,3942,3972,3942,3970,3940,3967,3940,3950,3998,3950,3998,3941,3940,3941,3940,3924,3942,3922,3942,3917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98,3960l3990,3960,3990,3962,3988,3962,3988,3970,3986,3972,3986,3974,3983,3974,3983,3977,3995,3977,3995,3972,3998,3970,3998,3960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98,3919l3988,3919,3988,3926,3990,3926,3990,3941,3998,3941,3998,3919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93,3910l3978,3910,3978,3912,3981,3912,3986,3917,3986,3919,3995,3919,3995,3914,3993,3912,3993,3910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57,3907l3938,3907,3938,3910,3935,3912,3935,3917,3945,3917,3945,3914,3947,3912,3950,3912,3950,3910,3954,3910,3957,3907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88,3905l3940,3905,3940,3907,3971,3907,3974,3910,3990,3910,3990,3907,3988,3905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86,3902l3945,3902,3942,3905,3986,3905,3986,3902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81,3900l3947,3900,3947,3902,3983,3902,3981,3900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74,3898l3954,3898,3954,3900,3976,3900,3974,3898xe" filled="true" fillcolor="#000000" stroked="false">
                <v:path arrowok="t"/>
                <v:fill type="solid"/>
              </v:shape>
            </v:group>
            <v:group style="position:absolute;left:4055;top:3842;width:44;height:159" coordorigin="4055,3842" coordsize="44,159">
              <v:shape style="position:absolute;left:4055;top:3842;width:44;height:159" coordorigin="4055,3842" coordsize="44,159" path="m4086,3989l4070,3989,4067,3991,4055,3991,4055,4001,4070,4001,4072,3998,4077,3998,4077,3996,4082,3996,4082,3994,4084,3994,4086,3991,4086,3989xe" filled="true" fillcolor="#000000" stroked="false">
                <v:path arrowok="t"/>
                <v:fill type="solid"/>
              </v:shape>
              <v:shape style="position:absolute;left:4055;top:3842;width:44;height:159" coordorigin="4055,3842" coordsize="44,159" path="m4089,3986l4074,3986,4074,3989,4089,3989,4089,3986xe" filled="true" fillcolor="#000000" stroked="false">
                <v:path arrowok="t"/>
                <v:fill type="solid"/>
              </v:shape>
              <v:shape style="position:absolute;left:4055;top:3842;width:44;height:159" coordorigin="4055,3842" coordsize="44,159" path="m4094,3977l4084,3977,4084,3979,4082,3982,4082,3984,4079,3984,4077,3986,4091,3986,4091,3984,4094,3982,4094,3977xe" filled="true" fillcolor="#000000" stroked="false">
                <v:path arrowok="t"/>
                <v:fill type="solid"/>
              </v:shape>
              <v:shape style="position:absolute;left:4055;top:3842;width:44;height:159" coordorigin="4055,3842" coordsize="44,159" path="m4089,3854l4074,3854,4077,3857,4079,3857,4079,3859,4082,3859,4082,3862,4084,3864,4084,3866,4086,3866,4086,3871,4089,3874,4089,3970,4086,3972,4086,3977,4096,3977,4096,3967,4098,3967,4098,3876,4096,3874,4096,3866,4094,3864,4094,3862,4091,3859,4091,3857,4089,3854xe" filled="true" fillcolor="#000000" stroked="false">
                <v:path arrowok="t"/>
                <v:fill type="solid"/>
              </v:shape>
              <v:shape style="position:absolute;left:4055;top:3842;width:44;height:159" coordorigin="4055,3842" coordsize="44,159" path="m4072,3842l4055,3842,4055,3852,4070,3852,4072,3854,4086,3854,4086,3852,4084,3850,4082,3850,4082,3847,4079,3847,4077,3845,4072,3845,4072,3842xe" filled="true" fillcolor="#000000" stroked="false">
                <v:path arrowok="t"/>
                <v:fill type="solid"/>
              </v:shape>
            </v:group>
            <v:group style="position:absolute;left:4160;top:3895;width:2;height:125" coordorigin="4160,3895" coordsize="2,125">
              <v:shape style="position:absolute;left:4160;top:3895;width:2;height:125" coordorigin="4160,3895" coordsize="0,125" path="m4160,3895l4160,4020e" filled="false" stroked="true" strokeweight=".46pt" strokecolor="#000000">
                <v:path arrowok="t"/>
              </v:shape>
            </v:group>
            <v:group style="position:absolute;left:4106;top:4128;width:94;height:94" coordorigin="4106,4128" coordsize="94,94">
              <v:shape style="position:absolute;left:4106;top:4128;width:94;height:94" coordorigin="4106,4128" coordsize="94,94" path="m4115,4128l4106,4128,4106,4222,4115,4222,4115,4147,4118,4147,4118,4145,4120,4142,4120,4140,4125,4140,4127,4138,4151,4138,4151,4135,4149,4135,4149,4133,4115,4133,4115,4128xe" filled="true" fillcolor="#000000" stroked="false">
                <v:path arrowok="t"/>
                <v:fill type="solid"/>
              </v:shape>
              <v:shape style="position:absolute;left:4106;top:4128;width:94;height:94" coordorigin="4106,4128" coordsize="94,94" path="m4161,4142l4146,4142,4146,4147,4149,4150,4149,4222,4158,4222,4158,4147,4161,4145,4161,4142xe" filled="true" fillcolor="#000000" stroked="false">
                <v:path arrowok="t"/>
                <v:fill type="solid"/>
              </v:shape>
              <v:shape style="position:absolute;left:4106;top:4128;width:94;height:94" coordorigin="4106,4128" coordsize="94,94" path="m4197,4140l4185,4140,4185,4142,4187,4142,4190,4145,4190,4152,4192,4152,4192,4222,4199,4222,4199,4145,4197,4142,4197,4140xe" filled="true" fillcolor="#000000" stroked="false">
                <v:path arrowok="t"/>
                <v:fill type="solid"/>
              </v:shape>
              <v:shape style="position:absolute;left:4106;top:4128;width:94;height:94" coordorigin="4106,4128" coordsize="94,94" path="m4163,4140l4142,4140,4144,4142,4163,4142,4163,4140xe" filled="true" fillcolor="#000000" stroked="false">
                <v:path arrowok="t"/>
                <v:fill type="solid"/>
              </v:shape>
              <v:shape style="position:absolute;left:4106;top:4128;width:94;height:94" coordorigin="4106,4128" coordsize="94,94" path="m4168,4138l4139,4138,4139,4140,4168,4140,4168,4138xe" filled="true" fillcolor="#000000" stroked="false">
                <v:path arrowok="t"/>
                <v:fill type="solid"/>
              </v:shape>
              <v:shape style="position:absolute;left:4106;top:4128;width:94;height:94" coordorigin="4106,4128" coordsize="94,94" path="m4192,4133l4156,4133,4156,4135,4154,4138,4180,4138,4182,4140,4194,4140,4194,4138,4192,4135,4192,4133xe" filled="true" fillcolor="#000000" stroked="false">
                <v:path arrowok="t"/>
                <v:fill type="solid"/>
              </v:shape>
              <v:shape style="position:absolute;left:4106;top:4128;width:94;height:94" coordorigin="4106,4128" coordsize="94,94" path="m4144,4130l4120,4130,4118,4133,4146,4133,4144,4130xe" filled="true" fillcolor="#000000" stroked="false">
                <v:path arrowok="t"/>
                <v:fill type="solid"/>
              </v:shape>
              <v:shape style="position:absolute;left:4106;top:4128;width:94;height:94" coordorigin="4106,4128" coordsize="94,94" path="m4187,4130l4161,4130,4161,4133,4190,4133,4187,4130xe" filled="true" fillcolor="#000000" stroked="false">
                <v:path arrowok="t"/>
                <v:fill type="solid"/>
              </v:shape>
              <v:shape style="position:absolute;left:4106;top:4128;width:94;height:94" coordorigin="4106,4128" coordsize="94,94" path="m4137,4128l4125,4128,4122,4130,4139,4130,4137,4128xe" filled="true" fillcolor="#000000" stroked="false">
                <v:path arrowok="t"/>
                <v:fill type="solid"/>
              </v:shape>
              <v:shape style="position:absolute;left:4106;top:4128;width:94;height:94" coordorigin="4106,4128" coordsize="94,94" path="m4180,4128l4168,4128,4166,4130,4182,4130,4180,4128xe" filled="true" fillcolor="#000000" stroked="false">
                <v:path arrowok="t"/>
                <v:fill type="solid"/>
              </v:shape>
            </v:group>
            <v:group style="position:absolute;left:4257;top:4128;width:68;height:94" coordorigin="4257,4128" coordsize="68,94">
              <v:shape style="position:absolute;left:4257;top:4128;width:68;height:94" coordorigin="4257,4128" coordsize="68,94" path="m4307,4219l4276,4219,4276,4222,4305,4222,4307,4219xe" filled="true" fillcolor="#000000" stroked="false">
                <v:path arrowok="t"/>
                <v:fill type="solid"/>
              </v:shape>
              <v:shape style="position:absolute;left:4257;top:4128;width:68;height:94" coordorigin="4257,4128" coordsize="68,94" path="m4276,4210l4264,4210,4264,4212,4269,4217,4271,4217,4271,4219,4310,4219,4314,4214,4317,4214,4317,4212,4278,4212,4276,4210xe" filled="true" fillcolor="#000000" stroked="false">
                <v:path arrowok="t"/>
                <v:fill type="solid"/>
              </v:shape>
              <v:shape style="position:absolute;left:4257;top:4128;width:68;height:94" coordorigin="4257,4128" coordsize="68,94" path="m4319,4207l4307,4207,4307,4210,4305,4210,4302,4212,4317,4212,4319,4210,4319,4207xe" filled="true" fillcolor="#000000" stroked="false">
                <v:path arrowok="t"/>
                <v:fill type="solid"/>
              </v:shape>
              <v:shape style="position:absolute;left:4257;top:4128;width:68;height:94" coordorigin="4257,4128" coordsize="68,94" path="m4283,4138l4264,4138,4264,4140,4262,4142,4262,4145,4259,4147,4259,4152,4257,4154,4257,4198,4259,4200,4259,4205,4262,4207,4262,4210,4274,4210,4274,4207,4269,4202,4269,4200,4266,4198,4266,4152,4269,4152,4269,4147,4271,4147,4271,4145,4274,4145,4274,4142,4276,4142,4278,4140,4283,4140,4283,4138xe" filled="true" fillcolor="#000000" stroked="false">
                <v:path arrowok="t"/>
                <v:fill type="solid"/>
              </v:shape>
              <v:shape style="position:absolute;left:4257;top:4128;width:68;height:94" coordorigin="4257,4128" coordsize="68,94" path="m4319,4140l4305,4140,4305,4142,4307,4142,4312,4147,4312,4150,4314,4152,4314,4159,4317,4159,4317,4193,4314,4193,4314,4200,4312,4202,4312,4205,4310,4205,4310,4207,4322,4207,4322,4202,4324,4200,4324,4152,4322,4150,4322,4145,4319,4142,4319,4140xe" filled="true" fillcolor="#000000" stroked="false">
                <v:path arrowok="t"/>
                <v:fill type="solid"/>
              </v:shape>
              <v:shape style="position:absolute;left:4257;top:4128;width:68;height:94" coordorigin="4257,4128" coordsize="68,94" path="m4317,4138l4298,4138,4300,4140,4317,4140,4317,4138xe" filled="true" fillcolor="#000000" stroked="false">
                <v:path arrowok="t"/>
                <v:fill type="solid"/>
              </v:shape>
              <v:shape style="position:absolute;left:4257;top:4128;width:68;height:94" coordorigin="4257,4128" coordsize="68,94" path="m4312,4133l4271,4133,4266,4138,4314,4138,4314,4135,4312,4135,4312,4133xe" filled="true" fillcolor="#000000" stroked="false">
                <v:path arrowok="t"/>
                <v:fill type="solid"/>
              </v:shape>
              <v:shape style="position:absolute;left:4257;top:4128;width:68;height:94" coordorigin="4257,4128" coordsize="68,94" path="m4305,4130l4276,4130,4274,4133,4307,4133,4305,4130xe" filled="true" fillcolor="#000000" stroked="false">
                <v:path arrowok="t"/>
                <v:fill type="solid"/>
              </v:shape>
              <v:shape style="position:absolute;left:4257;top:4128;width:68;height:94" coordorigin="4257,4128" coordsize="68,94" path="m4298,4128l4283,4128,4281,4130,4300,4130,4298,4128xe" filled="true" fillcolor="#000000" stroked="false">
                <v:path arrowok="t"/>
                <v:fill type="solid"/>
              </v:shape>
            </v:group>
            <v:group style="position:absolute;left:4382;top:4082;width:68;height:140" coordorigin="4382,4082" coordsize="68,140">
              <v:shape style="position:absolute;left:4382;top:4082;width:68;height:140" coordorigin="4382,4082" coordsize="68,140" path="m4430,4219l4401,4219,4403,4222,4430,4222,4430,4219xe" filled="true" fillcolor="#000000" stroked="false">
                <v:path arrowok="t"/>
                <v:fill type="solid"/>
              </v:shape>
              <v:shape style="position:absolute;left:4382;top:4082;width:68;height:140" coordorigin="4382,4082" coordsize="68,140" path="m4449,4082l4442,4082,4442,4138,4422,4138,4425,4140,4430,4140,4430,4142,4432,4142,4437,4147,4437,4150,4439,4150,4439,4157,4442,4159,4442,4193,4439,4195,4439,4200,4437,4202,4437,4205,4434,4205,4434,4207,4432,4207,4432,4210,4430,4210,4427,4212,4442,4212,4442,4222,4449,4222,4449,4082xe" filled="true" fillcolor="#000000" stroked="false">
                <v:path arrowok="t"/>
                <v:fill type="solid"/>
              </v:shape>
              <v:shape style="position:absolute;left:4382;top:4082;width:68;height:140" coordorigin="4382,4082" coordsize="68,140" path="m4442,4212l4391,4212,4391,4214,4394,4217,4396,4217,4396,4219,4434,4219,4442,4212xe" filled="true" fillcolor="#000000" stroked="false">
                <v:path arrowok="t"/>
                <v:fill type="solid"/>
              </v:shape>
              <v:shape style="position:absolute;left:4382;top:4082;width:68;height:140" coordorigin="4382,4082" coordsize="68,140" path="m4403,4210l4389,4210,4389,4212,4403,4212,4403,4210xe" filled="true" fillcolor="#000000" stroked="false">
                <v:path arrowok="t"/>
                <v:fill type="solid"/>
              </v:shape>
              <v:shape style="position:absolute;left:4382;top:4082;width:68;height:140" coordorigin="4382,4082" coordsize="68,140" path="m4394,4147l4384,4147,4384,4154,4382,4157,4382,4195,4384,4198,4384,4205,4386,4205,4386,4210,4401,4210,4396,4205,4396,4202,4394,4202,4394,4200,4391,4198,4391,4154,4394,4152,4394,4147xe" filled="true" fillcolor="#000000" stroked="false">
                <v:path arrowok="t"/>
                <v:fill type="solid"/>
              </v:shape>
              <v:shape style="position:absolute;left:4382;top:4082;width:68;height:140" coordorigin="4382,4082" coordsize="68,140" path="m4408,4138l4389,4138,4389,4140,4386,4142,4386,4147,4396,4147,4396,4145,4398,4145,4398,4142,4401,4142,4403,4140,4408,4140,4408,4138xe" filled="true" fillcolor="#000000" stroked="false">
                <v:path arrowok="t"/>
                <v:fill type="solid"/>
              </v:shape>
              <v:shape style="position:absolute;left:4382;top:4082;width:68;height:140" coordorigin="4382,4082" coordsize="68,140" path="m4437,4133l4396,4133,4391,4138,4439,4138,4439,4135,4437,4135,4437,4133xe" filled="true" fillcolor="#000000" stroked="false">
                <v:path arrowok="t"/>
                <v:fill type="solid"/>
              </v:shape>
              <v:shape style="position:absolute;left:4382;top:4082;width:68;height:140" coordorigin="4382,4082" coordsize="68,140" path="m4432,4130l4401,4130,4398,4133,4434,4133,4432,4130xe" filled="true" fillcolor="#000000" stroked="false">
                <v:path arrowok="t"/>
                <v:fill type="solid"/>
              </v:shape>
              <v:shape style="position:absolute;left:4382;top:4082;width:68;height:140" coordorigin="4382,4082" coordsize="68,140" path="m4425,4128l4408,4128,4406,4130,4425,4130,4425,4128xe" filled="true" fillcolor="#000000" stroked="false">
                <v:path arrowok="t"/>
                <v:fill type="solid"/>
              </v:shape>
            </v:group>
            <v:group style="position:absolute;left:4506;top:4128;width:68;height:94" coordorigin="4506,4128" coordsize="68,94">
              <v:shape style="position:absolute;left:4506;top:4128;width:68;height:94" coordorigin="4506,4128" coordsize="68,94" path="m4557,4219l4526,4219,4528,4222,4554,4222,4557,4219xe" filled="true" fillcolor="#000000" stroked="false">
                <v:path arrowok="t"/>
                <v:fill type="solid"/>
              </v:shape>
              <v:shape style="position:absolute;left:4506;top:4128;width:68;height:94" coordorigin="4506,4128" coordsize="68,94" path="m4574,4128l4566,4128,4566,4193,4564,4195,4564,4202,4562,4202,4562,4205,4559,4207,4557,4207,4557,4210,4554,4210,4552,4212,4566,4212,4566,4222,4574,4222,4574,4128xe" filled="true" fillcolor="#000000" stroked="false">
                <v:path arrowok="t"/>
                <v:fill type="solid"/>
              </v:shape>
              <v:shape style="position:absolute;left:4506;top:4128;width:68;height:94" coordorigin="4506,4128" coordsize="68,94" path="m4566,4212l4516,4212,4516,4214,4518,4217,4521,4217,4521,4219,4559,4219,4566,4212xe" filled="true" fillcolor="#000000" stroked="false">
                <v:path arrowok="t"/>
                <v:fill type="solid"/>
              </v:shape>
              <v:shape style="position:absolute;left:4506;top:4128;width:68;height:94" coordorigin="4506,4128" coordsize="68,94" path="m4516,4128l4506,4128,4506,4193,4509,4195,4509,4205,4511,4205,4511,4207,4514,4210,4514,4212,4528,4212,4528,4210,4526,4210,4521,4205,4521,4202,4518,4202,4518,4198,4516,4195,4516,4128xe" filled="true" fillcolor="#000000" stroked="false">
                <v:path arrowok="t"/>
                <v:fill type="solid"/>
              </v:shape>
            </v:group>
            <v:group style="position:absolute;left:4636;top:4082;width:2;height:140" coordorigin="4636,4082" coordsize="2,140">
              <v:shape style="position:absolute;left:4636;top:4082;width:2;height:140" coordorigin="4636,4082" coordsize="0,140" path="m4636,4082l4636,4222e" filled="false" stroked="true" strokeweight=".580pt" strokecolor="#000000">
                <v:path arrowok="t"/>
              </v:shape>
            </v:group>
            <v:group style="position:absolute;left:4698;top:4128;width:68;height:94" coordorigin="4698,4128" coordsize="68,94">
              <v:shape style="position:absolute;left:4698;top:4128;width:68;height:94" coordorigin="4698,4128" coordsize="68,94" path="m4746,4219l4718,4219,4718,4222,4746,4222,4746,4219xe" filled="true" fillcolor="#000000" stroked="false">
                <v:path arrowok="t"/>
                <v:fill type="solid"/>
              </v:shape>
              <v:shape style="position:absolute;left:4698;top:4128;width:68;height:94" coordorigin="4698,4128" coordsize="68,94" path="m4751,4217l4710,4217,4713,4219,4751,4219,4751,4217xe" filled="true" fillcolor="#000000" stroked="false">
                <v:path arrowok="t"/>
                <v:fill type="solid"/>
              </v:shape>
              <v:shape style="position:absolute;left:4698;top:4128;width:68;height:94" coordorigin="4698,4128" coordsize="68,94" path="m4710,4200l4701,4200,4701,4205,4703,4207,4703,4210,4708,4214,4708,4217,4754,4217,4756,4214,4756,4212,4720,4212,4718,4210,4715,4210,4715,4207,4713,4207,4713,4205,4710,4202,4710,4200xe" filled="true" fillcolor="#000000" stroked="false">
                <v:path arrowok="t"/>
                <v:fill type="solid"/>
              </v:shape>
              <v:shape style="position:absolute;left:4698;top:4128;width:68;height:94" coordorigin="4698,4128" coordsize="68,94" path="m4766,4190l4756,4190,4756,4200,4754,4200,4754,4202,4749,4207,4749,4210,4744,4210,4744,4212,4758,4212,4761,4210,4761,4207,4763,4205,4763,4200,4766,4198,4766,4190xe" filled="true" fillcolor="#000000" stroked="false">
                <v:path arrowok="t"/>
                <v:fill type="solid"/>
              </v:shape>
              <v:shape style="position:absolute;left:4698;top:4128;width:68;height:94" coordorigin="4698,4128" coordsize="68,94" path="m4718,4140l4703,4140,4703,4142,4701,4145,4701,4152,4698,4152,4698,4200,4708,4200,4708,4193,4706,4190,4706,4181,4766,4181,4766,4171,4706,4171,4706,4162,4708,4159,4708,4152,4710,4150,4710,4147,4715,4142,4718,4142,4718,4140xe" filled="true" fillcolor="#000000" stroked="false">
                <v:path arrowok="t"/>
                <v:fill type="solid"/>
              </v:shape>
              <v:shape style="position:absolute;left:4698;top:4128;width:68;height:94" coordorigin="4698,4128" coordsize="68,94" path="m4758,4138l4739,4138,4742,4140,4746,4140,4746,4142,4749,4142,4749,4145,4751,4145,4751,4147,4754,4147,4754,4152,4756,4154,4756,4171,4766,4171,4766,4154,4763,4152,4763,4147,4761,4145,4761,4142,4758,4140,4758,4138xe" filled="true" fillcolor="#000000" stroked="false">
                <v:path arrowok="t"/>
                <v:fill type="solid"/>
              </v:shape>
              <v:shape style="position:absolute;left:4698;top:4128;width:68;height:94" coordorigin="4698,4128" coordsize="68,94" path="m4725,4138l4706,4138,4706,4140,4722,4140,4725,4138xe" filled="true" fillcolor="#000000" stroked="false">
                <v:path arrowok="t"/>
                <v:fill type="solid"/>
              </v:shape>
              <v:shape style="position:absolute;left:4698;top:4128;width:68;height:94" coordorigin="4698,4128" coordsize="68,94" path="m4756,4135l4708,4135,4708,4138,4756,4138,4756,4135xe" filled="true" fillcolor="#000000" stroked="false">
                <v:path arrowok="t"/>
                <v:fill type="solid"/>
              </v:shape>
              <v:shape style="position:absolute;left:4698;top:4128;width:68;height:94" coordorigin="4698,4128" coordsize="68,94" path="m4751,4133l4710,4133,4710,4135,4754,4135,4751,4133xe" filled="true" fillcolor="#000000" stroked="false">
                <v:path arrowok="t"/>
                <v:fill type="solid"/>
              </v:shape>
              <v:shape style="position:absolute;left:4698;top:4128;width:68;height:94" coordorigin="4698,4128" coordsize="68,94" path="m4746,4130l4715,4130,4715,4133,4749,4133,4746,4130xe" filled="true" fillcolor="#000000" stroked="false">
                <v:path arrowok="t"/>
                <v:fill type="solid"/>
              </v:shape>
              <v:shape style="position:absolute;left:4698;top:4128;width:68;height:94" coordorigin="4698,4128" coordsize="68,94" path="m4739,4128l4725,4128,4722,4130,4742,4130,4739,4128xe" filled="true" fillcolor="#000000" stroked="false">
                <v:path arrowok="t"/>
                <v:fill type="solid"/>
              </v:shape>
            </v:group>
            <v:group style="position:absolute;left:4823;top:4128;width:68;height:94" coordorigin="4823,4128" coordsize="68,94">
              <v:shape style="position:absolute;left:4823;top:4128;width:68;height:94" coordorigin="4823,4128" coordsize="68,94" path="m4874,4219l4840,4219,4842,4222,4871,4222,4874,4219xe" filled="true" fillcolor="#000000" stroked="false">
                <v:path arrowok="t"/>
                <v:fill type="solid"/>
              </v:shape>
              <v:shape style="position:absolute;left:4823;top:4128;width:68;height:94" coordorigin="4823,4128" coordsize="68,94" path="m4878,4217l4835,4217,4835,4219,4878,4219,4878,4217xe" filled="true" fillcolor="#000000" stroked="false">
                <v:path arrowok="t"/>
                <v:fill type="solid"/>
              </v:shape>
              <v:shape style="position:absolute;left:4823;top:4128;width:68;height:94" coordorigin="4823,4128" coordsize="68,94" path="m4842,4210l4828,4210,4828,4212,4833,4217,4881,4217,4886,4212,4842,4212,4842,4210xe" filled="true" fillcolor="#000000" stroked="false">
                <v:path arrowok="t"/>
                <v:fill type="solid"/>
              </v:shape>
              <v:shape style="position:absolute;left:4823;top:4128;width:68;height:94" coordorigin="4823,4128" coordsize="68,94" path="m4888,4183l4871,4183,4874,4186,4876,4186,4878,4188,4881,4188,4881,4193,4883,4193,4883,4195,4881,4198,4881,4202,4878,4205,4878,4207,4876,4207,4876,4210,4871,4210,4871,4212,4886,4212,4888,4210,4888,4205,4890,4205,4890,4188,4888,4186,4888,4183xe" filled="true" fillcolor="#000000" stroked="false">
                <v:path arrowok="t"/>
                <v:fill type="solid"/>
              </v:shape>
              <v:shape style="position:absolute;left:4823;top:4128;width:68;height:94" coordorigin="4823,4128" coordsize="68,94" path="m4835,4205l4826,4205,4826,4210,4838,4210,4838,4207,4835,4207,4835,4205xe" filled="true" fillcolor="#000000" stroked="false">
                <v:path arrowok="t"/>
                <v:fill type="solid"/>
              </v:shape>
              <v:shape style="position:absolute;left:4823;top:4128;width:68;height:94" coordorigin="4823,4128" coordsize="68,94" path="m4830,4195l4823,4195,4823,4205,4833,4205,4833,4198,4830,4195xe" filled="true" fillcolor="#000000" stroked="false">
                <v:path arrowok="t"/>
                <v:fill type="solid"/>
              </v:shape>
              <v:shape style="position:absolute;left:4823;top:4128;width:68;height:94" coordorigin="4823,4128" coordsize="68,94" path="m4883,4178l4847,4178,4850,4181,4862,4181,4864,4183,4886,4183,4886,4181,4883,4178xe" filled="true" fillcolor="#000000" stroked="false">
                <v:path arrowok="t"/>
                <v:fill type="solid"/>
              </v:shape>
              <v:shape style="position:absolute;left:4823;top:4128;width:68;height:94" coordorigin="4823,4128" coordsize="68,94" path="m4881,4176l4838,4176,4840,4178,4881,4178,4881,4176xe" filled="true" fillcolor="#000000" stroked="false">
                <v:path arrowok="t"/>
                <v:fill type="solid"/>
              </v:shape>
              <v:shape style="position:absolute;left:4823;top:4128;width:68;height:94" coordorigin="4823,4128" coordsize="68,94" path="m4876,4174l4833,4174,4833,4176,4876,4176,4876,4174xe" filled="true" fillcolor="#000000" stroked="false">
                <v:path arrowok="t"/>
                <v:fill type="solid"/>
              </v:shape>
              <v:shape style="position:absolute;left:4823;top:4128;width:68;height:94" coordorigin="4823,4128" coordsize="68,94" path="m4866,4171l4830,4171,4830,4174,4869,4174,4866,4171xe" filled="true" fillcolor="#000000" stroked="false">
                <v:path arrowok="t"/>
                <v:fill type="solid"/>
              </v:shape>
              <v:shape style="position:absolute;left:4823;top:4128;width:68;height:94" coordorigin="4823,4128" coordsize="68,94" path="m4847,4169l4828,4169,4828,4171,4850,4171,4847,4169xe" filled="true" fillcolor="#000000" stroked="false">
                <v:path arrowok="t"/>
                <v:fill type="solid"/>
              </v:shape>
              <v:shape style="position:absolute;left:4823;top:4128;width:68;height:94" coordorigin="4823,4128" coordsize="68,94" path="m4850,4138l4828,4138,4828,4140,4826,4142,4826,4145,4823,4147,4823,4164,4826,4166,4826,4169,4842,4169,4840,4166,4838,4166,4833,4162,4833,4159,4830,4157,4830,4154,4833,4154,4833,4147,4835,4147,4835,4145,4838,4142,4840,4142,4840,4140,4847,4140,4850,4138xe" filled="true" fillcolor="#000000" stroked="false">
                <v:path arrowok="t"/>
                <v:fill type="solid"/>
              </v:shape>
              <v:shape style="position:absolute;left:4823;top:4128;width:68;height:94" coordorigin="4823,4128" coordsize="68,94" path="m4886,4138l4866,4138,4866,4140,4874,4140,4874,4142,4876,4142,4876,4145,4878,4145,4881,4147,4881,4154,4883,4154,4883,4157,4890,4157,4890,4147,4888,4145,4888,4142,4886,4140,4886,4138xe" filled="true" fillcolor="#000000" stroked="false">
                <v:path arrowok="t"/>
                <v:fill type="solid"/>
              </v:shape>
              <v:shape style="position:absolute;left:4823;top:4128;width:68;height:94" coordorigin="4823,4128" coordsize="68,94" path="m4883,4135l4830,4135,4830,4138,4883,4138,4883,4135xe" filled="true" fillcolor="#000000" stroked="false">
                <v:path arrowok="t"/>
                <v:fill type="solid"/>
              </v:shape>
              <v:shape style="position:absolute;left:4823;top:4128;width:68;height:94" coordorigin="4823,4128" coordsize="68,94" path="m4878,4133l4835,4133,4833,4135,4881,4135,4878,4133xe" filled="true" fillcolor="#000000" stroked="false">
                <v:path arrowok="t"/>
                <v:fill type="solid"/>
              </v:shape>
              <v:shape style="position:absolute;left:4823;top:4128;width:68;height:94" coordorigin="4823,4128" coordsize="68,94" path="m4876,4130l4838,4130,4838,4133,4876,4133,4876,4130xe" filled="true" fillcolor="#000000" stroked="false">
                <v:path arrowok="t"/>
                <v:fill type="solid"/>
              </v:shape>
              <v:shape style="position:absolute;left:4823;top:4128;width:68;height:94" coordorigin="4823,4128" coordsize="68,94" path="m4864,4128l4850,4128,4847,4130,4866,4130,4864,4128xe" filled="true" fillcolor="#000000" stroked="false">
                <v:path arrowok="t"/>
                <v:fill type="solid"/>
              </v:shape>
            </v:group>
            <v:group style="position:absolute;left:4953;top:4126;width:2;height:125" coordorigin="4953,4126" coordsize="2,125">
              <v:shape style="position:absolute;left:4953;top:4126;width:2;height:125" coordorigin="4953,4126" coordsize="0,125" path="m4953,4126l4953,4250e" filled="false" stroked="true" strokeweight=".580pt" strokecolor="#000000">
                <v:path arrowok="t"/>
              </v:shape>
            </v:group>
            <v:group style="position:absolute;left:3861;top:8959;width:2;height:1872" coordorigin="3861,8959" coordsize="2,1872">
              <v:shape style="position:absolute;left:3861;top:8959;width:2;height:1872" coordorigin="3861,8959" coordsize="0,1872" path="m3861,8959l3861,10831e" filled="false" stroked="true" strokeweight=".12pt" strokecolor="#000000">
                <v:path arrowok="t"/>
              </v:shape>
            </v:group>
            <v:group style="position:absolute;left:3904;top:10651;width:3833;height:2" coordorigin="3904,10651" coordsize="3833,2">
              <v:shape style="position:absolute;left:3904;top:10651;width:3833;height:2" coordorigin="3904,10651" coordsize="3833,0" path="m3904,10651l7737,10651e" filled="false" stroked="true" strokeweight=".12pt" strokecolor="#000000">
                <v:path arrowok="t"/>
              </v:shape>
            </v:group>
            <v:group style="position:absolute;left:6522;top:8148;width:1224;height:375" coordorigin="6522,8148" coordsize="1224,375">
              <v:shape style="position:absolute;left:6522;top:8148;width:1224;height:375" coordorigin="6522,8148" coordsize="1224,375" path="m7746,8522l6849,8246,6522,8148e" filled="false" stroked="true" strokeweight=".12pt" strokecolor="#000000">
                <v:path arrowok="t"/>
              </v:shape>
            </v:group>
            <v:group style="position:absolute;left:6522;top:8239;width:1148;height:351" coordorigin="6522,8239" coordsize="1148,351">
              <v:shape style="position:absolute;left:6522;top:8239;width:1148;height:351" coordorigin="6522,8239" coordsize="1148,351" path="m7670,8590l6854,8340,6522,8239e" filled="false" stroked="true" strokeweight=".12pt" strokecolor="#000000">
                <v:path arrowok="t"/>
              </v:shape>
            </v:group>
            <v:group style="position:absolute;left:3851;top:8148;width:2672;height:816" coordorigin="3851,8148" coordsize="2672,816">
              <v:shape style="position:absolute;left:3851;top:8148;width:2672;height:816" coordorigin="3851,8148" coordsize="2672,816" path="m6522,8148l6184,8251,3851,8964e" filled="false" stroked="true" strokeweight=".12pt" strokecolor="#000000">
                <v:path arrowok="t"/>
              </v:shape>
            </v:group>
            <v:group style="position:absolute;left:3926;top:8239;width:2597;height:795" coordorigin="3926,8239" coordsize="2597,795">
              <v:shape style="position:absolute;left:3926;top:8239;width:2597;height:795" coordorigin="3926,8239" coordsize="2597,795" path="m6522,8239l6179,8345,3926,9034e" filled="false" stroked="true" strokeweight=".12pt" strokecolor="#000000">
                <v:path arrowok="t"/>
              </v:shape>
            </v:group>
            <v:group style="position:absolute;left:3909;top:9038;width:2;height:2" coordorigin="3909,9038" coordsize="2,2">
              <v:shape style="position:absolute;left:3909;top:9038;width:2;height:2" coordorigin="3909,9038" coordsize="0,0" path="m3909,9038l3909,9038e" filled="false" stroked="true" strokeweight=".12pt" strokecolor="#000000">
                <v:path arrowok="t"/>
              </v:shape>
            </v:group>
            <v:group style="position:absolute;left:7672;top:8506;width:65;height:128" coordorigin="7672,8506" coordsize="65,128">
              <v:shape style="position:absolute;left:7672;top:8506;width:65;height:128" coordorigin="7672,8506" coordsize="65,128" path="m7672,8592l7737,8633,7672,8633,7737,8592,7737,8633,7672,8633,7672,8592,7737,8592,7696,8592,7696,8506,7737,8520,7737,8592,7696,8506,7696,8592,7737,8520e" filled="false" stroked="true" strokeweight=".12pt" strokecolor="#000000">
                <v:path arrowok="t"/>
              </v:shape>
            </v:group>
            <v:group style="position:absolute;left:3861;top:10049;width:65;height:44" coordorigin="3861,10049" coordsize="65,44">
              <v:shape style="position:absolute;left:3861;top:10049;width:65;height:44" coordorigin="3861,10049" coordsize="65,44" path="m3926,10049l3861,10049,3861,10092,3926,10092,3926,10049,3861,10092,3926,10092,3861,10049e" filled="false" stroked="true" strokeweight=".12pt" strokecolor="#000000">
                <v:path arrowok="t"/>
              </v:shape>
            </v:group>
            <v:group style="position:absolute;left:3861;top:10598;width:65;height:41" coordorigin="3861,10598" coordsize="65,41">
              <v:shape style="position:absolute;left:3861;top:10598;width:65;height:41" coordorigin="3861,10598" coordsize="65,41" path="m3926,10598l3861,10598,3861,10639,3926,10639,3926,10598,3861,10639,3926,10639,3861,10598e" filled="false" stroked="true" strokeweight=".12pt" strokecolor="#000000">
                <v:path arrowok="t"/>
              </v:shape>
            </v:group>
            <v:group style="position:absolute;left:3940;top:9043;width:2;height:1596" coordorigin="3940,9043" coordsize="2,1596">
              <v:shape style="position:absolute;left:3940;top:9043;width:2;height:1596" coordorigin="3940,9043" coordsize="0,1596" path="m3940,9043l3940,9358,3940,10639e" filled="false" stroked="true" strokeweight=".12pt" strokecolor="#000000">
                <v:path arrowok="t"/>
              </v:shape>
            </v:group>
            <v:group style="position:absolute;left:7672;top:10639;width:68;height:12" coordorigin="7672,10639" coordsize="68,12">
              <v:shape style="position:absolute;left:7672;top:10639;width:68;height:12" coordorigin="7672,10639" coordsize="68,12" path="m7734,10644l7734,10651,7739,10651,7734,10644xe" filled="true" fillcolor="#000000" stroked="false">
                <v:path arrowok="t"/>
                <v:fill type="solid"/>
              </v:shape>
              <v:shape style="position:absolute;left:7672;top:10639;width:68;height:12" coordorigin="7672,10639" coordsize="68,12" path="m7739,10639l7734,10644,7739,10651,7739,10639xe" filled="true" fillcolor="#000000" stroked="false">
                <v:path arrowok="t"/>
                <v:fill type="solid"/>
              </v:shape>
              <v:shape style="position:absolute;left:7672;top:10639;width:68;height:12" coordorigin="7672,10639" coordsize="68,12" path="m7739,10639l7672,10639,7672,10644,7739,10639xe" filled="true" fillcolor="#000000" stroked="false">
                <v:path arrowok="t"/>
                <v:fill type="solid"/>
              </v:shape>
              <v:shape style="position:absolute;left:7672;top:10639;width:68;height:12" coordorigin="7672,10639" coordsize="68,12" path="m7739,10639l7672,10644,7734,10644,7739,10639xe" filled="true" fillcolor="#000000" stroked="false">
                <v:path arrowok="t"/>
                <v:fill type="solid"/>
              </v:shape>
            </v:group>
            <v:group style="position:absolute;left:7734;top:10644;width:5;height:8" coordorigin="7734,10644" coordsize="5,8">
              <v:shape style="position:absolute;left:7734;top:10644;width:5;height:8" coordorigin="7734,10644" coordsize="5,8" path="m7734,10651l7739,10651,7734,10644,7734,10651xe" filled="false" stroked="true" strokeweight="0pt" strokecolor="#000000">
                <v:path arrowok="t"/>
              </v:shape>
            </v:group>
            <v:group style="position:absolute;left:7734;top:10639;width:5;height:12" coordorigin="7734,10639" coordsize="5,12">
              <v:shape style="position:absolute;left:7734;top:10639;width:5;height:12" coordorigin="7734,10639" coordsize="5,12" path="m7739,10651l7734,10644,7739,10639,7739,10651xe" filled="false" stroked="true" strokeweight="0pt" strokecolor="#000000">
                <v:path arrowok="t"/>
              </v:shape>
            </v:group>
            <v:group style="position:absolute;left:7672;top:10639;width:68;height:5" coordorigin="7672,10639" coordsize="68,5">
              <v:shape style="position:absolute;left:7672;top:10639;width:68;height:5" coordorigin="7672,10639" coordsize="68,5" path="m7734,10644l7739,10639,7672,10644,7734,10644xe" filled="false" stroked="true" strokeweight="0pt" strokecolor="#000000">
                <v:path arrowok="t"/>
              </v:shape>
            </v:group>
            <v:group style="position:absolute;left:7672;top:10639;width:68;height:5" coordorigin="7672,10639" coordsize="68,5">
              <v:shape style="position:absolute;left:7672;top:10639;width:68;height:5" coordorigin="7672,10639" coordsize="68,5" path="m7739,10639l7672,10644,7672,10639,7739,10639xe" filled="false" stroked="true" strokeweight="0pt" strokecolor="#000000">
                <v:path arrowok="t"/>
              </v:shape>
            </v:group>
            <v:group style="position:absolute;left:7670;top:8590;width:2;height:2" coordorigin="7670,8590" coordsize="2,2">
              <v:shape style="position:absolute;left:7670;top:8590;width:2;height:2" coordorigin="7670,8590" coordsize="0,0" path="m7670,8590l7670,8590e" filled="false" stroked="true" strokeweight=".12pt" strokecolor="#000000">
                <v:path arrowok="t"/>
              </v:shape>
            </v:group>
            <v:group style="position:absolute;left:3904;top:10728;width:2;height:2" coordorigin="3904,10728" coordsize="2,2">
              <v:shape style="position:absolute;left:3904;top:10728;width:2;height:2" coordorigin="3904,10728" coordsize="0,0" path="m3904,10728l3904,10728e" filled="false" stroked="true" strokeweight=".12pt" strokecolor="#000000">
                <v:path arrowok="t"/>
              </v:shape>
            </v:group>
            <v:group style="position:absolute;left:3918;top:10728;width:3771;height:2" coordorigin="3918,10728" coordsize="3771,2">
              <v:shape style="position:absolute;left:3918;top:10728;width:3771;height:2" coordorigin="3918,10728" coordsize="3771,0" path="m3918,10728l7689,10728e" filled="false" stroked="true" strokeweight=".12pt" strokecolor="#000000">
                <v:path arrowok="t"/>
              </v:shape>
              <v:shape style="position:absolute;left:3903;top:10650;width:3797;height:91" type="#_x0000_t75" stroked="false">
                <v:imagedata r:id="rId23" o:title=""/>
              </v:shape>
            </v:group>
            <v:group style="position:absolute;left:3842;top:10740;width:3855;height:2" coordorigin="3842,10740" coordsize="3855,2">
              <v:shape style="position:absolute;left:3842;top:10740;width:3855;height:2" coordorigin="3842,10740" coordsize="3855,0" path="m3842,10740l7696,10740e" filled="false" stroked="true" strokeweight=".12pt" strokecolor="#000000">
                <v:path arrowok="t"/>
              </v:shape>
            </v:group>
            <v:group style="position:absolute;left:6371;top:10651;width:1366;height:89" coordorigin="6371,10651" coordsize="1366,89">
              <v:shape style="position:absolute;left:6371;top:10651;width:1366;height:89" coordorigin="6371,10651" coordsize="1366,89" path="m7737,10740l7737,10651,6371,10651e" filled="false" stroked="true" strokeweight=".12pt" strokecolor="#000000">
                <v:path arrowok="t"/>
              </v:shape>
            </v:group>
            <v:group style="position:absolute;left:5193;top:10750;width:8;height:8" coordorigin="5193,10750" coordsize="8,8">
              <v:shape style="position:absolute;left:5193;top:10750;width:8;height:8" coordorigin="5193,10750" coordsize="8,8" path="m5193,10757l5200,10750e" filled="false" stroked="true" strokeweight=".12pt" strokecolor="#000000">
                <v:path arrowok="t"/>
              </v:shape>
            </v:group>
            <v:group style="position:absolute;left:5193;top:10766;width:5;height:3" coordorigin="5193,10766" coordsize="5,3">
              <v:shape style="position:absolute;left:5193;top:10766;width:5;height:3" coordorigin="5193,10766" coordsize="5,3" path="m5193,10769l5198,10766e" filled="false" stroked="true" strokeweight=".12pt" strokecolor="#000000">
                <v:path arrowok="t"/>
              </v:shape>
            </v:group>
            <v:group style="position:absolute;left:5210;top:10750;width:3;height:5" coordorigin="5210,10750" coordsize="3,5">
              <v:shape style="position:absolute;left:5210;top:10750;width:3;height:5" coordorigin="5210,10750" coordsize="3,5" path="m5210,10754l5212,10750e" filled="false" stroked="true" strokeweight=".12pt" strokecolor="#000000">
                <v:path arrowok="t"/>
              </v:shape>
            </v:group>
            <v:group style="position:absolute;left:5193;top:10778;width:5;height:3" coordorigin="5193,10778" coordsize="5,3">
              <v:shape style="position:absolute;left:5193;top:10778;width:5;height:3" coordorigin="5193,10778" coordsize="5,3" path="m5193,10781l5198,10778e" filled="false" stroked="true" strokeweight=".12pt" strokecolor="#000000">
                <v:path arrowok="t"/>
              </v:shape>
            </v:group>
            <v:group style="position:absolute;left:5222;top:10750;width:3;height:5" coordorigin="5222,10750" coordsize="3,5">
              <v:shape style="position:absolute;left:5222;top:10750;width:3;height:5" coordorigin="5222,10750" coordsize="3,5" path="m5222,10754l5224,10750e" filled="false" stroked="true" strokeweight=".12pt" strokecolor="#000000">
                <v:path arrowok="t"/>
              </v:shape>
            </v:group>
            <v:group style="position:absolute;left:5193;top:10790;width:5;height:5" coordorigin="5193,10790" coordsize="5,5">
              <v:shape style="position:absolute;left:5193;top:10790;width:5;height:5" coordorigin="5193,10790" coordsize="5,5" path="m5193,10795l5198,10790e" filled="false" stroked="true" strokeweight=".12pt" strokecolor="#000000">
                <v:path arrowok="t"/>
              </v:shape>
            </v:group>
            <v:group style="position:absolute;left:5234;top:10750;width:5;height:5" coordorigin="5234,10750" coordsize="5,5">
              <v:shape style="position:absolute;left:5234;top:10750;width:5;height:5" coordorigin="5234,10750" coordsize="5,5" path="m5234,10754l5238,10750e" filled="false" stroked="true" strokeweight=".12pt" strokecolor="#000000">
                <v:path arrowok="t"/>
              </v:shape>
            </v:group>
            <v:group style="position:absolute;left:5193;top:10802;width:5;height:5" coordorigin="5193,10802" coordsize="5,5">
              <v:shape style="position:absolute;left:5193;top:10802;width:5;height:5" coordorigin="5193,10802" coordsize="5,5" path="m5193,10807l5198,10802e" filled="false" stroked="true" strokeweight=".12pt" strokecolor="#000000">
                <v:path arrowok="t"/>
              </v:shape>
            </v:group>
            <v:group style="position:absolute;left:5246;top:10750;width:5;height:5" coordorigin="5246,10750" coordsize="5,5">
              <v:shape style="position:absolute;left:5246;top:10750;width:5;height:5" coordorigin="5246,10750" coordsize="5,5" path="m5246,10754l5250,10750e" filled="false" stroked="true" strokeweight=".12pt" strokecolor="#000000">
                <v:path arrowok="t"/>
              </v:shape>
            </v:group>
            <v:group style="position:absolute;left:5193;top:10814;width:5;height:5" coordorigin="5193,10814" coordsize="5,5">
              <v:shape style="position:absolute;left:5193;top:10814;width:5;height:5" coordorigin="5193,10814" coordsize="5,5" path="m5193,10819l5198,10814e" filled="false" stroked="true" strokeweight=".12pt" strokecolor="#000000">
                <v:path arrowok="t"/>
              </v:shape>
            </v:group>
            <v:group style="position:absolute;left:5258;top:10750;width:5;height:5" coordorigin="5258,10750" coordsize="5,5">
              <v:shape style="position:absolute;left:5258;top:10750;width:5;height:5" coordorigin="5258,10750" coordsize="5,5" path="m5258,10754l5262,10750e" filled="false" stroked="true" strokeweight=".12pt" strokecolor="#000000">
                <v:path arrowok="t"/>
              </v:shape>
            </v:group>
            <v:group style="position:absolute;left:5200;top:10822;width:5;height:3" coordorigin="5200,10822" coordsize="5,3">
              <v:shape style="position:absolute;left:5200;top:10822;width:5;height:3" coordorigin="5200,10822" coordsize="5,3" path="m5200,10824l5205,10822e" filled="false" stroked="true" strokeweight=".12pt" strokecolor="#000000">
                <v:path arrowok="t"/>
              </v:shape>
            </v:group>
            <v:group style="position:absolute;left:5272;top:10750;width:3;height:5" coordorigin="5272,10750" coordsize="3,5">
              <v:shape style="position:absolute;left:5272;top:10750;width:3;height:5" coordorigin="5272,10750" coordsize="3,5" path="m5272,10754l5274,10750e" filled="false" stroked="true" strokeweight=".12pt" strokecolor="#000000">
                <v:path arrowok="t"/>
              </v:shape>
            </v:group>
            <v:group style="position:absolute;left:5212;top:10822;width:5;height:3" coordorigin="5212,10822" coordsize="5,3">
              <v:shape style="position:absolute;left:5212;top:10822;width:5;height:3" coordorigin="5212,10822" coordsize="5,3" path="m5212,10824l5217,10822e" filled="false" stroked="true" strokeweight=".12pt" strokecolor="#000000">
                <v:path arrowok="t"/>
              </v:shape>
            </v:group>
            <v:group style="position:absolute;left:5284;top:10750;width:3;height:5" coordorigin="5284,10750" coordsize="3,5">
              <v:shape style="position:absolute;left:5284;top:10750;width:3;height:5" coordorigin="5284,10750" coordsize="3,5" path="m5284,10754l5286,10750e" filled="false" stroked="true" strokeweight=".12pt" strokecolor="#000000">
                <v:path arrowok="t"/>
              </v:shape>
            </v:group>
            <v:group style="position:absolute;left:5226;top:10822;width:3;height:3" coordorigin="5226,10822" coordsize="3,3">
              <v:shape style="position:absolute;left:5226;top:10822;width:3;height:3" coordorigin="5226,10822" coordsize="3,3" path="m5226,10824l5229,10822e" filled="false" stroked="true" strokeweight=".12pt" strokecolor="#000000">
                <v:path arrowok="t"/>
              </v:shape>
            </v:group>
            <v:group style="position:absolute;left:5296;top:10750;width:5;height:5" coordorigin="5296,10750" coordsize="5,5">
              <v:shape style="position:absolute;left:5296;top:10750;width:5;height:5" coordorigin="5296,10750" coordsize="5,5" path="m5296,10754l5301,10750e" filled="false" stroked="true" strokeweight=".12pt" strokecolor="#000000">
                <v:path arrowok="t"/>
              </v:shape>
            </v:group>
            <v:group style="position:absolute;left:5238;top:10822;width:3;height:3" coordorigin="5238,10822" coordsize="3,3">
              <v:shape style="position:absolute;left:5238;top:10822;width:3;height:3" coordorigin="5238,10822" coordsize="3,3" path="m5238,10824l5241,10822e" filled="false" stroked="true" strokeweight=".12pt" strokecolor="#000000">
                <v:path arrowok="t"/>
              </v:shape>
            </v:group>
            <v:group style="position:absolute;left:5308;top:10750;width:5;height:5" coordorigin="5308,10750" coordsize="5,5">
              <v:shape style="position:absolute;left:5308;top:10750;width:5;height:5" coordorigin="5308,10750" coordsize="5,5" path="m5308,10754l5313,10750e" filled="false" stroked="true" strokeweight=".12pt" strokecolor="#000000">
                <v:path arrowok="t"/>
              </v:shape>
            </v:group>
            <v:group style="position:absolute;left:5250;top:10822;width:5;height:3" coordorigin="5250,10822" coordsize="5,3">
              <v:shape style="position:absolute;left:5250;top:10822;width:5;height:3" coordorigin="5250,10822" coordsize="5,3" path="m5250,10824l5255,10822e" filled="false" stroked="true" strokeweight=".12pt" strokecolor="#000000">
                <v:path arrowok="t"/>
              </v:shape>
            </v:group>
            <v:group style="position:absolute;left:5322;top:10750;width:3;height:5" coordorigin="5322,10750" coordsize="3,5">
              <v:shape style="position:absolute;left:5322;top:10750;width:3;height:5" coordorigin="5322,10750" coordsize="3,5" path="m5322,10754l5325,10750e" filled="false" stroked="true" strokeweight=".12pt" strokecolor="#000000">
                <v:path arrowok="t"/>
              </v:shape>
            </v:group>
            <v:group style="position:absolute;left:5262;top:10822;width:5;height:3" coordorigin="5262,10822" coordsize="5,3">
              <v:shape style="position:absolute;left:5262;top:10822;width:5;height:3" coordorigin="5262,10822" coordsize="5,3" path="m5262,10824l5267,10822e" filled="false" stroked="true" strokeweight=".12pt" strokecolor="#000000">
                <v:path arrowok="t"/>
              </v:shape>
            </v:group>
            <v:group style="position:absolute;left:5334;top:10750;width:3;height:5" coordorigin="5334,10750" coordsize="3,5">
              <v:shape style="position:absolute;left:5334;top:10750;width:3;height:5" coordorigin="5334,10750" coordsize="3,5" path="m5334,10754l5337,10750e" filled="false" stroked="true" strokeweight=".12pt" strokecolor="#000000">
                <v:path arrowok="t"/>
              </v:shape>
            </v:group>
            <v:group style="position:absolute;left:5277;top:10822;width:3;height:3" coordorigin="5277,10822" coordsize="3,3">
              <v:shape style="position:absolute;left:5277;top:10822;width:3;height:3" coordorigin="5277,10822" coordsize="3,3" path="m5277,10824l5279,10822e" filled="false" stroked="true" strokeweight=".12pt" strokecolor="#000000">
                <v:path arrowok="t"/>
              </v:shape>
            </v:group>
            <v:group style="position:absolute;left:5346;top:10750;width:5;height:5" coordorigin="5346,10750" coordsize="5,5">
              <v:shape style="position:absolute;left:5346;top:10750;width:5;height:5" coordorigin="5346,10750" coordsize="5,5" path="m5346,10754l5351,10750e" filled="false" stroked="true" strokeweight=".12pt" strokecolor="#000000">
                <v:path arrowok="t"/>
              </v:shape>
            </v:group>
            <v:group style="position:absolute;left:5289;top:10822;width:3;height:3" coordorigin="5289,10822" coordsize="3,3">
              <v:shape style="position:absolute;left:5289;top:10822;width:3;height:3" coordorigin="5289,10822" coordsize="3,3" path="m5289,10824l5291,10822e" filled="false" stroked="true" strokeweight=".12pt" strokecolor="#000000">
                <v:path arrowok="t"/>
              </v:shape>
            </v:group>
            <v:group style="position:absolute;left:5356;top:10752;width:5;height:5" coordorigin="5356,10752" coordsize="5,5">
              <v:shape style="position:absolute;left:5356;top:10752;width:5;height:5" coordorigin="5356,10752" coordsize="5,5" path="m5356,10757l5361,10752e" filled="false" stroked="true" strokeweight=".12pt" strokecolor="#000000">
                <v:path arrowok="t"/>
              </v:shape>
            </v:group>
            <v:group style="position:absolute;left:5301;top:10822;width:5;height:3" coordorigin="5301,10822" coordsize="5,3">
              <v:shape style="position:absolute;left:5301;top:10822;width:5;height:3" coordorigin="5301,10822" coordsize="5,3" path="m5301,10824l5306,10822e" filled="false" stroked="true" strokeweight=".12pt" strokecolor="#000000">
                <v:path arrowok="t"/>
              </v:shape>
            </v:group>
            <v:group style="position:absolute;left:5358;top:10764;width:3;height:5" coordorigin="5358,10764" coordsize="3,5">
              <v:shape style="position:absolute;left:5358;top:10764;width:3;height:5" coordorigin="5358,10764" coordsize="3,5" path="m5358,10769l5361,10764e" filled="false" stroked="true" strokeweight=".12pt" strokecolor="#000000">
                <v:path arrowok="t"/>
              </v:shape>
            </v:group>
            <v:group style="position:absolute;left:5313;top:10822;width:5;height:3" coordorigin="5313,10822" coordsize="5,3">
              <v:shape style="position:absolute;left:5313;top:10822;width:5;height:3" coordorigin="5313,10822" coordsize="5,3" path="m5313,10824l5318,10822e" filled="false" stroked="true" strokeweight=".12pt" strokecolor="#000000">
                <v:path arrowok="t"/>
              </v:shape>
            </v:group>
            <v:group style="position:absolute;left:5358;top:10776;width:3;height:5" coordorigin="5358,10776" coordsize="3,5">
              <v:shape style="position:absolute;left:5358;top:10776;width:3;height:5" coordorigin="5358,10776" coordsize="3,5" path="m5358,10781l5361,10776e" filled="false" stroked="true" strokeweight=".12pt" strokecolor="#000000">
                <v:path arrowok="t"/>
              </v:shape>
            </v:group>
            <v:group style="position:absolute;left:5325;top:10822;width:5;height:3" coordorigin="5325,10822" coordsize="5,3">
              <v:shape style="position:absolute;left:5325;top:10822;width:5;height:3" coordorigin="5325,10822" coordsize="5,3" path="m5325,10824l5330,10822e" filled="false" stroked="true" strokeweight=".12pt" strokecolor="#000000">
                <v:path arrowok="t"/>
              </v:shape>
            </v:group>
            <v:group style="position:absolute;left:5358;top:10790;width:3;height:3" coordorigin="5358,10790" coordsize="3,3">
              <v:shape style="position:absolute;left:5358;top:10790;width:3;height:3" coordorigin="5358,10790" coordsize="3,3" path="m5358,10793l5361,10790e" filled="false" stroked="true" strokeweight=".12pt" strokecolor="#000000">
                <v:path arrowok="t"/>
              </v:shape>
            </v:group>
            <v:group style="position:absolute;left:5339;top:10822;width:3;height:3" coordorigin="5339,10822" coordsize="3,3">
              <v:shape style="position:absolute;left:5339;top:10822;width:3;height:3" coordorigin="5339,10822" coordsize="3,3" path="m5339,10824l5342,10822e" filled="false" stroked="true" strokeweight=".12pt" strokecolor="#000000">
                <v:path arrowok="t"/>
              </v:shape>
            </v:group>
            <v:group style="position:absolute;left:5358;top:10802;width:3;height:3" coordorigin="5358,10802" coordsize="3,3">
              <v:shape style="position:absolute;left:5358;top:10802;width:3;height:3" coordorigin="5358,10802" coordsize="3,3" path="m5358,10805l5361,10802e" filled="false" stroked="true" strokeweight=".12pt" strokecolor="#000000">
                <v:path arrowok="t"/>
              </v:shape>
            </v:group>
            <v:group style="position:absolute;left:5351;top:10822;width:5;height:3" coordorigin="5351,10822" coordsize="5,3">
              <v:shape style="position:absolute;left:5351;top:10822;width:5;height:3" coordorigin="5351,10822" coordsize="5,3" path="m5351,10824l5356,10822e" filled="false" stroked="true" strokeweight=".12pt" strokecolor="#000000">
                <v:path arrowok="t"/>
              </v:shape>
            </v:group>
            <v:group style="position:absolute;left:5358;top:10814;width:3;height:5" coordorigin="5358,10814" coordsize="3,5">
              <v:shape style="position:absolute;left:5358;top:10814;width:3;height:5" coordorigin="5358,10814" coordsize="3,5" path="m5358,10819l5361,10814e" filled="false" stroked="true" strokeweight=".12pt" strokecolor="#000000">
                <v:path arrowok="t"/>
              </v:shape>
            </v:group>
            <v:group style="position:absolute;left:5193;top:10757;width:5;height:5" coordorigin="5193,10757" coordsize="5,5">
              <v:shape style="position:absolute;left:5193;top:10757;width:5;height:5" coordorigin="5193,10757" coordsize="5,5" path="m5193,10762l5198,10757e" filled="false" stroked="true" strokeweight=".12pt" strokecolor="#000000">
                <v:path arrowok="t"/>
              </v:shape>
            </v:group>
            <v:group style="position:absolute;left:5200;top:10750;width:5;height:5" coordorigin="5200,10750" coordsize="5,5">
              <v:shape style="position:absolute;left:5200;top:10750;width:5;height:5" coordorigin="5200,10750" coordsize="5,5" path="m5200,10754l5205,10750e" filled="false" stroked="true" strokeweight=".12pt" strokecolor="#000000">
                <v:path arrowok="t"/>
              </v:shape>
            </v:group>
            <v:group style="position:absolute;left:5193;top:10769;width:5;height:5" coordorigin="5193,10769" coordsize="5,5">
              <v:shape style="position:absolute;left:5193;top:10769;width:5;height:5" coordorigin="5193,10769" coordsize="5,5" path="m5193,10774l5198,10769e" filled="false" stroked="true" strokeweight=".12pt" strokecolor="#000000">
                <v:path arrowok="t"/>
              </v:shape>
            </v:group>
            <v:group style="position:absolute;left:5212;top:10750;width:5;height:5" coordorigin="5212,10750" coordsize="5,5">
              <v:shape style="position:absolute;left:5212;top:10750;width:5;height:5" coordorigin="5212,10750" coordsize="5,5" path="m5212,10754l5217,10750e" filled="false" stroked="true" strokeweight=".12pt" strokecolor="#000000">
                <v:path arrowok="t"/>
              </v:shape>
            </v:group>
            <v:group style="position:absolute;left:5193;top:10783;width:5;height:3" coordorigin="5193,10783" coordsize="5,3">
              <v:shape style="position:absolute;left:5193;top:10783;width:5;height:3" coordorigin="5193,10783" coordsize="5,3" path="m5193,10786l5198,10783e" filled="false" stroked="true" strokeweight=".12pt" strokecolor="#000000">
                <v:path arrowok="t"/>
              </v:shape>
            </v:group>
            <v:group style="position:absolute;left:5224;top:10750;width:5;height:5" coordorigin="5224,10750" coordsize="5,5">
              <v:shape style="position:absolute;left:5224;top:10750;width:5;height:5" coordorigin="5224,10750" coordsize="5,5" path="m5224,10754l5229,10750e" filled="false" stroked="true" strokeweight=".12pt" strokecolor="#000000">
                <v:path arrowok="t"/>
              </v:shape>
            </v:group>
            <v:group style="position:absolute;left:5193;top:10795;width:5;height:3" coordorigin="5193,10795" coordsize="5,3">
              <v:shape style="position:absolute;left:5193;top:10795;width:5;height:3" coordorigin="5193,10795" coordsize="5,3" path="m5193,10798l5198,10795e" filled="false" stroked="true" strokeweight=".12pt" strokecolor="#000000">
                <v:path arrowok="t"/>
              </v:shape>
            </v:group>
            <v:group style="position:absolute;left:5238;top:10750;width:3;height:5" coordorigin="5238,10750" coordsize="3,5">
              <v:shape style="position:absolute;left:5238;top:10750;width:3;height:5" coordorigin="5238,10750" coordsize="3,5" path="m5238,10754l5241,10750e" filled="false" stroked="true" strokeweight=".12pt" strokecolor="#000000">
                <v:path arrowok="t"/>
              </v:shape>
            </v:group>
            <v:group style="position:absolute;left:5193;top:10807;width:5;height:5" coordorigin="5193,10807" coordsize="5,5">
              <v:shape style="position:absolute;left:5193;top:10807;width:5;height:5" coordorigin="5193,10807" coordsize="5,5" path="m5193,10812l5198,10807e" filled="false" stroked="true" strokeweight=".12pt" strokecolor="#000000">
                <v:path arrowok="t"/>
              </v:shape>
            </v:group>
            <v:group style="position:absolute;left:5250;top:10750;width:5;height:5" coordorigin="5250,10750" coordsize="5,5">
              <v:shape style="position:absolute;left:5250;top:10750;width:5;height:5" coordorigin="5250,10750" coordsize="5,5" path="m5250,10754l5255,10750e" filled="false" stroked="true" strokeweight=".12pt" strokecolor="#000000">
                <v:path arrowok="t"/>
              </v:shape>
            </v:group>
            <v:group style="position:absolute;left:5193;top:10819;width:5;height:5" coordorigin="5193,10819" coordsize="5,5">
              <v:shape style="position:absolute;left:5193;top:10819;width:5;height:5" coordorigin="5193,10819" coordsize="5,5" path="m5193,10824l5198,10819e" filled="false" stroked="true" strokeweight=".12pt" strokecolor="#000000">
                <v:path arrowok="t"/>
              </v:shape>
            </v:group>
            <v:group style="position:absolute;left:5262;top:10750;width:5;height:5" coordorigin="5262,10750" coordsize="5,5">
              <v:shape style="position:absolute;left:5262;top:10750;width:5;height:5" coordorigin="5262,10750" coordsize="5,5" path="m5262,10754l5267,10750e" filled="false" stroked="true" strokeweight=".12pt" strokecolor="#000000">
                <v:path arrowok="t"/>
              </v:shape>
            </v:group>
            <v:group style="position:absolute;left:5205;top:10822;width:3;height:3" coordorigin="5205,10822" coordsize="3,3">
              <v:shape style="position:absolute;left:5205;top:10822;width:3;height:3" coordorigin="5205,10822" coordsize="3,3" path="m5205,10824l5207,10822e" filled="false" stroked="true" strokeweight=".12pt" strokecolor="#000000">
                <v:path arrowok="t"/>
              </v:shape>
            </v:group>
            <v:group style="position:absolute;left:5274;top:10750;width:5;height:5" coordorigin="5274,10750" coordsize="5,5">
              <v:shape style="position:absolute;left:5274;top:10750;width:5;height:5" coordorigin="5274,10750" coordsize="5,5" path="m5274,10754l5279,10750e" filled="false" stroked="true" strokeweight=".12pt" strokecolor="#000000">
                <v:path arrowok="t"/>
              </v:shape>
            </v:group>
            <v:group style="position:absolute;left:5217;top:10822;width:5;height:3" coordorigin="5217,10822" coordsize="5,3">
              <v:shape style="position:absolute;left:5217;top:10822;width:5;height:3" coordorigin="5217,10822" coordsize="5,3" path="m5217,10824l5222,10822e" filled="false" stroked="true" strokeweight=".12pt" strokecolor="#000000">
                <v:path arrowok="t"/>
              </v:shape>
            </v:group>
            <v:group style="position:absolute;left:5289;top:10750;width:3;height:5" coordorigin="5289,10750" coordsize="3,5">
              <v:shape style="position:absolute;left:5289;top:10750;width:3;height:5" coordorigin="5289,10750" coordsize="3,5" path="m5289,10754l5291,10750e" filled="false" stroked="true" strokeweight=".12pt" strokecolor="#000000">
                <v:path arrowok="t"/>
              </v:shape>
            </v:group>
            <v:group style="position:absolute;left:5229;top:10822;width:5;height:3" coordorigin="5229,10822" coordsize="5,3">
              <v:shape style="position:absolute;left:5229;top:10822;width:5;height:3" coordorigin="5229,10822" coordsize="5,3" path="m5229,10824l5234,10822e" filled="false" stroked="true" strokeweight=".12pt" strokecolor="#000000">
                <v:path arrowok="t"/>
              </v:shape>
            </v:group>
            <v:group style="position:absolute;left:5301;top:10750;width:3;height:5" coordorigin="5301,10750" coordsize="3,5">
              <v:shape style="position:absolute;left:5301;top:10750;width:3;height:5" coordorigin="5301,10750" coordsize="3,5" path="m5301,10754l5303,10750e" filled="false" stroked="true" strokeweight=".12pt" strokecolor="#000000">
                <v:path arrowok="t"/>
              </v:shape>
            </v:group>
            <v:group style="position:absolute;left:5243;top:10822;width:3;height:3" coordorigin="5243,10822" coordsize="3,3">
              <v:shape style="position:absolute;left:5243;top:10822;width:3;height:3" coordorigin="5243,10822" coordsize="3,3" path="m5243,10824l5246,10822e" filled="false" stroked="true" strokeweight=".12pt" strokecolor="#000000">
                <v:path arrowok="t"/>
              </v:shape>
            </v:group>
            <v:group style="position:absolute;left:5313;top:10750;width:5;height:5" coordorigin="5313,10750" coordsize="5,5">
              <v:shape style="position:absolute;left:5313;top:10750;width:5;height:5" coordorigin="5313,10750" coordsize="5,5" path="m5313,10754l5318,10750e" filled="false" stroked="true" strokeweight=".12pt" strokecolor="#000000">
                <v:path arrowok="t"/>
              </v:shape>
            </v:group>
            <v:group style="position:absolute;left:5255;top:10822;width:3;height:3" coordorigin="5255,10822" coordsize="3,3">
              <v:shape style="position:absolute;left:5255;top:10822;width:3;height:3" coordorigin="5255,10822" coordsize="3,3" path="m5255,10824l5258,10822e" filled="false" stroked="true" strokeweight=".12pt" strokecolor="#000000">
                <v:path arrowok="t"/>
              </v:shape>
            </v:group>
            <v:group style="position:absolute;left:5325;top:10750;width:5;height:5" coordorigin="5325,10750" coordsize="5,5">
              <v:shape style="position:absolute;left:5325;top:10750;width:5;height:5" coordorigin="5325,10750" coordsize="5,5" path="m5325,10754l5330,10750e" filled="false" stroked="true" strokeweight=".12pt" strokecolor="#000000">
                <v:path arrowok="t"/>
              </v:shape>
            </v:group>
            <v:group style="position:absolute;left:5267;top:10822;width:5;height:3" coordorigin="5267,10822" coordsize="5,3">
              <v:shape style="position:absolute;left:5267;top:10822;width:5;height:3" coordorigin="5267,10822" coordsize="5,3" path="m5267,10824l5272,10822e" filled="false" stroked="true" strokeweight=".12pt" strokecolor="#000000">
                <v:path arrowok="t"/>
              </v:shape>
            </v:group>
            <v:group style="position:absolute;left:5339;top:10750;width:3;height:5" coordorigin="5339,10750" coordsize="3,5">
              <v:shape style="position:absolute;left:5339;top:10750;width:3;height:5" coordorigin="5339,10750" coordsize="3,5" path="m5339,10754l5342,10750e" filled="false" stroked="true" strokeweight=".12pt" strokecolor="#000000">
                <v:path arrowok="t"/>
              </v:shape>
            </v:group>
            <v:group style="position:absolute;left:5279;top:10822;width:5;height:3" coordorigin="5279,10822" coordsize="5,3">
              <v:shape style="position:absolute;left:5279;top:10822;width:5;height:3" coordorigin="5279,10822" coordsize="5,3" path="m5279,10824l5284,10822e" filled="false" stroked="true" strokeweight=".12pt" strokecolor="#000000">
                <v:path arrowok="t"/>
              </v:shape>
            </v:group>
            <v:group style="position:absolute;left:5351;top:10750;width:3;height:5" coordorigin="5351,10750" coordsize="3,5">
              <v:shape style="position:absolute;left:5351;top:10750;width:3;height:5" coordorigin="5351,10750" coordsize="3,5" path="m5351,10754l5354,10750e" filled="false" stroked="true" strokeweight=".12pt" strokecolor="#000000">
                <v:path arrowok="t"/>
              </v:shape>
            </v:group>
            <v:group style="position:absolute;left:5294;top:10822;width:3;height:3" coordorigin="5294,10822" coordsize="3,3">
              <v:shape style="position:absolute;left:5294;top:10822;width:3;height:3" coordorigin="5294,10822" coordsize="3,3" path="m5294,10824l5296,10822e" filled="false" stroked="true" strokeweight=".12pt" strokecolor="#000000">
                <v:path arrowok="t"/>
              </v:shape>
            </v:group>
            <v:group style="position:absolute;left:5358;top:10757;width:3;height:3" coordorigin="5358,10757" coordsize="3,3">
              <v:shape style="position:absolute;left:5358;top:10757;width:3;height:3" coordorigin="5358,10757" coordsize="3,3" path="m5358,10759l5361,10757e" filled="false" stroked="true" strokeweight=".12pt" strokecolor="#000000">
                <v:path arrowok="t"/>
              </v:shape>
            </v:group>
            <v:group style="position:absolute;left:5306;top:10822;width:3;height:3" coordorigin="5306,10822" coordsize="3,3">
              <v:shape style="position:absolute;left:5306;top:10822;width:3;height:3" coordorigin="5306,10822" coordsize="3,3" path="m5306,10824l5308,10822e" filled="false" stroked="true" strokeweight=".12pt" strokecolor="#000000">
                <v:path arrowok="t"/>
              </v:shape>
            </v:group>
            <v:group style="position:absolute;left:5358;top:10769;width:3;height:5" coordorigin="5358,10769" coordsize="3,5">
              <v:shape style="position:absolute;left:5358;top:10769;width:3;height:5" coordorigin="5358,10769" coordsize="3,5" path="m5358,10774l5361,10769e" filled="false" stroked="true" strokeweight=".12pt" strokecolor="#000000">
                <v:path arrowok="t"/>
              </v:shape>
            </v:group>
            <v:group style="position:absolute;left:5318;top:10822;width:5;height:3" coordorigin="5318,10822" coordsize="5,3">
              <v:shape style="position:absolute;left:5318;top:10822;width:5;height:3" coordorigin="5318,10822" coordsize="5,3" path="m5318,10824l5322,10822e" filled="false" stroked="true" strokeweight=".12pt" strokecolor="#000000">
                <v:path arrowok="t"/>
              </v:shape>
            </v:group>
            <v:group style="position:absolute;left:5358;top:10781;width:3;height:5" coordorigin="5358,10781" coordsize="3,5">
              <v:shape style="position:absolute;left:5358;top:10781;width:3;height:5" coordorigin="5358,10781" coordsize="3,5" path="m5358,10786l5361,10781e" filled="false" stroked="true" strokeweight=".12pt" strokecolor="#000000">
                <v:path arrowok="t"/>
              </v:shape>
            </v:group>
            <v:group style="position:absolute;left:5330;top:10822;width:5;height:3" coordorigin="5330,10822" coordsize="5,3">
              <v:shape style="position:absolute;left:5330;top:10822;width:5;height:3" coordorigin="5330,10822" coordsize="5,3" path="m5330,10824l5334,10822e" filled="false" stroked="true" strokeweight=".12pt" strokecolor="#000000">
                <v:path arrowok="t"/>
              </v:shape>
            </v:group>
            <v:group style="position:absolute;left:5358;top:10793;width:3;height:5" coordorigin="5358,10793" coordsize="3,5">
              <v:shape style="position:absolute;left:5358;top:10793;width:3;height:5" coordorigin="5358,10793" coordsize="3,5" path="m5358,10798l5361,10793e" filled="false" stroked="true" strokeweight=".12pt" strokecolor="#000000">
                <v:path arrowok="t"/>
              </v:shape>
            </v:group>
            <v:group style="position:absolute;left:5342;top:10822;width:5;height:3" coordorigin="5342,10822" coordsize="5,3">
              <v:shape style="position:absolute;left:5342;top:10822;width:5;height:3" coordorigin="5342,10822" coordsize="5,3" path="m5342,10824l5346,10822e" filled="false" stroked="true" strokeweight=".12pt" strokecolor="#000000">
                <v:path arrowok="t"/>
              </v:shape>
            </v:group>
            <v:group style="position:absolute;left:5358;top:10807;width:3;height:3" coordorigin="5358,10807" coordsize="3,3">
              <v:shape style="position:absolute;left:5358;top:10807;width:3;height:3" coordorigin="5358,10807" coordsize="3,3" path="m5358,10810l5361,10807e" filled="false" stroked="true" strokeweight=".12pt" strokecolor="#000000">
                <v:path arrowok="t"/>
              </v:shape>
            </v:group>
            <v:group style="position:absolute;left:5356;top:10819;width:5;height:5" coordorigin="5356,10819" coordsize="5,5">
              <v:shape style="position:absolute;left:5356;top:10819;width:5;height:5" coordorigin="5356,10819" coordsize="5,5" path="m5356,10824l5361,10819e" filled="false" stroked="true" strokeweight=".12pt" strokecolor="#000000">
                <v:path arrowok="t"/>
              </v:shape>
            </v:group>
            <v:group style="position:absolute;left:5200;top:10754;width:154;height:2" coordorigin="5200,10754" coordsize="154,2">
              <v:shape style="position:absolute;left:5200;top:10754;width:154;height:2" coordorigin="5200,10754" coordsize="154,0" path="m5200,10754l5354,10754e" filled="false" stroked="true" strokeweight=".96pt" strokecolor="#000000">
                <v:path arrowok="t"/>
              </v:shape>
            </v:group>
            <v:group style="position:absolute;left:5361;top:10754;width:2;height:68" coordorigin="5361,10754" coordsize="2,68">
              <v:shape style="position:absolute;left:5361;top:10754;width:2;height:68" coordorigin="5361,10754" coordsize="0,68" path="m5361,10754l5361,10822e" filled="false" stroked="true" strokeweight=".96pt" strokecolor="#000000">
                <v:path arrowok="t"/>
              </v:shape>
            </v:group>
            <v:group style="position:absolute;left:5358;top:10757;width:2;height:60" coordorigin="5358,10757" coordsize="2,60">
              <v:shape style="position:absolute;left:5358;top:10757;width:2;height:60" coordorigin="5358,10757" coordsize="0,60" path="m5358,10757l5358,10817e" filled="false" stroked="true" strokeweight=".96pt" strokecolor="#000000">
                <v:path arrowok="t"/>
              </v:shape>
            </v:group>
            <v:group style="position:absolute;left:5198;top:10823;width:161;height:2" coordorigin="5198,10823" coordsize="161,2">
              <v:shape style="position:absolute;left:5198;top:10823;width:161;height:2" coordorigin="5198,10823" coordsize="161,0" path="m5198,10823l5358,10823e" filled="false" stroked="true" strokeweight="1.08pt" strokecolor="#000000">
                <v:path arrowok="t"/>
              </v:shape>
            </v:group>
            <v:group style="position:absolute;left:5193;top:10754;width:2;height:68" coordorigin="5193,10754" coordsize="2,68">
              <v:shape style="position:absolute;left:5193;top:10754;width:2;height:68" coordorigin="5193,10754" coordsize="0,68" path="m5193,10822l5193,10754e" filled="false" stroked="true" strokeweight=".96pt" strokecolor="#000000">
                <v:path arrowok="t"/>
              </v:shape>
            </v:group>
            <v:group style="position:absolute;left:5198;top:10757;width:2;height:60" coordorigin="5198,10757" coordsize="2,60">
              <v:shape style="position:absolute;left:5198;top:10757;width:2;height:60" coordorigin="5198,10757" coordsize="0,60" path="m5198,10817l5198,10757e" filled="false" stroked="true" strokeweight=".96pt" strokecolor="#000000">
                <v:path arrowok="t"/>
              </v:shape>
            </v:group>
            <v:group style="position:absolute;left:5198;top:10752;width:4;height:4" coordorigin="5198,10752" coordsize="4,4">
              <v:shape style="position:absolute;left:5198;top:10752;width:4;height:4" coordorigin="5198,10752" coordsize="4,4" path="m5201,10752l5199,10752,5198,10754,5198,10756e" filled="false" stroked="true" strokeweight=".96pt" strokecolor="#000000">
                <v:path arrowok="t"/>
              </v:shape>
            </v:group>
            <v:group style="position:absolute;left:5198;top:10816;width:4;height:4" coordorigin="5198,10816" coordsize="4,4">
              <v:shape style="position:absolute;left:5198;top:10816;width:4;height:4" coordorigin="5198,10816" coordsize="4,4" path="m5198,10816l5198,10818,5199,10819,5201,10819e" filled="false" stroked="true" strokeweight=".96pt" strokecolor="#000000">
                <v:path arrowok="t"/>
              </v:shape>
            </v:group>
            <v:group style="position:absolute;left:5195;top:10820;width:4;height:4" coordorigin="5195,10820" coordsize="4,4">
              <v:shape style="position:absolute;left:5195;top:10820;width:4;height:4" coordorigin="5195,10820" coordsize="4,4" path="m5195,10820l5195,10822,5197,10824,5199,10824e" filled="false" stroked="true" strokeweight=".96pt" strokecolor="#000000">
                <v:path arrowok="t"/>
              </v:shape>
            </v:group>
            <v:group style="position:absolute;left:5355;top:10816;width:4;height:4" coordorigin="5355,10816" coordsize="4,4">
              <v:shape style="position:absolute;left:5355;top:10816;width:4;height:4" coordorigin="5355,10816" coordsize="4,4" path="m5355,10819l5357,10819,5358,10818,5358,10816e" filled="false" stroked="true" strokeweight=".96pt" strokecolor="#000000">
                <v:path arrowok="t"/>
              </v:shape>
            </v:group>
            <v:group style="position:absolute;left:5360;top:10820;width:4;height:4" coordorigin="5360,10820" coordsize="4,4">
              <v:shape style="position:absolute;left:5360;top:10820;width:4;height:4" coordorigin="5360,10820" coordsize="4,4" path="m5360,10824l5362,10824,5363,10822,5363,10820e" filled="false" stroked="true" strokeweight=".96pt" strokecolor="#000000">
                <v:path arrowok="t"/>
              </v:shape>
            </v:group>
            <v:group style="position:absolute;left:5355;top:10752;width:4;height:4" coordorigin="5355,10752" coordsize="4,4">
              <v:shape style="position:absolute;left:5355;top:10752;width:4;height:4" coordorigin="5355,10752" coordsize="4,4" path="m5358,10756l5358,10754,5357,10752,5355,10752e" filled="false" stroked="true" strokeweight=".96pt" strokecolor="#000000">
                <v:path arrowok="t"/>
              </v:shape>
            </v:group>
            <v:group style="position:absolute;left:5360;top:10750;width:4;height:4" coordorigin="5360,10750" coordsize="4,4">
              <v:shape style="position:absolute;left:5360;top:10750;width:4;height:4" coordorigin="5360,10750" coordsize="4,4" path="m5363,10753l5363,10751,5362,10750,5360,10750e" filled="false" stroked="true" strokeweight=".96pt" strokecolor="#000000">
                <v:path arrowok="t"/>
              </v:shape>
            </v:group>
            <v:group style="position:absolute;left:5195;top:10750;width:4;height:4" coordorigin="5195,10750" coordsize="4,4">
              <v:shape style="position:absolute;left:5195;top:10750;width:4;height:4" coordorigin="5195,10750" coordsize="4,4" path="m5199,10750l5197,10750,5195,10751,5195,10753e" filled="false" stroked="true" strokeweight=".96pt" strokecolor="#000000">
                <v:path arrowok="t"/>
              </v:shape>
            </v:group>
            <v:group style="position:absolute;left:6311;top:10750;width:5;height:5" coordorigin="6311,10750" coordsize="5,5">
              <v:shape style="position:absolute;left:6311;top:10750;width:5;height:5" coordorigin="6311,10750" coordsize="5,5" path="m6311,10754l6316,10750e" filled="false" stroked="true" strokeweight=".12pt" strokecolor="#000000">
                <v:path arrowok="t"/>
              </v:shape>
            </v:group>
            <v:group style="position:absolute;left:6311;top:10762;width:5;height:5" coordorigin="6311,10762" coordsize="5,5">
              <v:shape style="position:absolute;left:6311;top:10762;width:5;height:5" coordorigin="6311,10762" coordsize="5,5" path="m6311,10766l6316,10762e" filled="false" stroked="true" strokeweight=".12pt" strokecolor="#000000">
                <v:path arrowok="t"/>
              </v:shape>
            </v:group>
            <v:group style="position:absolute;left:6326;top:10750;width:3;height:5" coordorigin="6326,10750" coordsize="3,5">
              <v:shape style="position:absolute;left:6326;top:10750;width:3;height:5" coordorigin="6326,10750" coordsize="3,5" path="m6326,10754l6328,10750e" filled="false" stroked="true" strokeweight=".12pt" strokecolor="#000000">
                <v:path arrowok="t"/>
              </v:shape>
            </v:group>
            <v:group style="position:absolute;left:6311;top:10776;width:5;height:3" coordorigin="6311,10776" coordsize="5,3">
              <v:shape style="position:absolute;left:6311;top:10776;width:5;height:3" coordorigin="6311,10776" coordsize="5,3" path="m6311,10778l6316,10776e" filled="false" stroked="true" strokeweight=".12pt" strokecolor="#000000">
                <v:path arrowok="t"/>
              </v:shape>
            </v:group>
            <v:group style="position:absolute;left:6338;top:10750;width:3;height:5" coordorigin="6338,10750" coordsize="3,5">
              <v:shape style="position:absolute;left:6338;top:10750;width:3;height:5" coordorigin="6338,10750" coordsize="3,5" path="m6338,10754l6340,10750e" filled="false" stroked="true" strokeweight=".12pt" strokecolor="#000000">
                <v:path arrowok="t"/>
              </v:shape>
            </v:group>
            <v:group style="position:absolute;left:6311;top:10788;width:5;height:3" coordorigin="6311,10788" coordsize="5,3">
              <v:shape style="position:absolute;left:6311;top:10788;width:5;height:3" coordorigin="6311,10788" coordsize="5,3" path="m6311,10790l6316,10788e" filled="false" stroked="true" strokeweight=".12pt" strokecolor="#000000">
                <v:path arrowok="t"/>
              </v:shape>
            </v:group>
            <v:group style="position:absolute;left:6350;top:10750;width:5;height:5" coordorigin="6350,10750" coordsize="5,5">
              <v:shape style="position:absolute;left:6350;top:10750;width:5;height:5" coordorigin="6350,10750" coordsize="5,5" path="m6350,10754l6354,10750e" filled="false" stroked="true" strokeweight=".12pt" strokecolor="#000000">
                <v:path arrowok="t"/>
              </v:shape>
            </v:group>
            <v:group style="position:absolute;left:6311;top:10800;width:5;height:5" coordorigin="6311,10800" coordsize="5,5">
              <v:shape style="position:absolute;left:6311;top:10800;width:5;height:5" coordorigin="6311,10800" coordsize="5,5" path="m6311,10805l6316,10800e" filled="false" stroked="true" strokeweight=".12pt" strokecolor="#000000">
                <v:path arrowok="t"/>
              </v:shape>
            </v:group>
            <v:group style="position:absolute;left:6362;top:10750;width:5;height:5" coordorigin="6362,10750" coordsize="5,5">
              <v:shape style="position:absolute;left:6362;top:10750;width:5;height:5" coordorigin="6362,10750" coordsize="5,5" path="m6362,10754l6366,10750e" filled="false" stroked="true" strokeweight=".12pt" strokecolor="#000000">
                <v:path arrowok="t"/>
              </v:shape>
            </v:group>
            <v:group style="position:absolute;left:6311;top:10812;width:5;height:5" coordorigin="6311,10812" coordsize="5,5">
              <v:shape style="position:absolute;left:6311;top:10812;width:5;height:5" coordorigin="6311,10812" coordsize="5,5" path="m6311,10817l6316,10812e" filled="false" stroked="true" strokeweight=".12pt" strokecolor="#000000">
                <v:path arrowok="t"/>
              </v:shape>
            </v:group>
            <v:group style="position:absolute;left:6376;top:10750;width:3;height:5" coordorigin="6376,10750" coordsize="3,5">
              <v:shape style="position:absolute;left:6376;top:10750;width:3;height:5" coordorigin="6376,10750" coordsize="3,5" path="m6376,10754l6378,10750e" filled="false" stroked="true" strokeweight=".12pt" strokecolor="#000000">
                <v:path arrowok="t"/>
              </v:shape>
            </v:group>
            <v:group style="position:absolute;left:6316;top:10822;width:5;height:3" coordorigin="6316,10822" coordsize="5,3">
              <v:shape style="position:absolute;left:6316;top:10822;width:5;height:3" coordorigin="6316,10822" coordsize="5,3" path="m6316,10824l6321,10822e" filled="false" stroked="true" strokeweight=".12pt" strokecolor="#000000">
                <v:path arrowok="t"/>
              </v:shape>
            </v:group>
            <v:group style="position:absolute;left:6388;top:10750;width:3;height:5" coordorigin="6388,10750" coordsize="3,5">
              <v:shape style="position:absolute;left:6388;top:10750;width:3;height:5" coordorigin="6388,10750" coordsize="3,5" path="m6388,10754l6390,10750e" filled="false" stroked="true" strokeweight=".12pt" strokecolor="#000000">
                <v:path arrowok="t"/>
              </v:shape>
            </v:group>
            <v:group style="position:absolute;left:6328;top:10822;width:5;height:3" coordorigin="6328,10822" coordsize="5,3">
              <v:shape style="position:absolute;left:6328;top:10822;width:5;height:3" coordorigin="6328,10822" coordsize="5,3" path="m6328,10824l6333,10822e" filled="false" stroked="true" strokeweight=".12pt" strokecolor="#000000">
                <v:path arrowok="t"/>
              </v:shape>
            </v:group>
            <v:group style="position:absolute;left:6400;top:10750;width:5;height:5" coordorigin="6400,10750" coordsize="5,5">
              <v:shape style="position:absolute;left:6400;top:10750;width:5;height:5" coordorigin="6400,10750" coordsize="5,5" path="m6400,10754l6405,10750e" filled="false" stroked="true" strokeweight=".12pt" strokecolor="#000000">
                <v:path arrowok="t"/>
              </v:shape>
            </v:group>
            <v:group style="position:absolute;left:6342;top:10822;width:3;height:3" coordorigin="6342,10822" coordsize="3,3">
              <v:shape style="position:absolute;left:6342;top:10822;width:3;height:3" coordorigin="6342,10822" coordsize="3,3" path="m6342,10824l6345,10822e" filled="false" stroked="true" strokeweight=".12pt" strokecolor="#000000">
                <v:path arrowok="t"/>
              </v:shape>
            </v:group>
            <v:group style="position:absolute;left:6412;top:10750;width:5;height:5" coordorigin="6412,10750" coordsize="5,5">
              <v:shape style="position:absolute;left:6412;top:10750;width:5;height:5" coordorigin="6412,10750" coordsize="5,5" path="m6412,10754l6417,10750e" filled="false" stroked="true" strokeweight=".12pt" strokecolor="#000000">
                <v:path arrowok="t"/>
              </v:shape>
            </v:group>
            <v:group style="position:absolute;left:6354;top:10822;width:3;height:3" coordorigin="6354,10822" coordsize="3,3">
              <v:shape style="position:absolute;left:6354;top:10822;width:3;height:3" coordorigin="6354,10822" coordsize="3,3" path="m6354,10824l6357,10822e" filled="false" stroked="true" strokeweight=".12pt" strokecolor="#000000">
                <v:path arrowok="t"/>
              </v:shape>
            </v:group>
            <v:group style="position:absolute;left:6424;top:10750;width:5;height:5" coordorigin="6424,10750" coordsize="5,5">
              <v:shape style="position:absolute;left:6424;top:10750;width:5;height:5" coordorigin="6424,10750" coordsize="5,5" path="m6424,10754l6429,10750e" filled="false" stroked="true" strokeweight=".12pt" strokecolor="#000000">
                <v:path arrowok="t"/>
              </v:shape>
            </v:group>
            <v:group style="position:absolute;left:6366;top:10822;width:5;height:3" coordorigin="6366,10822" coordsize="5,3">
              <v:shape style="position:absolute;left:6366;top:10822;width:5;height:3" coordorigin="6366,10822" coordsize="5,3" path="m6366,10824l6371,10822e" filled="false" stroked="true" strokeweight=".12pt" strokecolor="#000000">
                <v:path arrowok="t"/>
              </v:shape>
            </v:group>
            <v:group style="position:absolute;left:6438;top:10750;width:3;height:5" coordorigin="6438,10750" coordsize="3,5">
              <v:shape style="position:absolute;left:6438;top:10750;width:3;height:5" coordorigin="6438,10750" coordsize="3,5" path="m6438,10754l6441,10750e" filled="false" stroked="true" strokeweight=".12pt" strokecolor="#000000">
                <v:path arrowok="t"/>
              </v:shape>
            </v:group>
            <v:group style="position:absolute;left:6378;top:10822;width:5;height:3" coordorigin="6378,10822" coordsize="5,3">
              <v:shape style="position:absolute;left:6378;top:10822;width:5;height:3" coordorigin="6378,10822" coordsize="5,3" path="m6378,10824l6383,10822e" filled="false" stroked="true" strokeweight=".12pt" strokecolor="#000000">
                <v:path arrowok="t"/>
              </v:shape>
            </v:group>
            <v:group style="position:absolute;left:6450;top:10750;width:3;height:5" coordorigin="6450,10750" coordsize="3,5">
              <v:shape style="position:absolute;left:6450;top:10750;width:3;height:5" coordorigin="6450,10750" coordsize="3,5" path="m6450,10754l6453,10750e" filled="false" stroked="true" strokeweight=".12pt" strokecolor="#000000">
                <v:path arrowok="t"/>
              </v:shape>
            </v:group>
            <v:group style="position:absolute;left:6393;top:10822;width:3;height:3" coordorigin="6393,10822" coordsize="3,3">
              <v:shape style="position:absolute;left:6393;top:10822;width:3;height:3" coordorigin="6393,10822" coordsize="3,3" path="m6393,10824l6395,10822e" filled="false" stroked="true" strokeweight=".12pt" strokecolor="#000000">
                <v:path arrowok="t"/>
              </v:shape>
            </v:group>
            <v:group style="position:absolute;left:6462;top:10750;width:5;height:5" coordorigin="6462,10750" coordsize="5,5">
              <v:shape style="position:absolute;left:6462;top:10750;width:5;height:5" coordorigin="6462,10750" coordsize="5,5" path="m6462,10754l6467,10750e" filled="false" stroked="true" strokeweight=".12pt" strokecolor="#000000">
                <v:path arrowok="t"/>
              </v:shape>
            </v:group>
            <v:group style="position:absolute;left:6405;top:10822;width:3;height:3" coordorigin="6405,10822" coordsize="3,3">
              <v:shape style="position:absolute;left:6405;top:10822;width:3;height:3" coordorigin="6405,10822" coordsize="3,3" path="m6405,10824l6407,10822e" filled="false" stroked="true" strokeweight=".12pt" strokecolor="#000000">
                <v:path arrowok="t"/>
              </v:shape>
            </v:group>
            <v:group style="position:absolute;left:6474;top:10752;width:5;height:3" coordorigin="6474,10752" coordsize="5,3">
              <v:shape style="position:absolute;left:6474;top:10752;width:5;height:3" coordorigin="6474,10752" coordsize="5,3" path="m6474,10754l6479,10752e" filled="false" stroked="true" strokeweight=".12pt" strokecolor="#000000">
                <v:path arrowok="t"/>
              </v:shape>
            </v:group>
            <v:group style="position:absolute;left:6417;top:10822;width:5;height:3" coordorigin="6417,10822" coordsize="5,3">
              <v:shape style="position:absolute;left:6417;top:10822;width:5;height:3" coordorigin="6417,10822" coordsize="5,3" path="m6417,10824l6422,10822e" filled="false" stroked="true" strokeweight=".12pt" strokecolor="#000000">
                <v:path arrowok="t"/>
              </v:shape>
            </v:group>
            <v:group style="position:absolute;left:6477;top:10762;width:3;height:5" coordorigin="6477,10762" coordsize="3,5">
              <v:shape style="position:absolute;left:6477;top:10762;width:3;height:5" coordorigin="6477,10762" coordsize="3,5" path="m6477,10766l6479,10762e" filled="false" stroked="true" strokeweight=".12pt" strokecolor="#000000">
                <v:path arrowok="t"/>
              </v:shape>
            </v:group>
            <v:group style="position:absolute;left:6429;top:10822;width:5;height:3" coordorigin="6429,10822" coordsize="5,3">
              <v:shape style="position:absolute;left:6429;top:10822;width:5;height:3" coordorigin="6429,10822" coordsize="5,3" path="m6429,10824l6434,10822e" filled="false" stroked="true" strokeweight=".12pt" strokecolor="#000000">
                <v:path arrowok="t"/>
              </v:shape>
            </v:group>
            <v:group style="position:absolute;left:6477;top:10774;width:3;height:5" coordorigin="6477,10774" coordsize="3,5">
              <v:shape style="position:absolute;left:6477;top:10774;width:3;height:5" coordorigin="6477,10774" coordsize="3,5" path="m6477,10778l6479,10774e" filled="false" stroked="true" strokeweight=".12pt" strokecolor="#000000">
                <v:path arrowok="t"/>
              </v:shape>
            </v:group>
            <v:group style="position:absolute;left:6443;top:10822;width:3;height:3" coordorigin="6443,10822" coordsize="3,3">
              <v:shape style="position:absolute;left:6443;top:10822;width:3;height:3" coordorigin="6443,10822" coordsize="3,3" path="m6443,10824l6446,10822e" filled="false" stroked="true" strokeweight=".12pt" strokecolor="#000000">
                <v:path arrowok="t"/>
              </v:shape>
            </v:group>
            <v:group style="position:absolute;left:6477;top:10788;width:3;height:3" coordorigin="6477,10788" coordsize="3,3">
              <v:shape style="position:absolute;left:6477;top:10788;width:3;height:3" coordorigin="6477,10788" coordsize="3,3" path="m6477,10790l6479,10788e" filled="false" stroked="true" strokeweight=".12pt" strokecolor="#000000">
                <v:path arrowok="t"/>
              </v:shape>
            </v:group>
            <v:group style="position:absolute;left:6455;top:10822;width:3;height:3" coordorigin="6455,10822" coordsize="3,3">
              <v:shape style="position:absolute;left:6455;top:10822;width:3;height:3" coordorigin="6455,10822" coordsize="3,3" path="m6455,10824l6458,10822e" filled="false" stroked="true" strokeweight=".12pt" strokecolor="#000000">
                <v:path arrowok="t"/>
              </v:shape>
            </v:group>
            <v:group style="position:absolute;left:6477;top:10800;width:3;height:3" coordorigin="6477,10800" coordsize="3,3">
              <v:shape style="position:absolute;left:6477;top:10800;width:3;height:3" coordorigin="6477,10800" coordsize="3,3" path="m6477,10802l6479,10800e" filled="false" stroked="true" strokeweight=".12pt" strokecolor="#000000">
                <v:path arrowok="t"/>
              </v:shape>
            </v:group>
            <v:group style="position:absolute;left:6467;top:10822;width:5;height:3" coordorigin="6467,10822" coordsize="5,3">
              <v:shape style="position:absolute;left:6467;top:10822;width:5;height:3" coordorigin="6467,10822" coordsize="5,3" path="m6467,10824l6472,10822e" filled="false" stroked="true" strokeweight=".12pt" strokecolor="#000000">
                <v:path arrowok="t"/>
              </v:shape>
            </v:group>
            <v:group style="position:absolute;left:6477;top:10812;width:3;height:5" coordorigin="6477,10812" coordsize="3,5">
              <v:shape style="position:absolute;left:6477;top:10812;width:3;height:5" coordorigin="6477,10812" coordsize="3,5" path="m6477,10817l6479,10812e" filled="false" stroked="true" strokeweight=".12pt" strokecolor="#000000">
                <v:path arrowok="t"/>
              </v:shape>
            </v:group>
            <v:group style="position:absolute;left:6311;top:10750;width:10;height:10" coordorigin="6311,10750" coordsize="10,10">
              <v:shape style="position:absolute;left:6311;top:10750;width:10;height:10" coordorigin="6311,10750" coordsize="10,10" path="m6311,10759l6321,10750e" filled="false" stroked="true" strokeweight=".12pt" strokecolor="#000000">
                <v:path arrowok="t"/>
              </v:shape>
            </v:group>
            <v:group style="position:absolute;left:6311;top:10766;width:5;height:5" coordorigin="6311,10766" coordsize="5,5">
              <v:shape style="position:absolute;left:6311;top:10766;width:5;height:5" coordorigin="6311,10766" coordsize="5,5" path="m6311,10771l6316,10766e" filled="false" stroked="true" strokeweight=".12pt" strokecolor="#000000">
                <v:path arrowok="t"/>
              </v:shape>
            </v:group>
            <v:group style="position:absolute;left:6328;top:10750;width:5;height:5" coordorigin="6328,10750" coordsize="5,5">
              <v:shape style="position:absolute;left:6328;top:10750;width:5;height:5" coordorigin="6328,10750" coordsize="5,5" path="m6328,10754l6333,10750e" filled="false" stroked="true" strokeweight=".12pt" strokecolor="#000000">
                <v:path arrowok="t"/>
              </v:shape>
            </v:group>
            <v:group style="position:absolute;left:6311;top:10778;width:5;height:5" coordorigin="6311,10778" coordsize="5,5">
              <v:shape style="position:absolute;left:6311;top:10778;width:5;height:5" coordorigin="6311,10778" coordsize="5,5" path="m6311,10783l6316,10778e" filled="false" stroked="true" strokeweight=".12pt" strokecolor="#000000">
                <v:path arrowok="t"/>
              </v:shape>
            </v:group>
            <v:group style="position:absolute;left:6342;top:10750;width:3;height:5" coordorigin="6342,10750" coordsize="3,5">
              <v:shape style="position:absolute;left:6342;top:10750;width:3;height:5" coordorigin="6342,10750" coordsize="3,5" path="m6342,10754l6345,10750e" filled="false" stroked="true" strokeweight=".12pt" strokecolor="#000000">
                <v:path arrowok="t"/>
              </v:shape>
            </v:group>
            <v:group style="position:absolute;left:6311;top:10793;width:5;height:3" coordorigin="6311,10793" coordsize="5,3">
              <v:shape style="position:absolute;left:6311;top:10793;width:5;height:3" coordorigin="6311,10793" coordsize="5,3" path="m6311,10795l6316,10793e" filled="false" stroked="true" strokeweight=".12pt" strokecolor="#000000">
                <v:path arrowok="t"/>
              </v:shape>
            </v:group>
            <v:group style="position:absolute;left:6354;top:10750;width:3;height:5" coordorigin="6354,10750" coordsize="3,5">
              <v:shape style="position:absolute;left:6354;top:10750;width:3;height:5" coordorigin="6354,10750" coordsize="3,5" path="m6354,10754l6357,10750e" filled="false" stroked="true" strokeweight=".12pt" strokecolor="#000000">
                <v:path arrowok="t"/>
              </v:shape>
            </v:group>
            <v:group style="position:absolute;left:6311;top:10805;width:5;height:3" coordorigin="6311,10805" coordsize="5,3">
              <v:shape style="position:absolute;left:6311;top:10805;width:5;height:3" coordorigin="6311,10805" coordsize="5,3" path="m6311,10807l6316,10805e" filled="false" stroked="true" strokeweight=".12pt" strokecolor="#000000">
                <v:path arrowok="t"/>
              </v:shape>
            </v:group>
            <v:group style="position:absolute;left:6366;top:10750;width:5;height:5" coordorigin="6366,10750" coordsize="5,5">
              <v:shape style="position:absolute;left:6366;top:10750;width:5;height:5" coordorigin="6366,10750" coordsize="5,5" path="m6366,10754l6371,10750e" filled="false" stroked="true" strokeweight=".12pt" strokecolor="#000000">
                <v:path arrowok="t"/>
              </v:shape>
            </v:group>
            <v:group style="position:absolute;left:6311;top:10817;width:5;height:5" coordorigin="6311,10817" coordsize="5,5">
              <v:shape style="position:absolute;left:6311;top:10817;width:5;height:5" coordorigin="6311,10817" coordsize="5,5" path="m6311,10822l6316,10817e" filled="false" stroked="true" strokeweight=".12pt" strokecolor="#000000">
                <v:path arrowok="t"/>
              </v:shape>
            </v:group>
            <v:group style="position:absolute;left:6378;top:10750;width:5;height:5" coordorigin="6378,10750" coordsize="5,5">
              <v:shape style="position:absolute;left:6378;top:10750;width:5;height:5" coordorigin="6378,10750" coordsize="5,5" path="m6378,10754l6383,10750e" filled="false" stroked="true" strokeweight=".12pt" strokecolor="#000000">
                <v:path arrowok="t"/>
              </v:shape>
            </v:group>
            <v:group style="position:absolute;left:6321;top:10822;width:5;height:3" coordorigin="6321,10822" coordsize="5,3">
              <v:shape style="position:absolute;left:6321;top:10822;width:5;height:3" coordorigin="6321,10822" coordsize="5,3" path="m6321,10824l6326,10822e" filled="false" stroked="true" strokeweight=".12pt" strokecolor="#000000">
                <v:path arrowok="t"/>
              </v:shape>
            </v:group>
            <v:group style="position:absolute;left:6390;top:10750;width:5;height:5" coordorigin="6390,10750" coordsize="5,5">
              <v:shape style="position:absolute;left:6390;top:10750;width:5;height:5" coordorigin="6390,10750" coordsize="5,5" path="m6390,10754l6395,10750e" filled="false" stroked="true" strokeweight=".12pt" strokecolor="#000000">
                <v:path arrowok="t"/>
              </v:shape>
            </v:group>
            <v:group style="position:absolute;left:6333;top:10822;width:5;height:3" coordorigin="6333,10822" coordsize="5,3">
              <v:shape style="position:absolute;left:6333;top:10822;width:5;height:3" coordorigin="6333,10822" coordsize="5,3" path="m6333,10824l6338,10822e" filled="false" stroked="true" strokeweight=".12pt" strokecolor="#000000">
                <v:path arrowok="t"/>
              </v:shape>
            </v:group>
            <v:group style="position:absolute;left:6405;top:10750;width:3;height:5" coordorigin="6405,10750" coordsize="3,5">
              <v:shape style="position:absolute;left:6405;top:10750;width:3;height:5" coordorigin="6405,10750" coordsize="3,5" path="m6405,10754l6407,10750e" filled="false" stroked="true" strokeweight=".12pt" strokecolor="#000000">
                <v:path arrowok="t"/>
              </v:shape>
            </v:group>
            <v:group style="position:absolute;left:6345;top:10822;width:5;height:3" coordorigin="6345,10822" coordsize="5,3">
              <v:shape style="position:absolute;left:6345;top:10822;width:5;height:3" coordorigin="6345,10822" coordsize="5,3" path="m6345,10824l6350,10822e" filled="false" stroked="true" strokeweight=".12pt" strokecolor="#000000">
                <v:path arrowok="t"/>
              </v:shape>
            </v:group>
            <v:group style="position:absolute;left:6417;top:10750;width:3;height:5" coordorigin="6417,10750" coordsize="3,5">
              <v:shape style="position:absolute;left:6417;top:10750;width:3;height:5" coordorigin="6417,10750" coordsize="3,5" path="m6417,10754l6419,10750e" filled="false" stroked="true" strokeweight=".12pt" strokecolor="#000000">
                <v:path arrowok="t"/>
              </v:shape>
            </v:group>
            <v:group style="position:absolute;left:6359;top:10822;width:3;height:3" coordorigin="6359,10822" coordsize="3,3">
              <v:shape style="position:absolute;left:6359;top:10822;width:3;height:3" coordorigin="6359,10822" coordsize="3,3" path="m6359,10824l6362,10822e" filled="false" stroked="true" strokeweight=".12pt" strokecolor="#000000">
                <v:path arrowok="t"/>
              </v:shape>
            </v:group>
            <v:group style="position:absolute;left:6429;top:10750;width:5;height:5" coordorigin="6429,10750" coordsize="5,5">
              <v:shape style="position:absolute;left:6429;top:10750;width:5;height:5" coordorigin="6429,10750" coordsize="5,5" path="m6429,10754l6434,10750e" filled="false" stroked="true" strokeweight=".12pt" strokecolor="#000000">
                <v:path arrowok="t"/>
              </v:shape>
            </v:group>
            <v:group style="position:absolute;left:6371;top:10822;width:3;height:3" coordorigin="6371,10822" coordsize="3,3">
              <v:shape style="position:absolute;left:6371;top:10822;width:3;height:3" coordorigin="6371,10822" coordsize="3,3" path="m6371,10824l6374,10822e" filled="false" stroked="true" strokeweight=".12pt" strokecolor="#000000">
                <v:path arrowok="t"/>
              </v:shape>
            </v:group>
            <v:group style="position:absolute;left:6441;top:10750;width:5;height:5" coordorigin="6441,10750" coordsize="5,5">
              <v:shape style="position:absolute;left:6441;top:10750;width:5;height:5" coordorigin="6441,10750" coordsize="5,5" path="m6441,10754l6446,10750e" filled="false" stroked="true" strokeweight=".12pt" strokecolor="#000000">
                <v:path arrowok="t"/>
              </v:shape>
            </v:group>
            <v:group style="position:absolute;left:6383;top:10822;width:5;height:3" coordorigin="6383,10822" coordsize="5,3">
              <v:shape style="position:absolute;left:6383;top:10822;width:5;height:3" coordorigin="6383,10822" coordsize="5,3" path="m6383,10824l6388,10822e" filled="false" stroked="true" strokeweight=".12pt" strokecolor="#000000">
                <v:path arrowok="t"/>
              </v:shape>
            </v:group>
            <v:group style="position:absolute;left:6455;top:10750;width:3;height:5" coordorigin="6455,10750" coordsize="3,5">
              <v:shape style="position:absolute;left:6455;top:10750;width:3;height:5" coordorigin="6455,10750" coordsize="3,5" path="m6455,10754l6458,10750e" filled="false" stroked="true" strokeweight=".12pt" strokecolor="#000000">
                <v:path arrowok="t"/>
              </v:shape>
            </v:group>
            <v:group style="position:absolute;left:6395;top:10822;width:5;height:3" coordorigin="6395,10822" coordsize="5,3">
              <v:shape style="position:absolute;left:6395;top:10822;width:5;height:3" coordorigin="6395,10822" coordsize="5,3" path="m6395,10824l6400,10822e" filled="false" stroked="true" strokeweight=".12pt" strokecolor="#000000">
                <v:path arrowok="t"/>
              </v:shape>
            </v:group>
            <v:group style="position:absolute;left:6467;top:10750;width:3;height:5" coordorigin="6467,10750" coordsize="3,5">
              <v:shape style="position:absolute;left:6467;top:10750;width:3;height:5" coordorigin="6467,10750" coordsize="3,5" path="m6467,10754l6470,10750e" filled="false" stroked="true" strokeweight=".12pt" strokecolor="#000000">
                <v:path arrowok="t"/>
              </v:shape>
            </v:group>
            <v:group style="position:absolute;left:6410;top:10822;width:3;height:3" coordorigin="6410,10822" coordsize="3,3">
              <v:shape style="position:absolute;left:6410;top:10822;width:3;height:3" coordorigin="6410,10822" coordsize="3,3" path="m6410,10824l6412,10822e" filled="false" stroked="true" strokeweight=".12pt" strokecolor="#000000">
                <v:path arrowok="t"/>
              </v:shape>
            </v:group>
            <v:group style="position:absolute;left:6477;top:10754;width:3;height:3" coordorigin="6477,10754" coordsize="3,3">
              <v:shape style="position:absolute;left:6477;top:10754;width:3;height:3" coordorigin="6477,10754" coordsize="3,3" path="m6477,10757l6479,10754e" filled="false" stroked="true" strokeweight=".12pt" strokecolor="#000000">
                <v:path arrowok="t"/>
              </v:shape>
            </v:group>
            <v:group style="position:absolute;left:6422;top:10822;width:3;height:3" coordorigin="6422,10822" coordsize="3,3">
              <v:shape style="position:absolute;left:6422;top:10822;width:3;height:3" coordorigin="6422,10822" coordsize="3,3" path="m6422,10824l6424,10822e" filled="false" stroked="true" strokeweight=".12pt" strokecolor="#000000">
                <v:path arrowok="t"/>
              </v:shape>
            </v:group>
            <v:group style="position:absolute;left:6477;top:10766;width:3;height:3" coordorigin="6477,10766" coordsize="3,3">
              <v:shape style="position:absolute;left:6477;top:10766;width:3;height:3" coordorigin="6477,10766" coordsize="3,3" path="m6477,10769l6479,10766e" filled="false" stroked="true" strokeweight=".12pt" strokecolor="#000000">
                <v:path arrowok="t"/>
              </v:shape>
            </v:group>
            <v:group style="position:absolute;left:6434;top:10822;width:5;height:3" coordorigin="6434,10822" coordsize="5,3">
              <v:shape style="position:absolute;left:6434;top:10822;width:5;height:3" coordorigin="6434,10822" coordsize="5,3" path="m6434,10824l6438,10822e" filled="false" stroked="true" strokeweight=".12pt" strokecolor="#000000">
                <v:path arrowok="t"/>
              </v:shape>
            </v:group>
            <v:group style="position:absolute;left:6477;top:10778;width:3;height:5" coordorigin="6477,10778" coordsize="3,5">
              <v:shape style="position:absolute;left:6477;top:10778;width:3;height:5" coordorigin="6477,10778" coordsize="3,5" path="m6477,10783l6479,10778e" filled="false" stroked="true" strokeweight=".12pt" strokecolor="#000000">
                <v:path arrowok="t"/>
              </v:shape>
            </v:group>
            <v:group style="position:absolute;left:6446;top:10822;width:5;height:3" coordorigin="6446,10822" coordsize="5,3">
              <v:shape style="position:absolute;left:6446;top:10822;width:5;height:3" coordorigin="6446,10822" coordsize="5,3" path="m6446,10824l6450,10822e" filled="false" stroked="true" strokeweight=".12pt" strokecolor="#000000">
                <v:path arrowok="t"/>
              </v:shape>
            </v:group>
            <v:group style="position:absolute;left:6477;top:10790;width:3;height:5" coordorigin="6477,10790" coordsize="3,5">
              <v:shape style="position:absolute;left:6477;top:10790;width:3;height:5" coordorigin="6477,10790" coordsize="3,5" path="m6477,10795l6479,10790e" filled="false" stroked="true" strokeweight=".12pt" strokecolor="#000000">
                <v:path arrowok="t"/>
              </v:shape>
            </v:group>
            <v:group style="position:absolute;left:6460;top:10822;width:3;height:3" coordorigin="6460,10822" coordsize="3,3">
              <v:shape style="position:absolute;left:6460;top:10822;width:3;height:3" coordorigin="6460,10822" coordsize="3,3" path="m6460,10824l6462,10822e" filled="false" stroked="true" strokeweight=".12pt" strokecolor="#000000">
                <v:path arrowok="t"/>
              </v:shape>
            </v:group>
            <v:group style="position:absolute;left:6477;top:10805;width:3;height:3" coordorigin="6477,10805" coordsize="3,3">
              <v:shape style="position:absolute;left:6477;top:10805;width:3;height:3" coordorigin="6477,10805" coordsize="3,3" path="m6477,10807l6479,10805e" filled="false" stroked="true" strokeweight=".12pt" strokecolor="#000000">
                <v:path arrowok="t"/>
              </v:shape>
            </v:group>
            <v:group style="position:absolute;left:6472;top:10817;width:8;height:8" coordorigin="6472,10817" coordsize="8,8">
              <v:shape style="position:absolute;left:6472;top:10817;width:8;height:8" coordorigin="6472,10817" coordsize="8,8" path="m6472,10824l6479,10817e" filled="false" stroked="true" strokeweight=".12pt" strokecolor="#000000">
                <v:path arrowok="t"/>
              </v:shape>
            </v:group>
            <v:group style="position:absolute;left:6321;top:10754;width:152;height:2" coordorigin="6321,10754" coordsize="152,2">
              <v:shape style="position:absolute;left:6321;top:10754;width:152;height:2" coordorigin="6321,10754" coordsize="152,0" path="m6321,10754l6472,10754e" filled="false" stroked="true" strokeweight=".96pt" strokecolor="#000000">
                <v:path arrowok="t"/>
              </v:shape>
            </v:group>
            <v:group style="position:absolute;left:6479;top:10754;width:2;height:68" coordorigin="6479,10754" coordsize="2,68">
              <v:shape style="position:absolute;left:6479;top:10754;width:2;height:68" coordorigin="6479,10754" coordsize="0,68" path="m6479,10754l6479,10822e" filled="false" stroked="true" strokeweight=".96pt" strokecolor="#000000">
                <v:path arrowok="t"/>
              </v:shape>
            </v:group>
            <v:group style="position:absolute;left:6477;top:10757;width:2;height:60" coordorigin="6477,10757" coordsize="2,60">
              <v:shape style="position:absolute;left:6477;top:10757;width:2;height:60" coordorigin="6477,10757" coordsize="0,60" path="m6477,10757l6477,10817e" filled="false" stroked="true" strokeweight=".96pt" strokecolor="#000000">
                <v:path arrowok="t"/>
              </v:shape>
            </v:group>
            <v:group style="position:absolute;left:6316;top:10823;width:161;height:2" coordorigin="6316,10823" coordsize="161,2">
              <v:shape style="position:absolute;left:6316;top:10823;width:161;height:2" coordorigin="6316,10823" coordsize="161,0" path="m6316,10823l6477,10823e" filled="false" stroked="true" strokeweight="1.08pt" strokecolor="#000000">
                <v:path arrowok="t"/>
              </v:shape>
            </v:group>
            <v:group style="position:absolute;left:6311;top:10754;width:2;height:68" coordorigin="6311,10754" coordsize="2,68">
              <v:shape style="position:absolute;left:6311;top:10754;width:2;height:68" coordorigin="6311,10754" coordsize="0,68" path="m6311,10822l6311,10754e" filled="false" stroked="true" strokeweight=".96pt" strokecolor="#000000">
                <v:path arrowok="t"/>
              </v:shape>
            </v:group>
            <v:group style="position:absolute;left:6316;top:10757;width:2;height:60" coordorigin="6316,10757" coordsize="2,60">
              <v:shape style="position:absolute;left:6316;top:10757;width:2;height:60" coordorigin="6316,10757" coordsize="0,60" path="m6316,10817l6316,10757e" filled="false" stroked="true" strokeweight=".96pt" strokecolor="#000000">
                <v:path arrowok="t"/>
              </v:shape>
            </v:group>
            <v:group style="position:absolute;left:6318;top:10752;width:4;height:4" coordorigin="6318,10752" coordsize="4,4">
              <v:shape style="position:absolute;left:6318;top:10752;width:4;height:4" coordorigin="6318,10752" coordsize="4,4" path="m6322,10752l6320,10752,6318,10754,6318,10756e" filled="false" stroked="true" strokeweight=".96pt" strokecolor="#000000">
                <v:path arrowok="t"/>
              </v:shape>
            </v:group>
            <v:group style="position:absolute;left:6318;top:10816;width:4;height:4" coordorigin="6318,10816" coordsize="4,4">
              <v:shape style="position:absolute;left:6318;top:10816;width:4;height:4" coordorigin="6318,10816" coordsize="4,4" path="m6318,10816l6318,10818,6320,10819,6322,10819e" filled="false" stroked="true" strokeweight=".96pt" strokecolor="#000000">
                <v:path arrowok="t"/>
              </v:shape>
            </v:group>
            <v:group style="position:absolute;left:6314;top:10820;width:4;height:4" coordorigin="6314,10820" coordsize="4,4">
              <v:shape style="position:absolute;left:6314;top:10820;width:4;height:4" coordorigin="6314,10820" coordsize="4,4" path="m6314,10820l6314,10822,6315,10824,6317,10824e" filled="false" stroked="true" strokeweight=".96pt" strokecolor="#000000">
                <v:path arrowok="t"/>
              </v:shape>
            </v:group>
            <v:group style="position:absolute;left:6473;top:10816;width:4;height:4" coordorigin="6473,10816" coordsize="4,4">
              <v:shape style="position:absolute;left:6473;top:10816;width:4;height:4" coordorigin="6473,10816" coordsize="4,4" path="m6473,10819l6475,10819,6477,10818,6477,10816e" filled="false" stroked="true" strokeweight=".96pt" strokecolor="#000000">
                <v:path arrowok="t"/>
              </v:shape>
            </v:group>
            <v:group style="position:absolute;left:6478;top:10820;width:4;height:4" coordorigin="6478,10820" coordsize="4,4">
              <v:shape style="position:absolute;left:6478;top:10820;width:4;height:4" coordorigin="6478,10820" coordsize="4,4" path="m6478,10824l6480,10824,6482,10822,6482,10820e" filled="false" stroked="true" strokeweight=".96pt" strokecolor="#000000">
                <v:path arrowok="t"/>
              </v:shape>
            </v:group>
            <v:group style="position:absolute;left:6473;top:10752;width:4;height:4" coordorigin="6473,10752" coordsize="4,4">
              <v:shape style="position:absolute;left:6473;top:10752;width:4;height:4" coordorigin="6473,10752" coordsize="4,4" path="m6477,10756l6477,10754,6475,10752,6473,10752e" filled="false" stroked="true" strokeweight=".96pt" strokecolor="#000000">
                <v:path arrowok="t"/>
              </v:shape>
            </v:group>
            <v:group style="position:absolute;left:6478;top:10750;width:4;height:4" coordorigin="6478,10750" coordsize="4,4">
              <v:shape style="position:absolute;left:6478;top:10750;width:4;height:4" coordorigin="6478,10750" coordsize="4,4" path="m6482,10753l6482,10751,6480,10750,6478,10750e" filled="false" stroked="true" strokeweight=".96pt" strokecolor="#000000">
                <v:path arrowok="t"/>
              </v:shape>
            </v:group>
            <v:group style="position:absolute;left:6314;top:10750;width:4;height:4" coordorigin="6314,10750" coordsize="4,4">
              <v:shape style="position:absolute;left:6314;top:10750;width:4;height:4" coordorigin="6314,10750" coordsize="4,4" path="m6317,10750l6315,10750,6314,10751,6314,10753e" filled="false" stroked="true" strokeweight=".96pt" strokecolor="#000000">
                <v:path arrowok="t"/>
              </v:shape>
            </v:group>
            <v:group style="position:absolute;left:7737;top:8597;width:2;height:2153" coordorigin="7737,8597" coordsize="2,2153">
              <v:shape style="position:absolute;left:7737;top:8597;width:2;height:2153" coordorigin="7737,8597" coordsize="0,2153" path="m7737,8597l7737,10750e" filled="false" stroked="true" strokeweight=".12pt" strokecolor="#000000">
                <v:path arrowok="t"/>
              </v:shape>
            </v:group>
            <v:group style="position:absolute;left:3904;top:10750;width:3792;height:2" coordorigin="3904,10750" coordsize="3792,2">
              <v:shape style="position:absolute;left:3904;top:10750;width:3792;height:2" coordorigin="3904,10750" coordsize="3792,0" path="m3904,10750l7696,10750e" filled="false" stroked="true" strokeweight=".12pt" strokecolor="#000000">
                <v:path arrowok="t"/>
              </v:shape>
            </v:group>
            <v:group style="position:absolute;left:3861;top:10651;width:44;height:180" coordorigin="3861,10651" coordsize="44,180">
              <v:shape style="position:absolute;left:3861;top:10651;width:44;height:180" coordorigin="3861,10651" coordsize="44,180" path="m3861,10651l3904,10651,3904,10831,3861,10831,3861,10651,3904,10831,3904,10651,3861,10831e" filled="false" stroked="true" strokeweight=".12pt" strokecolor="#000000">
                <v:path arrowok="t"/>
              </v:shape>
            </v:group>
            <v:group style="position:absolute;left:7696;top:10651;width:41;height:180" coordorigin="7696,10651" coordsize="41,180">
              <v:shape style="position:absolute;left:7696;top:10651;width:41;height:180" coordorigin="7696,10651" coordsize="41,180" path="m7737,10651l7696,10651,7696,10831,7737,10831,7737,10651,7696,10831,7696,10651,7737,10831e" filled="false" stroked="true" strokeweight=".12pt" strokecolor="#000000">
                <v:path arrowok="t"/>
              </v:shape>
            </v:group>
            <v:group style="position:absolute;left:7672;top:10598;width:65;height:44" coordorigin="7672,10598" coordsize="65,44">
              <v:shape style="position:absolute;left:7672;top:10598;width:65;height:44" coordorigin="7672,10598" coordsize="65,44" path="m7737,10598l7672,10598,7672,10642,7737,10642,7737,10598,7672,10642,7737,10642,7672,10598e" filled="false" stroked="true" strokeweight=".12pt" strokecolor="#000000">
                <v:path arrowok="t"/>
              </v:shape>
            </v:group>
            <v:group style="position:absolute;left:7737;top:10745;width:20;height:2" coordorigin="7737,10745" coordsize="20,2">
              <v:shape style="position:absolute;left:7737;top:10745;width:20;height:2" coordorigin="7737,10745" coordsize="20,0" path="m7737,10745l7756,10745e" filled="false" stroked="true" strokeweight=".12pt" strokecolor="#000000">
                <v:path arrowok="t"/>
              </v:shape>
            </v:group>
            <v:group style="position:absolute;left:6496;top:8155;width:27;height:84" coordorigin="6496,8155" coordsize="27,84">
              <v:shape style="position:absolute;left:6496;top:8155;width:27;height:84" coordorigin="6496,8155" coordsize="27,84" path="m6522,8239l6496,8155e" filled="false" stroked="true" strokeweight=".12pt" strokecolor="#000000">
                <v:path arrowok="t"/>
              </v:shape>
            </v:group>
            <v:group style="position:absolute;left:6455;top:8155;width:68;height:96" coordorigin="6455,8155" coordsize="68,96">
              <v:shape style="position:absolute;left:6455;top:8155;width:68;height:96" coordorigin="6455,8155" coordsize="68,96" path="m6455,8167l6522,8239,6496,8155,6482,8251,6455,8167e" filled="false" stroked="true" strokeweight=".12pt" strokecolor="#000000">
                <v:path arrowok="t"/>
              </v:shape>
            </v:group>
            <v:group style="position:absolute;left:6134;top:8266;width:27;height:84" coordorigin="6134,8266" coordsize="27,84">
              <v:shape style="position:absolute;left:6134;top:8266;width:27;height:84" coordorigin="6134,8266" coordsize="27,84" path="m6160,8350l6134,8266e" filled="false" stroked="true" strokeweight=".12pt" strokecolor="#000000">
                <v:path arrowok="t"/>
              </v:shape>
            </v:group>
            <v:group style="position:absolute;left:6093;top:8266;width:68;height:96" coordorigin="6093,8266" coordsize="68,96">
              <v:shape style="position:absolute;left:6093;top:8266;width:68;height:96" coordorigin="6093,8266" coordsize="68,96" path="m6093,8278l6160,8350,6134,8266,6119,8362,6093,8278e" filled="false" stroked="true" strokeweight=".12pt" strokecolor="#000000">
                <v:path arrowok="t"/>
              </v:shape>
            </v:group>
            <v:group style="position:absolute;left:5865;top:8347;width:27;height:84" coordorigin="5865,8347" coordsize="27,84">
              <v:shape style="position:absolute;left:5865;top:8347;width:27;height:84" coordorigin="5865,8347" coordsize="27,84" path="m5891,8431l5865,8347e" filled="false" stroked="true" strokeweight=".12pt" strokecolor="#000000">
                <v:path arrowok="t"/>
              </v:shape>
            </v:group>
            <v:group style="position:absolute;left:5826;top:8347;width:65;height:96" coordorigin="5826,8347" coordsize="65,96">
              <v:shape style="position:absolute;left:5826;top:8347;width:65;height:96" coordorigin="5826,8347" coordsize="65,96" path="m5826,8359l5891,8431,5865,8347,5853,8443,5826,8359e" filled="false" stroked="true" strokeweight=".12pt" strokecolor="#000000">
                <v:path arrowok="t"/>
              </v:shape>
            </v:group>
            <v:group style="position:absolute;left:5598;top:8429;width:27;height:84" coordorigin="5598,8429" coordsize="27,84">
              <v:shape style="position:absolute;left:5598;top:8429;width:27;height:84" coordorigin="5598,8429" coordsize="27,84" path="m5625,8513l5598,8429e" filled="false" stroked="true" strokeweight=".12pt" strokecolor="#000000">
                <v:path arrowok="t"/>
              </v:shape>
            </v:group>
            <v:group style="position:absolute;left:5558;top:8429;width:68;height:99" coordorigin="5558,8429" coordsize="68,99">
              <v:shape style="position:absolute;left:5558;top:8429;width:68;height:99" coordorigin="5558,8429" coordsize="68,99" path="m5558,8441l5625,8513,5598,8429,5584,8527,5558,8441e" filled="false" stroked="true" strokeweight=".12pt" strokecolor="#000000">
                <v:path arrowok="t"/>
              </v:shape>
            </v:group>
            <v:group style="position:absolute;left:5332;top:8510;width:24;height:84" coordorigin="5332,8510" coordsize="24,84">
              <v:shape style="position:absolute;left:5332;top:8510;width:24;height:84" coordorigin="5332,8510" coordsize="24,84" path="m5356,8594l5332,8510e" filled="false" stroked="true" strokeweight=".12pt" strokecolor="#000000">
                <v:path arrowok="t"/>
              </v:shape>
            </v:group>
            <v:group style="position:absolute;left:5291;top:8510;width:65;height:99" coordorigin="5291,8510" coordsize="65,99">
              <v:shape style="position:absolute;left:5291;top:8510;width:65;height:99" coordorigin="5291,8510" coordsize="65,99" path="m5291,8522l5356,8594,5332,8510,5318,8609,5291,8522e" filled="false" stroked="true" strokeweight=".12pt" strokecolor="#000000">
                <v:path arrowok="t"/>
              </v:shape>
            </v:group>
            <v:group style="position:absolute;left:5063;top:8592;width:27;height:87" coordorigin="5063,8592" coordsize="27,87">
              <v:shape style="position:absolute;left:5063;top:8592;width:27;height:87" coordorigin="5063,8592" coordsize="27,87" path="m5090,8678l5063,8592e" filled="false" stroked="true" strokeweight=".12pt" strokecolor="#000000">
                <v:path arrowok="t"/>
              </v:shape>
            </v:group>
            <v:group style="position:absolute;left:5025;top:8592;width:65;height:99" coordorigin="5025,8592" coordsize="65,99">
              <v:shape style="position:absolute;left:5025;top:8592;width:65;height:99" coordorigin="5025,8592" coordsize="65,99" path="m5025,8604l5090,8678,5063,8592,5049,8690,5025,8604e" filled="false" stroked="true" strokeweight=".12pt" strokecolor="#000000">
                <v:path arrowok="t"/>
              </v:shape>
            </v:group>
            <v:group style="position:absolute;left:4797;top:8674;width:27;height:87" coordorigin="4797,8674" coordsize="27,87">
              <v:shape style="position:absolute;left:4797;top:8674;width:27;height:87" coordorigin="4797,8674" coordsize="27,87" path="m4823,8760l4797,8674e" filled="false" stroked="true" strokeweight=".12pt" strokecolor="#000000">
                <v:path arrowok="t"/>
              </v:shape>
            </v:group>
            <v:group style="position:absolute;left:4756;top:8674;width:68;height:99" coordorigin="4756,8674" coordsize="68,99">
              <v:shape style="position:absolute;left:4756;top:8674;width:68;height:99" coordorigin="4756,8674" coordsize="68,99" path="m4756,8686l4823,8760,4797,8674,4782,8772,4756,8686e" filled="false" stroked="true" strokeweight=".12pt" strokecolor="#000000">
                <v:path arrowok="t"/>
              </v:shape>
            </v:group>
            <v:group style="position:absolute;left:4528;top:8755;width:27;height:87" coordorigin="4528,8755" coordsize="27,87">
              <v:shape style="position:absolute;left:4528;top:8755;width:27;height:87" coordorigin="4528,8755" coordsize="27,87" path="m4554,8842l4528,8755e" filled="false" stroked="true" strokeweight=".12pt" strokecolor="#000000">
                <v:path arrowok="t"/>
              </v:shape>
            </v:group>
            <v:group style="position:absolute;left:4490;top:8755;width:65;height:99" coordorigin="4490,8755" coordsize="65,99">
              <v:shape style="position:absolute;left:4490;top:8755;width:65;height:99" coordorigin="4490,8755" coordsize="65,99" path="m4490,8767l4554,8842,4528,8755,4516,8854,4490,8767e" filled="false" stroked="true" strokeweight=".12pt" strokecolor="#000000">
                <v:path arrowok="t"/>
              </v:shape>
            </v:group>
            <v:group style="position:absolute;left:4262;top:8837;width:27;height:87" coordorigin="4262,8837" coordsize="27,87">
              <v:shape style="position:absolute;left:4262;top:8837;width:27;height:87" coordorigin="4262,8837" coordsize="27,87" path="m4288,8923l4262,8837e" filled="false" stroked="true" strokeweight=".12pt" strokecolor="#000000">
                <v:path arrowok="t"/>
              </v:shape>
            </v:group>
            <v:group style="position:absolute;left:4221;top:8837;width:68;height:99" coordorigin="4221,8837" coordsize="68,99">
              <v:shape style="position:absolute;left:4221;top:8837;width:68;height:99" coordorigin="4221,8837" coordsize="68,99" path="m4221,8851l4288,8923,4262,8837,4247,8935,4221,8851e" filled="false" stroked="true" strokeweight=".12pt" strokecolor="#000000">
                <v:path arrowok="t"/>
              </v:shape>
            </v:group>
            <v:group style="position:absolute;left:3995;top:8918;width:24;height:87" coordorigin="3995,8918" coordsize="24,87">
              <v:shape style="position:absolute;left:3995;top:8918;width:24;height:87" coordorigin="3995,8918" coordsize="24,87" path="m4019,9005l3995,8918e" filled="false" stroked="true" strokeweight=".12pt" strokecolor="#000000">
                <v:path arrowok="t"/>
              </v:shape>
            </v:group>
            <v:group style="position:absolute;left:3954;top:8918;width:65;height:99" coordorigin="3954,8918" coordsize="65,99">
              <v:shape style="position:absolute;left:3954;top:8918;width:65;height:99" coordorigin="3954,8918" coordsize="65,99" path="m3954,8933l4019,9005,3995,8918,3981,9017,3954,8933e" filled="false" stroked="true" strokeweight=".12pt" strokecolor="#000000">
                <v:path arrowok="t"/>
              </v:shape>
            </v:group>
            <v:group style="position:absolute;left:6522;top:8155;width:24;height:84" coordorigin="6522,8155" coordsize="24,84">
              <v:shape style="position:absolute;left:6522;top:8155;width:24;height:84" coordorigin="6522,8155" coordsize="24,84" path="m6522,8239l6546,8155e" filled="false" stroked="true" strokeweight=".12pt" strokecolor="#000000">
                <v:path arrowok="t"/>
              </v:shape>
            </v:group>
            <v:group style="position:absolute;left:6522;top:8155;width:65;height:96" coordorigin="6522,8155" coordsize="65,96">
              <v:shape style="position:absolute;left:6522;top:8155;width:65;height:96" coordorigin="6522,8155" coordsize="65,96" path="m6587,8167l6522,8239,6546,8155,6561,8251,6587,8167e" filled="false" stroked="true" strokeweight=".12pt" strokecolor="#000000">
                <v:path arrowok="t"/>
              </v:shape>
            </v:group>
            <v:group style="position:absolute;left:6882;top:8266;width:68;height:96" coordorigin="6882,8266" coordsize="68,96">
              <v:shape style="position:absolute;left:6882;top:8266;width:68;height:96" coordorigin="6882,8266" coordsize="68,96" path="m6950,8278l6882,8350,6909,8266,6923,8362,6950,8278e" filled="false" stroked="true" strokeweight=".12pt" strokecolor="#000000">
                <v:path arrowok="t"/>
              </v:shape>
            </v:group>
            <v:group style="position:absolute;left:7151;top:8347;width:65;height:96" coordorigin="7151,8347" coordsize="65,96">
              <v:shape style="position:absolute;left:7151;top:8347;width:65;height:96" coordorigin="7151,8347" coordsize="65,96" path="m7216,8359l7151,8431,7178,8347,7192,8443,7216,8359e" filled="false" stroked="true" strokeweight=".12pt" strokecolor="#000000">
                <v:path arrowok="t"/>
              </v:shape>
            </v:group>
            <v:group style="position:absolute;left:7418;top:8429;width:68;height:99" coordorigin="7418,8429" coordsize="68,99">
              <v:shape style="position:absolute;left:7418;top:8429;width:68;height:99" coordorigin="7418,8429" coordsize="68,99" path="m7485,8441l7418,8513,7444,8429,7458,8527,7485,8441e" filled="false" stroked="true" strokeweight=".12pt" strokecolor="#000000">
                <v:path arrowok="t"/>
              </v:shape>
            </v:group>
            <v:group style="position:absolute;left:6371;top:10651;width:1301;height:2" coordorigin="6371,10651" coordsize="1301,2">
              <v:shape style="position:absolute;left:6371;top:10651;width:1301;height:2" coordorigin="6371,10651" coordsize="1301,0" path="m6371,10651l7672,10651e" filled="false" stroked="true" strokeweight=".96pt" strokecolor="#000000">
                <v:path arrowok="t"/>
              </v:shape>
            </v:group>
            <v:group style="position:absolute;left:3851;top:8945;width:10;height:1796" coordorigin="3851,8945" coordsize="10,1796">
              <v:shape style="position:absolute;left:3851;top:8945;width:10;height:1796" coordorigin="3851,8945" coordsize="10,1796" path="m3861,10740l3851,10740,3851,9358,3851,8945e" filled="false" stroked="true" strokeweight=".12pt" strokecolor="#000000">
                <v:path arrowok="t"/>
              </v:shape>
            </v:group>
            <v:group style="position:absolute;left:3842;top:8957;width:10;height:1784" coordorigin="3842,8957" coordsize="10,1784">
              <v:shape style="position:absolute;left:3842;top:8957;width:10;height:1784" coordorigin="3842,8957" coordsize="10,1784" path="m3851,10740l3842,10740,3842,9358,3842,8957e" filled="false" stroked="true" strokeweight=".12pt" strokecolor="#000000">
                <v:path arrowok="t"/>
              </v:shape>
            </v:group>
            <v:group style="position:absolute;left:3851;top:8148;width:2672;height:816" coordorigin="3851,8148" coordsize="2672,816">
              <v:shape style="position:absolute;left:3851;top:8148;width:2672;height:816" coordorigin="3851,8148" coordsize="2672,816" path="m3851,8964l6184,8251,6522,8148e" filled="false" stroked="true" strokeweight=".12pt" strokecolor="#000000">
                <v:path arrowok="t"/>
              </v:shape>
            </v:group>
            <v:group style="position:absolute;left:3825;top:8971;width:17;height:1769" coordorigin="3825,8971" coordsize="17,1769">
              <v:shape style="position:absolute;left:3825;top:8971;width:17;height:1769" coordorigin="3825,8971" coordsize="17,1769" path="m3842,10740l3825,10740,3825,9358,3825,8971e" filled="false" stroked="true" strokeweight=".12pt" strokecolor="#000000">
                <v:path arrowok="t"/>
              </v:shape>
            </v:group>
            <v:group style="position:absolute;left:3851;top:8148;width:2672;height:816" coordorigin="3851,8148" coordsize="2672,816">
              <v:shape style="position:absolute;left:3851;top:8148;width:2672;height:816" coordorigin="3851,8148" coordsize="2672,816" path="m3851,8964l6184,8251,6522,8148e" filled="false" stroked="true" strokeweight=".12pt" strokecolor="#000000">
                <v:path arrowok="t"/>
              </v:shape>
            </v:group>
            <v:group style="position:absolute;left:7737;top:8522;width:10;height:2223" coordorigin="7737,8522" coordsize="10,2223">
              <v:shape style="position:absolute;left:7737;top:8522;width:10;height:2223" coordorigin="7737,8522" coordsize="10,2223" path="m7737,10745l7746,10745,7746,9358,7746,8522e" filled="false" stroked="true" strokeweight=".12pt" strokecolor="#000000">
                <v:path arrowok="t"/>
              </v:shape>
            </v:group>
            <v:group style="position:absolute;left:7746;top:8518;width:10;height:2228" coordorigin="7746,8518" coordsize="10,2228">
              <v:shape style="position:absolute;left:7746;top:8518;width:10;height:2228" coordorigin="7746,8518" coordsize="10,2228" path="m7746,10745l7756,10745,7756,9358,7756,8518e" filled="false" stroked="true" strokeweight=".12pt" strokecolor="#000000">
                <v:path arrowok="t"/>
              </v:shape>
            </v:group>
            <v:group style="position:absolute;left:6522;top:8148;width:1224;height:375" coordorigin="6522,8148" coordsize="1224,375">
              <v:shape style="position:absolute;left:6522;top:8148;width:1224;height:375" coordorigin="6522,8148" coordsize="1224,375" path="m7746,8522l6849,8246,6522,8148e" filled="false" stroked="true" strokeweight=".12pt" strokecolor="#000000">
                <v:path arrowok="t"/>
              </v:shape>
            </v:group>
            <v:group style="position:absolute;left:7756;top:8518;width:20;height:2228" coordorigin="7756,8518" coordsize="20,2228">
              <v:shape style="position:absolute;left:7756;top:8518;width:20;height:2228" coordorigin="7756,8518" coordsize="20,2228" path="m7756,10745l7775,10745,7775,9358,7775,8518e" filled="false" stroked="true" strokeweight=".12pt" strokecolor="#000000">
                <v:path arrowok="t"/>
              </v:shape>
            </v:group>
            <v:group style="position:absolute;left:3851;top:8148;width:3896;height:816" coordorigin="3851,8148" coordsize="3896,816">
              <v:shape style="position:absolute;left:3851;top:8148;width:3896;height:816" coordorigin="3851,8148" coordsize="3896,816" path="m3851,8964l6184,8251,6522,8148,6849,8246,7746,8522,6849,8246,6522,8148e" filled="false" stroked="true" strokeweight=".12pt" strokecolor="#000000">
                <v:path arrowok="t"/>
              </v:shape>
            </v:group>
            <v:group style="position:absolute;left:3851;top:8138;width:3896;height:816" coordorigin="3851,8138" coordsize="3896,816">
              <v:shape style="position:absolute;left:3851;top:8138;width:3896;height:816" coordorigin="3851,8138" coordsize="3896,816" path="m7746,8513l6846,8237,6522,8138,6184,8239,3851,8954e" filled="false" stroked="true" strokeweight=".12pt" strokecolor="#000000">
                <v:path arrowok="t"/>
              </v:shape>
            </v:group>
            <v:group style="position:absolute;left:3851;top:8126;width:3896;height:819" coordorigin="3851,8126" coordsize="3896,819">
              <v:shape style="position:absolute;left:3851;top:8126;width:3896;height:819" coordorigin="3851,8126" coordsize="3896,819" path="m7746,8503l6846,8227,6522,8126,6184,8230,3851,8945e" filled="false" stroked="true" strokeweight=".12pt" strokecolor="#000000">
                <v:path arrowok="t"/>
              </v:shape>
            </v:group>
            <v:group style="position:absolute;left:6846;top:8225;width:900;height:276" coordorigin="6846,8225" coordsize="900,276">
              <v:shape style="position:absolute;left:6846;top:8225;width:900;height:276" coordorigin="6846,8225" coordsize="900,276" path="m7746,8501l6846,8225e" filled="false" stroked="true" strokeweight="0pt" strokecolor="#000000">
                <v:path arrowok="t"/>
              </v:shape>
            </v:group>
            <v:group style="position:absolute;left:6184;top:8126;width:663;height:104" coordorigin="6184,8126" coordsize="663,104">
              <v:shape style="position:absolute;left:6184;top:8126;width:663;height:104" coordorigin="6184,8126" coordsize="663,104" path="m6846,8225l6522,8126,6184,8230e" filled="false" stroked="true" strokeweight=".12pt" strokecolor="#000000">
                <v:path arrowok="t"/>
              </v:shape>
            </v:group>
            <v:group style="position:absolute;left:3851;top:8230;width:2333;height:713" coordorigin="3851,8230" coordsize="2333,713">
              <v:shape style="position:absolute;left:3851;top:8230;width:2333;height:713" coordorigin="3851,8230" coordsize="2333,713" path="m6184,8230l3851,8942e" filled="false" stroked="true" strokeweight="0pt" strokecolor="#000000">
                <v:path arrowok="t"/>
              </v:shape>
            </v:group>
            <v:group style="position:absolute;left:3825;top:8107;width:3965;height:824" coordorigin="3825,8107" coordsize="3965,824">
              <v:shape style="position:absolute;left:3825;top:8107;width:3965;height:824" coordorigin="3825,8107" coordsize="3965,824" path="m7790,8494l6846,8206,6522,8107,6186,8208,3825,8930e" filled="false" stroked="true" strokeweight=".12pt" strokecolor="#000000">
                <v:path arrowok="t"/>
              </v:shape>
            </v:group>
            <v:group style="position:absolute;left:3825;top:8086;width:3965;height:826" coordorigin="3825,8086" coordsize="3965,826">
              <v:shape style="position:absolute;left:3825;top:8086;width:3965;height:826" coordorigin="3825,8086" coordsize="3965,826" path="m7790,8474l6844,8186,6522,8086,6186,8189,3825,8911e" filled="false" stroked="true" strokeweight=".12pt" strokecolor="#000000">
                <v:path arrowok="t"/>
              </v:shape>
            </v:group>
            <v:group style="position:absolute;left:3842;top:9185;width:10;height:41" coordorigin="3842,9185" coordsize="10,41">
              <v:shape style="position:absolute;left:3842;top:9185;width:10;height:41" coordorigin="3842,9185" coordsize="10,41" path="m3840,9205l3852,9205e" filled="false" stroked="true" strokeweight="2.260pt" strokecolor="#000000">
                <v:path arrowok="t"/>
              </v:shape>
            </v:group>
            <v:group style="position:absolute;left:3842;top:9151;width:10;height:41" coordorigin="3842,9151" coordsize="10,41">
              <v:shape style="position:absolute;left:3842;top:9151;width:10;height:41" coordorigin="3842,9151" coordsize="10,41" path="m3842,9151l3842,9192,3851,9192,3842,9151xe" filled="true" fillcolor="#000000" stroked="false">
                <v:path arrowok="t"/>
                <v:fill type="solid"/>
              </v:shape>
              <v:shape style="position:absolute;left:3842;top:9151;width:10;height:41" coordorigin="3842,9151" coordsize="10,41" path="m3851,9151l3842,9151,3851,9192,3851,9151xe" filled="true" fillcolor="#000000" stroked="false">
                <v:path arrowok="t"/>
                <v:fill type="solid"/>
              </v:shape>
            </v:group>
            <v:group style="position:absolute;left:3842;top:9151;width:10;height:41" coordorigin="3842,9151" coordsize="10,41">
              <v:shape style="position:absolute;left:3842;top:9151;width:10;height:41" coordorigin="3842,9151" coordsize="10,41" path="m3842,9192l3851,9192,3842,9151,3842,9192xe" filled="false" stroked="true" strokeweight="0pt" strokecolor="#000000">
                <v:path arrowok="t"/>
              </v:shape>
            </v:group>
            <v:group style="position:absolute;left:3842;top:9151;width:10;height:41" coordorigin="3842,9151" coordsize="10,41">
              <v:shape style="position:absolute;left:3842;top:9151;width:10;height:41" coordorigin="3842,9151" coordsize="10,41" path="m3851,9192l3842,9151,3851,9151,3851,9192xe" filled="false" stroked="true" strokeweight="0pt" strokecolor="#000000">
                <v:path arrowok="t"/>
              </v:shape>
            </v:group>
            <v:group style="position:absolute;left:3842;top:9490;width:10;height:44" coordorigin="3842,9490" coordsize="10,44">
              <v:shape style="position:absolute;left:3842;top:9490;width:10;height:44" coordorigin="3842,9490" coordsize="10,44" path="m3842,9490l3842,9533,3851,9533,3842,9490xe" filled="true" fillcolor="#000000" stroked="false">
                <v:path arrowok="t"/>
                <v:fill type="solid"/>
              </v:shape>
              <v:shape style="position:absolute;left:3842;top:9490;width:10;height:44" coordorigin="3842,9490" coordsize="10,44" path="m3851,9490l3842,9490,3851,9533,3851,9490xe" filled="true" fillcolor="#000000" stroked="false">
                <v:path arrowok="t"/>
                <v:fill type="solid"/>
              </v:shape>
            </v:group>
            <v:group style="position:absolute;left:3842;top:9490;width:10;height:44" coordorigin="3842,9490" coordsize="10,44">
              <v:shape style="position:absolute;left:3842;top:9490;width:10;height:44" coordorigin="3842,9490" coordsize="10,44" path="m3842,9533l3851,9533,3842,9490,3842,9533xe" filled="false" stroked="true" strokeweight="0pt" strokecolor="#000000">
                <v:path arrowok="t"/>
              </v:shape>
            </v:group>
            <v:group style="position:absolute;left:3842;top:9490;width:10;height:44" coordorigin="3842,9490" coordsize="10,44">
              <v:shape style="position:absolute;left:3842;top:9490;width:10;height:44" coordorigin="3842,9490" coordsize="10,44" path="m3851,9533l3842,9490,3851,9490,3851,9533xe" filled="false" stroked="true" strokeweight="0pt" strokecolor="#000000">
                <v:path arrowok="t"/>
              </v:shape>
            </v:group>
            <v:group style="position:absolute;left:3842;top:10049;width:10;height:44" coordorigin="3842,10049" coordsize="10,44">
              <v:shape style="position:absolute;left:3842;top:10049;width:10;height:44" coordorigin="3842,10049" coordsize="10,44" path="m3842,10049l3842,10092,3851,10092,3842,10049xe" filled="true" fillcolor="#000000" stroked="false">
                <v:path arrowok="t"/>
                <v:fill type="solid"/>
              </v:shape>
              <v:shape style="position:absolute;left:3842;top:10049;width:10;height:44" coordorigin="3842,10049" coordsize="10,44" path="m3851,10049l3842,10049,3851,10092,3851,10049xe" filled="true" fillcolor="#000000" stroked="false">
                <v:path arrowok="t"/>
                <v:fill type="solid"/>
              </v:shape>
            </v:group>
            <v:group style="position:absolute;left:3842;top:10049;width:10;height:44" coordorigin="3842,10049" coordsize="10,44">
              <v:shape style="position:absolute;left:3842;top:10049;width:10;height:44" coordorigin="3842,10049" coordsize="10,44" path="m3842,10092l3851,10092,3842,10049,3842,10092xe" filled="false" stroked="true" strokeweight="0pt" strokecolor="#000000">
                <v:path arrowok="t"/>
              </v:shape>
            </v:group>
            <v:group style="position:absolute;left:3842;top:10049;width:10;height:44" coordorigin="3842,10049" coordsize="10,44">
              <v:shape style="position:absolute;left:3842;top:10049;width:10;height:44" coordorigin="3842,10049" coordsize="10,44" path="m3851,10092l3842,10049,3851,10049,3851,10092xe" filled="false" stroked="true" strokeweight="0pt" strokecolor="#000000">
                <v:path arrowok="t"/>
              </v:shape>
            </v:group>
            <v:group style="position:absolute;left:3842;top:10608;width:10;height:44" coordorigin="3842,10608" coordsize="10,44">
              <v:shape style="position:absolute;left:3842;top:10608;width:10;height:44" coordorigin="3842,10608" coordsize="10,44" path="m3842,10608l3842,10651,3851,10651,3842,10608xe" filled="true" fillcolor="#000000" stroked="false">
                <v:path arrowok="t"/>
                <v:fill type="solid"/>
              </v:shape>
              <v:shape style="position:absolute;left:3842;top:10608;width:10;height:44" coordorigin="3842,10608" coordsize="10,44" path="m3851,10608l3842,10608,3851,10651,3851,10608xe" filled="true" fillcolor="#000000" stroked="false">
                <v:path arrowok="t"/>
                <v:fill type="solid"/>
              </v:shape>
            </v:group>
            <v:group style="position:absolute;left:3842;top:10608;width:10;height:44" coordorigin="3842,10608" coordsize="10,44">
              <v:shape style="position:absolute;left:3842;top:10608;width:10;height:44" coordorigin="3842,10608" coordsize="10,44" path="m3842,10651l3851,10651,3842,10608,3842,10651xe" filled="false" stroked="true" strokeweight="0pt" strokecolor="#000000">
                <v:path arrowok="t"/>
              </v:shape>
            </v:group>
            <v:group style="position:absolute;left:3842;top:10608;width:10;height:44" coordorigin="3842,10608" coordsize="10,44">
              <v:shape style="position:absolute;left:3842;top:10608;width:10;height:44" coordorigin="3842,10608" coordsize="10,44" path="m3851,10651l3842,10608,3851,10608,3851,10651xe" filled="false" stroked="true" strokeweight="0pt" strokecolor="#000000">
                <v:path arrowok="t"/>
              </v:shape>
            </v:group>
            <v:group style="position:absolute;left:3842;top:9490;width:10;height:44" coordorigin="3842,9490" coordsize="10,44">
              <v:shape style="position:absolute;left:3842;top:9490;width:10;height:44" coordorigin="3842,9490" coordsize="10,44" path="m3840,9511l3852,9511e" filled="false" stroked="true" strokeweight="2.38pt" strokecolor="#000000">
                <v:path arrowok="t"/>
              </v:shape>
            </v:group>
            <v:group style="position:absolute;left:3842;top:10049;width:10;height:44" coordorigin="3842,10049" coordsize="10,44">
              <v:shape style="position:absolute;left:3842;top:10049;width:10;height:44" coordorigin="3842,10049" coordsize="10,44" path="m3840,10070l3852,10070e" filled="false" stroked="true" strokeweight="2.38pt" strokecolor="#000000">
                <v:path arrowok="t"/>
              </v:shape>
            </v:group>
            <v:group style="position:absolute;left:3861;top:9358;width:68;height:1284" coordorigin="3861,9358" coordsize="68,1284">
              <v:shape style="position:absolute;left:3861;top:9358;width:68;height:1284" coordorigin="3861,9358" coordsize="68,1284" path="m3923,10637l3861,10637,3861,10642,3923,10637xe" filled="true" fillcolor="#000000" stroked="false">
                <v:path arrowok="t"/>
                <v:fill type="solid"/>
              </v:shape>
              <v:shape style="position:absolute;left:3861;top:9358;width:68;height:1284" coordorigin="3861,9358" coordsize="68,1284" path="m3923,10637l3861,10642,3928,10642,3923,10637xe" filled="true" fillcolor="#000000" stroked="false">
                <v:path arrowok="t"/>
                <v:fill type="solid"/>
              </v:shape>
              <v:shape style="position:absolute;left:3861;top:9358;width:68;height:1284" coordorigin="3861,9358" coordsize="68,1284" path="m3923,9358l3923,10637,3928,10642,3923,9358xe" filled="true" fillcolor="#000000" stroked="false">
                <v:path arrowok="t"/>
                <v:fill type="solid"/>
              </v:shape>
              <v:shape style="position:absolute;left:3861;top:9358;width:68;height:1284" coordorigin="3861,9358" coordsize="68,1284" path="m3928,9358l3923,9358,3928,10642,3928,9358xe" filled="true" fillcolor="#000000" stroked="false">
                <v:path arrowok="t"/>
                <v:fill type="solid"/>
              </v:shape>
            </v:group>
            <v:group style="position:absolute;left:3861;top:10637;width:63;height:5" coordorigin="3861,10637" coordsize="63,5">
              <v:shape style="position:absolute;left:3861;top:10637;width:63;height:5" coordorigin="3861,10637" coordsize="63,5" path="m3861,10637l3861,10642,3923,10637,3861,10637xe" filled="false" stroked="true" strokeweight="0pt" strokecolor="#000000">
                <v:path arrowok="t"/>
              </v:shape>
            </v:group>
            <v:group style="position:absolute;left:3861;top:10637;width:68;height:5" coordorigin="3861,10637" coordsize="68,5">
              <v:shape style="position:absolute;left:3861;top:10637;width:68;height:5" coordorigin="3861,10637" coordsize="68,5" path="m3861,10642l3923,10637,3928,10642,3861,10642xe" filled="false" stroked="true" strokeweight="0pt" strokecolor="#000000">
                <v:path arrowok="t"/>
              </v:shape>
            </v:group>
            <v:group style="position:absolute;left:3923;top:9358;width:5;height:1284" coordorigin="3923,9358" coordsize="5,1284">
              <v:shape style="position:absolute;left:3923;top:9358;width:5;height:1284" coordorigin="3923,9358" coordsize="5,1284" path="m3923,10637l3928,10642,3923,9358,3923,10637xe" filled="false" stroked="true" strokeweight="0pt" strokecolor="#000000">
                <v:path arrowok="t"/>
              </v:shape>
            </v:group>
            <v:group style="position:absolute;left:3923;top:9358;width:5;height:1284" coordorigin="3923,9358" coordsize="5,1284">
              <v:shape style="position:absolute;left:3923;top:9358;width:5;height:1284" coordorigin="3923,9358" coordsize="5,1284" path="m3928,10642l3923,9358,3928,9358,3928,10642xe" filled="false" stroked="true" strokeweight="0pt" strokecolor="#000000">
                <v:path arrowok="t"/>
              </v:shape>
            </v:group>
            <v:group style="position:absolute;left:3923;top:8237;width:2600;height:1364" coordorigin="3923,8237" coordsize="2600,1364">
              <v:shape style="position:absolute;left:3923;top:8237;width:2600;height:1364" coordorigin="3923,8237" coordsize="2600,1364" path="m3923,9031l3923,9600,3928,9600,3923,9031xe" filled="true" fillcolor="#000000" stroked="false">
                <v:path arrowok="t"/>
                <v:fill type="solid"/>
              </v:shape>
              <v:shape style="position:absolute;left:3923;top:8237;width:2600;height:1364" coordorigin="3923,8237" coordsize="2600,1364" path="m3923,9031l3928,9600,3928,9034,3923,9031xe" filled="true" fillcolor="#000000" stroked="false">
                <v:path arrowok="t"/>
                <v:fill type="solid"/>
              </v:shape>
              <v:shape style="position:absolute;left:3923;top:8237;width:2600;height:1364" coordorigin="3923,8237" coordsize="2600,1364" path="m6520,8237l3923,9031,3928,9034,6520,8237xe" filled="true" fillcolor="#000000" stroked="false">
                <v:path arrowok="t"/>
                <v:fill type="solid"/>
              </v:shape>
              <v:shape style="position:absolute;left:3923;top:8237;width:2600;height:1364" coordorigin="3923,8237" coordsize="2600,1364" path="m6520,8237l3928,9034,6522,8242,6520,8237xe" filled="true" fillcolor="#000000" stroked="false">
                <v:path arrowok="t"/>
                <v:fill type="solid"/>
              </v:shape>
            </v:group>
            <v:group style="position:absolute;left:3923;top:9031;width:5;height:569" coordorigin="3923,9031" coordsize="5,569">
              <v:shape style="position:absolute;left:3923;top:9031;width:5;height:569" coordorigin="3923,9031" coordsize="5,569" path="m3923,9600l3928,9600,3923,9031,3923,9600xe" filled="false" stroked="true" strokeweight="0pt" strokecolor="#000000">
                <v:path arrowok="t"/>
              </v:shape>
            </v:group>
            <v:group style="position:absolute;left:3923;top:9031;width:5;height:569" coordorigin="3923,9031" coordsize="5,569">
              <v:shape style="position:absolute;left:3923;top:9031;width:5;height:569" coordorigin="3923,9031" coordsize="5,569" path="m3928,9600l3923,9031,3928,9034,3928,9600xe" filled="false" stroked="true" strokeweight="0pt" strokecolor="#000000">
                <v:path arrowok="t"/>
              </v:shape>
            </v:group>
            <v:group style="position:absolute;left:3923;top:8237;width:2597;height:797" coordorigin="3923,8237" coordsize="2597,797">
              <v:shape style="position:absolute;left:3923;top:8237;width:2597;height:797" coordorigin="3923,8237" coordsize="2597,797" path="m3923,9031l3928,9034,6520,8237,3923,9031xe" filled="false" stroked="true" strokeweight="0pt" strokecolor="#000000">
                <v:path arrowok="t"/>
              </v:shape>
            </v:group>
            <v:group style="position:absolute;left:3928;top:8237;width:2595;height:797" coordorigin="3928,8237" coordsize="2595,797">
              <v:shape style="position:absolute;left:3928;top:8237;width:2595;height:797" coordorigin="3928,8237" coordsize="2595,797" path="m3928,9034l6520,8237,6522,8242,3928,9034xe" filled="false" stroked="true" strokeweight="0pt" strokecolor="#000000">
                <v:path arrowok="t"/>
              </v:shape>
            </v:group>
            <v:group style="position:absolute;left:6179;top:8239;width:675;height:106" coordorigin="6179,8239" coordsize="675,106">
              <v:shape style="position:absolute;left:6179;top:8239;width:675;height:106" coordorigin="6179,8239" coordsize="675,106" path="m6179,8345l6522,8239,6854,8340e" filled="false" stroked="true" strokeweight=".12pt" strokecolor="#000000">
                <v:path arrowok="t"/>
              </v:shape>
            </v:group>
            <v:group style="position:absolute;left:6520;top:8237;width:1217;height:2408" coordorigin="6520,8237" coordsize="1217,2408">
              <v:shape style="position:absolute;left:6520;top:8237;width:1217;height:2408" coordorigin="6520,8237" coordsize="1217,2408" path="m7670,9358l7670,10644,7674,10639,7670,9358xe" filled="true" fillcolor="#000000" stroked="false">
                <v:path arrowok="t"/>
                <v:fill type="solid"/>
              </v:shape>
              <v:shape style="position:absolute;left:6520;top:8237;width:1217;height:2408" coordorigin="6520,8237" coordsize="1217,2408" path="m7737,10639l7674,10639,7670,10644,7737,10639xe" filled="true" fillcolor="#000000" stroked="false">
                <v:path arrowok="t"/>
                <v:fill type="solid"/>
              </v:shape>
              <v:shape style="position:absolute;left:6520;top:8237;width:1217;height:2408" coordorigin="6520,8237" coordsize="1217,2408" path="m7737,10639l7670,10644,7737,10644,7737,10639xe" filled="true" fillcolor="#000000" stroked="false">
                <v:path arrowok="t"/>
                <v:fill type="solid"/>
              </v:shape>
              <v:shape style="position:absolute;left:6520;top:8237;width:1217;height:2408" coordorigin="6520,8237" coordsize="1217,2408" path="m7670,8594l7670,9358,7674,10639,7674,9358,7670,8594xe" filled="true" fillcolor="#000000" stroked="false">
                <v:path arrowok="t"/>
                <v:fill type="solid"/>
              </v:shape>
              <v:shape style="position:absolute;left:6520;top:8237;width:1217;height:2408" coordorigin="6520,8237" coordsize="1217,2408" path="m7674,8590l7670,8594,7674,9358,7674,8590xe" filled="true" fillcolor="#000000" stroked="false">
                <v:path arrowok="t"/>
                <v:fill type="solid"/>
              </v:shape>
              <v:shape style="position:absolute;left:6520;top:8237;width:1217;height:2408" coordorigin="6520,8237" coordsize="1217,2408" path="m6520,8242l7670,8594,7674,8590,6520,8242xe" filled="true" fillcolor="#000000" stroked="false">
                <v:path arrowok="t"/>
                <v:fill type="solid"/>
              </v:shape>
              <v:shape style="position:absolute;left:6520;top:8237;width:1217;height:2408" coordorigin="6520,8237" coordsize="1217,2408" path="m6522,8237l6520,8242,7674,8590,6522,8237xe" filled="true" fillcolor="#000000" stroked="false">
                <v:path arrowok="t"/>
                <v:fill type="solid"/>
              </v:shape>
            </v:group>
            <v:group style="position:absolute;left:6520;top:8237;width:1155;height:353" coordorigin="6520,8237" coordsize="1155,353">
              <v:shape style="position:absolute;left:6520;top:8237;width:1155;height:353" coordorigin="6520,8237" coordsize="1155,353" path="m6522,8237l6520,8242,7674,8590,6522,8237xe" filled="false" stroked="true" strokeweight="0pt" strokecolor="#000000">
                <v:path arrowok="t"/>
              </v:shape>
            </v:group>
            <v:group style="position:absolute;left:6520;top:8242;width:1155;height:353" coordorigin="6520,8242" coordsize="1155,353">
              <v:shape style="position:absolute;left:6520;top:8242;width:1155;height:353" coordorigin="6520,8242" coordsize="1155,353" path="m6520,8242l7674,8590,7670,8594,6520,8242xe" filled="false" stroked="true" strokeweight="0pt" strokecolor="#000000">
                <v:path arrowok="t"/>
              </v:shape>
            </v:group>
            <v:group style="position:absolute;left:7670;top:8590;width:5;height:768" coordorigin="7670,8590" coordsize="5,768">
              <v:shape style="position:absolute;left:7670;top:8590;width:5;height:768" coordorigin="7670,8590" coordsize="5,768" path="m7674,8590l7670,8594,7674,9358,7674,8590xe" filled="false" stroked="true" strokeweight="0pt" strokecolor="#000000">
                <v:path arrowok="t"/>
              </v:shape>
            </v:group>
            <v:group style="position:absolute;left:7670;top:8594;width:5;height:764" coordorigin="7670,8594" coordsize="5,764">
              <v:shape style="position:absolute;left:7670;top:8594;width:5;height:764" coordorigin="7670,8594" coordsize="5,764" path="m7670,8594l7674,9358,7670,9358,7670,8594xe" filled="false" stroked="true" strokeweight="0pt" strokecolor="#000000">
                <v:path arrowok="t"/>
              </v:shape>
            </v:group>
            <v:group style="position:absolute;left:7670;top:9358;width:5;height:1282" coordorigin="7670,9358" coordsize="5,1282">
              <v:shape style="position:absolute;left:7670;top:9358;width:5;height:1282" coordorigin="7670,9358" coordsize="5,1282" path="m7674,9358l7670,9358,7674,10639,7674,9358xe" filled="false" stroked="true" strokeweight="0pt" strokecolor="#000000">
                <v:path arrowok="t"/>
              </v:shape>
            </v:group>
            <v:group style="position:absolute;left:7670;top:9358;width:5;height:1287" coordorigin="7670,9358" coordsize="5,1287">
              <v:shape style="position:absolute;left:7670;top:9358;width:5;height:1287" coordorigin="7670,9358" coordsize="5,1287" path="m7670,9358l7674,10639,7670,10644,7670,9358xe" filled="false" stroked="true" strokeweight="0pt" strokecolor="#000000">
                <v:path arrowok="t"/>
              </v:shape>
            </v:group>
            <v:group style="position:absolute;left:7670;top:10639;width:68;height:5" coordorigin="7670,10639" coordsize="68,5">
              <v:shape style="position:absolute;left:7670;top:10639;width:68;height:5" coordorigin="7670,10639" coordsize="68,5" path="m7674,10639l7670,10644,7737,10639,7674,10639xe" filled="false" stroked="true" strokeweight="0pt" strokecolor="#000000">
                <v:path arrowok="t"/>
              </v:shape>
            </v:group>
            <v:group style="position:absolute;left:7670;top:10639;width:68;height:5" coordorigin="7670,10639" coordsize="68,5">
              <v:shape style="position:absolute;left:7670;top:10639;width:68;height:5" coordorigin="7670,10639" coordsize="68,5" path="m7670,10644l7737,10639,7737,10644,7670,10644xe" filled="false" stroked="true" strokeweight="0pt" strokecolor="#000000">
                <v:path arrowok="t"/>
              </v:shape>
            </v:group>
            <v:group style="position:absolute;left:3842;top:10608;width:10;height:44" coordorigin="3842,10608" coordsize="10,44">
              <v:shape style="position:absolute;left:3842;top:10608;width:10;height:44" coordorigin="3842,10608" coordsize="10,44" path="m3840,10630l3852,10630e" filled="false" stroked="true" strokeweight="2.38pt" strokecolor="#000000">
                <v:path arrowok="t"/>
              </v:shape>
            </v:group>
            <v:group style="position:absolute;left:3926;top:9180;width:2;height:1460" coordorigin="3926,9180" coordsize="2,1460">
              <v:shape style="position:absolute;left:3926;top:9180;width:2;height:1460" coordorigin="3926,9180" coordsize="0,1460" path="m3926,9180l3926,10639e" filled="false" stroked="true" strokeweight=".12pt" strokecolor="#000000">
                <v:path arrowok="t"/>
              </v:shape>
            </v:group>
            <v:group style="position:absolute;left:3926;top:8239;width:3747;height:795" coordorigin="3926,8239" coordsize="3747,795">
              <v:shape style="position:absolute;left:3926;top:8239;width:3747;height:795" coordorigin="3926,8239" coordsize="3747,795" path="m3926,9034l6179,8345,6522,8239,6854,8340,7672,8592e" filled="false" stroked="true" strokeweight=".12pt" strokecolor="#000000">
                <v:path arrowok="t"/>
              </v:shape>
            </v:group>
            <v:group style="position:absolute;left:7672;top:8659;width:2;height:1980" coordorigin="7672,8659" coordsize="2,1980">
              <v:shape style="position:absolute;left:7672;top:8659;width:2;height:1980" coordorigin="7672,8659" coordsize="0,1980" path="m7672,8659l7672,9358,7672,10639e" filled="false" stroked="true" strokeweight=".12pt" strokecolor="#000000">
                <v:path arrowok="t"/>
              </v:shape>
            </v:group>
            <v:group style="position:absolute;left:3926;top:8254;width:2595;height:795" coordorigin="3926,8254" coordsize="2595,795">
              <v:shape style="position:absolute;left:3926;top:8254;width:2595;height:795" coordorigin="3926,8254" coordsize="2595,795" path="m3926,9048l6179,8359,6520,8254e" filled="false" stroked="true" strokeweight=".12pt" strokecolor="#000000">
                <v:path arrowok="t"/>
              </v:shape>
            </v:group>
            <v:group style="position:absolute;left:6522;top:8254;width:1150;height:353" coordorigin="6522,8254" coordsize="1150,353">
              <v:shape style="position:absolute;left:6522;top:8254;width:1150;height:353" coordorigin="6522,8254" coordsize="1150,353" path="m6522,8254l6854,8357,6906,8371,7672,8606e" filled="false" stroked="true" strokeweight=".12pt" strokecolor="#000000">
                <v:path arrowok="t"/>
              </v:shape>
            </v:group>
            <v:group style="position:absolute;left:7658;top:8587;width:2;height:2" coordorigin="7658,8587" coordsize="2,2">
              <v:shape style="position:absolute;left:7658;top:8587;width:2;height:2" coordorigin="7658,8587" coordsize="0,0" path="m7658,8587l7658,8587e" filled="false" stroked="true" strokeweight=".12pt" strokecolor="#000000">
                <v:path arrowok="t"/>
              </v:shape>
            </v:group>
            <v:group style="position:absolute;left:7658;top:8573;width:2;height:2067" coordorigin="7658,8573" coordsize="2,2067">
              <v:shape style="position:absolute;left:7658;top:8573;width:2;height:2067" coordorigin="7658,8573" coordsize="0,2067" path="m7658,8573l7658,10639e" filled="false" stroked="true" strokeweight=".18pt" strokecolor="#000000">
                <v:path arrowok="t"/>
              </v:shape>
            </v:group>
            <v:group style="position:absolute;left:7775;top:8518;width:2;height:84" coordorigin="7775,8518" coordsize="2,84">
              <v:shape style="position:absolute;left:7775;top:8518;width:2;height:84" coordorigin="7775,8518" coordsize="0,84" path="m7775,8602l7775,8518e" filled="false" stroked="true" strokeweight=".12pt" strokecolor="#000000">
                <v:path arrowok="t"/>
              </v:shape>
            </v:group>
            <v:group style="position:absolute;left:7790;top:8474;width:2;height:20" coordorigin="7790,8474" coordsize="2,20">
              <v:shape style="position:absolute;left:7790;top:8474;width:2;height:20" coordorigin="7790,8474" coordsize="0,20" path="m7790,8494l7790,8474e" filled="false" stroked="true" strokeweight=".12pt" strokecolor="#000000">
                <v:path arrowok="t"/>
              </v:shape>
            </v:group>
            <v:group style="position:absolute;left:7746;top:10608;width:10;height:44" coordorigin="7746,10608" coordsize="10,44">
              <v:shape style="position:absolute;left:7746;top:10608;width:10;height:44" coordorigin="7746,10608" coordsize="10,44" path="m7746,10608l7746,10651,7756,10651,7746,10608xe" filled="true" fillcolor="#000000" stroked="false">
                <v:path arrowok="t"/>
                <v:fill type="solid"/>
              </v:shape>
              <v:shape style="position:absolute;left:7746;top:10608;width:10;height:44" coordorigin="7746,10608" coordsize="10,44" path="m7756,10608l7746,10608,7756,10651,7756,10608xe" filled="true" fillcolor="#000000" stroked="false">
                <v:path arrowok="t"/>
                <v:fill type="solid"/>
              </v:shape>
            </v:group>
            <v:group style="position:absolute;left:7746;top:10608;width:10;height:44" coordorigin="7746,10608" coordsize="10,44">
              <v:shape style="position:absolute;left:7746;top:10608;width:10;height:44" coordorigin="7746,10608" coordsize="10,44" path="m7746,10651l7756,10651,7746,10608,7746,10651xe" filled="false" stroked="true" strokeweight="0pt" strokecolor="#000000">
                <v:path arrowok="t"/>
              </v:shape>
            </v:group>
            <v:group style="position:absolute;left:7746;top:10608;width:10;height:44" coordorigin="7746,10608" coordsize="10,44">
              <v:shape style="position:absolute;left:7746;top:10608;width:10;height:44" coordorigin="7746,10608" coordsize="10,44" path="m7756,10651l7746,10608,7756,10608,7756,10651xe" filled="false" stroked="true" strokeweight="0pt" strokecolor="#000000">
                <v:path arrowok="t"/>
              </v:shape>
            </v:group>
            <v:group style="position:absolute;left:7746;top:10608;width:10;height:44" coordorigin="7746,10608" coordsize="10,44">
              <v:shape style="position:absolute;left:7746;top:10608;width:10;height:44" coordorigin="7746,10608" coordsize="10,44" path="m7745,10630l7757,10630e" filled="false" stroked="true" strokeweight="2.38pt" strokecolor="#000000">
                <v:path arrowok="t"/>
              </v:shape>
            </v:group>
            <v:group style="position:absolute;left:7746;top:8616;width:10;height:44" coordorigin="7746,8616" coordsize="10,44">
              <v:shape style="position:absolute;left:7746;top:8616;width:10;height:44" coordorigin="7746,8616" coordsize="10,44" path="m7746,8616l7746,8659,7756,8659,7746,8616xe" filled="true" fillcolor="#000000" stroked="false">
                <v:path arrowok="t"/>
                <v:fill type="solid"/>
              </v:shape>
              <v:shape style="position:absolute;left:7746;top:8616;width:10;height:44" coordorigin="7746,8616" coordsize="10,44" path="m7756,8616l7746,8616,7756,8659,7756,8616xe" filled="true" fillcolor="#000000" stroked="false">
                <v:path arrowok="t"/>
                <v:fill type="solid"/>
              </v:shape>
            </v:group>
            <v:group style="position:absolute;left:7746;top:8616;width:10;height:44" coordorigin="7746,8616" coordsize="10,44">
              <v:shape style="position:absolute;left:7746;top:8616;width:10;height:44" coordorigin="7746,8616" coordsize="10,44" path="m7746,8659l7756,8659,7746,8616,7746,8659xe" filled="false" stroked="true" strokeweight="0pt" strokecolor="#000000">
                <v:path arrowok="t"/>
              </v:shape>
            </v:group>
            <v:group style="position:absolute;left:7746;top:8616;width:10;height:44" coordorigin="7746,8616" coordsize="10,44">
              <v:shape style="position:absolute;left:7746;top:8616;width:10;height:44" coordorigin="7746,8616" coordsize="10,44" path="m7756,8659l7746,8616,7756,8616,7756,8659xe" filled="false" stroked="true" strokeweight="0pt" strokecolor="#000000">
                <v:path arrowok="t"/>
              </v:shape>
            </v:group>
            <v:group style="position:absolute;left:7746;top:8930;width:10;height:44" coordorigin="7746,8930" coordsize="10,44">
              <v:shape style="position:absolute;left:7746;top:8930;width:10;height:44" coordorigin="7746,8930" coordsize="10,44" path="m7746,8930l7746,8974,7756,8974,7746,8930xe" filled="true" fillcolor="#000000" stroked="false">
                <v:path arrowok="t"/>
                <v:fill type="solid"/>
              </v:shape>
              <v:shape style="position:absolute;left:7746;top:8930;width:10;height:44" coordorigin="7746,8930" coordsize="10,44" path="m7756,8930l7746,8930,7756,8974,7756,8930xe" filled="true" fillcolor="#000000" stroked="false">
                <v:path arrowok="t"/>
                <v:fill type="solid"/>
              </v:shape>
            </v:group>
            <v:group style="position:absolute;left:7746;top:8930;width:10;height:44" coordorigin="7746,8930" coordsize="10,44">
              <v:shape style="position:absolute;left:7746;top:8930;width:10;height:44" coordorigin="7746,8930" coordsize="10,44" path="m7746,8974l7756,8974,7746,8930,7746,8974xe" filled="false" stroked="true" strokeweight="0pt" strokecolor="#000000">
                <v:path arrowok="t"/>
              </v:shape>
            </v:group>
            <v:group style="position:absolute;left:7746;top:8930;width:10;height:44" coordorigin="7746,8930" coordsize="10,44">
              <v:shape style="position:absolute;left:7746;top:8930;width:10;height:44" coordorigin="7746,8930" coordsize="10,44" path="m7756,8974l7746,8930,7756,8930,7756,8974xe" filled="false" stroked="true" strokeweight="0pt" strokecolor="#000000">
                <v:path arrowok="t"/>
              </v:shape>
            </v:group>
            <v:group style="position:absolute;left:7746;top:9490;width:10;height:44" coordorigin="7746,9490" coordsize="10,44">
              <v:shape style="position:absolute;left:7746;top:9490;width:10;height:44" coordorigin="7746,9490" coordsize="10,44" path="m7746,9490l7746,9533,7756,9533,7746,9490xe" filled="true" fillcolor="#000000" stroked="false">
                <v:path arrowok="t"/>
                <v:fill type="solid"/>
              </v:shape>
              <v:shape style="position:absolute;left:7746;top:9490;width:10;height:44" coordorigin="7746,9490" coordsize="10,44" path="m7756,9490l7746,9490,7756,9533,7756,9490xe" filled="true" fillcolor="#000000" stroked="false">
                <v:path arrowok="t"/>
                <v:fill type="solid"/>
              </v:shape>
            </v:group>
            <v:group style="position:absolute;left:7746;top:9490;width:10;height:44" coordorigin="7746,9490" coordsize="10,44">
              <v:shape style="position:absolute;left:7746;top:9490;width:10;height:44" coordorigin="7746,9490" coordsize="10,44" path="m7746,9533l7756,9533,7746,9490,7746,9533xe" filled="false" stroked="true" strokeweight="0pt" strokecolor="#000000">
                <v:path arrowok="t"/>
              </v:shape>
            </v:group>
            <v:group style="position:absolute;left:7746;top:9490;width:10;height:44" coordorigin="7746,9490" coordsize="10,44">
              <v:shape style="position:absolute;left:7746;top:9490;width:10;height:44" coordorigin="7746,9490" coordsize="10,44" path="m7756,9533l7746,9490,7756,9490,7756,9533xe" filled="false" stroked="true" strokeweight="0pt" strokecolor="#000000">
                <v:path arrowok="t"/>
              </v:shape>
            </v:group>
            <v:group style="position:absolute;left:7746;top:10051;width:10;height:41" coordorigin="7746,10051" coordsize="10,41">
              <v:shape style="position:absolute;left:7746;top:10051;width:10;height:41" coordorigin="7746,10051" coordsize="10,41" path="m7746,10051l7746,10092,7756,10092,7746,10051xe" filled="true" fillcolor="#000000" stroked="false">
                <v:path arrowok="t"/>
                <v:fill type="solid"/>
              </v:shape>
              <v:shape style="position:absolute;left:7746;top:10051;width:10;height:41" coordorigin="7746,10051" coordsize="10,41" path="m7756,10051l7746,10051,7756,10092,7756,10051xe" filled="true" fillcolor="#000000" stroked="false">
                <v:path arrowok="t"/>
                <v:fill type="solid"/>
              </v:shape>
            </v:group>
            <v:group style="position:absolute;left:7746;top:10051;width:10;height:41" coordorigin="7746,10051" coordsize="10,41">
              <v:shape style="position:absolute;left:7746;top:10051;width:10;height:41" coordorigin="7746,10051" coordsize="10,41" path="m7746,10092l7756,10092,7746,10051,7746,10092xe" filled="false" stroked="true" strokeweight="0pt" strokecolor="#000000">
                <v:path arrowok="t"/>
              </v:shape>
            </v:group>
            <v:group style="position:absolute;left:7746;top:10051;width:10;height:41" coordorigin="7746,10051" coordsize="10,41">
              <v:shape style="position:absolute;left:7746;top:10051;width:10;height:41" coordorigin="7746,10051" coordsize="10,41" path="m7756,10092l7746,10051,7756,10051,7756,10092xe" filled="false" stroked="true" strokeweight="0pt" strokecolor="#000000">
                <v:path arrowok="t"/>
              </v:shape>
            </v:group>
            <v:group style="position:absolute;left:7746;top:10051;width:10;height:41" coordorigin="7746,10051" coordsize="10,41">
              <v:shape style="position:absolute;left:7746;top:10051;width:10;height:41" coordorigin="7746,10051" coordsize="10,41" path="m7745,10072l7757,10072e" filled="false" stroked="true" strokeweight="2.260pt" strokecolor="#000000">
                <v:path arrowok="t"/>
              </v:shape>
            </v:group>
            <v:group style="position:absolute;left:7746;top:9490;width:10;height:44" coordorigin="7746,9490" coordsize="10,44">
              <v:shape style="position:absolute;left:7746;top:9490;width:10;height:44" coordorigin="7746,9490" coordsize="10,44" path="m7745,9511l7757,9511e" filled="false" stroked="true" strokeweight="2.38pt" strokecolor="#000000">
                <v:path arrowok="t"/>
              </v:shape>
            </v:group>
            <v:group style="position:absolute;left:7746;top:8964;width:10;height:44" coordorigin="7746,8964" coordsize="10,44">
              <v:shape style="position:absolute;left:7746;top:8964;width:10;height:44" coordorigin="7746,8964" coordsize="10,44" path="m7745,8986l7757,8986e" filled="false" stroked="true" strokeweight="2.38pt" strokecolor="#000000">
                <v:path arrowok="t"/>
              </v:shape>
            </v:group>
            <v:group style="position:absolute;left:7756;top:8518;width:20;height:2" coordorigin="7756,8518" coordsize="20,2">
              <v:shape style="position:absolute;left:7756;top:8518;width:20;height:2" coordorigin="7756,8518" coordsize="20,0" path="m7775,8518l7756,8518e" filled="false" stroked="true" strokeweight=".12pt" strokecolor="#000000">
                <v:path arrowok="t"/>
              </v:shape>
            </v:group>
            <v:group style="position:absolute;left:7755;top:8484;width:6;height:4" coordorigin="7755,8484" coordsize="6,4">
              <v:shape style="position:absolute;left:7755;top:8484;width:6;height:4" coordorigin="7755,8484" coordsize="6,4" path="m7761,8487l7760,8486,7760,8485,7759,8484,7758,8484,7756,8484,7755,8485e" filled="false" stroked="true" strokeweight=".12pt" strokecolor="#000000">
                <v:path arrowok="t"/>
              </v:shape>
            </v:group>
            <v:group style="position:absolute;left:7758;top:8486;width:2;height:2" coordorigin="7758,8486" coordsize="2,2">
              <v:shape style="position:absolute;left:7758;top:8486;width:2;height:2" coordorigin="7758,8486" coordsize="0,0" path="m7758,8486l7758,8486e" filled="false" stroked="true" strokeweight=".12pt" strokecolor="#000000">
                <v:path arrowok="t"/>
              </v:shape>
            </v:group>
            <v:group style="position:absolute;left:7760;top:8484;width:6;height:3" coordorigin="7760,8484" coordsize="6,3">
              <v:shape style="position:absolute;left:7760;top:8484;width:6;height:3" coordorigin="7760,8484" coordsize="6,3" path="m7766,8487l7765,8486,7764,8485,7763,8484,7762,8484,7761,8484,7760,8485e" filled="false" stroked="true" strokeweight=".12pt" strokecolor="#000000">
                <v:path arrowok="t"/>
              </v:shape>
            </v:group>
            <v:group style="position:absolute;left:7763;top:8489;width:2;height:2" coordorigin="7763,8489" coordsize="2,2">
              <v:shape style="position:absolute;left:7763;top:8489;width:2;height:2" coordorigin="7763,8489" coordsize="0,0" path="m7763,8489l7763,8489e" filled="false" stroked="true" strokeweight=".12pt" strokecolor="#000000">
                <v:path arrowok="t"/>
              </v:shape>
            </v:group>
            <v:group style="position:absolute;left:7764;top:8486;width:6;height:3" coordorigin="7764,8486" coordsize="6,3">
              <v:shape style="position:absolute;left:7764;top:8486;width:6;height:3" coordorigin="7764,8486" coordsize="6,3" path="m7770,8489l7770,8488,7769,8487,7768,8487,7767,8486,7765,8487,7764,8487e" filled="false" stroked="true" strokeweight=".12pt" strokecolor="#000000">
                <v:path arrowok="t"/>
              </v:shape>
            </v:group>
            <v:group style="position:absolute;left:7768;top:8491;width:2;height:2" coordorigin="7768,8491" coordsize="2,2">
              <v:shape style="position:absolute;left:7768;top:8491;width:2;height:2" coordorigin="7768,8491" coordsize="0,0" path="m7768,8491l7768,8491e" filled="false" stroked="true" strokeweight=".12pt" strokecolor="#000000">
                <v:path arrowok="t"/>
              </v:shape>
            </v:group>
            <v:group style="position:absolute;left:7769;top:8489;width:6;height:3" coordorigin="7769,8489" coordsize="6,3">
              <v:shape style="position:absolute;left:7769;top:8489;width:6;height:3" coordorigin="7769,8489" coordsize="6,3" path="m7775,8491l7774,8490,7773,8489,7772,8489,7771,8489,7770,8489,7769,8490e" filled="false" stroked="true" strokeweight=".12pt" strokecolor="#000000">
                <v:path arrowok="t"/>
              </v:shape>
            </v:group>
            <v:group style="position:absolute;left:7773;top:8491;width:2;height:2" coordorigin="7773,8491" coordsize="2,2">
              <v:shape style="position:absolute;left:7773;top:8491;width:2;height:2" coordorigin="7773,8491" coordsize="0,0" path="m7773,8491l7773,8491e" filled="false" stroked="true" strokeweight=".12pt" strokecolor="#000000">
                <v:path arrowok="t"/>
              </v:shape>
            </v:group>
            <v:group style="position:absolute;left:7772;top:8489;width:6;height:3" coordorigin="7772,8489" coordsize="6,3">
              <v:shape style="position:absolute;left:7772;top:8489;width:6;height:3" coordorigin="7772,8489" coordsize="6,3" path="m7777,8491l7777,8490,7776,8489,7775,8489,7774,8489,7773,8489,7772,8490e" filled="false" stroked="true" strokeweight=".12pt" strokecolor="#000000">
                <v:path arrowok="t"/>
              </v:shape>
            </v:group>
            <v:group style="position:absolute;left:7778;top:8494;width:2;height:2" coordorigin="7778,8494" coordsize="2,2">
              <v:shape style="position:absolute;left:7778;top:8494;width:2;height:2" coordorigin="7778,8494" coordsize="0,0" path="m7778,8494l7778,8494e" filled="false" stroked="true" strokeweight=".12pt" strokecolor="#000000">
                <v:path arrowok="t"/>
              </v:shape>
            </v:group>
            <v:group style="position:absolute;left:7776;top:8489;width:6;height:3" coordorigin="7776,8489" coordsize="6,3">
              <v:shape style="position:absolute;left:7776;top:8489;width:6;height:3" coordorigin="7776,8489" coordsize="6,3" path="m7782,8491l7782,8490,7781,8489,7780,8489,7778,8489,7777,8489,7776,8490e" filled="false" stroked="true" strokeweight=".12pt" strokecolor="#000000">
                <v:path arrowok="t"/>
              </v:shape>
            </v:group>
            <v:group style="position:absolute;left:7782;top:8494;width:2;height:2" coordorigin="7782,8494" coordsize="2,2">
              <v:shape style="position:absolute;left:7782;top:8494;width:2;height:2" coordorigin="7782,8494" coordsize="0,0" path="m7782,8494l7782,8494e" filled="false" stroked="true" strokeweight=".12pt" strokecolor="#000000">
                <v:path arrowok="t"/>
              </v:shape>
            </v:group>
            <v:group style="position:absolute;left:7783;top:8491;width:5;height:5" coordorigin="7783,8491" coordsize="5,5">
              <v:shape style="position:absolute;left:7783;top:8491;width:5;height:5" coordorigin="7783,8491" coordsize="5,5" path="m7787,8495l7784,8491,7783,8491e" filled="false" stroked="true" strokeweight=".12pt" strokecolor="#000000">
                <v:path arrowok="t"/>
              </v:shape>
            </v:group>
            <v:group style="position:absolute;left:7785;top:8496;width:2;height:2" coordorigin="7785,8496" coordsize="2,2">
              <v:shape style="position:absolute;left:7785;top:8496;width:2;height:2" coordorigin="7785,8496" coordsize="0,0" path="m7785,8496l7785,8496e" filled="false" stroked="true" strokeweight=".12pt" strokecolor="#000000">
                <v:path arrowok="t"/>
              </v:shape>
            </v:group>
            <v:group style="position:absolute;left:7785;top:8494;width:3;height:6" coordorigin="7785,8494" coordsize="3,6">
              <v:shape style="position:absolute;left:7785;top:8494;width:3;height:6" coordorigin="7785,8494" coordsize="3,6" path="m7786,8500l7787,8499,7787,8498,7787,8497,7787,8496,7786,8495,7785,8494e" filled="false" stroked="true" strokeweight=".12pt" strokecolor="#000000">
                <v:path arrowok="t"/>
              </v:shape>
            </v:group>
            <v:group style="position:absolute;left:7785;top:8501;width:2;height:2" coordorigin="7785,8501" coordsize="2,2">
              <v:shape style="position:absolute;left:7785;top:8501;width:2;height:2" coordorigin="7785,8501" coordsize="0,0" path="m7785,8501l7785,8501e" filled="false" stroked="true" strokeweight=".12pt" strokecolor="#000000">
                <v:path arrowok="t"/>
              </v:shape>
            </v:group>
            <v:group style="position:absolute;left:7786;top:8499;width:2;height:6" coordorigin="7786,8499" coordsize="2,6">
              <v:shape style="position:absolute;left:7786;top:8499;width:2;height:6" coordorigin="7786,8499" coordsize="2,6" path="m7786,8505l7787,8504,7787,8503,7787,8502,7787,8501,7787,8500,7786,8499e" filled="false" stroked="true" strokeweight=".12pt" strokecolor="#000000">
                <v:path arrowok="t"/>
              </v:shape>
            </v:group>
            <v:group style="position:absolute;left:7785;top:8506;width:2;height:2" coordorigin="7785,8506" coordsize="2,2">
              <v:shape style="position:absolute;left:7785;top:8506;width:2;height:2" coordorigin="7785,8506" coordsize="0,0" path="m7785,8506l7785,8506e" filled="false" stroked="true" strokeweight=".12pt" strokecolor="#000000">
                <v:path arrowok="t"/>
              </v:shape>
            </v:group>
            <v:group style="position:absolute;left:7784;top:8506;width:4;height:5" coordorigin="7784,8506" coordsize="4,5">
              <v:shape style="position:absolute;left:7784;top:8506;width:4;height:5" coordorigin="7784,8506" coordsize="4,5" path="m7784,8510l7785,8510,7786,8510,7787,8509,7787,8508,7787,8507,7787,8506e" filled="false" stroked="true" strokeweight=".12pt" strokecolor="#000000">
                <v:path arrowok="t"/>
              </v:shape>
            </v:group>
            <v:group style="position:absolute;left:7782;top:8510;width:2;height:2" coordorigin="7782,8510" coordsize="2,2">
              <v:shape style="position:absolute;left:7782;top:8510;width:2;height:2" coordorigin="7782,8510" coordsize="0,0" path="m7782,8510l7782,8510e" filled="false" stroked="true" strokeweight=".12pt" strokecolor="#000000">
                <v:path arrowok="t"/>
              </v:shape>
            </v:group>
            <v:group style="position:absolute;left:7779;top:8508;width:6;height:3" coordorigin="7779,8508" coordsize="6,3">
              <v:shape style="position:absolute;left:7779;top:8508;width:6;height:3" coordorigin="7779,8508" coordsize="6,3" path="m7779,8510l7780,8510,7781,8511,7782,8510,7783,8510,7784,8509,7785,8508e" filled="false" stroked="true" strokeweight=".12pt" strokecolor="#000000">
                <v:path arrowok="t"/>
              </v:shape>
            </v:group>
            <v:group style="position:absolute;left:7778;top:8510;width:2;height:2" coordorigin="7778,8510" coordsize="2,2">
              <v:shape style="position:absolute;left:7778;top:8510;width:2;height:2" coordorigin="7778,8510" coordsize="0,0" path="m7778,8510l7778,8510e" filled="false" stroked="true" strokeweight=".12pt" strokecolor="#000000">
                <v:path arrowok="t"/>
              </v:shape>
            </v:group>
            <v:group style="position:absolute;left:7774;top:8511;width:6;height:2" coordorigin="7774,8511" coordsize="6,2">
              <v:shape style="position:absolute;left:7774;top:8511;width:6;height:2" coordorigin="7774,8511" coordsize="6,2" path="m7774,8512l7774,8512,7776,8513,7777,8513,7778,8513,7779,8512,7780,8511e" filled="false" stroked="true" strokeweight=".12pt" strokecolor="#000000">
                <v:path arrowok="t"/>
              </v:shape>
            </v:group>
            <v:group style="position:absolute;left:7773;top:8513;width:2;height:2" coordorigin="7773,8513" coordsize="2,2">
              <v:shape style="position:absolute;left:7773;top:8513;width:2;height:2" coordorigin="7773,8513" coordsize="0,0" path="m7773,8513l7773,8513e" filled="false" stroked="true" strokeweight=".12pt" strokecolor="#000000">
                <v:path arrowok="t"/>
              </v:shape>
            </v:group>
            <v:group style="position:absolute;left:7769;top:8511;width:6;height:2" coordorigin="7769,8511" coordsize="6,2">
              <v:shape style="position:absolute;left:7769;top:8511;width:6;height:2" coordorigin="7769,8511" coordsize="6,2" path="m7769,8511l7769,8512,7770,8513,7771,8513,7773,8513,7774,8512,7774,8511e" filled="false" stroked="true" strokeweight=".12pt" strokecolor="#000000">
                <v:path arrowok="t"/>
              </v:shape>
            </v:group>
            <v:group style="position:absolute;left:7768;top:8513;width:2;height:2" coordorigin="7768,8513" coordsize="2,2">
              <v:shape style="position:absolute;left:7768;top:8513;width:2;height:2" coordorigin="7768,8513" coordsize="0,0" path="m7768,8513l7768,8513e" filled="false" stroked="true" strokeweight=".12pt" strokecolor="#000000">
                <v:path arrowok="t"/>
              </v:shape>
            </v:group>
            <v:group style="position:absolute;left:7763;top:8510;width:6;height:3" coordorigin="7763,8510" coordsize="6,3">
              <v:shape style="position:absolute;left:7763;top:8510;width:6;height:3" coordorigin="7763,8510" coordsize="6,3" path="m7763,8510l7764,8511,7765,8512,7766,8513,7767,8513,7768,8513,7769,8512e" filled="false" stroked="true" strokeweight=".12pt" strokecolor="#000000">
                <v:path arrowok="t"/>
              </v:shape>
            </v:group>
            <v:group style="position:absolute;left:7763;top:8510;width:2;height:2" coordorigin="7763,8510" coordsize="2,2">
              <v:shape style="position:absolute;left:7763;top:8510;width:2;height:2" coordorigin="7763,8510" coordsize="0,0" path="m7763,8510l7763,8510e" filled="false" stroked="true" strokeweight=".12pt" strokecolor="#000000">
                <v:path arrowok="t"/>
              </v:shape>
            </v:group>
            <v:group style="position:absolute;left:7761;top:8507;width:5;height:4" coordorigin="7761,8507" coordsize="5,4">
              <v:shape style="position:absolute;left:7761;top:8507;width:5;height:4" coordorigin="7761,8507" coordsize="5,4" path="m7761,8507l7761,8508,7761,8509,7762,8510,7763,8510,7765,8511,7766,8510e" filled="false" stroked="true" strokeweight=".12pt" strokecolor="#000000">
                <v:path arrowok="t"/>
              </v:shape>
            </v:group>
            <v:group style="position:absolute;left:7758;top:8508;width:2;height:2" coordorigin="7758,8508" coordsize="2,2">
              <v:shape style="position:absolute;left:7758;top:8508;width:2;height:2" coordorigin="7758,8508" coordsize="0,0" path="m7758,8508l7758,8508e" filled="false" stroked="true" strokeweight=".12pt" strokecolor="#000000">
                <v:path arrowok="t"/>
              </v:shape>
            </v:group>
            <v:group style="position:absolute;left:7622;top:8443;width:130;height:58" coordorigin="7622,8443" coordsize="130,58">
              <v:shape style="position:absolute;left:7622;top:8443;width:130;height:58" coordorigin="7622,8443" coordsize="130,58" path="m7751,8482l7746,8501,7622,8462,7626,8443,7751,8482,7622,8462,7746,8501,7626,8443e" filled="false" stroked="true" strokeweight=".12pt" strokecolor="#000000">
                <v:path arrowok="t"/>
              </v:shape>
            </v:group>
            <v:group style="position:absolute;left:7096;top:8285;width:132;height:56" coordorigin="7096,8285" coordsize="132,56">
              <v:shape style="position:absolute;left:7096;top:8285;width:132;height:56" coordorigin="7096,8285" coordsize="132,56" path="m7228,8321l7221,8340,7096,8302,7103,8285,7228,8321,7096,8302,7221,8340,7103,8285e" filled="false" stroked="true" strokeweight=".12pt" strokecolor="#000000">
                <v:path arrowok="t"/>
              </v:shape>
            </v:group>
            <v:group style="position:absolute;left:6522;top:8107;width:130;height:58" coordorigin="6522,8107" coordsize="130,58">
              <v:shape style="position:absolute;left:6522;top:8107;width:130;height:58" coordorigin="6522,8107" coordsize="130,58" path="m6652,8146l6647,8165,6522,8126,6527,8107,6652,8146,6522,8126,6647,8165,6527,8107e" filled="false" stroked="true" strokeweight=".12pt" strokecolor="#000000">
                <v:path arrowok="t"/>
              </v:shape>
            </v:group>
            <v:group style="position:absolute;left:5951;top:8242;width:130;height:58" coordorigin="5951,8242" coordsize="130,58">
              <v:shape style="position:absolute;left:5951;top:8242;width:130;height:58" coordorigin="5951,8242" coordsize="130,58" path="m5951,8280l5956,8299,6081,8261,6076,8242,5951,8280,6081,8261,5956,8299,6076,8242e" filled="false" stroked="true" strokeweight=".12pt" strokecolor="#000000">
                <v:path arrowok="t"/>
              </v:shape>
            </v:group>
            <v:group style="position:absolute;left:5416;top:8405;width:130;height:58" coordorigin="5416,8405" coordsize="130,58">
              <v:shape style="position:absolute;left:5416;top:8405;width:130;height:58" coordorigin="5416,8405" coordsize="130,58" path="m5416,8443l5421,8462,5546,8424,5541,8405,5416,8443,5546,8424,5421,8462,5541,8405e" filled="false" stroked="true" strokeweight=".12pt" strokecolor="#000000">
                <v:path arrowok="t"/>
              </v:shape>
            </v:group>
            <v:group style="position:absolute;left:4881;top:8570;width:130;height:56" coordorigin="4881,8570" coordsize="130,56">
              <v:shape style="position:absolute;left:4881;top:8570;width:130;height:56" coordorigin="4881,8570" coordsize="130,56" path="m4881,8606l4886,8626,5010,8587,5006,8570,4881,8606,5010,8587,4886,8626,5006,8570e" filled="false" stroked="true" strokeweight=".12pt" strokecolor="#000000">
                <v:path arrowok="t"/>
              </v:shape>
            </v:group>
            <v:group style="position:absolute;left:4346;top:8734;width:132;height:56" coordorigin="4346,8734" coordsize="132,56">
              <v:shape style="position:absolute;left:4346;top:8734;width:132;height:56" coordorigin="4346,8734" coordsize="132,56" path="m4346,8772l4353,8789,4478,8750,4470,8734,4346,8772,4478,8750,4353,8789,4470,8734e" filled="false" stroked="true" strokeweight=".12pt" strokecolor="#000000">
                <v:path arrowok="t"/>
              </v:shape>
            </v:group>
            <v:group style="position:absolute;left:3846;top:8885;width:130;height:58" coordorigin="3846,8885" coordsize="130,58">
              <v:shape style="position:absolute;left:3846;top:8885;width:130;height:58" coordorigin="3846,8885" coordsize="130,58" path="m3846,8923l3851,8942,3976,8904,3971,8885,3846,8923,3976,8904,3851,8942,3971,8885e" filled="false" stroked="true" strokeweight=".12pt" strokecolor="#000000">
                <v:path arrowok="t"/>
              </v:shape>
            </v:group>
            <v:group style="position:absolute;left:6390;top:8107;width:132;height:58" coordorigin="6390,8107" coordsize="132,58">
              <v:shape style="position:absolute;left:6390;top:8107;width:132;height:58" coordorigin="6390,8107" coordsize="132,58" path="m6390,8146l6398,8165,6522,8126,6515,8107,6390,8146,6522,8126,6398,8165,6515,8107e" filled="false" stroked="true" strokeweight=".12pt" strokecolor="#000000">
                <v:path arrowok="t"/>
              </v:shape>
            </v:group>
            <v:group style="position:absolute;left:6911;top:8359;width:2;height:2" coordorigin="6911,8359" coordsize="2,2">
              <v:shape style="position:absolute;left:6911;top:8359;width:2;height:2" coordorigin="6911,8359" coordsize="0,0" path="m6911,8359l6911,8359e" filled="false" stroked="true" strokeweight=".12pt" strokecolor="#000000">
                <v:path arrowok="t"/>
              </v:shape>
            </v:group>
            <v:group style="position:absolute;left:3861;top:9490;width:65;height:44" coordorigin="3861,9490" coordsize="65,44">
              <v:shape style="position:absolute;left:3861;top:9490;width:65;height:44" coordorigin="3861,9490" coordsize="65,44" path="m3926,9490l3861,9490,3861,9533,3926,9533,3926,9490,3861,9533,3926,9533,3861,9490e" filled="false" stroked="true" strokeweight=".12pt" strokecolor="#000000">
                <v:path arrowok="t"/>
              </v:shape>
            </v:group>
            <v:group style="position:absolute;left:3861;top:9034;width:65;height:41" coordorigin="3861,9034" coordsize="65,41">
              <v:shape style="position:absolute;left:3861;top:9034;width:65;height:41" coordorigin="3861,9034" coordsize="65,41" path="m3926,9034l3861,9034,3861,9074,3926,9074,3926,9034,3861,9074,3926,9074,3861,9034e" filled="false" stroked="true" strokeweight=".12pt" strokecolor="#000000">
                <v:path arrowok="t"/>
              </v:shape>
            </v:group>
            <v:group style="position:absolute;left:7672;top:10049;width:65;height:44" coordorigin="7672,10049" coordsize="65,44">
              <v:shape style="position:absolute;left:7672;top:10049;width:65;height:44" coordorigin="7672,10049" coordsize="65,44" path="m7737,10049l7672,10049,7672,10092,7737,10092,7737,10049,7672,10092,7737,10092,7672,10049e" filled="false" stroked="true" strokeweight=".12pt" strokecolor="#000000">
                <v:path arrowok="t"/>
              </v:shape>
            </v:group>
            <v:group style="position:absolute;left:7672;top:9490;width:65;height:44" coordorigin="7672,9490" coordsize="65,44">
              <v:shape style="position:absolute;left:7672;top:9490;width:65;height:44" coordorigin="7672,9490" coordsize="65,44" path="m7737,9490l7672,9490,7672,9533,7737,9533,7737,9490,7672,9533,7737,9533,7672,9490e" filled="false" stroked="true" strokeweight=".12pt" strokecolor="#000000">
                <v:path arrowok="t"/>
              </v:shape>
            </v:group>
            <v:group style="position:absolute;left:7672;top:8964;width:65;height:44" coordorigin="7672,8964" coordsize="65,44">
              <v:shape style="position:absolute;left:7672;top:8964;width:65;height:44" coordorigin="7672,8964" coordsize="65,44" path="m7737,8964l7672,8964,7672,9007,7737,9007,7737,8964,7672,9007,7737,9007,7672,8964e" filled="false" stroked="true" strokeweight=".12pt" strokecolor="#000000">
                <v:path arrowok="t"/>
              </v:shape>
            </v:group>
            <v:group style="position:absolute;left:7706;top:10620;width:2;height:2" coordorigin="7706,10620" coordsize="2,2">
              <v:shape style="position:absolute;left:7706;top:10620;width:2;height:2" coordorigin="7706,10620" coordsize="0,0" path="m7706,10620l7706,10620e" filled="false" stroked="true" strokeweight=".12pt" strokecolor="#000000">
                <v:path arrowok="t"/>
              </v:shape>
            </v:group>
            <v:group style="position:absolute;left:3926;top:10639;width:3747;height:2" coordorigin="3926,10639" coordsize="3747,2">
              <v:shape style="position:absolute;left:3926;top:10639;width:3747;height:2" coordorigin="3926,10639" coordsize="3747,0" path="m7672,10639l3926,10639e" filled="false" stroked="true" strokeweight=".12pt" strokecolor="#000000">
                <v:path arrowok="t"/>
              </v:shape>
            </v:group>
            <v:group style="position:absolute;left:3940;top:10634;width:3720;height:2" coordorigin="3940,10634" coordsize="3720,2">
              <v:shape style="position:absolute;left:3940;top:10634;width:3720;height:2" coordorigin="3940,10634" coordsize="3720,0" path="m7660,10634l3940,10634e" filled="false" stroked="true" strokeweight=".12pt" strokecolor="#000000">
                <v:path arrowok="t"/>
              </v:shape>
              <v:shape style="position:absolute;left:3819;top:8168;width:3923;height:2448" type="#_x0000_t75" stroked="false">
                <v:imagedata r:id="rId24" o:title=""/>
              </v:shape>
            </v:group>
            <v:group style="position:absolute;left:7746;top:8501;width:2;height:22" coordorigin="7746,8501" coordsize="2,22">
              <v:shape style="position:absolute;left:7746;top:8501;width:2;height:22" coordorigin="7746,8501" coordsize="0,22" path="m7746,8522l7746,8501e" filled="false" stroked="true" strokeweight=".12pt" strokecolor="#000000">
                <v:path arrowok="t"/>
              </v:shape>
            </v:group>
            <v:group style="position:absolute;left:3381;top:10831;width:452;height:2" coordorigin="3381,10831" coordsize="452,2">
              <v:shape style="position:absolute;left:3381;top:10831;width:452;height:2" coordorigin="3381,10831" coordsize="452,0" path="m3832,10831l3381,10831e" filled="false" stroked="true" strokeweight=".12pt" strokecolor="#000000">
                <v:path arrowok="t"/>
              </v:shape>
            </v:group>
            <v:group style="position:absolute;left:3381;top:8086;width:3113;height:2748" coordorigin="3381,8086" coordsize="3113,2748">
              <v:shape style="position:absolute;left:3381;top:8086;width:3113;height:2748" coordorigin="3381,8086" coordsize="3113,2748" path="m6494,8086l3381,8086,3381,10834e" filled="false" stroked="true" strokeweight=".12pt" strokecolor="#000000">
                <v:path arrowok="t"/>
              </v:shape>
            </v:group>
            <v:group style="position:absolute;left:3347;top:10798;width:70;height:70" coordorigin="3347,10798" coordsize="70,70">
              <v:shape style="position:absolute;left:3347;top:10798;width:70;height:70" coordorigin="3347,10798" coordsize="70,70" path="m3347,10798l3417,10867e" filled="false" stroked="true" strokeweight=".12pt" strokecolor="#000000">
                <v:path arrowok="t"/>
              </v:shape>
            </v:group>
            <v:group style="position:absolute;left:3347;top:8052;width:70;height:70" coordorigin="3347,8052" coordsize="70,70">
              <v:shape style="position:absolute;left:3347;top:8052;width:70;height:70" coordorigin="3347,8052" coordsize="70,70" path="m3417,8122l3347,8052e" filled="false" stroked="true" strokeweight=".12pt" strokecolor="#000000">
                <v:path arrowok="t"/>
              </v:shape>
            </v:group>
            <v:group style="position:absolute;left:4732;top:8366;width:202;height:51" coordorigin="4732,8366" coordsize="202,51">
              <v:shape style="position:absolute;left:4732;top:8366;width:202;height:51" coordorigin="4732,8366" coordsize="202,51" path="m4770,8417l4934,8366,4732,8366e" filled="false" stroked="true" strokeweight=".12pt" strokecolor="#000000">
                <v:path arrowok="t"/>
              </v:shape>
            </v:group>
            <v:group style="position:absolute;left:4110;top:8366;width:593;height:2" coordorigin="4110,8366" coordsize="593,2">
              <v:shape style="position:absolute;left:4110;top:8366;width:593;height:2" coordorigin="4110,8366" coordsize="593,0" path="m4703,8366l4110,8366e" filled="false" stroked="true" strokeweight=".12pt" strokecolor="#000000">
                <v:path arrowok="t"/>
              </v:shape>
            </v:group>
            <v:group style="position:absolute;left:4146;top:8424;width:598;height:183" coordorigin="4146,8424" coordsize="598,183">
              <v:shape style="position:absolute;left:4146;top:8424;width:598;height:183" coordorigin="4146,8424" coordsize="598,183" path="m4744,8424l4146,8606e" filled="false" stroked="true" strokeweight=".12pt" strokecolor="#000000">
                <v:path arrowok="t"/>
              </v:shape>
            </v:group>
            <v:group style="position:absolute;left:4113;top:8365;width:36;height:238" coordorigin="4113,8365" coordsize="36,238">
              <v:shape style="position:absolute;left:4113;top:8365;width:36;height:238" coordorigin="4113,8365" coordsize="36,238" path="m4113,8365l4115,8425,4122,8485,4133,8544,4142,8583,4148,8603e" filled="false" stroked="true" strokeweight=".12pt" strokecolor="#000000">
                <v:path arrowok="t"/>
              </v:shape>
            </v:group>
            <v:group style="position:absolute;left:4077;top:8330;width:70;height:72" coordorigin="4077,8330" coordsize="70,72">
              <v:shape style="position:absolute;left:4077;top:8330;width:70;height:72" coordorigin="4077,8330" coordsize="70,72" path="m4146,8402l4077,8330e" filled="false" stroked="true" strokeweight=".12pt" strokecolor="#000000">
                <v:path arrowok="t"/>
              </v:shape>
            </v:group>
            <v:group style="position:absolute;left:4103;top:8582;width:89;height:48" coordorigin="4103,8582" coordsize="89,48">
              <v:shape style="position:absolute;left:4103;top:8582;width:89;height:48" coordorigin="4103,8582" coordsize="89,48" path="m4103,8582l4192,8630e" filled="false" stroked="true" strokeweight=".12pt" strokecolor="#000000">
                <v:path arrowok="t"/>
              </v:shape>
            </v:group>
            <v:group style="position:absolute;left:378;top:1634;width:11120;height:2" coordorigin="378,1634" coordsize="11120,2">
              <v:shape style="position:absolute;left:378;top:1634;width:11120;height:2" coordorigin="378,1634" coordsize="11120,0" path="m378,1634l11498,1634e" filled="false" stroked="true" strokeweight=".82pt" strokecolor="#fdfdfd">
                <v:path arrowok="t"/>
              </v:shape>
            </v:group>
            <v:group style="position:absolute;left:378;top:1627;width:11120;height:15" coordorigin="378,1627" coordsize="11120,15">
              <v:shape style="position:absolute;left:378;top:1627;width:11120;height:15" coordorigin="378,1627" coordsize="11120,15" path="m378,1627l378,1642,11498,1627,378,1627xe" filled="false" stroked="true" strokeweight="0pt" strokecolor="#fdfdfd">
                <v:path arrowok="t"/>
              </v:shape>
            </v:group>
            <v:group style="position:absolute;left:378;top:1627;width:11120;height:15" coordorigin="378,1627" coordsize="11120,15">
              <v:shape style="position:absolute;left:378;top:1627;width:11120;height:15" coordorigin="378,1627" coordsize="11120,15" path="m378,1642l11498,1627,11498,1642,378,1642xe" filled="false" stroked="true" strokeweight="0pt" strokecolor="#fdfdfd">
                <v:path arrowok="t"/>
              </v:shape>
              <v:shape style="position:absolute;left:10048;top:8746;width:919;height:1834" type="#_x0000_t75" stroked="false">
                <v:imagedata r:id="rId25" o:title=""/>
              </v:shape>
            </v:group>
            <v:group style="position:absolute;left:380;top:16238;width:2;height:262" coordorigin="380,16238" coordsize="2,262">
              <v:shape style="position:absolute;left:380;top:16238;width:2;height:262" coordorigin="380,16238" coordsize="0,262" path="m380,16238l380,16500e" filled="false" stroked="true" strokeweight=".94pt" strokecolor="#fdfdfd">
                <v:path arrowok="t"/>
              </v:shape>
            </v:group>
            <v:group style="position:absolute;left:338;top:16222;width:51;height:16" coordorigin="338,16222" coordsize="51,16">
              <v:shape style="position:absolute;left:338;top:16222;width:51;height:16" coordorigin="338,16222" coordsize="51,16" path="m338,16230l388,16230e" filled="false" stroked="true" strokeweight=".9pt" strokecolor="#fdfdfd">
                <v:path arrowok="t"/>
              </v:shape>
            </v:group>
            <v:group style="position:absolute;left:6926;top:3367;width:3747;height:1995" coordorigin="6926,3367" coordsize="3747,1995">
              <v:shape style="position:absolute;left:6926;top:3367;width:3747;height:1995" coordorigin="6926,3367" coordsize="3747,1995" path="m6926,3367l6926,5362,10672,5362,6926,3367xe" filled="true" fillcolor="#aabf6a" stroked="false">
                <v:path arrowok="t"/>
                <v:fill type="solid"/>
              </v:shape>
              <v:shape style="position:absolute;left:6926;top:3367;width:3747;height:1995" coordorigin="6926,3367" coordsize="3747,1995" path="m10672,3367l6926,3367,10672,5362,10672,3367xe" filled="true" fillcolor="#aabf6a" stroked="false">
                <v:path arrowok="t"/>
                <v:fill type="solid"/>
              </v:shape>
            </v:group>
            <v:group style="position:absolute;left:6926;top:3367;width:3747;height:1995" coordorigin="6926,3367" coordsize="3747,1995">
              <v:shape style="position:absolute;left:6926;top:3367;width:3747;height:1995" coordorigin="6926,3367" coordsize="3747,1995" path="m6926,5362l10672,5362,6926,3367,6926,5362xe" filled="false" stroked="true" strokeweight="0pt" strokecolor="#aabf6a">
                <v:path arrowok="t"/>
              </v:shape>
            </v:group>
            <v:group style="position:absolute;left:6926;top:3367;width:3747;height:1995" coordorigin="6926,3367" coordsize="3747,1995">
              <v:shape style="position:absolute;left:6926;top:3367;width:3747;height:1995" coordorigin="6926,3367" coordsize="3747,1995" path="m10672,5362l6926,3367,10672,3367,10672,5362xe" filled="false" stroked="true" strokeweight="0pt" strokecolor="#aabf6a">
                <v:path arrowok="t"/>
              </v:shape>
            </v:group>
            <v:group style="position:absolute;left:9102;top:5350;width:852;height:116" coordorigin="9102,5350" coordsize="852,116">
              <v:shape style="position:absolute;left:9102;top:5350;width:852;height:116" coordorigin="9102,5350" coordsize="852,116" path="m9102,5350l9102,5465,9954,5465,9102,5350xe" filled="true" fillcolor="#aabf6a" stroked="false">
                <v:path arrowok="t"/>
                <v:fill type="solid"/>
              </v:shape>
              <v:shape style="position:absolute;left:9102;top:5350;width:852;height:116" coordorigin="9102,5350" coordsize="852,116" path="m9954,5350l9102,5350,9954,5465,9954,5350xe" filled="true" fillcolor="#aabf6a" stroked="false">
                <v:path arrowok="t"/>
                <v:fill type="solid"/>
              </v:shape>
            </v:group>
            <v:group style="position:absolute;left:9102;top:5350;width:852;height:116" coordorigin="9102,5350" coordsize="852,116">
              <v:shape style="position:absolute;left:9102;top:5350;width:852;height:116" coordorigin="9102,5350" coordsize="852,116" path="m9102,5465l9954,5465,9102,5350,9102,5465xe" filled="false" stroked="true" strokeweight="0pt" strokecolor="#aabf6a">
                <v:path arrowok="t"/>
              </v:shape>
            </v:group>
            <v:group style="position:absolute;left:9102;top:5350;width:852;height:116" coordorigin="9102,5350" coordsize="852,116">
              <v:shape style="position:absolute;left:9102;top:5350;width:852;height:116" coordorigin="9102,5350" coordsize="852,116" path="m9954,5465l9102,5350,9954,5350,9954,5465xe" filled="false" stroked="true" strokeweight="0pt" strokecolor="#aabf6a">
                <v:path arrowok="t"/>
              </v:shape>
            </v:group>
            <v:group style="position:absolute;left:6954;top:5244;width:2;height:94" coordorigin="6954,5244" coordsize="2,94">
              <v:shape style="position:absolute;left:6954;top:5244;width:2;height:94" coordorigin="6954,5244" coordsize="0,94" path="m6954,5338l6954,5244e" filled="false" stroked="true" strokeweight=".48pt" strokecolor="#fdfdfd">
                <v:path arrowok="t"/>
              </v:shape>
            </v:group>
            <v:group style="position:absolute;left:7074;top:5244;width:2;height:104" coordorigin="7074,5244" coordsize="2,104">
              <v:shape style="position:absolute;left:7074;top:5244;width:2;height:104" coordorigin="7074,5244" coordsize="0,104" path="m7074,5347l7074,5244e" filled="false" stroked="true" strokeweight=".48pt" strokecolor="#fdfdfd">
                <v:path arrowok="t"/>
              </v:shape>
            </v:group>
            <v:group style="position:absolute;left:7192;top:5244;width:2;height:104" coordorigin="7192,5244" coordsize="2,104">
              <v:shape style="position:absolute;left:7192;top:5244;width:2;height:104" coordorigin="7192,5244" coordsize="0,104" path="m7192,5347l7192,5244e" filled="false" stroked="true" strokeweight=".48pt" strokecolor="#fdfdfd">
                <v:path arrowok="t"/>
              </v:shape>
            </v:group>
            <v:group style="position:absolute;left:7310;top:5244;width:2;height:104" coordorigin="7310,5244" coordsize="2,104">
              <v:shape style="position:absolute;left:7310;top:5244;width:2;height:104" coordorigin="7310,5244" coordsize="0,104" path="m7310,5347l7310,5244e" filled="false" stroked="true" strokeweight=".48pt" strokecolor="#fdfdfd">
                <v:path arrowok="t"/>
              </v:shape>
            </v:group>
            <v:group style="position:absolute;left:7430;top:5244;width:2;height:104" coordorigin="7430,5244" coordsize="2,104">
              <v:shape style="position:absolute;left:7430;top:5244;width:2;height:104" coordorigin="7430,5244" coordsize="0,104" path="m7430,5347l7430,5244e" filled="false" stroked="true" strokeweight=".48pt" strokecolor="#fdfdfd">
                <v:path arrowok="t"/>
              </v:shape>
            </v:group>
            <v:group style="position:absolute;left:7547;top:5244;width:2;height:104" coordorigin="7547,5244" coordsize="2,104">
              <v:shape style="position:absolute;left:7547;top:5244;width:2;height:104" coordorigin="7547,5244" coordsize="0,104" path="m7547,5347l7547,5244e" filled="false" stroked="true" strokeweight=".48pt" strokecolor="#fdfdfd">
                <v:path arrowok="t"/>
              </v:shape>
            </v:group>
            <v:group style="position:absolute;left:7665;top:5244;width:2;height:104" coordorigin="7665,5244" coordsize="2,104">
              <v:shape style="position:absolute;left:7665;top:5244;width:2;height:104" coordorigin="7665,5244" coordsize="0,104" path="m7665,5347l7665,5244e" filled="false" stroked="true" strokeweight=".48pt" strokecolor="#fdfdfd">
                <v:path arrowok="t"/>
              </v:shape>
            </v:group>
            <v:group style="position:absolute;left:7785;top:5244;width:2;height:104" coordorigin="7785,5244" coordsize="2,104">
              <v:shape style="position:absolute;left:7785;top:5244;width:2;height:104" coordorigin="7785,5244" coordsize="0,104" path="m7785,5347l7785,5244e" filled="false" stroked="true" strokeweight=".48pt" strokecolor="#fdfdfd">
                <v:path arrowok="t"/>
              </v:shape>
            </v:group>
            <v:group style="position:absolute;left:7902;top:5244;width:2;height:104" coordorigin="7902,5244" coordsize="2,104">
              <v:shape style="position:absolute;left:7902;top:5244;width:2;height:104" coordorigin="7902,5244" coordsize="0,104" path="m7902,5347l7902,5244e" filled="false" stroked="true" strokeweight=".48pt" strokecolor="#fdfdfd">
                <v:path arrowok="t"/>
              </v:shape>
            </v:group>
            <v:group style="position:absolute;left:8020;top:5244;width:2;height:104" coordorigin="8020,5244" coordsize="2,104">
              <v:shape style="position:absolute;left:8020;top:5244;width:2;height:104" coordorigin="8020,5244" coordsize="0,104" path="m8020,5347l8020,5244e" filled="false" stroked="true" strokeweight=".48pt" strokecolor="#fdfdfd">
                <v:path arrowok="t"/>
              </v:shape>
            </v:group>
            <v:group style="position:absolute;left:8140;top:5244;width:2;height:104" coordorigin="8140,5244" coordsize="2,104">
              <v:shape style="position:absolute;left:8140;top:5244;width:2;height:104" coordorigin="8140,5244" coordsize="0,104" path="m8140,5347l8140,5244e" filled="false" stroked="true" strokeweight=".48pt" strokecolor="#fdfdfd">
                <v:path arrowok="t"/>
              </v:shape>
            </v:group>
            <v:group style="position:absolute;left:8258;top:5244;width:2;height:104" coordorigin="8258,5244" coordsize="2,104">
              <v:shape style="position:absolute;left:8258;top:5244;width:2;height:104" coordorigin="8258,5244" coordsize="0,104" path="m8258,5347l8258,5244e" filled="false" stroked="true" strokeweight=".48pt" strokecolor="#fdfdfd">
                <v:path arrowok="t"/>
              </v:shape>
            </v:group>
            <v:group style="position:absolute;left:8375;top:5244;width:2;height:104" coordorigin="8375,5244" coordsize="2,104">
              <v:shape style="position:absolute;left:8375;top:5244;width:2;height:104" coordorigin="8375,5244" coordsize="0,104" path="m8375,5347l8375,5244e" filled="false" stroked="true" strokeweight=".48pt" strokecolor="#fdfdfd">
                <v:path arrowok="t"/>
              </v:shape>
            </v:group>
            <v:group style="position:absolute;left:8495;top:4548;width:2;height:800" coordorigin="8495,4548" coordsize="2,800">
              <v:shape style="position:absolute;left:8495;top:4548;width:2;height:800" coordorigin="8495,4548" coordsize="0,800" path="m8495,5347l8495,4548e" filled="false" stroked="true" strokeweight=".48pt" strokecolor="#fdfdfd">
                <v:path arrowok="t"/>
              </v:shape>
            </v:group>
            <v:group style="position:absolute;left:8495;top:3382;width:2;height:917" coordorigin="8495,3382" coordsize="2,917">
              <v:shape style="position:absolute;left:8495;top:3382;width:2;height:917" coordorigin="8495,3382" coordsize="0,917" path="m8495,4298l8495,3382e" filled="false" stroked="true" strokeweight=".48pt" strokecolor="#fdfdfd">
                <v:path arrowok="t"/>
              </v:shape>
            </v:group>
            <v:group style="position:absolute;left:8613;top:4548;width:2;height:800" coordorigin="8613,4548" coordsize="2,800">
              <v:shape style="position:absolute;left:8613;top:4548;width:2;height:800" coordorigin="8613,4548" coordsize="0,800" path="m8613,5347l8613,4548e" filled="false" stroked="true" strokeweight=".48pt" strokecolor="#fdfdfd">
                <v:path arrowok="t"/>
              </v:shape>
            </v:group>
            <v:group style="position:absolute;left:8613;top:3382;width:2;height:917" coordorigin="8613,3382" coordsize="2,917">
              <v:shape style="position:absolute;left:8613;top:3382;width:2;height:917" coordorigin="8613,3382" coordsize="0,917" path="m8613,4298l8613,3382e" filled="false" stroked="true" strokeweight=".48pt" strokecolor="#fdfdfd">
                <v:path arrowok="t"/>
              </v:shape>
            </v:group>
            <v:group style="position:absolute;left:8730;top:4548;width:2;height:800" coordorigin="8730,4548" coordsize="2,800">
              <v:shape style="position:absolute;left:8730;top:4548;width:2;height:800" coordorigin="8730,4548" coordsize="0,800" path="m8730,5347l8730,4548e" filled="false" stroked="true" strokeweight=".48pt" strokecolor="#fdfdfd">
                <v:path arrowok="t"/>
              </v:shape>
            </v:group>
            <v:group style="position:absolute;left:8730;top:3382;width:2;height:917" coordorigin="8730,3382" coordsize="2,917">
              <v:shape style="position:absolute;left:8730;top:3382;width:2;height:917" coordorigin="8730,3382" coordsize="0,917" path="m8730,4298l8730,3382e" filled="false" stroked="true" strokeweight=".48pt" strokecolor="#fdfdfd">
                <v:path arrowok="t"/>
              </v:shape>
            </v:group>
            <v:group style="position:absolute;left:8850;top:4548;width:2;height:800" coordorigin="8850,4548" coordsize="2,800">
              <v:shape style="position:absolute;left:8850;top:4548;width:2;height:800" coordorigin="8850,4548" coordsize="0,800" path="m8850,5347l8850,4548e" filled="false" stroked="true" strokeweight=".48pt" strokecolor="#fdfdfd">
                <v:path arrowok="t"/>
              </v:shape>
            </v:group>
            <v:group style="position:absolute;left:8850;top:3382;width:2;height:180" coordorigin="8850,3382" coordsize="2,180">
              <v:shape style="position:absolute;left:8850;top:3382;width:2;height:180" coordorigin="8850,3382" coordsize="0,180" path="m8850,3382l8850,3562e" filled="false" stroked="true" strokeweight=".48pt" strokecolor="#fdfdfd">
                <v:path arrowok="t"/>
              </v:shape>
            </v:group>
            <v:group style="position:absolute;left:8850;top:3823;width:2;height:476" coordorigin="8850,3823" coordsize="2,476">
              <v:shape style="position:absolute;left:8850;top:3823;width:2;height:476" coordorigin="8850,3823" coordsize="0,476" path="m8850,3823l8850,4298e" filled="false" stroked="true" strokeweight=".48pt" strokecolor="#fdfdfd">
                <v:path arrowok="t"/>
              </v:shape>
            </v:group>
            <v:group style="position:absolute;left:8968;top:4548;width:2;height:800" coordorigin="8968,4548" coordsize="2,800">
              <v:shape style="position:absolute;left:8968;top:4548;width:2;height:800" coordorigin="8968,4548" coordsize="0,800" path="m8968,5347l8968,4548e" filled="false" stroked="true" strokeweight=".48pt" strokecolor="#fdfdfd">
                <v:path arrowok="t"/>
              </v:shape>
            </v:group>
            <v:group style="position:absolute;left:8968;top:3382;width:2;height:99" coordorigin="8968,3382" coordsize="2,99">
              <v:shape style="position:absolute;left:8968;top:3382;width:2;height:99" coordorigin="8968,3382" coordsize="0,99" path="m8968,3382l8968,3480e" filled="false" stroked="true" strokeweight=".48pt" strokecolor="#fdfdfd">
                <v:path arrowok="t"/>
              </v:shape>
            </v:group>
            <v:group style="position:absolute;left:8968;top:3948;width:2;height:351" coordorigin="8968,3948" coordsize="2,351">
              <v:shape style="position:absolute;left:8968;top:3948;width:2;height:351" coordorigin="8968,3948" coordsize="0,351" path="m8968,4298l8968,3948e" filled="false" stroked="true" strokeweight=".48pt" strokecolor="#fdfdfd">
                <v:path arrowok="t"/>
              </v:shape>
            </v:group>
            <v:group style="position:absolute;left:9086;top:4548;width:2;height:790" coordorigin="9086,4548" coordsize="2,790">
              <v:shape style="position:absolute;left:9086;top:4548;width:2;height:790" coordorigin="9086,4548" coordsize="0,790" path="m9086,5338l9086,4548e" filled="false" stroked="true" strokeweight=".48pt" strokecolor="#fdfdfd">
                <v:path arrowok="t"/>
              </v:shape>
            </v:group>
            <v:group style="position:absolute;left:9086;top:3382;width:2;height:99" coordorigin="9086,3382" coordsize="2,99">
              <v:shape style="position:absolute;left:9086;top:3382;width:2;height:99" coordorigin="9086,3382" coordsize="0,99" path="m9086,3382l9086,3480e" filled="false" stroked="true" strokeweight=".48pt" strokecolor="#fdfdfd">
                <v:path arrowok="t"/>
              </v:shape>
            </v:group>
            <v:group style="position:absolute;left:9086;top:4006;width:2;height:293" coordorigin="9086,4006" coordsize="2,293">
              <v:shape style="position:absolute;left:9086;top:4006;width:2;height:293" coordorigin="9086,4006" coordsize="0,293" path="m9086,4298l9086,4006e" filled="false" stroked="true" strokeweight=".48pt" strokecolor="#fdfdfd">
                <v:path arrowok="t"/>
              </v:shape>
            </v:group>
            <v:group style="position:absolute;left:9203;top:4548;width:2;height:917" coordorigin="9203,4548" coordsize="2,917">
              <v:shape style="position:absolute;left:9203;top:4548;width:2;height:917" coordorigin="9203,4548" coordsize="0,917" path="m9203,5465l9203,4548e" filled="false" stroked="true" strokeweight=".48pt" strokecolor="#fdfdfd">
                <v:path arrowok="t"/>
              </v:shape>
            </v:group>
            <v:group style="position:absolute;left:9203;top:3382;width:2;height:156" coordorigin="9203,3382" coordsize="2,156">
              <v:shape style="position:absolute;left:9203;top:3382;width:2;height:156" coordorigin="9203,3382" coordsize="0,156" path="m9203,3538l9203,3382e" filled="false" stroked="true" strokeweight=".48pt" strokecolor="#fdfdfd">
                <v:path arrowok="t"/>
              </v:shape>
            </v:group>
            <v:group style="position:absolute;left:9203;top:3869;width:2;height:430" coordorigin="9203,3869" coordsize="2,430">
              <v:shape style="position:absolute;left:9203;top:3869;width:2;height:430" coordorigin="9203,3869" coordsize="0,430" path="m9203,4298l9203,3869e" filled="false" stroked="true" strokeweight=".48pt" strokecolor="#fdfdfd">
                <v:path arrowok="t"/>
              </v:shape>
            </v:group>
            <v:group style="position:absolute;left:9323;top:4548;width:2;height:917" coordorigin="9323,4548" coordsize="2,917">
              <v:shape style="position:absolute;left:9323;top:4548;width:2;height:917" coordorigin="9323,4548" coordsize="0,917" path="m9323,5465l9323,4548e" filled="false" stroked="true" strokeweight=".48pt" strokecolor="#fdfdfd">
                <v:path arrowok="t"/>
              </v:shape>
            </v:group>
            <v:group style="position:absolute;left:9323;top:3382;width:2;height:228" coordorigin="9323,3382" coordsize="2,228">
              <v:shape style="position:absolute;left:9323;top:3382;width:2;height:228" coordorigin="9323,3382" coordsize="0,228" path="m9323,3610l9323,3382e" filled="false" stroked="true" strokeweight=".48pt" strokecolor="#fdfdfd">
                <v:path arrowok="t"/>
              </v:shape>
            </v:group>
            <v:group style="position:absolute;left:9323;top:3713;width:2;height:586" coordorigin="9323,3713" coordsize="2,586">
              <v:shape style="position:absolute;left:9323;top:3713;width:2;height:586" coordorigin="9323,3713" coordsize="0,586" path="m9323,4298l9323,3713e" filled="false" stroked="true" strokeweight=".48pt" strokecolor="#fdfdfd">
                <v:path arrowok="t"/>
              </v:shape>
            </v:group>
            <v:group style="position:absolute;left:9441;top:4548;width:2;height:917" coordorigin="9441,4548" coordsize="2,917">
              <v:shape style="position:absolute;left:9441;top:4548;width:2;height:917" coordorigin="9441,4548" coordsize="0,917" path="m9441,5465l9441,4548e" filled="false" stroked="true" strokeweight=".48pt" strokecolor="#fdfdfd">
                <v:path arrowok="t"/>
              </v:shape>
            </v:group>
            <v:group style="position:absolute;left:9441;top:3382;width:2;height:267" coordorigin="9441,3382" coordsize="2,267">
              <v:shape style="position:absolute;left:9441;top:3382;width:2;height:267" coordorigin="9441,3382" coordsize="0,267" path="m9441,3648l9441,3382e" filled="false" stroked="true" strokeweight=".48pt" strokecolor="#fdfdfd">
                <v:path arrowok="t"/>
              </v:shape>
            </v:group>
            <v:group style="position:absolute;left:9441;top:4010;width:2;height:288" coordorigin="9441,4010" coordsize="2,288">
              <v:shape style="position:absolute;left:9441;top:4010;width:2;height:288" coordorigin="9441,4010" coordsize="0,288" path="m9441,4298l9441,4010e" filled="false" stroked="true" strokeweight=".48pt" strokecolor="#fdfdfd">
                <v:path arrowok="t"/>
              </v:shape>
            </v:group>
            <v:group style="position:absolute;left:9558;top:4548;width:2;height:917" coordorigin="9558,4548" coordsize="2,917">
              <v:shape style="position:absolute;left:9558;top:4548;width:2;height:917" coordorigin="9558,4548" coordsize="0,917" path="m9558,5465l9558,4548e" filled="false" stroked="true" strokeweight=".48pt" strokecolor="#fdfdfd">
                <v:path arrowok="t"/>
              </v:shape>
            </v:group>
            <v:group style="position:absolute;left:9558;top:3382;width:2;height:185" coordorigin="9558,3382" coordsize="2,185">
              <v:shape style="position:absolute;left:9558;top:3382;width:2;height:185" coordorigin="9558,3382" coordsize="0,185" path="m9558,3566l9558,3382e" filled="false" stroked="true" strokeweight=".48pt" strokecolor="#fdfdfd">
                <v:path arrowok="t"/>
              </v:shape>
            </v:group>
            <v:group style="position:absolute;left:9558;top:4092;width:2;height:207" coordorigin="9558,4092" coordsize="2,207">
              <v:shape style="position:absolute;left:9558;top:4092;width:2;height:207" coordorigin="9558,4092" coordsize="0,207" path="m9558,4298l9558,4092e" filled="false" stroked="true" strokeweight=".48pt" strokecolor="#fdfdfd">
                <v:path arrowok="t"/>
              </v:shape>
            </v:group>
            <v:group style="position:absolute;left:9678;top:4548;width:2;height:917" coordorigin="9678,4548" coordsize="2,917">
              <v:shape style="position:absolute;left:9678;top:4548;width:2;height:917" coordorigin="9678,4548" coordsize="0,917" path="m9678,5465l9678,4548e" filled="false" stroked="true" strokeweight=".48pt" strokecolor="#fdfdfd">
                <v:path arrowok="t"/>
              </v:shape>
            </v:group>
            <v:group style="position:absolute;left:9678;top:3382;width:2;height:168" coordorigin="9678,3382" coordsize="2,168">
              <v:shape style="position:absolute;left:9678;top:3382;width:2;height:168" coordorigin="9678,3382" coordsize="0,168" path="m9678,3550l9678,3382e" filled="false" stroked="true" strokeweight=".48pt" strokecolor="#fdfdfd">
                <v:path arrowok="t"/>
              </v:shape>
            </v:group>
            <v:group style="position:absolute;left:9678;top:4109;width:2;height:190" coordorigin="9678,4109" coordsize="2,190">
              <v:shape style="position:absolute;left:9678;top:4109;width:2;height:190" coordorigin="9678,4109" coordsize="0,190" path="m9678,4298l9678,4109e" filled="false" stroked="true" strokeweight=".48pt" strokecolor="#fdfdfd">
                <v:path arrowok="t"/>
              </v:shape>
            </v:group>
            <v:group style="position:absolute;left:9796;top:4070;width:2;height:1395" coordorigin="9796,4070" coordsize="2,1395">
              <v:shape style="position:absolute;left:9796;top:4070;width:2;height:1395" coordorigin="9796,4070" coordsize="0,1395" path="m9796,5465l9796,4070e" filled="false" stroked="true" strokeweight=".48pt" strokecolor="#fdfdfd">
                <v:path arrowok="t"/>
              </v:shape>
            </v:group>
            <v:group style="position:absolute;left:9796;top:3382;width:2;height:207" coordorigin="9796,3382" coordsize="2,207">
              <v:shape style="position:absolute;left:9796;top:3382;width:2;height:207" coordorigin="9796,3382" coordsize="0,207" path="m9796,3588l9796,3382e" filled="false" stroked="true" strokeweight=".48pt" strokecolor="#fdfdfd">
                <v:path arrowok="t"/>
              </v:shape>
            </v:group>
            <v:group style="position:absolute;left:9914;top:3934;width:2;height:1404" coordorigin="9914,3934" coordsize="2,1404">
              <v:shape style="position:absolute;left:9914;top:3934;width:2;height:1404" coordorigin="9914,3934" coordsize="0,1404" path="m9914,5338l9914,3934e" filled="false" stroked="true" strokeweight=".48pt" strokecolor="#fdfdfd">
                <v:path arrowok="t"/>
              </v:shape>
            </v:group>
            <v:group style="position:absolute;left:9914;top:3382;width:2;height:344" coordorigin="9914,3382" coordsize="2,344">
              <v:shape style="position:absolute;left:9914;top:3382;width:2;height:344" coordorigin="9914,3382" coordsize="0,344" path="m9914,3725l9914,3382e" filled="false" stroked="true" strokeweight=".48pt" strokecolor="#fdfdfd">
                <v:path arrowok="t"/>
              </v:shape>
            </v:group>
            <v:group style="position:absolute;left:10034;top:3708;width:2;height:1640" coordorigin="10034,3708" coordsize="2,1640">
              <v:shape style="position:absolute;left:10034;top:3708;width:2;height:1640" coordorigin="10034,3708" coordsize="0,1640" path="m10034,5347l10034,3708e" filled="false" stroked="true" strokeweight=".48pt" strokecolor="#fdfdfd">
                <v:path arrowok="t"/>
              </v:shape>
            </v:group>
            <v:group style="position:absolute;left:10034;top:3382;width:2;height:164" coordorigin="10034,3382" coordsize="2,164">
              <v:shape style="position:absolute;left:10034;top:3382;width:2;height:164" coordorigin="10034,3382" coordsize="0,164" path="m10034,3545l10034,3382e" filled="false" stroked="true" strokeweight=".48pt" strokecolor="#fdfdfd">
                <v:path arrowok="t"/>
              </v:shape>
            </v:group>
            <v:group style="position:absolute;left:10151;top:3917;width:2;height:312" coordorigin="10151,3917" coordsize="2,312">
              <v:shape style="position:absolute;left:10151;top:3917;width:2;height:312" coordorigin="10151,3917" coordsize="0,312" path="m10151,4229l10151,3917e" filled="false" stroked="true" strokeweight=".48pt" strokecolor="#fdfdfd">
                <v:path arrowok="t"/>
              </v:shape>
            </v:group>
            <v:group style="position:absolute;left:10151;top:3382;width:2;height:116" coordorigin="10151,3382" coordsize="2,116">
              <v:shape style="position:absolute;left:10151;top:3382;width:2;height:116" coordorigin="10151,3382" coordsize="0,116" path="m10151,3497l10151,3382e" filled="false" stroked="true" strokeweight=".48pt" strokecolor="#fdfdfd">
                <v:path arrowok="t"/>
              </v:shape>
            </v:group>
            <v:group style="position:absolute;left:10269;top:3977;width:2;height:252" coordorigin="10269,3977" coordsize="2,252">
              <v:shape style="position:absolute;left:10269;top:3977;width:2;height:252" coordorigin="10269,3977" coordsize="0,252" path="m10269,4229l10269,3977e" filled="false" stroked="true" strokeweight=".48pt" strokecolor="#fdfdfd">
                <v:path arrowok="t"/>
              </v:shape>
            </v:group>
            <v:group style="position:absolute;left:10269;top:3382;width:2;height:77" coordorigin="10269,3382" coordsize="2,77">
              <v:shape style="position:absolute;left:10269;top:3382;width:2;height:77" coordorigin="10269,3382" coordsize="0,77" path="m10269,3382l10269,3458e" filled="false" stroked="true" strokeweight=".48pt" strokecolor="#fdfdfd">
                <v:path arrowok="t"/>
              </v:shape>
            </v:group>
            <v:group style="position:absolute;left:10389;top:3888;width:2;height:341" coordorigin="10389,3888" coordsize="2,341">
              <v:shape style="position:absolute;left:10389;top:3888;width:2;height:341" coordorigin="10389,3888" coordsize="0,341" path="m10389,4229l10389,3888e" filled="false" stroked="true" strokeweight=".48pt" strokecolor="#fdfdfd">
                <v:path arrowok="t"/>
              </v:shape>
            </v:group>
            <v:group style="position:absolute;left:10389;top:3382;width:2;height:94" coordorigin="10389,3382" coordsize="2,94">
              <v:shape style="position:absolute;left:10389;top:3382;width:2;height:94" coordorigin="10389,3382" coordsize="0,94" path="m10389,3382l10389,3475e" filled="false" stroked="true" strokeweight=".48pt" strokecolor="#fdfdfd">
                <v:path arrowok="t"/>
              </v:shape>
            </v:group>
            <v:group style="position:absolute;left:10506;top:3754;width:2;height:476" coordorigin="10506,3754" coordsize="2,476">
              <v:shape style="position:absolute;left:10506;top:3754;width:2;height:476" coordorigin="10506,3754" coordsize="0,476" path="m10506,3754l10506,4229e" filled="false" stroked="true" strokeweight=".48pt" strokecolor="#fdfdfd">
                <v:path arrowok="t"/>
              </v:shape>
            </v:group>
            <v:group style="position:absolute;left:10506;top:3382;width:2;height:219" coordorigin="10506,3382" coordsize="2,219">
              <v:shape style="position:absolute;left:10506;top:3382;width:2;height:219" coordorigin="10506,3382" coordsize="0,219" path="m10506,3382l10506,3600e" filled="false" stroked="true" strokeweight=".48pt" strokecolor="#fdfdfd">
                <v:path arrowok="t"/>
              </v:shape>
            </v:group>
            <v:group style="position:absolute;left:10624;top:3382;width:2;height:848" coordorigin="10624,3382" coordsize="2,848">
              <v:shape style="position:absolute;left:10624;top:3382;width:2;height:848" coordorigin="10624,3382" coordsize="0,848" path="m10624,4229l10624,3382e" filled="false" stroked="true" strokeweight=".48pt" strokecolor="#fdfdfd">
                <v:path arrowok="t"/>
              </v:shape>
            </v:group>
            <v:group style="position:absolute;left:6842;top:5446;width:84;height:2" coordorigin="6842,5446" coordsize="84,2">
              <v:shape style="position:absolute;left:6842;top:5446;width:84;height:2" coordorigin="6842,5446" coordsize="84,0" path="m6842,5446l6926,5446e" filled="false" stroked="true" strokeweight=".12pt" strokecolor="#000000">
                <v:path arrowok="t"/>
              </v:shape>
            </v:group>
            <v:group style="position:absolute;left:6813;top:5465;width:89;height:17" coordorigin="6813,5465" coordsize="89,17">
              <v:shape style="position:absolute;left:6813;top:5465;width:89;height:17" coordorigin="6813,5465" coordsize="89,17" path="m6902,5482l6813,5465,6813,5482,6902,5465e" filled="false" stroked="true" strokeweight=".12pt" strokecolor="#000000">
                <v:path arrowok="t"/>
              </v:shape>
            </v:group>
            <v:group style="position:absolute;left:10672;top:3302;width:2;height:65" coordorigin="10672,3302" coordsize="2,65">
              <v:shape style="position:absolute;left:10672;top:3302;width:2;height:65" coordorigin="10672,3302" coordsize="0,65" path="m10672,3302l10672,3367e" filled="false" stroked="true" strokeweight=".12pt" strokecolor="#000000">
                <v:path arrowok="t"/>
              </v:shape>
            </v:group>
            <v:group style="position:absolute;left:7362;top:3302;width:3375;height:586" coordorigin="7362,3302" coordsize="3375,586">
              <v:shape style="position:absolute;left:7362;top:3302;width:3375;height:586" coordorigin="7362,3302" coordsize="3375,586" path="m7362,3302l10446,3302,10737,3302,10737,3888e" filled="false" stroked="true" strokeweight=".12pt" strokecolor="#000000">
                <v:path arrowok="t"/>
              </v:shape>
            </v:group>
            <v:group style="position:absolute;left:6926;top:3367;width:437;height:1995" coordorigin="6926,3367" coordsize="437,1995">
              <v:shape style="position:absolute;left:6926;top:3367;width:437;height:1995" coordorigin="6926,3367" coordsize="437,1995" path="m6926,5362l6926,3888,6926,3367,7362,3367e" filled="false" stroked="true" strokeweight=".12pt" strokecolor="#000000">
                <v:path arrowok="t"/>
              </v:shape>
            </v:group>
            <v:group style="position:absolute;left:10446;top:3367;width:226;height:521" coordorigin="10446,3367" coordsize="226,521">
              <v:shape style="position:absolute;left:10446;top:3367;width:226;height:521" coordorigin="10446,3367" coordsize="226,521" path="m10446,3367l10672,3367,10672,3888e" filled="false" stroked="true" strokeweight=".12pt" strokecolor="#000000">
                <v:path arrowok="t"/>
              </v:shape>
            </v:group>
            <v:group style="position:absolute;left:9954;top:5426;width:783;height:2" coordorigin="9954,5426" coordsize="783,2">
              <v:shape style="position:absolute;left:9954;top:5426;width:783;height:2" coordorigin="9954,5426" coordsize="783,0" path="m10737,5426l10446,5426,9954,5426e" filled="false" stroked="true" strokeweight=".12pt" strokecolor="#000000">
                <v:path arrowok="t"/>
              </v:shape>
            </v:group>
            <v:group style="position:absolute;left:6861;top:5426;width:65;height:2" coordorigin="6861,5426" coordsize="65,2">
              <v:shape style="position:absolute;left:6861;top:5426;width:65;height:2" coordorigin="6861,5426" coordsize="65,0" path="m6926,5426l6861,5426e" filled="false" stroked="true" strokeweight=".12pt" strokecolor="#000000">
                <v:path arrowok="t"/>
              </v:shape>
            </v:group>
            <v:group style="position:absolute;left:10672;top:5362;width:65;height:2" coordorigin="10672,5362" coordsize="65,2">
              <v:shape style="position:absolute;left:10672;top:5362;width:65;height:2" coordorigin="10672,5362" coordsize="65,0" path="m10672,5362l10737,5362e" filled="false" stroked="true" strokeweight=".12pt" strokecolor="#000000">
                <v:path arrowok="t"/>
              </v:shape>
            </v:group>
            <v:group style="position:absolute;left:6861;top:3302;width:3876;height:2" coordorigin="6861,3302" coordsize="3876,2">
              <v:shape style="position:absolute;left:6861;top:3302;width:3876;height:2" coordorigin="6861,3302" coordsize="3876,0" path="m6861,3302l10737,3302e" filled="false" stroked="true" strokeweight=".12pt" strokecolor="#000000">
                <v:path arrowok="t"/>
              </v:shape>
            </v:group>
            <v:group style="position:absolute;left:6861;top:3264;width:2;height:2" coordorigin="6861,3264" coordsize="2,2">
              <v:shape style="position:absolute;left:6861;top:3264;width:2;height:2" coordorigin="6861,3264" coordsize="0,0" path="m6861,3264l6861,3264e" filled="false" stroked="true" strokeweight=".12pt" strokecolor="#000000">
                <v:path arrowok="t"/>
              </v:shape>
            </v:group>
            <v:group style="position:absolute;left:6861;top:3302;width:3876;height:2124" coordorigin="6861,3302" coordsize="3876,2124">
              <v:shape style="position:absolute;left:6861;top:3302;width:3876;height:2124" coordorigin="6861,3302" coordsize="3876,2124" path="m6926,5426l6861,5426,6861,3888,6861,3302,7362,3302,10446,3302,10737,3302,10737,3888,10737,5426,10446,5426,9954,5426e" filled="false" stroked="true" strokeweight=".12pt" strokecolor="#000000">
                <v:path arrowok="t"/>
              </v:shape>
            </v:group>
            <v:group style="position:absolute;left:10672;top:3302;width:65;height:65" coordorigin="10672,3302" coordsize="65,65">
              <v:shape style="position:absolute;left:10672;top:3302;width:65;height:65" coordorigin="10672,3302" coordsize="65,65" path="m10672,3302l10672,3367,10737,3367,10672,3302xe" filled="true" fillcolor="#000000" stroked="false">
                <v:path arrowok="t"/>
                <v:fill type="solid"/>
              </v:shape>
              <v:shape style="position:absolute;left:10672;top:3302;width:65;height:65" coordorigin="10672,3302" coordsize="65,65" path="m10737,3302l10672,3302,10737,3367,10737,3302xe" filled="true" fillcolor="#000000" stroked="false">
                <v:path arrowok="t"/>
                <v:fill type="solid"/>
              </v:shape>
            </v:group>
            <v:group style="position:absolute;left:10672;top:3302;width:65;height:65" coordorigin="10672,3302" coordsize="65,65">
              <v:shape style="position:absolute;left:10672;top:3302;width:65;height:65" coordorigin="10672,3302" coordsize="65,65" path="m10672,3367l10737,3367,10672,3302,10672,3367xe" filled="false" stroked="true" strokeweight="0pt" strokecolor="#000000">
                <v:path arrowok="t"/>
              </v:shape>
            </v:group>
            <v:group style="position:absolute;left:10672;top:3302;width:65;height:65" coordorigin="10672,3302" coordsize="65,65">
              <v:shape style="position:absolute;left:10672;top:3302;width:65;height:65" coordorigin="10672,3302" coordsize="65,65" path="m10737,3367l10672,3302,10737,3302,10737,3367xe" filled="false" stroked="true" strokeweight="0pt" strokecolor="#000000">
                <v:path arrowok="t"/>
              </v:shape>
            </v:group>
            <v:group style="position:absolute;left:6926;top:3302;width:3747;height:65" coordorigin="6926,3302" coordsize="3747,65">
              <v:shape style="position:absolute;left:6926;top:3302;width:3747;height:65" coordorigin="6926,3302" coordsize="3747,65" path="m6926,3302l6926,3367,10672,3367,6926,3302xe" filled="true" fillcolor="#000000" stroked="false">
                <v:path arrowok="t"/>
                <v:fill type="solid"/>
              </v:shape>
              <v:shape style="position:absolute;left:6926;top:3302;width:3747;height:65" coordorigin="6926,3302" coordsize="3747,65" path="m10672,3302l6926,3302,10672,3367,10672,3302xe" filled="true" fillcolor="#000000" stroked="false">
                <v:path arrowok="t"/>
                <v:fill type="solid"/>
              </v:shape>
            </v:group>
            <v:group style="position:absolute;left:6926;top:3302;width:3747;height:65" coordorigin="6926,3302" coordsize="3747,65">
              <v:shape style="position:absolute;left:6926;top:3302;width:3747;height:65" coordorigin="6926,3302" coordsize="3747,65" path="m6926,3367l10672,3367,6926,3302,6926,3367xe" filled="false" stroked="true" strokeweight="0pt" strokecolor="#000000">
                <v:path arrowok="t"/>
              </v:shape>
            </v:group>
            <v:group style="position:absolute;left:6926;top:3302;width:3747;height:65" coordorigin="6926,3302" coordsize="3747,65">
              <v:shape style="position:absolute;left:6926;top:3302;width:3747;height:65" coordorigin="6926,3302" coordsize="3747,65" path="m10672,3367l6926,3302,10672,3302,10672,3367xe" filled="false" stroked="true" strokeweight="0pt" strokecolor="#000000">
                <v:path arrowok="t"/>
              </v:shape>
            </v:group>
            <v:group style="position:absolute;left:6861;top:3302;width:65;height:65" coordorigin="6861,3302" coordsize="65,65">
              <v:shape style="position:absolute;left:6861;top:3302;width:65;height:65" coordorigin="6861,3302" coordsize="65,65" path="m6861,3302l6861,3367,6926,3367,6861,3302xe" filled="true" fillcolor="#000000" stroked="false">
                <v:path arrowok="t"/>
                <v:fill type="solid"/>
              </v:shape>
              <v:shape style="position:absolute;left:6861;top:3302;width:65;height:65" coordorigin="6861,3302" coordsize="65,65" path="m6926,3302l6861,3302,6926,3367,6926,3302xe" filled="true" fillcolor="#000000" stroked="false">
                <v:path arrowok="t"/>
                <v:fill type="solid"/>
              </v:shape>
            </v:group>
            <v:group style="position:absolute;left:6861;top:3302;width:65;height:65" coordorigin="6861,3302" coordsize="65,65">
              <v:shape style="position:absolute;left:6861;top:3302;width:65;height:65" coordorigin="6861,3302" coordsize="65,65" path="m6861,3367l6926,3367,6861,3302,6861,3367xe" filled="false" stroked="true" strokeweight="0pt" strokecolor="#000000">
                <v:path arrowok="t"/>
              </v:shape>
            </v:group>
            <v:group style="position:absolute;left:6861;top:3302;width:65;height:65" coordorigin="6861,3302" coordsize="65,65">
              <v:shape style="position:absolute;left:6861;top:3302;width:65;height:65" coordorigin="6861,3302" coordsize="65,65" path="m6926,3367l6861,3302,6926,3302,6926,3367xe" filled="false" stroked="true" strokeweight="0pt" strokecolor="#000000">
                <v:path arrowok="t"/>
              </v:shape>
            </v:group>
            <v:group style="position:absolute;left:10672;top:3367;width:65;height:521" coordorigin="10672,3367" coordsize="65,521">
              <v:shape style="position:absolute;left:10672;top:3367;width:65;height:521" coordorigin="10672,3367" coordsize="65,521" path="m10672,3367l10672,3888,10737,3888,10672,3367xe" filled="true" fillcolor="#000000" stroked="false">
                <v:path arrowok="t"/>
                <v:fill type="solid"/>
              </v:shape>
              <v:shape style="position:absolute;left:10672;top:3367;width:65;height:521" coordorigin="10672,3367" coordsize="65,521" path="m10737,3367l10672,3367,10737,3888,10737,3367xe" filled="true" fillcolor="#000000" stroked="false">
                <v:path arrowok="t"/>
                <v:fill type="solid"/>
              </v:shape>
            </v:group>
            <v:group style="position:absolute;left:10672;top:3367;width:65;height:521" coordorigin="10672,3367" coordsize="65,521">
              <v:shape style="position:absolute;left:10672;top:3367;width:65;height:521" coordorigin="10672,3367" coordsize="65,521" path="m10672,3888l10737,3888,10672,3367,10672,3888xe" filled="false" stroked="true" strokeweight="0pt" strokecolor="#000000">
                <v:path arrowok="t"/>
              </v:shape>
            </v:group>
            <v:group style="position:absolute;left:10672;top:3367;width:65;height:521" coordorigin="10672,3367" coordsize="65,521">
              <v:shape style="position:absolute;left:10672;top:3367;width:65;height:521" coordorigin="10672,3367" coordsize="65,521" path="m10737,3888l10672,3367,10737,3367,10737,3888xe" filled="false" stroked="true" strokeweight="0pt" strokecolor="#000000">
                <v:path arrowok="t"/>
              </v:shape>
            </v:group>
            <v:group style="position:absolute;left:6861;top:3367;width:65;height:521" coordorigin="6861,3367" coordsize="65,521">
              <v:shape style="position:absolute;left:6861;top:3367;width:65;height:521" coordorigin="6861,3367" coordsize="65,521" path="m6861,3367l6861,3888,6926,3888,6861,3367xe" filled="true" fillcolor="#000000" stroked="false">
                <v:path arrowok="t"/>
                <v:fill type="solid"/>
              </v:shape>
              <v:shape style="position:absolute;left:6861;top:3367;width:65;height:521" coordorigin="6861,3367" coordsize="65,521" path="m6926,3367l6861,3367,6926,3888,6926,3367xe" filled="true" fillcolor="#000000" stroked="false">
                <v:path arrowok="t"/>
                <v:fill type="solid"/>
              </v:shape>
            </v:group>
            <v:group style="position:absolute;left:6861;top:3367;width:65;height:521" coordorigin="6861,3367" coordsize="65,521">
              <v:shape style="position:absolute;left:6861;top:3367;width:65;height:521" coordorigin="6861,3367" coordsize="65,521" path="m6861,3888l6926,3888,6861,3367,6861,3888xe" filled="false" stroked="true" strokeweight="0pt" strokecolor="#000000">
                <v:path arrowok="t"/>
              </v:shape>
            </v:group>
            <v:group style="position:absolute;left:6861;top:3367;width:65;height:521" coordorigin="6861,3367" coordsize="65,521">
              <v:shape style="position:absolute;left:6861;top:3367;width:65;height:521" coordorigin="6861,3367" coordsize="65,521" path="m6926,3888l6861,3367,6926,3367,6926,3888xe" filled="false" stroked="true" strokeweight="0pt" strokecolor="#000000">
                <v:path arrowok="t"/>
              </v:shape>
            </v:group>
            <v:group style="position:absolute;left:6861;top:3888;width:65;height:1460" coordorigin="6861,3888" coordsize="65,1460">
              <v:shape style="position:absolute;left:6861;top:3888;width:65;height:1460" coordorigin="6861,3888" coordsize="65,1460" path="m6861,3888l6861,5347,6926,5347,6861,3888xe" filled="true" fillcolor="#000000" stroked="false">
                <v:path arrowok="t"/>
                <v:fill type="solid"/>
              </v:shape>
              <v:shape style="position:absolute;left:6861;top:3888;width:65;height:1460" coordorigin="6861,3888" coordsize="65,1460" path="m6926,3888l6861,3888,6926,5347,6926,3888xe" filled="true" fillcolor="#000000" stroked="false">
                <v:path arrowok="t"/>
                <v:fill type="solid"/>
              </v:shape>
            </v:group>
            <v:group style="position:absolute;left:6861;top:3888;width:65;height:1460" coordorigin="6861,3888" coordsize="65,1460">
              <v:shape style="position:absolute;left:6861;top:3888;width:65;height:1460" coordorigin="6861,3888" coordsize="65,1460" path="m6861,5347l6926,5347,6861,3888,6861,5347xe" filled="false" stroked="true" strokeweight="0pt" strokecolor="#000000">
                <v:path arrowok="t"/>
              </v:shape>
            </v:group>
            <v:group style="position:absolute;left:6861;top:3888;width:65;height:1460" coordorigin="6861,3888" coordsize="65,1460">
              <v:shape style="position:absolute;left:6861;top:3888;width:65;height:1460" coordorigin="6861,3888" coordsize="65,1460" path="m6926,5347l6861,3888,6926,3888,6926,5347xe" filled="false" stroked="true" strokeweight="0pt" strokecolor="#000000">
                <v:path arrowok="t"/>
              </v:shape>
            </v:group>
            <v:group style="position:absolute;left:10672;top:3888;width:65;height:1474" coordorigin="10672,3888" coordsize="65,1474">
              <v:shape style="position:absolute;left:10672;top:3888;width:65;height:1474" coordorigin="10672,3888" coordsize="65,1474" path="m10672,3888l10672,5362,10737,5362,10672,3888xe" filled="true" fillcolor="#000000" stroked="false">
                <v:path arrowok="t"/>
                <v:fill type="solid"/>
              </v:shape>
              <v:shape style="position:absolute;left:10672;top:3888;width:65;height:1474" coordorigin="10672,3888" coordsize="65,1474" path="m10737,3888l10672,3888,10737,5362,10737,3888xe" filled="true" fillcolor="#000000" stroked="false">
                <v:path arrowok="t"/>
                <v:fill type="solid"/>
              </v:shape>
            </v:group>
            <v:group style="position:absolute;left:10672;top:3888;width:65;height:1474" coordorigin="10672,3888" coordsize="65,1474">
              <v:shape style="position:absolute;left:10672;top:3888;width:65;height:1474" coordorigin="10672,3888" coordsize="65,1474" path="m10672,5362l10737,5362,10672,3888,10672,5362xe" filled="false" stroked="true" strokeweight="0pt" strokecolor="#000000">
                <v:path arrowok="t"/>
              </v:shape>
            </v:group>
            <v:group style="position:absolute;left:10672;top:3888;width:65;height:1474" coordorigin="10672,3888" coordsize="65,1474">
              <v:shape style="position:absolute;left:10672;top:3888;width:65;height:1474" coordorigin="10672,3888" coordsize="65,1474" path="m10737,5362l10672,3888,10737,3888,10737,5362xe" filled="false" stroked="true" strokeweight="0pt" strokecolor="#000000">
                <v:path arrowok="t"/>
              </v:shape>
            </v:group>
            <v:group style="position:absolute;left:6861;top:5347;width:65;height:15" coordorigin="6861,5347" coordsize="65,15">
              <v:shape style="position:absolute;left:6861;top:5347;width:65;height:15" coordorigin="6861,5347" coordsize="65,15" path="m6861,5347l6861,5362,6926,5362,6861,5347xe" filled="true" fillcolor="#000000" stroked="false">
                <v:path arrowok="t"/>
                <v:fill type="solid"/>
              </v:shape>
              <v:shape style="position:absolute;left:6861;top:5347;width:65;height:15" coordorigin="6861,5347" coordsize="65,15" path="m6926,5347l6861,5347,6926,5362,6926,5347xe" filled="true" fillcolor="#000000" stroked="false">
                <v:path arrowok="t"/>
                <v:fill type="solid"/>
              </v:shape>
            </v:group>
            <v:group style="position:absolute;left:6861;top:5347;width:65;height:15" coordorigin="6861,5347" coordsize="65,15">
              <v:shape style="position:absolute;left:6861;top:5347;width:65;height:15" coordorigin="6861,5347" coordsize="65,15" path="m6861,5362l6926,5362,6861,5347,6861,5362xe" filled="false" stroked="true" strokeweight="0pt" strokecolor="#000000">
                <v:path arrowok="t"/>
              </v:shape>
            </v:group>
            <v:group style="position:absolute;left:6861;top:5347;width:65;height:15" coordorigin="6861,5347" coordsize="65,15">
              <v:shape style="position:absolute;left:6861;top:5347;width:65;height:15" coordorigin="6861,5347" coordsize="65,15" path="m6926,5362l6861,5347,6926,5347,6926,5362xe" filled="false" stroked="true" strokeweight="0pt" strokecolor="#000000">
                <v:path arrowok="t"/>
              </v:shape>
            </v:group>
            <v:group style="position:absolute;left:9954;top:5362;width:783;height:65" coordorigin="9954,5362" coordsize="783,65">
              <v:shape style="position:absolute;left:9954;top:5362;width:783;height:65" coordorigin="9954,5362" coordsize="783,65" path="m9954,5362l9954,5426,10737,5426,9954,5362xe" filled="true" fillcolor="#000000" stroked="false">
                <v:path arrowok="t"/>
                <v:fill type="solid"/>
              </v:shape>
              <v:shape style="position:absolute;left:9954;top:5362;width:783;height:65" coordorigin="9954,5362" coordsize="783,65" path="m10737,5362l9954,5362,10737,5426,10737,5362xe" filled="true" fillcolor="#000000" stroked="false">
                <v:path arrowok="t"/>
                <v:fill type="solid"/>
              </v:shape>
            </v:group>
            <v:group style="position:absolute;left:9954;top:5362;width:783;height:65" coordorigin="9954,5362" coordsize="783,65">
              <v:shape style="position:absolute;left:9954;top:5362;width:783;height:65" coordorigin="9954,5362" coordsize="783,65" path="m9954,5426l10737,5426,9954,5362,9954,5426xe" filled="false" stroked="true" strokeweight="0pt" strokecolor="#000000">
                <v:path arrowok="t"/>
              </v:shape>
            </v:group>
            <v:group style="position:absolute;left:9954;top:5362;width:783;height:65" coordorigin="9954,5362" coordsize="783,65">
              <v:shape style="position:absolute;left:9954;top:5362;width:783;height:65" coordorigin="9954,5362" coordsize="783,65" path="m10737,5426l9954,5362,10737,5362,10737,5426xe" filled="false" stroked="true" strokeweight="0pt" strokecolor="#000000">
                <v:path arrowok="t"/>
              </v:shape>
            </v:group>
            <v:group style="position:absolute;left:6861;top:5362;width:65;height:65" coordorigin="6861,5362" coordsize="65,65">
              <v:shape style="position:absolute;left:6861;top:5362;width:65;height:65" coordorigin="6861,5362" coordsize="65,65" path="m6861,5362l6861,5426,6926,5426,6861,5362xe" filled="true" fillcolor="#000000" stroked="false">
                <v:path arrowok="t"/>
                <v:fill type="solid"/>
              </v:shape>
              <v:shape style="position:absolute;left:6861;top:5362;width:65;height:65" coordorigin="6861,5362" coordsize="65,65" path="m6926,5362l6861,5362,6926,5426,6926,5362xe" filled="true" fillcolor="#000000" stroked="false">
                <v:path arrowok="t"/>
                <v:fill type="solid"/>
              </v:shape>
            </v:group>
            <v:group style="position:absolute;left:6861;top:5362;width:65;height:65" coordorigin="6861,5362" coordsize="65,65">
              <v:shape style="position:absolute;left:6861;top:5362;width:65;height:65" coordorigin="6861,5362" coordsize="65,65" path="m6861,5426l6926,5426,6861,5362,6861,5426xe" filled="false" stroked="true" strokeweight="0pt" strokecolor="#000000">
                <v:path arrowok="t"/>
              </v:shape>
            </v:group>
            <v:group style="position:absolute;left:6861;top:5362;width:65;height:65" coordorigin="6861,5362" coordsize="65,65">
              <v:shape style="position:absolute;left:6861;top:5362;width:65;height:65" coordorigin="6861,5362" coordsize="65,65" path="m6926,5426l6861,5362,6926,5362,6926,5426xe" filled="false" stroked="true" strokeweight="0pt" strokecolor="#000000">
                <v:path arrowok="t"/>
              </v:shape>
            </v:group>
            <v:group style="position:absolute;left:6861;top:3302;width:3876;height:2124" coordorigin="6861,3302" coordsize="3876,2124">
              <v:shape style="position:absolute;left:6861;top:3302;width:3876;height:2124" coordorigin="6861,3302" coordsize="3876,2124" path="m6926,5426l6861,5426,6861,3888,6861,3302,7362,3302,10446,3302,10737,3302,10737,3888,10737,5426,10446,5426,9954,5426e" filled="false" stroked="true" strokeweight=".12pt" strokecolor="#000000">
                <v:path arrowok="t"/>
              </v:shape>
            </v:group>
            <v:group style="position:absolute;left:6851;top:3293;width:3896;height:2144" coordorigin="6851,3293" coordsize="3896,2144">
              <v:shape style="position:absolute;left:6851;top:3293;width:3896;height:2144" coordorigin="6851,3293" coordsize="3896,2144" path="m6851,5436l6851,3888,6851,3293,7362,3293,10446,3293,10746,3293,10746,3888,10746,5436,10446,5436,9954,5436e" filled="false" stroked="true" strokeweight=".12pt" strokecolor="#000000">
                <v:path arrowok="t"/>
              </v:shape>
            </v:group>
            <v:group style="position:absolute;left:6842;top:3264;width:2;height:2201" coordorigin="6842,3264" coordsize="2,2201">
              <v:shape style="position:absolute;left:6842;top:3264;width:2;height:2201" coordorigin="6842,3264" coordsize="0,2201" path="m6842,5465l6842,3888,6842,3264e" filled="false" stroked="true" strokeweight=".12pt" strokecolor="#000000">
                <v:path arrowok="t"/>
              </v:shape>
            </v:group>
            <v:group style="position:absolute;left:6842;top:3283;width:3915;height:2" coordorigin="6842,3283" coordsize="3915,2">
              <v:shape style="position:absolute;left:6842;top:3283;width:3915;height:2" coordorigin="6842,3283" coordsize="3915,0" path="m6842,3283l7362,3283,10446,3283,10756,3283e" filled="false" stroked="true" strokeweight=".12pt" strokecolor="#000000">
                <v:path arrowok="t"/>
              </v:shape>
            </v:group>
            <v:group style="position:absolute;left:10756;top:3264;width:2;height:2201" coordorigin="10756,3264" coordsize="2,2201">
              <v:shape style="position:absolute;left:10756;top:3264;width:2;height:2201" coordorigin="10756,3264" coordsize="0,2201" path="m10756,3264l10756,3888,10756,5465e" filled="false" stroked="true" strokeweight=".12pt" strokecolor="#000000">
                <v:path arrowok="t"/>
              </v:shape>
            </v:group>
            <v:group style="position:absolute;left:9954;top:5446;width:802;height:2" coordorigin="9954,5446" coordsize="802,2">
              <v:shape style="position:absolute;left:9954;top:5446;width:802;height:2" coordorigin="9954,5446" coordsize="802,0" path="m10756,5446l10446,5446,9954,5446e" filled="false" stroked="true" strokeweight=".12pt" strokecolor="#000000">
                <v:path arrowok="t"/>
              </v:shape>
            </v:group>
            <v:group style="position:absolute;left:10775;top:3264;width:2;height:2201" coordorigin="10775,3264" coordsize="2,2201">
              <v:shape style="position:absolute;left:10775;top:3264;width:2;height:2201" coordorigin="10775,3264" coordsize="0,2201" path="m10775,3264l10775,3888,10775,5465e" filled="false" stroked="true" strokeweight=".12pt" strokecolor="#000000">
                <v:path arrowok="t"/>
              </v:shape>
            </v:group>
            <v:group style="position:absolute;left:6813;top:5465;width:3972;height:2" coordorigin="6813,5465" coordsize="3972,2">
              <v:shape style="position:absolute;left:6813;top:5465;width:3972;height:2" coordorigin="6813,5465" coordsize="3972,0" path="m10785,5465l10446,5465,7362,5465,6813,5465e" filled="false" stroked="true" strokeweight=".12pt" strokecolor="#000000">
                <v:path arrowok="t"/>
              </v:shape>
            </v:group>
            <v:group style="position:absolute;left:6822;top:3264;width:2;height:2201" coordorigin="6822,3264" coordsize="2,2201">
              <v:shape style="position:absolute;left:6822;top:3264;width:2;height:2201" coordorigin="6822,3264" coordsize="0,2201" path="m6822,5465l6822,3888,6822,3264e" filled="false" stroked="true" strokeweight=".12pt" strokecolor="#000000">
                <v:path arrowok="t"/>
              </v:shape>
            </v:group>
            <v:group style="position:absolute;left:6813;top:3264;width:3972;height:2" coordorigin="6813,3264" coordsize="3972,2">
              <v:shape style="position:absolute;left:6813;top:3264;width:3972;height:2" coordorigin="6813,3264" coordsize="3972,0" path="m6813,3264l10785,3264e" filled="false" stroked="true" strokeweight=".12pt" strokecolor="#000000">
                <v:path arrowok="t"/>
              </v:shape>
            </v:group>
            <v:group style="position:absolute;left:9954;top:5347;width:2;height:118" coordorigin="9954,5347" coordsize="2,118">
              <v:shape style="position:absolute;left:9954;top:5347;width:2;height:118" coordorigin="9954,5347" coordsize="0,118" path="m9954,5347l9954,5465e" filled="false" stroked="true" strokeweight=".12pt" strokecolor="#000000">
                <v:path arrowok="t"/>
              </v:shape>
            </v:group>
            <v:group style="position:absolute;left:6926;top:5347;width:2;height:99" coordorigin="6926,5347" coordsize="2,99">
              <v:shape style="position:absolute;left:6926;top:5347;width:2;height:99" coordorigin="6926,5347" coordsize="0,99" path="m6926,5347l6926,5446e" filled="false" stroked="true" strokeweight=".12pt" strokecolor="#000000">
                <v:path arrowok="t"/>
              </v:shape>
            </v:group>
            <v:group style="position:absolute;left:6851;top:5436;width:75;height:2" coordorigin="6851,5436" coordsize="75,2">
              <v:shape style="position:absolute;left:6851;top:5436;width:75;height:2" coordorigin="6851,5436" coordsize="75,0" path="m6851,5436l6926,5436e" filled="false" stroked="true" strokeweight=".12pt" strokecolor="#000000">
                <v:path arrowok="t"/>
              </v:shape>
            </v:group>
            <v:group style="position:absolute;left:6813;top:5465;width:137;height:17" coordorigin="6813,5465" coordsize="137,17">
              <v:shape style="position:absolute;left:6813;top:5465;width:137;height:17" coordorigin="6813,5465" coordsize="137,17" path="m6950,5465l6902,5465,6902,5482,6813,5482,6813,5465e" filled="false" stroked="true" strokeweight=".12pt" strokecolor="#000000">
                <v:path arrowok="t"/>
              </v:shape>
            </v:group>
            <v:group style="position:absolute;left:6861;top:3302;width:502;height:586" coordorigin="6861,3302" coordsize="502,586">
              <v:shape style="position:absolute;left:6861;top:3302;width:502;height:586" coordorigin="6861,3302" coordsize="502,586" path="m6861,3888l6861,3302,7362,3302e" filled="false" stroked="true" strokeweight=".12pt" strokecolor="#000000">
                <v:path arrowok="t"/>
              </v:shape>
            </v:group>
            <v:group style="position:absolute;left:6926;top:3302;width:2;height:65" coordorigin="6926,3302" coordsize="2,65">
              <v:shape style="position:absolute;left:6926;top:3302;width:2;height:65" coordorigin="6926,3302" coordsize="0,65" path="m6926,3302l6926,3367e" filled="false" stroked="true" strokeweight=".12pt" strokecolor="#000000">
                <v:path arrowok="t"/>
              </v:shape>
            </v:group>
            <v:group style="position:absolute;left:6861;top:3888;width:65;height:1539" coordorigin="6861,3888" coordsize="65,1539">
              <v:shape style="position:absolute;left:6861;top:3888;width:65;height:1539" coordorigin="6861,3888" coordsize="65,1539" path="m6926,5426l6861,5426,6861,3888e" filled="false" stroked="true" strokeweight=".12pt" strokecolor="#000000">
                <v:path arrowok="t"/>
              </v:shape>
            </v:group>
            <v:group style="position:absolute;left:6861;top:5362;width:65;height:2" coordorigin="6861,5362" coordsize="65,2">
              <v:shape style="position:absolute;left:6861;top:5362;width:65;height:2" coordorigin="6861,5362" coordsize="65,0" path="m6861,5362l6926,5362e" filled="false" stroked="true" strokeweight=".12pt" strokecolor="#000000">
                <v:path arrowok="t"/>
              </v:shape>
            </v:group>
            <v:group style="position:absolute;left:9954;top:3888;width:783;height:1539" coordorigin="9954,3888" coordsize="783,1539">
              <v:shape style="position:absolute;left:9954;top:3888;width:783;height:1539" coordorigin="9954,3888" coordsize="783,1539" path="m10737,3888l10737,5426,10446,5426,9954,5426e" filled="false" stroked="true" strokeweight=".12pt" strokecolor="#000000">
                <v:path arrowok="t"/>
              </v:shape>
            </v:group>
            <v:group style="position:absolute;left:10446;top:3888;width:226;height:1474" coordorigin="10446,3888" coordsize="226,1474">
              <v:shape style="position:absolute;left:10446;top:3888;width:226;height:1474" coordorigin="10446,3888" coordsize="226,1474" path="m10672,3888l10672,5362,10446,5362e" filled="false" stroked="true" strokeweight=".12pt" strokecolor="#000000">
                <v:path arrowok="t"/>
              </v:shape>
            </v:group>
            <v:group style="position:absolute;left:7362;top:3367;width:3084;height:2" coordorigin="7362,3367" coordsize="3084,2">
              <v:shape style="position:absolute;left:7362;top:3367;width:3084;height:2" coordorigin="7362,3367" coordsize="3084,0" path="m7362,3367l10446,3367e" filled="false" stroked="true" strokeweight=".12pt" strokecolor="#000000">
                <v:path arrowok="t"/>
              </v:shape>
            </v:group>
            <v:group style="position:absolute;left:9954;top:5362;width:492;height:2" coordorigin="9954,5362" coordsize="492,2">
              <v:shape style="position:absolute;left:9954;top:5362;width:492;height:2" coordorigin="9954,5362" coordsize="492,0" path="m10446,5362l9954,5362e" filled="false" stroked="true" strokeweight=".12pt" strokecolor="#000000">
                <v:path arrowok="t"/>
              </v:shape>
            </v:group>
            <v:group style="position:absolute;left:6940;top:3382;width:3507;height:2" coordorigin="6940,3382" coordsize="3507,2">
              <v:shape style="position:absolute;left:6940;top:3382;width:3507;height:2" coordorigin="6940,3382" coordsize="3507,0" path="m6940,3382l10446,3382e" filled="false" stroked="true" strokeweight=".12pt" strokecolor="#000000">
                <v:path arrowok="t"/>
              </v:shape>
            </v:group>
            <v:group style="position:absolute;left:9940;top:5347;width:507;height:2" coordorigin="9940,5347" coordsize="507,2">
              <v:shape style="position:absolute;left:9940;top:5347;width:507;height:2" coordorigin="9940,5347" coordsize="507,0" path="m10446,5347l9940,5347e" filled="false" stroked="true" strokeweight=".12pt" strokecolor="#000000">
                <v:path arrowok="t"/>
              </v:shape>
            </v:group>
            <v:group style="position:absolute;left:6940;top:3382;width:423;height:507" coordorigin="6940,3382" coordsize="423,507">
              <v:shape style="position:absolute;left:6940;top:3382;width:423;height:507" coordorigin="6940,3382" coordsize="423,507" path="m6940,3888l6940,3382,7362,3382e" filled="false" stroked="true" strokeweight=".12pt" strokecolor="#000000">
                <v:path arrowok="t"/>
              </v:shape>
            </v:group>
            <v:group style="position:absolute;left:10446;top:3382;width:212;height:507" coordorigin="10446,3382" coordsize="212,507">
              <v:shape style="position:absolute;left:10446;top:3382;width:212;height:507" coordorigin="10446,3382" coordsize="212,507" path="m10446,3382l10658,3382,10658,3888e" filled="false" stroked="true" strokeweight=".12pt" strokecolor="#000000">
                <v:path arrowok="t"/>
              </v:shape>
            </v:group>
            <v:group style="position:absolute;left:10446;top:3888;width:212;height:1460" coordorigin="10446,3888" coordsize="212,1460">
              <v:shape style="position:absolute;left:10446;top:3888;width:212;height:1460" coordorigin="10446,3888" coordsize="212,1460" path="m10658,3888l10658,5347,10446,5347e" filled="false" stroked="true" strokeweight=".12pt" strokecolor="#000000">
                <v:path arrowok="t"/>
              </v:shape>
            </v:group>
            <v:group style="position:absolute;left:6940;top:3382;width:2;height:1966" coordorigin="6940,3382" coordsize="2,1966">
              <v:shape style="position:absolute;left:6940;top:3382;width:2;height:1966" coordorigin="6940,3382" coordsize="0,1966" path="m6940,3382l6940,5347e" filled="false" stroked="true" strokeweight=".12pt" strokecolor="#000000">
                <v:path arrowok="t"/>
              </v:shape>
            </v:group>
            <v:group style="position:absolute;left:6976;top:5347;width:2088;height:2" coordorigin="6976,5347" coordsize="2088,2">
              <v:shape style="position:absolute;left:6976;top:5347;width:2088;height:2" coordorigin="6976,5347" coordsize="2088,0" path="m6976,5347l9064,5347e" filled="false" stroked="true" strokeweight=".12pt" strokecolor="#000000">
                <v:path arrowok="t"/>
              </v:shape>
            </v:group>
            <v:group style="position:absolute;left:6861;top:3302;width:502;height:586" coordorigin="6861,3302" coordsize="502,586">
              <v:shape style="position:absolute;left:6861;top:3302;width:502;height:586" coordorigin="6861,3302" coordsize="502,586" path="m6861,3888l6861,3302,7362,3302e" filled="false" stroked="true" strokeweight=".12pt" strokecolor="#000000">
                <v:path arrowok="t"/>
              </v:shape>
            </v:group>
            <v:group style="position:absolute;left:10695;top:5473;width:92;height:2" coordorigin="10695,5473" coordsize="92,2">
              <v:shape style="position:absolute;left:10695;top:5473;width:92;height:2" coordorigin="10695,5473" coordsize="92,0" path="m10695,5473l10786,5473e" filled="false" stroked="true" strokeweight="1.06pt" strokecolor="#000000">
                <v:path arrowok="t"/>
              </v:shape>
            </v:group>
            <v:group style="position:absolute;left:10696;top:5465;width:89;height:17" coordorigin="10696,5465" coordsize="89,17">
              <v:shape style="position:absolute;left:10696;top:5465;width:89;height:17" coordorigin="10696,5465" coordsize="89,17" path="m10696,5482l10785,5465,10785,5482,10696,5465e" filled="false" stroked="true" strokeweight=".12pt" strokecolor="#000000">
                <v:path arrowok="t"/>
              </v:shape>
            </v:group>
            <v:group style="position:absolute;left:6882;top:5446;width:75;height:20" coordorigin="6882,5446" coordsize="75,20">
              <v:shape style="position:absolute;left:6882;top:5446;width:75;height:20" coordorigin="6882,5446" coordsize="75,20" path="m6957,5446l6926,5446,6950,5446,6950,5462,6882,5446,6882,5465,6950,5446e" filled="false" stroked="true" strokeweight=".12pt" strokecolor="#000000">
                <v:path arrowok="t"/>
              </v:shape>
            </v:group>
            <v:group style="position:absolute;left:10446;top:3302;width:291;height:586" coordorigin="10446,3302" coordsize="291,586">
              <v:shape style="position:absolute;left:10446;top:3302;width:291;height:586" coordorigin="10446,3302" coordsize="291,586" path="m10446,3302l10737,3302,10737,3888e" filled="false" stroked="true" strokeweight=".12pt" strokecolor="#000000">
                <v:path arrowok="t"/>
              </v:shape>
            </v:group>
            <v:group style="position:absolute;left:6812;top:5473;width:92;height:2" coordorigin="6812,5473" coordsize="92,2">
              <v:shape style="position:absolute;left:6812;top:5473;width:92;height:2" coordorigin="6812,5473" coordsize="92,0" path="m6812,5473l6903,5473e" filled="false" stroked="true" strokeweight="1.06pt" strokecolor="#000000">
                <v:path arrowok="t"/>
              </v:shape>
            </v:group>
            <v:group style="position:absolute;left:7362;top:3302;width:3375;height:586" coordorigin="7362,3302" coordsize="3375,586">
              <v:shape style="position:absolute;left:7362;top:3302;width:3375;height:586" coordorigin="7362,3302" coordsize="3375,586" path="m10446,3302l7362,3302,10446,3302,10737,3302,10737,3888e" filled="false" stroked="true" strokeweight=".12pt" strokecolor="#000000">
                <v:path arrowok="t"/>
              </v:shape>
            </v:group>
            <v:group style="position:absolute;left:6861;top:3302;width:502;height:586" coordorigin="6861,3302" coordsize="502,586">
              <v:shape style="position:absolute;left:6861;top:3302;width:502;height:586" coordorigin="6861,3302" coordsize="502,586" path="m6861,3888l6861,3302,7362,3302e" filled="false" stroked="true" strokeweight=".12pt" strokecolor="#000000">
                <v:path arrowok="t"/>
              </v:shape>
            </v:group>
            <v:group style="position:absolute;left:7362;top:3302;width:3375;height:586" coordorigin="7362,3302" coordsize="3375,586">
              <v:shape style="position:absolute;left:7362;top:3302;width:3375;height:586" coordorigin="7362,3302" coordsize="3375,586" path="m7362,3302l10446,3302,10737,3302,10737,3888e" filled="false" stroked="true" strokeweight=".12pt" strokecolor="#000000">
                <v:path arrowok="t"/>
              </v:shape>
            </v:group>
            <v:group style="position:absolute;left:10696;top:3245;width:89;height:20" coordorigin="10696,3245" coordsize="89,20">
              <v:shape style="position:absolute;left:10696;top:3245;width:89;height:20" coordorigin="10696,3245" coordsize="89,20" path="m10696,3264l10785,3245,10785,3264,10696,3245e" filled="false" stroked="true" strokeweight=".12pt" strokecolor="#000000">
                <v:path arrowok="t"/>
              </v:shape>
            </v:group>
            <v:group style="position:absolute;left:6813;top:3245;width:89;height:20" coordorigin="6813,3245" coordsize="89,20">
              <v:shape style="position:absolute;left:6813;top:3245;width:89;height:20" coordorigin="6813,3245" coordsize="89,20" path="m6813,3264l6902,3245,6902,3264,6813,3245e" filled="false" stroked="true" strokeweight=".12pt" strokecolor="#000000">
                <v:path arrowok="t"/>
              </v:shape>
            </v:group>
            <v:group style="position:absolute;left:6861;top:3302;width:502;height:586" coordorigin="6861,3302" coordsize="502,586">
              <v:shape style="position:absolute;left:6861;top:3302;width:502;height:586" coordorigin="6861,3302" coordsize="502,586" path="m6861,3888l6861,3302,7362,3302e" filled="false" stroked="true" strokeweight=".12pt" strokecolor="#000000">
                <v:path arrowok="t"/>
              </v:shape>
            </v:group>
            <v:group style="position:absolute;left:6812;top:3254;width:92;height:2" coordorigin="6812,3254" coordsize="92,2">
              <v:shape style="position:absolute;left:6812;top:3254;width:92;height:2" coordorigin="6812,3254" coordsize="92,0" path="m6812,3254l6903,3254e" filled="false" stroked="true" strokeweight="1.18pt" strokecolor="#000000">
                <v:path arrowok="t"/>
              </v:shape>
            </v:group>
            <v:group style="position:absolute;left:10695;top:3254;width:92;height:2" coordorigin="10695,3254" coordsize="92,2">
              <v:shape style="position:absolute;left:10695;top:3254;width:92;height:2" coordorigin="10695,3254" coordsize="92,0" path="m10695,3254l10786,3254e" filled="false" stroked="true" strokeweight="1.18pt" strokecolor="#000000">
                <v:path arrowok="t"/>
              </v:shape>
            </v:group>
            <v:group style="position:absolute;left:6940;top:4548;width:1491;height:696" coordorigin="6940,4548" coordsize="1491,696">
              <v:shape style="position:absolute;left:6940;top:4548;width:1491;height:696" coordorigin="6940,4548" coordsize="1491,696" path="m6940,5244l8430,5244,8430,4548e" filled="false" stroked="true" strokeweight=".12pt" strokecolor="#000000">
                <v:path arrowok="t"/>
              </v:shape>
            </v:group>
            <v:group style="position:absolute;left:8430;top:3382;width:2;height:917" coordorigin="8430,3382" coordsize="2,917">
              <v:shape style="position:absolute;left:8430;top:3382;width:2;height:917" coordorigin="8430,3382" coordsize="0,917" path="m8430,4298l8430,3382e" filled="false" stroked="true" strokeweight=".12pt" strokecolor="#000000">
                <v:path arrowok="t"/>
              </v:shape>
            </v:group>
            <v:group style="position:absolute;left:6966;top:3408;width:1436;height:1810" coordorigin="6966,3408" coordsize="1436,1810">
              <v:shape style="position:absolute;left:6966;top:3408;width:1436;height:1810" coordorigin="6966,3408" coordsize="1436,1810" path="m8402,4298l8402,3408,6966,3408,6966,5218,8402,5218,8402,4548e" filled="false" stroked="true" strokeweight=".12pt" strokecolor="#000000">
                <v:path arrowok="t"/>
              </v:shape>
            </v:group>
            <v:group style="position:absolute;left:6969;top:3931;width:1310;height:330" coordorigin="6969,3931" coordsize="1310,330">
              <v:shape style="position:absolute;left:6969;top:3931;width:1310;height:330" coordorigin="6969,3931" coordsize="1310,330" path="m8278,4261l8216,4235,8152,4211,8089,4187,8025,4165,7961,4143,7896,4122,7831,4102,7766,4084,7701,4066,7636,4049,7570,4033,7504,4018,7438,4003,7371,3990,7305,3978,7238,3967,7171,3957,7104,3947,7036,3939,6969,3931e" filled="false" stroked="true" strokeweight=".12pt" strokecolor="#000000">
                <v:path arrowok="t"/>
              </v:shape>
            </v:group>
            <v:group style="position:absolute;left:8267;top:3944;width:138;height:302" coordorigin="8267,3944" coordsize="138,302">
              <v:shape style="position:absolute;left:8267;top:3944;width:138;height:302" coordorigin="8267,3944" coordsize="138,302" path="m8405,3944l8342,3993,8297,4056,8272,4129,8267,4187,8268,4206,8271,4226,8275,4245e" filled="false" stroked="true" strokeweight=".12pt" strokecolor="#000000">
                <v:path arrowok="t"/>
              </v:shape>
            </v:group>
            <v:group style="position:absolute;left:7476;top:3759;width:241;height:241" coordorigin="7476,3759" coordsize="241,241">
              <v:shape style="position:absolute;left:7476;top:3759;width:241;height:241" coordorigin="7476,3759" coordsize="241,241" path="m7476,3759l7514,3805,7554,3850,7596,3893,7639,3935,7685,3974,7700,3987,7716,3999e" filled="false" stroked="true" strokeweight=".12pt" strokecolor="#000000">
                <v:path arrowok="t"/>
              </v:shape>
            </v:group>
            <v:group style="position:absolute;left:7467;top:3461;width:241;height:241" coordorigin="7467,3461" coordsize="241,241">
              <v:shape style="position:absolute;left:7467;top:3461;width:241;height:241" coordorigin="7467,3461" coordsize="241,241" path="m7708,3461l7661,3499,7616,3539,7573,3581,7532,3625,7492,3670,7480,3686,7467,3702e" filled="false" stroked="true" strokeweight=".12pt" strokecolor="#000000">
                <v:path arrowok="t"/>
              </v:shape>
            </v:group>
            <v:group style="position:absolute;left:7461;top:3693;width:14;height:54" coordorigin="7461,3693" coordsize="14,54">
              <v:shape style="position:absolute;left:7461;top:3693;width:14;height:54" coordorigin="7461,3693" coordsize="14,54" path="m7475,3693l7464,3709,7461,3728,7466,3747e" filled="false" stroked="true" strokeweight=".12pt" strokecolor="#000000">
                <v:path arrowok="t"/>
              </v:shape>
            </v:group>
            <v:group style="position:absolute;left:8282;top:3709;width:18;height:57" coordorigin="8282,3709" coordsize="18,57">
              <v:shape style="position:absolute;left:8282;top:3709;width:18;height:57" coordorigin="8282,3709" coordsize="18,57" path="m8288,3766l8296,3758,8299,3747,8298,3736,8297,3725,8291,3715,8282,3709e" filled="false" stroked="true" strokeweight=".12pt" strokecolor="#000000">
                <v:path arrowok="t"/>
              </v:shape>
            </v:group>
            <v:group style="position:absolute;left:7749;top:3759;width:241;height:241" coordorigin="7749,3759" coordsize="241,241">
              <v:shape style="position:absolute;left:7749;top:3759;width:241;height:241" coordorigin="7749,3759" coordsize="241,241" path="m7749,3759l7787,3805,7827,3850,7869,3893,7913,3935,7958,3974,7974,3987,7990,3999e" filled="false" stroked="true" strokeweight=".12pt" strokecolor="#000000">
                <v:path arrowok="t"/>
              </v:shape>
            </v:group>
            <v:group style="position:absolute;left:7991;top:4001;width:54;height:14" coordorigin="7991,4001" coordsize="54,14">
              <v:shape style="position:absolute;left:7991;top:4001;width:54;height:14" coordorigin="7991,4001" coordsize="54,14" path="m7991,4001l8007,4012,8026,4015,8044,4010e" filled="false" stroked="true" strokeweight=".12pt" strokecolor="#000000">
                <v:path arrowok="t"/>
              </v:shape>
            </v:group>
            <v:group style="position:absolute;left:7771;top:3916;width:106;height:92" coordorigin="7771,3916" coordsize="106,92">
              <v:shape style="position:absolute;left:7771;top:3916;width:106;height:92" coordorigin="7771,3916" coordsize="106,92" path="m7771,4008l7817,3970,7862,3930,7877,3916e" filled="false" stroked="true" strokeweight=".12pt" strokecolor="#000000">
                <v:path arrowok="t"/>
              </v:shape>
            </v:group>
            <v:group style="position:absolute;left:7717;top:4001;width:54;height:14" coordorigin="7717,4001" coordsize="54,14">
              <v:shape style="position:absolute;left:7717;top:4001;width:54;height:14" coordorigin="7717,4001" coordsize="54,14" path="m7717,4001l7733,4012,7752,4015,7771,4010e" filled="false" stroked="true" strokeweight=".12pt" strokecolor="#000000">
                <v:path arrowok="t"/>
              </v:shape>
            </v:group>
            <v:group style="position:absolute;left:7986;top:3454;width:54;height:14" coordorigin="7986,3454" coordsize="54,14">
              <v:shape style="position:absolute;left:7986;top:3454;width:54;height:14" coordorigin="7986,3454" coordsize="54,14" path="m8040,3467l8023,3457,8005,3454,7986,3458e" filled="false" stroked="true" strokeweight=".12pt" strokecolor="#000000">
                <v:path arrowok="t"/>
              </v:shape>
            </v:group>
            <v:group style="position:absolute;left:7737;top:3693;width:14;height:54" coordorigin="7737,3693" coordsize="14,54">
              <v:shape style="position:absolute;left:7737;top:3693;width:14;height:54" coordorigin="7737,3693" coordsize="14,54" path="m7751,3693l7740,3709,7737,3728,7742,3747e" filled="false" stroked="true" strokeweight=".12pt" strokecolor="#000000">
                <v:path arrowok="t"/>
              </v:shape>
            </v:group>
            <v:group style="position:absolute;left:7743;top:3461;width:241;height:241" coordorigin="7743,3461" coordsize="241,241">
              <v:shape style="position:absolute;left:7743;top:3461;width:241;height:241" coordorigin="7743,3461" coordsize="241,241" path="m7984,3461l7937,3499,7892,3539,7849,3581,7808,3625,7768,3670,7756,3686,7743,3702e" filled="false" stroked="true" strokeweight=".12pt" strokecolor="#000000">
                <v:path arrowok="t"/>
              </v:shape>
            </v:group>
            <v:group style="position:absolute;left:7779;top:3480;width:91;height:80" coordorigin="7779,3480" coordsize="91,80">
              <v:shape style="position:absolute;left:7779;top:3480;width:91;height:80" coordorigin="7779,3480" coordsize="91,80" path="m7869,3559l7825,3519,7794,3493,7779,3480e" filled="false" stroked="true" strokeweight=".12pt" strokecolor="#000000">
                <v:path arrowok="t"/>
              </v:shape>
            </v:group>
            <v:group style="position:absolute;left:7710;top:3454;width:54;height:14" coordorigin="7710,3454" coordsize="54,14">
              <v:shape style="position:absolute;left:7710;top:3454;width:54;height:14" coordorigin="7710,3454" coordsize="54,14" path="m7764,3467l7747,3457,7729,3454,7710,3458e" filled="false" stroked="true" strokeweight=".12pt" strokecolor="#000000">
                <v:path arrowok="t"/>
              </v:shape>
            </v:group>
            <v:group style="position:absolute;left:8041;top:3469;width:241;height:241" coordorigin="8041,3469" coordsize="241,241">
              <v:shape style="position:absolute;left:8041;top:3469;width:241;height:241" coordorigin="8041,3469" coordsize="241,241" path="m8281,3710l8243,3663,8203,3618,8161,3575,8117,3534,8072,3495,8056,3482,8041,3469e" filled="false" stroked="true" strokeweight=".12pt" strokecolor="#000000">
                <v:path arrowok="t"/>
              </v:shape>
            </v:group>
            <v:group style="position:absolute;left:8046;top:3768;width:240;height:240" coordorigin="8046,3768" coordsize="240,240">
              <v:shape style="position:absolute;left:8046;top:3768;width:240;height:240" coordorigin="8046,3768" coordsize="240,240" path="m8046,4008l8286,3768e" filled="false" stroked="true" strokeweight=".12pt" strokecolor="#000000">
                <v:path arrowok="t"/>
              </v:shape>
            </v:group>
            <v:group style="position:absolute;left:10179;top:3966;width:92;height:20" coordorigin="10179,3966" coordsize="92,20">
              <v:shape style="position:absolute;left:10179;top:3966;width:92;height:20" coordorigin="10179,3966" coordsize="92,20" path="m10179,3966l10196,3977,10214,3984,10233,3986,10252,3984,10270,3978e" filled="false" stroked="true" strokeweight=".12pt" strokecolor="#000000">
                <v:path arrowok="t"/>
              </v:shape>
            </v:group>
            <v:group style="position:absolute;left:10286;top:3852;width:149;height:116" coordorigin="10286,3852" coordsize="149,116">
              <v:shape style="position:absolute;left:10286;top:3852;width:149;height:116" coordorigin="10286,3852" coordsize="149,116" path="m10434,3852l10286,3967e" filled="false" stroked="true" strokeweight=".12pt" strokecolor="#000000">
                <v:path arrowok="t"/>
              </v:shape>
            </v:group>
            <v:group style="position:absolute;left:9990;top:3634;width:190;height:334" coordorigin="9990,3634" coordsize="190,334">
              <v:shape style="position:absolute;left:9990;top:3634;width:190;height:334" coordorigin="9990,3634" coordsize="190,334" path="m10180,3967l9990,3634e" filled="false" stroked="true" strokeweight=".12pt" strokecolor="#000000">
                <v:path arrowok="t"/>
              </v:shape>
            </v:group>
            <v:group style="position:absolute;left:9988;top:3539;width:55;height:79" coordorigin="9988,3539" coordsize="55,79">
              <v:shape style="position:absolute;left:9988;top:3539;width:55;height:79" coordorigin="9988,3539" coordsize="55,79" path="m10042,3539l10024,3549,10009,3562,9998,3579,9991,3597,9988,3617e" filled="false" stroked="true" strokeweight=".12pt" strokecolor="#000000">
                <v:path arrowok="t"/>
              </v:shape>
            </v:group>
            <v:group style="position:absolute;left:10041;top:3470;width:178;height:70" coordorigin="10041,3470" coordsize="178,70">
              <v:shape style="position:absolute;left:10041;top:3470;width:178;height:70" coordorigin="10041,3470" coordsize="178,70" path="m10041,3540l10218,3470e" filled="false" stroked="true" strokeweight=".12pt" strokecolor="#000000">
                <v:path arrowok="t"/>
              </v:shape>
            </v:group>
            <v:group style="position:absolute;left:10234;top:3454;width:289;height:397" coordorigin="10234,3454" coordsize="289,397">
              <v:shape style="position:absolute;left:10234;top:3454;width:289;height:397" coordorigin="10234,3454" coordsize="289,397" path="m10438,3851l10490,3793,10518,3723,10523,3667,10522,3648,10499,3574,10462,3524,10400,3478,10328,3456,10309,3454,10290,3454,10272,3456,10253,3459,10234,3464e" filled="false" stroked="true" strokeweight=".12pt" strokecolor="#000000">
                <v:path arrowok="t"/>
              </v:shape>
            </v:group>
            <v:group style="position:absolute;left:10223;top:3427;width:327;height:445" coordorigin="10223,3427" coordsize="327,445">
              <v:shape style="position:absolute;left:10223;top:3427;width:327;height:445" coordorigin="10223,3427" coordsize="327,445" path="m10454,3872l10507,3815,10539,3746,10550,3672,10549,3653,10530,3578,10498,3526,10441,3472,10372,3438,10298,3427,10279,3428,10260,3431,10241,3434,10223,3440e" filled="false" stroked="true" strokeweight=".12pt" strokecolor="#000000">
                <v:path arrowok="t"/>
              </v:shape>
            </v:group>
            <v:group style="position:absolute;left:10451;top:3874;width:17;height:22" coordorigin="10451,3874" coordsize="17,22">
              <v:shape style="position:absolute;left:10451;top:3874;width:17;height:22" coordorigin="10451,3874" coordsize="17,22" path="m10451,3874l10468,3895e" filled="false" stroked="true" strokeweight=".12pt" strokecolor="#000000">
                <v:path arrowok="t"/>
              </v:shape>
            </v:group>
            <v:group style="position:absolute;left:10201;top:3401;width:376;height:492" coordorigin="10201,3401" coordsize="376,492">
              <v:shape style="position:absolute;left:10201;top:3401;width:376;height:492" coordorigin="10201,3401" coordsize="376,492" path="m10470,3892l10513,3851,10554,3784,10574,3710,10576,3672,10575,3652,10557,3576,10529,3522,10476,3464,10411,3423,10336,3403,10298,3401,10278,3402,10259,3404,10239,3408,10220,3413,10201,3420e" filled="false" stroked="true" strokeweight=".12pt" strokecolor="#000000">
                <v:path arrowok="t"/>
              </v:shape>
            </v:group>
            <v:group style="position:absolute;left:10197;top:3420;width:12;height:27" coordorigin="10197,3420" coordsize="12,27">
              <v:shape style="position:absolute;left:10197;top:3420;width:12;height:27" coordorigin="10197,3420" coordsize="12,27" path="m10197,3420l10209,3446e" filled="false" stroked="true" strokeweight=".12pt" strokecolor="#000000">
                <v:path arrowok="t"/>
              </v:shape>
            </v:group>
            <v:group style="position:absolute;left:9377;top:3550;width:559;height:560" coordorigin="9377,3550" coordsize="559,560">
              <v:shape style="position:absolute;left:9377;top:3550;width:559;height:560" coordorigin="9377,3550" coordsize="559,560" path="m9656,3550l9588,3558,9526,3582,9472,3618,9428,3666,9397,3724,9379,3788,9377,3811,9377,3837,9391,3908,9418,3972,9458,4025,9508,4066,9567,4094,9633,4108,9656,4109,9679,4108,9745,4094,9804,4066,9855,4025,9895,3974,9922,3914,9935,3847,9934,3822,9921,3750,9893,3687,9853,3634,9803,3592,9744,3564,9679,3551,9656,3550e" filled="false" stroked="true" strokeweight=".12pt" strokecolor="#000000">
                <v:path arrowok="t"/>
              </v:shape>
            </v:group>
            <v:group style="position:absolute;left:10502;top:4229;width:2;height:394" coordorigin="10502,4229" coordsize="2,394">
              <v:shape style="position:absolute;left:10502;top:4229;width:2;height:394" coordorigin="10502,4229" coordsize="0,394" path="m10502,4229l10502,4622e" filled="false" stroked="true" strokeweight=".12pt" strokecolor="#000000">
                <v:path arrowok="t"/>
              </v:shape>
            </v:group>
            <v:group style="position:absolute;left:10156;top:4855;width:480;height:2" coordorigin="10156,4855" coordsize="480,2">
              <v:shape style="position:absolute;left:10156;top:4855;width:480;height:2" coordorigin="10156,4855" coordsize="480,0" path="m10156,4855l10636,4855e" filled="false" stroked="true" strokeweight=".36pt" strokecolor="#000000">
                <v:path arrowok="t"/>
              </v:shape>
            </v:group>
            <v:group style="position:absolute;left:10502;top:4762;width:2;height:17" coordorigin="10502,4762" coordsize="2,17">
              <v:shape style="position:absolute;left:10502;top:4762;width:2;height:17" coordorigin="10502,4762" coordsize="0,17" path="m10502,4778l10502,4762e" filled="false" stroked="true" strokeweight=".12pt" strokecolor="#000000">
                <v:path arrowok="t"/>
              </v:shape>
            </v:group>
            <v:group style="position:absolute;left:10500;top:4708;width:3;height:2" coordorigin="10500,4708" coordsize="3,2">
              <v:shape style="position:absolute;left:10500;top:4708;width:3;height:2" coordorigin="10500,4708" coordsize="3,0" path="m10500,4708l10503,4708e" filled="false" stroked="true" strokeweight=".12pt" strokecolor="#000000">
                <v:path arrowok="t"/>
              </v:shape>
            </v:group>
            <v:group style="position:absolute;left:10353;top:4229;width:2;height:394" coordorigin="10353,4229" coordsize="2,394">
              <v:shape style="position:absolute;left:10353;top:4229;width:2;height:394" coordorigin="10353,4229" coordsize="0,394" path="m10353,4229l10353,4622e" filled="false" stroked="true" strokeweight=".12pt" strokecolor="#000000">
                <v:path arrowok="t"/>
              </v:shape>
            </v:group>
            <v:group style="position:absolute;left:10353;top:4764;width:2;height:15" coordorigin="10353,4764" coordsize="2,15">
              <v:shape style="position:absolute;left:10353;top:4764;width:2;height:15" coordorigin="10353,4764" coordsize="0,15" path="m10353,4778l10353,4764e" filled="false" stroked="true" strokeweight=".12pt" strokecolor="#000000">
                <v:path arrowok="t"/>
              </v:shape>
            </v:group>
            <v:group style="position:absolute;left:10352;top:4686;width:3;height:2" coordorigin="10352,4686" coordsize="3,2">
              <v:shape style="position:absolute;left:10352;top:4686;width:3;height:2" coordorigin="10352,4686" coordsize="3,0" path="m10352,4686l10354,4686e" filled="false" stroked="true" strokeweight=".12pt" strokecolor="#000000">
                <v:path arrowok="t"/>
              </v:shape>
            </v:group>
            <v:group style="position:absolute;left:10206;top:4229;width:2;height:437" coordorigin="10206,4229" coordsize="2,437">
              <v:shape style="position:absolute;left:10206;top:4229;width:2;height:437" coordorigin="10206,4229" coordsize="0,437" path="m10206,4229l10206,4666e" filled="false" stroked="true" strokeweight=".12pt" strokecolor="#000000">
                <v:path arrowok="t"/>
              </v:shape>
            </v:group>
            <v:group style="position:absolute;left:10206;top:4764;width:2;height:15" coordorigin="10206,4764" coordsize="2,15">
              <v:shape style="position:absolute;left:10206;top:4764;width:2;height:15" coordorigin="10206,4764" coordsize="0,15" path="m10206,4778l10206,4764e" filled="false" stroked="true" strokeweight=".12pt" strokecolor="#000000">
                <v:path arrowok="t"/>
              </v:shape>
            </v:group>
            <v:group style="position:absolute;left:10386;top:4622;width:2;height:725" coordorigin="10386,4622" coordsize="2,725">
              <v:shape style="position:absolute;left:10386;top:4622;width:2;height:725" coordorigin="10386,4622" coordsize="0,725" path="m10386,4622l10386,5347e" filled="false" stroked="true" strokeweight=".12pt" strokecolor="#000000">
                <v:path arrowok="t"/>
              </v:shape>
            </v:group>
            <v:group style="position:absolute;left:10410;top:4622;width:2;height:725" coordorigin="10410,4622" coordsize="2,725">
              <v:shape style="position:absolute;left:10410;top:4622;width:2;height:725" coordorigin="10410,4622" coordsize="0,725" path="m10410,4622l10410,5347e" filled="false" stroked="true" strokeweight=".12pt" strokecolor="#000000">
                <v:path arrowok="t"/>
              </v:shape>
            </v:group>
            <v:group style="position:absolute;left:10593;top:4853;width:44;height:8" coordorigin="10593,4853" coordsize="44,8">
              <v:shape style="position:absolute;left:10593;top:4853;width:44;height:8" coordorigin="10593,4853" coordsize="44,8" path="m10636,4860l10593,4860,10593,4853e" filled="false" stroked="true" strokeweight=".12pt" strokecolor="#000000">
                <v:path arrowok="t"/>
              </v:shape>
            </v:group>
            <v:group style="position:absolute;left:10590;top:4721;width:44;height:5" coordorigin="10590,4721" coordsize="44,5">
              <v:shape style="position:absolute;left:10590;top:4721;width:44;height:5" coordorigin="10590,4721" coordsize="44,5" path="m10590,4721l10634,4726e" filled="false" stroked="true" strokeweight=".12pt" strokecolor="#000000">
                <v:path arrowok="t"/>
              </v:shape>
            </v:group>
            <v:group style="position:absolute;left:10588;top:4721;width:46;height:12" coordorigin="10588,4721" coordsize="46,12">
              <v:shape style="position:absolute;left:10588;top:4721;width:46;height:12" coordorigin="10588,4721" coordsize="46,12" path="m10634,4733l10588,4726,10590,4721e" filled="false" stroked="true" strokeweight=".12pt" strokecolor="#000000">
                <v:path arrowok="t"/>
              </v:shape>
            </v:group>
            <v:group style="position:absolute;left:10156;top:4762;width:480;height:2" coordorigin="10156,4762" coordsize="480,2">
              <v:shape style="position:absolute;left:10156;top:4762;width:480;height:2" coordorigin="10156,4762" coordsize="480,0" path="m10156,4762l10636,4762e" filled="false" stroked="true" strokeweight=".18pt" strokecolor="#000000">
                <v:path arrowok="t"/>
              </v:shape>
            </v:group>
            <v:group style="position:absolute;left:10593;top:4762;width:44;height:5" coordorigin="10593,4762" coordsize="44,5">
              <v:shape style="position:absolute;left:10593;top:4762;width:44;height:5" coordorigin="10593,4762" coordsize="44,5" path="m10636,4766l10593,4766,10593,4762e" filled="false" stroked="true" strokeweight=".12pt" strokecolor="#000000">
                <v:path arrowok="t"/>
              </v:shape>
            </v:group>
            <v:group style="position:absolute;left:10202;top:4777;width:435;height:2" coordorigin="10202,4777" coordsize="435,2">
              <v:shape style="position:absolute;left:10202;top:4777;width:435;height:2" coordorigin="10202,4777" coordsize="435,0" path="m10202,4777l10636,4777e" filled="false" stroked="true" strokeweight=".24pt" strokecolor="#000000">
                <v:path arrowok="t"/>
              </v:shape>
            </v:group>
            <v:group style="position:absolute;left:10593;top:4776;width:44;height:5" coordorigin="10593,4776" coordsize="44,5">
              <v:shape style="position:absolute;left:10593;top:4776;width:44;height:5" coordorigin="10593,4776" coordsize="44,5" path="m10636,4781l10593,4781,10593,4776e" filled="false" stroked="true" strokeweight=".12pt" strokecolor="#000000">
                <v:path arrowok="t"/>
              </v:shape>
            </v:group>
            <v:group style="position:absolute;left:10158;top:4651;width:46;height:15" coordorigin="10158,4651" coordsize="46,15">
              <v:shape style="position:absolute;left:10158;top:4651;width:46;height:15" coordorigin="10158,4651" coordsize="46,15" path="m10204,4658l10161,4651,10158,4658,10204,4666,10204,4658e" filled="false" stroked="true" strokeweight=".12pt" strokecolor="#000000">
                <v:path arrowok="t"/>
              </v:shape>
            </v:group>
            <v:group style="position:absolute;left:10588;top:5136;width:3;height:5" coordorigin="10588,5136" coordsize="3,5">
              <v:shape style="position:absolute;left:10588;top:5136;width:3;height:5" coordorigin="10588,5136" coordsize="3,5" path="m10588,5141l10590,5136e" filled="false" stroked="true" strokeweight=".12pt" strokecolor="#000000">
                <v:path arrowok="t"/>
              </v:shape>
            </v:group>
            <v:group style="position:absolute;left:10156;top:4776;width:46;height:5" coordorigin="10156,4776" coordsize="46,5">
              <v:shape style="position:absolute;left:10156;top:4776;width:46;height:5" coordorigin="10156,4776" coordsize="46,5" path="m10202,4776l10156,4776,10156,4781e" filled="false" stroked="true" strokeweight=".12pt" strokecolor="#000000">
                <v:path arrowok="t"/>
              </v:shape>
            </v:group>
            <v:group style="position:absolute;left:10593;top:5184;width:44;height:2" coordorigin="10593,5184" coordsize="44,2">
              <v:shape style="position:absolute;left:10593;top:5184;width:44;height:2" coordorigin="10593,5184" coordsize="44,0" path="m10593,5184l10636,5184e" filled="false" stroked="true" strokeweight=".84pt" strokecolor="#000000">
                <v:path arrowok="t"/>
              </v:shape>
            </v:group>
            <v:group style="position:absolute;left:10156;top:4776;width:46;height:5" coordorigin="10156,4776" coordsize="46,5">
              <v:shape style="position:absolute;left:10156;top:4776;width:46;height:5" coordorigin="10156,4776" coordsize="46,5" path="m10156,4781l10202,4781,10202,4776e" filled="false" stroked="true" strokeweight=".12pt" strokecolor="#000000">
                <v:path arrowok="t"/>
              </v:shape>
            </v:group>
            <v:group style="position:absolute;left:10182;top:4291;width:2;height:332" coordorigin="10182,4291" coordsize="2,332">
              <v:shape style="position:absolute;left:10182;top:4291;width:2;height:332" coordorigin="10182,4291" coordsize="0,332" path="m10182,4291l10182,4622e" filled="false" stroked="true" strokeweight=".12pt" strokecolor="#000000">
                <v:path arrowok="t"/>
              </v:shape>
            </v:group>
            <v:group style="position:absolute;left:10456;top:4291;width:154;height:332" coordorigin="10456,4291" coordsize="154,332">
              <v:shape style="position:absolute;left:10456;top:4291;width:154;height:332" coordorigin="10456,4291" coordsize="154,332" path="m10610,4622l10610,4291,10456,4291e" filled="false" stroked="true" strokeweight=".12pt" strokecolor="#000000">
                <v:path arrowok="t"/>
              </v:shape>
            </v:group>
            <v:group style="position:absolute;left:10182;top:4291;width:156;height:2" coordorigin="10182,4291" coordsize="156,2">
              <v:shape style="position:absolute;left:10182;top:4291;width:156;height:2" coordorigin="10182,4291" coordsize="156,0" path="m10338,4291l10182,4291e" filled="false" stroked="true" strokeweight=".12pt" strokecolor="#000000">
                <v:path arrowok="t"/>
              </v:shape>
            </v:group>
            <v:group style="position:absolute;left:10442;top:4493;width:168;height:130" coordorigin="10442,4493" coordsize="168,130">
              <v:shape style="position:absolute;left:10442;top:4493;width:168;height:130" coordorigin="10442,4493" coordsize="168,130" path="m10610,4622l10442,4493e" filled="false" stroked="true" strokeweight=".12pt" strokecolor="#000000">
                <v:path arrowok="t"/>
              </v:shape>
            </v:group>
            <v:group style="position:absolute;left:10182;top:4291;width:168;height:130" coordorigin="10182,4291" coordsize="168,130">
              <v:shape style="position:absolute;left:10182;top:4291;width:168;height:130" coordorigin="10182,4291" coordsize="168,130" path="m10350,4421l10182,4291e" filled="false" stroked="true" strokeweight=".12pt" strokecolor="#000000">
                <v:path arrowok="t"/>
              </v:shape>
            </v:group>
            <v:group style="position:absolute;left:10098;top:4589;width:2;height:24" coordorigin="10098,4589" coordsize="2,24">
              <v:shape style="position:absolute;left:10098;top:4589;width:2;height:24" coordorigin="10098,4589" coordsize="0,24" path="m10098,4589l10098,4613e" filled="false" stroked="true" strokeweight=".12pt" strokecolor="#000000">
                <v:path arrowok="t"/>
              </v:shape>
            </v:group>
            <v:group style="position:absolute;left:10098;top:4229;width:560;height:1119" coordorigin="10098,4229" coordsize="560,1119">
              <v:shape style="position:absolute;left:10098;top:4229;width:560;height:1119" coordorigin="10098,4229" coordsize="560,1119" path="m10658,4229l10098,4229,10098,5347e" filled="false" stroked="true" strokeweight=".12pt" strokecolor="#000000">
                <v:path arrowok="t"/>
              </v:shape>
            </v:group>
            <v:group style="position:absolute;left:10204;top:4663;width:387;height:60" coordorigin="10204,4663" coordsize="387,60">
              <v:shape style="position:absolute;left:10204;top:4663;width:387;height:60" coordorigin="10204,4663" coordsize="387,60" path="m10204,4663l10590,4723e" filled="false" stroked="true" strokeweight=".12pt" strokecolor="#000000">
                <v:path arrowok="t"/>
              </v:shape>
            </v:group>
            <v:group style="position:absolute;left:10098;top:4253;width:560;height:2" coordorigin="10098,4253" coordsize="560,2">
              <v:shape style="position:absolute;left:10098;top:4253;width:560;height:2" coordorigin="10098,4253" coordsize="560,0" path="m10098,4253l10658,4253e" filled="false" stroked="true" strokeweight=".12pt" strokecolor="#000000">
                <v:path arrowok="t"/>
              </v:shape>
            </v:group>
            <v:group style="position:absolute;left:10098;top:4229;width:560;height:2" coordorigin="10098,4229" coordsize="560,2">
              <v:shape style="position:absolute;left:10098;top:4229;width:560;height:2" coordorigin="10098,4229" coordsize="560,0" path="m10658,4229l10098,4229e" filled="false" stroked="true" strokeweight=".12pt" strokecolor="#000000">
                <v:path arrowok="t"/>
              </v:shape>
            </v:group>
            <v:group style="position:absolute;left:10182;top:4493;width:168;height:130" coordorigin="10182,4493" coordsize="168,130">
              <v:shape style="position:absolute;left:10182;top:4493;width:168;height:130" coordorigin="10182,4493" coordsize="168,130" path="m10182,4622l10350,4493e" filled="false" stroked="true" strokeweight=".12pt" strokecolor="#000000">
                <v:path arrowok="t"/>
              </v:shape>
            </v:group>
            <v:group style="position:absolute;left:10442;top:4291;width:168;height:130" coordorigin="10442,4291" coordsize="168,130">
              <v:shape style="position:absolute;left:10442;top:4291;width:168;height:130" coordorigin="10442,4291" coordsize="168,130" path="m10442,4421l10610,4291e" filled="false" stroked="true" strokeweight=".12pt" strokecolor="#000000">
                <v:path arrowok="t"/>
              </v:shape>
            </v:group>
            <v:group style="position:absolute;left:10206;top:5179;width:2;height:15" coordorigin="10206,5179" coordsize="2,15">
              <v:shape style="position:absolute;left:10206;top:5179;width:2;height:15" coordorigin="10206,5179" coordsize="0,15" path="m10206,5194l10206,5179e" filled="false" stroked="true" strokeweight=".12pt" strokecolor="#000000">
                <v:path arrowok="t"/>
              </v:shape>
            </v:group>
            <v:group style="position:absolute;left:10205;top:5080;width:3;height:2" coordorigin="10205,5080" coordsize="3,2">
              <v:shape style="position:absolute;left:10205;top:5080;width:3;height:2" coordorigin="10205,5080" coordsize="3,0" path="m10205,5080l10208,5080e" filled="false" stroked="true" strokeweight=".12pt" strokecolor="#000000">
                <v:path arrowok="t"/>
              </v:shape>
            </v:group>
            <v:group style="position:absolute;left:10206;top:4891;width:2;height:27" coordorigin="10206,4891" coordsize="2,27">
              <v:shape style="position:absolute;left:10206;top:4891;width:2;height:27" coordorigin="10206,4891" coordsize="0,27" path="m10206,4918l10206,4891e" filled="false" stroked="true" strokeweight=".12pt" strokecolor="#000000">
                <v:path arrowok="t"/>
              </v:shape>
            </v:group>
            <v:group style="position:absolute;left:10156;top:5272;width:480;height:2" coordorigin="10156,5272" coordsize="480,2">
              <v:shape style="position:absolute;left:10156;top:5272;width:480;height:2" coordorigin="10156,5272" coordsize="480,0" path="m10156,5272l10636,5272e" filled="false" stroked="true" strokeweight=".24pt" strokecolor="#000000">
                <v:path arrowok="t"/>
              </v:shape>
            </v:group>
            <v:group style="position:absolute;left:10593;top:5270;width:44;height:5" coordorigin="10593,5270" coordsize="44,5">
              <v:shape style="position:absolute;left:10593;top:5270;width:44;height:5" coordorigin="10593,5270" coordsize="44,5" path="m10636,5275l10593,5275,10593,5270e" filled="false" stroked="true" strokeweight=".12pt" strokecolor="#000000">
                <v:path arrowok="t"/>
              </v:shape>
            </v:group>
            <v:group style="position:absolute;left:10590;top:5136;width:44;height:8" coordorigin="10590,5136" coordsize="44,8">
              <v:shape style="position:absolute;left:10590;top:5136;width:44;height:8" coordorigin="10590,5136" coordsize="44,8" path="m10590,5136l10634,5143e" filled="false" stroked="true" strokeweight=".12pt" strokecolor="#000000">
                <v:path arrowok="t"/>
              </v:shape>
            </v:group>
            <v:group style="position:absolute;left:10588;top:5141;width:46;height:8" coordorigin="10588,5141" coordsize="46,8">
              <v:shape style="position:absolute;left:10588;top:5141;width:46;height:8" coordorigin="10588,5141" coordsize="46,8" path="m10634,5148l10588,5141e" filled="false" stroked="true" strokeweight=".12pt" strokecolor="#000000">
                <v:path arrowok="t"/>
              </v:shape>
            </v:group>
            <v:group style="position:absolute;left:10157;top:4886;width:3;height:2" coordorigin="10157,4886" coordsize="3,2">
              <v:shape style="position:absolute;left:10157;top:4886;width:3;height:2" coordorigin="10157,4886" coordsize="3,0" path="m10157,4886l10160,4886e" filled="false" stroked="true" strokeweight=".24pt" strokecolor="#000000">
                <v:path arrowok="t"/>
              </v:shape>
            </v:group>
            <v:group style="position:absolute;left:10593;top:5177;width:2;height:8" coordorigin="10593,5177" coordsize="2,8">
              <v:shape style="position:absolute;left:10593;top:5177;width:2;height:8" coordorigin="10593,5177" coordsize="0,8" path="m10593,5184l10593,5177e" filled="false" stroked="true" strokeweight=".12pt" strokecolor="#000000">
                <v:path arrowok="t"/>
              </v:shape>
            </v:group>
            <v:group style="position:absolute;left:10593;top:5191;width:44;height:8" coordorigin="10593,5191" coordsize="44,8">
              <v:shape style="position:absolute;left:10593;top:5191;width:44;height:8" coordorigin="10593,5191" coordsize="44,8" path="m10636,5198l10593,5198,10593,5191e" filled="false" stroked="true" strokeweight=".12pt" strokecolor="#000000">
                <v:path arrowok="t"/>
              </v:shape>
            </v:group>
            <v:group style="position:absolute;left:10200;top:4870;width:436;height:2" coordorigin="10200,4870" coordsize="436,2">
              <v:shape style="position:absolute;left:10200;top:4870;width:436;height:2" coordorigin="10200,4870" coordsize="436,0" path="m10200,4870l10636,4870e" filled="false" stroked="true" strokeweight=".0552pt" strokecolor="#000000">
                <v:path arrowok="t"/>
              </v:shape>
            </v:group>
            <v:group style="position:absolute;left:10156;top:4984;width:480;height:2" coordorigin="10156,4984" coordsize="480,2">
              <v:shape style="position:absolute;left:10156;top:4984;width:480;height:2" coordorigin="10156,4984" coordsize="480,0" path="m10156,4984l10636,4984e" filled="false" stroked="true" strokeweight=".0696pt" strokecolor="#000000">
                <v:path arrowok="t"/>
              </v:shape>
            </v:group>
            <v:group style="position:absolute;left:10590;top:4937;width:46;height:12" coordorigin="10590,4937" coordsize="46,12">
              <v:shape style="position:absolute;left:10590;top:4937;width:46;height:12" coordorigin="10590,4937" coordsize="46,12" path="m10590,4937l10636,4942,10634,4949,10590,4942,10590,4937e" filled="false" stroked="true" strokeweight=".12pt" strokecolor="#000000">
                <v:path arrowok="t"/>
              </v:shape>
            </v:group>
            <v:group style="position:absolute;left:10158;top:5069;width:46;height:12" coordorigin="10158,5069" coordsize="46,12">
              <v:shape style="position:absolute;left:10158;top:5069;width:46;height:12" coordorigin="10158,5069" coordsize="46,12" path="m10204,5076l10161,5069,10158,5074,10204,5081,10204,5076e" filled="false" stroked="true" strokeweight=".12pt" strokecolor="#000000">
                <v:path arrowok="t"/>
              </v:shape>
            </v:group>
            <v:group style="position:absolute;left:10156;top:5180;width:437;height:2" coordorigin="10156,5180" coordsize="437,2">
              <v:shape style="position:absolute;left:10156;top:5180;width:437;height:2" coordorigin="10156,5180" coordsize="437,0" path="m10156,5180l10593,5180e" filled="false" stroked="true" strokeweight=".1548pt" strokecolor="#000000">
                <v:path arrowok="t"/>
              </v:shape>
            </v:group>
            <v:group style="position:absolute;left:10156;top:5194;width:437;height:2" coordorigin="10156,5194" coordsize="437,2">
              <v:shape style="position:absolute;left:10156;top:5194;width:437;height:2" coordorigin="10156,5194" coordsize="437,0" path="m10156,5194l10593,5194e" filled="false" stroked="true" strokeweight=".1548pt" strokecolor="#000000">
                <v:path arrowok="t"/>
              </v:shape>
            </v:group>
            <v:group style="position:absolute;left:10156;top:4867;width:46;height:5" coordorigin="10156,4867" coordsize="46,5">
              <v:shape style="position:absolute;left:10156;top:4867;width:46;height:5" coordorigin="10156,4867" coordsize="46,5" path="m10202,4867l10156,4867,10156,4872,10202,4872e" filled="false" stroked="true" strokeweight=".12pt" strokecolor="#000000">
                <v:path arrowok="t"/>
              </v:shape>
            </v:group>
            <v:group style="position:absolute;left:10158;top:4884;width:46;height:5" coordorigin="10158,4884" coordsize="46,5">
              <v:shape style="position:absolute;left:10158;top:4884;width:46;height:5" coordorigin="10158,4884" coordsize="46,5" path="m10204,4889l10158,4884e" filled="false" stroked="true" strokeweight=".12pt" strokecolor="#000000">
                <v:path arrowok="t"/>
              </v:shape>
            </v:group>
            <v:group style="position:absolute;left:10158;top:4889;width:46;height:8" coordorigin="10158,4889" coordsize="46,8">
              <v:shape style="position:absolute;left:10158;top:4889;width:46;height:8" coordorigin="10158,4889" coordsize="46,8" path="m10158,4889l10202,4896,10204,4889e" filled="false" stroked="true" strokeweight=".12pt" strokecolor="#000000">
                <v:path arrowok="t"/>
              </v:shape>
            </v:group>
            <v:group style="position:absolute;left:10158;top:4915;width:44;height:10" coordorigin="10158,4915" coordsize="44,10">
              <v:shape style="position:absolute;left:10158;top:4915;width:44;height:10" coordorigin="10158,4915" coordsize="44,10" path="m10202,4915l10158,4918,10158,4925,10202,4922,10202,4915e" filled="false" stroked="true" strokeweight=".12pt" strokecolor="#000000">
                <v:path arrowok="t"/>
              </v:shape>
            </v:group>
            <v:group style="position:absolute;left:10204;top:4891;width:387;height:48" coordorigin="10204,4891" coordsize="387,48">
              <v:shape style="position:absolute;left:10204;top:4891;width:387;height:48" coordorigin="10204,4891" coordsize="387,48" path="m10204,4891l10590,4939e" filled="false" stroked="true" strokeweight=".12pt" strokecolor="#000000">
                <v:path arrowok="t"/>
              </v:shape>
            </v:group>
            <v:group style="position:absolute;left:10590;top:4879;width:46;height:12" coordorigin="10590,4879" coordsize="46,12">
              <v:shape style="position:absolute;left:10590;top:4879;width:46;height:12" coordorigin="10590,4879" coordsize="46,12" path="m10590,4884l10636,4879,10636,4886,10590,4891,10590,4884e" filled="false" stroked="true" strokeweight=".12pt" strokecolor="#000000">
                <v:path arrowok="t"/>
              </v:shape>
            </v:group>
            <v:group style="position:absolute;left:10202;top:4886;width:389;height:32" coordorigin="10202,4886" coordsize="389,32">
              <v:shape style="position:absolute;left:10202;top:4886;width:389;height:32" coordorigin="10202,4886" coordsize="389,32" path="m10202,4918l10590,4886e" filled="false" stroked="true" strokeweight=".12pt" strokecolor="#000000">
                <v:path arrowok="t"/>
              </v:shape>
            </v:group>
            <v:group style="position:absolute;left:10204;top:5078;width:387;height:60" coordorigin="10204,5078" coordsize="387,60">
              <v:shape style="position:absolute;left:10204;top:5078;width:387;height:60" coordorigin="10204,5078" coordsize="387,60" path="m10204,5078l10590,5138e" filled="false" stroked="true" strokeweight=".12pt" strokecolor="#000000">
                <v:path arrowok="t"/>
              </v:shape>
            </v:group>
            <v:group style="position:absolute;left:10098;top:4229;width:560;height:1119" coordorigin="10098,4229" coordsize="560,1119">
              <v:shape style="position:absolute;left:10098;top:4229;width:560;height:1119" coordorigin="10098,4229" coordsize="560,1119" path="m10658,4229l10658,5347,10098,5347,10098,4229e" filled="false" stroked="true" strokeweight=".12pt" strokecolor="#000000">
                <v:path arrowok="t"/>
              </v:shape>
            </v:group>
            <v:group style="position:absolute;left:10182;top:4291;width:428;height:332" coordorigin="10182,4291" coordsize="428,332">
              <v:shape style="position:absolute;left:10182;top:4291;width:428;height:332" coordorigin="10182,4291" coordsize="428,332" path="m10182,4291l10610,4291,10610,4622,10182,4622,10182,4291e" filled="false" stroked="true" strokeweight=".12pt" strokecolor="#000000">
                <v:path arrowok="t"/>
              </v:shape>
            </v:group>
            <v:group style="position:absolute;left:9064;top:5338;width:39;height:111" coordorigin="9064,5338" coordsize="39,111">
              <v:shape style="position:absolute;left:9064;top:5338;width:39;height:111" coordorigin="9064,5338" coordsize="39,111" path="m9064,5448l9064,5338,9102,5338,9102,5448,9064,5448e" filled="false" stroked="true" strokeweight="0pt" strokecolor="#000000">
                <v:path arrowok="t"/>
              </v:shape>
            </v:group>
            <v:group style="position:absolute;left:6976;top:5402;width:1025;height:2" coordorigin="6976,5402" coordsize="1025,2">
              <v:shape style="position:absolute;left:6976;top:5402;width:1025;height:2" coordorigin="6976,5402" coordsize="1025,0" path="m6976,5402l8001,5402e" filled="false" stroked="true" strokeweight="0pt" strokecolor="#000000">
                <v:path arrowok="t"/>
              </v:shape>
            </v:group>
            <v:group style="position:absolute;left:8039;top:5407;width:1025;height:2" coordorigin="8039,5407" coordsize="1025,2">
              <v:shape style="position:absolute;left:8039;top:5407;width:1025;height:2" coordorigin="8039,5407" coordsize="1025,0" path="m8039,5407l9064,5407e" filled="false" stroked="true" strokeweight="0pt" strokecolor="#000000">
                <v:path arrowok="t"/>
              </v:shape>
            </v:group>
            <v:group style="position:absolute;left:6976;top:5393;width:1025;height:2" coordorigin="6976,5393" coordsize="1025,2">
              <v:shape style="position:absolute;left:6976;top:5393;width:1025;height:2" coordorigin="6976,5393" coordsize="1025,0" path="m6976,5393l8001,5393e" filled="false" stroked="true" strokeweight="0pt" strokecolor="#000000">
                <v:path arrowok="t"/>
              </v:shape>
            </v:group>
            <v:group style="position:absolute;left:8039;top:5398;width:1025;height:2" coordorigin="8039,5398" coordsize="1025,2">
              <v:shape style="position:absolute;left:8039;top:5398;width:1025;height:2" coordorigin="8039,5398" coordsize="1025,0" path="m8039,5398l9064,5398e" filled="false" stroked="true" strokeweight="0pt" strokecolor="#000000">
                <v:path arrowok="t"/>
              </v:shape>
            </v:group>
            <v:group style="position:absolute;left:6976;top:5412;width:1025;height:2" coordorigin="6976,5412" coordsize="1025,2">
              <v:shape style="position:absolute;left:6976;top:5412;width:1025;height:2" coordorigin="6976,5412" coordsize="1025,0" path="m6976,5412l8001,5412e" filled="false" stroked="true" strokeweight="0pt" strokecolor="#000000">
                <v:path arrowok="t"/>
              </v:shape>
            </v:group>
            <v:group style="position:absolute;left:8039;top:5417;width:1025;height:2" coordorigin="8039,5417" coordsize="1025,2">
              <v:shape style="position:absolute;left:8039;top:5417;width:1025;height:2" coordorigin="8039,5417" coordsize="1025,0" path="m8039,5417l9064,5417e" filled="false" stroked="true" strokeweight="0pt" strokecolor="#000000">
                <v:path arrowok="t"/>
              </v:shape>
            </v:group>
            <v:group style="position:absolute;left:9904;top:5338;width:2;height:826" coordorigin="9904,5338" coordsize="2,826">
              <v:shape style="position:absolute;left:9904;top:5338;width:2;height:826" coordorigin="9904,5338" coordsize="0,826" path="m9904,5338l9904,6163e" filled="false" stroked="true" strokeweight="0pt" strokecolor="#000000">
                <v:path arrowok="t"/>
              </v:shape>
            </v:group>
            <v:group style="position:absolute;left:9866;top:5400;width:2;height:764" coordorigin="9866,5400" coordsize="2,764">
              <v:shape style="position:absolute;left:9866;top:5400;width:2;height:764" coordorigin="9866,5400" coordsize="0,764" path="m9866,5400l9866,6163e" filled="false" stroked="true" strokeweight="0pt" strokecolor="#000000">
                <v:path arrowok="t"/>
              </v:shape>
            </v:group>
            <v:group style="position:absolute;left:9866;top:5400;width:39;height:2" coordorigin="9866,5400" coordsize="39,2">
              <v:shape style="position:absolute;left:9866;top:5400;width:39;height:2" coordorigin="9866,5400" coordsize="39,0" path="m9904,5400l9866,5400e" filled="false" stroked="true" strokeweight="0pt" strokecolor="#000000">
                <v:path arrowok="t"/>
              </v:shape>
            </v:group>
            <v:group style="position:absolute;left:9940;top:5338;width:2;height:111" coordorigin="9940,5338" coordsize="2,111">
              <v:shape style="position:absolute;left:9940;top:5338;width:2;height:111" coordorigin="9940,5338" coordsize="0,111" path="m9940,5448l9940,5338e" filled="false" stroked="true" strokeweight="0pt" strokecolor="#000000">
                <v:path arrowok="t"/>
              </v:shape>
            </v:group>
            <v:group style="position:absolute;left:9904;top:5338;width:36;height:2" coordorigin="9904,5338" coordsize="36,2">
              <v:shape style="position:absolute;left:9904;top:5338;width:36;height:2" coordorigin="9904,5338" coordsize="36,0" path="m9940,5338l9904,5338e" filled="false" stroked="true" strokeweight="0pt" strokecolor="#000000">
                <v:path arrowok="t"/>
              </v:shape>
            </v:group>
            <v:group style="position:absolute;left:9904;top:5448;width:36;height:2" coordorigin="9904,5448" coordsize="36,2">
              <v:shape style="position:absolute;left:9904;top:5448;width:36;height:2" coordorigin="9904,5448" coordsize="36,0" path="m9904,5448l9940,5448e" filled="false" stroked="true" strokeweight="0pt" strokecolor="#000000">
                <v:path arrowok="t"/>
              </v:shape>
            </v:group>
            <v:group style="position:absolute;left:9141;top:5338;width:2;height:111" coordorigin="9141,5338" coordsize="2,111">
              <v:shape style="position:absolute;left:9141;top:5338;width:2;height:111" coordorigin="9141,5338" coordsize="0,111" path="m9141,5448l9141,5338e" filled="false" stroked="true" strokeweight="0pt" strokecolor="#000000">
                <v:path arrowok="t"/>
              </v:shape>
            </v:group>
            <v:group style="position:absolute;left:9102;top:5338;width:39;height:2" coordorigin="9102,5338" coordsize="39,2">
              <v:shape style="position:absolute;left:9102;top:5338;width:39;height:2" coordorigin="9102,5338" coordsize="39,0" path="m9141,5338l9102,5338e" filled="false" stroked="true" strokeweight="0pt" strokecolor="#000000">
                <v:path arrowok="t"/>
              </v:shape>
            </v:group>
            <v:group style="position:absolute;left:9102;top:5347;width:2;height:118" coordorigin="9102,5347" coordsize="2,118">
              <v:shape style="position:absolute;left:9102;top:5347;width:2;height:118" coordorigin="9102,5347" coordsize="0,118" path="m9102,5347l9102,5465e" filled="false" stroked="true" strokeweight="0pt" strokecolor="#000000">
                <v:path arrowok="t"/>
              </v:shape>
            </v:group>
            <v:group style="position:absolute;left:9102;top:5448;width:39;height:2" coordorigin="9102,5448" coordsize="39,2">
              <v:shape style="position:absolute;left:9102;top:5448;width:39;height:2" coordorigin="9102,5448" coordsize="39,0" path="m9102,5448l9141,5448e" filled="false" stroked="true" strokeweight="0pt" strokecolor="#000000">
                <v:path arrowok="t"/>
              </v:shape>
            </v:group>
            <v:group style="position:absolute;left:9141;top:5393;width:728;height:770" coordorigin="9141,5393" coordsize="728,770">
              <v:shape style="position:absolute;left:9141;top:5393;width:728;height:770" coordorigin="9141,5393" coordsize="728,770" path="m9141,5393l9143,5454,9149,5513,9176,5628,9219,5736,9277,5835,9350,5924,9434,6001,9530,6065,9635,6114,9748,6147,9807,6157,9868,6162e" filled="false" stroked="true" strokeweight="0pt" strokecolor="#000000">
                <v:path arrowok="t"/>
              </v:shape>
            </v:group>
            <v:group style="position:absolute;left:6940;top:5338;width:36;height:108" coordorigin="6940,5338" coordsize="36,108">
              <v:shape style="position:absolute;left:6940;top:5338;width:36;height:108" coordorigin="6940,5338" coordsize="36,108" path="m6940,5446l6940,5338,6976,5338,6976,5446,6940,5446e" filled="false" stroked="true" strokeweight="0pt" strokecolor="#000000">
                <v:path arrowok="t"/>
              </v:shape>
            </v:group>
            <v:group style="position:absolute;left:8001;top:5364;width:39;height:84" coordorigin="8001,5364" coordsize="39,84">
              <v:shape style="position:absolute;left:8001;top:5364;width:39;height:84" coordorigin="8001,5364" coordsize="39,84" path="m8001,5448l8001,5364,8039,5364,8039,5448,8001,5448e" filled="false" stroked="true" strokeweight="0pt" strokecolor="#000000">
                <v:path arrowok="t"/>
              </v:shape>
            </v:group>
            <v:group style="position:absolute;left:5968;top:3998;width:5340;height:2" coordorigin="5968,3998" coordsize="5340,2">
              <v:shape style="position:absolute;left:5968;top:3998;width:5340;height:2" coordorigin="5968,3998" coordsize="5340,0" path="m5968,3998l11308,3998e" filled="false" stroked="true" strokeweight=".580pt" strokecolor="#000000">
                <v:path arrowok="t"/>
              </v:shape>
            </v:group>
            <v:group style="position:absolute;left:5968;top:3994;width:5340;height:10" coordorigin="5968,3994" coordsize="5340,10">
              <v:shape style="position:absolute;left:5968;top:3994;width:5340;height:10" coordorigin="5968,3994" coordsize="5340,10" path="m5968,3994l5968,4003,11308,3994,5968,3994xe" filled="false" stroked="true" strokeweight="0pt" strokecolor="#000000">
                <v:path arrowok="t"/>
              </v:shape>
            </v:group>
            <v:group style="position:absolute;left:5968;top:3994;width:5340;height:10" coordorigin="5968,3994" coordsize="5340,10">
              <v:shape style="position:absolute;left:5968;top:3994;width:5340;height:10" coordorigin="5968,3994" coordsize="5340,10" path="m5968,4003l11308,3994,11308,4003,5968,4003xe" filled="false" stroked="true" strokeweight="0pt" strokecolor="#000000">
                <v:path arrowok="t"/>
              </v:shape>
            </v:group>
            <v:group style="position:absolute;left:9002;top:3982;width:89;height:26" coordorigin="9002,3982" coordsize="89,26">
              <v:shape style="position:absolute;left:9002;top:3982;width:89;height:26" coordorigin="9002,3982" coordsize="89,26" path="m9002,3982l9017,3995,9034,4003,9053,4007,9072,4008,9091,4003e" filled="false" stroked="true" strokeweight=".12pt" strokecolor="#000000">
                <v:path arrowok="t"/>
              </v:shape>
            </v:group>
            <v:group style="position:absolute;left:8870;top:3847;width:132;height:135" coordorigin="8870,3847" coordsize="132,135">
              <v:shape style="position:absolute;left:8870;top:3847;width:132;height:135" coordorigin="8870,3847" coordsize="132,135" path="m8870,3847l9002,3982e" filled="false" stroked="true" strokeweight=".12pt" strokecolor="#000000">
                <v:path arrowok="t"/>
              </v:shape>
            </v:group>
            <v:group style="position:absolute;left:9107;top:3691;width:233;height:305" coordorigin="9107,3691" coordsize="233,305">
              <v:shape style="position:absolute;left:9107;top:3691;width:233;height:305" coordorigin="9107,3691" coordsize="233,305" path="m9107,3996l9340,3691e" filled="false" stroked="true" strokeweight=".12pt" strokecolor="#000000">
                <v:path arrowok="t"/>
              </v:shape>
            </v:group>
            <v:group style="position:absolute;left:9318;top:3600;width:29;height:90" coordorigin="9318,3600" coordsize="29,90">
              <v:shape style="position:absolute;left:9318;top:3600;width:29;height:90" coordorigin="9318,3600" coordsize="29,90" path="m9343,3689l9347,3669,9346,3650,9341,3631,9331,3614,9318,3600e" filled="false" stroked="true" strokeweight=".12pt" strokecolor="#000000">
                <v:path arrowok="t"/>
              </v:shape>
            </v:group>
            <v:group style="position:absolute;left:9136;top:3499;width:166;height:94" coordorigin="9136,3499" coordsize="166,94">
              <v:shape style="position:absolute;left:9136;top:3499;width:166;height:94" coordorigin="9136,3499" coordsize="166,94" path="m9302,3593l9136,3499e" filled="false" stroked="true" strokeweight=".12pt" strokecolor="#000000">
                <v:path arrowok="t"/>
              </v:shape>
            </v:group>
            <v:group style="position:absolute;left:8808;top:3470;width:330;height:365" coordorigin="8808,3470" coordsize="330,365">
              <v:shape style="position:absolute;left:8808;top:3470;width:330;height:365" coordorigin="8808,3470" coordsize="330,365" path="m9137,3499l9064,3473,9026,3470,9007,3471,8935,3491,8872,3535,8836,3585,8811,3659,8808,3697,8809,3716,8829,3787,8848,3820,8859,3835e" filled="false" stroked="true" strokeweight=".12pt" strokecolor="#000000">
                <v:path arrowok="t"/>
              </v:shape>
            </v:group>
            <v:group style="position:absolute;left:8782;top:3444;width:369;height:412" coordorigin="8782,3444" coordsize="369,412">
              <v:shape style="position:absolute;left:8782;top:3444;width:369;height:412" coordorigin="8782,3444" coordsize="369,412" path="m9150,3476l9077,3449,9020,3444,9002,3446,8929,3465,8865,3506,8825,3552,8798,3605,8782,3681,8782,3700,8783,3718,8801,3791,8829,3840,8842,3855e" filled="false" stroked="true" strokeweight=".12pt" strokecolor="#000000">
                <v:path arrowok="t"/>
              </v:shape>
            </v:group>
            <v:group style="position:absolute;left:8831;top:3866;width:20;height:20" coordorigin="8831,3866" coordsize="20,20">
              <v:shape style="position:absolute;left:8831;top:3866;width:20;height:20" coordorigin="8831,3866" coordsize="20,20" path="m8850,3866l8831,3886e" filled="false" stroked="true" strokeweight=".12pt" strokecolor="#000000">
                <v:path arrowok="t"/>
              </v:shape>
            </v:group>
            <v:group style="position:absolute;left:8754;top:3418;width:409;height:468" coordorigin="8754,3418" coordsize="409,468">
              <v:shape style="position:absolute;left:8754;top:3418;width:409;height:468" coordorigin="8754,3418" coordsize="409,468" path="m9163,3452l9108,3429,9031,3418,9012,3418,8936,3434,8868,3470,8811,3526,8780,3577,8757,3652,8754,3690,8755,3709,8770,3785,8807,3854,8819,3870,8833,3885e" filled="false" stroked="true" strokeweight=".12pt" strokecolor="#000000">
                <v:path arrowok="t"/>
              </v:shape>
            </v:group>
            <v:group style="position:absolute;left:9148;top:3451;width:15;height:24" coordorigin="9148,3451" coordsize="15,24">
              <v:shape style="position:absolute;left:9148;top:3451;width:15;height:24" coordorigin="9148,3451" coordsize="15,24" path="m9162,3451l9148,3475e" filled="false" stroked="true" strokeweight=".12pt" strokecolor="#000000">
                <v:path arrowok="t"/>
              </v:shape>
            </v:group>
            <v:group style="position:absolute;left:8061;top:4298;width:1644;height:250" coordorigin="8061,4298" coordsize="1644,250">
              <v:shape style="position:absolute;left:8061;top:4298;width:1644;height:250" coordorigin="8061,4298" coordsize="1644,250" path="m8061,4298l9705,4298,9705,4548,8061,4548,8061,4298e" filled="false" stroked="true" strokeweight="0pt" strokecolor="#000000">
                <v:path arrowok="t"/>
              </v:shape>
            </v:group>
            <v:group style="position:absolute;left:6566;top:5482;width:221;height:2" coordorigin="6566,5482" coordsize="221,2">
              <v:shape style="position:absolute;left:6566;top:5482;width:221;height:2" coordorigin="6566,5482" coordsize="221,0" path="m6786,5482l6566,5482e" filled="false" stroked="true" strokeweight=".12pt" strokecolor="#000000">
                <v:path arrowok="t"/>
              </v:shape>
            </v:group>
            <v:group style="position:absolute;left:6566;top:3245;width:221;height:2" coordorigin="6566,3245" coordsize="221,2">
              <v:shape style="position:absolute;left:6566;top:3245;width:221;height:2" coordorigin="6566,3245" coordsize="221,0" path="m6786,3245l6566,3245e" filled="false" stroked="true" strokeweight=".12pt" strokecolor="#000000">
                <v:path arrowok="t"/>
              </v:shape>
            </v:group>
            <v:group style="position:absolute;left:6568;top:3245;width:2;height:2240" coordorigin="6568,3245" coordsize="2,2240">
              <v:shape style="position:absolute;left:6568;top:3245;width:2;height:2240" coordorigin="6568,3245" coordsize="0,2240" path="m6568,5484l6568,3245e" filled="false" stroked="true" strokeweight=".12pt" strokecolor="#000000">
                <v:path arrowok="t"/>
              </v:shape>
            </v:group>
            <v:group style="position:absolute;left:6532;top:5446;width:72;height:72" coordorigin="6532,5446" coordsize="72,72">
              <v:shape style="position:absolute;left:6532;top:5446;width:72;height:72" coordorigin="6532,5446" coordsize="72,72" path="m6532,5446l6604,5518e" filled="false" stroked="true" strokeweight=".12pt" strokecolor="#000000">
                <v:path arrowok="t"/>
              </v:shape>
            </v:group>
            <v:group style="position:absolute;left:6532;top:3211;width:72;height:70" coordorigin="6532,3211" coordsize="72,70">
              <v:shape style="position:absolute;left:6532;top:3211;width:72;height:70" coordorigin="6532,3211" coordsize="72,70" path="m6604,3281l6532,3211e" filled="false" stroked="true" strokeweight=".12pt" strokecolor="#000000">
                <v:path arrowok="t"/>
              </v:shape>
            </v:group>
            <v:group style="position:absolute;left:6813;top:2609;width:2;height:610" coordorigin="6813,2609" coordsize="2,610">
              <v:shape style="position:absolute;left:6813;top:2609;width:2;height:610" coordorigin="6813,2609" coordsize="0,610" path="m6813,3218l6813,2609e" filled="false" stroked="true" strokeweight=".12pt" strokecolor="#000000">
                <v:path arrowok="t"/>
              </v:shape>
            </v:group>
            <v:group style="position:absolute;left:10785;top:2609;width:2;height:610" coordorigin="10785,2609" coordsize="2,610">
              <v:shape style="position:absolute;left:10785;top:2609;width:2;height:610" coordorigin="10785,2609" coordsize="0,610" path="m10785,3218l10785,2609e" filled="false" stroked="true" strokeweight=".12pt" strokecolor="#000000">
                <v:path arrowok="t"/>
              </v:shape>
            </v:group>
            <v:group style="position:absolute;left:6813;top:2611;width:3972;height:2" coordorigin="6813,2611" coordsize="3972,2">
              <v:shape style="position:absolute;left:6813;top:2611;width:3972;height:2" coordorigin="6813,2611" coordsize="3972,0" path="m6813,2611l10785,2611e" filled="false" stroked="true" strokeweight=".12pt" strokecolor="#000000">
                <v:path arrowok="t"/>
              </v:shape>
            </v:group>
            <v:group style="position:absolute;left:6779;top:2575;width:70;height:70" coordorigin="6779,2575" coordsize="70,70">
              <v:shape style="position:absolute;left:6779;top:2575;width:70;height:70" coordorigin="6779,2575" coordsize="70,70" path="m6849,2575l6779,2645e" filled="false" stroked="true" strokeweight=".12pt" strokecolor="#000000">
                <v:path arrowok="t"/>
              </v:shape>
            </v:group>
            <v:group style="position:absolute;left:10749;top:2575;width:70;height:70" coordorigin="10749,2575" coordsize="70,70">
              <v:shape style="position:absolute;left:10749;top:2575;width:70;height:70" coordorigin="10749,2575" coordsize="70,70" path="m10749,2645l10818,2575e" filled="false" stroked="true" strokeweight=".12pt" strokecolor="#000000">
                <v:path arrowok="t"/>
              </v:shape>
              <v:shape style="position:absolute;left:561;top:4896;width:5537;height:2748" type="#_x0000_t75" stroked="false">
                <v:imagedata r:id="rId26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pStyle w:val="Heading1"/>
        <w:spacing w:line="240" w:lineRule="auto" w:before="168"/>
        <w:ind w:right="2799"/>
        <w:jc w:val="right"/>
      </w:pPr>
      <w:bookmarkStart w:name="2" w:id="2"/>
      <w:bookmarkEnd w:id="2"/>
      <w:r>
        <w:rPr/>
      </w:r>
      <w:r>
        <w:rPr>
          <w:w w:val="95"/>
        </w:rPr>
        <w:t>4260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2"/>
          <w:szCs w:val="22"/>
        </w:rPr>
      </w:pPr>
    </w:p>
    <w:p>
      <w:pPr>
        <w:pStyle w:val="Heading8"/>
        <w:spacing w:line="240" w:lineRule="auto"/>
        <w:ind w:left="5857" w:right="5285"/>
        <w:jc w:val="center"/>
        <w:rPr>
          <w:rFonts w:ascii="Tahoma" w:hAnsi="Tahoma" w:cs="Tahoma" w:eastAsia="Tahoma"/>
        </w:rPr>
      </w:pPr>
      <w:r>
        <w:rPr>
          <w:rFonts w:ascii="Tahoma"/>
        </w:rPr>
        <w:t>a-a</w:t>
      </w:r>
    </w:p>
    <w:p>
      <w:pPr>
        <w:spacing w:line="240" w:lineRule="auto" w:before="1"/>
        <w:rPr>
          <w:rFonts w:ascii="Tahoma" w:hAnsi="Tahoma" w:cs="Tahoma" w:eastAsia="Tahoma"/>
          <w:sz w:val="20"/>
          <w:szCs w:val="20"/>
        </w:rPr>
      </w:pPr>
    </w:p>
    <w:p>
      <w:pPr>
        <w:spacing w:before="61"/>
        <w:ind w:left="0" w:right="2179" w:firstLine="0"/>
        <w:jc w:val="right"/>
        <w:rPr>
          <w:rFonts w:ascii="Tahoma" w:hAnsi="Tahoma" w:cs="Tahoma" w:eastAsia="Tahoma"/>
          <w:sz w:val="23"/>
          <w:szCs w:val="23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0.927490pt;margin-top:-9.398941pt;width:21.45pt;height:45.25pt;mso-position-horizontal-relative:page;mso-position-vertical-relative:paragraph;z-index:1144" type="#_x0000_t202" filled="false" stroked="false">
            <v:textbox inset="0,0,0,0" style="layout-flow:vertical;mso-layout-flow-alt:bottom-to-top">
              <w:txbxContent>
                <w:p>
                  <w:pPr>
                    <w:spacing w:line="418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39"/>
                      <w:szCs w:val="39"/>
                    </w:rPr>
                  </w:pPr>
                  <w:r>
                    <w:rPr>
                      <w:rFonts w:ascii="Arial"/>
                      <w:w w:val="99"/>
                      <w:sz w:val="39"/>
                    </w:rPr>
                    <w:t>2400</w:t>
                  </w:r>
                  <w:r>
                    <w:rPr>
                      <w:rFonts w:ascii="Arial"/>
                      <w:sz w:val="3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sz w:val="23"/>
        </w:rPr>
        <w:t>Bedroom</w:t>
      </w:r>
      <w:r>
        <w:rPr>
          <w:rFonts w:ascii="Tahoma"/>
          <w:spacing w:val="-13"/>
          <w:sz w:val="23"/>
        </w:rPr>
        <w:t> </w:t>
      </w:r>
      <w:r>
        <w:rPr>
          <w:rFonts w:ascii="Tahoma"/>
          <w:sz w:val="23"/>
        </w:rPr>
        <w:t>8,4m2</w:t>
      </w:r>
      <w:r>
        <w:rPr>
          <w:rFonts w:ascii="Tahoma"/>
          <w:sz w:val="23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1"/>
        <w:rPr>
          <w:rFonts w:ascii="Tahoma" w:hAnsi="Tahoma" w:cs="Tahoma" w:eastAsia="Tahoma"/>
          <w:sz w:val="24"/>
          <w:szCs w:val="24"/>
        </w:rPr>
      </w:pPr>
    </w:p>
    <w:p>
      <w:pPr>
        <w:spacing w:before="61"/>
        <w:ind w:left="4171" w:right="5218" w:firstLine="0"/>
        <w:jc w:val="center"/>
        <w:rPr>
          <w:rFonts w:ascii="Tahoma" w:hAnsi="Tahoma" w:cs="Tahoma" w:eastAsia="Tahoma"/>
          <w:sz w:val="23"/>
          <w:szCs w:val="23"/>
        </w:rPr>
      </w:pPr>
      <w:r>
        <w:rPr/>
        <w:pict>
          <v:shape style="position:absolute;margin-left:28.040001pt;margin-top:-142.044373pt;width:276.850pt;height:137.4pt;mso-position-horizontal-relative:page;mso-position-vertical-relative:paragraph;z-index:-433312" type="#_x0000_t202" filled="false" stroked="false">
            <v:textbox inset="0,0,0,0">
              <w:txbxContent>
                <w:p>
                  <w:pPr>
                    <w:spacing w:before="72"/>
                    <w:ind w:left="36" w:right="0" w:firstLine="0"/>
                    <w:jc w:val="left"/>
                    <w:rPr>
                      <w:rFonts w:ascii="Perpetua Titling MT" w:hAnsi="Perpetua Titling MT" w:cs="Perpetua Titling MT" w:eastAsia="Perpetua Titling MT"/>
                      <w:sz w:val="20"/>
                      <w:szCs w:val="20"/>
                    </w:rPr>
                  </w:pPr>
                  <w:r>
                    <w:rPr>
                      <w:rFonts w:ascii="Perpetua Titling MT"/>
                      <w:b w:val="0"/>
                      <w:sz w:val="20"/>
                    </w:rPr>
                    <w:t>.</w:t>
                  </w:r>
                  <w:r>
                    <w:rPr>
                      <w:rFonts w:ascii="Perpetua Titling MT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0.81012pt;margin-top:31.874327pt;width:19.75pt;height:13pt;mso-position-horizontal-relative:page;mso-position-vertical-relative:paragraph;z-index:-433264;rotation:78" type="#_x0000_t136" fillcolor="#000000" stroked="f">
            <o:extrusion v:ext="view" autorotationcenter="t"/>
            <v:textpath style="font-family:&amp;quot;Arial&amp;quot;;font-size:13pt;v-text-kern:t;mso-text-shadow:auto" string="17°"/>
            <w10:wrap type="none"/>
          </v:shape>
        </w:pict>
      </w:r>
      <w:r>
        <w:rPr/>
        <w:pict>
          <v:shape style="position:absolute;margin-left:156.938324pt;margin-top:67.412582pt;width:15pt;height:30.85pt;mso-position-horizontal-relative:page;mso-position-vertical-relative:paragraph;z-index:1120" type="#_x0000_t202" filled="false" stroked="false">
            <v:textbox inset="0,0,0,0" style="layout-flow:vertical;mso-layout-flow-alt:bottom-to-top">
              <w:txbxContent>
                <w:p>
                  <w:pPr>
                    <w:spacing w:line="285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6"/>
                      <w:szCs w:val="26"/>
                    </w:rPr>
                  </w:pPr>
                  <w:r>
                    <w:rPr>
                      <w:rFonts w:ascii="Arial"/>
                      <w:w w:val="99"/>
                      <w:sz w:val="26"/>
                    </w:rPr>
                    <w:t>2946</w:t>
                  </w:r>
                  <w:r>
                    <w:rPr>
                      <w:rFonts w:ascii="Arial"/>
                      <w:sz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sz w:val="23"/>
        </w:rPr>
        <w:t>a-a</w:t>
      </w:r>
    </w:p>
    <w:p>
      <w:pPr>
        <w:spacing w:after="0"/>
        <w:jc w:val="center"/>
        <w:rPr>
          <w:rFonts w:ascii="Tahoma" w:hAnsi="Tahoma" w:cs="Tahoma" w:eastAsia="Tahoma"/>
          <w:sz w:val="23"/>
          <w:szCs w:val="23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  <w:r>
        <w:rPr/>
        <w:pict>
          <v:group style="position:absolute;margin-left:2pt;margin-top:6.120018pt;width:590.8pt;height:830.4pt;mso-position-horizontal-relative:page;mso-position-vertical-relative:page;z-index:-433168" coordorigin="40,122" coordsize="11816,16608">
            <v:shape style="position:absolute;left:40;top:122;width:11815;height:16608" type="#_x0000_t75" stroked="false">
              <v:imagedata r:id="rId27" o:title=""/>
            </v:shape>
            <v:group style="position:absolute;left:8925;top:502;width:934;height:569" coordorigin="8925,502" coordsize="934,569">
              <v:shape style="position:absolute;left:8925;top:502;width:934;height:569" coordorigin="8925,502" coordsize="934,569" path="m8925,1070l8925,869,9666,502,9858,614,9858,1070,9858,614,9666,502,8925,869e" filled="false" stroked="true" strokeweight=".48pt" strokecolor="#fdfdfd">
                <v:path arrowok="t"/>
              </v:shape>
            </v:group>
            <v:group style="position:absolute;left:8891;top:466;width:1001;height:605" coordorigin="8891,466" coordsize="1001,605">
              <v:shape style="position:absolute;left:8891;top:466;width:1001;height:605" coordorigin="8891,466" coordsize="1001,605" path="m8891,1070l8891,850,9666,466,9892,595,9892,1070e" filled="false" stroked="true" strokeweight=".48pt" strokecolor="#fdfdfd">
                <v:path arrowok="t"/>
              </v:shape>
            </v:group>
            <v:group style="position:absolute;left:9578;top:502;width:934;height:569" coordorigin="9578,502" coordsize="934,569">
              <v:shape style="position:absolute;left:9578;top:502;width:934;height:569" coordorigin="9578,502" coordsize="934,569" path="m9578,1070l9578,869,10319,502,10511,614,10511,1070,10511,614,10319,502,9578,869e" filled="false" stroked="true" strokeweight=".48pt" strokecolor="#fdfdfd">
                <v:path arrowok="t"/>
              </v:shape>
            </v:group>
            <v:group style="position:absolute;left:9544;top:466;width:1001;height:605" coordorigin="9544,466" coordsize="1001,605">
              <v:shape style="position:absolute;left:9544;top:466;width:1001;height:605" coordorigin="9544,466" coordsize="1001,605" path="m9544,1070l9544,850,10319,466,10545,595,10545,1070e" filled="false" stroked="true" strokeweight=".48pt" strokecolor="#fdfdfd">
                <v:path arrowok="t"/>
              </v:shape>
            </v:group>
            <v:group style="position:absolute;left:7667;top:1112;width:2919;height:2" coordorigin="7667,1112" coordsize="2919,2">
              <v:shape style="position:absolute;left:7667;top:1112;width:2919;height:2" coordorigin="7667,1112" coordsize="2919,0" path="m7667,1112l10586,1112e" filled="false" stroked="true" strokeweight="1.42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099l7667,1126,10586,1099,7667,1099xe" filled="false" stroked="true" strokeweight="0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126l10586,1099,10586,1126,7667,1126xe" filled="false" stroked="true" strokeweight="0pt" strokecolor="#fdfdfd">
                <v:path arrowok="t"/>
              </v:shape>
            </v:group>
            <v:group style="position:absolute;left:9839;top:1192;width:687;height:2" coordorigin="9839,1192" coordsize="687,2">
              <v:shape style="position:absolute;left:9839;top:1192;width:687;height:2" coordorigin="9839,1192" coordsize="687,0" path="m9839,1192l10526,1192e" filled="false" stroked="true" strokeweight="1.42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178l9839,1205,10526,1178,9839,1178xe" filled="false" stroked="true" strokeweight="0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205l10526,1178,10526,1205,9839,1205xe" filled="false" stroked="true" strokeweight="0pt" strokecolor="#fdfdfd">
                <v:path arrowok="t"/>
              </v:shape>
            </v:group>
            <v:group style="position:absolute;left:9966;top:1350;width:432;height:2" coordorigin="9966,1350" coordsize="432,2">
              <v:shape style="position:absolute;left:9966;top:1350;width:432;height:2" coordorigin="9966,1350" coordsize="432,0" path="m9966,1350l10398,1350e" filled="false" stroked="true" strokeweight="1.42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37l9966,1363,10398,1337,9966,1337xe" filled="false" stroked="true" strokeweight="0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63l10398,1337,10398,1363,9966,1363xe" filled="false" stroked="true" strokeweight="0pt" strokecolor="#fdfdfd">
                <v:path arrowok="t"/>
              </v:shape>
            </v:group>
            <v:group style="position:absolute;left:7720;top:1176;width:209;height:188" coordorigin="7720,1176" coordsize="209,188">
              <v:shape style="position:absolute;left:7720;top:1176;width:209;height:188" coordorigin="7720,1176" coordsize="209,188" path="m7749,1176l7746,1176,7720,1363,7737,1363,7756,1229,7774,1229,7749,1176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774,1229l7756,1229,7821,1363,7826,1363,7842,1330,7823,1330,7774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10,1229l7893,1229,7910,1363,7929,1363,7910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02,1176l7898,1176,7823,1330,7842,1330,7893,1229,7910,1229,7902,1176xe" filled="true" fillcolor="#fdfdfd" stroked="false">
                <v:path arrowok="t"/>
                <v:fill type="solid"/>
              </v:shape>
            </v:group>
            <v:group style="position:absolute;left:7970;top:1286;width:70;height:15" coordorigin="7970,1286" coordsize="70,15">
              <v:shape style="position:absolute;left:7970;top:1286;width:70;height:15" coordorigin="7970,1286" coordsize="70,15" path="m7970,1294l8039,1294e" filled="false" stroked="true" strokeweight=".82pt" strokecolor="#fdfdfd">
                <v:path arrowok="t"/>
              </v:shape>
            </v:group>
            <v:group style="position:absolute;left:8080;top:1171;width:183;height:197" coordorigin="8080,1171" coordsize="183,197">
              <v:shape style="position:absolute;left:8080;top:1171;width:183;height:197" coordorigin="8080,1171" coordsize="183,197" path="m8195,1366l8166,1366,8169,1368,8193,1368,8195,136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7,1363l8152,1363,8154,1366,8205,1366,8207,136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7,1361l8142,1361,8145,1363,8214,1363,8217,136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358l8138,1358,8140,1361,8222,1361,8224,135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9,1346l8116,1346,8121,1351,8123,1351,8128,1356,8130,1356,8133,1358,8229,1358,8234,1354,8236,1354,8241,1349,8162,1349,8159,134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3,1339l8222,1339,8219,1342,8217,1342,8214,1344,8212,1344,8210,1346,8205,1346,8202,1349,8243,1349,8253,1339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0,1344l8114,1344,8114,1346,8152,1346,8150,134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26,1210l8099,1210,8097,1212,8097,1214,8094,1217,8094,1219,8092,1222,8092,1224,8090,1224,8090,1226,8087,1229,8087,1231,8085,1234,8085,1238,8082,1241,8082,1250,8080,1253,8080,1286,8082,1289,8082,1296,8085,1298,8085,1306,8087,1308,8087,1310,8090,1313,8090,1315,8094,1320,8094,1322,8097,1325,8097,1327,8099,1330,8099,1332,8102,1332,8104,1334,8104,1337,8106,1337,8106,1339,8111,1344,8147,1344,8145,1342,8142,1342,8140,1339,8138,1339,8133,1334,8130,1334,8114,1318,8114,1315,8111,1313,8111,1310,8109,1310,8109,1308,8106,1306,8106,1303,8104,1301,8104,1296,8102,1294,8102,1286,8099,1284,8099,1258,8102,1255,8102,1248,8104,1246,8104,1241,8106,1238,8106,1234,8109,1231,8109,1229,8111,1229,8111,1226,8118,1219,8118,1217,8121,1214,8123,1214,8126,1212,8126,121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8,1320l8246,1320,8241,1325,8241,1327,8238,1327,8229,1337,8226,1337,8224,1339,8255,1339,8258,1337,8258,1334,8262,1330,8248,132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0,1198l8217,1198,8219,1200,8222,1200,8224,1202,8226,1202,8236,1212,8238,1212,8241,1214,8241,1217,8246,1222,8248,1222,8262,1212,8253,1202,8253,1200,8250,119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7,1193l8116,1193,8102,1207,8102,1210,8128,1210,8133,1205,8135,1205,8138,1202,8140,1202,8140,1200,8142,1200,8145,1198,8147,1198,8150,1195,8154,1195,8157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6,1193l8205,1193,8207,1195,8212,1195,8212,1198,8248,1198,8246,1195,8246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34,1186l8126,1186,8118,1193,8166,1193,8169,1190,8241,1190,8238,1188,8236,1188,8234,118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1,1190l8193,1190,8195,1193,8243,1193,8241,119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9,1183l8130,1183,8128,1186,8231,1186,8229,118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181l8135,1181,8133,1183,8226,1183,8224,118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9,1178l8142,1178,8140,1181,8222,1181,8219,117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4,1176l8150,1176,8147,1178,8217,1178,8214,117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5,1174l8159,1174,8157,1176,8207,1176,8205,117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81,1171l8178,1171,8176,1174,8183,1174,8181,1171xe" filled="true" fillcolor="#fdfdfd" stroked="false">
                <v:path arrowok="t"/>
                <v:fill type="solid"/>
              </v:shape>
            </v:group>
            <v:group style="position:absolute;left:8301;top:1176;width:180;height:188" coordorigin="8301,1176" coordsize="180,188">
              <v:shape style="position:absolute;left:8301;top:1176;width:180;height:188" coordorigin="8301,1176" coordsize="180,188" path="m8394,1176l8390,1176,8301,1363,8322,1363,8351,1301,8452,1301,8444,1284,8358,1284,8392,1217,8413,1217,8394,1176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52,1301l8430,1301,8459,1363,8481,1363,8452,1301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13,1217l8392,1217,8423,1284,8444,1284,8413,1217xe" filled="true" fillcolor="#fdfdfd" stroked="false">
                <v:path arrowok="t"/>
                <v:fill type="solid"/>
              </v:shape>
            </v:group>
            <v:group style="position:absolute;left:8529;top:1176;width:111;height:188" coordorigin="8529,1176" coordsize="111,188">
              <v:shape style="position:absolute;left:8529;top:1176;width:111;height:188" coordorigin="8529,1176" coordsize="111,188" path="m8572,1176l8529,1176,8529,1363,8591,1363,8594,1361,8601,1361,8603,1358,8608,1358,8610,1356,8613,1356,8613,1354,8615,1354,8618,1351,8620,1351,8622,1349,8622,1346,8625,1346,8627,1344,8546,1344,8546,1274,8625,1274,8620,1270,8618,1270,8615,1267,8613,1267,8610,1265,8606,1265,8603,1262,8601,1262,8608,1255,8546,1255,8546,1195,8615,1195,8610,1190,8610,1188,8608,1188,8606,1186,8603,1186,8601,1183,8598,1183,8598,1181,8591,1181,8589,1178,8574,1178,8572,1176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32,1282l8606,1282,8615,1291,8615,1294,8618,1296,8618,1301,8620,1303,8620,1320,8618,1322,8618,1325,8615,1325,8615,1327,8610,1332,8610,1334,8608,1334,8603,1339,8601,1339,8598,1342,8591,1342,8589,1344,8627,1344,8627,1342,8634,1334,8634,1332,8637,1330,8637,1322,8639,1320,8639,1298,8637,1296,8637,1291,8634,1289,8634,1286,8632,1284,8632,1282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25,1274l8589,1274,8589,1277,8596,1277,8598,1279,8601,1279,8603,1282,8630,1282,8627,1279,8627,1277,8625,1274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8,1198l8589,1198,8591,1200,8594,1200,8594,1202,8596,1202,8603,1210,8603,1214,8606,1217,8606,1229,8603,1231,8603,1236,8601,1238,8601,1241,8598,1241,8598,1243,8596,1243,8589,1250,8584,1250,8584,1253,8572,1253,8570,1255,8610,1255,8615,1250,8615,1248,8618,1248,8618,1246,8620,1243,8620,1241,8622,1238,8622,1234,8625,1231,8625,1214,8622,1212,8622,1207,8620,1205,8620,1200,8618,1198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5,1195l8579,1195,8582,1198,8615,1198,8615,1195xe" filled="true" fillcolor="#fdfdfd" stroked="false">
                <v:path arrowok="t"/>
                <v:fill type="solid"/>
              </v:shape>
            </v:group>
            <v:group style="position:absolute;left:8702;top:1176;width:2;height:188" coordorigin="8702,1176" coordsize="2,188">
              <v:shape style="position:absolute;left:8702;top:1176;width:2;height:188" coordorigin="8702,1176" coordsize="0,188" path="m8702,1176l8702,1363e" filled="false" stroked="true" strokeweight="1.06pt" strokecolor="#fdfdfd">
                <v:path arrowok="t"/>
              </v:shape>
            </v:group>
            <v:group style="position:absolute;left:8774;top:1176;width:144;height:188" coordorigin="8774,1176" coordsize="144,188">
              <v:shape style="position:absolute;left:8774;top:1176;width:144;height:188" coordorigin="8774,1176" coordsize="144,188" path="m8776,1176l8774,1176,8774,1363,8790,1363,8790,1222,8816,1222,8776,1176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816,1222l8790,1222,8915,1363,8918,1363,8918,1320,8901,1320,8816,1222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918,1176l8901,1176,8901,1320,8918,1320,8918,1176xe" filled="true" fillcolor="#fdfdfd" stroked="false">
                <v:path arrowok="t"/>
                <v:fill type="solid"/>
              </v:shape>
            </v:group>
            <v:group style="position:absolute;left:9074;top:1354;width:89;height:2" coordorigin="9074,1354" coordsize="89,2">
              <v:shape style="position:absolute;left:9074;top:1354;width:89;height:2" coordorigin="9074,1354" coordsize="89,0" path="m9074,1354l9162,1354e" filled="false" stroked="true" strokeweight="1.1pt" strokecolor="#fdfdfd">
                <v:path arrowok="t"/>
              </v:shape>
            </v:group>
            <v:group style="position:absolute;left:9082;top:1176;width:2;height:168" coordorigin="9082,1176" coordsize="2,168">
              <v:shape style="position:absolute;left:9082;top:1176;width:2;height:168" coordorigin="9082,1176" coordsize="0,168" path="m9082,1176l9082,1344e" filled="false" stroked="true" strokeweight=".94pt" strokecolor="#fdfdfd">
                <v:path arrowok="t"/>
              </v:shape>
            </v:group>
            <v:group style="position:absolute;left:9218;top:1176;width:2;height:188" coordorigin="9218,1176" coordsize="2,188">
              <v:shape style="position:absolute;left:9218;top:1176;width:2;height:188" coordorigin="9218,1176" coordsize="0,188" path="m9218,1176l9218,1363e" filled="false" stroked="true" strokeweight="1.06pt" strokecolor="#fdfdfd">
                <v:path arrowok="t"/>
              </v:shape>
            </v:group>
            <v:group style="position:absolute;left:9290;top:1176;width:144;height:188" coordorigin="9290,1176" coordsize="144,188">
              <v:shape style="position:absolute;left:9290;top:1176;width:144;height:188" coordorigin="9290,1176" coordsize="144,188" path="m9292,1176l9290,1176,9290,1363,9309,1363,9309,1222,9332,1222,9292,1176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332,1222l9309,1222,9431,1363,9434,1363,9434,1320,9417,1320,9332,1222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434,1176l9417,1176,9417,1320,9434,1320,9434,1176xe" filled="true" fillcolor="#fdfdfd" stroked="false">
                <v:path arrowok="t"/>
                <v:fill type="solid"/>
              </v:shape>
            </v:group>
            <v:group style="position:absolute;left:9498;top:1354;width:106;height:2" coordorigin="9498,1354" coordsize="106,2">
              <v:shape style="position:absolute;left:9498;top:1354;width:106;height:2" coordorigin="9498,1354" coordsize="106,0" path="m9498,1354l9604,1354e" filled="false" stroked="true" strokeweight="1.1pt" strokecolor="#fdfdfd">
                <v:path arrowok="t"/>
              </v:shape>
            </v:group>
            <v:group style="position:absolute;left:9498;top:1272;width:20;height:72" coordorigin="9498,1272" coordsize="20,72">
              <v:shape style="position:absolute;left:9498;top:1272;width:20;height:72" coordorigin="9498,1272" coordsize="20,72" path="m9498,1308l9518,1308e" filled="false" stroked="true" strokeweight="3.7pt" strokecolor="#fdfdfd">
                <v:path arrowok="t"/>
              </v:shape>
            </v:group>
            <v:group style="position:absolute;left:9498;top:1262;width:106;height:2" coordorigin="9498,1262" coordsize="106,2">
              <v:shape style="position:absolute;left:9498;top:1262;width:106;height:2" coordorigin="9498,1262" coordsize="106,0" path="m9498,1262l9604,1262e" filled="false" stroked="true" strokeweight="1.1pt" strokecolor="#fdfdfd">
                <v:path arrowok="t"/>
              </v:shape>
            </v:group>
            <v:group style="position:absolute;left:9498;top:1196;width:20;height:56" coordorigin="9498,1196" coordsize="20,56">
              <v:shape style="position:absolute;left:9498;top:1196;width:20;height:56" coordorigin="9498,1196" coordsize="20,56" path="m9498,1224l9518,1224e" filled="false" stroked="true" strokeweight="2.9pt" strokecolor="#fdfdfd">
                <v:path arrowok="t"/>
              </v:shape>
            </v:group>
            <v:group style="position:absolute;left:9498;top:1186;width:106;height:2" coordorigin="9498,1186" coordsize="106,2">
              <v:shape style="position:absolute;left:9498;top:1186;width:106;height:2" coordorigin="9498,1186" coordsize="106,0" path="m9498,1186l9604,1186e" filled="false" stroked="true" strokeweight="1.1pt" strokecolor="#fdfdfd">
                <v:path arrowok="t"/>
              </v:shape>
            </v:group>
            <v:group style="position:absolute;left:9904;top:1271;width:557;height:2" coordorigin="9904,1271" coordsize="557,2">
              <v:shape style="position:absolute;left:9904;top:1271;width:557;height:2" coordorigin="9904,1271" coordsize="557,0" path="m9904,1271l10461,1271e" filled="false" stroked="true" strokeweight="1.42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58l9904,1284,10461,1258,9904,1258xe" filled="false" stroked="true" strokeweight="0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84l10461,1258,10461,1284,9904,1284xe" filled="false" stroked="true" strokeweight="0pt" strokecolor="#fdfdfd">
                <v:path arrowok="t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true" fillcolor="#fdfdfd" stroked="false">
                <v:path arrowok="t"/>
                <v:fill type="solid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false" stroked="true" strokeweight="0pt" strokecolor="#fdfdfd">
                <v:path arrowok="t"/>
              </v:shape>
            </v:group>
            <v:group style="position:absolute;left:9666;top:502;width:68;height:2" coordorigin="9666,502" coordsize="68,2">
              <v:shape style="position:absolute;left:9666;top:502;width:68;height:2" coordorigin="9666,502" coordsize="68,0" path="m9666,502l9734,502e" filled="false" stroked="true" strokeweight=".1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666,502l9825,595,9892,595,9666,502xe" filled="true" fillcolor="#fdfdfd" stroked="false">
                <v:path arrowok="t"/>
                <v:fill type="solid"/>
              </v:shape>
              <v:shape style="position:absolute;left:9666;top:502;width:226;height:94" coordorigin="9666,502" coordsize="226,94" path="m9734,502l9666,502,9892,595,9734,502xe" filled="true" fillcolor="#fdfdfd" stroked="false">
                <v:path arrowok="t"/>
                <v:fill type="solid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25,595l9892,595,9666,502,9825,595xe" filled="false" stroked="true" strokeweight="0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92,595l9666,502,9734,502,9892,595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25,595l9858,614,9892,614,9825,595xe" filled="true" fillcolor="#fdfdfd" stroked="false">
                <v:path arrowok="t"/>
                <v:fill type="solid"/>
              </v:shape>
              <v:shape style="position:absolute;left:9825;top:595;width:68;height:20" coordorigin="9825,595" coordsize="68,20" path="m9892,595l9825,595,9892,614,9892,595xe" filled="true" fillcolor="#fdfdfd" stroked="false">
                <v:path arrowok="t"/>
                <v:fill type="solid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58,614l9892,614,9825,595,9858,614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92,614l9825,595,9892,595,9892,614xe" filled="false" stroked="true" strokeweight="0pt" strokecolor="#fdfdfd">
                <v:path arrowok="t"/>
              </v:shape>
            </v:group>
            <v:group style="position:absolute;left:8891;top:502;width:776;height:348" coordorigin="8891,502" coordsize="776,348">
              <v:shape style="position:absolute;left:8891;top:502;width:776;height:348" coordorigin="8891,502" coordsize="776,348" path="m9592,502l8891,850,8966,850,9592,502xe" filled="true" fillcolor="#fdfdfd" stroked="false">
                <v:path arrowok="t"/>
                <v:fill type="solid"/>
              </v:shape>
              <v:shape style="position:absolute;left:8891;top:502;width:776;height:348" coordorigin="8891,502" coordsize="776,348" path="m9666,502l9592,502,8966,850,9666,502xe" filled="true" fillcolor="#fdfdfd" stroked="false">
                <v:path arrowok="t"/>
                <v:fill type="solid"/>
              </v:shape>
            </v:group>
            <v:group style="position:absolute;left:8891;top:502;width:701;height:348" coordorigin="8891,502" coordsize="701,348">
              <v:shape style="position:absolute;left:8891;top:502;width:701;height:348" coordorigin="8891,502" coordsize="701,348" path="m8891,850l8966,850,9592,502,8891,850xe" filled="false" stroked="true" strokeweight="0pt" strokecolor="#fdfdfd">
                <v:path arrowok="t"/>
              </v:shape>
            </v:group>
            <v:group style="position:absolute;left:8966;top:502;width:701;height:348" coordorigin="8966,502" coordsize="701,348">
              <v:shape style="position:absolute;left:8966;top:502;width:701;height:348" coordorigin="8966,502" coordsize="701,348" path="m8966,850l9592,502,9666,502,8966,850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891,850l8891,869,8925,869,8891,850xe" filled="true" fillcolor="#fdfdfd" stroked="false">
                <v:path arrowok="t"/>
                <v:fill type="solid"/>
              </v:shape>
              <v:shape style="position:absolute;left:8891;top:850;width:75;height:20" coordorigin="8891,850" coordsize="75,20" path="m8966,850l8891,850,8925,869,8966,850xe" filled="true" fillcolor="#fdfdfd" stroked="false">
                <v:path arrowok="t"/>
                <v:fill type="solid"/>
              </v:shape>
            </v:group>
            <v:group style="position:absolute;left:8891;top:850;width:34;height:20" coordorigin="8891,850" coordsize="34,20">
              <v:shape style="position:absolute;left:8891;top:850;width:34;height:20" coordorigin="8891,850" coordsize="34,20" path="m8891,869l8925,869,8891,850,8891,869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925,869l8891,850,8966,850,8925,869xe" filled="false" stroked="true" strokeweight="0pt" strokecolor="#fdfdfd">
                <v:path arrowok="t"/>
              </v:shape>
            </v:group>
            <v:group style="position:absolute;left:9875;top:614;width:2;height:456" coordorigin="9875,614" coordsize="2,456">
              <v:shape style="position:absolute;left:9875;top:614;width:2;height:456" coordorigin="9875,614" coordsize="0,456" path="m9875,614l9875,1070e" filled="false" stroked="true" strokeweight="1.78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58,1070l9892,1070,9858,614,9858,1070xe" filled="false" stroked="true" strokeweight="0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92,1070l9858,614,9892,614,9892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869l8891,1070,8925,1070,8891,869xe" filled="true" fillcolor="#fdfdfd" stroked="false">
                <v:path arrowok="t"/>
                <v:fill type="solid"/>
              </v:shape>
              <v:shape style="position:absolute;left:8891;top:869;width:34;height:202" coordorigin="8891,869" coordsize="34,202" path="m8925,869l8891,869,8925,1070,8925,869xe" filled="true" fillcolor="#fdfdfd" stroked="false">
                <v:path arrowok="t"/>
                <v:fill type="solid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1070l8925,1070,8891,869,8891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925,1070l8891,869,8925,869,8925,1070xe" filled="false" stroked="true" strokeweight="0pt" strokecolor="#fdfdfd">
                <v:path arrowok="t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true" fillcolor="#fdfdfd" stroked="false">
                <v:path arrowok="t"/>
                <v:fill type="solid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319,502l10478,595,10545,595,10319,502xe" filled="true" fillcolor="#fdfdfd" stroked="false">
                <v:path arrowok="t"/>
                <v:fill type="solid"/>
              </v:shape>
              <v:shape style="position:absolute;left:10319;top:502;width:226;height:94" coordorigin="10319,502" coordsize="226,94" path="m10384,502l10319,502,10545,595,10384,502xe" filled="true" fillcolor="#fdfdfd" stroked="false">
                <v:path arrowok="t"/>
                <v:fill type="solid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478,595l10545,595,10319,502,10478,595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545,595l10319,502,10384,502,10545,595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478,595l10511,614,10545,614,10478,595xe" filled="true" fillcolor="#fdfdfd" stroked="false">
                <v:path arrowok="t"/>
                <v:fill type="solid"/>
              </v:shape>
              <v:shape style="position:absolute;left:10478;top:595;width:68;height:20" coordorigin="10478,595" coordsize="68,20" path="m10545,595l10478,595,10545,614,10545,595xe" filled="true" fillcolor="#fdfdfd" stroked="false">
                <v:path arrowok="t"/>
                <v:fill type="solid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11,614l10545,614,10478,595,10511,614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45,614l10478,595,10545,595,10545,614xe" filled="false" stroked="true" strokeweight="0pt" strokecolor="#fdfdfd">
                <v:path arrowok="t"/>
              </v:shape>
            </v:group>
            <v:group style="position:absolute;left:9544;top:502;width:776;height:348" coordorigin="9544,502" coordsize="776,348">
              <v:shape style="position:absolute;left:9544;top:502;width:776;height:348" coordorigin="9544,502" coordsize="776,348" path="m10245,502l9544,850,9618,850,10245,502xe" filled="true" fillcolor="#fdfdfd" stroked="false">
                <v:path arrowok="t"/>
                <v:fill type="solid"/>
              </v:shape>
              <v:shape style="position:absolute;left:9544;top:502;width:776;height:348" coordorigin="9544,502" coordsize="776,348" path="m10319,502l10245,502,9618,850,10319,502xe" filled="true" fillcolor="#fdfdfd" stroked="false">
                <v:path arrowok="t"/>
                <v:fill type="solid"/>
              </v:shape>
            </v:group>
            <v:group style="position:absolute;left:9544;top:502;width:701;height:348" coordorigin="9544,502" coordsize="701,348">
              <v:shape style="position:absolute;left:9544;top:502;width:701;height:348" coordorigin="9544,502" coordsize="701,348" path="m9544,850l9618,850,10245,502,9544,850xe" filled="false" stroked="true" strokeweight="0pt" strokecolor="#fdfdfd">
                <v:path arrowok="t"/>
              </v:shape>
            </v:group>
            <v:group style="position:absolute;left:9618;top:502;width:701;height:348" coordorigin="9618,502" coordsize="701,348">
              <v:shape style="position:absolute;left:9618;top:502;width:701;height:348" coordorigin="9618,502" coordsize="701,348" path="m9618,850l10245,502,10319,502,9618,850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44,850l9544,869,9578,869,9544,850xe" filled="true" fillcolor="#fdfdfd" stroked="false">
                <v:path arrowok="t"/>
                <v:fill type="solid"/>
              </v:shape>
              <v:shape style="position:absolute;left:9544;top:850;width:75;height:20" coordorigin="9544,850" coordsize="75,20" path="m9618,850l9544,850,9578,869,9618,850xe" filled="true" fillcolor="#fdfdfd" stroked="false">
                <v:path arrowok="t"/>
                <v:fill type="solid"/>
              </v:shape>
            </v:group>
            <v:group style="position:absolute;left:9544;top:850;width:34;height:20" coordorigin="9544,850" coordsize="34,20">
              <v:shape style="position:absolute;left:9544;top:850;width:34;height:20" coordorigin="9544,850" coordsize="34,20" path="m9544,869l9578,869,9544,850,9544,869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78,869l9544,850,9618,850,9578,869xe" filled="false" stroked="true" strokeweight="0pt" strokecolor="#fdfdfd">
                <v:path arrowok="t"/>
              </v:shape>
            </v:group>
            <v:group style="position:absolute;left:10528;top:614;width:2;height:456" coordorigin="10528,614" coordsize="2,456">
              <v:shape style="position:absolute;left:10528;top:614;width:2;height:456" coordorigin="10528,614" coordsize="0,456" path="m10528,614l10528,1070e" filled="false" stroked="true" strokeweight="1.78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11,1070l10545,1070,10511,614,10511,1070xe" filled="false" stroked="true" strokeweight="0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45,1070l10511,614,10545,614,10545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869l9544,1070,9578,1070,9544,869xe" filled="true" fillcolor="#fdfdfd" stroked="false">
                <v:path arrowok="t"/>
                <v:fill type="solid"/>
              </v:shape>
              <v:shape style="position:absolute;left:9544;top:869;width:34;height:202" coordorigin="9544,869" coordsize="34,202" path="m9578,869l9544,869,9578,1070,9578,869xe" filled="true" fillcolor="#fdfdfd" stroked="false">
                <v:path arrowok="t"/>
                <v:fill type="solid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1070l9578,1070,9544,869,9544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78,1070l9544,869,9578,869,9578,1070xe" filled="false" stroked="true" strokeweight="0pt" strokecolor="#fdfdfd">
                <v:path arrowok="t"/>
              </v:shape>
            </v:group>
            <v:group style="position:absolute;left:9544;top:1070;width:34;height:2" coordorigin="9544,1070" coordsize="34,2">
              <v:shape style="position:absolute;left:9544;top:1070;width:34;height:2" coordorigin="9544,1070" coordsize="34,0" path="m9578,1070l9544,1070e" filled="false" stroked="true" strokeweight=".48pt" strokecolor="#fdfdfd">
                <v:path arrowok="t"/>
              </v:shape>
            </v:group>
            <v:group style="position:absolute;left:9892;top:1070;width:2;height:2" coordorigin="9892,1070" coordsize="2,2">
              <v:shape style="position:absolute;left:9892;top:1070;width:2;height:2" coordorigin="9892,1070" coordsize="0,0" path="m9892,1070l9892,1070e" filled="false" stroked="true" strokeweight=".48pt" strokecolor="#fdfdfd">
                <v:path arrowok="t"/>
              </v:shape>
            </v:group>
            <v:group style="position:absolute;left:10511;top:1070;width:34;height:2" coordorigin="10511,1070" coordsize="34,2">
              <v:shape style="position:absolute;left:10511;top:1070;width:34;height:2" coordorigin="10511,1070" coordsize="34,0" path="m10545,1070l10511,1070e" filled="false" stroked="true" strokeweight=".48pt" strokecolor="#fdfdfd">
                <v:path arrowok="t"/>
              </v:shape>
            </v:group>
            <v:group style="position:absolute;left:8891;top:1070;width:34;height:2" coordorigin="8891,1070" coordsize="34,2">
              <v:shape style="position:absolute;left:8891;top:1070;width:34;height:2" coordorigin="8891,1070" coordsize="34,0" path="m8891,1070l8925,1070e" filled="false" stroked="true" strokeweight=".48pt" strokecolor="#fdfdfd">
                <v:path arrowok="t"/>
              </v:shape>
            </v:group>
            <v:group style="position:absolute;left:712;top:550;width:507;height:699" coordorigin="712,550" coordsize="507,699">
              <v:shape style="position:absolute;left:712;top:550;width:507;height:699" coordorigin="712,550" coordsize="507,699" path="m772,550l712,550,712,1248,770,1248,770,648,822,648,772,550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1218,648l1161,648,1161,1248,1218,1248,1218,648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822,648l770,648,964,1039,1018,931,964,931,822,648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1218,550l1158,550,964,931,1018,931,1161,648,1218,648,1218,550xe" filled="true" fillcolor="#fdfdfd" stroked="false">
                <v:path arrowok="t"/>
                <v:fill type="solid"/>
              </v:shape>
            </v:group>
            <v:group style="position:absolute;left:1362;top:550;width:425;height:699" coordorigin="1362,550" coordsize="425,699">
              <v:shape style="position:absolute;left:1362;top:550;width:425;height:699" coordorigin="1362,550" coordsize="425,699" path="m1655,1246l1499,1246,1509,1248,1648,1248,1655,1246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667,554l1480,554,1451,564,1446,569,1439,571,1434,574,1427,578,1422,583,1418,586,1408,595,1403,602,1394,612,1391,619,1386,624,1382,638,1377,646,1372,660,1372,667,1370,677,1367,684,1367,694,1365,701,1365,720,1362,730,1362,756,1365,768,1365,778,1367,787,1367,797,1372,816,1374,823,1377,833,1382,847,1391,862,1394,866,1398,874,1413,888,1420,893,1425,895,1432,900,1430,900,1422,905,1418,910,1410,912,1406,917,1401,924,1391,934,1389,941,1384,948,1379,962,1374,970,1372,979,1370,986,1370,996,1365,1015,1365,1037,1362,1046,1362,1073,1365,1082,1365,1102,1367,1109,1367,1118,1370,1126,1372,1135,1382,1164,1386,1171,1389,1176,1394,1183,1396,1188,1401,1195,1425,1219,1430,1222,1437,1226,1442,1229,1449,1231,1456,1236,1478,1243,1485,1243,1492,1246,1662,1246,1672,1243,1694,1236,1698,1234,1706,1231,1713,1226,1718,1224,1725,1219,1730,1217,1754,1193,1756,1186,1528,1186,1518,1183,1509,1183,1502,1181,1494,1181,1480,1176,1475,1171,1468,1169,1463,1164,1456,1162,1446,1152,1444,1145,1439,1140,1437,1133,1432,1126,1425,1104,1425,1097,1422,1087,1422,1068,1420,1058,1422,1049,1422,1030,1425,1022,1425,1013,1434,984,1439,977,1442,972,1446,967,1451,960,1456,955,1461,953,1468,948,1473,946,1480,941,1502,934,1509,934,1516,931,1758,931,1739,912,1732,907,1727,902,1720,900,1722,898,1730,895,1739,886,1746,881,1756,871,1757,869,1535,869,1526,866,1509,866,1494,862,1487,862,1480,857,1473,854,1468,852,1463,847,1456,842,1446,833,1444,828,1439,823,1437,816,1432,809,1425,787,1425,778,1422,768,1422,751,1420,742,1422,732,1422,713,1425,703,1425,696,1427,689,1430,679,1432,672,1434,667,1439,660,1442,653,1461,634,1468,631,1473,626,1509,614,1758,614,1756,610,1751,605,1746,598,1737,588,1732,586,1727,581,1720,576,1715,574,1708,569,1703,566,1667,554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758,931l1634,931,1641,934,1650,934,1672,941,1677,943,1684,948,1689,950,1703,965,1708,972,1713,977,1715,984,1718,989,1722,996,1725,1006,1725,1013,1727,1020,1730,1030,1730,1087,1727,1094,1725,1104,1725,1111,1720,1126,1715,1133,1713,1140,1703,1150,1701,1154,1694,1159,1684,1169,1677,1171,1672,1176,1658,1181,1650,1181,1643,1183,1634,1183,1626,1186,1756,1186,1761,1181,1763,1174,1768,1166,1770,1162,1775,1147,1778,1138,1782,1123,1785,1114,1785,1106,1787,1097,1787,1022,1785,1010,1785,1001,1782,994,1778,974,1773,960,1768,953,1766,946,1761,938,1758,931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758,614l1641,614,1650,617,1672,624,1677,626,1684,629,1708,653,1713,660,1715,665,1718,672,1722,679,1725,686,1725,694,1730,713,1730,768,1727,778,1725,785,1725,794,1722,802,1718,809,1715,816,1713,821,1708,828,1703,833,1701,838,1694,842,1684,852,1677,854,1672,857,1643,866,1626,866,1617,869,1757,869,1758,864,1763,857,1768,852,1773,838,1775,828,1778,821,1785,792,1785,782,1787,773,1787,706,1785,698,1785,689,1782,679,1782,672,1780,665,1778,655,1773,641,1768,634,1766,629,1763,622,1758,614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650,552l1497,552,1487,554,1660,554,1650,552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634,550l1514,550,1504,552,1643,552,1634,550xe" filled="true" fillcolor="#fdfdfd" stroked="false">
                <v:path arrowok="t"/>
                <v:fill type="solid"/>
              </v:shape>
            </v:group>
            <v:group style="position:absolute;left:2104;top:931;width:2;height:159" coordorigin="2104,931" coordsize="2,159">
              <v:shape style="position:absolute;left:2104;top:931;width:2;height:159" coordorigin="2104,931" coordsize="0,159" path="m2104,931l2104,1090e" filled="false" stroked="true" strokeweight="2.98pt" strokecolor="#fdfdfd">
                <v:path arrowok="t"/>
              </v:shape>
            </v:group>
            <v:group style="position:absolute;left:1934;top:900;width:344;height:2" coordorigin="1934,900" coordsize="344,2">
              <v:shape style="position:absolute;left:1934;top:900;width:344;height:2" coordorigin="1934,900" coordsize="344,0" path="m1934,900l2277,900e" filled="false" stroked="true" strokeweight="3.22pt" strokecolor="#fdfdfd">
                <v:path arrowok="t"/>
              </v:shape>
            </v:group>
            <v:group style="position:absolute;left:2104;top:708;width:2;height:161" coordorigin="2104,708" coordsize="2,161">
              <v:shape style="position:absolute;left:2104;top:708;width:2;height:161" coordorigin="2104,708" coordsize="0,161" path="m2104,708l2104,869e" filled="false" stroked="true" strokeweight="2.98pt" strokecolor="#fdfdfd">
                <v:path arrowok="t"/>
              </v:shape>
            </v:group>
            <v:group style="position:absolute;left:3861;top:8959;width:2;height:1872" coordorigin="3861,8959" coordsize="2,1872">
              <v:shape style="position:absolute;left:3861;top:8959;width:2;height:1872" coordorigin="3861,8959" coordsize="0,1872" path="m3861,8959l3861,10831e" filled="false" stroked="true" strokeweight=".12pt" strokecolor="#000000">
                <v:path arrowok="t"/>
              </v:shape>
            </v:group>
            <v:group style="position:absolute;left:3904;top:10651;width:3833;height:2" coordorigin="3904,10651" coordsize="3833,2">
              <v:shape style="position:absolute;left:3904;top:10651;width:3833;height:2" coordorigin="3904,10651" coordsize="3833,0" path="m3904,10651l7737,10651e" filled="false" stroked="true" strokeweight=".12pt" strokecolor="#000000">
                <v:path arrowok="t"/>
              </v:shape>
            </v:group>
            <v:group style="position:absolute;left:6522;top:8148;width:1224;height:375" coordorigin="6522,8148" coordsize="1224,375">
              <v:shape style="position:absolute;left:6522;top:8148;width:1224;height:375" coordorigin="6522,8148" coordsize="1224,375" path="m7746,8522l6849,8246,6522,8148e" filled="false" stroked="true" strokeweight=".12pt" strokecolor="#000000">
                <v:path arrowok="t"/>
              </v:shape>
            </v:group>
            <v:group style="position:absolute;left:6522;top:8239;width:1148;height:351" coordorigin="6522,8239" coordsize="1148,351">
              <v:shape style="position:absolute;left:6522;top:8239;width:1148;height:351" coordorigin="6522,8239" coordsize="1148,351" path="m7670,8590l6854,8340,6522,8239e" filled="false" stroked="true" strokeweight=".12pt" strokecolor="#000000">
                <v:path arrowok="t"/>
              </v:shape>
            </v:group>
            <v:group style="position:absolute;left:3851;top:8148;width:2672;height:816" coordorigin="3851,8148" coordsize="2672,816">
              <v:shape style="position:absolute;left:3851;top:8148;width:2672;height:816" coordorigin="3851,8148" coordsize="2672,816" path="m6522,8148l6184,8251,3851,8964e" filled="false" stroked="true" strokeweight=".12pt" strokecolor="#000000">
                <v:path arrowok="t"/>
              </v:shape>
            </v:group>
            <v:group style="position:absolute;left:3926;top:8239;width:2597;height:795" coordorigin="3926,8239" coordsize="2597,795">
              <v:shape style="position:absolute;left:3926;top:8239;width:2597;height:795" coordorigin="3926,8239" coordsize="2597,795" path="m6522,8239l6179,8345,3926,9034e" filled="false" stroked="true" strokeweight=".12pt" strokecolor="#000000">
                <v:path arrowok="t"/>
              </v:shape>
            </v:group>
            <v:group style="position:absolute;left:3909;top:9038;width:2;height:2" coordorigin="3909,9038" coordsize="2,2">
              <v:shape style="position:absolute;left:3909;top:9038;width:2;height:2" coordorigin="3909,9038" coordsize="0,0" path="m3909,9038l3909,9038e" filled="false" stroked="true" strokeweight=".12pt" strokecolor="#000000">
                <v:path arrowok="t"/>
              </v:shape>
            </v:group>
            <v:group style="position:absolute;left:7672;top:8506;width:65;height:128" coordorigin="7672,8506" coordsize="65,128">
              <v:shape style="position:absolute;left:7672;top:8506;width:65;height:128" coordorigin="7672,8506" coordsize="65,128" path="m7672,8592l7737,8633,7672,8633,7737,8592,7737,8633,7672,8633,7672,8592,7737,8592,7696,8592,7696,8506,7737,8520,7737,8592,7696,8506,7696,8592,7737,8520e" filled="false" stroked="true" strokeweight=".12pt" strokecolor="#000000">
                <v:path arrowok="t"/>
              </v:shape>
            </v:group>
            <v:group style="position:absolute;left:3861;top:10049;width:65;height:44" coordorigin="3861,10049" coordsize="65,44">
              <v:shape style="position:absolute;left:3861;top:10049;width:65;height:44" coordorigin="3861,10049" coordsize="65,44" path="m3926,10049l3861,10049,3861,10092,3926,10092,3926,10049,3861,10092,3926,10092,3861,10049e" filled="false" stroked="true" strokeweight=".12pt" strokecolor="#000000">
                <v:path arrowok="t"/>
              </v:shape>
            </v:group>
            <v:group style="position:absolute;left:3861;top:10598;width:65;height:41" coordorigin="3861,10598" coordsize="65,41">
              <v:shape style="position:absolute;left:3861;top:10598;width:65;height:41" coordorigin="3861,10598" coordsize="65,41" path="m3926,10598l3861,10598,3861,10639,3926,10639,3926,10598,3861,10639,3926,10639,3861,10598e" filled="false" stroked="true" strokeweight=".12pt" strokecolor="#000000">
                <v:path arrowok="t"/>
              </v:shape>
            </v:group>
            <v:group style="position:absolute;left:3940;top:9043;width:2;height:1596" coordorigin="3940,9043" coordsize="2,1596">
              <v:shape style="position:absolute;left:3940;top:9043;width:2;height:1596" coordorigin="3940,9043" coordsize="0,1596" path="m3940,9043l3940,9358,3940,10639e" filled="false" stroked="true" strokeweight=".12pt" strokecolor="#000000">
                <v:path arrowok="t"/>
              </v:shape>
            </v:group>
            <v:group style="position:absolute;left:7672;top:10639;width:68;height:12" coordorigin="7672,10639" coordsize="68,12">
              <v:shape style="position:absolute;left:7672;top:10639;width:68;height:12" coordorigin="7672,10639" coordsize="68,12" path="m7734,10644l7734,10651,7739,10651,7734,10644xe" filled="true" fillcolor="#000000" stroked="false">
                <v:path arrowok="t"/>
                <v:fill type="solid"/>
              </v:shape>
              <v:shape style="position:absolute;left:7672;top:10639;width:68;height:12" coordorigin="7672,10639" coordsize="68,12" path="m7739,10639l7734,10644,7739,10651,7739,10639xe" filled="true" fillcolor="#000000" stroked="false">
                <v:path arrowok="t"/>
                <v:fill type="solid"/>
              </v:shape>
              <v:shape style="position:absolute;left:7672;top:10639;width:68;height:12" coordorigin="7672,10639" coordsize="68,12" path="m7739,10639l7672,10639,7672,10644,7739,10639xe" filled="true" fillcolor="#000000" stroked="false">
                <v:path arrowok="t"/>
                <v:fill type="solid"/>
              </v:shape>
              <v:shape style="position:absolute;left:7672;top:10639;width:68;height:12" coordorigin="7672,10639" coordsize="68,12" path="m7739,10639l7672,10644,7734,10644,7739,10639xe" filled="true" fillcolor="#000000" stroked="false">
                <v:path arrowok="t"/>
                <v:fill type="solid"/>
              </v:shape>
            </v:group>
            <v:group style="position:absolute;left:7734;top:10644;width:5;height:8" coordorigin="7734,10644" coordsize="5,8">
              <v:shape style="position:absolute;left:7734;top:10644;width:5;height:8" coordorigin="7734,10644" coordsize="5,8" path="m7734,10651l7739,10651,7734,10644,7734,10651xe" filled="false" stroked="true" strokeweight="0pt" strokecolor="#000000">
                <v:path arrowok="t"/>
              </v:shape>
            </v:group>
            <v:group style="position:absolute;left:7734;top:10639;width:5;height:12" coordorigin="7734,10639" coordsize="5,12">
              <v:shape style="position:absolute;left:7734;top:10639;width:5;height:12" coordorigin="7734,10639" coordsize="5,12" path="m7739,10651l7734,10644,7739,10639,7739,10651xe" filled="false" stroked="true" strokeweight="0pt" strokecolor="#000000">
                <v:path arrowok="t"/>
              </v:shape>
            </v:group>
            <v:group style="position:absolute;left:7672;top:10639;width:68;height:5" coordorigin="7672,10639" coordsize="68,5">
              <v:shape style="position:absolute;left:7672;top:10639;width:68;height:5" coordorigin="7672,10639" coordsize="68,5" path="m7734,10644l7739,10639,7672,10644,7734,10644xe" filled="false" stroked="true" strokeweight="0pt" strokecolor="#000000">
                <v:path arrowok="t"/>
              </v:shape>
            </v:group>
            <v:group style="position:absolute;left:7672;top:10639;width:68;height:5" coordorigin="7672,10639" coordsize="68,5">
              <v:shape style="position:absolute;left:7672;top:10639;width:68;height:5" coordorigin="7672,10639" coordsize="68,5" path="m7739,10639l7672,10644,7672,10639,7739,10639xe" filled="false" stroked="true" strokeweight="0pt" strokecolor="#000000">
                <v:path arrowok="t"/>
              </v:shape>
            </v:group>
            <v:group style="position:absolute;left:7670;top:8590;width:2;height:2" coordorigin="7670,8590" coordsize="2,2">
              <v:shape style="position:absolute;left:7670;top:8590;width:2;height:2" coordorigin="7670,8590" coordsize="0,0" path="m7670,8590l7670,8590e" filled="false" stroked="true" strokeweight=".12pt" strokecolor="#000000">
                <v:path arrowok="t"/>
              </v:shape>
            </v:group>
            <v:group style="position:absolute;left:3904;top:10728;width:2;height:2" coordorigin="3904,10728" coordsize="2,2">
              <v:shape style="position:absolute;left:3904;top:10728;width:2;height:2" coordorigin="3904,10728" coordsize="0,0" path="m3904,10728l3904,10728e" filled="false" stroked="true" strokeweight=".12pt" strokecolor="#000000">
                <v:path arrowok="t"/>
              </v:shape>
            </v:group>
            <v:group style="position:absolute;left:3918;top:10728;width:3771;height:2" coordorigin="3918,10728" coordsize="3771,2">
              <v:shape style="position:absolute;left:3918;top:10728;width:3771;height:2" coordorigin="3918,10728" coordsize="3771,0" path="m3918,10728l7689,10728e" filled="false" stroked="true" strokeweight=".12pt" strokecolor="#000000">
                <v:path arrowok="t"/>
              </v:shape>
              <v:shape style="position:absolute;left:3903;top:10650;width:3797;height:91" type="#_x0000_t75" stroked="false">
                <v:imagedata r:id="rId23" o:title=""/>
              </v:shape>
            </v:group>
            <v:group style="position:absolute;left:3842;top:10740;width:3855;height:2" coordorigin="3842,10740" coordsize="3855,2">
              <v:shape style="position:absolute;left:3842;top:10740;width:3855;height:2" coordorigin="3842,10740" coordsize="3855,0" path="m3842,10740l7696,10740e" filled="false" stroked="true" strokeweight=".12pt" strokecolor="#000000">
                <v:path arrowok="t"/>
              </v:shape>
            </v:group>
            <v:group style="position:absolute;left:6371;top:10651;width:1366;height:89" coordorigin="6371,10651" coordsize="1366,89">
              <v:shape style="position:absolute;left:6371;top:10651;width:1366;height:89" coordorigin="6371,10651" coordsize="1366,89" path="m7737,10740l7737,10651,6371,10651e" filled="false" stroked="true" strokeweight=".12pt" strokecolor="#000000">
                <v:path arrowok="t"/>
              </v:shape>
            </v:group>
            <v:group style="position:absolute;left:5193;top:10750;width:8;height:8" coordorigin="5193,10750" coordsize="8,8">
              <v:shape style="position:absolute;left:5193;top:10750;width:8;height:8" coordorigin="5193,10750" coordsize="8,8" path="m5193,10757l5200,10750e" filled="false" stroked="true" strokeweight=".12pt" strokecolor="#000000">
                <v:path arrowok="t"/>
              </v:shape>
            </v:group>
            <v:group style="position:absolute;left:5193;top:10766;width:5;height:3" coordorigin="5193,10766" coordsize="5,3">
              <v:shape style="position:absolute;left:5193;top:10766;width:5;height:3" coordorigin="5193,10766" coordsize="5,3" path="m5193,10769l5198,10766e" filled="false" stroked="true" strokeweight=".12pt" strokecolor="#000000">
                <v:path arrowok="t"/>
              </v:shape>
            </v:group>
            <v:group style="position:absolute;left:5210;top:10750;width:3;height:5" coordorigin="5210,10750" coordsize="3,5">
              <v:shape style="position:absolute;left:5210;top:10750;width:3;height:5" coordorigin="5210,10750" coordsize="3,5" path="m5210,10754l5212,10750e" filled="false" stroked="true" strokeweight=".12pt" strokecolor="#000000">
                <v:path arrowok="t"/>
              </v:shape>
            </v:group>
            <v:group style="position:absolute;left:5193;top:10778;width:5;height:3" coordorigin="5193,10778" coordsize="5,3">
              <v:shape style="position:absolute;left:5193;top:10778;width:5;height:3" coordorigin="5193,10778" coordsize="5,3" path="m5193,10781l5198,10778e" filled="false" stroked="true" strokeweight=".12pt" strokecolor="#000000">
                <v:path arrowok="t"/>
              </v:shape>
            </v:group>
            <v:group style="position:absolute;left:5222;top:10750;width:3;height:5" coordorigin="5222,10750" coordsize="3,5">
              <v:shape style="position:absolute;left:5222;top:10750;width:3;height:5" coordorigin="5222,10750" coordsize="3,5" path="m5222,10754l5224,10750e" filled="false" stroked="true" strokeweight=".12pt" strokecolor="#000000">
                <v:path arrowok="t"/>
              </v:shape>
            </v:group>
            <v:group style="position:absolute;left:5193;top:10790;width:5;height:5" coordorigin="5193,10790" coordsize="5,5">
              <v:shape style="position:absolute;left:5193;top:10790;width:5;height:5" coordorigin="5193,10790" coordsize="5,5" path="m5193,10795l5198,10790e" filled="false" stroked="true" strokeweight=".12pt" strokecolor="#000000">
                <v:path arrowok="t"/>
              </v:shape>
            </v:group>
            <v:group style="position:absolute;left:5234;top:10750;width:5;height:5" coordorigin="5234,10750" coordsize="5,5">
              <v:shape style="position:absolute;left:5234;top:10750;width:5;height:5" coordorigin="5234,10750" coordsize="5,5" path="m5234,10754l5238,10750e" filled="false" stroked="true" strokeweight=".12pt" strokecolor="#000000">
                <v:path arrowok="t"/>
              </v:shape>
            </v:group>
            <v:group style="position:absolute;left:5193;top:10802;width:5;height:5" coordorigin="5193,10802" coordsize="5,5">
              <v:shape style="position:absolute;left:5193;top:10802;width:5;height:5" coordorigin="5193,10802" coordsize="5,5" path="m5193,10807l5198,10802e" filled="false" stroked="true" strokeweight=".12pt" strokecolor="#000000">
                <v:path arrowok="t"/>
              </v:shape>
            </v:group>
            <v:group style="position:absolute;left:5246;top:10750;width:5;height:5" coordorigin="5246,10750" coordsize="5,5">
              <v:shape style="position:absolute;left:5246;top:10750;width:5;height:5" coordorigin="5246,10750" coordsize="5,5" path="m5246,10754l5250,10750e" filled="false" stroked="true" strokeweight=".12pt" strokecolor="#000000">
                <v:path arrowok="t"/>
              </v:shape>
            </v:group>
            <v:group style="position:absolute;left:5193;top:10814;width:5;height:5" coordorigin="5193,10814" coordsize="5,5">
              <v:shape style="position:absolute;left:5193;top:10814;width:5;height:5" coordorigin="5193,10814" coordsize="5,5" path="m5193,10819l5198,10814e" filled="false" stroked="true" strokeweight=".12pt" strokecolor="#000000">
                <v:path arrowok="t"/>
              </v:shape>
            </v:group>
            <v:group style="position:absolute;left:5258;top:10750;width:5;height:5" coordorigin="5258,10750" coordsize="5,5">
              <v:shape style="position:absolute;left:5258;top:10750;width:5;height:5" coordorigin="5258,10750" coordsize="5,5" path="m5258,10754l5262,10750e" filled="false" stroked="true" strokeweight=".12pt" strokecolor="#000000">
                <v:path arrowok="t"/>
              </v:shape>
            </v:group>
            <v:group style="position:absolute;left:5200;top:10822;width:5;height:3" coordorigin="5200,10822" coordsize="5,3">
              <v:shape style="position:absolute;left:5200;top:10822;width:5;height:3" coordorigin="5200,10822" coordsize="5,3" path="m5200,10824l5205,10822e" filled="false" stroked="true" strokeweight=".12pt" strokecolor="#000000">
                <v:path arrowok="t"/>
              </v:shape>
            </v:group>
            <v:group style="position:absolute;left:5272;top:10750;width:3;height:5" coordorigin="5272,10750" coordsize="3,5">
              <v:shape style="position:absolute;left:5272;top:10750;width:3;height:5" coordorigin="5272,10750" coordsize="3,5" path="m5272,10754l5274,10750e" filled="false" stroked="true" strokeweight=".12pt" strokecolor="#000000">
                <v:path arrowok="t"/>
              </v:shape>
            </v:group>
            <v:group style="position:absolute;left:5212;top:10822;width:5;height:3" coordorigin="5212,10822" coordsize="5,3">
              <v:shape style="position:absolute;left:5212;top:10822;width:5;height:3" coordorigin="5212,10822" coordsize="5,3" path="m5212,10824l5217,10822e" filled="false" stroked="true" strokeweight=".12pt" strokecolor="#000000">
                <v:path arrowok="t"/>
              </v:shape>
            </v:group>
            <v:group style="position:absolute;left:5284;top:10750;width:3;height:5" coordorigin="5284,10750" coordsize="3,5">
              <v:shape style="position:absolute;left:5284;top:10750;width:3;height:5" coordorigin="5284,10750" coordsize="3,5" path="m5284,10754l5286,10750e" filled="false" stroked="true" strokeweight=".12pt" strokecolor="#000000">
                <v:path arrowok="t"/>
              </v:shape>
            </v:group>
            <v:group style="position:absolute;left:5226;top:10822;width:3;height:3" coordorigin="5226,10822" coordsize="3,3">
              <v:shape style="position:absolute;left:5226;top:10822;width:3;height:3" coordorigin="5226,10822" coordsize="3,3" path="m5226,10824l5229,10822e" filled="false" stroked="true" strokeweight=".12pt" strokecolor="#000000">
                <v:path arrowok="t"/>
              </v:shape>
            </v:group>
            <v:group style="position:absolute;left:5296;top:10750;width:5;height:5" coordorigin="5296,10750" coordsize="5,5">
              <v:shape style="position:absolute;left:5296;top:10750;width:5;height:5" coordorigin="5296,10750" coordsize="5,5" path="m5296,10754l5301,10750e" filled="false" stroked="true" strokeweight=".12pt" strokecolor="#000000">
                <v:path arrowok="t"/>
              </v:shape>
            </v:group>
            <v:group style="position:absolute;left:5238;top:10822;width:3;height:3" coordorigin="5238,10822" coordsize="3,3">
              <v:shape style="position:absolute;left:5238;top:10822;width:3;height:3" coordorigin="5238,10822" coordsize="3,3" path="m5238,10824l5241,10822e" filled="false" stroked="true" strokeweight=".12pt" strokecolor="#000000">
                <v:path arrowok="t"/>
              </v:shape>
            </v:group>
            <v:group style="position:absolute;left:5308;top:10750;width:5;height:5" coordorigin="5308,10750" coordsize="5,5">
              <v:shape style="position:absolute;left:5308;top:10750;width:5;height:5" coordorigin="5308,10750" coordsize="5,5" path="m5308,10754l5313,10750e" filled="false" stroked="true" strokeweight=".12pt" strokecolor="#000000">
                <v:path arrowok="t"/>
              </v:shape>
            </v:group>
            <v:group style="position:absolute;left:5250;top:10822;width:5;height:3" coordorigin="5250,10822" coordsize="5,3">
              <v:shape style="position:absolute;left:5250;top:10822;width:5;height:3" coordorigin="5250,10822" coordsize="5,3" path="m5250,10824l5255,10822e" filled="false" stroked="true" strokeweight=".12pt" strokecolor="#000000">
                <v:path arrowok="t"/>
              </v:shape>
            </v:group>
            <v:group style="position:absolute;left:5322;top:10750;width:3;height:5" coordorigin="5322,10750" coordsize="3,5">
              <v:shape style="position:absolute;left:5322;top:10750;width:3;height:5" coordorigin="5322,10750" coordsize="3,5" path="m5322,10754l5325,10750e" filled="false" stroked="true" strokeweight=".12pt" strokecolor="#000000">
                <v:path arrowok="t"/>
              </v:shape>
            </v:group>
            <v:group style="position:absolute;left:5262;top:10822;width:5;height:3" coordorigin="5262,10822" coordsize="5,3">
              <v:shape style="position:absolute;left:5262;top:10822;width:5;height:3" coordorigin="5262,10822" coordsize="5,3" path="m5262,10824l5267,10822e" filled="false" stroked="true" strokeweight=".12pt" strokecolor="#000000">
                <v:path arrowok="t"/>
              </v:shape>
            </v:group>
            <v:group style="position:absolute;left:5334;top:10750;width:3;height:5" coordorigin="5334,10750" coordsize="3,5">
              <v:shape style="position:absolute;left:5334;top:10750;width:3;height:5" coordorigin="5334,10750" coordsize="3,5" path="m5334,10754l5337,10750e" filled="false" stroked="true" strokeweight=".12pt" strokecolor="#000000">
                <v:path arrowok="t"/>
              </v:shape>
            </v:group>
            <v:group style="position:absolute;left:5277;top:10822;width:3;height:3" coordorigin="5277,10822" coordsize="3,3">
              <v:shape style="position:absolute;left:5277;top:10822;width:3;height:3" coordorigin="5277,10822" coordsize="3,3" path="m5277,10824l5279,10822e" filled="false" stroked="true" strokeweight=".12pt" strokecolor="#000000">
                <v:path arrowok="t"/>
              </v:shape>
            </v:group>
            <v:group style="position:absolute;left:5346;top:10750;width:5;height:5" coordorigin="5346,10750" coordsize="5,5">
              <v:shape style="position:absolute;left:5346;top:10750;width:5;height:5" coordorigin="5346,10750" coordsize="5,5" path="m5346,10754l5351,10750e" filled="false" stroked="true" strokeweight=".12pt" strokecolor="#000000">
                <v:path arrowok="t"/>
              </v:shape>
            </v:group>
            <v:group style="position:absolute;left:5289;top:10822;width:3;height:3" coordorigin="5289,10822" coordsize="3,3">
              <v:shape style="position:absolute;left:5289;top:10822;width:3;height:3" coordorigin="5289,10822" coordsize="3,3" path="m5289,10824l5291,10822e" filled="false" stroked="true" strokeweight=".12pt" strokecolor="#000000">
                <v:path arrowok="t"/>
              </v:shape>
            </v:group>
            <v:group style="position:absolute;left:5356;top:10752;width:5;height:5" coordorigin="5356,10752" coordsize="5,5">
              <v:shape style="position:absolute;left:5356;top:10752;width:5;height:5" coordorigin="5356,10752" coordsize="5,5" path="m5356,10757l5361,10752e" filled="false" stroked="true" strokeweight=".12pt" strokecolor="#000000">
                <v:path arrowok="t"/>
              </v:shape>
            </v:group>
            <v:group style="position:absolute;left:5301;top:10822;width:5;height:3" coordorigin="5301,10822" coordsize="5,3">
              <v:shape style="position:absolute;left:5301;top:10822;width:5;height:3" coordorigin="5301,10822" coordsize="5,3" path="m5301,10824l5306,10822e" filled="false" stroked="true" strokeweight=".12pt" strokecolor="#000000">
                <v:path arrowok="t"/>
              </v:shape>
            </v:group>
            <v:group style="position:absolute;left:5358;top:10764;width:3;height:5" coordorigin="5358,10764" coordsize="3,5">
              <v:shape style="position:absolute;left:5358;top:10764;width:3;height:5" coordorigin="5358,10764" coordsize="3,5" path="m5358,10769l5361,10764e" filled="false" stroked="true" strokeweight=".12pt" strokecolor="#000000">
                <v:path arrowok="t"/>
              </v:shape>
            </v:group>
            <v:group style="position:absolute;left:5313;top:10822;width:5;height:3" coordorigin="5313,10822" coordsize="5,3">
              <v:shape style="position:absolute;left:5313;top:10822;width:5;height:3" coordorigin="5313,10822" coordsize="5,3" path="m5313,10824l5318,10822e" filled="false" stroked="true" strokeweight=".12pt" strokecolor="#000000">
                <v:path arrowok="t"/>
              </v:shape>
            </v:group>
            <v:group style="position:absolute;left:5358;top:10776;width:3;height:5" coordorigin="5358,10776" coordsize="3,5">
              <v:shape style="position:absolute;left:5358;top:10776;width:3;height:5" coordorigin="5358,10776" coordsize="3,5" path="m5358,10781l5361,10776e" filled="false" stroked="true" strokeweight=".12pt" strokecolor="#000000">
                <v:path arrowok="t"/>
              </v:shape>
            </v:group>
            <v:group style="position:absolute;left:5325;top:10822;width:5;height:3" coordorigin="5325,10822" coordsize="5,3">
              <v:shape style="position:absolute;left:5325;top:10822;width:5;height:3" coordorigin="5325,10822" coordsize="5,3" path="m5325,10824l5330,10822e" filled="false" stroked="true" strokeweight=".12pt" strokecolor="#000000">
                <v:path arrowok="t"/>
              </v:shape>
            </v:group>
            <v:group style="position:absolute;left:5358;top:10790;width:3;height:3" coordorigin="5358,10790" coordsize="3,3">
              <v:shape style="position:absolute;left:5358;top:10790;width:3;height:3" coordorigin="5358,10790" coordsize="3,3" path="m5358,10793l5361,10790e" filled="false" stroked="true" strokeweight=".12pt" strokecolor="#000000">
                <v:path arrowok="t"/>
              </v:shape>
            </v:group>
            <v:group style="position:absolute;left:5339;top:10822;width:3;height:3" coordorigin="5339,10822" coordsize="3,3">
              <v:shape style="position:absolute;left:5339;top:10822;width:3;height:3" coordorigin="5339,10822" coordsize="3,3" path="m5339,10824l5342,10822e" filled="false" stroked="true" strokeweight=".12pt" strokecolor="#000000">
                <v:path arrowok="t"/>
              </v:shape>
            </v:group>
            <v:group style="position:absolute;left:5358;top:10802;width:3;height:3" coordorigin="5358,10802" coordsize="3,3">
              <v:shape style="position:absolute;left:5358;top:10802;width:3;height:3" coordorigin="5358,10802" coordsize="3,3" path="m5358,10805l5361,10802e" filled="false" stroked="true" strokeweight=".12pt" strokecolor="#000000">
                <v:path arrowok="t"/>
              </v:shape>
            </v:group>
            <v:group style="position:absolute;left:5351;top:10822;width:5;height:3" coordorigin="5351,10822" coordsize="5,3">
              <v:shape style="position:absolute;left:5351;top:10822;width:5;height:3" coordorigin="5351,10822" coordsize="5,3" path="m5351,10824l5356,10822e" filled="false" stroked="true" strokeweight=".12pt" strokecolor="#000000">
                <v:path arrowok="t"/>
              </v:shape>
            </v:group>
            <v:group style="position:absolute;left:5358;top:10814;width:3;height:5" coordorigin="5358,10814" coordsize="3,5">
              <v:shape style="position:absolute;left:5358;top:10814;width:3;height:5" coordorigin="5358,10814" coordsize="3,5" path="m5358,10819l5361,10814e" filled="false" stroked="true" strokeweight=".12pt" strokecolor="#000000">
                <v:path arrowok="t"/>
              </v:shape>
            </v:group>
            <v:group style="position:absolute;left:5193;top:10757;width:5;height:5" coordorigin="5193,10757" coordsize="5,5">
              <v:shape style="position:absolute;left:5193;top:10757;width:5;height:5" coordorigin="5193,10757" coordsize="5,5" path="m5193,10762l5198,10757e" filled="false" stroked="true" strokeweight=".12pt" strokecolor="#000000">
                <v:path arrowok="t"/>
              </v:shape>
            </v:group>
            <v:group style="position:absolute;left:5200;top:10750;width:5;height:5" coordorigin="5200,10750" coordsize="5,5">
              <v:shape style="position:absolute;left:5200;top:10750;width:5;height:5" coordorigin="5200,10750" coordsize="5,5" path="m5200,10754l5205,10750e" filled="false" stroked="true" strokeweight=".12pt" strokecolor="#000000">
                <v:path arrowok="t"/>
              </v:shape>
            </v:group>
            <v:group style="position:absolute;left:5193;top:10769;width:5;height:5" coordorigin="5193,10769" coordsize="5,5">
              <v:shape style="position:absolute;left:5193;top:10769;width:5;height:5" coordorigin="5193,10769" coordsize="5,5" path="m5193,10774l5198,10769e" filled="false" stroked="true" strokeweight=".12pt" strokecolor="#000000">
                <v:path arrowok="t"/>
              </v:shape>
            </v:group>
            <v:group style="position:absolute;left:5212;top:10750;width:5;height:5" coordorigin="5212,10750" coordsize="5,5">
              <v:shape style="position:absolute;left:5212;top:10750;width:5;height:5" coordorigin="5212,10750" coordsize="5,5" path="m5212,10754l5217,10750e" filled="false" stroked="true" strokeweight=".12pt" strokecolor="#000000">
                <v:path arrowok="t"/>
              </v:shape>
            </v:group>
            <v:group style="position:absolute;left:5193;top:10783;width:5;height:3" coordorigin="5193,10783" coordsize="5,3">
              <v:shape style="position:absolute;left:5193;top:10783;width:5;height:3" coordorigin="5193,10783" coordsize="5,3" path="m5193,10786l5198,10783e" filled="false" stroked="true" strokeweight=".12pt" strokecolor="#000000">
                <v:path arrowok="t"/>
              </v:shape>
            </v:group>
            <v:group style="position:absolute;left:5224;top:10750;width:5;height:5" coordorigin="5224,10750" coordsize="5,5">
              <v:shape style="position:absolute;left:5224;top:10750;width:5;height:5" coordorigin="5224,10750" coordsize="5,5" path="m5224,10754l5229,10750e" filled="false" stroked="true" strokeweight=".12pt" strokecolor="#000000">
                <v:path arrowok="t"/>
              </v:shape>
            </v:group>
            <v:group style="position:absolute;left:5193;top:10795;width:5;height:3" coordorigin="5193,10795" coordsize="5,3">
              <v:shape style="position:absolute;left:5193;top:10795;width:5;height:3" coordorigin="5193,10795" coordsize="5,3" path="m5193,10798l5198,10795e" filled="false" stroked="true" strokeweight=".12pt" strokecolor="#000000">
                <v:path arrowok="t"/>
              </v:shape>
            </v:group>
            <v:group style="position:absolute;left:5238;top:10750;width:3;height:5" coordorigin="5238,10750" coordsize="3,5">
              <v:shape style="position:absolute;left:5238;top:10750;width:3;height:5" coordorigin="5238,10750" coordsize="3,5" path="m5238,10754l5241,10750e" filled="false" stroked="true" strokeweight=".12pt" strokecolor="#000000">
                <v:path arrowok="t"/>
              </v:shape>
            </v:group>
            <v:group style="position:absolute;left:5193;top:10807;width:5;height:5" coordorigin="5193,10807" coordsize="5,5">
              <v:shape style="position:absolute;left:5193;top:10807;width:5;height:5" coordorigin="5193,10807" coordsize="5,5" path="m5193,10812l5198,10807e" filled="false" stroked="true" strokeweight=".12pt" strokecolor="#000000">
                <v:path arrowok="t"/>
              </v:shape>
            </v:group>
            <v:group style="position:absolute;left:5250;top:10750;width:5;height:5" coordorigin="5250,10750" coordsize="5,5">
              <v:shape style="position:absolute;left:5250;top:10750;width:5;height:5" coordorigin="5250,10750" coordsize="5,5" path="m5250,10754l5255,10750e" filled="false" stroked="true" strokeweight=".12pt" strokecolor="#000000">
                <v:path arrowok="t"/>
              </v:shape>
            </v:group>
            <v:group style="position:absolute;left:5193;top:10819;width:5;height:5" coordorigin="5193,10819" coordsize="5,5">
              <v:shape style="position:absolute;left:5193;top:10819;width:5;height:5" coordorigin="5193,10819" coordsize="5,5" path="m5193,10824l5198,10819e" filled="false" stroked="true" strokeweight=".12pt" strokecolor="#000000">
                <v:path arrowok="t"/>
              </v:shape>
            </v:group>
            <v:group style="position:absolute;left:5262;top:10750;width:5;height:5" coordorigin="5262,10750" coordsize="5,5">
              <v:shape style="position:absolute;left:5262;top:10750;width:5;height:5" coordorigin="5262,10750" coordsize="5,5" path="m5262,10754l5267,10750e" filled="false" stroked="true" strokeweight=".12pt" strokecolor="#000000">
                <v:path arrowok="t"/>
              </v:shape>
            </v:group>
            <v:group style="position:absolute;left:5205;top:10822;width:3;height:3" coordorigin="5205,10822" coordsize="3,3">
              <v:shape style="position:absolute;left:5205;top:10822;width:3;height:3" coordorigin="5205,10822" coordsize="3,3" path="m5205,10824l5207,10822e" filled="false" stroked="true" strokeweight=".12pt" strokecolor="#000000">
                <v:path arrowok="t"/>
              </v:shape>
            </v:group>
            <v:group style="position:absolute;left:5274;top:10750;width:5;height:5" coordorigin="5274,10750" coordsize="5,5">
              <v:shape style="position:absolute;left:5274;top:10750;width:5;height:5" coordorigin="5274,10750" coordsize="5,5" path="m5274,10754l5279,10750e" filled="false" stroked="true" strokeweight=".12pt" strokecolor="#000000">
                <v:path arrowok="t"/>
              </v:shape>
            </v:group>
            <v:group style="position:absolute;left:5217;top:10822;width:5;height:3" coordorigin="5217,10822" coordsize="5,3">
              <v:shape style="position:absolute;left:5217;top:10822;width:5;height:3" coordorigin="5217,10822" coordsize="5,3" path="m5217,10824l5222,10822e" filled="false" stroked="true" strokeweight=".12pt" strokecolor="#000000">
                <v:path arrowok="t"/>
              </v:shape>
            </v:group>
            <v:group style="position:absolute;left:5289;top:10750;width:3;height:5" coordorigin="5289,10750" coordsize="3,5">
              <v:shape style="position:absolute;left:5289;top:10750;width:3;height:5" coordorigin="5289,10750" coordsize="3,5" path="m5289,10754l5291,10750e" filled="false" stroked="true" strokeweight=".12pt" strokecolor="#000000">
                <v:path arrowok="t"/>
              </v:shape>
            </v:group>
            <v:group style="position:absolute;left:5229;top:10822;width:5;height:3" coordorigin="5229,10822" coordsize="5,3">
              <v:shape style="position:absolute;left:5229;top:10822;width:5;height:3" coordorigin="5229,10822" coordsize="5,3" path="m5229,10824l5234,10822e" filled="false" stroked="true" strokeweight=".12pt" strokecolor="#000000">
                <v:path arrowok="t"/>
              </v:shape>
            </v:group>
            <v:group style="position:absolute;left:5301;top:10750;width:3;height:5" coordorigin="5301,10750" coordsize="3,5">
              <v:shape style="position:absolute;left:5301;top:10750;width:3;height:5" coordorigin="5301,10750" coordsize="3,5" path="m5301,10754l5303,10750e" filled="false" stroked="true" strokeweight=".12pt" strokecolor="#000000">
                <v:path arrowok="t"/>
              </v:shape>
            </v:group>
            <v:group style="position:absolute;left:5243;top:10822;width:3;height:3" coordorigin="5243,10822" coordsize="3,3">
              <v:shape style="position:absolute;left:5243;top:10822;width:3;height:3" coordorigin="5243,10822" coordsize="3,3" path="m5243,10824l5246,10822e" filled="false" stroked="true" strokeweight=".12pt" strokecolor="#000000">
                <v:path arrowok="t"/>
              </v:shape>
            </v:group>
            <v:group style="position:absolute;left:5313;top:10750;width:5;height:5" coordorigin="5313,10750" coordsize="5,5">
              <v:shape style="position:absolute;left:5313;top:10750;width:5;height:5" coordorigin="5313,10750" coordsize="5,5" path="m5313,10754l5318,10750e" filled="false" stroked="true" strokeweight=".12pt" strokecolor="#000000">
                <v:path arrowok="t"/>
              </v:shape>
            </v:group>
            <v:group style="position:absolute;left:5255;top:10822;width:3;height:3" coordorigin="5255,10822" coordsize="3,3">
              <v:shape style="position:absolute;left:5255;top:10822;width:3;height:3" coordorigin="5255,10822" coordsize="3,3" path="m5255,10824l5258,10822e" filled="false" stroked="true" strokeweight=".12pt" strokecolor="#000000">
                <v:path arrowok="t"/>
              </v:shape>
            </v:group>
            <v:group style="position:absolute;left:5325;top:10750;width:5;height:5" coordorigin="5325,10750" coordsize="5,5">
              <v:shape style="position:absolute;left:5325;top:10750;width:5;height:5" coordorigin="5325,10750" coordsize="5,5" path="m5325,10754l5330,10750e" filled="false" stroked="true" strokeweight=".12pt" strokecolor="#000000">
                <v:path arrowok="t"/>
              </v:shape>
            </v:group>
            <v:group style="position:absolute;left:5267;top:10822;width:5;height:3" coordorigin="5267,10822" coordsize="5,3">
              <v:shape style="position:absolute;left:5267;top:10822;width:5;height:3" coordorigin="5267,10822" coordsize="5,3" path="m5267,10824l5272,10822e" filled="false" stroked="true" strokeweight=".12pt" strokecolor="#000000">
                <v:path arrowok="t"/>
              </v:shape>
            </v:group>
            <v:group style="position:absolute;left:5339;top:10750;width:3;height:5" coordorigin="5339,10750" coordsize="3,5">
              <v:shape style="position:absolute;left:5339;top:10750;width:3;height:5" coordorigin="5339,10750" coordsize="3,5" path="m5339,10754l5342,10750e" filled="false" stroked="true" strokeweight=".12pt" strokecolor="#000000">
                <v:path arrowok="t"/>
              </v:shape>
            </v:group>
            <v:group style="position:absolute;left:5279;top:10822;width:5;height:3" coordorigin="5279,10822" coordsize="5,3">
              <v:shape style="position:absolute;left:5279;top:10822;width:5;height:3" coordorigin="5279,10822" coordsize="5,3" path="m5279,10824l5284,10822e" filled="false" stroked="true" strokeweight=".12pt" strokecolor="#000000">
                <v:path arrowok="t"/>
              </v:shape>
            </v:group>
            <v:group style="position:absolute;left:5351;top:10750;width:3;height:5" coordorigin="5351,10750" coordsize="3,5">
              <v:shape style="position:absolute;left:5351;top:10750;width:3;height:5" coordorigin="5351,10750" coordsize="3,5" path="m5351,10754l5354,10750e" filled="false" stroked="true" strokeweight=".12pt" strokecolor="#000000">
                <v:path arrowok="t"/>
              </v:shape>
            </v:group>
            <v:group style="position:absolute;left:5294;top:10822;width:3;height:3" coordorigin="5294,10822" coordsize="3,3">
              <v:shape style="position:absolute;left:5294;top:10822;width:3;height:3" coordorigin="5294,10822" coordsize="3,3" path="m5294,10824l5296,10822e" filled="false" stroked="true" strokeweight=".12pt" strokecolor="#000000">
                <v:path arrowok="t"/>
              </v:shape>
            </v:group>
            <v:group style="position:absolute;left:5358;top:10757;width:3;height:3" coordorigin="5358,10757" coordsize="3,3">
              <v:shape style="position:absolute;left:5358;top:10757;width:3;height:3" coordorigin="5358,10757" coordsize="3,3" path="m5358,10759l5361,10757e" filled="false" stroked="true" strokeweight=".12pt" strokecolor="#000000">
                <v:path arrowok="t"/>
              </v:shape>
            </v:group>
            <v:group style="position:absolute;left:5306;top:10822;width:3;height:3" coordorigin="5306,10822" coordsize="3,3">
              <v:shape style="position:absolute;left:5306;top:10822;width:3;height:3" coordorigin="5306,10822" coordsize="3,3" path="m5306,10824l5308,10822e" filled="false" stroked="true" strokeweight=".12pt" strokecolor="#000000">
                <v:path arrowok="t"/>
              </v:shape>
            </v:group>
            <v:group style="position:absolute;left:5358;top:10769;width:3;height:5" coordorigin="5358,10769" coordsize="3,5">
              <v:shape style="position:absolute;left:5358;top:10769;width:3;height:5" coordorigin="5358,10769" coordsize="3,5" path="m5358,10774l5361,10769e" filled="false" stroked="true" strokeweight=".12pt" strokecolor="#000000">
                <v:path arrowok="t"/>
              </v:shape>
            </v:group>
            <v:group style="position:absolute;left:5318;top:10822;width:5;height:3" coordorigin="5318,10822" coordsize="5,3">
              <v:shape style="position:absolute;left:5318;top:10822;width:5;height:3" coordorigin="5318,10822" coordsize="5,3" path="m5318,10824l5322,10822e" filled="false" stroked="true" strokeweight=".12pt" strokecolor="#000000">
                <v:path arrowok="t"/>
              </v:shape>
            </v:group>
            <v:group style="position:absolute;left:5358;top:10781;width:3;height:5" coordorigin="5358,10781" coordsize="3,5">
              <v:shape style="position:absolute;left:5358;top:10781;width:3;height:5" coordorigin="5358,10781" coordsize="3,5" path="m5358,10786l5361,10781e" filled="false" stroked="true" strokeweight=".12pt" strokecolor="#000000">
                <v:path arrowok="t"/>
              </v:shape>
            </v:group>
            <v:group style="position:absolute;left:5330;top:10822;width:5;height:3" coordorigin="5330,10822" coordsize="5,3">
              <v:shape style="position:absolute;left:5330;top:10822;width:5;height:3" coordorigin="5330,10822" coordsize="5,3" path="m5330,10824l5334,10822e" filled="false" stroked="true" strokeweight=".12pt" strokecolor="#000000">
                <v:path arrowok="t"/>
              </v:shape>
            </v:group>
            <v:group style="position:absolute;left:5358;top:10793;width:3;height:5" coordorigin="5358,10793" coordsize="3,5">
              <v:shape style="position:absolute;left:5358;top:10793;width:3;height:5" coordorigin="5358,10793" coordsize="3,5" path="m5358,10798l5361,10793e" filled="false" stroked="true" strokeweight=".12pt" strokecolor="#000000">
                <v:path arrowok="t"/>
              </v:shape>
            </v:group>
            <v:group style="position:absolute;left:5342;top:10822;width:5;height:3" coordorigin="5342,10822" coordsize="5,3">
              <v:shape style="position:absolute;left:5342;top:10822;width:5;height:3" coordorigin="5342,10822" coordsize="5,3" path="m5342,10824l5346,10822e" filled="false" stroked="true" strokeweight=".12pt" strokecolor="#000000">
                <v:path arrowok="t"/>
              </v:shape>
            </v:group>
            <v:group style="position:absolute;left:5358;top:10807;width:3;height:3" coordorigin="5358,10807" coordsize="3,3">
              <v:shape style="position:absolute;left:5358;top:10807;width:3;height:3" coordorigin="5358,10807" coordsize="3,3" path="m5358,10810l5361,10807e" filled="false" stroked="true" strokeweight=".12pt" strokecolor="#000000">
                <v:path arrowok="t"/>
              </v:shape>
            </v:group>
            <v:group style="position:absolute;left:5356;top:10819;width:5;height:5" coordorigin="5356,10819" coordsize="5,5">
              <v:shape style="position:absolute;left:5356;top:10819;width:5;height:5" coordorigin="5356,10819" coordsize="5,5" path="m5356,10824l5361,10819e" filled="false" stroked="true" strokeweight=".12pt" strokecolor="#000000">
                <v:path arrowok="t"/>
              </v:shape>
            </v:group>
            <v:group style="position:absolute;left:5200;top:10754;width:154;height:2" coordorigin="5200,10754" coordsize="154,2">
              <v:shape style="position:absolute;left:5200;top:10754;width:154;height:2" coordorigin="5200,10754" coordsize="154,0" path="m5200,10754l5354,10754e" filled="false" stroked="true" strokeweight=".96pt" strokecolor="#000000">
                <v:path arrowok="t"/>
              </v:shape>
            </v:group>
            <v:group style="position:absolute;left:5361;top:10754;width:2;height:68" coordorigin="5361,10754" coordsize="2,68">
              <v:shape style="position:absolute;left:5361;top:10754;width:2;height:68" coordorigin="5361,10754" coordsize="0,68" path="m5361,10754l5361,10822e" filled="false" stroked="true" strokeweight=".96pt" strokecolor="#000000">
                <v:path arrowok="t"/>
              </v:shape>
            </v:group>
            <v:group style="position:absolute;left:5358;top:10757;width:2;height:60" coordorigin="5358,10757" coordsize="2,60">
              <v:shape style="position:absolute;left:5358;top:10757;width:2;height:60" coordorigin="5358,10757" coordsize="0,60" path="m5358,10757l5358,10817e" filled="false" stroked="true" strokeweight=".96pt" strokecolor="#000000">
                <v:path arrowok="t"/>
              </v:shape>
            </v:group>
            <v:group style="position:absolute;left:5198;top:10823;width:161;height:2" coordorigin="5198,10823" coordsize="161,2">
              <v:shape style="position:absolute;left:5198;top:10823;width:161;height:2" coordorigin="5198,10823" coordsize="161,0" path="m5198,10823l5358,10823e" filled="false" stroked="true" strokeweight="1.08pt" strokecolor="#000000">
                <v:path arrowok="t"/>
              </v:shape>
            </v:group>
            <v:group style="position:absolute;left:5193;top:10754;width:2;height:68" coordorigin="5193,10754" coordsize="2,68">
              <v:shape style="position:absolute;left:5193;top:10754;width:2;height:68" coordorigin="5193,10754" coordsize="0,68" path="m5193,10822l5193,10754e" filled="false" stroked="true" strokeweight=".96pt" strokecolor="#000000">
                <v:path arrowok="t"/>
              </v:shape>
            </v:group>
            <v:group style="position:absolute;left:5198;top:10757;width:2;height:60" coordorigin="5198,10757" coordsize="2,60">
              <v:shape style="position:absolute;left:5198;top:10757;width:2;height:60" coordorigin="5198,10757" coordsize="0,60" path="m5198,10817l5198,10757e" filled="false" stroked="true" strokeweight=".96pt" strokecolor="#000000">
                <v:path arrowok="t"/>
              </v:shape>
            </v:group>
            <v:group style="position:absolute;left:5198;top:10752;width:4;height:4" coordorigin="5198,10752" coordsize="4,4">
              <v:shape style="position:absolute;left:5198;top:10752;width:4;height:4" coordorigin="5198,10752" coordsize="4,4" path="m5201,10752l5199,10752,5198,10754,5198,10756e" filled="false" stroked="true" strokeweight=".96pt" strokecolor="#000000">
                <v:path arrowok="t"/>
              </v:shape>
            </v:group>
            <v:group style="position:absolute;left:5198;top:10816;width:4;height:4" coordorigin="5198,10816" coordsize="4,4">
              <v:shape style="position:absolute;left:5198;top:10816;width:4;height:4" coordorigin="5198,10816" coordsize="4,4" path="m5198,10816l5198,10818,5199,10819,5201,10819e" filled="false" stroked="true" strokeweight=".96pt" strokecolor="#000000">
                <v:path arrowok="t"/>
              </v:shape>
            </v:group>
            <v:group style="position:absolute;left:5195;top:10820;width:4;height:4" coordorigin="5195,10820" coordsize="4,4">
              <v:shape style="position:absolute;left:5195;top:10820;width:4;height:4" coordorigin="5195,10820" coordsize="4,4" path="m5195,10820l5195,10822,5197,10824,5199,10824e" filled="false" stroked="true" strokeweight=".96pt" strokecolor="#000000">
                <v:path arrowok="t"/>
              </v:shape>
            </v:group>
            <v:group style="position:absolute;left:5355;top:10816;width:4;height:4" coordorigin="5355,10816" coordsize="4,4">
              <v:shape style="position:absolute;left:5355;top:10816;width:4;height:4" coordorigin="5355,10816" coordsize="4,4" path="m5355,10819l5357,10819,5358,10818,5358,10816e" filled="false" stroked="true" strokeweight=".96pt" strokecolor="#000000">
                <v:path arrowok="t"/>
              </v:shape>
            </v:group>
            <v:group style="position:absolute;left:5360;top:10820;width:4;height:4" coordorigin="5360,10820" coordsize="4,4">
              <v:shape style="position:absolute;left:5360;top:10820;width:4;height:4" coordorigin="5360,10820" coordsize="4,4" path="m5360,10824l5362,10824,5363,10822,5363,10820e" filled="false" stroked="true" strokeweight=".96pt" strokecolor="#000000">
                <v:path arrowok="t"/>
              </v:shape>
            </v:group>
            <v:group style="position:absolute;left:5355;top:10752;width:4;height:4" coordorigin="5355,10752" coordsize="4,4">
              <v:shape style="position:absolute;left:5355;top:10752;width:4;height:4" coordorigin="5355,10752" coordsize="4,4" path="m5358,10756l5358,10754,5357,10752,5355,10752e" filled="false" stroked="true" strokeweight=".96pt" strokecolor="#000000">
                <v:path arrowok="t"/>
              </v:shape>
            </v:group>
            <v:group style="position:absolute;left:5360;top:10750;width:4;height:4" coordorigin="5360,10750" coordsize="4,4">
              <v:shape style="position:absolute;left:5360;top:10750;width:4;height:4" coordorigin="5360,10750" coordsize="4,4" path="m5363,10753l5363,10751,5362,10750,5360,10750e" filled="false" stroked="true" strokeweight=".96pt" strokecolor="#000000">
                <v:path arrowok="t"/>
              </v:shape>
            </v:group>
            <v:group style="position:absolute;left:5195;top:10750;width:4;height:4" coordorigin="5195,10750" coordsize="4,4">
              <v:shape style="position:absolute;left:5195;top:10750;width:4;height:4" coordorigin="5195,10750" coordsize="4,4" path="m5199,10750l5197,10750,5195,10751,5195,10753e" filled="false" stroked="true" strokeweight=".96pt" strokecolor="#000000">
                <v:path arrowok="t"/>
              </v:shape>
            </v:group>
            <v:group style="position:absolute;left:6311;top:10750;width:5;height:5" coordorigin="6311,10750" coordsize="5,5">
              <v:shape style="position:absolute;left:6311;top:10750;width:5;height:5" coordorigin="6311,10750" coordsize="5,5" path="m6311,10754l6316,10750e" filled="false" stroked="true" strokeweight=".12pt" strokecolor="#000000">
                <v:path arrowok="t"/>
              </v:shape>
            </v:group>
            <v:group style="position:absolute;left:6311;top:10762;width:5;height:5" coordorigin="6311,10762" coordsize="5,5">
              <v:shape style="position:absolute;left:6311;top:10762;width:5;height:5" coordorigin="6311,10762" coordsize="5,5" path="m6311,10766l6316,10762e" filled="false" stroked="true" strokeweight=".12pt" strokecolor="#000000">
                <v:path arrowok="t"/>
              </v:shape>
            </v:group>
            <v:group style="position:absolute;left:6326;top:10750;width:3;height:5" coordorigin="6326,10750" coordsize="3,5">
              <v:shape style="position:absolute;left:6326;top:10750;width:3;height:5" coordorigin="6326,10750" coordsize="3,5" path="m6326,10754l6328,10750e" filled="false" stroked="true" strokeweight=".12pt" strokecolor="#000000">
                <v:path arrowok="t"/>
              </v:shape>
            </v:group>
            <v:group style="position:absolute;left:6311;top:10776;width:5;height:3" coordorigin="6311,10776" coordsize="5,3">
              <v:shape style="position:absolute;left:6311;top:10776;width:5;height:3" coordorigin="6311,10776" coordsize="5,3" path="m6311,10778l6316,10776e" filled="false" stroked="true" strokeweight=".12pt" strokecolor="#000000">
                <v:path arrowok="t"/>
              </v:shape>
            </v:group>
            <v:group style="position:absolute;left:6338;top:10750;width:3;height:5" coordorigin="6338,10750" coordsize="3,5">
              <v:shape style="position:absolute;left:6338;top:10750;width:3;height:5" coordorigin="6338,10750" coordsize="3,5" path="m6338,10754l6340,10750e" filled="false" stroked="true" strokeweight=".12pt" strokecolor="#000000">
                <v:path arrowok="t"/>
              </v:shape>
            </v:group>
            <v:group style="position:absolute;left:6311;top:10788;width:5;height:3" coordorigin="6311,10788" coordsize="5,3">
              <v:shape style="position:absolute;left:6311;top:10788;width:5;height:3" coordorigin="6311,10788" coordsize="5,3" path="m6311,10790l6316,10788e" filled="false" stroked="true" strokeweight=".12pt" strokecolor="#000000">
                <v:path arrowok="t"/>
              </v:shape>
            </v:group>
            <v:group style="position:absolute;left:6350;top:10750;width:5;height:5" coordorigin="6350,10750" coordsize="5,5">
              <v:shape style="position:absolute;left:6350;top:10750;width:5;height:5" coordorigin="6350,10750" coordsize="5,5" path="m6350,10754l6354,10750e" filled="false" stroked="true" strokeweight=".12pt" strokecolor="#000000">
                <v:path arrowok="t"/>
              </v:shape>
            </v:group>
            <v:group style="position:absolute;left:6311;top:10800;width:5;height:5" coordorigin="6311,10800" coordsize="5,5">
              <v:shape style="position:absolute;left:6311;top:10800;width:5;height:5" coordorigin="6311,10800" coordsize="5,5" path="m6311,10805l6316,10800e" filled="false" stroked="true" strokeweight=".12pt" strokecolor="#000000">
                <v:path arrowok="t"/>
              </v:shape>
            </v:group>
            <v:group style="position:absolute;left:6362;top:10750;width:5;height:5" coordorigin="6362,10750" coordsize="5,5">
              <v:shape style="position:absolute;left:6362;top:10750;width:5;height:5" coordorigin="6362,10750" coordsize="5,5" path="m6362,10754l6366,10750e" filled="false" stroked="true" strokeweight=".12pt" strokecolor="#000000">
                <v:path arrowok="t"/>
              </v:shape>
            </v:group>
            <v:group style="position:absolute;left:6311;top:10812;width:5;height:5" coordorigin="6311,10812" coordsize="5,5">
              <v:shape style="position:absolute;left:6311;top:10812;width:5;height:5" coordorigin="6311,10812" coordsize="5,5" path="m6311,10817l6316,10812e" filled="false" stroked="true" strokeweight=".12pt" strokecolor="#000000">
                <v:path arrowok="t"/>
              </v:shape>
            </v:group>
            <v:group style="position:absolute;left:6376;top:10750;width:3;height:5" coordorigin="6376,10750" coordsize="3,5">
              <v:shape style="position:absolute;left:6376;top:10750;width:3;height:5" coordorigin="6376,10750" coordsize="3,5" path="m6376,10754l6378,10750e" filled="false" stroked="true" strokeweight=".12pt" strokecolor="#000000">
                <v:path arrowok="t"/>
              </v:shape>
            </v:group>
            <v:group style="position:absolute;left:6316;top:10822;width:5;height:3" coordorigin="6316,10822" coordsize="5,3">
              <v:shape style="position:absolute;left:6316;top:10822;width:5;height:3" coordorigin="6316,10822" coordsize="5,3" path="m6316,10824l6321,10822e" filled="false" stroked="true" strokeweight=".12pt" strokecolor="#000000">
                <v:path arrowok="t"/>
              </v:shape>
            </v:group>
            <v:group style="position:absolute;left:6388;top:10750;width:3;height:5" coordorigin="6388,10750" coordsize="3,5">
              <v:shape style="position:absolute;left:6388;top:10750;width:3;height:5" coordorigin="6388,10750" coordsize="3,5" path="m6388,10754l6390,10750e" filled="false" stroked="true" strokeweight=".12pt" strokecolor="#000000">
                <v:path arrowok="t"/>
              </v:shape>
            </v:group>
            <v:group style="position:absolute;left:6328;top:10822;width:5;height:3" coordorigin="6328,10822" coordsize="5,3">
              <v:shape style="position:absolute;left:6328;top:10822;width:5;height:3" coordorigin="6328,10822" coordsize="5,3" path="m6328,10824l6333,10822e" filled="false" stroked="true" strokeweight=".12pt" strokecolor="#000000">
                <v:path arrowok="t"/>
              </v:shape>
            </v:group>
            <v:group style="position:absolute;left:6400;top:10750;width:5;height:5" coordorigin="6400,10750" coordsize="5,5">
              <v:shape style="position:absolute;left:6400;top:10750;width:5;height:5" coordorigin="6400,10750" coordsize="5,5" path="m6400,10754l6405,10750e" filled="false" stroked="true" strokeweight=".12pt" strokecolor="#000000">
                <v:path arrowok="t"/>
              </v:shape>
            </v:group>
            <v:group style="position:absolute;left:6342;top:10822;width:3;height:3" coordorigin="6342,10822" coordsize="3,3">
              <v:shape style="position:absolute;left:6342;top:10822;width:3;height:3" coordorigin="6342,10822" coordsize="3,3" path="m6342,10824l6345,10822e" filled="false" stroked="true" strokeweight=".12pt" strokecolor="#000000">
                <v:path arrowok="t"/>
              </v:shape>
            </v:group>
            <v:group style="position:absolute;left:6412;top:10750;width:5;height:5" coordorigin="6412,10750" coordsize="5,5">
              <v:shape style="position:absolute;left:6412;top:10750;width:5;height:5" coordorigin="6412,10750" coordsize="5,5" path="m6412,10754l6417,10750e" filled="false" stroked="true" strokeweight=".12pt" strokecolor="#000000">
                <v:path arrowok="t"/>
              </v:shape>
            </v:group>
            <v:group style="position:absolute;left:6354;top:10822;width:3;height:3" coordorigin="6354,10822" coordsize="3,3">
              <v:shape style="position:absolute;left:6354;top:10822;width:3;height:3" coordorigin="6354,10822" coordsize="3,3" path="m6354,10824l6357,10822e" filled="false" stroked="true" strokeweight=".12pt" strokecolor="#000000">
                <v:path arrowok="t"/>
              </v:shape>
            </v:group>
            <v:group style="position:absolute;left:6424;top:10750;width:5;height:5" coordorigin="6424,10750" coordsize="5,5">
              <v:shape style="position:absolute;left:6424;top:10750;width:5;height:5" coordorigin="6424,10750" coordsize="5,5" path="m6424,10754l6429,10750e" filled="false" stroked="true" strokeweight=".12pt" strokecolor="#000000">
                <v:path arrowok="t"/>
              </v:shape>
            </v:group>
            <v:group style="position:absolute;left:6366;top:10822;width:5;height:3" coordorigin="6366,10822" coordsize="5,3">
              <v:shape style="position:absolute;left:6366;top:10822;width:5;height:3" coordorigin="6366,10822" coordsize="5,3" path="m6366,10824l6371,10822e" filled="false" stroked="true" strokeweight=".12pt" strokecolor="#000000">
                <v:path arrowok="t"/>
              </v:shape>
            </v:group>
            <v:group style="position:absolute;left:6438;top:10750;width:3;height:5" coordorigin="6438,10750" coordsize="3,5">
              <v:shape style="position:absolute;left:6438;top:10750;width:3;height:5" coordorigin="6438,10750" coordsize="3,5" path="m6438,10754l6441,10750e" filled="false" stroked="true" strokeweight=".12pt" strokecolor="#000000">
                <v:path arrowok="t"/>
              </v:shape>
            </v:group>
            <v:group style="position:absolute;left:6378;top:10822;width:5;height:3" coordorigin="6378,10822" coordsize="5,3">
              <v:shape style="position:absolute;left:6378;top:10822;width:5;height:3" coordorigin="6378,10822" coordsize="5,3" path="m6378,10824l6383,10822e" filled="false" stroked="true" strokeweight=".12pt" strokecolor="#000000">
                <v:path arrowok="t"/>
              </v:shape>
            </v:group>
            <v:group style="position:absolute;left:6450;top:10750;width:3;height:5" coordorigin="6450,10750" coordsize="3,5">
              <v:shape style="position:absolute;left:6450;top:10750;width:3;height:5" coordorigin="6450,10750" coordsize="3,5" path="m6450,10754l6453,10750e" filled="false" stroked="true" strokeweight=".12pt" strokecolor="#000000">
                <v:path arrowok="t"/>
              </v:shape>
            </v:group>
            <v:group style="position:absolute;left:6393;top:10822;width:3;height:3" coordorigin="6393,10822" coordsize="3,3">
              <v:shape style="position:absolute;left:6393;top:10822;width:3;height:3" coordorigin="6393,10822" coordsize="3,3" path="m6393,10824l6395,10822e" filled="false" stroked="true" strokeweight=".12pt" strokecolor="#000000">
                <v:path arrowok="t"/>
              </v:shape>
            </v:group>
            <v:group style="position:absolute;left:6462;top:10750;width:5;height:5" coordorigin="6462,10750" coordsize="5,5">
              <v:shape style="position:absolute;left:6462;top:10750;width:5;height:5" coordorigin="6462,10750" coordsize="5,5" path="m6462,10754l6467,10750e" filled="false" stroked="true" strokeweight=".12pt" strokecolor="#000000">
                <v:path arrowok="t"/>
              </v:shape>
            </v:group>
            <v:group style="position:absolute;left:6405;top:10822;width:3;height:3" coordorigin="6405,10822" coordsize="3,3">
              <v:shape style="position:absolute;left:6405;top:10822;width:3;height:3" coordorigin="6405,10822" coordsize="3,3" path="m6405,10824l6407,10822e" filled="false" stroked="true" strokeweight=".12pt" strokecolor="#000000">
                <v:path arrowok="t"/>
              </v:shape>
            </v:group>
            <v:group style="position:absolute;left:6474;top:10752;width:5;height:3" coordorigin="6474,10752" coordsize="5,3">
              <v:shape style="position:absolute;left:6474;top:10752;width:5;height:3" coordorigin="6474,10752" coordsize="5,3" path="m6474,10754l6479,10752e" filled="false" stroked="true" strokeweight=".12pt" strokecolor="#000000">
                <v:path arrowok="t"/>
              </v:shape>
            </v:group>
            <v:group style="position:absolute;left:6417;top:10822;width:5;height:3" coordorigin="6417,10822" coordsize="5,3">
              <v:shape style="position:absolute;left:6417;top:10822;width:5;height:3" coordorigin="6417,10822" coordsize="5,3" path="m6417,10824l6422,10822e" filled="false" stroked="true" strokeweight=".12pt" strokecolor="#000000">
                <v:path arrowok="t"/>
              </v:shape>
            </v:group>
            <v:group style="position:absolute;left:6477;top:10762;width:3;height:5" coordorigin="6477,10762" coordsize="3,5">
              <v:shape style="position:absolute;left:6477;top:10762;width:3;height:5" coordorigin="6477,10762" coordsize="3,5" path="m6477,10766l6479,10762e" filled="false" stroked="true" strokeweight=".12pt" strokecolor="#000000">
                <v:path arrowok="t"/>
              </v:shape>
            </v:group>
            <v:group style="position:absolute;left:6429;top:10822;width:5;height:3" coordorigin="6429,10822" coordsize="5,3">
              <v:shape style="position:absolute;left:6429;top:10822;width:5;height:3" coordorigin="6429,10822" coordsize="5,3" path="m6429,10824l6434,10822e" filled="false" stroked="true" strokeweight=".12pt" strokecolor="#000000">
                <v:path arrowok="t"/>
              </v:shape>
            </v:group>
            <v:group style="position:absolute;left:6477;top:10774;width:3;height:5" coordorigin="6477,10774" coordsize="3,5">
              <v:shape style="position:absolute;left:6477;top:10774;width:3;height:5" coordorigin="6477,10774" coordsize="3,5" path="m6477,10778l6479,10774e" filled="false" stroked="true" strokeweight=".12pt" strokecolor="#000000">
                <v:path arrowok="t"/>
              </v:shape>
            </v:group>
            <v:group style="position:absolute;left:6443;top:10822;width:3;height:3" coordorigin="6443,10822" coordsize="3,3">
              <v:shape style="position:absolute;left:6443;top:10822;width:3;height:3" coordorigin="6443,10822" coordsize="3,3" path="m6443,10824l6446,10822e" filled="false" stroked="true" strokeweight=".12pt" strokecolor="#000000">
                <v:path arrowok="t"/>
              </v:shape>
            </v:group>
            <v:group style="position:absolute;left:6477;top:10788;width:3;height:3" coordorigin="6477,10788" coordsize="3,3">
              <v:shape style="position:absolute;left:6477;top:10788;width:3;height:3" coordorigin="6477,10788" coordsize="3,3" path="m6477,10790l6479,10788e" filled="false" stroked="true" strokeweight=".12pt" strokecolor="#000000">
                <v:path arrowok="t"/>
              </v:shape>
            </v:group>
            <v:group style="position:absolute;left:6455;top:10822;width:3;height:3" coordorigin="6455,10822" coordsize="3,3">
              <v:shape style="position:absolute;left:6455;top:10822;width:3;height:3" coordorigin="6455,10822" coordsize="3,3" path="m6455,10824l6458,10822e" filled="false" stroked="true" strokeweight=".12pt" strokecolor="#000000">
                <v:path arrowok="t"/>
              </v:shape>
            </v:group>
            <v:group style="position:absolute;left:6477;top:10800;width:3;height:3" coordorigin="6477,10800" coordsize="3,3">
              <v:shape style="position:absolute;left:6477;top:10800;width:3;height:3" coordorigin="6477,10800" coordsize="3,3" path="m6477,10802l6479,10800e" filled="false" stroked="true" strokeweight=".12pt" strokecolor="#000000">
                <v:path arrowok="t"/>
              </v:shape>
            </v:group>
            <v:group style="position:absolute;left:6467;top:10822;width:5;height:3" coordorigin="6467,10822" coordsize="5,3">
              <v:shape style="position:absolute;left:6467;top:10822;width:5;height:3" coordorigin="6467,10822" coordsize="5,3" path="m6467,10824l6472,10822e" filled="false" stroked="true" strokeweight=".12pt" strokecolor="#000000">
                <v:path arrowok="t"/>
              </v:shape>
            </v:group>
            <v:group style="position:absolute;left:6477;top:10812;width:3;height:5" coordorigin="6477,10812" coordsize="3,5">
              <v:shape style="position:absolute;left:6477;top:10812;width:3;height:5" coordorigin="6477,10812" coordsize="3,5" path="m6477,10817l6479,10812e" filled="false" stroked="true" strokeweight=".12pt" strokecolor="#000000">
                <v:path arrowok="t"/>
              </v:shape>
            </v:group>
            <v:group style="position:absolute;left:6311;top:10750;width:10;height:10" coordorigin="6311,10750" coordsize="10,10">
              <v:shape style="position:absolute;left:6311;top:10750;width:10;height:10" coordorigin="6311,10750" coordsize="10,10" path="m6311,10759l6321,10750e" filled="false" stroked="true" strokeweight=".12pt" strokecolor="#000000">
                <v:path arrowok="t"/>
              </v:shape>
            </v:group>
            <v:group style="position:absolute;left:6311;top:10766;width:5;height:5" coordorigin="6311,10766" coordsize="5,5">
              <v:shape style="position:absolute;left:6311;top:10766;width:5;height:5" coordorigin="6311,10766" coordsize="5,5" path="m6311,10771l6316,10766e" filled="false" stroked="true" strokeweight=".12pt" strokecolor="#000000">
                <v:path arrowok="t"/>
              </v:shape>
            </v:group>
            <v:group style="position:absolute;left:6328;top:10750;width:5;height:5" coordorigin="6328,10750" coordsize="5,5">
              <v:shape style="position:absolute;left:6328;top:10750;width:5;height:5" coordorigin="6328,10750" coordsize="5,5" path="m6328,10754l6333,10750e" filled="false" stroked="true" strokeweight=".12pt" strokecolor="#000000">
                <v:path arrowok="t"/>
              </v:shape>
            </v:group>
            <v:group style="position:absolute;left:6311;top:10778;width:5;height:5" coordorigin="6311,10778" coordsize="5,5">
              <v:shape style="position:absolute;left:6311;top:10778;width:5;height:5" coordorigin="6311,10778" coordsize="5,5" path="m6311,10783l6316,10778e" filled="false" stroked="true" strokeweight=".12pt" strokecolor="#000000">
                <v:path arrowok="t"/>
              </v:shape>
            </v:group>
            <v:group style="position:absolute;left:6342;top:10750;width:3;height:5" coordorigin="6342,10750" coordsize="3,5">
              <v:shape style="position:absolute;left:6342;top:10750;width:3;height:5" coordorigin="6342,10750" coordsize="3,5" path="m6342,10754l6345,10750e" filled="false" stroked="true" strokeweight=".12pt" strokecolor="#000000">
                <v:path arrowok="t"/>
              </v:shape>
            </v:group>
            <v:group style="position:absolute;left:6311;top:10793;width:5;height:3" coordorigin="6311,10793" coordsize="5,3">
              <v:shape style="position:absolute;left:6311;top:10793;width:5;height:3" coordorigin="6311,10793" coordsize="5,3" path="m6311,10795l6316,10793e" filled="false" stroked="true" strokeweight=".12pt" strokecolor="#000000">
                <v:path arrowok="t"/>
              </v:shape>
            </v:group>
            <v:group style="position:absolute;left:6354;top:10750;width:3;height:5" coordorigin="6354,10750" coordsize="3,5">
              <v:shape style="position:absolute;left:6354;top:10750;width:3;height:5" coordorigin="6354,10750" coordsize="3,5" path="m6354,10754l6357,10750e" filled="false" stroked="true" strokeweight=".12pt" strokecolor="#000000">
                <v:path arrowok="t"/>
              </v:shape>
            </v:group>
            <v:group style="position:absolute;left:6311;top:10805;width:5;height:3" coordorigin="6311,10805" coordsize="5,3">
              <v:shape style="position:absolute;left:6311;top:10805;width:5;height:3" coordorigin="6311,10805" coordsize="5,3" path="m6311,10807l6316,10805e" filled="false" stroked="true" strokeweight=".12pt" strokecolor="#000000">
                <v:path arrowok="t"/>
              </v:shape>
            </v:group>
            <v:group style="position:absolute;left:6366;top:10750;width:5;height:5" coordorigin="6366,10750" coordsize="5,5">
              <v:shape style="position:absolute;left:6366;top:10750;width:5;height:5" coordorigin="6366,10750" coordsize="5,5" path="m6366,10754l6371,10750e" filled="false" stroked="true" strokeweight=".12pt" strokecolor="#000000">
                <v:path arrowok="t"/>
              </v:shape>
            </v:group>
            <v:group style="position:absolute;left:6311;top:10817;width:5;height:5" coordorigin="6311,10817" coordsize="5,5">
              <v:shape style="position:absolute;left:6311;top:10817;width:5;height:5" coordorigin="6311,10817" coordsize="5,5" path="m6311,10822l6316,10817e" filled="false" stroked="true" strokeweight=".12pt" strokecolor="#000000">
                <v:path arrowok="t"/>
              </v:shape>
            </v:group>
            <v:group style="position:absolute;left:6378;top:10750;width:5;height:5" coordorigin="6378,10750" coordsize="5,5">
              <v:shape style="position:absolute;left:6378;top:10750;width:5;height:5" coordorigin="6378,10750" coordsize="5,5" path="m6378,10754l6383,10750e" filled="false" stroked="true" strokeweight=".12pt" strokecolor="#000000">
                <v:path arrowok="t"/>
              </v:shape>
            </v:group>
            <v:group style="position:absolute;left:6321;top:10822;width:5;height:3" coordorigin="6321,10822" coordsize="5,3">
              <v:shape style="position:absolute;left:6321;top:10822;width:5;height:3" coordorigin="6321,10822" coordsize="5,3" path="m6321,10824l6326,10822e" filled="false" stroked="true" strokeweight=".12pt" strokecolor="#000000">
                <v:path arrowok="t"/>
              </v:shape>
            </v:group>
            <v:group style="position:absolute;left:6390;top:10750;width:5;height:5" coordorigin="6390,10750" coordsize="5,5">
              <v:shape style="position:absolute;left:6390;top:10750;width:5;height:5" coordorigin="6390,10750" coordsize="5,5" path="m6390,10754l6395,10750e" filled="false" stroked="true" strokeweight=".12pt" strokecolor="#000000">
                <v:path arrowok="t"/>
              </v:shape>
            </v:group>
            <v:group style="position:absolute;left:6333;top:10822;width:5;height:3" coordorigin="6333,10822" coordsize="5,3">
              <v:shape style="position:absolute;left:6333;top:10822;width:5;height:3" coordorigin="6333,10822" coordsize="5,3" path="m6333,10824l6338,10822e" filled="false" stroked="true" strokeweight=".12pt" strokecolor="#000000">
                <v:path arrowok="t"/>
              </v:shape>
            </v:group>
            <v:group style="position:absolute;left:6405;top:10750;width:3;height:5" coordorigin="6405,10750" coordsize="3,5">
              <v:shape style="position:absolute;left:6405;top:10750;width:3;height:5" coordorigin="6405,10750" coordsize="3,5" path="m6405,10754l6407,10750e" filled="false" stroked="true" strokeweight=".12pt" strokecolor="#000000">
                <v:path arrowok="t"/>
              </v:shape>
            </v:group>
            <v:group style="position:absolute;left:6345;top:10822;width:5;height:3" coordorigin="6345,10822" coordsize="5,3">
              <v:shape style="position:absolute;left:6345;top:10822;width:5;height:3" coordorigin="6345,10822" coordsize="5,3" path="m6345,10824l6350,10822e" filled="false" stroked="true" strokeweight=".12pt" strokecolor="#000000">
                <v:path arrowok="t"/>
              </v:shape>
            </v:group>
            <v:group style="position:absolute;left:6417;top:10750;width:3;height:5" coordorigin="6417,10750" coordsize="3,5">
              <v:shape style="position:absolute;left:6417;top:10750;width:3;height:5" coordorigin="6417,10750" coordsize="3,5" path="m6417,10754l6419,10750e" filled="false" stroked="true" strokeweight=".12pt" strokecolor="#000000">
                <v:path arrowok="t"/>
              </v:shape>
            </v:group>
            <v:group style="position:absolute;left:6359;top:10822;width:3;height:3" coordorigin="6359,10822" coordsize="3,3">
              <v:shape style="position:absolute;left:6359;top:10822;width:3;height:3" coordorigin="6359,10822" coordsize="3,3" path="m6359,10824l6362,10822e" filled="false" stroked="true" strokeweight=".12pt" strokecolor="#000000">
                <v:path arrowok="t"/>
              </v:shape>
            </v:group>
            <v:group style="position:absolute;left:6429;top:10750;width:5;height:5" coordorigin="6429,10750" coordsize="5,5">
              <v:shape style="position:absolute;left:6429;top:10750;width:5;height:5" coordorigin="6429,10750" coordsize="5,5" path="m6429,10754l6434,10750e" filled="false" stroked="true" strokeweight=".12pt" strokecolor="#000000">
                <v:path arrowok="t"/>
              </v:shape>
            </v:group>
            <v:group style="position:absolute;left:6371;top:10822;width:3;height:3" coordorigin="6371,10822" coordsize="3,3">
              <v:shape style="position:absolute;left:6371;top:10822;width:3;height:3" coordorigin="6371,10822" coordsize="3,3" path="m6371,10824l6374,10822e" filled="false" stroked="true" strokeweight=".12pt" strokecolor="#000000">
                <v:path arrowok="t"/>
              </v:shape>
            </v:group>
            <v:group style="position:absolute;left:6441;top:10750;width:5;height:5" coordorigin="6441,10750" coordsize="5,5">
              <v:shape style="position:absolute;left:6441;top:10750;width:5;height:5" coordorigin="6441,10750" coordsize="5,5" path="m6441,10754l6446,10750e" filled="false" stroked="true" strokeweight=".12pt" strokecolor="#000000">
                <v:path arrowok="t"/>
              </v:shape>
            </v:group>
            <v:group style="position:absolute;left:6383;top:10822;width:5;height:3" coordorigin="6383,10822" coordsize="5,3">
              <v:shape style="position:absolute;left:6383;top:10822;width:5;height:3" coordorigin="6383,10822" coordsize="5,3" path="m6383,10824l6388,10822e" filled="false" stroked="true" strokeweight=".12pt" strokecolor="#000000">
                <v:path arrowok="t"/>
              </v:shape>
            </v:group>
            <v:group style="position:absolute;left:6455;top:10750;width:3;height:5" coordorigin="6455,10750" coordsize="3,5">
              <v:shape style="position:absolute;left:6455;top:10750;width:3;height:5" coordorigin="6455,10750" coordsize="3,5" path="m6455,10754l6458,10750e" filled="false" stroked="true" strokeweight=".12pt" strokecolor="#000000">
                <v:path arrowok="t"/>
              </v:shape>
            </v:group>
            <v:group style="position:absolute;left:6395;top:10822;width:5;height:3" coordorigin="6395,10822" coordsize="5,3">
              <v:shape style="position:absolute;left:6395;top:10822;width:5;height:3" coordorigin="6395,10822" coordsize="5,3" path="m6395,10824l6400,10822e" filled="false" stroked="true" strokeweight=".12pt" strokecolor="#000000">
                <v:path arrowok="t"/>
              </v:shape>
            </v:group>
            <v:group style="position:absolute;left:6467;top:10750;width:3;height:5" coordorigin="6467,10750" coordsize="3,5">
              <v:shape style="position:absolute;left:6467;top:10750;width:3;height:5" coordorigin="6467,10750" coordsize="3,5" path="m6467,10754l6470,10750e" filled="false" stroked="true" strokeweight=".12pt" strokecolor="#000000">
                <v:path arrowok="t"/>
              </v:shape>
            </v:group>
            <v:group style="position:absolute;left:6410;top:10822;width:3;height:3" coordorigin="6410,10822" coordsize="3,3">
              <v:shape style="position:absolute;left:6410;top:10822;width:3;height:3" coordorigin="6410,10822" coordsize="3,3" path="m6410,10824l6412,10822e" filled="false" stroked="true" strokeweight=".12pt" strokecolor="#000000">
                <v:path arrowok="t"/>
              </v:shape>
            </v:group>
            <v:group style="position:absolute;left:6477;top:10754;width:3;height:3" coordorigin="6477,10754" coordsize="3,3">
              <v:shape style="position:absolute;left:6477;top:10754;width:3;height:3" coordorigin="6477,10754" coordsize="3,3" path="m6477,10757l6479,10754e" filled="false" stroked="true" strokeweight=".12pt" strokecolor="#000000">
                <v:path arrowok="t"/>
              </v:shape>
            </v:group>
            <v:group style="position:absolute;left:6422;top:10822;width:3;height:3" coordorigin="6422,10822" coordsize="3,3">
              <v:shape style="position:absolute;left:6422;top:10822;width:3;height:3" coordorigin="6422,10822" coordsize="3,3" path="m6422,10824l6424,10822e" filled="false" stroked="true" strokeweight=".12pt" strokecolor="#000000">
                <v:path arrowok="t"/>
              </v:shape>
            </v:group>
            <v:group style="position:absolute;left:6477;top:10766;width:3;height:3" coordorigin="6477,10766" coordsize="3,3">
              <v:shape style="position:absolute;left:6477;top:10766;width:3;height:3" coordorigin="6477,10766" coordsize="3,3" path="m6477,10769l6479,10766e" filled="false" stroked="true" strokeweight=".12pt" strokecolor="#000000">
                <v:path arrowok="t"/>
              </v:shape>
            </v:group>
            <v:group style="position:absolute;left:6434;top:10822;width:5;height:3" coordorigin="6434,10822" coordsize="5,3">
              <v:shape style="position:absolute;left:6434;top:10822;width:5;height:3" coordorigin="6434,10822" coordsize="5,3" path="m6434,10824l6438,10822e" filled="false" stroked="true" strokeweight=".12pt" strokecolor="#000000">
                <v:path arrowok="t"/>
              </v:shape>
            </v:group>
            <v:group style="position:absolute;left:6477;top:10778;width:3;height:5" coordorigin="6477,10778" coordsize="3,5">
              <v:shape style="position:absolute;left:6477;top:10778;width:3;height:5" coordorigin="6477,10778" coordsize="3,5" path="m6477,10783l6479,10778e" filled="false" stroked="true" strokeweight=".12pt" strokecolor="#000000">
                <v:path arrowok="t"/>
              </v:shape>
            </v:group>
            <v:group style="position:absolute;left:6446;top:10822;width:5;height:3" coordorigin="6446,10822" coordsize="5,3">
              <v:shape style="position:absolute;left:6446;top:10822;width:5;height:3" coordorigin="6446,10822" coordsize="5,3" path="m6446,10824l6450,10822e" filled="false" stroked="true" strokeweight=".12pt" strokecolor="#000000">
                <v:path arrowok="t"/>
              </v:shape>
            </v:group>
            <v:group style="position:absolute;left:6477;top:10790;width:3;height:5" coordorigin="6477,10790" coordsize="3,5">
              <v:shape style="position:absolute;left:6477;top:10790;width:3;height:5" coordorigin="6477,10790" coordsize="3,5" path="m6477,10795l6479,10790e" filled="false" stroked="true" strokeweight=".12pt" strokecolor="#000000">
                <v:path arrowok="t"/>
              </v:shape>
            </v:group>
            <v:group style="position:absolute;left:6460;top:10822;width:3;height:3" coordorigin="6460,10822" coordsize="3,3">
              <v:shape style="position:absolute;left:6460;top:10822;width:3;height:3" coordorigin="6460,10822" coordsize="3,3" path="m6460,10824l6462,10822e" filled="false" stroked="true" strokeweight=".12pt" strokecolor="#000000">
                <v:path arrowok="t"/>
              </v:shape>
            </v:group>
            <v:group style="position:absolute;left:6477;top:10805;width:3;height:3" coordorigin="6477,10805" coordsize="3,3">
              <v:shape style="position:absolute;left:6477;top:10805;width:3;height:3" coordorigin="6477,10805" coordsize="3,3" path="m6477,10807l6479,10805e" filled="false" stroked="true" strokeweight=".12pt" strokecolor="#000000">
                <v:path arrowok="t"/>
              </v:shape>
            </v:group>
            <v:group style="position:absolute;left:6472;top:10817;width:8;height:8" coordorigin="6472,10817" coordsize="8,8">
              <v:shape style="position:absolute;left:6472;top:10817;width:8;height:8" coordorigin="6472,10817" coordsize="8,8" path="m6472,10824l6479,10817e" filled="false" stroked="true" strokeweight=".12pt" strokecolor="#000000">
                <v:path arrowok="t"/>
              </v:shape>
            </v:group>
            <v:group style="position:absolute;left:6321;top:10754;width:152;height:2" coordorigin="6321,10754" coordsize="152,2">
              <v:shape style="position:absolute;left:6321;top:10754;width:152;height:2" coordorigin="6321,10754" coordsize="152,0" path="m6321,10754l6472,10754e" filled="false" stroked="true" strokeweight=".96pt" strokecolor="#000000">
                <v:path arrowok="t"/>
              </v:shape>
            </v:group>
            <v:group style="position:absolute;left:6479;top:10754;width:2;height:68" coordorigin="6479,10754" coordsize="2,68">
              <v:shape style="position:absolute;left:6479;top:10754;width:2;height:68" coordorigin="6479,10754" coordsize="0,68" path="m6479,10754l6479,10822e" filled="false" stroked="true" strokeweight=".96pt" strokecolor="#000000">
                <v:path arrowok="t"/>
              </v:shape>
            </v:group>
            <v:group style="position:absolute;left:6477;top:10757;width:2;height:60" coordorigin="6477,10757" coordsize="2,60">
              <v:shape style="position:absolute;left:6477;top:10757;width:2;height:60" coordorigin="6477,10757" coordsize="0,60" path="m6477,10757l6477,10817e" filled="false" stroked="true" strokeweight=".96pt" strokecolor="#000000">
                <v:path arrowok="t"/>
              </v:shape>
            </v:group>
            <v:group style="position:absolute;left:6316;top:10823;width:161;height:2" coordorigin="6316,10823" coordsize="161,2">
              <v:shape style="position:absolute;left:6316;top:10823;width:161;height:2" coordorigin="6316,10823" coordsize="161,0" path="m6316,10823l6477,10823e" filled="false" stroked="true" strokeweight="1.08pt" strokecolor="#000000">
                <v:path arrowok="t"/>
              </v:shape>
            </v:group>
            <v:group style="position:absolute;left:6311;top:10754;width:2;height:68" coordorigin="6311,10754" coordsize="2,68">
              <v:shape style="position:absolute;left:6311;top:10754;width:2;height:68" coordorigin="6311,10754" coordsize="0,68" path="m6311,10822l6311,10754e" filled="false" stroked="true" strokeweight=".96pt" strokecolor="#000000">
                <v:path arrowok="t"/>
              </v:shape>
            </v:group>
            <v:group style="position:absolute;left:6316;top:10757;width:2;height:60" coordorigin="6316,10757" coordsize="2,60">
              <v:shape style="position:absolute;left:6316;top:10757;width:2;height:60" coordorigin="6316,10757" coordsize="0,60" path="m6316,10817l6316,10757e" filled="false" stroked="true" strokeweight=".96pt" strokecolor="#000000">
                <v:path arrowok="t"/>
              </v:shape>
            </v:group>
            <v:group style="position:absolute;left:6318;top:10752;width:4;height:4" coordorigin="6318,10752" coordsize="4,4">
              <v:shape style="position:absolute;left:6318;top:10752;width:4;height:4" coordorigin="6318,10752" coordsize="4,4" path="m6322,10752l6320,10752,6318,10754,6318,10756e" filled="false" stroked="true" strokeweight=".96pt" strokecolor="#000000">
                <v:path arrowok="t"/>
              </v:shape>
            </v:group>
            <v:group style="position:absolute;left:6318;top:10816;width:4;height:4" coordorigin="6318,10816" coordsize="4,4">
              <v:shape style="position:absolute;left:6318;top:10816;width:4;height:4" coordorigin="6318,10816" coordsize="4,4" path="m6318,10816l6318,10818,6320,10819,6322,10819e" filled="false" stroked="true" strokeweight=".96pt" strokecolor="#000000">
                <v:path arrowok="t"/>
              </v:shape>
            </v:group>
            <v:group style="position:absolute;left:6314;top:10820;width:4;height:4" coordorigin="6314,10820" coordsize="4,4">
              <v:shape style="position:absolute;left:6314;top:10820;width:4;height:4" coordorigin="6314,10820" coordsize="4,4" path="m6314,10820l6314,10822,6315,10824,6317,10824e" filled="false" stroked="true" strokeweight=".96pt" strokecolor="#000000">
                <v:path arrowok="t"/>
              </v:shape>
            </v:group>
            <v:group style="position:absolute;left:6473;top:10816;width:4;height:4" coordorigin="6473,10816" coordsize="4,4">
              <v:shape style="position:absolute;left:6473;top:10816;width:4;height:4" coordorigin="6473,10816" coordsize="4,4" path="m6473,10819l6475,10819,6477,10818,6477,10816e" filled="false" stroked="true" strokeweight=".96pt" strokecolor="#000000">
                <v:path arrowok="t"/>
              </v:shape>
            </v:group>
            <v:group style="position:absolute;left:6478;top:10820;width:4;height:4" coordorigin="6478,10820" coordsize="4,4">
              <v:shape style="position:absolute;left:6478;top:10820;width:4;height:4" coordorigin="6478,10820" coordsize="4,4" path="m6478,10824l6480,10824,6482,10822,6482,10820e" filled="false" stroked="true" strokeweight=".96pt" strokecolor="#000000">
                <v:path arrowok="t"/>
              </v:shape>
            </v:group>
            <v:group style="position:absolute;left:6473;top:10752;width:4;height:4" coordorigin="6473,10752" coordsize="4,4">
              <v:shape style="position:absolute;left:6473;top:10752;width:4;height:4" coordorigin="6473,10752" coordsize="4,4" path="m6477,10756l6477,10754,6475,10752,6473,10752e" filled="false" stroked="true" strokeweight=".96pt" strokecolor="#000000">
                <v:path arrowok="t"/>
              </v:shape>
            </v:group>
            <v:group style="position:absolute;left:6478;top:10750;width:4;height:4" coordorigin="6478,10750" coordsize="4,4">
              <v:shape style="position:absolute;left:6478;top:10750;width:4;height:4" coordorigin="6478,10750" coordsize="4,4" path="m6482,10753l6482,10751,6480,10750,6478,10750e" filled="false" stroked="true" strokeweight=".96pt" strokecolor="#000000">
                <v:path arrowok="t"/>
              </v:shape>
            </v:group>
            <v:group style="position:absolute;left:6314;top:10750;width:4;height:4" coordorigin="6314,10750" coordsize="4,4">
              <v:shape style="position:absolute;left:6314;top:10750;width:4;height:4" coordorigin="6314,10750" coordsize="4,4" path="m6317,10750l6315,10750,6314,10751,6314,10753e" filled="false" stroked="true" strokeweight=".96pt" strokecolor="#000000">
                <v:path arrowok="t"/>
              </v:shape>
            </v:group>
            <v:group style="position:absolute;left:7737;top:8597;width:2;height:2153" coordorigin="7737,8597" coordsize="2,2153">
              <v:shape style="position:absolute;left:7737;top:8597;width:2;height:2153" coordorigin="7737,8597" coordsize="0,2153" path="m7737,8597l7737,10750e" filled="false" stroked="true" strokeweight=".12pt" strokecolor="#000000">
                <v:path arrowok="t"/>
              </v:shape>
            </v:group>
            <v:group style="position:absolute;left:3904;top:10750;width:3792;height:2" coordorigin="3904,10750" coordsize="3792,2">
              <v:shape style="position:absolute;left:3904;top:10750;width:3792;height:2" coordorigin="3904,10750" coordsize="3792,0" path="m3904,10750l7696,10750e" filled="false" stroked="true" strokeweight=".12pt" strokecolor="#000000">
                <v:path arrowok="t"/>
              </v:shape>
            </v:group>
            <v:group style="position:absolute;left:3861;top:10651;width:44;height:180" coordorigin="3861,10651" coordsize="44,180">
              <v:shape style="position:absolute;left:3861;top:10651;width:44;height:180" coordorigin="3861,10651" coordsize="44,180" path="m3861,10651l3904,10651,3904,10831,3861,10831,3861,10651,3904,10831,3904,10651,3861,10831e" filled="false" stroked="true" strokeweight=".12pt" strokecolor="#000000">
                <v:path arrowok="t"/>
              </v:shape>
            </v:group>
            <v:group style="position:absolute;left:7696;top:10651;width:41;height:180" coordorigin="7696,10651" coordsize="41,180">
              <v:shape style="position:absolute;left:7696;top:10651;width:41;height:180" coordorigin="7696,10651" coordsize="41,180" path="m7737,10651l7696,10651,7696,10831,7737,10831,7737,10651,7696,10831,7696,10651,7737,10831e" filled="false" stroked="true" strokeweight=".12pt" strokecolor="#000000">
                <v:path arrowok="t"/>
              </v:shape>
            </v:group>
            <v:group style="position:absolute;left:7672;top:10598;width:65;height:44" coordorigin="7672,10598" coordsize="65,44">
              <v:shape style="position:absolute;left:7672;top:10598;width:65;height:44" coordorigin="7672,10598" coordsize="65,44" path="m7737,10598l7672,10598,7672,10642,7737,10642,7737,10598,7672,10642,7737,10642,7672,10598e" filled="false" stroked="true" strokeweight=".12pt" strokecolor="#000000">
                <v:path arrowok="t"/>
              </v:shape>
            </v:group>
            <v:group style="position:absolute;left:7737;top:10745;width:20;height:2" coordorigin="7737,10745" coordsize="20,2">
              <v:shape style="position:absolute;left:7737;top:10745;width:20;height:2" coordorigin="7737,10745" coordsize="20,0" path="m7737,10745l7756,10745e" filled="false" stroked="true" strokeweight=".12pt" strokecolor="#000000">
                <v:path arrowok="t"/>
              </v:shape>
            </v:group>
            <v:group style="position:absolute;left:6496;top:8155;width:27;height:84" coordorigin="6496,8155" coordsize="27,84">
              <v:shape style="position:absolute;left:6496;top:8155;width:27;height:84" coordorigin="6496,8155" coordsize="27,84" path="m6522,8239l6496,8155e" filled="false" stroked="true" strokeweight=".12pt" strokecolor="#000000">
                <v:path arrowok="t"/>
              </v:shape>
            </v:group>
            <v:group style="position:absolute;left:6455;top:8155;width:68;height:96" coordorigin="6455,8155" coordsize="68,96">
              <v:shape style="position:absolute;left:6455;top:8155;width:68;height:96" coordorigin="6455,8155" coordsize="68,96" path="m6455,8167l6522,8239,6496,8155,6482,8251,6455,8167e" filled="false" stroked="true" strokeweight=".12pt" strokecolor="#000000">
                <v:path arrowok="t"/>
              </v:shape>
            </v:group>
            <v:group style="position:absolute;left:6134;top:8266;width:27;height:84" coordorigin="6134,8266" coordsize="27,84">
              <v:shape style="position:absolute;left:6134;top:8266;width:27;height:84" coordorigin="6134,8266" coordsize="27,84" path="m6160,8350l6134,8266e" filled="false" stroked="true" strokeweight=".12pt" strokecolor="#000000">
                <v:path arrowok="t"/>
              </v:shape>
            </v:group>
            <v:group style="position:absolute;left:6093;top:8266;width:68;height:96" coordorigin="6093,8266" coordsize="68,96">
              <v:shape style="position:absolute;left:6093;top:8266;width:68;height:96" coordorigin="6093,8266" coordsize="68,96" path="m6093,8278l6160,8350,6134,8266,6119,8362,6093,8278e" filled="false" stroked="true" strokeweight=".12pt" strokecolor="#000000">
                <v:path arrowok="t"/>
              </v:shape>
            </v:group>
            <v:group style="position:absolute;left:5865;top:8347;width:27;height:84" coordorigin="5865,8347" coordsize="27,84">
              <v:shape style="position:absolute;left:5865;top:8347;width:27;height:84" coordorigin="5865,8347" coordsize="27,84" path="m5891,8431l5865,8347e" filled="false" stroked="true" strokeweight=".12pt" strokecolor="#000000">
                <v:path arrowok="t"/>
              </v:shape>
            </v:group>
            <v:group style="position:absolute;left:5826;top:8347;width:65;height:96" coordorigin="5826,8347" coordsize="65,96">
              <v:shape style="position:absolute;left:5826;top:8347;width:65;height:96" coordorigin="5826,8347" coordsize="65,96" path="m5826,8359l5891,8431,5865,8347,5853,8443,5826,8359e" filled="false" stroked="true" strokeweight=".12pt" strokecolor="#000000">
                <v:path arrowok="t"/>
              </v:shape>
            </v:group>
            <v:group style="position:absolute;left:5598;top:8429;width:27;height:84" coordorigin="5598,8429" coordsize="27,84">
              <v:shape style="position:absolute;left:5598;top:8429;width:27;height:84" coordorigin="5598,8429" coordsize="27,84" path="m5625,8513l5598,8429e" filled="false" stroked="true" strokeweight=".12pt" strokecolor="#000000">
                <v:path arrowok="t"/>
              </v:shape>
            </v:group>
            <v:group style="position:absolute;left:5558;top:8429;width:68;height:99" coordorigin="5558,8429" coordsize="68,99">
              <v:shape style="position:absolute;left:5558;top:8429;width:68;height:99" coordorigin="5558,8429" coordsize="68,99" path="m5558,8441l5625,8513,5598,8429,5584,8527,5558,8441e" filled="false" stroked="true" strokeweight=".12pt" strokecolor="#000000">
                <v:path arrowok="t"/>
              </v:shape>
            </v:group>
            <v:group style="position:absolute;left:5332;top:8510;width:24;height:84" coordorigin="5332,8510" coordsize="24,84">
              <v:shape style="position:absolute;left:5332;top:8510;width:24;height:84" coordorigin="5332,8510" coordsize="24,84" path="m5356,8594l5332,8510e" filled="false" stroked="true" strokeweight=".12pt" strokecolor="#000000">
                <v:path arrowok="t"/>
              </v:shape>
            </v:group>
            <v:group style="position:absolute;left:5291;top:8510;width:65;height:99" coordorigin="5291,8510" coordsize="65,99">
              <v:shape style="position:absolute;left:5291;top:8510;width:65;height:99" coordorigin="5291,8510" coordsize="65,99" path="m5291,8522l5356,8594,5332,8510,5318,8609,5291,8522e" filled="false" stroked="true" strokeweight=".12pt" strokecolor="#000000">
                <v:path arrowok="t"/>
              </v:shape>
            </v:group>
            <v:group style="position:absolute;left:5063;top:8592;width:27;height:87" coordorigin="5063,8592" coordsize="27,87">
              <v:shape style="position:absolute;left:5063;top:8592;width:27;height:87" coordorigin="5063,8592" coordsize="27,87" path="m5090,8678l5063,8592e" filled="false" stroked="true" strokeweight=".12pt" strokecolor="#000000">
                <v:path arrowok="t"/>
              </v:shape>
            </v:group>
            <v:group style="position:absolute;left:5025;top:8592;width:65;height:99" coordorigin="5025,8592" coordsize="65,99">
              <v:shape style="position:absolute;left:5025;top:8592;width:65;height:99" coordorigin="5025,8592" coordsize="65,99" path="m5025,8604l5090,8678,5063,8592,5049,8690,5025,8604e" filled="false" stroked="true" strokeweight=".12pt" strokecolor="#000000">
                <v:path arrowok="t"/>
              </v:shape>
            </v:group>
            <v:group style="position:absolute;left:4797;top:8674;width:27;height:87" coordorigin="4797,8674" coordsize="27,87">
              <v:shape style="position:absolute;left:4797;top:8674;width:27;height:87" coordorigin="4797,8674" coordsize="27,87" path="m4823,8760l4797,8674e" filled="false" stroked="true" strokeweight=".12pt" strokecolor="#000000">
                <v:path arrowok="t"/>
              </v:shape>
            </v:group>
            <v:group style="position:absolute;left:4756;top:8674;width:68;height:99" coordorigin="4756,8674" coordsize="68,99">
              <v:shape style="position:absolute;left:4756;top:8674;width:68;height:99" coordorigin="4756,8674" coordsize="68,99" path="m4756,8686l4823,8760,4797,8674,4782,8772,4756,8686e" filled="false" stroked="true" strokeweight=".12pt" strokecolor="#000000">
                <v:path arrowok="t"/>
              </v:shape>
            </v:group>
            <v:group style="position:absolute;left:4528;top:8755;width:27;height:87" coordorigin="4528,8755" coordsize="27,87">
              <v:shape style="position:absolute;left:4528;top:8755;width:27;height:87" coordorigin="4528,8755" coordsize="27,87" path="m4554,8842l4528,8755e" filled="false" stroked="true" strokeweight=".12pt" strokecolor="#000000">
                <v:path arrowok="t"/>
              </v:shape>
            </v:group>
            <v:group style="position:absolute;left:4490;top:8755;width:65;height:99" coordorigin="4490,8755" coordsize="65,99">
              <v:shape style="position:absolute;left:4490;top:8755;width:65;height:99" coordorigin="4490,8755" coordsize="65,99" path="m4490,8767l4554,8842,4528,8755,4516,8854,4490,8767e" filled="false" stroked="true" strokeweight=".12pt" strokecolor="#000000">
                <v:path arrowok="t"/>
              </v:shape>
            </v:group>
            <v:group style="position:absolute;left:4262;top:8837;width:27;height:87" coordorigin="4262,8837" coordsize="27,87">
              <v:shape style="position:absolute;left:4262;top:8837;width:27;height:87" coordorigin="4262,8837" coordsize="27,87" path="m4288,8923l4262,8837e" filled="false" stroked="true" strokeweight=".12pt" strokecolor="#000000">
                <v:path arrowok="t"/>
              </v:shape>
            </v:group>
            <v:group style="position:absolute;left:4221;top:8837;width:68;height:99" coordorigin="4221,8837" coordsize="68,99">
              <v:shape style="position:absolute;left:4221;top:8837;width:68;height:99" coordorigin="4221,8837" coordsize="68,99" path="m4221,8851l4288,8923,4262,8837,4247,8935,4221,8851e" filled="false" stroked="true" strokeweight=".12pt" strokecolor="#000000">
                <v:path arrowok="t"/>
              </v:shape>
            </v:group>
            <v:group style="position:absolute;left:3995;top:8918;width:24;height:87" coordorigin="3995,8918" coordsize="24,87">
              <v:shape style="position:absolute;left:3995;top:8918;width:24;height:87" coordorigin="3995,8918" coordsize="24,87" path="m4019,9005l3995,8918e" filled="false" stroked="true" strokeweight=".12pt" strokecolor="#000000">
                <v:path arrowok="t"/>
              </v:shape>
            </v:group>
            <v:group style="position:absolute;left:3954;top:8918;width:65;height:99" coordorigin="3954,8918" coordsize="65,99">
              <v:shape style="position:absolute;left:3954;top:8918;width:65;height:99" coordorigin="3954,8918" coordsize="65,99" path="m3954,8933l4019,9005,3995,8918,3981,9017,3954,8933e" filled="false" stroked="true" strokeweight=".12pt" strokecolor="#000000">
                <v:path arrowok="t"/>
              </v:shape>
            </v:group>
            <v:group style="position:absolute;left:6522;top:8155;width:24;height:84" coordorigin="6522,8155" coordsize="24,84">
              <v:shape style="position:absolute;left:6522;top:8155;width:24;height:84" coordorigin="6522,8155" coordsize="24,84" path="m6522,8239l6546,8155e" filled="false" stroked="true" strokeweight=".12pt" strokecolor="#000000">
                <v:path arrowok="t"/>
              </v:shape>
            </v:group>
            <v:group style="position:absolute;left:6522;top:8155;width:65;height:96" coordorigin="6522,8155" coordsize="65,96">
              <v:shape style="position:absolute;left:6522;top:8155;width:65;height:96" coordorigin="6522,8155" coordsize="65,96" path="m6587,8167l6522,8239,6546,8155,6561,8251,6587,8167e" filled="false" stroked="true" strokeweight=".12pt" strokecolor="#000000">
                <v:path arrowok="t"/>
              </v:shape>
            </v:group>
            <v:group style="position:absolute;left:6882;top:8266;width:68;height:96" coordorigin="6882,8266" coordsize="68,96">
              <v:shape style="position:absolute;left:6882;top:8266;width:68;height:96" coordorigin="6882,8266" coordsize="68,96" path="m6950,8278l6882,8350,6909,8266,6923,8362,6950,8278e" filled="false" stroked="true" strokeweight=".12pt" strokecolor="#000000">
                <v:path arrowok="t"/>
              </v:shape>
            </v:group>
            <v:group style="position:absolute;left:7151;top:8347;width:65;height:96" coordorigin="7151,8347" coordsize="65,96">
              <v:shape style="position:absolute;left:7151;top:8347;width:65;height:96" coordorigin="7151,8347" coordsize="65,96" path="m7216,8359l7151,8431,7178,8347,7192,8443,7216,8359e" filled="false" stroked="true" strokeweight=".12pt" strokecolor="#000000">
                <v:path arrowok="t"/>
              </v:shape>
            </v:group>
            <v:group style="position:absolute;left:7418;top:8429;width:68;height:99" coordorigin="7418,8429" coordsize="68,99">
              <v:shape style="position:absolute;left:7418;top:8429;width:68;height:99" coordorigin="7418,8429" coordsize="68,99" path="m7485,8441l7418,8513,7444,8429,7458,8527,7485,8441e" filled="false" stroked="true" strokeweight=".12pt" strokecolor="#000000">
                <v:path arrowok="t"/>
              </v:shape>
            </v:group>
            <v:group style="position:absolute;left:6371;top:10651;width:1301;height:2" coordorigin="6371,10651" coordsize="1301,2">
              <v:shape style="position:absolute;left:6371;top:10651;width:1301;height:2" coordorigin="6371,10651" coordsize="1301,0" path="m6371,10651l7672,10651e" filled="false" stroked="true" strokeweight=".96pt" strokecolor="#000000">
                <v:path arrowok="t"/>
              </v:shape>
            </v:group>
            <v:group style="position:absolute;left:3851;top:8945;width:10;height:1796" coordorigin="3851,8945" coordsize="10,1796">
              <v:shape style="position:absolute;left:3851;top:8945;width:10;height:1796" coordorigin="3851,8945" coordsize="10,1796" path="m3861,10740l3851,10740,3851,9358,3851,8945e" filled="false" stroked="true" strokeweight=".12pt" strokecolor="#000000">
                <v:path arrowok="t"/>
              </v:shape>
            </v:group>
            <v:group style="position:absolute;left:3842;top:8957;width:10;height:1784" coordorigin="3842,8957" coordsize="10,1784">
              <v:shape style="position:absolute;left:3842;top:8957;width:10;height:1784" coordorigin="3842,8957" coordsize="10,1784" path="m3851,10740l3842,10740,3842,9358,3842,8957e" filled="false" stroked="true" strokeweight=".12pt" strokecolor="#000000">
                <v:path arrowok="t"/>
              </v:shape>
            </v:group>
            <v:group style="position:absolute;left:3851;top:8148;width:2672;height:816" coordorigin="3851,8148" coordsize="2672,816">
              <v:shape style="position:absolute;left:3851;top:8148;width:2672;height:816" coordorigin="3851,8148" coordsize="2672,816" path="m3851,8964l6184,8251,6522,8148e" filled="false" stroked="true" strokeweight=".12pt" strokecolor="#000000">
                <v:path arrowok="t"/>
              </v:shape>
            </v:group>
            <v:group style="position:absolute;left:3825;top:8971;width:17;height:1769" coordorigin="3825,8971" coordsize="17,1769">
              <v:shape style="position:absolute;left:3825;top:8971;width:17;height:1769" coordorigin="3825,8971" coordsize="17,1769" path="m3842,10740l3825,10740,3825,9358,3825,8971e" filled="false" stroked="true" strokeweight=".12pt" strokecolor="#000000">
                <v:path arrowok="t"/>
              </v:shape>
            </v:group>
            <v:group style="position:absolute;left:3851;top:8148;width:2672;height:816" coordorigin="3851,8148" coordsize="2672,816">
              <v:shape style="position:absolute;left:3851;top:8148;width:2672;height:816" coordorigin="3851,8148" coordsize="2672,816" path="m3851,8964l6184,8251,6522,8148e" filled="false" stroked="true" strokeweight=".12pt" strokecolor="#000000">
                <v:path arrowok="t"/>
              </v:shape>
            </v:group>
            <v:group style="position:absolute;left:7737;top:8522;width:10;height:2223" coordorigin="7737,8522" coordsize="10,2223">
              <v:shape style="position:absolute;left:7737;top:8522;width:10;height:2223" coordorigin="7737,8522" coordsize="10,2223" path="m7737,10745l7746,10745,7746,9358,7746,8522e" filled="false" stroked="true" strokeweight=".12pt" strokecolor="#000000">
                <v:path arrowok="t"/>
              </v:shape>
            </v:group>
            <v:group style="position:absolute;left:7746;top:8518;width:10;height:2228" coordorigin="7746,8518" coordsize="10,2228">
              <v:shape style="position:absolute;left:7746;top:8518;width:10;height:2228" coordorigin="7746,8518" coordsize="10,2228" path="m7746,10745l7756,10745,7756,9358,7756,8518e" filled="false" stroked="true" strokeweight=".12pt" strokecolor="#000000">
                <v:path arrowok="t"/>
              </v:shape>
            </v:group>
            <v:group style="position:absolute;left:6522;top:8148;width:1224;height:375" coordorigin="6522,8148" coordsize="1224,375">
              <v:shape style="position:absolute;left:6522;top:8148;width:1224;height:375" coordorigin="6522,8148" coordsize="1224,375" path="m7746,8522l6849,8246,6522,8148e" filled="false" stroked="true" strokeweight=".12pt" strokecolor="#000000">
                <v:path arrowok="t"/>
              </v:shape>
            </v:group>
            <v:group style="position:absolute;left:7756;top:8518;width:20;height:2228" coordorigin="7756,8518" coordsize="20,2228">
              <v:shape style="position:absolute;left:7756;top:8518;width:20;height:2228" coordorigin="7756,8518" coordsize="20,2228" path="m7756,10745l7775,10745,7775,9358,7775,8518e" filled="false" stroked="true" strokeweight=".12pt" strokecolor="#000000">
                <v:path arrowok="t"/>
              </v:shape>
            </v:group>
            <v:group style="position:absolute;left:3851;top:8148;width:3896;height:816" coordorigin="3851,8148" coordsize="3896,816">
              <v:shape style="position:absolute;left:3851;top:8148;width:3896;height:816" coordorigin="3851,8148" coordsize="3896,816" path="m3851,8964l6184,8251,6522,8148,6849,8246,7746,8522,6849,8246,6522,8148e" filled="false" stroked="true" strokeweight=".12pt" strokecolor="#000000">
                <v:path arrowok="t"/>
              </v:shape>
            </v:group>
            <v:group style="position:absolute;left:3851;top:8138;width:3896;height:816" coordorigin="3851,8138" coordsize="3896,816">
              <v:shape style="position:absolute;left:3851;top:8138;width:3896;height:816" coordorigin="3851,8138" coordsize="3896,816" path="m7746,8513l6846,8237,6522,8138,6184,8239,3851,8954e" filled="false" stroked="true" strokeweight=".12pt" strokecolor="#000000">
                <v:path arrowok="t"/>
              </v:shape>
            </v:group>
            <v:group style="position:absolute;left:3851;top:8126;width:3896;height:819" coordorigin="3851,8126" coordsize="3896,819">
              <v:shape style="position:absolute;left:3851;top:8126;width:3896;height:819" coordorigin="3851,8126" coordsize="3896,819" path="m7746,8503l6846,8227,6522,8126,6184,8230,3851,8945e" filled="false" stroked="true" strokeweight=".12pt" strokecolor="#000000">
                <v:path arrowok="t"/>
              </v:shape>
            </v:group>
            <v:group style="position:absolute;left:6846;top:8225;width:900;height:276" coordorigin="6846,8225" coordsize="900,276">
              <v:shape style="position:absolute;left:6846;top:8225;width:900;height:276" coordorigin="6846,8225" coordsize="900,276" path="m7746,8501l6846,8225e" filled="false" stroked="true" strokeweight="0pt" strokecolor="#000000">
                <v:path arrowok="t"/>
              </v:shape>
            </v:group>
            <v:group style="position:absolute;left:6184;top:8126;width:663;height:104" coordorigin="6184,8126" coordsize="663,104">
              <v:shape style="position:absolute;left:6184;top:8126;width:663;height:104" coordorigin="6184,8126" coordsize="663,104" path="m6846,8225l6522,8126,6184,8230e" filled="false" stroked="true" strokeweight=".12pt" strokecolor="#000000">
                <v:path arrowok="t"/>
              </v:shape>
            </v:group>
            <v:group style="position:absolute;left:3851;top:8230;width:2333;height:713" coordorigin="3851,8230" coordsize="2333,713">
              <v:shape style="position:absolute;left:3851;top:8230;width:2333;height:713" coordorigin="3851,8230" coordsize="2333,713" path="m6184,8230l3851,8942e" filled="false" stroked="true" strokeweight="0pt" strokecolor="#000000">
                <v:path arrowok="t"/>
              </v:shape>
            </v:group>
            <v:group style="position:absolute;left:3825;top:8107;width:3965;height:824" coordorigin="3825,8107" coordsize="3965,824">
              <v:shape style="position:absolute;left:3825;top:8107;width:3965;height:824" coordorigin="3825,8107" coordsize="3965,824" path="m7790,8494l6846,8206,6522,8107,6186,8208,3825,8930e" filled="false" stroked="true" strokeweight=".12pt" strokecolor="#000000">
                <v:path arrowok="t"/>
              </v:shape>
            </v:group>
            <v:group style="position:absolute;left:3825;top:8086;width:3965;height:826" coordorigin="3825,8086" coordsize="3965,826">
              <v:shape style="position:absolute;left:3825;top:8086;width:3965;height:826" coordorigin="3825,8086" coordsize="3965,826" path="m7790,8474l6844,8186,6522,8086,6186,8189,3825,8911e" filled="false" stroked="true" strokeweight=".12pt" strokecolor="#000000">
                <v:path arrowok="t"/>
              </v:shape>
            </v:group>
            <v:group style="position:absolute;left:3842;top:9185;width:10;height:41" coordorigin="3842,9185" coordsize="10,41">
              <v:shape style="position:absolute;left:3842;top:9185;width:10;height:41" coordorigin="3842,9185" coordsize="10,41" path="m3840,9205l3852,9205e" filled="false" stroked="true" strokeweight="2.260pt" strokecolor="#000000">
                <v:path arrowok="t"/>
              </v:shape>
            </v:group>
            <v:group style="position:absolute;left:3842;top:9151;width:10;height:41" coordorigin="3842,9151" coordsize="10,41">
              <v:shape style="position:absolute;left:3842;top:9151;width:10;height:41" coordorigin="3842,9151" coordsize="10,41" path="m3842,9151l3842,9192,3851,9192,3842,9151xe" filled="true" fillcolor="#000000" stroked="false">
                <v:path arrowok="t"/>
                <v:fill type="solid"/>
              </v:shape>
              <v:shape style="position:absolute;left:3842;top:9151;width:10;height:41" coordorigin="3842,9151" coordsize="10,41" path="m3851,9151l3842,9151,3851,9192,3851,9151xe" filled="true" fillcolor="#000000" stroked="false">
                <v:path arrowok="t"/>
                <v:fill type="solid"/>
              </v:shape>
            </v:group>
            <v:group style="position:absolute;left:3842;top:9151;width:10;height:41" coordorigin="3842,9151" coordsize="10,41">
              <v:shape style="position:absolute;left:3842;top:9151;width:10;height:41" coordorigin="3842,9151" coordsize="10,41" path="m3842,9192l3851,9192,3842,9151,3842,9192xe" filled="false" stroked="true" strokeweight="0pt" strokecolor="#000000">
                <v:path arrowok="t"/>
              </v:shape>
            </v:group>
            <v:group style="position:absolute;left:3842;top:9151;width:10;height:41" coordorigin="3842,9151" coordsize="10,41">
              <v:shape style="position:absolute;left:3842;top:9151;width:10;height:41" coordorigin="3842,9151" coordsize="10,41" path="m3851,9192l3842,9151,3851,9151,3851,9192xe" filled="false" stroked="true" strokeweight="0pt" strokecolor="#000000">
                <v:path arrowok="t"/>
              </v:shape>
            </v:group>
            <v:group style="position:absolute;left:3842;top:9490;width:10;height:44" coordorigin="3842,9490" coordsize="10,44">
              <v:shape style="position:absolute;left:3842;top:9490;width:10;height:44" coordorigin="3842,9490" coordsize="10,44" path="m3842,9490l3842,9533,3851,9533,3842,9490xe" filled="true" fillcolor="#000000" stroked="false">
                <v:path arrowok="t"/>
                <v:fill type="solid"/>
              </v:shape>
              <v:shape style="position:absolute;left:3842;top:9490;width:10;height:44" coordorigin="3842,9490" coordsize="10,44" path="m3851,9490l3842,9490,3851,9533,3851,9490xe" filled="true" fillcolor="#000000" stroked="false">
                <v:path arrowok="t"/>
                <v:fill type="solid"/>
              </v:shape>
            </v:group>
            <v:group style="position:absolute;left:3842;top:9490;width:10;height:44" coordorigin="3842,9490" coordsize="10,44">
              <v:shape style="position:absolute;left:3842;top:9490;width:10;height:44" coordorigin="3842,9490" coordsize="10,44" path="m3842,9533l3851,9533,3842,9490,3842,9533xe" filled="false" stroked="true" strokeweight="0pt" strokecolor="#000000">
                <v:path arrowok="t"/>
              </v:shape>
            </v:group>
            <v:group style="position:absolute;left:3842;top:9490;width:10;height:44" coordorigin="3842,9490" coordsize="10,44">
              <v:shape style="position:absolute;left:3842;top:9490;width:10;height:44" coordorigin="3842,9490" coordsize="10,44" path="m3851,9533l3842,9490,3851,9490,3851,9533xe" filled="false" stroked="true" strokeweight="0pt" strokecolor="#000000">
                <v:path arrowok="t"/>
              </v:shape>
            </v:group>
            <v:group style="position:absolute;left:3842;top:10049;width:10;height:44" coordorigin="3842,10049" coordsize="10,44">
              <v:shape style="position:absolute;left:3842;top:10049;width:10;height:44" coordorigin="3842,10049" coordsize="10,44" path="m3842,10049l3842,10092,3851,10092,3842,10049xe" filled="true" fillcolor="#000000" stroked="false">
                <v:path arrowok="t"/>
                <v:fill type="solid"/>
              </v:shape>
              <v:shape style="position:absolute;left:3842;top:10049;width:10;height:44" coordorigin="3842,10049" coordsize="10,44" path="m3851,10049l3842,10049,3851,10092,3851,10049xe" filled="true" fillcolor="#000000" stroked="false">
                <v:path arrowok="t"/>
                <v:fill type="solid"/>
              </v:shape>
            </v:group>
            <v:group style="position:absolute;left:3842;top:10049;width:10;height:44" coordorigin="3842,10049" coordsize="10,44">
              <v:shape style="position:absolute;left:3842;top:10049;width:10;height:44" coordorigin="3842,10049" coordsize="10,44" path="m3842,10092l3851,10092,3842,10049,3842,10092xe" filled="false" stroked="true" strokeweight="0pt" strokecolor="#000000">
                <v:path arrowok="t"/>
              </v:shape>
            </v:group>
            <v:group style="position:absolute;left:3842;top:10049;width:10;height:44" coordorigin="3842,10049" coordsize="10,44">
              <v:shape style="position:absolute;left:3842;top:10049;width:10;height:44" coordorigin="3842,10049" coordsize="10,44" path="m3851,10092l3842,10049,3851,10049,3851,10092xe" filled="false" stroked="true" strokeweight="0pt" strokecolor="#000000">
                <v:path arrowok="t"/>
              </v:shape>
            </v:group>
            <v:group style="position:absolute;left:3842;top:10608;width:10;height:44" coordorigin="3842,10608" coordsize="10,44">
              <v:shape style="position:absolute;left:3842;top:10608;width:10;height:44" coordorigin="3842,10608" coordsize="10,44" path="m3842,10608l3842,10651,3851,10651,3842,10608xe" filled="true" fillcolor="#000000" stroked="false">
                <v:path arrowok="t"/>
                <v:fill type="solid"/>
              </v:shape>
              <v:shape style="position:absolute;left:3842;top:10608;width:10;height:44" coordorigin="3842,10608" coordsize="10,44" path="m3851,10608l3842,10608,3851,10651,3851,10608xe" filled="true" fillcolor="#000000" stroked="false">
                <v:path arrowok="t"/>
                <v:fill type="solid"/>
              </v:shape>
            </v:group>
            <v:group style="position:absolute;left:3842;top:10608;width:10;height:44" coordorigin="3842,10608" coordsize="10,44">
              <v:shape style="position:absolute;left:3842;top:10608;width:10;height:44" coordorigin="3842,10608" coordsize="10,44" path="m3842,10651l3851,10651,3842,10608,3842,10651xe" filled="false" stroked="true" strokeweight="0pt" strokecolor="#000000">
                <v:path arrowok="t"/>
              </v:shape>
            </v:group>
            <v:group style="position:absolute;left:3842;top:10608;width:10;height:44" coordorigin="3842,10608" coordsize="10,44">
              <v:shape style="position:absolute;left:3842;top:10608;width:10;height:44" coordorigin="3842,10608" coordsize="10,44" path="m3851,10651l3842,10608,3851,10608,3851,10651xe" filled="false" stroked="true" strokeweight="0pt" strokecolor="#000000">
                <v:path arrowok="t"/>
              </v:shape>
            </v:group>
            <v:group style="position:absolute;left:3842;top:9490;width:10;height:44" coordorigin="3842,9490" coordsize="10,44">
              <v:shape style="position:absolute;left:3842;top:9490;width:10;height:44" coordorigin="3842,9490" coordsize="10,44" path="m3840,9511l3852,9511e" filled="false" stroked="true" strokeweight="2.38pt" strokecolor="#000000">
                <v:path arrowok="t"/>
              </v:shape>
            </v:group>
            <v:group style="position:absolute;left:3842;top:10049;width:10;height:44" coordorigin="3842,10049" coordsize="10,44">
              <v:shape style="position:absolute;left:3842;top:10049;width:10;height:44" coordorigin="3842,10049" coordsize="10,44" path="m3840,10070l3852,10070e" filled="false" stroked="true" strokeweight="2.38pt" strokecolor="#000000">
                <v:path arrowok="t"/>
              </v:shape>
            </v:group>
            <v:group style="position:absolute;left:3861;top:9358;width:68;height:1284" coordorigin="3861,9358" coordsize="68,1284">
              <v:shape style="position:absolute;left:3861;top:9358;width:68;height:1284" coordorigin="3861,9358" coordsize="68,1284" path="m3923,10637l3861,10637,3861,10642,3923,10637xe" filled="true" fillcolor="#000000" stroked="false">
                <v:path arrowok="t"/>
                <v:fill type="solid"/>
              </v:shape>
              <v:shape style="position:absolute;left:3861;top:9358;width:68;height:1284" coordorigin="3861,9358" coordsize="68,1284" path="m3923,10637l3861,10642,3928,10642,3923,10637xe" filled="true" fillcolor="#000000" stroked="false">
                <v:path arrowok="t"/>
                <v:fill type="solid"/>
              </v:shape>
              <v:shape style="position:absolute;left:3861;top:9358;width:68;height:1284" coordorigin="3861,9358" coordsize="68,1284" path="m3923,9358l3923,10637,3928,10642,3923,9358xe" filled="true" fillcolor="#000000" stroked="false">
                <v:path arrowok="t"/>
                <v:fill type="solid"/>
              </v:shape>
              <v:shape style="position:absolute;left:3861;top:9358;width:68;height:1284" coordorigin="3861,9358" coordsize="68,1284" path="m3928,9358l3923,9358,3928,10642,3928,9358xe" filled="true" fillcolor="#000000" stroked="false">
                <v:path arrowok="t"/>
                <v:fill type="solid"/>
              </v:shape>
            </v:group>
            <v:group style="position:absolute;left:3861;top:10637;width:63;height:5" coordorigin="3861,10637" coordsize="63,5">
              <v:shape style="position:absolute;left:3861;top:10637;width:63;height:5" coordorigin="3861,10637" coordsize="63,5" path="m3861,10637l3861,10642,3923,10637,3861,10637xe" filled="false" stroked="true" strokeweight="0pt" strokecolor="#000000">
                <v:path arrowok="t"/>
              </v:shape>
            </v:group>
            <v:group style="position:absolute;left:3861;top:10637;width:68;height:5" coordorigin="3861,10637" coordsize="68,5">
              <v:shape style="position:absolute;left:3861;top:10637;width:68;height:5" coordorigin="3861,10637" coordsize="68,5" path="m3861,10642l3923,10637,3928,10642,3861,10642xe" filled="false" stroked="true" strokeweight="0pt" strokecolor="#000000">
                <v:path arrowok="t"/>
              </v:shape>
            </v:group>
            <v:group style="position:absolute;left:3923;top:9358;width:5;height:1284" coordorigin="3923,9358" coordsize="5,1284">
              <v:shape style="position:absolute;left:3923;top:9358;width:5;height:1284" coordorigin="3923,9358" coordsize="5,1284" path="m3923,10637l3928,10642,3923,9358,3923,10637xe" filled="false" stroked="true" strokeweight="0pt" strokecolor="#000000">
                <v:path arrowok="t"/>
              </v:shape>
            </v:group>
            <v:group style="position:absolute;left:3923;top:9358;width:5;height:1284" coordorigin="3923,9358" coordsize="5,1284">
              <v:shape style="position:absolute;left:3923;top:9358;width:5;height:1284" coordorigin="3923,9358" coordsize="5,1284" path="m3928,10642l3923,9358,3928,9358,3928,10642xe" filled="false" stroked="true" strokeweight="0pt" strokecolor="#000000">
                <v:path arrowok="t"/>
              </v:shape>
            </v:group>
            <v:group style="position:absolute;left:3923;top:8237;width:2600;height:1364" coordorigin="3923,8237" coordsize="2600,1364">
              <v:shape style="position:absolute;left:3923;top:8237;width:2600;height:1364" coordorigin="3923,8237" coordsize="2600,1364" path="m3923,9031l3923,9600,3928,9600,3923,9031xe" filled="true" fillcolor="#000000" stroked="false">
                <v:path arrowok="t"/>
                <v:fill type="solid"/>
              </v:shape>
              <v:shape style="position:absolute;left:3923;top:8237;width:2600;height:1364" coordorigin="3923,8237" coordsize="2600,1364" path="m3923,9031l3928,9600,3928,9034,3923,9031xe" filled="true" fillcolor="#000000" stroked="false">
                <v:path arrowok="t"/>
                <v:fill type="solid"/>
              </v:shape>
              <v:shape style="position:absolute;left:3923;top:8237;width:2600;height:1364" coordorigin="3923,8237" coordsize="2600,1364" path="m6520,8237l3923,9031,3928,9034,6520,8237xe" filled="true" fillcolor="#000000" stroked="false">
                <v:path arrowok="t"/>
                <v:fill type="solid"/>
              </v:shape>
              <v:shape style="position:absolute;left:3923;top:8237;width:2600;height:1364" coordorigin="3923,8237" coordsize="2600,1364" path="m6520,8237l3928,9034,6522,8242,6520,8237xe" filled="true" fillcolor="#000000" stroked="false">
                <v:path arrowok="t"/>
                <v:fill type="solid"/>
              </v:shape>
            </v:group>
            <v:group style="position:absolute;left:3923;top:9031;width:5;height:569" coordorigin="3923,9031" coordsize="5,569">
              <v:shape style="position:absolute;left:3923;top:9031;width:5;height:569" coordorigin="3923,9031" coordsize="5,569" path="m3923,9600l3928,9600,3923,9031,3923,9600xe" filled="false" stroked="true" strokeweight="0pt" strokecolor="#000000">
                <v:path arrowok="t"/>
              </v:shape>
            </v:group>
            <v:group style="position:absolute;left:3923;top:9031;width:5;height:569" coordorigin="3923,9031" coordsize="5,569">
              <v:shape style="position:absolute;left:3923;top:9031;width:5;height:569" coordorigin="3923,9031" coordsize="5,569" path="m3928,9600l3923,9031,3928,9034,3928,9600xe" filled="false" stroked="true" strokeweight="0pt" strokecolor="#000000">
                <v:path arrowok="t"/>
              </v:shape>
            </v:group>
            <v:group style="position:absolute;left:3923;top:8237;width:2597;height:797" coordorigin="3923,8237" coordsize="2597,797">
              <v:shape style="position:absolute;left:3923;top:8237;width:2597;height:797" coordorigin="3923,8237" coordsize="2597,797" path="m3923,9031l3928,9034,6520,8237,3923,9031xe" filled="false" stroked="true" strokeweight="0pt" strokecolor="#000000">
                <v:path arrowok="t"/>
              </v:shape>
            </v:group>
            <v:group style="position:absolute;left:3928;top:8237;width:2595;height:797" coordorigin="3928,8237" coordsize="2595,797">
              <v:shape style="position:absolute;left:3928;top:8237;width:2595;height:797" coordorigin="3928,8237" coordsize="2595,797" path="m3928,9034l6520,8237,6522,8242,3928,9034xe" filled="false" stroked="true" strokeweight="0pt" strokecolor="#000000">
                <v:path arrowok="t"/>
              </v:shape>
            </v:group>
            <v:group style="position:absolute;left:6179;top:8239;width:675;height:106" coordorigin="6179,8239" coordsize="675,106">
              <v:shape style="position:absolute;left:6179;top:8239;width:675;height:106" coordorigin="6179,8239" coordsize="675,106" path="m6179,8345l6522,8239,6854,8340e" filled="false" stroked="true" strokeweight=".12pt" strokecolor="#000000">
                <v:path arrowok="t"/>
              </v:shape>
            </v:group>
            <v:group style="position:absolute;left:6520;top:8237;width:1217;height:2408" coordorigin="6520,8237" coordsize="1217,2408">
              <v:shape style="position:absolute;left:6520;top:8237;width:1217;height:2408" coordorigin="6520,8237" coordsize="1217,2408" path="m7670,9358l7670,10644,7674,10639,7670,9358xe" filled="true" fillcolor="#000000" stroked="false">
                <v:path arrowok="t"/>
                <v:fill type="solid"/>
              </v:shape>
              <v:shape style="position:absolute;left:6520;top:8237;width:1217;height:2408" coordorigin="6520,8237" coordsize="1217,2408" path="m7737,10639l7674,10639,7670,10644,7737,10639xe" filled="true" fillcolor="#000000" stroked="false">
                <v:path arrowok="t"/>
                <v:fill type="solid"/>
              </v:shape>
              <v:shape style="position:absolute;left:6520;top:8237;width:1217;height:2408" coordorigin="6520,8237" coordsize="1217,2408" path="m7737,10639l7670,10644,7737,10644,7737,10639xe" filled="true" fillcolor="#000000" stroked="false">
                <v:path arrowok="t"/>
                <v:fill type="solid"/>
              </v:shape>
              <v:shape style="position:absolute;left:6520;top:8237;width:1217;height:2408" coordorigin="6520,8237" coordsize="1217,2408" path="m7670,8594l7670,9358,7674,10639,7674,9358,7670,8594xe" filled="true" fillcolor="#000000" stroked="false">
                <v:path arrowok="t"/>
                <v:fill type="solid"/>
              </v:shape>
              <v:shape style="position:absolute;left:6520;top:8237;width:1217;height:2408" coordorigin="6520,8237" coordsize="1217,2408" path="m7674,8590l7670,8594,7674,9358,7674,8590xe" filled="true" fillcolor="#000000" stroked="false">
                <v:path arrowok="t"/>
                <v:fill type="solid"/>
              </v:shape>
              <v:shape style="position:absolute;left:6520;top:8237;width:1217;height:2408" coordorigin="6520,8237" coordsize="1217,2408" path="m6520,8242l7670,8594,7674,8590,6520,8242xe" filled="true" fillcolor="#000000" stroked="false">
                <v:path arrowok="t"/>
                <v:fill type="solid"/>
              </v:shape>
              <v:shape style="position:absolute;left:6520;top:8237;width:1217;height:2408" coordorigin="6520,8237" coordsize="1217,2408" path="m6522,8237l6520,8242,7674,8590,6522,8237xe" filled="true" fillcolor="#000000" stroked="false">
                <v:path arrowok="t"/>
                <v:fill type="solid"/>
              </v:shape>
            </v:group>
            <v:group style="position:absolute;left:6520;top:8237;width:1155;height:353" coordorigin="6520,8237" coordsize="1155,353">
              <v:shape style="position:absolute;left:6520;top:8237;width:1155;height:353" coordorigin="6520,8237" coordsize="1155,353" path="m6522,8237l6520,8242,7674,8590,6522,8237xe" filled="false" stroked="true" strokeweight="0pt" strokecolor="#000000">
                <v:path arrowok="t"/>
              </v:shape>
            </v:group>
            <v:group style="position:absolute;left:6520;top:8242;width:1155;height:353" coordorigin="6520,8242" coordsize="1155,353">
              <v:shape style="position:absolute;left:6520;top:8242;width:1155;height:353" coordorigin="6520,8242" coordsize="1155,353" path="m6520,8242l7674,8590,7670,8594,6520,8242xe" filled="false" stroked="true" strokeweight="0pt" strokecolor="#000000">
                <v:path arrowok="t"/>
              </v:shape>
            </v:group>
            <v:group style="position:absolute;left:7670;top:8590;width:5;height:768" coordorigin="7670,8590" coordsize="5,768">
              <v:shape style="position:absolute;left:7670;top:8590;width:5;height:768" coordorigin="7670,8590" coordsize="5,768" path="m7674,8590l7670,8594,7674,9358,7674,8590xe" filled="false" stroked="true" strokeweight="0pt" strokecolor="#000000">
                <v:path arrowok="t"/>
              </v:shape>
            </v:group>
            <v:group style="position:absolute;left:7670;top:8594;width:5;height:764" coordorigin="7670,8594" coordsize="5,764">
              <v:shape style="position:absolute;left:7670;top:8594;width:5;height:764" coordorigin="7670,8594" coordsize="5,764" path="m7670,8594l7674,9358,7670,9358,7670,8594xe" filled="false" stroked="true" strokeweight="0pt" strokecolor="#000000">
                <v:path arrowok="t"/>
              </v:shape>
            </v:group>
            <v:group style="position:absolute;left:7670;top:9358;width:5;height:1282" coordorigin="7670,9358" coordsize="5,1282">
              <v:shape style="position:absolute;left:7670;top:9358;width:5;height:1282" coordorigin="7670,9358" coordsize="5,1282" path="m7674,9358l7670,9358,7674,10639,7674,9358xe" filled="false" stroked="true" strokeweight="0pt" strokecolor="#000000">
                <v:path arrowok="t"/>
              </v:shape>
            </v:group>
            <v:group style="position:absolute;left:7670;top:9358;width:5;height:1287" coordorigin="7670,9358" coordsize="5,1287">
              <v:shape style="position:absolute;left:7670;top:9358;width:5;height:1287" coordorigin="7670,9358" coordsize="5,1287" path="m7670,9358l7674,10639,7670,10644,7670,9358xe" filled="false" stroked="true" strokeweight="0pt" strokecolor="#000000">
                <v:path arrowok="t"/>
              </v:shape>
            </v:group>
            <v:group style="position:absolute;left:7670;top:10639;width:68;height:5" coordorigin="7670,10639" coordsize="68,5">
              <v:shape style="position:absolute;left:7670;top:10639;width:68;height:5" coordorigin="7670,10639" coordsize="68,5" path="m7674,10639l7670,10644,7737,10639,7674,10639xe" filled="false" stroked="true" strokeweight="0pt" strokecolor="#000000">
                <v:path arrowok="t"/>
              </v:shape>
            </v:group>
            <v:group style="position:absolute;left:7670;top:10639;width:68;height:5" coordorigin="7670,10639" coordsize="68,5">
              <v:shape style="position:absolute;left:7670;top:10639;width:68;height:5" coordorigin="7670,10639" coordsize="68,5" path="m7670,10644l7737,10639,7737,10644,7670,10644xe" filled="false" stroked="true" strokeweight="0pt" strokecolor="#000000">
                <v:path arrowok="t"/>
              </v:shape>
            </v:group>
            <v:group style="position:absolute;left:3842;top:10608;width:10;height:44" coordorigin="3842,10608" coordsize="10,44">
              <v:shape style="position:absolute;left:3842;top:10608;width:10;height:44" coordorigin="3842,10608" coordsize="10,44" path="m3840,10630l3852,10630e" filled="false" stroked="true" strokeweight="2.38pt" strokecolor="#000000">
                <v:path arrowok="t"/>
              </v:shape>
            </v:group>
            <v:group style="position:absolute;left:3926;top:9180;width:2;height:1460" coordorigin="3926,9180" coordsize="2,1460">
              <v:shape style="position:absolute;left:3926;top:9180;width:2;height:1460" coordorigin="3926,9180" coordsize="0,1460" path="m3926,9180l3926,10639e" filled="false" stroked="true" strokeweight=".12pt" strokecolor="#000000">
                <v:path arrowok="t"/>
              </v:shape>
            </v:group>
            <v:group style="position:absolute;left:3926;top:8239;width:3747;height:795" coordorigin="3926,8239" coordsize="3747,795">
              <v:shape style="position:absolute;left:3926;top:8239;width:3747;height:795" coordorigin="3926,8239" coordsize="3747,795" path="m3926,9034l6179,8345,6522,8239,6854,8340,7672,8592e" filled="false" stroked="true" strokeweight=".12pt" strokecolor="#000000">
                <v:path arrowok="t"/>
              </v:shape>
            </v:group>
            <v:group style="position:absolute;left:7672;top:8659;width:2;height:1980" coordorigin="7672,8659" coordsize="2,1980">
              <v:shape style="position:absolute;left:7672;top:8659;width:2;height:1980" coordorigin="7672,8659" coordsize="0,1980" path="m7672,8659l7672,9358,7672,10639e" filled="false" stroked="true" strokeweight=".12pt" strokecolor="#000000">
                <v:path arrowok="t"/>
              </v:shape>
            </v:group>
            <v:group style="position:absolute;left:3926;top:8254;width:2595;height:795" coordorigin="3926,8254" coordsize="2595,795">
              <v:shape style="position:absolute;left:3926;top:8254;width:2595;height:795" coordorigin="3926,8254" coordsize="2595,795" path="m3926,9048l6179,8359,6520,8254e" filled="false" stroked="true" strokeweight=".12pt" strokecolor="#000000">
                <v:path arrowok="t"/>
              </v:shape>
            </v:group>
            <v:group style="position:absolute;left:6522;top:8254;width:1150;height:353" coordorigin="6522,8254" coordsize="1150,353">
              <v:shape style="position:absolute;left:6522;top:8254;width:1150;height:353" coordorigin="6522,8254" coordsize="1150,353" path="m6522,8254l6854,8357,6906,8371,7672,8606e" filled="false" stroked="true" strokeweight=".12pt" strokecolor="#000000">
                <v:path arrowok="t"/>
              </v:shape>
            </v:group>
            <v:group style="position:absolute;left:7658;top:8587;width:2;height:2" coordorigin="7658,8587" coordsize="2,2">
              <v:shape style="position:absolute;left:7658;top:8587;width:2;height:2" coordorigin="7658,8587" coordsize="0,0" path="m7658,8587l7658,8587e" filled="false" stroked="true" strokeweight=".12pt" strokecolor="#000000">
                <v:path arrowok="t"/>
              </v:shape>
            </v:group>
            <v:group style="position:absolute;left:7658;top:8573;width:2;height:2067" coordorigin="7658,8573" coordsize="2,2067">
              <v:shape style="position:absolute;left:7658;top:8573;width:2;height:2067" coordorigin="7658,8573" coordsize="0,2067" path="m7658,8573l7658,10639e" filled="false" stroked="true" strokeweight=".18pt" strokecolor="#000000">
                <v:path arrowok="t"/>
              </v:shape>
            </v:group>
            <v:group style="position:absolute;left:7775;top:8518;width:2;height:84" coordorigin="7775,8518" coordsize="2,84">
              <v:shape style="position:absolute;left:7775;top:8518;width:2;height:84" coordorigin="7775,8518" coordsize="0,84" path="m7775,8602l7775,8518e" filled="false" stroked="true" strokeweight=".12pt" strokecolor="#000000">
                <v:path arrowok="t"/>
              </v:shape>
            </v:group>
            <v:group style="position:absolute;left:7790;top:8474;width:2;height:20" coordorigin="7790,8474" coordsize="2,20">
              <v:shape style="position:absolute;left:7790;top:8474;width:2;height:20" coordorigin="7790,8474" coordsize="0,20" path="m7790,8494l7790,8474e" filled="false" stroked="true" strokeweight=".12pt" strokecolor="#000000">
                <v:path arrowok="t"/>
              </v:shape>
            </v:group>
            <v:group style="position:absolute;left:7746;top:10608;width:10;height:44" coordorigin="7746,10608" coordsize="10,44">
              <v:shape style="position:absolute;left:7746;top:10608;width:10;height:44" coordorigin="7746,10608" coordsize="10,44" path="m7746,10608l7746,10651,7756,10651,7746,10608xe" filled="true" fillcolor="#000000" stroked="false">
                <v:path arrowok="t"/>
                <v:fill type="solid"/>
              </v:shape>
              <v:shape style="position:absolute;left:7746;top:10608;width:10;height:44" coordorigin="7746,10608" coordsize="10,44" path="m7756,10608l7746,10608,7756,10651,7756,10608xe" filled="true" fillcolor="#000000" stroked="false">
                <v:path arrowok="t"/>
                <v:fill type="solid"/>
              </v:shape>
            </v:group>
            <v:group style="position:absolute;left:7746;top:10608;width:10;height:44" coordorigin="7746,10608" coordsize="10,44">
              <v:shape style="position:absolute;left:7746;top:10608;width:10;height:44" coordorigin="7746,10608" coordsize="10,44" path="m7746,10651l7756,10651,7746,10608,7746,10651xe" filled="false" stroked="true" strokeweight="0pt" strokecolor="#000000">
                <v:path arrowok="t"/>
              </v:shape>
            </v:group>
            <v:group style="position:absolute;left:7746;top:10608;width:10;height:44" coordorigin="7746,10608" coordsize="10,44">
              <v:shape style="position:absolute;left:7746;top:10608;width:10;height:44" coordorigin="7746,10608" coordsize="10,44" path="m7756,10651l7746,10608,7756,10608,7756,10651xe" filled="false" stroked="true" strokeweight="0pt" strokecolor="#000000">
                <v:path arrowok="t"/>
              </v:shape>
            </v:group>
            <v:group style="position:absolute;left:7746;top:10608;width:10;height:44" coordorigin="7746,10608" coordsize="10,44">
              <v:shape style="position:absolute;left:7746;top:10608;width:10;height:44" coordorigin="7746,10608" coordsize="10,44" path="m7745,10630l7757,10630e" filled="false" stroked="true" strokeweight="2.38pt" strokecolor="#000000">
                <v:path arrowok="t"/>
              </v:shape>
            </v:group>
            <v:group style="position:absolute;left:7746;top:8616;width:10;height:44" coordorigin="7746,8616" coordsize="10,44">
              <v:shape style="position:absolute;left:7746;top:8616;width:10;height:44" coordorigin="7746,8616" coordsize="10,44" path="m7746,8616l7746,8659,7756,8659,7746,8616xe" filled="true" fillcolor="#000000" stroked="false">
                <v:path arrowok="t"/>
                <v:fill type="solid"/>
              </v:shape>
              <v:shape style="position:absolute;left:7746;top:8616;width:10;height:44" coordorigin="7746,8616" coordsize="10,44" path="m7756,8616l7746,8616,7756,8659,7756,8616xe" filled="true" fillcolor="#000000" stroked="false">
                <v:path arrowok="t"/>
                <v:fill type="solid"/>
              </v:shape>
            </v:group>
            <v:group style="position:absolute;left:7746;top:8616;width:10;height:44" coordorigin="7746,8616" coordsize="10,44">
              <v:shape style="position:absolute;left:7746;top:8616;width:10;height:44" coordorigin="7746,8616" coordsize="10,44" path="m7746,8659l7756,8659,7746,8616,7746,8659xe" filled="false" stroked="true" strokeweight="0pt" strokecolor="#000000">
                <v:path arrowok="t"/>
              </v:shape>
            </v:group>
            <v:group style="position:absolute;left:7746;top:8616;width:10;height:44" coordorigin="7746,8616" coordsize="10,44">
              <v:shape style="position:absolute;left:7746;top:8616;width:10;height:44" coordorigin="7746,8616" coordsize="10,44" path="m7756,8659l7746,8616,7756,8616,7756,8659xe" filled="false" stroked="true" strokeweight="0pt" strokecolor="#000000">
                <v:path arrowok="t"/>
              </v:shape>
            </v:group>
            <v:group style="position:absolute;left:7746;top:8930;width:10;height:44" coordorigin="7746,8930" coordsize="10,44">
              <v:shape style="position:absolute;left:7746;top:8930;width:10;height:44" coordorigin="7746,8930" coordsize="10,44" path="m7746,8930l7746,8974,7756,8974,7746,8930xe" filled="true" fillcolor="#000000" stroked="false">
                <v:path arrowok="t"/>
                <v:fill type="solid"/>
              </v:shape>
              <v:shape style="position:absolute;left:7746;top:8930;width:10;height:44" coordorigin="7746,8930" coordsize="10,44" path="m7756,8930l7746,8930,7756,8974,7756,8930xe" filled="true" fillcolor="#000000" stroked="false">
                <v:path arrowok="t"/>
                <v:fill type="solid"/>
              </v:shape>
            </v:group>
            <v:group style="position:absolute;left:7746;top:8930;width:10;height:44" coordorigin="7746,8930" coordsize="10,44">
              <v:shape style="position:absolute;left:7746;top:8930;width:10;height:44" coordorigin="7746,8930" coordsize="10,44" path="m7746,8974l7756,8974,7746,8930,7746,8974xe" filled="false" stroked="true" strokeweight="0pt" strokecolor="#000000">
                <v:path arrowok="t"/>
              </v:shape>
            </v:group>
            <v:group style="position:absolute;left:7746;top:8930;width:10;height:44" coordorigin="7746,8930" coordsize="10,44">
              <v:shape style="position:absolute;left:7746;top:8930;width:10;height:44" coordorigin="7746,8930" coordsize="10,44" path="m7756,8974l7746,8930,7756,8930,7756,8974xe" filled="false" stroked="true" strokeweight="0pt" strokecolor="#000000">
                <v:path arrowok="t"/>
              </v:shape>
            </v:group>
            <v:group style="position:absolute;left:7746;top:9490;width:10;height:44" coordorigin="7746,9490" coordsize="10,44">
              <v:shape style="position:absolute;left:7746;top:9490;width:10;height:44" coordorigin="7746,9490" coordsize="10,44" path="m7746,9490l7746,9533,7756,9533,7746,9490xe" filled="true" fillcolor="#000000" stroked="false">
                <v:path arrowok="t"/>
                <v:fill type="solid"/>
              </v:shape>
              <v:shape style="position:absolute;left:7746;top:9490;width:10;height:44" coordorigin="7746,9490" coordsize="10,44" path="m7756,9490l7746,9490,7756,9533,7756,9490xe" filled="true" fillcolor="#000000" stroked="false">
                <v:path arrowok="t"/>
                <v:fill type="solid"/>
              </v:shape>
            </v:group>
            <v:group style="position:absolute;left:7746;top:9490;width:10;height:44" coordorigin="7746,9490" coordsize="10,44">
              <v:shape style="position:absolute;left:7746;top:9490;width:10;height:44" coordorigin="7746,9490" coordsize="10,44" path="m7746,9533l7756,9533,7746,9490,7746,9533xe" filled="false" stroked="true" strokeweight="0pt" strokecolor="#000000">
                <v:path arrowok="t"/>
              </v:shape>
            </v:group>
            <v:group style="position:absolute;left:7746;top:9490;width:10;height:44" coordorigin="7746,9490" coordsize="10,44">
              <v:shape style="position:absolute;left:7746;top:9490;width:10;height:44" coordorigin="7746,9490" coordsize="10,44" path="m7756,9533l7746,9490,7756,9490,7756,9533xe" filled="false" stroked="true" strokeweight="0pt" strokecolor="#000000">
                <v:path arrowok="t"/>
              </v:shape>
            </v:group>
            <v:group style="position:absolute;left:7746;top:10051;width:10;height:41" coordorigin="7746,10051" coordsize="10,41">
              <v:shape style="position:absolute;left:7746;top:10051;width:10;height:41" coordorigin="7746,10051" coordsize="10,41" path="m7746,10051l7746,10092,7756,10092,7746,10051xe" filled="true" fillcolor="#000000" stroked="false">
                <v:path arrowok="t"/>
                <v:fill type="solid"/>
              </v:shape>
              <v:shape style="position:absolute;left:7746;top:10051;width:10;height:41" coordorigin="7746,10051" coordsize="10,41" path="m7756,10051l7746,10051,7756,10092,7756,10051xe" filled="true" fillcolor="#000000" stroked="false">
                <v:path arrowok="t"/>
                <v:fill type="solid"/>
              </v:shape>
            </v:group>
            <v:group style="position:absolute;left:7746;top:10051;width:10;height:41" coordorigin="7746,10051" coordsize="10,41">
              <v:shape style="position:absolute;left:7746;top:10051;width:10;height:41" coordorigin="7746,10051" coordsize="10,41" path="m7746,10092l7756,10092,7746,10051,7746,10092xe" filled="false" stroked="true" strokeweight="0pt" strokecolor="#000000">
                <v:path arrowok="t"/>
              </v:shape>
            </v:group>
            <v:group style="position:absolute;left:7746;top:10051;width:10;height:41" coordorigin="7746,10051" coordsize="10,41">
              <v:shape style="position:absolute;left:7746;top:10051;width:10;height:41" coordorigin="7746,10051" coordsize="10,41" path="m7756,10092l7746,10051,7756,10051,7756,10092xe" filled="false" stroked="true" strokeweight="0pt" strokecolor="#000000">
                <v:path arrowok="t"/>
              </v:shape>
            </v:group>
            <v:group style="position:absolute;left:7746;top:10051;width:10;height:41" coordorigin="7746,10051" coordsize="10,41">
              <v:shape style="position:absolute;left:7746;top:10051;width:10;height:41" coordorigin="7746,10051" coordsize="10,41" path="m7745,10072l7757,10072e" filled="false" stroked="true" strokeweight="2.260pt" strokecolor="#000000">
                <v:path arrowok="t"/>
              </v:shape>
            </v:group>
            <v:group style="position:absolute;left:7746;top:9490;width:10;height:44" coordorigin="7746,9490" coordsize="10,44">
              <v:shape style="position:absolute;left:7746;top:9490;width:10;height:44" coordorigin="7746,9490" coordsize="10,44" path="m7745,9511l7757,9511e" filled="false" stroked="true" strokeweight="2.38pt" strokecolor="#000000">
                <v:path arrowok="t"/>
              </v:shape>
            </v:group>
            <v:group style="position:absolute;left:7746;top:8964;width:10;height:44" coordorigin="7746,8964" coordsize="10,44">
              <v:shape style="position:absolute;left:7746;top:8964;width:10;height:44" coordorigin="7746,8964" coordsize="10,44" path="m7745,8986l7757,8986e" filled="false" stroked="true" strokeweight="2.38pt" strokecolor="#000000">
                <v:path arrowok="t"/>
              </v:shape>
            </v:group>
            <v:group style="position:absolute;left:7756;top:8518;width:20;height:2" coordorigin="7756,8518" coordsize="20,2">
              <v:shape style="position:absolute;left:7756;top:8518;width:20;height:2" coordorigin="7756,8518" coordsize="20,0" path="m7775,8518l7756,8518e" filled="false" stroked="true" strokeweight=".12pt" strokecolor="#000000">
                <v:path arrowok="t"/>
              </v:shape>
            </v:group>
            <v:group style="position:absolute;left:7755;top:8484;width:6;height:4" coordorigin="7755,8484" coordsize="6,4">
              <v:shape style="position:absolute;left:7755;top:8484;width:6;height:4" coordorigin="7755,8484" coordsize="6,4" path="m7761,8487l7760,8486,7760,8485,7759,8484,7758,8484,7756,8484,7755,8485e" filled="false" stroked="true" strokeweight=".12pt" strokecolor="#000000">
                <v:path arrowok="t"/>
              </v:shape>
            </v:group>
            <v:group style="position:absolute;left:7758;top:8486;width:2;height:2" coordorigin="7758,8486" coordsize="2,2">
              <v:shape style="position:absolute;left:7758;top:8486;width:2;height:2" coordorigin="7758,8486" coordsize="0,0" path="m7758,8486l7758,8486e" filled="false" stroked="true" strokeweight=".12pt" strokecolor="#000000">
                <v:path arrowok="t"/>
              </v:shape>
            </v:group>
            <v:group style="position:absolute;left:7760;top:8484;width:6;height:3" coordorigin="7760,8484" coordsize="6,3">
              <v:shape style="position:absolute;left:7760;top:8484;width:6;height:3" coordorigin="7760,8484" coordsize="6,3" path="m7766,8487l7765,8486,7764,8485,7763,8484,7762,8484,7761,8484,7760,8485e" filled="false" stroked="true" strokeweight=".12pt" strokecolor="#000000">
                <v:path arrowok="t"/>
              </v:shape>
            </v:group>
            <v:group style="position:absolute;left:7763;top:8489;width:2;height:2" coordorigin="7763,8489" coordsize="2,2">
              <v:shape style="position:absolute;left:7763;top:8489;width:2;height:2" coordorigin="7763,8489" coordsize="0,0" path="m7763,8489l7763,8489e" filled="false" stroked="true" strokeweight=".12pt" strokecolor="#000000">
                <v:path arrowok="t"/>
              </v:shape>
            </v:group>
            <v:group style="position:absolute;left:7764;top:8486;width:6;height:3" coordorigin="7764,8486" coordsize="6,3">
              <v:shape style="position:absolute;left:7764;top:8486;width:6;height:3" coordorigin="7764,8486" coordsize="6,3" path="m7770,8489l7770,8488,7769,8487,7768,8487,7767,8486,7765,8487,7764,8487e" filled="false" stroked="true" strokeweight=".12pt" strokecolor="#000000">
                <v:path arrowok="t"/>
              </v:shape>
            </v:group>
            <v:group style="position:absolute;left:7768;top:8491;width:2;height:2" coordorigin="7768,8491" coordsize="2,2">
              <v:shape style="position:absolute;left:7768;top:8491;width:2;height:2" coordorigin="7768,8491" coordsize="0,0" path="m7768,8491l7768,8491e" filled="false" stroked="true" strokeweight=".12pt" strokecolor="#000000">
                <v:path arrowok="t"/>
              </v:shape>
            </v:group>
            <v:group style="position:absolute;left:7769;top:8489;width:6;height:3" coordorigin="7769,8489" coordsize="6,3">
              <v:shape style="position:absolute;left:7769;top:8489;width:6;height:3" coordorigin="7769,8489" coordsize="6,3" path="m7775,8491l7774,8490,7773,8489,7772,8489,7771,8489,7770,8489,7769,8490e" filled="false" stroked="true" strokeweight=".12pt" strokecolor="#000000">
                <v:path arrowok="t"/>
              </v:shape>
            </v:group>
            <v:group style="position:absolute;left:7773;top:8491;width:2;height:2" coordorigin="7773,8491" coordsize="2,2">
              <v:shape style="position:absolute;left:7773;top:8491;width:2;height:2" coordorigin="7773,8491" coordsize="0,0" path="m7773,8491l7773,8491e" filled="false" stroked="true" strokeweight=".12pt" strokecolor="#000000">
                <v:path arrowok="t"/>
              </v:shape>
            </v:group>
            <v:group style="position:absolute;left:7772;top:8489;width:6;height:3" coordorigin="7772,8489" coordsize="6,3">
              <v:shape style="position:absolute;left:7772;top:8489;width:6;height:3" coordorigin="7772,8489" coordsize="6,3" path="m7777,8491l7777,8490,7776,8489,7775,8489,7774,8489,7773,8489,7772,8490e" filled="false" stroked="true" strokeweight=".12pt" strokecolor="#000000">
                <v:path arrowok="t"/>
              </v:shape>
            </v:group>
            <v:group style="position:absolute;left:7778;top:8494;width:2;height:2" coordorigin="7778,8494" coordsize="2,2">
              <v:shape style="position:absolute;left:7778;top:8494;width:2;height:2" coordorigin="7778,8494" coordsize="0,0" path="m7778,8494l7778,8494e" filled="false" stroked="true" strokeweight=".12pt" strokecolor="#000000">
                <v:path arrowok="t"/>
              </v:shape>
            </v:group>
            <v:group style="position:absolute;left:7776;top:8489;width:6;height:3" coordorigin="7776,8489" coordsize="6,3">
              <v:shape style="position:absolute;left:7776;top:8489;width:6;height:3" coordorigin="7776,8489" coordsize="6,3" path="m7782,8491l7782,8490,7781,8489,7780,8489,7778,8489,7777,8489,7776,8490e" filled="false" stroked="true" strokeweight=".12pt" strokecolor="#000000">
                <v:path arrowok="t"/>
              </v:shape>
            </v:group>
            <v:group style="position:absolute;left:7782;top:8494;width:2;height:2" coordorigin="7782,8494" coordsize="2,2">
              <v:shape style="position:absolute;left:7782;top:8494;width:2;height:2" coordorigin="7782,8494" coordsize="0,0" path="m7782,8494l7782,8494e" filled="false" stroked="true" strokeweight=".12pt" strokecolor="#000000">
                <v:path arrowok="t"/>
              </v:shape>
            </v:group>
            <v:group style="position:absolute;left:7783;top:8491;width:5;height:5" coordorigin="7783,8491" coordsize="5,5">
              <v:shape style="position:absolute;left:7783;top:8491;width:5;height:5" coordorigin="7783,8491" coordsize="5,5" path="m7787,8495l7784,8491,7783,8491e" filled="false" stroked="true" strokeweight=".12pt" strokecolor="#000000">
                <v:path arrowok="t"/>
              </v:shape>
            </v:group>
            <v:group style="position:absolute;left:7785;top:8496;width:2;height:2" coordorigin="7785,8496" coordsize="2,2">
              <v:shape style="position:absolute;left:7785;top:8496;width:2;height:2" coordorigin="7785,8496" coordsize="0,0" path="m7785,8496l7785,8496e" filled="false" stroked="true" strokeweight=".12pt" strokecolor="#000000">
                <v:path arrowok="t"/>
              </v:shape>
            </v:group>
            <v:group style="position:absolute;left:7785;top:8494;width:3;height:6" coordorigin="7785,8494" coordsize="3,6">
              <v:shape style="position:absolute;left:7785;top:8494;width:3;height:6" coordorigin="7785,8494" coordsize="3,6" path="m7786,8500l7787,8499,7787,8498,7787,8497,7787,8496,7786,8495,7785,8494e" filled="false" stroked="true" strokeweight=".12pt" strokecolor="#000000">
                <v:path arrowok="t"/>
              </v:shape>
            </v:group>
            <v:group style="position:absolute;left:7785;top:8501;width:2;height:2" coordorigin="7785,8501" coordsize="2,2">
              <v:shape style="position:absolute;left:7785;top:8501;width:2;height:2" coordorigin="7785,8501" coordsize="0,0" path="m7785,8501l7785,8501e" filled="false" stroked="true" strokeweight=".12pt" strokecolor="#000000">
                <v:path arrowok="t"/>
              </v:shape>
            </v:group>
            <v:group style="position:absolute;left:7786;top:8499;width:2;height:6" coordorigin="7786,8499" coordsize="2,6">
              <v:shape style="position:absolute;left:7786;top:8499;width:2;height:6" coordorigin="7786,8499" coordsize="2,6" path="m7786,8505l7787,8504,7787,8503,7787,8502,7787,8501,7787,8500,7786,8499e" filled="false" stroked="true" strokeweight=".12pt" strokecolor="#000000">
                <v:path arrowok="t"/>
              </v:shape>
            </v:group>
            <v:group style="position:absolute;left:7785;top:8506;width:2;height:2" coordorigin="7785,8506" coordsize="2,2">
              <v:shape style="position:absolute;left:7785;top:8506;width:2;height:2" coordorigin="7785,8506" coordsize="0,0" path="m7785,8506l7785,8506e" filled="false" stroked="true" strokeweight=".12pt" strokecolor="#000000">
                <v:path arrowok="t"/>
              </v:shape>
            </v:group>
            <v:group style="position:absolute;left:7784;top:8506;width:4;height:5" coordorigin="7784,8506" coordsize="4,5">
              <v:shape style="position:absolute;left:7784;top:8506;width:4;height:5" coordorigin="7784,8506" coordsize="4,5" path="m7784,8510l7785,8510,7786,8510,7787,8509,7787,8508,7787,8507,7787,8506e" filled="false" stroked="true" strokeweight=".12pt" strokecolor="#000000">
                <v:path arrowok="t"/>
              </v:shape>
            </v:group>
            <v:group style="position:absolute;left:7782;top:8510;width:2;height:2" coordorigin="7782,8510" coordsize="2,2">
              <v:shape style="position:absolute;left:7782;top:8510;width:2;height:2" coordorigin="7782,8510" coordsize="0,0" path="m7782,8510l7782,8510e" filled="false" stroked="true" strokeweight=".12pt" strokecolor="#000000">
                <v:path arrowok="t"/>
              </v:shape>
            </v:group>
            <v:group style="position:absolute;left:7779;top:8508;width:6;height:3" coordorigin="7779,8508" coordsize="6,3">
              <v:shape style="position:absolute;left:7779;top:8508;width:6;height:3" coordorigin="7779,8508" coordsize="6,3" path="m7779,8510l7780,8510,7781,8511,7782,8510,7783,8510,7784,8509,7785,8508e" filled="false" stroked="true" strokeweight=".12pt" strokecolor="#000000">
                <v:path arrowok="t"/>
              </v:shape>
            </v:group>
            <v:group style="position:absolute;left:7778;top:8510;width:2;height:2" coordorigin="7778,8510" coordsize="2,2">
              <v:shape style="position:absolute;left:7778;top:8510;width:2;height:2" coordorigin="7778,8510" coordsize="0,0" path="m7778,8510l7778,8510e" filled="false" stroked="true" strokeweight=".12pt" strokecolor="#000000">
                <v:path arrowok="t"/>
              </v:shape>
            </v:group>
            <v:group style="position:absolute;left:7774;top:8511;width:6;height:2" coordorigin="7774,8511" coordsize="6,2">
              <v:shape style="position:absolute;left:7774;top:8511;width:6;height:2" coordorigin="7774,8511" coordsize="6,2" path="m7774,8512l7774,8512,7776,8513,7777,8513,7778,8513,7779,8512,7780,8511e" filled="false" stroked="true" strokeweight=".12pt" strokecolor="#000000">
                <v:path arrowok="t"/>
              </v:shape>
            </v:group>
            <v:group style="position:absolute;left:7773;top:8513;width:2;height:2" coordorigin="7773,8513" coordsize="2,2">
              <v:shape style="position:absolute;left:7773;top:8513;width:2;height:2" coordorigin="7773,8513" coordsize="0,0" path="m7773,8513l7773,8513e" filled="false" stroked="true" strokeweight=".12pt" strokecolor="#000000">
                <v:path arrowok="t"/>
              </v:shape>
            </v:group>
            <v:group style="position:absolute;left:7769;top:8511;width:6;height:2" coordorigin="7769,8511" coordsize="6,2">
              <v:shape style="position:absolute;left:7769;top:8511;width:6;height:2" coordorigin="7769,8511" coordsize="6,2" path="m7769,8511l7769,8512,7770,8513,7771,8513,7773,8513,7774,8512,7774,8511e" filled="false" stroked="true" strokeweight=".12pt" strokecolor="#000000">
                <v:path arrowok="t"/>
              </v:shape>
            </v:group>
            <v:group style="position:absolute;left:7768;top:8513;width:2;height:2" coordorigin="7768,8513" coordsize="2,2">
              <v:shape style="position:absolute;left:7768;top:8513;width:2;height:2" coordorigin="7768,8513" coordsize="0,0" path="m7768,8513l7768,8513e" filled="false" stroked="true" strokeweight=".12pt" strokecolor="#000000">
                <v:path arrowok="t"/>
              </v:shape>
            </v:group>
            <v:group style="position:absolute;left:7763;top:8510;width:6;height:3" coordorigin="7763,8510" coordsize="6,3">
              <v:shape style="position:absolute;left:7763;top:8510;width:6;height:3" coordorigin="7763,8510" coordsize="6,3" path="m7763,8510l7764,8511,7765,8512,7766,8513,7767,8513,7768,8513,7769,8512e" filled="false" stroked="true" strokeweight=".12pt" strokecolor="#000000">
                <v:path arrowok="t"/>
              </v:shape>
            </v:group>
            <v:group style="position:absolute;left:7763;top:8510;width:2;height:2" coordorigin="7763,8510" coordsize="2,2">
              <v:shape style="position:absolute;left:7763;top:8510;width:2;height:2" coordorigin="7763,8510" coordsize="0,0" path="m7763,8510l7763,8510e" filled="false" stroked="true" strokeweight=".12pt" strokecolor="#000000">
                <v:path arrowok="t"/>
              </v:shape>
            </v:group>
            <v:group style="position:absolute;left:7761;top:8507;width:5;height:4" coordorigin="7761,8507" coordsize="5,4">
              <v:shape style="position:absolute;left:7761;top:8507;width:5;height:4" coordorigin="7761,8507" coordsize="5,4" path="m7761,8507l7761,8508,7761,8509,7762,8510,7763,8510,7765,8511,7766,8510e" filled="false" stroked="true" strokeweight=".12pt" strokecolor="#000000">
                <v:path arrowok="t"/>
              </v:shape>
            </v:group>
            <v:group style="position:absolute;left:7758;top:8508;width:2;height:2" coordorigin="7758,8508" coordsize="2,2">
              <v:shape style="position:absolute;left:7758;top:8508;width:2;height:2" coordorigin="7758,8508" coordsize="0,0" path="m7758,8508l7758,8508e" filled="false" stroked="true" strokeweight=".12pt" strokecolor="#000000">
                <v:path arrowok="t"/>
              </v:shape>
            </v:group>
            <v:group style="position:absolute;left:7622;top:8443;width:130;height:58" coordorigin="7622,8443" coordsize="130,58">
              <v:shape style="position:absolute;left:7622;top:8443;width:130;height:58" coordorigin="7622,8443" coordsize="130,58" path="m7751,8482l7746,8501,7622,8462,7626,8443,7751,8482,7622,8462,7746,8501,7626,8443e" filled="false" stroked="true" strokeweight=".12pt" strokecolor="#000000">
                <v:path arrowok="t"/>
              </v:shape>
            </v:group>
            <v:group style="position:absolute;left:7096;top:8285;width:132;height:56" coordorigin="7096,8285" coordsize="132,56">
              <v:shape style="position:absolute;left:7096;top:8285;width:132;height:56" coordorigin="7096,8285" coordsize="132,56" path="m7228,8321l7221,8340,7096,8302,7103,8285,7228,8321,7096,8302,7221,8340,7103,8285e" filled="false" stroked="true" strokeweight=".12pt" strokecolor="#000000">
                <v:path arrowok="t"/>
              </v:shape>
            </v:group>
            <v:group style="position:absolute;left:6522;top:8107;width:130;height:58" coordorigin="6522,8107" coordsize="130,58">
              <v:shape style="position:absolute;left:6522;top:8107;width:130;height:58" coordorigin="6522,8107" coordsize="130,58" path="m6652,8146l6647,8165,6522,8126,6527,8107,6652,8146,6522,8126,6647,8165,6527,8107e" filled="false" stroked="true" strokeweight=".12pt" strokecolor="#000000">
                <v:path arrowok="t"/>
              </v:shape>
            </v:group>
            <v:group style="position:absolute;left:5951;top:8242;width:130;height:58" coordorigin="5951,8242" coordsize="130,58">
              <v:shape style="position:absolute;left:5951;top:8242;width:130;height:58" coordorigin="5951,8242" coordsize="130,58" path="m5951,8280l5956,8299,6081,8261,6076,8242,5951,8280,6081,8261,5956,8299,6076,8242e" filled="false" stroked="true" strokeweight=".12pt" strokecolor="#000000">
                <v:path arrowok="t"/>
              </v:shape>
            </v:group>
            <v:group style="position:absolute;left:5416;top:8405;width:130;height:58" coordorigin="5416,8405" coordsize="130,58">
              <v:shape style="position:absolute;left:5416;top:8405;width:130;height:58" coordorigin="5416,8405" coordsize="130,58" path="m5416,8443l5421,8462,5546,8424,5541,8405,5416,8443,5546,8424,5421,8462,5541,8405e" filled="false" stroked="true" strokeweight=".12pt" strokecolor="#000000">
                <v:path arrowok="t"/>
              </v:shape>
            </v:group>
            <v:group style="position:absolute;left:4881;top:8570;width:130;height:56" coordorigin="4881,8570" coordsize="130,56">
              <v:shape style="position:absolute;left:4881;top:8570;width:130;height:56" coordorigin="4881,8570" coordsize="130,56" path="m4881,8606l4886,8626,5010,8587,5006,8570,4881,8606,5010,8587,4886,8626,5006,8570e" filled="false" stroked="true" strokeweight=".12pt" strokecolor="#000000">
                <v:path arrowok="t"/>
              </v:shape>
            </v:group>
            <v:group style="position:absolute;left:4346;top:8734;width:132;height:56" coordorigin="4346,8734" coordsize="132,56">
              <v:shape style="position:absolute;left:4346;top:8734;width:132;height:56" coordorigin="4346,8734" coordsize="132,56" path="m4346,8772l4353,8789,4478,8750,4470,8734,4346,8772,4478,8750,4353,8789,4470,8734e" filled="false" stroked="true" strokeweight=".12pt" strokecolor="#000000">
                <v:path arrowok="t"/>
              </v:shape>
            </v:group>
            <v:group style="position:absolute;left:3846;top:8885;width:130;height:58" coordorigin="3846,8885" coordsize="130,58">
              <v:shape style="position:absolute;left:3846;top:8885;width:130;height:58" coordorigin="3846,8885" coordsize="130,58" path="m3846,8923l3851,8942,3976,8904,3971,8885,3846,8923,3976,8904,3851,8942,3971,8885e" filled="false" stroked="true" strokeweight=".12pt" strokecolor="#000000">
                <v:path arrowok="t"/>
              </v:shape>
            </v:group>
            <v:group style="position:absolute;left:6390;top:8107;width:132;height:58" coordorigin="6390,8107" coordsize="132,58">
              <v:shape style="position:absolute;left:6390;top:8107;width:132;height:58" coordorigin="6390,8107" coordsize="132,58" path="m6390,8146l6398,8165,6522,8126,6515,8107,6390,8146,6522,8126,6398,8165,6515,8107e" filled="false" stroked="true" strokeweight=".12pt" strokecolor="#000000">
                <v:path arrowok="t"/>
              </v:shape>
            </v:group>
            <v:group style="position:absolute;left:6911;top:8359;width:2;height:2" coordorigin="6911,8359" coordsize="2,2">
              <v:shape style="position:absolute;left:6911;top:8359;width:2;height:2" coordorigin="6911,8359" coordsize="0,0" path="m6911,8359l6911,8359e" filled="false" stroked="true" strokeweight=".12pt" strokecolor="#000000">
                <v:path arrowok="t"/>
              </v:shape>
            </v:group>
            <v:group style="position:absolute;left:3861;top:9490;width:65;height:44" coordorigin="3861,9490" coordsize="65,44">
              <v:shape style="position:absolute;left:3861;top:9490;width:65;height:44" coordorigin="3861,9490" coordsize="65,44" path="m3926,9490l3861,9490,3861,9533,3926,9533,3926,9490,3861,9533,3926,9533,3861,9490e" filled="false" stroked="true" strokeweight=".12pt" strokecolor="#000000">
                <v:path arrowok="t"/>
              </v:shape>
            </v:group>
            <v:group style="position:absolute;left:3861;top:9034;width:65;height:41" coordorigin="3861,9034" coordsize="65,41">
              <v:shape style="position:absolute;left:3861;top:9034;width:65;height:41" coordorigin="3861,9034" coordsize="65,41" path="m3926,9034l3861,9034,3861,9074,3926,9074,3926,9034,3861,9074,3926,9074,3861,9034e" filled="false" stroked="true" strokeweight=".12pt" strokecolor="#000000">
                <v:path arrowok="t"/>
              </v:shape>
            </v:group>
            <v:group style="position:absolute;left:7672;top:10049;width:65;height:44" coordorigin="7672,10049" coordsize="65,44">
              <v:shape style="position:absolute;left:7672;top:10049;width:65;height:44" coordorigin="7672,10049" coordsize="65,44" path="m7737,10049l7672,10049,7672,10092,7737,10092,7737,10049,7672,10092,7737,10092,7672,10049e" filled="false" stroked="true" strokeweight=".12pt" strokecolor="#000000">
                <v:path arrowok="t"/>
              </v:shape>
            </v:group>
            <v:group style="position:absolute;left:7672;top:9490;width:65;height:44" coordorigin="7672,9490" coordsize="65,44">
              <v:shape style="position:absolute;left:7672;top:9490;width:65;height:44" coordorigin="7672,9490" coordsize="65,44" path="m7737,9490l7672,9490,7672,9533,7737,9533,7737,9490,7672,9533,7737,9533,7672,9490e" filled="false" stroked="true" strokeweight=".12pt" strokecolor="#000000">
                <v:path arrowok="t"/>
              </v:shape>
            </v:group>
            <v:group style="position:absolute;left:7672;top:8964;width:65;height:44" coordorigin="7672,8964" coordsize="65,44">
              <v:shape style="position:absolute;left:7672;top:8964;width:65;height:44" coordorigin="7672,8964" coordsize="65,44" path="m7737,8964l7672,8964,7672,9007,7737,9007,7737,8964,7672,9007,7737,9007,7672,8964e" filled="false" stroked="true" strokeweight=".12pt" strokecolor="#000000">
                <v:path arrowok="t"/>
              </v:shape>
            </v:group>
            <v:group style="position:absolute;left:7706;top:10620;width:2;height:2" coordorigin="7706,10620" coordsize="2,2">
              <v:shape style="position:absolute;left:7706;top:10620;width:2;height:2" coordorigin="7706,10620" coordsize="0,0" path="m7706,10620l7706,10620e" filled="false" stroked="true" strokeweight=".12pt" strokecolor="#000000">
                <v:path arrowok="t"/>
              </v:shape>
            </v:group>
            <v:group style="position:absolute;left:3926;top:10639;width:3747;height:2" coordorigin="3926,10639" coordsize="3747,2">
              <v:shape style="position:absolute;left:3926;top:10639;width:3747;height:2" coordorigin="3926,10639" coordsize="3747,0" path="m7672,10639l3926,10639e" filled="false" stroked="true" strokeweight=".12pt" strokecolor="#000000">
                <v:path arrowok="t"/>
              </v:shape>
            </v:group>
            <v:group style="position:absolute;left:3940;top:10634;width:3720;height:2" coordorigin="3940,10634" coordsize="3720,2">
              <v:shape style="position:absolute;left:3940;top:10634;width:3720;height:2" coordorigin="3940,10634" coordsize="3720,0" path="m7660,10634l3940,10634e" filled="false" stroked="true" strokeweight=".12pt" strokecolor="#000000">
                <v:path arrowok="t"/>
              </v:shape>
              <v:shape style="position:absolute;left:3819;top:8168;width:3923;height:2448" type="#_x0000_t75" stroked="false">
                <v:imagedata r:id="rId24" o:title=""/>
              </v:shape>
            </v:group>
            <v:group style="position:absolute;left:7746;top:8501;width:2;height:22" coordorigin="7746,8501" coordsize="2,22">
              <v:shape style="position:absolute;left:7746;top:8501;width:2;height:22" coordorigin="7746,8501" coordsize="0,22" path="m7746,8522l7746,8501e" filled="false" stroked="true" strokeweight=".12pt" strokecolor="#000000">
                <v:path arrowok="t"/>
              </v:shape>
            </v:group>
            <v:group style="position:absolute;left:3381;top:10831;width:452;height:2" coordorigin="3381,10831" coordsize="452,2">
              <v:shape style="position:absolute;left:3381;top:10831;width:452;height:2" coordorigin="3381,10831" coordsize="452,0" path="m3832,10831l3381,10831e" filled="false" stroked="true" strokeweight=".12pt" strokecolor="#000000">
                <v:path arrowok="t"/>
              </v:shape>
            </v:group>
            <v:group style="position:absolute;left:3381;top:8086;width:3113;height:2748" coordorigin="3381,8086" coordsize="3113,2748">
              <v:shape style="position:absolute;left:3381;top:8086;width:3113;height:2748" coordorigin="3381,8086" coordsize="3113,2748" path="m6494,8086l3381,8086,3381,10834e" filled="false" stroked="true" strokeweight=".12pt" strokecolor="#000000">
                <v:path arrowok="t"/>
              </v:shape>
            </v:group>
            <v:group style="position:absolute;left:3347;top:10798;width:70;height:70" coordorigin="3347,10798" coordsize="70,70">
              <v:shape style="position:absolute;left:3347;top:10798;width:70;height:70" coordorigin="3347,10798" coordsize="70,70" path="m3347,10798l3417,10867e" filled="false" stroked="true" strokeweight=".12pt" strokecolor="#000000">
                <v:path arrowok="t"/>
              </v:shape>
            </v:group>
            <v:group style="position:absolute;left:3347;top:8052;width:70;height:70" coordorigin="3347,8052" coordsize="70,70">
              <v:shape style="position:absolute;left:3347;top:8052;width:70;height:70" coordorigin="3347,8052" coordsize="70,70" path="m3417,8122l3347,8052e" filled="false" stroked="true" strokeweight=".12pt" strokecolor="#000000">
                <v:path arrowok="t"/>
              </v:shape>
            </v:group>
            <v:group style="position:absolute;left:4732;top:8366;width:202;height:51" coordorigin="4732,8366" coordsize="202,51">
              <v:shape style="position:absolute;left:4732;top:8366;width:202;height:51" coordorigin="4732,8366" coordsize="202,51" path="m4770,8417l4934,8366,4732,8366e" filled="false" stroked="true" strokeweight=".12pt" strokecolor="#000000">
                <v:path arrowok="t"/>
              </v:shape>
            </v:group>
            <v:group style="position:absolute;left:4110;top:8366;width:593;height:2" coordorigin="4110,8366" coordsize="593,2">
              <v:shape style="position:absolute;left:4110;top:8366;width:593;height:2" coordorigin="4110,8366" coordsize="593,0" path="m4703,8366l4110,8366e" filled="false" stroked="true" strokeweight=".12pt" strokecolor="#000000">
                <v:path arrowok="t"/>
              </v:shape>
            </v:group>
            <v:group style="position:absolute;left:4146;top:8424;width:598;height:183" coordorigin="4146,8424" coordsize="598,183">
              <v:shape style="position:absolute;left:4146;top:8424;width:598;height:183" coordorigin="4146,8424" coordsize="598,183" path="m4744,8424l4146,8606e" filled="false" stroked="true" strokeweight=".12pt" strokecolor="#000000">
                <v:path arrowok="t"/>
              </v:shape>
            </v:group>
            <v:group style="position:absolute;left:4113;top:8365;width:36;height:238" coordorigin="4113,8365" coordsize="36,238">
              <v:shape style="position:absolute;left:4113;top:8365;width:36;height:238" coordorigin="4113,8365" coordsize="36,238" path="m4113,8365l4115,8425,4122,8485,4133,8544,4142,8583,4148,8603e" filled="false" stroked="true" strokeweight=".12pt" strokecolor="#000000">
                <v:path arrowok="t"/>
              </v:shape>
            </v:group>
            <v:group style="position:absolute;left:4077;top:8330;width:70;height:72" coordorigin="4077,8330" coordsize="70,72">
              <v:shape style="position:absolute;left:4077;top:8330;width:70;height:72" coordorigin="4077,8330" coordsize="70,72" path="m4146,8402l4077,8330e" filled="false" stroked="true" strokeweight=".12pt" strokecolor="#000000">
                <v:path arrowok="t"/>
              </v:shape>
            </v:group>
            <v:group style="position:absolute;left:4103;top:8582;width:89;height:48" coordorigin="4103,8582" coordsize="89,48">
              <v:shape style="position:absolute;left:4103;top:8582;width:89;height:48" coordorigin="4103,8582" coordsize="89,48" path="m4103,8582l4192,8630e" filled="false" stroked="true" strokeweight=".12pt" strokecolor="#000000">
                <v:path arrowok="t"/>
              </v:shape>
            </v:group>
            <v:group style="position:absolute;left:597;top:2676;width:279;height:468" coordorigin="597,2676" coordsize="279,468">
              <v:shape style="position:absolute;left:597;top:2676;width:279;height:468" coordorigin="597,2676" coordsize="279,468" path="m770,3142l702,3142,707,3144,765,3144,770,3142xe" filled="true" fillcolor="#000000" stroked="false">
                <v:path arrowok="t"/>
                <v:fill type="solid"/>
              </v:shape>
              <v:shape style="position:absolute;left:597;top:2676;width:279;height:468" coordorigin="597,2676" coordsize="279,468" path="m798,3139l674,3139,678,3142,794,3142,798,3139xe" filled="true" fillcolor="#000000" stroked="false">
                <v:path arrowok="t"/>
                <v:fill type="solid"/>
              </v:shape>
              <v:shape style="position:absolute;left:597;top:2676;width:279;height:468" coordorigin="597,2676" coordsize="279,468" path="m818,2686l654,2686,650,2688,647,2690,638,2695,618,2714,614,2724,611,2726,606,2736,606,2741,604,2746,602,2753,602,2758,599,2762,599,2770,597,2774,597,2825,599,2832,599,2839,602,2844,602,2851,606,2861,606,2866,609,2873,614,2882,618,2885,623,2894,628,2897,630,2902,640,2906,642,2909,642,2911,633,2916,630,2921,626,2923,623,2928,616,2935,604,2959,604,2966,602,2971,599,2978,599,2990,597,2998,597,3043,599,3050,599,3055,602,3062,602,3067,604,3072,604,3077,616,3101,618,3103,621,3108,630,3118,635,3120,638,3125,647,3130,650,3132,654,3132,669,3139,803,3139,813,3134,818,3134,827,3130,830,3127,834,3125,844,3115,849,3113,702,3113,698,3110,686,3110,681,3108,676,3108,657,3098,654,3096,650,3094,647,3091,645,3086,640,3084,633,3070,633,3065,628,3055,628,3050,626,3043,626,2993,628,2988,628,2983,630,2976,633,2971,633,2966,635,2962,638,2959,640,2954,657,2938,666,2933,671,2933,681,2928,686,2928,690,2926,849,2926,842,2918,837,2916,830,2909,832,2909,834,2906,839,2904,846,2897,848,2894,690,2894,686,2892,681,2892,671,2887,666,2887,657,2882,640,2866,638,2861,635,2858,633,2854,633,2849,628,2839,628,2832,626,2827,626,2777,628,2770,628,2765,633,2755,633,2750,640,2736,645,2734,647,2729,650,2726,654,2724,657,2722,676,2712,681,2712,686,2710,695,2710,702,2707,849,2707,844,2705,842,2702,839,2698,830,2693,827,2690,818,2686xe" filled="true" fillcolor="#000000" stroked="false">
                <v:path arrowok="t"/>
                <v:fill type="solid"/>
              </v:shape>
              <v:shape style="position:absolute;left:597;top:2676;width:279;height:468" coordorigin="597,2676" coordsize="279,468" path="m849,2926l782,2926,786,2928,791,2928,796,2930,801,2930,815,2938,825,2947,830,2950,832,2954,834,2957,842,2971,842,2976,844,2981,846,2988,846,3000,849,3005,849,3031,846,3038,846,3050,842,3060,842,3065,832,3084,820,3096,806,3103,803,3106,798,3108,794,3108,786,3110,777,3110,770,3113,849,3113,851,3108,854,3106,861,3091,863,3089,868,3079,868,3072,873,3062,873,3050,875,3046,875,2988,873,2981,873,2976,870,2969,868,2964,868,2959,866,2952,858,2938,851,2930,849,2926xe" filled="true" fillcolor="#000000" stroked="false">
                <v:path arrowok="t"/>
                <v:fill type="solid"/>
              </v:shape>
              <v:shape style="position:absolute;left:597;top:2676;width:279;height:468" coordorigin="597,2676" coordsize="279,468" path="m849,2707l770,2707,777,2710,786,2710,791,2712,796,2712,815,2722,818,2724,822,2726,832,2736,839,2750,842,2753,842,2760,846,2770,846,2782,849,2789,849,2813,846,2820,846,2832,844,2837,842,2844,842,2849,839,2854,837,2856,832,2866,815,2882,806,2887,803,2887,794,2892,782,2892,777,2894,848,2894,849,2892,854,2890,868,2861,870,2854,870,2849,873,2842,873,2837,875,2830,875,2770,873,2765,873,2758,870,2753,870,2748,868,2743,866,2736,863,2731,861,2729,854,2714,851,2712,849,2707xe" filled="true" fillcolor="#000000" stroked="false">
                <v:path arrowok="t"/>
                <v:fill type="solid"/>
              </v:shape>
              <v:shape style="position:absolute;left:597;top:2676;width:279;height:468" coordorigin="597,2676" coordsize="279,468" path="m803,2681l669,2681,659,2686,813,2686,803,2681xe" filled="true" fillcolor="#000000" stroked="false">
                <v:path arrowok="t"/>
                <v:fill type="solid"/>
              </v:shape>
              <v:shape style="position:absolute;left:597;top:2676;width:279;height:468" coordorigin="597,2676" coordsize="279,468" path="m794,2678l681,2678,674,2681,798,2681,794,2678xe" filled="true" fillcolor="#000000" stroked="false">
                <v:path arrowok="t"/>
                <v:fill type="solid"/>
              </v:shape>
              <v:shape style="position:absolute;left:597;top:2676;width:279;height:468" coordorigin="597,2676" coordsize="279,468" path="m770,2676l702,2676,698,2678,777,2678,770,2676xe" filled="true" fillcolor="#000000" stroked="false">
                <v:path arrowok="t"/>
                <v:fill type="solid"/>
              </v:shape>
            </v:group>
            <v:group style="position:absolute;left:986;top:2832;width:308;height:312" coordorigin="986,2832" coordsize="308,312">
              <v:shape style="position:absolute;left:986;top:2832;width:308;height:312" coordorigin="986,2832" coordsize="308,312" path="m1014,2832l986,2832,986,3144,1014,3144,1014,2906,1017,2902,1017,2897,1024,2882,1034,2873,1048,2866,1053,2866,1058,2863,1137,2863,1132,2854,1127,2851,1125,2849,1014,2849,1014,2832xe" filled="true" fillcolor="#000000" stroked="false">
                <v:path arrowok="t"/>
                <v:fill type="solid"/>
              </v:shape>
              <v:shape style="position:absolute;left:986;top:2832;width:308;height:312" coordorigin="986,2832" coordsize="308,312" path="m1187,2866l1091,2866,1101,2870,1103,2873,1108,2875,1115,2882,1118,2887,1120,2890,1120,2894,1122,2902,1125,2906,1125,3144,1154,3144,1154,2906,1158,2897,1158,2892,1163,2882,1168,2880,1170,2875,1175,2873,1178,2870,1187,2866xe" filled="true" fillcolor="#000000" stroked="false">
                <v:path arrowok="t"/>
                <v:fill type="solid"/>
              </v:shape>
              <v:shape style="position:absolute;left:986;top:2832;width:308;height:312" coordorigin="986,2832" coordsize="308,312" path="m1277,2863l1221,2863,1226,2866,1230,2866,1245,2873,1247,2875,1252,2878,1257,2887,1259,2890,1262,2894,1262,2902,1264,2906,1264,3144,1293,3144,1293,2906,1290,2899,1290,2894,1288,2890,1288,2882,1283,2873,1281,2870,1277,2863xe" filled="true" fillcolor="#000000" stroked="false">
                <v:path arrowok="t"/>
                <v:fill type="solid"/>
              </v:shape>
              <v:shape style="position:absolute;left:986;top:2832;width:308;height:312" coordorigin="986,2832" coordsize="308,312" path="m1137,2863l1082,2863,1086,2866,1139,2866,1137,2863xe" filled="true" fillcolor="#000000" stroked="false">
                <v:path arrowok="t"/>
                <v:fill type="solid"/>
              </v:shape>
              <v:shape style="position:absolute;left:986;top:2832;width:308;height:312" coordorigin="986,2832" coordsize="308,312" path="m1238,2834l1180,2834,1156,2846,1142,2861,1139,2866,1192,2866,1197,2863,1277,2863,1276,2861,1274,2858,1271,2854,1266,2851,1257,2842,1252,2842,1238,2834xe" filled="true" fillcolor="#000000" stroked="false">
                <v:path arrowok="t"/>
                <v:fill type="solid"/>
              </v:shape>
              <v:shape style="position:absolute;left:986;top:2832;width:308;height:312" coordorigin="986,2832" coordsize="308,312" path="m1094,2834l1041,2834,1017,2846,1014,2849,1125,2849,1120,2844,1106,2837,1101,2837,1094,2834xe" filled="true" fillcolor="#000000" stroked="false">
                <v:path arrowok="t"/>
                <v:fill type="solid"/>
              </v:shape>
              <v:shape style="position:absolute;left:986;top:2832;width:308;height:312" coordorigin="986,2832" coordsize="308,312" path="m1082,2832l1058,2832,1053,2834,1089,2834,1082,2832xe" filled="true" fillcolor="#000000" stroked="false">
                <v:path arrowok="t"/>
                <v:fill type="solid"/>
              </v:shape>
              <v:shape style="position:absolute;left:986;top:2832;width:308;height:312" coordorigin="986,2832" coordsize="308,312" path="m1221,2832l1199,2832,1192,2834,1226,2834,1221,2832xe" filled="true" fillcolor="#000000" stroked="false">
                <v:path arrowok="t"/>
                <v:fill type="solid"/>
              </v:shape>
            </v:group>
            <v:group style="position:absolute;left:1422;top:2686;width:161;height:276" coordorigin="1422,2686" coordsize="161,276">
              <v:shape style="position:absolute;left:1422;top:2686;width:161;height:276" coordorigin="1422,2686" coordsize="161,276" path="m1566,2726l1499,2726,1509,2729,1514,2731,1521,2734,1526,2743,1530,2750,1530,2760,1533,2770,1533,2772,1530,2782,1530,2789,1528,2798,1523,2813,1521,2815,1497,2851,1422,2940,1422,2962,1578,2962,1583,2923,1466,2923,1523,2858,1533,2844,1538,2839,1542,2832,1545,2830,1559,2808,1559,2806,1564,2798,1569,2784,1569,2782,1571,2774,1571,2765,1574,2755,1574,2753,1571,2743,1566,2729,1566,2726xe" filled="true" fillcolor="#000000" stroked="false">
                <v:path arrowok="t"/>
                <v:fill type="solid"/>
              </v:shape>
              <v:shape style="position:absolute;left:1422;top:2686;width:161;height:276" coordorigin="1422,2686" coordsize="161,276" path="m1583,2921l1497,2921,1487,2923,1583,2923,1583,2921xe" filled="true" fillcolor="#000000" stroked="false">
                <v:path arrowok="t"/>
                <v:fill type="solid"/>
              </v:shape>
              <v:shape style="position:absolute;left:1422;top:2686;width:161;height:276" coordorigin="1422,2686" coordsize="161,276" path="m1518,2688l1456,2688,1446,2690,1439,2690,1432,2693,1427,2736,1432,2734,1439,2731,1446,2731,1461,2726,1566,2726,1552,2705,1547,2702,1533,2693,1518,2688xe" filled="true" fillcolor="#000000" stroked="false">
                <v:path arrowok="t"/>
                <v:fill type="solid"/>
              </v:shape>
              <v:shape style="position:absolute;left:1422;top:2686;width:161;height:276" coordorigin="1422,2686" coordsize="161,276" path="m1504,2686l1468,2686,1458,2688,1511,2688,1504,2686xe" filled="true" fillcolor="#000000" stroked="false">
                <v:path arrowok="t"/>
                <v:fill type="solid"/>
              </v:shape>
              <v:shape style="position:absolute;left:559;top:3562;width:1579;height:1163" type="#_x0000_t75" stroked="false">
                <v:imagedata r:id="rId28" o:title=""/>
              </v:shape>
            </v:group>
            <v:group style="position:absolute;left:1540;top:3636;width:2;height:108" coordorigin="1540,3636" coordsize="2,108">
              <v:shape style="position:absolute;left:1540;top:3636;width:2;height:108" coordorigin="1540,3636" coordsize="0,108" path="m1540,3636l1540,3744e" filled="false" stroked="true" strokeweight=".580pt" strokecolor="#000000">
                <v:path arrowok="t"/>
              </v:shape>
            </v:group>
            <v:group style="position:absolute;left:1833;top:3852;width:70;height:140" coordorigin="1833,3852" coordsize="70,140">
              <v:shape style="position:absolute;left:1833;top:3852;width:70;height:140" coordorigin="1833,3852" coordsize="70,140" path="m1881,3989l1854,3989,1857,3991,1878,3991,1881,3989xe" filled="true" fillcolor="#000000" stroked="false">
                <v:path arrowok="t"/>
                <v:fill type="solid"/>
              </v:shape>
              <v:shape style="position:absolute;left:1833;top:3852;width:70;height:140" coordorigin="1833,3852" coordsize="70,140" path="m1902,3852l1893,3852,1893,3907,1876,3907,1876,3910,1881,3910,1883,3912,1886,3912,1886,3914,1888,3914,1888,3917,1890,3919,1890,3922,1893,3924,1893,3967,1890,3967,1890,3970,1888,3972,1888,3974,1886,3974,1886,3977,1883,3979,1881,3979,1878,3982,1893,3982,1893,3991,1902,3991,1902,3852xe" filled="true" fillcolor="#000000" stroked="false">
                <v:path arrowok="t"/>
                <v:fill type="solid"/>
              </v:shape>
              <v:shape style="position:absolute;left:1833;top:3852;width:70;height:140" coordorigin="1833,3852" coordsize="70,140" path="m1888,3986l1850,3986,1850,3989,1886,3989,1888,3986xe" filled="true" fillcolor="#000000" stroked="false">
                <v:path arrowok="t"/>
                <v:fill type="solid"/>
              </v:shape>
              <v:shape style="position:absolute;left:1833;top:3852;width:70;height:140" coordorigin="1833,3852" coordsize="70,140" path="m1890,3984l1845,3984,1847,3986,1890,3986,1890,3984xe" filled="true" fillcolor="#000000" stroked="false">
                <v:path arrowok="t"/>
                <v:fill type="solid"/>
              </v:shape>
              <v:shape style="position:absolute;left:1833;top:3852;width:70;height:140" coordorigin="1833,3852" coordsize="70,140" path="m1893,3982l1842,3982,1842,3984,1893,3984,1893,3982xe" filled="true" fillcolor="#000000" stroked="false">
                <v:path arrowok="t"/>
                <v:fill type="solid"/>
              </v:shape>
              <v:shape style="position:absolute;left:1833;top:3852;width:70;height:140" coordorigin="1833,3852" coordsize="70,140" path="m1850,3912l1838,3912,1838,3917,1835,3919,1835,3931,1833,3934,1833,3958,1835,3960,1835,3972,1838,3972,1838,3977,1840,3979,1840,3982,1857,3982,1854,3979,1852,3979,1850,3977,1850,3974,1847,3974,1847,3972,1845,3970,1845,3965,1842,3965,1842,3924,1845,3924,1845,3919,1847,3917,1847,3914,1850,3914,1850,3912xe" filled="true" fillcolor="#000000" stroked="false">
                <v:path arrowok="t"/>
                <v:fill type="solid"/>
              </v:shape>
              <v:shape style="position:absolute;left:1833;top:3852;width:70;height:140" coordorigin="1833,3852" coordsize="70,140" path="m1888,3902l1847,3902,1840,3910,1840,3912,1852,3912,1854,3910,1857,3910,1859,3907,1893,3907,1893,3905,1890,3905,1888,3902xe" filled="true" fillcolor="#000000" stroked="false">
                <v:path arrowok="t"/>
                <v:fill type="solid"/>
              </v:shape>
              <v:shape style="position:absolute;left:1833;top:3852;width:70;height:140" coordorigin="1833,3852" coordsize="70,140" path="m1883,3900l1852,3900,1850,3902,1886,3902,1883,3900xe" filled="true" fillcolor="#000000" stroked="false">
                <v:path arrowok="t"/>
                <v:fill type="solid"/>
              </v:shape>
              <v:shape style="position:absolute;left:1833;top:3852;width:70;height:140" coordorigin="1833,3852" coordsize="70,140" path="m1878,3898l1859,3898,1857,3900,1878,3900,1878,3898xe" filled="true" fillcolor="#000000" stroked="false">
                <v:path arrowok="t"/>
                <v:fill type="solid"/>
              </v:shape>
            </v:group>
            <v:group style="position:absolute;left:1960;top:3898;width:68;height:94" coordorigin="1960,3898" coordsize="68,94">
              <v:shape style="position:absolute;left:1960;top:3898;width:68;height:94" coordorigin="1960,3898" coordsize="68,94" path="m2006,3989l1979,3989,1982,3991,2006,3991,2006,3989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13,3986l1974,3986,1974,3989,2010,3989,2013,3986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15,3984l1970,3984,1972,3986,2015,3986,2015,3984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1974,3912l1962,3912,1962,3917,1960,3919,1960,3970,1962,3972,1962,3977,1965,3977,1965,3979,1967,3982,1967,3984,2018,3984,2018,3982,1982,3982,1982,3979,1977,3979,1974,3977,1974,3974,1972,3974,1972,3972,1970,3970,1970,3965,1967,3965,1967,3926,1970,3924,1970,3919,1972,3917,1972,3914,1974,3914,1974,3912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20,3979l2006,3979,2006,3982,2020,3982,2020,3979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22,3912l2010,3912,2010,3914,2013,3914,2013,3917,2015,3919,2015,3922,2018,3924,2018,3967,2015,3967,2015,3972,2008,3979,2022,3979,2022,3974,2025,3972,2025,3965,2027,3962,2027,3926,2025,3924,2025,3917,2022,3914,2022,3912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18,3905l1970,3905,1965,3910,1965,3912,1977,3912,1979,3910,1982,3910,1984,3907,2018,3907,2018,3905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18,3907l2001,3907,2003,3910,2006,3910,2008,3912,2020,3912,2020,3910,2018,3907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13,3902l1972,3902,1972,3905,2015,3905,2013,3902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10,3900l1977,3900,1974,3902,2010,3902,2010,3900xe" filled="true" fillcolor="#000000" stroked="false">
                <v:path arrowok="t"/>
                <v:fill type="solid"/>
              </v:shape>
              <v:shape style="position:absolute;left:1960;top:3898;width:68;height:94" coordorigin="1960,3898" coordsize="68,94" path="m2001,3898l1984,3898,1982,3900,2003,3900,2001,3898xe" filled="true" fillcolor="#000000" stroked="false">
                <v:path arrowok="t"/>
                <v:fill type="solid"/>
              </v:shape>
            </v:group>
            <v:group style="position:absolute;left:2085;top:3898;width:68;height:94" coordorigin="2085,3898" coordsize="68,94">
              <v:shape style="position:absolute;left:2085;top:3898;width:68;height:94" coordorigin="2085,3898" coordsize="68,94" path="m2130,3989l2104,3989,2106,3991,2130,3991,2130,3989xe" filled="true" fillcolor="#000000" stroked="false">
                <v:path arrowok="t"/>
                <v:fill type="solid"/>
              </v:shape>
              <v:shape style="position:absolute;left:2085;top:3898;width:68;height:94" coordorigin="2085,3898" coordsize="68,94" path="m2152,3898l2142,3898,2142,3967,2140,3967,2140,3972,2133,3979,2130,3979,2130,3982,2142,3982,2142,3991,2152,3991,2152,3898xe" filled="true" fillcolor="#000000" stroked="false">
                <v:path arrowok="t"/>
                <v:fill type="solid"/>
              </v:shape>
              <v:shape style="position:absolute;left:2085;top:3898;width:68;height:94" coordorigin="2085,3898" coordsize="68,94" path="m2138,3986l2099,3986,2099,3989,2135,3989,2138,3986xe" filled="true" fillcolor="#000000" stroked="false">
                <v:path arrowok="t"/>
                <v:fill type="solid"/>
              </v:shape>
              <v:shape style="position:absolute;left:2085;top:3898;width:68;height:94" coordorigin="2085,3898" coordsize="68,94" path="m2140,3984l2094,3984,2097,3986,2140,3986,2140,3984xe" filled="true" fillcolor="#000000" stroked="false">
                <v:path arrowok="t"/>
                <v:fill type="solid"/>
              </v:shape>
              <v:shape style="position:absolute;left:2085;top:3898;width:68;height:94" coordorigin="2085,3898" coordsize="68,94" path="m2102,3977l2090,3977,2090,3979,2092,3982,2092,3984,2142,3984,2142,3982,2106,3982,2106,3979,2102,3979,2102,3977xe" filled="true" fillcolor="#000000" stroked="false">
                <v:path arrowok="t"/>
                <v:fill type="solid"/>
              </v:shape>
              <v:shape style="position:absolute;left:2085;top:3898;width:68;height:94" coordorigin="2085,3898" coordsize="68,94" path="m2092,3898l2085,3898,2085,3970,2087,3972,2087,3977,2099,3977,2099,3974,2097,3974,2097,3972,2094,3970,2094,3965,2092,3962,2092,3898xe" filled="true" fillcolor="#000000" stroked="false">
                <v:path arrowok="t"/>
                <v:fill type="solid"/>
              </v:shape>
            </v:group>
            <v:group style="position:absolute;left:2210;top:3852;width:68;height:140" coordorigin="2210,3852" coordsize="68,140">
              <v:shape style="position:absolute;left:2210;top:3852;width:68;height:140" coordorigin="2210,3852" coordsize="68,140" path="m2217,3852l2210,3852,2210,3991,2217,3991,2217,3982,2231,3982,2231,3979,2226,3979,2226,3977,2224,3977,2224,3974,2222,3974,2222,3970,2219,3970,2219,3962,2217,3960,2217,3929,2219,3926,2219,3919,2222,3919,2222,3917,2224,3914,2224,3912,2226,3912,2229,3910,2234,3910,2234,3907,2217,3907,2217,3852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58,3989l2229,3989,2229,3991,2255,3991,2258,3989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62,3986l2224,3986,2226,3989,2260,3989,2262,3986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70,3979l2255,3979,2255,3982,2217,3982,2222,3986,2265,3986,2265,3984,2267,3984,2270,3982,2270,3979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74,3914l2262,3914,2262,3917,2265,3917,2265,3922,2267,3922,2267,3967,2265,3970,2265,3972,2258,3979,2272,3979,2272,3974,2274,3974,2274,3967,2277,3965,2277,3924,2274,3922,2274,3914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70,3907l2250,3907,2253,3910,2258,3910,2258,3912,2260,3912,2260,3914,2272,3914,2272,3912,2270,3910,2270,3907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67,3905l2219,3905,2219,3907,2267,3907,2267,3905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62,3902l2222,3902,2222,3905,2265,3905,2262,3902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60,3900l2226,3900,2224,3902,2260,3902,2260,3900xe" filled="true" fillcolor="#000000" stroked="false">
                <v:path arrowok="t"/>
                <v:fill type="solid"/>
              </v:shape>
              <v:shape style="position:absolute;left:2210;top:3852;width:68;height:140" coordorigin="2210,3852" coordsize="68,140" path="m2253,3898l2234,3898,2234,3900,2253,3900,2253,3898xe" filled="true" fillcolor="#000000" stroked="false">
                <v:path arrowok="t"/>
                <v:fill type="solid"/>
              </v:shape>
            </v:group>
            <v:group style="position:absolute;left:2338;top:3852;width:2;height:140" coordorigin="2338,3852" coordsize="2,140">
              <v:shape style="position:absolute;left:2338;top:3852;width:2;height:140" coordorigin="2338,3852" coordsize="0,140" path="m2338,3852l2338,3991e" filled="false" stroked="true" strokeweight=".46pt" strokecolor="#000000">
                <v:path arrowok="t"/>
              </v:shape>
            </v:group>
            <v:group style="position:absolute;left:2399;top:3898;width:68;height:94" coordorigin="2399,3898" coordsize="68,94">
              <v:shape style="position:absolute;left:2399;top:3898;width:68;height:94" coordorigin="2399,3898" coordsize="68,94" path="m2447,3989l2421,3989,2421,3991,2447,3991,2447,3989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54,3986l2414,3986,2416,3989,2452,3989,2454,3986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57,3984l2411,3984,2411,3986,2457,3986,2457,3984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66,3960l2459,3960,2459,3962,2457,3965,2457,3970,2454,3972,2454,3974,2452,3974,2452,3977,2450,3979,2445,3979,2445,3982,2409,3982,2409,3984,2459,3984,2459,3982,2462,3979,2462,3977,2464,3977,2464,3972,2466,3972,2466,3960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14,3972l2404,3972,2404,3977,2406,3979,2406,3982,2423,3982,2421,3979,2418,3979,2414,3974,2414,3972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11,3917l2402,3917,2402,3926,2399,3926,2399,3960,2402,3962,2402,3972,2411,3972,2411,3967,2409,3965,2409,3950,2466,3950,2466,3941,2409,3941,2409,3924,2411,3922,2411,3917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64,3912l2452,3912,2452,3914,2454,3917,2454,3919,2457,3919,2457,3924,2459,3926,2459,3941,2466,3941,2466,3919,2464,3917,2464,3912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16,3912l2404,3912,2404,3917,2414,3917,2414,3914,2416,3914,2416,3912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57,3905l2409,3905,2409,3907,2406,3910,2406,3912,2418,3912,2418,3910,2423,3910,2426,3907,2459,3907,2457,3905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59,3907l2442,3907,2442,3910,2447,3910,2450,3912,2462,3912,2462,3910,2459,3907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54,3902l2414,3902,2411,3905,2454,3905,2454,3902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50,3900l2416,3900,2416,3902,2452,3902,2450,3900xe" filled="true" fillcolor="#000000" stroked="false">
                <v:path arrowok="t"/>
                <v:fill type="solid"/>
              </v:shape>
              <v:shape style="position:absolute;left:2399;top:3898;width:68;height:94" coordorigin="2399,3898" coordsize="68,94" path="m2442,3898l2426,3898,2423,3900,2445,3900,2442,3898xe" filled="true" fillcolor="#000000" stroked="false">
                <v:path arrowok="t"/>
                <v:fill type="solid"/>
              </v:shape>
              <v:shape style="position:absolute;left:1943;top:3842;width:2066;height:883" type="#_x0000_t75" stroked="false">
                <v:imagedata r:id="rId29" o:title=""/>
              </v:shape>
            </v:group>
            <v:group style="position:absolute;left:3869;top:3852;width:2;height:140" coordorigin="3869,3852" coordsize="2,140">
              <v:shape style="position:absolute;left:3869;top:3852;width:2;height:140" coordorigin="3869,3852" coordsize="0,140" path="m3869,3852l3869,3991e" filled="false" stroked="true" strokeweight=".46pt" strokecolor="#000000">
                <v:path arrowok="t"/>
              </v:shape>
            </v:group>
            <v:group style="position:absolute;left:3930;top:3898;width:68;height:94" coordorigin="3930,3898" coordsize="68,94">
              <v:shape style="position:absolute;left:3930;top:3898;width:68;height:94" coordorigin="3930,3898" coordsize="68,94" path="m3978,3989l3952,3989,3952,3991,3976,3991,3978,3989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83,3986l3945,3986,3947,3989,3983,3989,3983,3986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93,3977l3981,3977,3981,3979,3976,3979,3976,3982,3940,3982,3940,3984,3942,3984,3942,3986,3986,3986,3993,3979,3993,3977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52,3979l3938,3979,3938,3982,3954,3982,3952,3979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42,3917l3933,3917,3933,3924,3930,3926,3930,3965,3933,3967,3933,3972,3935,3974,3935,3979,3950,3979,3945,3974,3945,3972,3942,3972,3942,3970,3940,3967,3940,3950,3998,3950,3998,3941,3940,3941,3940,3924,3942,3922,3942,3917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98,3960l3990,3960,3990,3962,3988,3962,3988,3970,3986,3972,3986,3974,3983,3974,3983,3977,3995,3977,3995,3972,3998,3970,3998,3960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98,3919l3988,3919,3988,3926,3990,3926,3990,3941,3998,3941,3998,3919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93,3910l3978,3910,3978,3912,3981,3912,3986,3917,3986,3919,3995,3919,3995,3914,3993,3912,3993,3910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57,3907l3938,3907,3938,3910,3935,3912,3935,3917,3945,3917,3945,3914,3947,3912,3950,3912,3950,3910,3954,3910,3957,3907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88,3905l3940,3905,3940,3907,3971,3907,3974,3910,3990,3910,3990,3907,3988,3905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86,3902l3945,3902,3942,3905,3986,3905,3986,3902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81,3900l3947,3900,3947,3902,3983,3902,3981,3900xe" filled="true" fillcolor="#000000" stroked="false">
                <v:path arrowok="t"/>
                <v:fill type="solid"/>
              </v:shape>
              <v:shape style="position:absolute;left:3930;top:3898;width:68;height:94" coordorigin="3930,3898" coordsize="68,94" path="m3974,3898l3954,3898,3954,3900,3976,3900,3974,3898xe" filled="true" fillcolor="#000000" stroked="false">
                <v:path arrowok="t"/>
                <v:fill type="solid"/>
              </v:shape>
            </v:group>
            <v:group style="position:absolute;left:4055;top:3842;width:44;height:159" coordorigin="4055,3842" coordsize="44,159">
              <v:shape style="position:absolute;left:4055;top:3842;width:44;height:159" coordorigin="4055,3842" coordsize="44,159" path="m4086,3989l4070,3989,4067,3991,4055,3991,4055,4001,4070,4001,4072,3998,4077,3998,4077,3996,4082,3996,4082,3994,4084,3994,4086,3991,4086,3989xe" filled="true" fillcolor="#000000" stroked="false">
                <v:path arrowok="t"/>
                <v:fill type="solid"/>
              </v:shape>
              <v:shape style="position:absolute;left:4055;top:3842;width:44;height:159" coordorigin="4055,3842" coordsize="44,159" path="m4089,3986l4074,3986,4074,3989,4089,3989,4089,3986xe" filled="true" fillcolor="#000000" stroked="false">
                <v:path arrowok="t"/>
                <v:fill type="solid"/>
              </v:shape>
              <v:shape style="position:absolute;left:4055;top:3842;width:44;height:159" coordorigin="4055,3842" coordsize="44,159" path="m4094,3977l4084,3977,4084,3979,4082,3982,4082,3984,4079,3984,4077,3986,4091,3986,4091,3984,4094,3982,4094,3977xe" filled="true" fillcolor="#000000" stroked="false">
                <v:path arrowok="t"/>
                <v:fill type="solid"/>
              </v:shape>
              <v:shape style="position:absolute;left:4055;top:3842;width:44;height:159" coordorigin="4055,3842" coordsize="44,159" path="m4089,3854l4074,3854,4077,3857,4079,3857,4079,3859,4082,3859,4082,3862,4084,3864,4084,3866,4086,3866,4086,3871,4089,3874,4089,3970,4086,3972,4086,3977,4096,3977,4096,3967,4098,3967,4098,3876,4096,3874,4096,3866,4094,3864,4094,3862,4091,3859,4091,3857,4089,3854xe" filled="true" fillcolor="#000000" stroked="false">
                <v:path arrowok="t"/>
                <v:fill type="solid"/>
              </v:shape>
              <v:shape style="position:absolute;left:4055;top:3842;width:44;height:159" coordorigin="4055,3842" coordsize="44,159" path="m4072,3842l4055,3842,4055,3852,4070,3852,4072,3854,4086,3854,4086,3852,4084,3850,4082,3850,4082,3847,4079,3847,4077,3845,4072,3845,4072,3842xe" filled="true" fillcolor="#000000" stroked="false">
                <v:path arrowok="t"/>
                <v:fill type="solid"/>
              </v:shape>
            </v:group>
            <v:group style="position:absolute;left:4160;top:3895;width:2;height:125" coordorigin="4160,3895" coordsize="2,125">
              <v:shape style="position:absolute;left:4160;top:3895;width:2;height:125" coordorigin="4160,3895" coordsize="0,125" path="m4160,3895l4160,4020e" filled="false" stroked="true" strokeweight=".46pt" strokecolor="#000000">
                <v:path arrowok="t"/>
              </v:shape>
            </v:group>
            <v:group style="position:absolute;left:4139;top:4128;width:94;height:94" coordorigin="4139,4128" coordsize="94,94">
              <v:shape style="position:absolute;left:4139;top:4128;width:94;height:94" coordorigin="4139,4128" coordsize="94,94" path="m4149,4128l4139,4128,4139,4222,4149,4222,4149,4147,4151,4147,4151,4145,4156,4140,4158,4140,4161,4138,4185,4138,4185,4135,4182,4135,4182,4133,4149,4133,4149,4128xe" filled="true" fillcolor="#000000" stroked="false">
                <v:path arrowok="t"/>
                <v:fill type="solid"/>
              </v:shape>
              <v:shape style="position:absolute;left:4139;top:4128;width:94;height:94" coordorigin="4139,4128" coordsize="94,94" path="m4194,4142l4180,4142,4180,4147,4182,4147,4182,4222,4192,4222,4192,4147,4194,4145,4194,4142xe" filled="true" fillcolor="#000000" stroked="false">
                <v:path arrowok="t"/>
                <v:fill type="solid"/>
              </v:shape>
              <v:shape style="position:absolute;left:4139;top:4128;width:94;height:94" coordorigin="4139,4128" coordsize="94,94" path="m4226,4133l4192,4133,4187,4138,4214,4138,4216,4140,4218,4140,4218,4142,4221,4142,4223,4145,4223,4150,4226,4152,4226,4222,4233,4222,4233,4145,4230,4142,4230,4140,4228,4138,4228,4135,4226,4135,4226,4133xe" filled="true" fillcolor="#000000" stroked="false">
                <v:path arrowok="t"/>
                <v:fill type="solid"/>
              </v:shape>
              <v:shape style="position:absolute;left:4139;top:4128;width:94;height:94" coordorigin="4139,4128" coordsize="94,94" path="m4197,4140l4175,4140,4178,4142,4197,4142,4197,4140xe" filled="true" fillcolor="#000000" stroked="false">
                <v:path arrowok="t"/>
                <v:fill type="solid"/>
              </v:shape>
              <v:shape style="position:absolute;left:4139;top:4128;width:94;height:94" coordorigin="4139,4128" coordsize="94,94" path="m4202,4138l4173,4138,4173,4140,4202,4140,4202,4138xe" filled="true" fillcolor="#000000" stroked="false">
                <v:path arrowok="t"/>
                <v:fill type="solid"/>
              </v:shape>
              <v:shape style="position:absolute;left:4139;top:4128;width:94;height:94" coordorigin="4139,4128" coordsize="94,94" path="m4178,4130l4154,4130,4151,4133,4180,4133,4178,4130xe" filled="true" fillcolor="#000000" stroked="false">
                <v:path arrowok="t"/>
                <v:fill type="solid"/>
              </v:shape>
              <v:shape style="position:absolute;left:4139;top:4128;width:94;height:94" coordorigin="4139,4128" coordsize="94,94" path="m4221,4130l4194,4130,4194,4133,4223,4133,4221,4130xe" filled="true" fillcolor="#000000" stroked="false">
                <v:path arrowok="t"/>
                <v:fill type="solid"/>
              </v:shape>
              <v:shape style="position:absolute;left:4139;top:4128;width:94;height:94" coordorigin="4139,4128" coordsize="94,94" path="m4173,4128l4158,4128,4158,4130,4173,4130,4173,4128xe" filled="true" fillcolor="#000000" stroked="false">
                <v:path arrowok="t"/>
                <v:fill type="solid"/>
              </v:shape>
              <v:shape style="position:absolute;left:4139;top:4128;width:94;height:94" coordorigin="4139,4128" coordsize="94,94" path="m4214,4128l4202,4128,4199,4130,4216,4130,4214,4128xe" filled="true" fillcolor="#000000" stroked="false">
                <v:path arrowok="t"/>
                <v:fill type="solid"/>
              </v:shape>
            </v:group>
            <v:group style="position:absolute;left:4290;top:4128;width:68;height:94" coordorigin="4290,4128" coordsize="68,94">
              <v:shape style="position:absolute;left:4290;top:4128;width:68;height:94" coordorigin="4290,4128" coordsize="68,94" path="m4341,4219l4310,4219,4312,4222,4338,4222,4341,4219xe" filled="true" fillcolor="#000000" stroked="false">
                <v:path arrowok="t"/>
                <v:fill type="solid"/>
              </v:shape>
              <v:shape style="position:absolute;left:4290;top:4128;width:68;height:94" coordorigin="4290,4128" coordsize="68,94" path="m4353,4207l4341,4207,4341,4210,4338,4210,4336,4212,4300,4212,4300,4214,4302,4217,4305,4217,4305,4219,4343,4219,4348,4214,4350,4214,4350,4212,4353,4210,4353,4207xe" filled="true" fillcolor="#000000" stroked="false">
                <v:path arrowok="t"/>
                <v:fill type="solid"/>
              </v:shape>
              <v:shape style="position:absolute;left:4290;top:4128;width:68;height:94" coordorigin="4290,4128" coordsize="68,94" path="m4312,4210l4298,4210,4298,4212,4312,4212,4312,4210xe" filled="true" fillcolor="#000000" stroked="false">
                <v:path arrowok="t"/>
                <v:fill type="solid"/>
              </v:shape>
              <v:shape style="position:absolute;left:4290;top:4128;width:68;height:94" coordorigin="4290,4128" coordsize="68,94" path="m4302,4147l4293,4147,4293,4154,4290,4157,4290,4195,4293,4198,4293,4205,4295,4205,4295,4210,4310,4210,4305,4205,4305,4202,4302,4202,4302,4200,4300,4198,4300,4154,4302,4152,4302,4147xe" filled="true" fillcolor="#000000" stroked="false">
                <v:path arrowok="t"/>
                <v:fill type="solid"/>
              </v:shape>
              <v:shape style="position:absolute;left:4290;top:4128;width:68;height:94" coordorigin="4290,4128" coordsize="68,94" path="m4358,4150l4348,4150,4348,4157,4350,4159,4350,4193,4348,4195,4348,4200,4346,4202,4346,4205,4343,4205,4343,4207,4355,4207,4355,4202,4358,4200,4358,4150xe" filled="true" fillcolor="#000000" stroked="false">
                <v:path arrowok="t"/>
                <v:fill type="solid"/>
              </v:shape>
              <v:shape style="position:absolute;left:4290;top:4128;width:68;height:94" coordorigin="4290,4128" coordsize="68,94" path="m4353,4140l4338,4140,4338,4142,4341,4142,4346,4147,4346,4150,4355,4150,4355,4145,4353,4142,4353,4140xe" filled="true" fillcolor="#000000" stroked="false">
                <v:path arrowok="t"/>
                <v:fill type="solid"/>
              </v:shape>
              <v:shape style="position:absolute;left:4290;top:4128;width:68;height:94" coordorigin="4290,4128" coordsize="68,94" path="m4317,4138l4298,4138,4298,4140,4295,4142,4295,4147,4305,4147,4305,4145,4307,4145,4307,4142,4310,4142,4312,4140,4317,4140,4317,4138xe" filled="true" fillcolor="#000000" stroked="false">
                <v:path arrowok="t"/>
                <v:fill type="solid"/>
              </v:shape>
              <v:shape style="position:absolute;left:4290;top:4128;width:68;height:94" coordorigin="4290,4128" coordsize="68,94" path="m4346,4133l4305,4133,4300,4138,4331,4138,4334,4140,4350,4140,4350,4138,4348,4135,4346,4135,4346,4133xe" filled="true" fillcolor="#000000" stroked="false">
                <v:path arrowok="t"/>
                <v:fill type="solid"/>
              </v:shape>
              <v:shape style="position:absolute;left:4290;top:4128;width:68;height:94" coordorigin="4290,4128" coordsize="68,94" path="m4341,4130l4310,4130,4307,4133,4341,4133,4341,4130xe" filled="true" fillcolor="#000000" stroked="false">
                <v:path arrowok="t"/>
                <v:fill type="solid"/>
              </v:shape>
              <v:shape style="position:absolute;left:4290;top:4128;width:68;height:94" coordorigin="4290,4128" coordsize="68,94" path="m4331,4128l4317,4128,4314,4130,4334,4130,4331,4128xe" filled="true" fillcolor="#000000" stroked="false">
                <v:path arrowok="t"/>
                <v:fill type="solid"/>
              </v:shape>
            </v:group>
            <v:group style="position:absolute;left:4415;top:4082;width:68;height:140" coordorigin="4415,4082" coordsize="68,140">
              <v:shape style="position:absolute;left:4415;top:4082;width:68;height:140" coordorigin="4415,4082" coordsize="68,140" path="m4466,4219l4434,4219,4437,4222,4463,4222,4466,4219xe" filled="true" fillcolor="#000000" stroked="false">
                <v:path arrowok="t"/>
                <v:fill type="solid"/>
              </v:shape>
              <v:shape style="position:absolute;left:4415;top:4082;width:68;height:140" coordorigin="4415,4082" coordsize="68,140" path="m4482,4082l4475,4082,4475,4138,4458,4138,4458,4140,4463,4140,4466,4142,4468,4142,4468,4145,4470,4147,4470,4150,4473,4150,4473,4154,4475,4157,4475,4193,4473,4195,4473,4202,4470,4202,4470,4205,4468,4207,4466,4207,4466,4210,4463,4210,4461,4212,4475,4212,4475,4222,4482,4222,4482,4082xe" filled="true" fillcolor="#000000" stroked="false">
                <v:path arrowok="t"/>
                <v:fill type="solid"/>
              </v:shape>
              <v:shape style="position:absolute;left:4415;top:4082;width:68;height:140" coordorigin="4415,4082" coordsize="68,140" path="m4475,4212l4425,4212,4425,4214,4427,4217,4430,4217,4430,4219,4468,4219,4475,4212xe" filled="true" fillcolor="#000000" stroked="false">
                <v:path arrowok="t"/>
                <v:fill type="solid"/>
              </v:shape>
              <v:shape style="position:absolute;left:4415;top:4082;width:68;height:140" coordorigin="4415,4082" coordsize="68,140" path="m4427,4147l4418,4147,4418,4157,4415,4159,4415,4193,4418,4195,4418,4205,4420,4205,4420,4207,4422,4210,4422,4212,4437,4212,4437,4210,4434,4210,4430,4205,4430,4202,4427,4202,4427,4198,4425,4195,4425,4154,4427,4152,4427,4147xe" filled="true" fillcolor="#000000" stroked="false">
                <v:path arrowok="t"/>
                <v:fill type="solid"/>
              </v:shape>
              <v:shape style="position:absolute;left:4415;top:4082;width:68;height:140" coordorigin="4415,4082" coordsize="68,140" path="m4470,4133l4430,4133,4420,4142,4420,4147,4430,4147,4430,4145,4432,4145,4432,4142,4434,4142,4437,4140,4442,4140,4442,4138,4473,4138,4473,4135,4470,4135,4470,4133xe" filled="true" fillcolor="#000000" stroked="false">
                <v:path arrowok="t"/>
                <v:fill type="solid"/>
              </v:shape>
              <v:shape style="position:absolute;left:4415;top:4082;width:68;height:140" coordorigin="4415,4082" coordsize="68,140" path="m4466,4130l4434,4130,4432,4133,4468,4133,4466,4130xe" filled="true" fillcolor="#000000" stroked="false">
                <v:path arrowok="t"/>
                <v:fill type="solid"/>
              </v:shape>
              <v:shape style="position:absolute;left:4415;top:4082;width:68;height:140" coordorigin="4415,4082" coordsize="68,140" path="m4458,4128l4442,4128,4439,4130,4458,4130,4458,4128xe" filled="true" fillcolor="#000000" stroked="false">
                <v:path arrowok="t"/>
                <v:fill type="solid"/>
              </v:shape>
            </v:group>
            <v:group style="position:absolute;left:4540;top:4128;width:70;height:94" coordorigin="4540,4128" coordsize="70,94">
              <v:shape style="position:absolute;left:4540;top:4128;width:70;height:94" coordorigin="4540,4128" coordsize="70,94" path="m4590,4219l4559,4219,4562,4222,4588,4222,4590,4219xe" filled="true" fillcolor="#000000" stroked="false">
                <v:path arrowok="t"/>
                <v:fill type="solid"/>
              </v:shape>
              <v:shape style="position:absolute;left:4540;top:4128;width:70;height:94" coordorigin="4540,4128" coordsize="70,94" path="m4610,4128l4600,4128,4600,4195,4598,4198,4598,4202,4595,4202,4595,4205,4593,4207,4590,4207,4590,4210,4588,4210,4586,4212,4600,4212,4600,4222,4610,4222,4610,4128xe" filled="true" fillcolor="#000000" stroked="false">
                <v:path arrowok="t"/>
                <v:fill type="solid"/>
              </v:shape>
              <v:shape style="position:absolute;left:4540;top:4128;width:70;height:94" coordorigin="4540,4128" coordsize="70,94" path="m4595,4217l4554,4217,4554,4219,4595,4219,4595,4217xe" filled="true" fillcolor="#000000" stroked="false">
                <v:path arrowok="t"/>
                <v:fill type="solid"/>
              </v:shape>
              <v:shape style="position:absolute;left:4540;top:4128;width:70;height:94" coordorigin="4540,4128" coordsize="70,94" path="m4598,4214l4552,4214,4552,4217,4598,4217,4598,4214xe" filled="true" fillcolor="#000000" stroked="false">
                <v:path arrowok="t"/>
                <v:fill type="solid"/>
              </v:shape>
              <v:shape style="position:absolute;left:4540;top:4128;width:70;height:94" coordorigin="4540,4128" coordsize="70,94" path="m4600,4212l4550,4212,4550,4214,4600,4214,4600,4212xe" filled="true" fillcolor="#000000" stroked="false">
                <v:path arrowok="t"/>
                <v:fill type="solid"/>
              </v:shape>
              <v:shape style="position:absolute;left:4540;top:4128;width:70;height:94" coordorigin="4540,4128" coordsize="70,94" path="m4550,4128l4540,4128,4540,4190,4542,4193,4542,4202,4545,4205,4545,4207,4547,4210,4547,4212,4562,4212,4562,4210,4559,4210,4554,4205,4554,4202,4552,4202,4552,4198,4550,4195,4550,4128xe" filled="true" fillcolor="#000000" stroked="false">
                <v:path arrowok="t"/>
                <v:fill type="solid"/>
              </v:shape>
            </v:group>
            <v:group style="position:absolute;left:4670;top:4082;width:2;height:140" coordorigin="4670,4082" coordsize="2,140">
              <v:shape style="position:absolute;left:4670;top:4082;width:2;height:140" coordorigin="4670,4082" coordsize="0,140" path="m4670,4082l4670,4222e" filled="false" stroked="true" strokeweight=".580pt" strokecolor="#000000">
                <v:path arrowok="t"/>
              </v:shape>
            </v:group>
            <v:group style="position:absolute;left:4732;top:4128;width:68;height:94" coordorigin="4732,4128" coordsize="68,94">
              <v:shape style="position:absolute;left:4732;top:4128;width:68;height:94" coordorigin="4732,4128" coordsize="68,94" path="m4780,4219l4751,4219,4751,4222,4780,4222,4780,4219xe" filled="true" fillcolor="#000000" stroked="false">
                <v:path arrowok="t"/>
                <v:fill type="solid"/>
              </v:shape>
              <v:shape style="position:absolute;left:4732;top:4128;width:68;height:94" coordorigin="4732,4128" coordsize="68,94" path="m4785,4217l4746,4217,4746,4219,4785,4219,4785,4217xe" filled="true" fillcolor="#000000" stroked="false">
                <v:path arrowok="t"/>
                <v:fill type="solid"/>
              </v:shape>
              <v:shape style="position:absolute;left:4732;top:4128;width:68;height:94" coordorigin="4732,4128" coordsize="68,94" path="m4751,4210l4739,4210,4739,4212,4744,4217,4787,4217,4792,4212,4754,4212,4751,4210xe" filled="true" fillcolor="#000000" stroked="false">
                <v:path arrowok="t"/>
                <v:fill type="solid"/>
              </v:shape>
              <v:shape style="position:absolute;left:4732;top:4128;width:68;height:94" coordorigin="4732,4128" coordsize="68,94" path="m4799,4190l4790,4190,4790,4200,4787,4200,4787,4202,4785,4205,4785,4207,4782,4207,4782,4210,4780,4210,4778,4212,4792,4212,4794,4210,4794,4207,4797,4205,4797,4200,4799,4198,4799,4190xe" filled="true" fillcolor="#000000" stroked="false">
                <v:path arrowok="t"/>
                <v:fill type="solid"/>
              </v:shape>
              <v:shape style="position:absolute;left:4732;top:4128;width:68;height:94" coordorigin="4732,4128" coordsize="68,94" path="m4744,4200l4734,4200,4734,4205,4737,4207,4737,4210,4749,4210,4749,4207,4746,4207,4746,4205,4744,4202,4744,4200xe" filled="true" fillcolor="#000000" stroked="false">
                <v:path arrowok="t"/>
                <v:fill type="solid"/>
              </v:shape>
              <v:shape style="position:absolute;left:4732;top:4128;width:68;height:94" coordorigin="4732,4128" coordsize="68,94" path="m4754,4140l4737,4140,4737,4145,4734,4147,4734,4152,4732,4152,4732,4200,4742,4200,4742,4190,4739,4188,4739,4181,4799,4181,4799,4171,4739,4171,4739,4164,4742,4162,4742,4152,4744,4150,4744,4147,4746,4145,4749,4145,4749,4142,4751,4142,4754,4140xe" filled="true" fillcolor="#000000" stroked="false">
                <v:path arrowok="t"/>
                <v:fill type="solid"/>
              </v:shape>
              <v:shape style="position:absolute;left:4732;top:4128;width:68;height:94" coordorigin="4732,4128" coordsize="68,94" path="m4792,4138l4773,4138,4775,4140,4780,4140,4780,4142,4782,4142,4785,4145,4785,4147,4787,4147,4787,4150,4790,4152,4790,4162,4792,4164,4792,4171,4799,4171,4799,4154,4797,4152,4797,4147,4794,4145,4794,4142,4792,4140,4792,4138xe" filled="true" fillcolor="#000000" stroked="false">
                <v:path arrowok="t"/>
                <v:fill type="solid"/>
              </v:shape>
              <v:shape style="position:absolute;left:4732;top:4128;width:68;height:94" coordorigin="4732,4128" coordsize="68,94" path="m4758,4138l4739,4138,4739,4140,4756,4140,4758,4138xe" filled="true" fillcolor="#000000" stroked="false">
                <v:path arrowok="t"/>
                <v:fill type="solid"/>
              </v:shape>
              <v:shape style="position:absolute;left:4732;top:4128;width:68;height:94" coordorigin="4732,4128" coordsize="68,94" path="m4790,4135l4742,4135,4742,4138,4790,4138,4790,4135xe" filled="true" fillcolor="#000000" stroked="false">
                <v:path arrowok="t"/>
                <v:fill type="solid"/>
              </v:shape>
              <v:shape style="position:absolute;left:4732;top:4128;width:68;height:94" coordorigin="4732,4128" coordsize="68,94" path="m4785,4133l4744,4133,4744,4135,4787,4135,4785,4133xe" filled="true" fillcolor="#000000" stroked="false">
                <v:path arrowok="t"/>
                <v:fill type="solid"/>
              </v:shape>
              <v:shape style="position:absolute;left:4732;top:4128;width:68;height:94" coordorigin="4732,4128" coordsize="68,94" path="m4780,4130l4751,4130,4749,4133,4782,4133,4780,4130xe" filled="true" fillcolor="#000000" stroked="false">
                <v:path arrowok="t"/>
                <v:fill type="solid"/>
              </v:shape>
              <v:shape style="position:absolute;left:4732;top:4128;width:68;height:94" coordorigin="4732,4128" coordsize="68,94" path="m4773,4128l4758,4128,4756,4130,4775,4130,4773,4128xe" filled="true" fillcolor="#000000" stroked="false">
                <v:path arrowok="t"/>
                <v:fill type="solid"/>
              </v:shape>
            </v:group>
            <v:group style="position:absolute;left:4857;top:4128;width:68;height:94" coordorigin="4857,4128" coordsize="68,94">
              <v:shape style="position:absolute;left:4857;top:4128;width:68;height:94" coordorigin="4857,4128" coordsize="68,94" path="m4907,4219l4874,4219,4876,4222,4905,4222,4907,4219xe" filled="true" fillcolor="#000000" stroked="false">
                <v:path arrowok="t"/>
                <v:fill type="solid"/>
              </v:shape>
              <v:shape style="position:absolute;left:4857;top:4128;width:68;height:94" coordorigin="4857,4128" coordsize="68,94" path="m4912,4217l4869,4217,4869,4219,4912,4219,4912,4217xe" filled="true" fillcolor="#000000" stroked="false">
                <v:path arrowok="t"/>
                <v:fill type="solid"/>
              </v:shape>
              <v:shape style="position:absolute;left:4857;top:4128;width:68;height:94" coordorigin="4857,4128" coordsize="68,94" path="m4876,4210l4862,4210,4862,4212,4866,4217,4914,4217,4919,4212,4876,4212,4876,4210xe" filled="true" fillcolor="#000000" stroked="false">
                <v:path arrowok="t"/>
                <v:fill type="solid"/>
              </v:shape>
              <v:shape style="position:absolute;left:4857;top:4128;width:68;height:94" coordorigin="4857,4128" coordsize="68,94" path="m4922,4205l4912,4205,4912,4207,4910,4207,4910,4210,4905,4210,4905,4212,4919,4212,4922,4210,4922,4205xe" filled="true" fillcolor="#000000" stroked="false">
                <v:path arrowok="t"/>
                <v:fill type="solid"/>
              </v:shape>
              <v:shape style="position:absolute;left:4857;top:4128;width:68;height:94" coordorigin="4857,4128" coordsize="68,94" path="m4866,4195l4857,4195,4857,4202,4859,4205,4859,4210,4871,4210,4871,4207,4869,4207,4869,4205,4866,4202,4866,4195xe" filled="true" fillcolor="#000000" stroked="false">
                <v:path arrowok="t"/>
                <v:fill type="solid"/>
              </v:shape>
              <v:shape style="position:absolute;left:4857;top:4128;width:68;height:94" coordorigin="4857,4128" coordsize="68,94" path="m4917,4178l4881,4178,4883,4181,4895,4181,4898,4183,4905,4183,4907,4186,4910,4186,4912,4188,4914,4188,4914,4190,4917,4193,4917,4198,4914,4200,4914,4205,4924,4205,4924,4188,4922,4186,4922,4183,4917,4178xe" filled="true" fillcolor="#000000" stroked="false">
                <v:path arrowok="t"/>
                <v:fill type="solid"/>
              </v:shape>
              <v:shape style="position:absolute;left:4857;top:4128;width:68;height:94" coordorigin="4857,4128" coordsize="68,94" path="m4914,4176l4871,4176,4874,4178,4914,4178,4914,4176xe" filled="true" fillcolor="#000000" stroked="false">
                <v:path arrowok="t"/>
                <v:fill type="solid"/>
              </v:shape>
              <v:shape style="position:absolute;left:4857;top:4128;width:68;height:94" coordorigin="4857,4128" coordsize="68,94" path="m4910,4174l4866,4174,4869,4176,4910,4176,4910,4174xe" filled="true" fillcolor="#000000" stroked="false">
                <v:path arrowok="t"/>
                <v:fill type="solid"/>
              </v:shape>
              <v:shape style="position:absolute;left:4857;top:4128;width:68;height:94" coordorigin="4857,4128" coordsize="68,94" path="m4900,4171l4864,4171,4864,4174,4902,4174,4900,4171xe" filled="true" fillcolor="#000000" stroked="false">
                <v:path arrowok="t"/>
                <v:fill type="solid"/>
              </v:shape>
              <v:shape style="position:absolute;left:4857;top:4128;width:68;height:94" coordorigin="4857,4128" coordsize="68,94" path="m4881,4169l4862,4169,4862,4171,4883,4171,4881,4169xe" filled="true" fillcolor="#000000" stroked="false">
                <v:path arrowok="t"/>
                <v:fill type="solid"/>
              </v:shape>
              <v:shape style="position:absolute;left:4857;top:4128;width:68;height:94" coordorigin="4857,4128" coordsize="68,94" path="m4883,4138l4862,4138,4862,4140,4859,4142,4859,4147,4857,4150,4857,4164,4859,4164,4859,4169,4876,4169,4874,4166,4871,4166,4866,4162,4866,4147,4869,4147,4869,4145,4871,4142,4874,4142,4874,4140,4881,4140,4883,4138xe" filled="true" fillcolor="#000000" stroked="false">
                <v:path arrowok="t"/>
                <v:fill type="solid"/>
              </v:shape>
              <v:shape style="position:absolute;left:4857;top:4128;width:68;height:94" coordorigin="4857,4128" coordsize="68,94" path="m4919,4138l4900,4138,4900,4140,4907,4140,4910,4142,4910,4145,4912,4145,4914,4147,4914,4152,4917,4154,4917,4157,4924,4157,4924,4147,4922,4145,4922,4142,4919,4140,4919,4138xe" filled="true" fillcolor="#000000" stroked="false">
                <v:path arrowok="t"/>
                <v:fill type="solid"/>
              </v:shape>
              <v:shape style="position:absolute;left:4857;top:4128;width:68;height:94" coordorigin="4857,4128" coordsize="68,94" path="m4917,4135l4864,4135,4864,4138,4917,4138,4917,4135xe" filled="true" fillcolor="#000000" stroked="false">
                <v:path arrowok="t"/>
                <v:fill type="solid"/>
              </v:shape>
              <v:shape style="position:absolute;left:4857;top:4128;width:68;height:94" coordorigin="4857,4128" coordsize="68,94" path="m4912,4133l4869,4133,4866,4135,4914,4135,4912,4133xe" filled="true" fillcolor="#000000" stroked="false">
                <v:path arrowok="t"/>
                <v:fill type="solid"/>
              </v:shape>
              <v:shape style="position:absolute;left:4857;top:4128;width:68;height:94" coordorigin="4857,4128" coordsize="68,94" path="m4910,4130l4874,4130,4871,4133,4910,4133,4910,4130xe" filled="true" fillcolor="#000000" stroked="false">
                <v:path arrowok="t"/>
                <v:fill type="solid"/>
              </v:shape>
              <v:shape style="position:absolute;left:4857;top:4128;width:68;height:94" coordorigin="4857,4128" coordsize="68,94" path="m4898,4128l4883,4128,4881,4130,4900,4130,4898,4128xe" filled="true" fillcolor="#000000" stroked="false">
                <v:path arrowok="t"/>
                <v:fill type="solid"/>
              </v:shape>
            </v:group>
            <v:group style="position:absolute;left:4986;top:4126;width:2;height:125" coordorigin="4986,4126" coordsize="2,125">
              <v:shape style="position:absolute;left:4986;top:4126;width:2;height:125" coordorigin="4986,4126" coordsize="0,125" path="m4986,4126l4986,4250e" filled="false" stroked="true" strokeweight=".580pt" strokecolor="#000000">
                <v:path arrowok="t"/>
              </v:shape>
            </v:group>
            <v:group style="position:absolute;left:378;top:1634;width:11120;height:2" coordorigin="378,1634" coordsize="11120,2">
              <v:shape style="position:absolute;left:378;top:1634;width:11120;height:2" coordorigin="378,1634" coordsize="11120,0" path="m378,1634l11498,1634e" filled="false" stroked="true" strokeweight=".82pt" strokecolor="#fdfdfd">
                <v:path arrowok="t"/>
              </v:shape>
            </v:group>
            <v:group style="position:absolute;left:378;top:1627;width:11120;height:15" coordorigin="378,1627" coordsize="11120,15">
              <v:shape style="position:absolute;left:378;top:1627;width:11120;height:15" coordorigin="378,1627" coordsize="11120,15" path="m378,1627l378,1642,11498,1627,378,1627xe" filled="false" stroked="true" strokeweight="0pt" strokecolor="#fdfdfd">
                <v:path arrowok="t"/>
              </v:shape>
            </v:group>
            <v:group style="position:absolute;left:378;top:1627;width:11120;height:15" coordorigin="378,1627" coordsize="11120,15">
              <v:shape style="position:absolute;left:378;top:1627;width:11120;height:15" coordorigin="378,1627" coordsize="11120,15" path="m378,1642l11498,1627,11498,1642,378,1642xe" filled="false" stroked="true" strokeweight="0pt" strokecolor="#fdfdfd">
                <v:path arrowok="t"/>
              </v:shape>
            </v:group>
            <v:group style="position:absolute;left:11368;top:16229;width:168;height:281" coordorigin="11368,16229" coordsize="168,281">
              <v:shape style="position:absolute;left:11368;top:16229;width:168;height:281" coordorigin="11368,16229" coordsize="168,281" path="m11529,16327l11510,16327,11510,16330,11507,16332,11507,16334,11505,16337,11505,16339,11502,16339,11502,16342,11498,16346,11498,16349,11488,16358,11488,16361,11486,16363,11483,16368,11471,16380,11469,16385,11462,16392,11459,16397,11454,16399,11452,16402,11450,16406,11440,16416,11438,16421,11433,16423,11430,16428,11380,16478,11378,16483,11373,16486,11368,16490,11368,16510,11536,16510,11536,16490,11392,16490,11404,16478,11409,16476,11411,16471,11423,16459,11428,16457,11430,16452,11435,16450,11438,16445,11442,16442,11445,16438,11447,16435,11452,16433,11454,16428,11466,16416,11469,16411,11471,16409,11476,16406,11478,16402,11486,16394,11488,16390,11500,16378,11502,16373,11502,16370,11512,16361,11512,16358,11517,16354,11517,16351,11519,16349,11519,16346,11524,16342,11524,16339,11526,16337,11526,16332,11529,16330,11529,16327xe" filled="true" fillcolor="#fdfdfd" stroked="false">
                <v:path arrowok="t"/>
                <v:fill type="solid"/>
              </v:shape>
              <v:shape style="position:absolute;left:11368;top:16229;width:168;height:281" coordorigin="11368,16229" coordsize="168,281" path="m11519,16250l11476,16250,11478,16253,11483,16253,11486,16255,11488,16255,11493,16258,11495,16258,11512,16274,11512,16277,11514,16279,11514,16284,11517,16286,11517,16294,11519,16296,11519,16310,11517,16310,11517,16315,11514,16318,11514,16320,11512,16322,11512,16327,11531,16327,11531,16320,11534,16318,11534,16310,11536,16308,11536,16294,11534,16289,11534,16277,11531,16274,11531,16272,11529,16267,11529,16265,11526,16262,11526,16260,11519,16253,11519,16250xe" filled="true" fillcolor="#fdfdfd" stroked="false">
                <v:path arrowok="t"/>
                <v:fill type="solid"/>
              </v:shape>
              <v:shape style="position:absolute;left:11368;top:16229;width:168;height:281" coordorigin="11368,16229" coordsize="168,281" path="m11510,16241l11385,16241,11380,16243,11378,16243,11373,16246,11368,16246,11368,16267,11370,16267,11380,16262,11385,16262,11387,16260,11397,16260,11402,16258,11404,16258,11409,16255,11416,16255,11421,16253,11430,16253,11435,16250,11519,16250,11510,16241xe" filled="true" fillcolor="#fdfdfd" stroked="false">
                <v:path arrowok="t"/>
                <v:fill type="solid"/>
              </v:shape>
              <v:shape style="position:absolute;left:11368;top:16229;width:168;height:281" coordorigin="11368,16229" coordsize="168,281" path="m11500,16236l11404,16236,11402,16238,11392,16238,11390,16241,11505,16241,11500,16236xe" filled="true" fillcolor="#fdfdfd" stroked="false">
                <v:path arrowok="t"/>
                <v:fill type="solid"/>
              </v:shape>
              <v:shape style="position:absolute;left:11368;top:16229;width:168;height:281" coordorigin="11368,16229" coordsize="168,281" path="m11493,16234l11416,16234,11414,16236,11498,16236,11493,16234xe" filled="true" fillcolor="#fdfdfd" stroked="false">
                <v:path arrowok="t"/>
                <v:fill type="solid"/>
              </v:shape>
              <v:shape style="position:absolute;left:11368;top:16229;width:168;height:281" coordorigin="11368,16229" coordsize="168,281" path="m11483,16231l11428,16231,11423,16234,11486,16234,11483,16231xe" filled="true" fillcolor="#fdfdfd" stroked="false">
                <v:path arrowok="t"/>
                <v:fill type="solid"/>
              </v:shape>
              <v:shape style="position:absolute;left:11368;top:16229;width:168;height:281" coordorigin="11368,16229" coordsize="168,281" path="m11469,16229l11447,16229,11445,16231,11471,16231,11469,16229xe" filled="true" fillcolor="#fdfdfd" stroked="false">
                <v:path arrowok="t"/>
                <v:fill type="solid"/>
              </v:shape>
            </v:group>
            <v:group style="position:absolute;left:6926;top:3374;width:3747;height:1995" coordorigin="6926,3374" coordsize="3747,1995">
              <v:shape style="position:absolute;left:6926;top:3374;width:3747;height:1995" coordorigin="6926,3374" coordsize="3747,1995" path="m6926,3374l6926,5369,10672,5369,6926,3374xe" filled="true" fillcolor="#aabf6a" stroked="false">
                <v:path arrowok="t"/>
                <v:fill type="solid"/>
              </v:shape>
              <v:shape style="position:absolute;left:6926;top:3374;width:3747;height:1995" coordorigin="6926,3374" coordsize="3747,1995" path="m10672,3374l6926,3374,10672,5369,10672,3374xe" filled="true" fillcolor="#aabf6a" stroked="false">
                <v:path arrowok="t"/>
                <v:fill type="solid"/>
              </v:shape>
            </v:group>
            <v:group style="position:absolute;left:6926;top:3374;width:3747;height:1995" coordorigin="6926,3374" coordsize="3747,1995">
              <v:shape style="position:absolute;left:6926;top:3374;width:3747;height:1995" coordorigin="6926,3374" coordsize="3747,1995" path="m6926,5369l10672,5369,6926,3374,6926,5369xe" filled="false" stroked="true" strokeweight="0pt" strokecolor="#aabf6a">
                <v:path arrowok="t"/>
              </v:shape>
            </v:group>
            <v:group style="position:absolute;left:6926;top:3374;width:3747;height:1995" coordorigin="6926,3374" coordsize="3747,1995">
              <v:shape style="position:absolute;left:6926;top:3374;width:3747;height:1995" coordorigin="6926,3374" coordsize="3747,1995" path="m10672,5369l6926,3374,10672,3374,10672,5369xe" filled="false" stroked="true" strokeweight="0pt" strokecolor="#aabf6a">
                <v:path arrowok="t"/>
              </v:shape>
            </v:group>
            <v:group style="position:absolute;left:9138;top:5369;width:816;height:104" coordorigin="9138,5369" coordsize="816,104">
              <v:shape style="position:absolute;left:9138;top:5369;width:816;height:104" coordorigin="9138,5369" coordsize="816,104" path="m9138,5369l9138,5472,9954,5472,9138,5369xe" filled="true" fillcolor="#a9764a" stroked="false">
                <v:path arrowok="t"/>
                <v:fill type="solid"/>
              </v:shape>
              <v:shape style="position:absolute;left:9138;top:5369;width:816;height:104" coordorigin="9138,5369" coordsize="816,104" path="m9954,5369l9138,5369,9954,5472,9954,5369xe" filled="true" fillcolor="#a9764a" stroked="false">
                <v:path arrowok="t"/>
                <v:fill type="solid"/>
              </v:shape>
            </v:group>
            <v:group style="position:absolute;left:9138;top:5369;width:816;height:104" coordorigin="9138,5369" coordsize="816,104">
              <v:shape style="position:absolute;left:9138;top:5369;width:816;height:104" coordorigin="9138,5369" coordsize="816,104" path="m9138,5472l9954,5472,9138,5369,9138,5472xe" filled="false" stroked="true" strokeweight="0pt" strokecolor="#a9764a">
                <v:path arrowok="t"/>
              </v:shape>
            </v:group>
            <v:group style="position:absolute;left:9138;top:5369;width:816;height:104" coordorigin="9138,5369" coordsize="816,104">
              <v:shape style="position:absolute;left:9138;top:5369;width:816;height:104" coordorigin="9138,5369" coordsize="816,104" path="m9954,5472l9138,5369,9954,5369,9954,5472xe" filled="false" stroked="true" strokeweight="0pt" strokecolor="#a9764a">
                <v:path arrowok="t"/>
              </v:shape>
            </v:group>
            <v:group style="position:absolute;left:6945;top:5472;width:3708;height:764" coordorigin="6945,5472" coordsize="3708,764">
              <v:shape style="position:absolute;left:6945;top:5472;width:3708;height:764" coordorigin="6945,5472" coordsize="3708,764" path="m6945,5472l6945,6235,10653,6235,6945,5472xe" filled="true" fillcolor="#a9764a" stroked="false">
                <v:path arrowok="t"/>
                <v:fill type="solid"/>
              </v:shape>
              <v:shape style="position:absolute;left:6945;top:5472;width:3708;height:764" coordorigin="6945,5472" coordsize="3708,764" path="m10653,5472l6945,5472,10653,6235,10653,5472xe" filled="true" fillcolor="#a9764a" stroked="false">
                <v:path arrowok="t"/>
                <v:fill type="solid"/>
              </v:shape>
            </v:group>
            <v:group style="position:absolute;left:6945;top:5472;width:3708;height:764" coordorigin="6945,5472" coordsize="3708,764">
              <v:shape style="position:absolute;left:6945;top:5472;width:3708;height:764" coordorigin="6945,5472" coordsize="3708,764" path="m6945,6235l10653,6235,6945,5472,6945,6235xe" filled="false" stroked="true" strokeweight="0pt" strokecolor="#a9764a">
                <v:path arrowok="t"/>
              </v:shape>
            </v:group>
            <v:group style="position:absolute;left:6945;top:5472;width:3708;height:764" coordorigin="6945,5472" coordsize="3708,764">
              <v:shape style="position:absolute;left:6945;top:5472;width:3708;height:764" coordorigin="6945,5472" coordsize="3708,764" path="m10653,6235l6945,5472,10653,5472,10653,6235xe" filled="false" stroked="true" strokeweight="0pt" strokecolor="#a9764a">
                <v:path arrowok="t"/>
              </v:shape>
            </v:group>
            <v:group style="position:absolute;left:6950;top:6245;width:3699;height:2" coordorigin="6950,6245" coordsize="3699,2">
              <v:shape style="position:absolute;left:6950;top:6245;width:3699;height:2" coordorigin="6950,6245" coordsize="3699,0" path="m6950,6245l10648,6245e" filled="false" stroked="true" strokeweight="1.06pt" strokecolor="#a9764a">
                <v:path arrowok="t"/>
              </v:shape>
            </v:group>
            <v:group style="position:absolute;left:6950;top:6235;width:3699;height:20" coordorigin="6950,6235" coordsize="3699,20">
              <v:shape style="position:absolute;left:6950;top:6235;width:3699;height:20" coordorigin="6950,6235" coordsize="3699,20" path="m6950,6254l10648,6254,6950,6235,6950,6254xe" filled="false" stroked="true" strokeweight="0pt" strokecolor="#a9764a">
                <v:path arrowok="t"/>
              </v:shape>
            </v:group>
            <v:group style="position:absolute;left:6950;top:6235;width:3699;height:20" coordorigin="6950,6235" coordsize="3699,20">
              <v:shape style="position:absolute;left:6950;top:6235;width:3699;height:20" coordorigin="6950,6235" coordsize="3699,20" path="m10648,6254l6950,6235,10648,6235,10648,6254xe" filled="false" stroked="true" strokeweight="0pt" strokecolor="#a9764a">
                <v:path arrowok="t"/>
              </v:shape>
            </v:group>
            <v:group style="position:absolute;left:6822;top:6254;width:3953;height:336" coordorigin="6822,6254" coordsize="3953,336">
              <v:shape style="position:absolute;left:6822;top:6254;width:3953;height:336" coordorigin="6822,6254" coordsize="3953,336" path="m6822,6254l6822,6590,10775,6590,6822,6254xe" filled="true" fillcolor="#a9764a" stroked="false">
                <v:path arrowok="t"/>
                <v:fill type="solid"/>
              </v:shape>
              <v:shape style="position:absolute;left:6822;top:6254;width:3953;height:336" coordorigin="6822,6254" coordsize="3953,336" path="m10775,6254l6822,6254,10775,6590,10775,6254xe" filled="true" fillcolor="#a9764a" stroked="false">
                <v:path arrowok="t"/>
                <v:fill type="solid"/>
              </v:shape>
            </v:group>
            <v:group style="position:absolute;left:6822;top:6254;width:3953;height:336" coordorigin="6822,6254" coordsize="3953,336">
              <v:shape style="position:absolute;left:6822;top:6254;width:3953;height:336" coordorigin="6822,6254" coordsize="3953,336" path="m6822,6590l10775,6590,6822,6254,6822,6590xe" filled="false" stroked="true" strokeweight="0pt" strokecolor="#a9764a">
                <v:path arrowok="t"/>
              </v:shape>
            </v:group>
            <v:group style="position:absolute;left:6822;top:6254;width:3953;height:336" coordorigin="6822,6254" coordsize="3953,336">
              <v:shape style="position:absolute;left:6822;top:6254;width:3953;height:336" coordorigin="6822,6254" coordsize="3953,336" path="m10775,6590l6822,6254,10775,6254,10775,6590xe" filled="false" stroked="true" strokeweight="0pt" strokecolor="#a9764a">
                <v:path arrowok="t"/>
              </v:shape>
            </v:group>
            <v:group style="position:absolute;left:7043;top:5254;width:2;height:101" coordorigin="7043,5254" coordsize="2,101">
              <v:shape style="position:absolute;left:7043;top:5254;width:2;height:101" coordorigin="7043,5254" coordsize="0,101" path="m7043,5354l7043,5254e" filled="false" stroked="true" strokeweight=".48pt" strokecolor="#fdfdfd">
                <v:path arrowok="t"/>
              </v:shape>
            </v:group>
            <v:group style="position:absolute;left:7161;top:5254;width:2;height:101" coordorigin="7161,5254" coordsize="2,101">
              <v:shape style="position:absolute;left:7161;top:5254;width:2;height:101" coordorigin="7161,5254" coordsize="0,101" path="m7161,5354l7161,5254e" filled="false" stroked="true" strokeweight=".48pt" strokecolor="#fdfdfd">
                <v:path arrowok="t"/>
              </v:shape>
            </v:group>
            <v:group style="position:absolute;left:7278;top:5254;width:2;height:101" coordorigin="7278,5254" coordsize="2,101">
              <v:shape style="position:absolute;left:7278;top:5254;width:2;height:101" coordorigin="7278,5254" coordsize="0,101" path="m7278,5354l7278,5254e" filled="false" stroked="true" strokeweight=".48pt" strokecolor="#fdfdfd">
                <v:path arrowok="t"/>
              </v:shape>
            </v:group>
            <v:group style="position:absolute;left:7396;top:5254;width:2;height:101" coordorigin="7396,5254" coordsize="2,101">
              <v:shape style="position:absolute;left:7396;top:5254;width:2;height:101" coordorigin="7396,5254" coordsize="0,101" path="m7396,5354l7396,5254e" filled="false" stroked="true" strokeweight=".48pt" strokecolor="#fdfdfd">
                <v:path arrowok="t"/>
              </v:shape>
            </v:group>
            <v:group style="position:absolute;left:7516;top:5254;width:2;height:101" coordorigin="7516,5254" coordsize="2,101">
              <v:shape style="position:absolute;left:7516;top:5254;width:2;height:101" coordorigin="7516,5254" coordsize="0,101" path="m7516,5354l7516,5254e" filled="false" stroked="true" strokeweight=".48pt" strokecolor="#fdfdfd">
                <v:path arrowok="t"/>
              </v:shape>
            </v:group>
            <v:group style="position:absolute;left:7634;top:5254;width:2;height:101" coordorigin="7634,5254" coordsize="2,101">
              <v:shape style="position:absolute;left:7634;top:5254;width:2;height:101" coordorigin="7634,5254" coordsize="0,101" path="m7634,5354l7634,5254e" filled="false" stroked="true" strokeweight=".48pt" strokecolor="#fdfdfd">
                <v:path arrowok="t"/>
              </v:shape>
            </v:group>
            <v:group style="position:absolute;left:7751;top:5254;width:2;height:101" coordorigin="7751,5254" coordsize="2,101">
              <v:shape style="position:absolute;left:7751;top:5254;width:2;height:101" coordorigin="7751,5254" coordsize="0,101" path="m7751,5354l7751,5254e" filled="false" stroked="true" strokeweight=".48pt" strokecolor="#fdfdfd">
                <v:path arrowok="t"/>
              </v:shape>
            </v:group>
            <v:group style="position:absolute;left:7871;top:5254;width:2;height:101" coordorigin="7871,5254" coordsize="2,101">
              <v:shape style="position:absolute;left:7871;top:5254;width:2;height:101" coordorigin="7871,5254" coordsize="0,101" path="m7871,5354l7871,5254e" filled="false" stroked="true" strokeweight=".48pt" strokecolor="#fdfdfd">
                <v:path arrowok="t"/>
              </v:shape>
            </v:group>
            <v:group style="position:absolute;left:7989;top:5254;width:2;height:101" coordorigin="7989,5254" coordsize="2,101">
              <v:shape style="position:absolute;left:7989;top:5254;width:2;height:101" coordorigin="7989,5254" coordsize="0,101" path="m7989,5354l7989,5254e" filled="false" stroked="true" strokeweight=".48pt" strokecolor="#fdfdfd">
                <v:path arrowok="t"/>
              </v:shape>
            </v:group>
            <v:group style="position:absolute;left:8106;top:5254;width:2;height:101" coordorigin="8106,5254" coordsize="2,101">
              <v:shape style="position:absolute;left:8106;top:5254;width:2;height:101" coordorigin="8106,5254" coordsize="0,101" path="m8106,5354l8106,5254e" filled="false" stroked="true" strokeweight=".48pt" strokecolor="#fdfdfd">
                <v:path arrowok="t"/>
              </v:shape>
            </v:group>
            <v:group style="position:absolute;left:8226;top:5254;width:2;height:101" coordorigin="8226,5254" coordsize="2,101">
              <v:shape style="position:absolute;left:8226;top:5254;width:2;height:101" coordorigin="8226,5254" coordsize="0,101" path="m8226,5354l8226,5254e" filled="false" stroked="true" strokeweight=".48pt" strokecolor="#fdfdfd">
                <v:path arrowok="t"/>
              </v:shape>
            </v:group>
            <v:group style="position:absolute;left:8344;top:5254;width:2;height:101" coordorigin="8344,5254" coordsize="2,101">
              <v:shape style="position:absolute;left:8344;top:5254;width:2;height:101" coordorigin="8344,5254" coordsize="0,101" path="m8344,5354l8344,5254e" filled="false" stroked="true" strokeweight=".48pt" strokecolor="#fdfdfd">
                <v:path arrowok="t"/>
              </v:shape>
            </v:group>
            <v:group style="position:absolute;left:8462;top:4555;width:2;height:800" coordorigin="8462,4555" coordsize="2,800">
              <v:shape style="position:absolute;left:8462;top:4555;width:2;height:800" coordorigin="8462,4555" coordsize="0,800" path="m8462,5354l8462,4555e" filled="false" stroked="true" strokeweight=".48pt" strokecolor="#fdfdfd">
                <v:path arrowok="t"/>
              </v:shape>
            </v:group>
            <v:group style="position:absolute;left:8462;top:3389;width:2;height:920" coordorigin="8462,3389" coordsize="2,920">
              <v:shape style="position:absolute;left:8462;top:3389;width:2;height:920" coordorigin="8462,3389" coordsize="0,920" path="m8462,4308l8462,3389e" filled="false" stroked="true" strokeweight=".48pt" strokecolor="#fdfdfd">
                <v:path arrowok="t"/>
              </v:shape>
            </v:group>
            <v:group style="position:absolute;left:8582;top:4555;width:2;height:800" coordorigin="8582,4555" coordsize="2,800">
              <v:shape style="position:absolute;left:8582;top:4555;width:2;height:800" coordorigin="8582,4555" coordsize="0,800" path="m8582,5354l8582,4555e" filled="false" stroked="true" strokeweight=".48pt" strokecolor="#fdfdfd">
                <v:path arrowok="t"/>
              </v:shape>
            </v:group>
            <v:group style="position:absolute;left:8582;top:3389;width:2;height:920" coordorigin="8582,3389" coordsize="2,920">
              <v:shape style="position:absolute;left:8582;top:3389;width:2;height:920" coordorigin="8582,3389" coordsize="0,920" path="m8582,4308l8582,3389e" filled="false" stroked="true" strokeweight=".48pt" strokecolor="#fdfdfd">
                <v:path arrowok="t"/>
              </v:shape>
            </v:group>
            <v:group style="position:absolute;left:8699;top:4555;width:2;height:800" coordorigin="8699,4555" coordsize="2,800">
              <v:shape style="position:absolute;left:8699;top:4555;width:2;height:800" coordorigin="8699,4555" coordsize="0,800" path="m8699,5354l8699,4555e" filled="false" stroked="true" strokeweight=".48pt" strokecolor="#fdfdfd">
                <v:path arrowok="t"/>
              </v:shape>
            </v:group>
            <v:group style="position:absolute;left:8699;top:3389;width:2;height:920" coordorigin="8699,3389" coordsize="2,920">
              <v:shape style="position:absolute;left:8699;top:3389;width:2;height:920" coordorigin="8699,3389" coordsize="0,920" path="m8699,4308l8699,3389e" filled="false" stroked="true" strokeweight=".48pt" strokecolor="#fdfdfd">
                <v:path arrowok="t"/>
              </v:shape>
            </v:group>
            <v:group style="position:absolute;left:8817;top:4555;width:2;height:800" coordorigin="8817,4555" coordsize="2,800">
              <v:shape style="position:absolute;left:8817;top:4555;width:2;height:800" coordorigin="8817,4555" coordsize="0,800" path="m8817,5354l8817,4555e" filled="false" stroked="true" strokeweight=".48pt" strokecolor="#fdfdfd">
                <v:path arrowok="t"/>
              </v:shape>
            </v:group>
            <v:group style="position:absolute;left:8817;top:3389;width:2;height:920" coordorigin="8817,3389" coordsize="2,920">
              <v:shape style="position:absolute;left:8817;top:3389;width:2;height:920" coordorigin="8817,3389" coordsize="0,920" path="m8817,4308l8817,3389e" filled="false" stroked="true" strokeweight=".48pt" strokecolor="#fdfdfd">
                <v:path arrowok="t"/>
              </v:shape>
            </v:group>
            <v:group style="position:absolute;left:8937;top:4555;width:2;height:800" coordorigin="8937,4555" coordsize="2,800">
              <v:shape style="position:absolute;left:8937;top:4555;width:2;height:800" coordorigin="8937,4555" coordsize="0,800" path="m8937,5354l8937,4555e" filled="false" stroked="true" strokeweight=".48pt" strokecolor="#fdfdfd">
                <v:path arrowok="t"/>
              </v:shape>
            </v:group>
            <v:group style="position:absolute;left:8937;top:3389;width:2;height:920" coordorigin="8937,3389" coordsize="2,920">
              <v:shape style="position:absolute;left:8937;top:3389;width:2;height:920" coordorigin="8937,3389" coordsize="0,920" path="m8937,4308l8937,3389e" filled="false" stroked="true" strokeweight=".48pt" strokecolor="#fdfdfd">
                <v:path arrowok="t"/>
              </v:shape>
            </v:group>
            <v:group style="position:absolute;left:9054;top:4555;width:2;height:800" coordorigin="9054,4555" coordsize="2,800">
              <v:shape style="position:absolute;left:9054;top:4555;width:2;height:800" coordorigin="9054,4555" coordsize="0,800" path="m9054,5354l9054,4555e" filled="false" stroked="true" strokeweight=".48pt" strokecolor="#fdfdfd">
                <v:path arrowok="t"/>
              </v:shape>
            </v:group>
            <v:group style="position:absolute;left:9054;top:3389;width:2;height:920" coordorigin="9054,3389" coordsize="2,920">
              <v:shape style="position:absolute;left:9054;top:3389;width:2;height:920" coordorigin="9054,3389" coordsize="0,920" path="m9054,4308l9054,3389e" filled="false" stroked="true" strokeweight=".48pt" strokecolor="#fdfdfd">
                <v:path arrowok="t"/>
              </v:shape>
            </v:group>
            <v:group style="position:absolute;left:9172;top:4555;width:2;height:917" coordorigin="9172,4555" coordsize="2,917">
              <v:shape style="position:absolute;left:9172;top:4555;width:2;height:917" coordorigin="9172,4555" coordsize="0,917" path="m9172,5472l9172,4555e" filled="false" stroked="true" strokeweight=".48pt" strokecolor="#fdfdfd">
                <v:path arrowok="t"/>
              </v:shape>
            </v:group>
            <v:group style="position:absolute;left:9172;top:3389;width:2;height:920" coordorigin="9172,3389" coordsize="2,920">
              <v:shape style="position:absolute;left:9172;top:3389;width:2;height:920" coordorigin="9172,3389" coordsize="0,920" path="m9172,4308l9172,3389e" filled="false" stroked="true" strokeweight=".48pt" strokecolor="#fdfdfd">
                <v:path arrowok="t"/>
              </v:shape>
            </v:group>
            <v:group style="position:absolute;left:9292;top:4555;width:2;height:917" coordorigin="9292,4555" coordsize="2,917">
              <v:shape style="position:absolute;left:9292;top:4555;width:2;height:917" coordorigin="9292,4555" coordsize="0,917" path="m9292,5472l9292,4555e" filled="false" stroked="true" strokeweight=".48pt" strokecolor="#fdfdfd">
                <v:path arrowok="t"/>
              </v:shape>
            </v:group>
            <v:group style="position:absolute;left:9292;top:3389;width:2;height:920" coordorigin="9292,3389" coordsize="2,920">
              <v:shape style="position:absolute;left:9292;top:3389;width:2;height:920" coordorigin="9292,3389" coordsize="0,920" path="m9292,4308l9292,3389e" filled="false" stroked="true" strokeweight=".48pt" strokecolor="#fdfdfd">
                <v:path arrowok="t"/>
              </v:shape>
            </v:group>
            <v:group style="position:absolute;left:9418;top:4555;width:2;height:1361" coordorigin="9418,4555" coordsize="2,1361">
              <v:shape style="position:absolute;left:9418;top:4555;width:2;height:1361" coordorigin="9418,4555" coordsize="0,1361" path="m9418,4555l9418,5916e" filled="false" stroked="true" strokeweight="1.32pt" strokecolor="#fdfdfd">
                <v:path arrowok="t"/>
              </v:shape>
            </v:group>
            <v:group style="position:absolute;left:9410;top:3389;width:2;height:920" coordorigin="9410,3389" coordsize="2,920">
              <v:shape style="position:absolute;left:9410;top:3389;width:2;height:920" coordorigin="9410,3389" coordsize="0,920" path="m9410,4308l9410,3389e" filled="false" stroked="true" strokeweight=".48pt" strokecolor="#fdfdfd">
                <v:path arrowok="t"/>
              </v:shape>
            </v:group>
            <v:group style="position:absolute;left:9527;top:4555;width:2;height:917" coordorigin="9527,4555" coordsize="2,917">
              <v:shape style="position:absolute;left:9527;top:4555;width:2;height:917" coordorigin="9527,4555" coordsize="0,917" path="m9527,5472l9527,4555e" filled="false" stroked="true" strokeweight=".48pt" strokecolor="#fdfdfd">
                <v:path arrowok="t"/>
              </v:shape>
            </v:group>
            <v:group style="position:absolute;left:9527;top:3389;width:2;height:920" coordorigin="9527,3389" coordsize="2,920">
              <v:shape style="position:absolute;left:9527;top:3389;width:2;height:920" coordorigin="9527,3389" coordsize="0,920" path="m9527,4308l9527,3389e" filled="false" stroked="true" strokeweight=".48pt" strokecolor="#fdfdfd">
                <v:path arrowok="t"/>
              </v:shape>
            </v:group>
            <v:group style="position:absolute;left:9645;top:4555;width:2;height:917" coordorigin="9645,4555" coordsize="2,917">
              <v:shape style="position:absolute;left:9645;top:4555;width:2;height:917" coordorigin="9645,4555" coordsize="0,917" path="m9645,5472l9645,4555e" filled="false" stroked="true" strokeweight=".48pt" strokecolor="#fdfdfd">
                <v:path arrowok="t"/>
              </v:shape>
            </v:group>
            <v:group style="position:absolute;left:9645;top:3389;width:2;height:920" coordorigin="9645,3389" coordsize="2,920">
              <v:shape style="position:absolute;left:9645;top:3389;width:2;height:920" coordorigin="9645,3389" coordsize="0,920" path="m9645,4308l9645,3389e" filled="false" stroked="true" strokeweight=".48pt" strokecolor="#fdfdfd">
                <v:path arrowok="t"/>
              </v:shape>
            </v:group>
            <v:group style="position:absolute;left:9759;top:3389;width:2;height:3202" coordorigin="9759,3389" coordsize="2,3202">
              <v:shape style="position:absolute;left:9759;top:3389;width:2;height:3202" coordorigin="9759,3389" coordsize="0,3202" path="m9759,3389l9759,6590e" filled="false" stroked="true" strokeweight="1.08pt" strokecolor="#fdfdfd">
                <v:path arrowok="t"/>
              </v:shape>
            </v:group>
            <v:group style="position:absolute;left:9882;top:3389;width:2;height:2021" coordorigin="9882,3389" coordsize="2,2021">
              <v:shape style="position:absolute;left:9882;top:3389;width:2;height:2021" coordorigin="9882,3389" coordsize="0,2021" path="m9882,5410l9882,3389e" filled="false" stroked="true" strokeweight=".48pt" strokecolor="#fdfdfd">
                <v:path arrowok="t"/>
              </v:shape>
            </v:group>
            <v:group style="position:absolute;left:10000;top:5434;width:2;height:39" coordorigin="10000,5434" coordsize="2,39">
              <v:shape style="position:absolute;left:10000;top:5434;width:2;height:39" coordorigin="10000,5434" coordsize="0,39" path="m10000,5472l10000,5434e" filled="false" stroked="true" strokeweight=".48pt" strokecolor="#fdfdfd">
                <v:path arrowok="t"/>
              </v:shape>
            </v:group>
            <v:group style="position:absolute;left:10000;top:3389;width:2;height:1966" coordorigin="10000,3389" coordsize="2,1966">
              <v:shape style="position:absolute;left:10000;top:3389;width:2;height:1966" coordorigin="10000,3389" coordsize="0,1966" path="m10000,5354l10000,3389e" filled="false" stroked="true" strokeweight=".48pt" strokecolor="#fdfdfd">
                <v:path arrowok="t"/>
              </v:shape>
            </v:group>
            <v:group style="position:absolute;left:10120;top:5434;width:2;height:39" coordorigin="10120,5434" coordsize="2,39">
              <v:shape style="position:absolute;left:10120;top:5434;width:2;height:39" coordorigin="10120,5434" coordsize="0,39" path="m10120,5472l10120,5434e" filled="false" stroked="true" strokeweight=".48pt" strokecolor="#fdfdfd">
                <v:path arrowok="t"/>
              </v:shape>
            </v:group>
            <v:group style="position:absolute;left:10120;top:4507;width:2;height:262" coordorigin="10120,4507" coordsize="2,262">
              <v:shape style="position:absolute;left:10120;top:4507;width:2;height:262" coordorigin="10120,4507" coordsize="0,262" path="m10120,4769l10120,4507e" filled="false" stroked="true" strokeweight=".48pt" strokecolor="#fdfdfd">
                <v:path arrowok="t"/>
              </v:shape>
            </v:group>
            <v:group style="position:absolute;left:10120;top:5213;width:2;height:142" coordorigin="10120,5213" coordsize="2,142">
              <v:shape style="position:absolute;left:10120;top:5213;width:2;height:142" coordorigin="10120,5213" coordsize="0,142" path="m10120,5354l10120,5213e" filled="false" stroked="true" strokeweight=".48pt" strokecolor="#fdfdfd">
                <v:path arrowok="t"/>
              </v:shape>
            </v:group>
            <v:group style="position:absolute;left:10239;top:5434;width:2;height:1157" coordorigin="10239,5434" coordsize="2,1157">
              <v:shape style="position:absolute;left:10239;top:5434;width:2;height:1157" coordorigin="10239,5434" coordsize="0,1157" path="m10239,5434l10239,6590e" filled="false" stroked="true" strokeweight=".6pt" strokecolor="#fdfdfd">
                <v:path arrowok="t"/>
              </v:shape>
            </v:group>
            <v:group style="position:absolute;left:10238;top:4507;width:2;height:245" coordorigin="10238,4507" coordsize="2,245">
              <v:shape style="position:absolute;left:10238;top:4507;width:2;height:245" coordorigin="10238,4507" coordsize="0,245" path="m10238,4752l10238,4507e" filled="false" stroked="true" strokeweight=".48pt" strokecolor="#fdfdfd">
                <v:path arrowok="t"/>
              </v:shape>
            </v:group>
            <v:group style="position:absolute;left:10238;top:5230;width:2;height:125" coordorigin="10238,5230" coordsize="2,125">
              <v:shape style="position:absolute;left:10238;top:5230;width:2;height:125" coordorigin="10238,5230" coordsize="0,125" path="m10238,5354l10238,5230e" filled="false" stroked="true" strokeweight=".48pt" strokecolor="#fdfdfd">
                <v:path arrowok="t"/>
              </v:shape>
            </v:group>
            <v:group style="position:absolute;left:10355;top:5434;width:2;height:39" coordorigin="10355,5434" coordsize="2,39">
              <v:shape style="position:absolute;left:10355;top:5434;width:2;height:39" coordorigin="10355,5434" coordsize="0,39" path="m10355,5472l10355,5434e" filled="false" stroked="true" strokeweight=".48pt" strokecolor="#fdfdfd">
                <v:path arrowok="t"/>
              </v:shape>
            </v:group>
            <v:group style="position:absolute;left:10355;top:4507;width:2;height:262" coordorigin="10355,4507" coordsize="2,262">
              <v:shape style="position:absolute;left:10355;top:4507;width:2;height:262" coordorigin="10355,4507" coordsize="0,262" path="m10355,4769l10355,4507e" filled="false" stroked="true" strokeweight=".48pt" strokecolor="#fdfdfd">
                <v:path arrowok="t"/>
              </v:shape>
            </v:group>
            <v:group style="position:absolute;left:10355;top:5213;width:2;height:142" coordorigin="10355,5213" coordsize="2,142">
              <v:shape style="position:absolute;left:10355;top:5213;width:2;height:142" coordorigin="10355,5213" coordsize="0,142" path="m10355,5354l10355,5213e" filled="false" stroked="true" strokeweight=".48pt" strokecolor="#fdfdfd">
                <v:path arrowok="t"/>
              </v:shape>
            </v:group>
            <v:group style="position:absolute;left:10470;top:5462;width:10;height:2" coordorigin="10470,5462" coordsize="10,2">
              <v:shape style="position:absolute;left:10470;top:5462;width:10;height:2" coordorigin="10470,5462" coordsize="10,0" path="m10470,5462l10480,5462e" filled="false" stroked="true" strokeweight=".96pt" strokecolor="#fdfdfd">
                <v:path arrowok="t"/>
              </v:shape>
            </v:group>
            <v:group style="position:absolute;left:10475;top:4507;width:2;height:303" coordorigin="10475,4507" coordsize="2,303">
              <v:shape style="position:absolute;left:10475;top:4507;width:2;height:303" coordorigin="10475,4507" coordsize="0,303" path="m10475,4507l10475,4810e" filled="false" stroked="true" strokeweight=".48pt" strokecolor="#fdfdfd">
                <v:path arrowok="t"/>
              </v:shape>
            </v:group>
            <v:group style="position:absolute;left:10475;top:5172;width:2;height:183" coordorigin="10475,5172" coordsize="2,183">
              <v:shape style="position:absolute;left:10475;top:5172;width:2;height:183" coordorigin="10475,5172" coordsize="0,183" path="m10475,5172l10475,5354e" filled="false" stroked="true" strokeweight=".48pt" strokecolor="#fdfdfd">
                <v:path arrowok="t"/>
              </v:shape>
            </v:group>
            <v:group style="position:absolute;left:10588;top:5462;width:10;height:2" coordorigin="10588,5462" coordsize="10,2">
              <v:shape style="position:absolute;left:10588;top:5462;width:10;height:2" coordorigin="10588,5462" coordsize="10,0" path="m10588,5462l10598,5462e" filled="false" stroked="true" strokeweight=".96pt" strokecolor="#fdfdfd">
                <v:path arrowok="t"/>
              </v:shape>
            </v:group>
            <v:group style="position:absolute;left:10593;top:4507;width:2;height:358" coordorigin="10593,4507" coordsize="2,358">
              <v:shape style="position:absolute;left:10593;top:4507;width:2;height:358" coordorigin="10593,4507" coordsize="0,358" path="m10593,4865l10593,4507e" filled="false" stroked="true" strokeweight=".48pt" strokecolor="#fdfdfd">
                <v:path arrowok="t"/>
              </v:shape>
            </v:group>
            <v:group style="position:absolute;left:10593;top:5117;width:2;height:238" coordorigin="10593,5117" coordsize="2,238">
              <v:shape style="position:absolute;left:10593;top:5117;width:2;height:238" coordorigin="10593,5117" coordsize="0,238" path="m10593,5354l10593,5117e" filled="false" stroked="true" strokeweight=".48pt" strokecolor="#fdfdfd">
                <v:path arrowok="t"/>
              </v:shape>
            </v:group>
            <v:group style="position:absolute;left:10593;top:4954;width:2;height:75" coordorigin="10593,4954" coordsize="2,75">
              <v:shape style="position:absolute;left:10593;top:4954;width:2;height:75" coordorigin="10593,4954" coordsize="0,75" path="m10593,5028l10593,4954e" filled="false" stroked="true" strokeweight=".48pt" strokecolor="#fdfdfd">
                <v:path arrowok="t"/>
              </v:shape>
            </v:group>
            <v:group style="position:absolute;left:10706;top:5462;width:10;height:2" coordorigin="10706,5462" coordsize="10,2">
              <v:shape style="position:absolute;left:10706;top:5462;width:10;height:2" coordorigin="10706,5462" coordsize="10,0" path="m10706,5462l10715,5462e" filled="false" stroked="true" strokeweight=".96pt" strokecolor="#fdfdfd">
                <v:path arrowok="t"/>
              </v:shape>
            </v:group>
            <v:group style="position:absolute;left:6822;top:6254;width:3953;height:336" coordorigin="6822,6254" coordsize="3953,336">
              <v:shape style="position:absolute;left:6822;top:6254;width:3953;height:336" coordorigin="6822,6254" coordsize="3953,336" path="m10775,6254l10775,6590,6822,6590,6822,6254e" filled="false" stroked="true" strokeweight=".12pt" strokecolor="#000000">
                <v:path arrowok="t"/>
              </v:shape>
            </v:group>
            <v:group style="position:absolute;left:6822;top:5472;width:2;height:764" coordorigin="6822,5472" coordsize="2,764">
              <v:shape style="position:absolute;left:6822;top:5472;width:2;height:764" coordorigin="6822,5472" coordsize="0,764" path="m6822,5472l6822,6235e" filled="false" stroked="true" strokeweight=".12pt" strokecolor="#000000">
                <v:path arrowok="t"/>
              </v:shape>
            </v:group>
            <v:group style="position:absolute;left:6916;top:5472;width:3869;height:2" coordorigin="6916,5472" coordsize="3869,2">
              <v:shape style="position:absolute;left:6916;top:5472;width:3869;height:2" coordorigin="6916,5472" coordsize="3869,0" path="m6916,5472l10785,5472e" filled="false" stroked="true" strokeweight=".12pt" strokecolor="#000000">
                <v:path arrowok="t"/>
              </v:shape>
            </v:group>
            <v:group style="position:absolute;left:6813;top:6235;width:89;height:20" coordorigin="6813,6235" coordsize="89,20">
              <v:shape style="position:absolute;left:6813;top:6235;width:89;height:20" coordorigin="6813,6235" coordsize="89,20" path="m6902,6254l6813,6254,6813,6235e" filled="false" stroked="true" strokeweight=".12pt" strokecolor="#000000">
                <v:path arrowok="t"/>
              </v:shape>
            </v:group>
            <v:group style="position:absolute;left:6822;top:5472;width:20;height:764" coordorigin="6822,5472" coordsize="20,764">
              <v:shape style="position:absolute;left:6822;top:5472;width:20;height:764" coordorigin="6822,5472" coordsize="20,764" path="m6822,5472l6822,6235,6842,6235,6842,5472e" filled="false" stroked="true" strokeweight=".12pt" strokecolor="#000000">
                <v:path arrowok="t"/>
              </v:shape>
            </v:group>
            <v:group style="position:absolute;left:6846;top:3274;width:2;height:2962" coordorigin="6846,3274" coordsize="2,2962">
              <v:shape style="position:absolute;left:6846;top:3274;width:2;height:2962" coordorigin="6846,3274" coordsize="0,2962" path="m6846,3274l6846,6235e" filled="false" stroked="true" strokeweight=".6pt" strokecolor="#000000">
                <v:path arrowok="t"/>
              </v:shape>
            </v:group>
            <v:group style="position:absolute;left:6861;top:5472;width:2;height:764" coordorigin="6861,5472" coordsize="2,764">
              <v:shape style="position:absolute;left:6861;top:5472;width:2;height:764" coordorigin="6861,5472" coordsize="0,764" path="m6861,6235l6861,5472e" filled="false" stroked="true" strokeweight=".12pt" strokecolor="#000000">
                <v:path arrowok="t"/>
              </v:shape>
            </v:group>
            <v:group style="position:absolute;left:6926;top:5354;width:2;height:881" coordorigin="6926,5354" coordsize="2,881">
              <v:shape style="position:absolute;left:6926;top:5354;width:2;height:881" coordorigin="6926,5354" coordsize="0,881" path="m6926,5354l6926,6235e" filled="false" stroked="true" strokeweight=".12pt" strokecolor="#000000">
                <v:path arrowok="t"/>
              </v:shape>
            </v:group>
            <v:group style="position:absolute;left:6945;top:5472;width:2;height:764" coordorigin="6945,5472" coordsize="2,764">
              <v:shape style="position:absolute;left:6945;top:5472;width:2;height:764" coordorigin="6945,5472" coordsize="0,764" path="m6945,6235l6945,5472e" filled="false" stroked="true" strokeweight=".12pt" strokecolor="#000000">
                <v:path arrowok="t"/>
              </v:shape>
            </v:group>
            <v:group style="position:absolute;left:6813;top:6235;width:137;height:20" coordorigin="6813,6235" coordsize="137,20">
              <v:shape style="position:absolute;left:6813;top:6235;width:137;height:20" coordorigin="6813,6235" coordsize="137,20" path="m6950,6254l6813,6235,6813,6254,6950,6235,6950,6254,6813,6254,6813,6235,6950,6235e" filled="false" stroked="true" strokeweight=".12pt" strokecolor="#000000">
                <v:path arrowok="t"/>
              </v:shape>
            </v:group>
            <v:group style="position:absolute;left:10775;top:3274;width:2;height:2962" coordorigin="10775,3274" coordsize="2,2962">
              <v:shape style="position:absolute;left:10775;top:3274;width:2;height:2962" coordorigin="10775,3274" coordsize="0,2962" path="m10775,3274l10775,6235e" filled="false" stroked="true" strokeweight=".12pt" strokecolor="#000000">
                <v:path arrowok="t"/>
              </v:shape>
            </v:group>
            <v:group style="position:absolute;left:10648;top:6235;width:137;height:20" coordorigin="10648,6235" coordsize="137,20">
              <v:shape style="position:absolute;left:10648;top:6235;width:137;height:20" coordorigin="10648,6235" coordsize="137,20" path="m10648,6254l10785,6254,10785,6235e" filled="false" stroked="true" strokeweight=".12pt" strokecolor="#000000">
                <v:path arrowok="t"/>
              </v:shape>
            </v:group>
            <v:group style="position:absolute;left:10756;top:5472;width:20;height:764" coordorigin="10756,5472" coordsize="20,764">
              <v:shape style="position:absolute;left:10756;top:5472;width:20;height:764" coordorigin="10756,5472" coordsize="20,764" path="m10775,5472l10775,6235,10756,6235,10756,5472e" filled="false" stroked="true" strokeweight=".12pt" strokecolor="#000000">
                <v:path arrowok="t"/>
              </v:shape>
            </v:group>
            <v:group style="position:absolute;left:10751;top:3274;width:2;height:2962" coordorigin="10751,3274" coordsize="2,2962">
              <v:shape style="position:absolute;left:10751;top:3274;width:2;height:2962" coordorigin="10751,3274" coordsize="0,2962" path="m10751,3274l10751,6235e" filled="false" stroked="true" strokeweight=".54pt" strokecolor="#000000">
                <v:path arrowok="t"/>
              </v:shape>
            </v:group>
            <v:group style="position:absolute;left:10672;top:3310;width:65;height:65" coordorigin="10672,3310" coordsize="65,65">
              <v:shape style="position:absolute;left:10672;top:3310;width:65;height:65" coordorigin="10672,3310" coordsize="65,65" path="m10672,3310l10672,3374,10737,3374,10672,3310xe" filled="true" fillcolor="#000000" stroked="false">
                <v:path arrowok="t"/>
                <v:fill type="solid"/>
              </v:shape>
              <v:shape style="position:absolute;left:10672;top:3310;width:65;height:65" coordorigin="10672,3310" coordsize="65,65" path="m10737,3310l10672,3310,10737,3374,10737,3310xe" filled="true" fillcolor="#000000" stroked="false">
                <v:path arrowok="t"/>
                <v:fill type="solid"/>
              </v:shape>
            </v:group>
            <v:group style="position:absolute;left:10672;top:3310;width:65;height:65" coordorigin="10672,3310" coordsize="65,65">
              <v:shape style="position:absolute;left:10672;top:3310;width:65;height:65" coordorigin="10672,3310" coordsize="65,65" path="m10672,3374l10737,3374,10672,3310,10672,3374xe" filled="false" stroked="true" strokeweight="0pt" strokecolor="#000000">
                <v:path arrowok="t"/>
              </v:shape>
            </v:group>
            <v:group style="position:absolute;left:10672;top:3310;width:65;height:65" coordorigin="10672,3310" coordsize="65,65">
              <v:shape style="position:absolute;left:10672;top:3310;width:65;height:65" coordorigin="10672,3310" coordsize="65,65" path="m10737,3374l10672,3310,10737,3310,10737,3374xe" filled="false" stroked="true" strokeweight="0pt" strokecolor="#000000">
                <v:path arrowok="t"/>
              </v:shape>
            </v:group>
            <v:group style="position:absolute;left:6926;top:3310;width:3747;height:65" coordorigin="6926,3310" coordsize="3747,65">
              <v:shape style="position:absolute;left:6926;top:3310;width:3747;height:65" coordorigin="6926,3310" coordsize="3747,65" path="m6926,3310l6926,3374,10672,3374,6926,3310xe" filled="true" fillcolor="#000000" stroked="false">
                <v:path arrowok="t"/>
                <v:fill type="solid"/>
              </v:shape>
              <v:shape style="position:absolute;left:6926;top:3310;width:3747;height:65" coordorigin="6926,3310" coordsize="3747,65" path="m10672,3310l6926,3310,10672,3374,10672,3310xe" filled="true" fillcolor="#000000" stroked="false">
                <v:path arrowok="t"/>
                <v:fill type="solid"/>
              </v:shape>
            </v:group>
            <v:group style="position:absolute;left:6926;top:3310;width:3747;height:65" coordorigin="6926,3310" coordsize="3747,65">
              <v:shape style="position:absolute;left:6926;top:3310;width:3747;height:65" coordorigin="6926,3310" coordsize="3747,65" path="m6926,3374l10672,3374,6926,3310,6926,3374xe" filled="false" stroked="true" strokeweight="0pt" strokecolor="#000000">
                <v:path arrowok="t"/>
              </v:shape>
            </v:group>
            <v:group style="position:absolute;left:6926;top:3310;width:3747;height:65" coordorigin="6926,3310" coordsize="3747,65">
              <v:shape style="position:absolute;left:6926;top:3310;width:3747;height:65" coordorigin="6926,3310" coordsize="3747,65" path="m10672,3374l6926,3310,10672,3310,10672,3374xe" filled="false" stroked="true" strokeweight="0pt" strokecolor="#000000">
                <v:path arrowok="t"/>
              </v:shape>
            </v:group>
            <v:group style="position:absolute;left:6861;top:3310;width:65;height:65" coordorigin="6861,3310" coordsize="65,65">
              <v:shape style="position:absolute;left:6861;top:3310;width:65;height:65" coordorigin="6861,3310" coordsize="65,65" path="m6861,3310l6861,3374,6926,3374,6861,3310xe" filled="true" fillcolor="#000000" stroked="false">
                <v:path arrowok="t"/>
                <v:fill type="solid"/>
              </v:shape>
              <v:shape style="position:absolute;left:6861;top:3310;width:65;height:65" coordorigin="6861,3310" coordsize="65,65" path="m6926,3310l6861,3310,6926,3374,6926,3310xe" filled="true" fillcolor="#000000" stroked="false">
                <v:path arrowok="t"/>
                <v:fill type="solid"/>
              </v:shape>
            </v:group>
            <v:group style="position:absolute;left:6861;top:3310;width:65;height:65" coordorigin="6861,3310" coordsize="65,65">
              <v:shape style="position:absolute;left:6861;top:3310;width:65;height:65" coordorigin="6861,3310" coordsize="65,65" path="m6861,3374l6926,3374,6861,3310,6861,3374xe" filled="false" stroked="true" strokeweight="0pt" strokecolor="#000000">
                <v:path arrowok="t"/>
              </v:shape>
            </v:group>
            <v:group style="position:absolute;left:6861;top:3310;width:65;height:65" coordorigin="6861,3310" coordsize="65,65">
              <v:shape style="position:absolute;left:6861;top:3310;width:65;height:65" coordorigin="6861,3310" coordsize="65,65" path="m6926,3374l6861,3310,6926,3310,6926,3374xe" filled="false" stroked="true" strokeweight="0pt" strokecolor="#000000">
                <v:path arrowok="t"/>
              </v:shape>
            </v:group>
            <v:group style="position:absolute;left:10672;top:3374;width:65;height:521" coordorigin="10672,3374" coordsize="65,521">
              <v:shape style="position:absolute;left:10672;top:3374;width:65;height:521" coordorigin="10672,3374" coordsize="65,521" path="m10672,3374l10672,3895,10737,3895,10672,3374xe" filled="true" fillcolor="#000000" stroked="false">
                <v:path arrowok="t"/>
                <v:fill type="solid"/>
              </v:shape>
              <v:shape style="position:absolute;left:10672;top:3374;width:65;height:521" coordorigin="10672,3374" coordsize="65,521" path="m10737,3374l10672,3374,10737,3895,10737,3374xe" filled="true" fillcolor="#000000" stroked="false">
                <v:path arrowok="t"/>
                <v:fill type="solid"/>
              </v:shape>
            </v:group>
            <v:group style="position:absolute;left:10672;top:3374;width:65;height:521" coordorigin="10672,3374" coordsize="65,521">
              <v:shape style="position:absolute;left:10672;top:3374;width:65;height:521" coordorigin="10672,3374" coordsize="65,521" path="m10672,3895l10737,3895,10672,3374,10672,3895xe" filled="false" stroked="true" strokeweight="0pt" strokecolor="#000000">
                <v:path arrowok="t"/>
              </v:shape>
            </v:group>
            <v:group style="position:absolute;left:10672;top:3374;width:65;height:521" coordorigin="10672,3374" coordsize="65,521">
              <v:shape style="position:absolute;left:10672;top:3374;width:65;height:521" coordorigin="10672,3374" coordsize="65,521" path="m10737,3895l10672,3374,10737,3374,10737,3895xe" filled="false" stroked="true" strokeweight="0pt" strokecolor="#000000">
                <v:path arrowok="t"/>
              </v:shape>
            </v:group>
            <v:group style="position:absolute;left:6861;top:3374;width:65;height:521" coordorigin="6861,3374" coordsize="65,521">
              <v:shape style="position:absolute;left:6861;top:3374;width:65;height:521" coordorigin="6861,3374" coordsize="65,521" path="m6861,3374l6861,3895,6926,3895,6861,3374xe" filled="true" fillcolor="#000000" stroked="false">
                <v:path arrowok="t"/>
                <v:fill type="solid"/>
              </v:shape>
              <v:shape style="position:absolute;left:6861;top:3374;width:65;height:521" coordorigin="6861,3374" coordsize="65,521" path="m6926,3374l6861,3374,6926,3895,6926,3374xe" filled="true" fillcolor="#000000" stroked="false">
                <v:path arrowok="t"/>
                <v:fill type="solid"/>
              </v:shape>
            </v:group>
            <v:group style="position:absolute;left:6861;top:3374;width:65;height:521" coordorigin="6861,3374" coordsize="65,521">
              <v:shape style="position:absolute;left:6861;top:3374;width:65;height:521" coordorigin="6861,3374" coordsize="65,521" path="m6861,3895l6926,3895,6861,3374,6861,3895xe" filled="false" stroked="true" strokeweight="0pt" strokecolor="#000000">
                <v:path arrowok="t"/>
              </v:shape>
            </v:group>
            <v:group style="position:absolute;left:6861;top:3374;width:65;height:521" coordorigin="6861,3374" coordsize="65,521">
              <v:shape style="position:absolute;left:6861;top:3374;width:65;height:521" coordorigin="6861,3374" coordsize="65,521" path="m6926,3895l6861,3374,6926,3374,6926,3895xe" filled="false" stroked="true" strokeweight="0pt" strokecolor="#000000">
                <v:path arrowok="t"/>
              </v:shape>
            </v:group>
            <v:group style="position:absolute;left:10672;top:3895;width:65;height:1474" coordorigin="10672,3895" coordsize="65,1474">
              <v:shape style="position:absolute;left:10672;top:3895;width:65;height:1474" coordorigin="10672,3895" coordsize="65,1474" path="m10672,3895l10672,5369,10737,5369,10672,3895xe" filled="true" fillcolor="#000000" stroked="false">
                <v:path arrowok="t"/>
                <v:fill type="solid"/>
              </v:shape>
              <v:shape style="position:absolute;left:10672;top:3895;width:65;height:1474" coordorigin="10672,3895" coordsize="65,1474" path="m10737,3895l10672,3895,10737,5369,10737,3895xe" filled="true" fillcolor="#000000" stroked="false">
                <v:path arrowok="t"/>
                <v:fill type="solid"/>
              </v:shape>
            </v:group>
            <v:group style="position:absolute;left:10672;top:3895;width:65;height:1474" coordorigin="10672,3895" coordsize="65,1474">
              <v:shape style="position:absolute;left:10672;top:3895;width:65;height:1474" coordorigin="10672,3895" coordsize="65,1474" path="m10672,5369l10737,5369,10672,3895,10672,5369xe" filled="false" stroked="true" strokeweight="0pt" strokecolor="#000000">
                <v:path arrowok="t"/>
              </v:shape>
            </v:group>
            <v:group style="position:absolute;left:10672;top:3895;width:65;height:1474" coordorigin="10672,3895" coordsize="65,1474">
              <v:shape style="position:absolute;left:10672;top:3895;width:65;height:1474" coordorigin="10672,3895" coordsize="65,1474" path="m10737,5369l10672,3895,10737,3895,10737,5369xe" filled="false" stroked="true" strokeweight="0pt" strokecolor="#000000">
                <v:path arrowok="t"/>
              </v:shape>
            </v:group>
            <v:group style="position:absolute;left:6861;top:3895;width:65;height:1474" coordorigin="6861,3895" coordsize="65,1474">
              <v:shape style="position:absolute;left:6861;top:3895;width:65;height:1474" coordorigin="6861,3895" coordsize="65,1474" path="m6861,3895l6861,5369,6926,5369,6861,3895xe" filled="true" fillcolor="#000000" stroked="false">
                <v:path arrowok="t"/>
                <v:fill type="solid"/>
              </v:shape>
              <v:shape style="position:absolute;left:6861;top:3895;width:65;height:1474" coordorigin="6861,3895" coordsize="65,1474" path="m6926,3895l6861,3895,6926,5369,6926,3895xe" filled="true" fillcolor="#000000" stroked="false">
                <v:path arrowok="t"/>
                <v:fill type="solid"/>
              </v:shape>
            </v:group>
            <v:group style="position:absolute;left:6861;top:3895;width:65;height:1474" coordorigin="6861,3895" coordsize="65,1474">
              <v:shape style="position:absolute;left:6861;top:3895;width:65;height:1474" coordorigin="6861,3895" coordsize="65,1474" path="m6861,5369l6926,5369,6861,3895,6861,5369xe" filled="false" stroked="true" strokeweight="0pt" strokecolor="#000000">
                <v:path arrowok="t"/>
              </v:shape>
            </v:group>
            <v:group style="position:absolute;left:6861;top:3895;width:65;height:1474" coordorigin="6861,3895" coordsize="65,1474">
              <v:shape style="position:absolute;left:6861;top:3895;width:65;height:1474" coordorigin="6861,3895" coordsize="65,1474" path="m6926,5369l6861,3895,6926,3895,6926,5369xe" filled="false" stroked="true" strokeweight="0pt" strokecolor="#000000">
                <v:path arrowok="t"/>
              </v:shape>
            </v:group>
            <v:group style="position:absolute;left:9954;top:5369;width:783;height:65" coordorigin="9954,5369" coordsize="783,65">
              <v:shape style="position:absolute;left:9954;top:5369;width:783;height:65" coordorigin="9954,5369" coordsize="783,65" path="m9954,5369l9954,5434,10737,5434,9954,5369xe" filled="true" fillcolor="#000000" stroked="false">
                <v:path arrowok="t"/>
                <v:fill type="solid"/>
              </v:shape>
              <v:shape style="position:absolute;left:9954;top:5369;width:783;height:65" coordorigin="9954,5369" coordsize="783,65" path="m10737,5369l9954,5369,10737,5434,10737,5369xe" filled="true" fillcolor="#000000" stroked="false">
                <v:path arrowok="t"/>
                <v:fill type="solid"/>
              </v:shape>
            </v:group>
            <v:group style="position:absolute;left:9954;top:5369;width:783;height:65" coordorigin="9954,5369" coordsize="783,65">
              <v:shape style="position:absolute;left:9954;top:5369;width:783;height:65" coordorigin="9954,5369" coordsize="783,65" path="m9954,5434l10737,5434,9954,5369,9954,5434xe" filled="false" stroked="true" strokeweight="0pt" strokecolor="#000000">
                <v:path arrowok="t"/>
              </v:shape>
            </v:group>
            <v:group style="position:absolute;left:9954;top:5369;width:783;height:65" coordorigin="9954,5369" coordsize="783,65">
              <v:shape style="position:absolute;left:9954;top:5369;width:783;height:65" coordorigin="9954,5369" coordsize="783,65" path="m10737,5434l9954,5369,10737,5369,10737,5434xe" filled="false" stroked="true" strokeweight="0pt" strokecolor="#000000">
                <v:path arrowok="t"/>
              </v:shape>
            </v:group>
            <v:group style="position:absolute;left:6861;top:5369;width:65;height:65" coordorigin="6861,5369" coordsize="65,65">
              <v:shape style="position:absolute;left:6861;top:5369;width:65;height:65" coordorigin="6861,5369" coordsize="65,65" path="m6861,5369l6861,5434,6926,5434,6861,5369xe" filled="true" fillcolor="#000000" stroked="false">
                <v:path arrowok="t"/>
                <v:fill type="solid"/>
              </v:shape>
              <v:shape style="position:absolute;left:6861;top:5369;width:65;height:65" coordorigin="6861,5369" coordsize="65,65" path="m6926,5369l6861,5369,6926,5434,6926,5369xe" filled="true" fillcolor="#000000" stroked="false">
                <v:path arrowok="t"/>
                <v:fill type="solid"/>
              </v:shape>
            </v:group>
            <v:group style="position:absolute;left:6861;top:5369;width:65;height:65" coordorigin="6861,5369" coordsize="65,65">
              <v:shape style="position:absolute;left:6861;top:5369;width:65;height:65" coordorigin="6861,5369" coordsize="65,65" path="m6861,5434l6926,5434,6861,5369,6861,5434xe" filled="false" stroked="true" strokeweight="0pt" strokecolor="#000000">
                <v:path arrowok="t"/>
              </v:shape>
            </v:group>
            <v:group style="position:absolute;left:6861;top:5369;width:65;height:65" coordorigin="6861,5369" coordsize="65,65">
              <v:shape style="position:absolute;left:6861;top:5369;width:65;height:65" coordorigin="6861,5369" coordsize="65,65" path="m6926,5434l6861,5369,6926,5369,6926,5434xe" filled="false" stroked="true" strokeweight="0pt" strokecolor="#000000">
                <v:path arrowok="t"/>
              </v:shape>
            </v:group>
            <v:group style="position:absolute;left:6861;top:5472;width:65;height:764" coordorigin="6861,5472" coordsize="65,764">
              <v:shape style="position:absolute;left:6861;top:5472;width:65;height:764" coordorigin="6861,5472" coordsize="65,764" path="m6861,5472l6861,6235,6926,6235,6861,5472xe" filled="true" fillcolor="#000000" stroked="false">
                <v:path arrowok="t"/>
                <v:fill type="solid"/>
              </v:shape>
              <v:shape style="position:absolute;left:6861;top:5472;width:65;height:764" coordorigin="6861,5472" coordsize="65,764" path="m6926,5472l6861,5472,6926,6235,6926,5472xe" filled="true" fillcolor="#000000" stroked="false">
                <v:path arrowok="t"/>
                <v:fill type="solid"/>
              </v:shape>
            </v:group>
            <v:group style="position:absolute;left:6861;top:5472;width:65;height:764" coordorigin="6861,5472" coordsize="65,764">
              <v:shape style="position:absolute;left:6861;top:5472;width:65;height:764" coordorigin="6861,5472" coordsize="65,764" path="m6861,6235l6926,6235,6861,5472,6861,6235xe" filled="false" stroked="true" strokeweight="0pt" strokecolor="#000000">
                <v:path arrowok="t"/>
              </v:shape>
            </v:group>
            <v:group style="position:absolute;left:6861;top:5472;width:65;height:764" coordorigin="6861,5472" coordsize="65,764">
              <v:shape style="position:absolute;left:6861;top:5472;width:65;height:764" coordorigin="6861,5472" coordsize="65,764" path="m6926,6235l6861,5472,6926,5472,6926,6235xe" filled="false" stroked="true" strokeweight="0pt" strokecolor="#000000">
                <v:path arrowok="t"/>
              </v:shape>
            </v:group>
            <v:group style="position:absolute;left:10672;top:5472;width:65;height:764" coordorigin="10672,5472" coordsize="65,764">
              <v:shape style="position:absolute;left:10672;top:5472;width:65;height:764" coordorigin="10672,5472" coordsize="65,764" path="m10672,5472l10672,6235,10737,6235,10672,5472xe" filled="true" fillcolor="#000000" stroked="false">
                <v:path arrowok="t"/>
                <v:fill type="solid"/>
              </v:shape>
              <v:shape style="position:absolute;left:10672;top:5472;width:65;height:764" coordorigin="10672,5472" coordsize="65,764" path="m10737,5472l10672,5472,10737,6235,10737,5472xe" filled="true" fillcolor="#000000" stroked="false">
                <v:path arrowok="t"/>
                <v:fill type="solid"/>
              </v:shape>
            </v:group>
            <v:group style="position:absolute;left:10672;top:5472;width:65;height:764" coordorigin="10672,5472" coordsize="65,764">
              <v:shape style="position:absolute;left:10672;top:5472;width:65;height:764" coordorigin="10672,5472" coordsize="65,764" path="m10672,6235l10737,6235,10672,5472,10672,6235xe" filled="false" stroked="true" strokeweight="0pt" strokecolor="#000000">
                <v:path arrowok="t"/>
              </v:shape>
            </v:group>
            <v:group style="position:absolute;left:10672;top:5472;width:65;height:764" coordorigin="10672,5472" coordsize="65,764">
              <v:shape style="position:absolute;left:10672;top:5472;width:65;height:764" coordorigin="10672,5472" coordsize="65,764" path="m10737,6235l10672,5472,10737,5472,10737,6235xe" filled="false" stroked="true" strokeweight="0pt" strokecolor="#000000">
                <v:path arrowok="t"/>
              </v:shape>
            </v:group>
            <v:group style="position:absolute;left:10737;top:5472;width:2;height:764" coordorigin="10737,5472" coordsize="2,764">
              <v:shape style="position:absolute;left:10737;top:5472;width:2;height:764" coordorigin="10737,5472" coordsize="0,764" path="m10737,6235l10737,5472e" filled="false" stroked="true" strokeweight=".12pt" strokecolor="#000000">
                <v:path arrowok="t"/>
              </v:shape>
            </v:group>
            <v:group style="position:absolute;left:10672;top:5472;width:2;height:764" coordorigin="10672,5472" coordsize="2,764">
              <v:shape style="position:absolute;left:10672;top:5472;width:2;height:764" coordorigin="10672,5472" coordsize="0,764" path="m10672,6235l10672,5472e" filled="false" stroked="true" strokeweight=".12pt" strokecolor="#000000">
                <v:path arrowok="t"/>
              </v:shape>
            </v:group>
            <v:group style="position:absolute;left:10653;top:5472;width:2;height:764" coordorigin="10653,5472" coordsize="2,764">
              <v:shape style="position:absolute;left:10653;top:5472;width:2;height:764" coordorigin="10653,5472" coordsize="0,764" path="m10653,6235l10653,5472e" filled="false" stroked="true" strokeweight=".12pt" strokecolor="#000000">
                <v:path arrowok="t"/>
              </v:shape>
            </v:group>
            <v:group style="position:absolute;left:10648;top:6235;width:137;height:20" coordorigin="10648,6235" coordsize="137,20">
              <v:shape style="position:absolute;left:10648;top:6235;width:137;height:20" coordorigin="10648,6235" coordsize="137,20" path="m10648,6254l10785,6235,10785,6254,10648,6235,10648,6254,10785,6254,10785,6235,10648,6235e" filled="false" stroked="true" strokeweight=".12pt" strokecolor="#000000">
                <v:path arrowok="t"/>
              </v:shape>
            </v:group>
            <v:group style="position:absolute;left:9954;top:5434;width:783;height:2" coordorigin="9954,5434" coordsize="783,2">
              <v:shape style="position:absolute;left:9954;top:5434;width:783;height:2" coordorigin="9954,5434" coordsize="783,0" path="m10737,5434l10446,5434,9954,5434e" filled="false" stroked="true" strokeweight=".12pt" strokecolor="#000000">
                <v:path arrowok="t"/>
              </v:shape>
            </v:group>
            <v:group style="position:absolute;left:6861;top:5434;width:65;height:2" coordorigin="6861,5434" coordsize="65,2">
              <v:shape style="position:absolute;left:6861;top:5434;width:65;height:2" coordorigin="6861,5434" coordsize="65,0" path="m6926,5434l6861,5434e" filled="false" stroked="true" strokeweight=".12pt" strokecolor="#000000">
                <v:path arrowok="t"/>
              </v:shape>
            </v:group>
            <v:group style="position:absolute;left:6861;top:3310;width:3876;height:2" coordorigin="6861,3310" coordsize="3876,2">
              <v:shape style="position:absolute;left:6861;top:3310;width:3876;height:2" coordorigin="6861,3310" coordsize="3876,0" path="m6861,3310l10737,3310e" filled="false" stroked="true" strokeweight=".12pt" strokecolor="#000000">
                <v:path arrowok="t"/>
              </v:shape>
            </v:group>
            <v:group style="position:absolute;left:6986;top:5472;width:2;height:1119" coordorigin="6986,5472" coordsize="2,1119">
              <v:shape style="position:absolute;left:6986;top:5472;width:2;height:1119" coordorigin="6986,5472" coordsize="0,1119" path="m6986,6590l6986,5472e" filled="false" stroked="true" strokeweight=".48pt" strokecolor="#fdfdfd">
                <v:path arrowok="t"/>
              </v:shape>
            </v:group>
            <v:group style="position:absolute;left:7149;top:6132;width:2;height:459" coordorigin="7149,6132" coordsize="2,459">
              <v:shape style="position:absolute;left:7149;top:6132;width:2;height:459" coordorigin="7149,6132" coordsize="0,459" path="m7149,6132l7149,6590e" filled="false" stroked="true" strokeweight=".48pt" strokecolor="#fdfdfd">
                <v:path arrowok="t"/>
              </v:shape>
            </v:group>
            <v:group style="position:absolute;left:7149;top:5472;width:2;height:413" coordorigin="7149,5472" coordsize="2,413">
              <v:shape style="position:absolute;left:7149;top:5472;width:2;height:413" coordorigin="7149,5472" coordsize="0,413" path="m7149,5472l7149,5885e" filled="false" stroked="true" strokeweight=".48pt" strokecolor="#fdfdfd">
                <v:path arrowok="t"/>
              </v:shape>
            </v:group>
            <v:group style="position:absolute;left:7312;top:6302;width:2;height:288" coordorigin="7312,6302" coordsize="2,288">
              <v:shape style="position:absolute;left:7312;top:6302;width:2;height:288" coordorigin="7312,6302" coordsize="0,288" path="m7312,6590l7312,6302e" filled="false" stroked="true" strokeweight=".48pt" strokecolor="#fdfdfd">
                <v:path arrowok="t"/>
              </v:shape>
            </v:group>
            <v:group style="position:absolute;left:7312;top:5472;width:2;height:317" coordorigin="7312,5472" coordsize="2,317">
              <v:shape style="position:absolute;left:7312;top:5472;width:2;height:317" coordorigin="7312,5472" coordsize="0,317" path="m7312,5472l7312,5789e" filled="false" stroked="true" strokeweight=".48pt" strokecolor="#fdfdfd">
                <v:path arrowok="t"/>
              </v:shape>
            </v:group>
            <v:group style="position:absolute;left:7475;top:6230;width:2;height:360" coordorigin="7475,6230" coordsize="2,360">
              <v:shape style="position:absolute;left:7475;top:6230;width:2;height:360" coordorigin="7475,6230" coordsize="0,360" path="m7475,6590l7475,6230e" filled="false" stroked="true" strokeweight=".48pt" strokecolor="#fdfdfd">
                <v:path arrowok="t"/>
              </v:shape>
            </v:group>
            <v:group style="position:absolute;left:7475;top:5472;width:2;height:363" coordorigin="7475,5472" coordsize="2,363">
              <v:shape style="position:absolute;left:7475;top:5472;width:2;height:363" coordorigin="7475,5472" coordsize="0,363" path="m7475,5834l7475,5472e" filled="false" stroked="true" strokeweight=".48pt" strokecolor="#fdfdfd">
                <v:path arrowok="t"/>
              </v:shape>
            </v:group>
            <v:group style="position:absolute;left:7636;top:6017;width:2;height:574" coordorigin="7636,6017" coordsize="2,574">
              <v:shape style="position:absolute;left:7636;top:6017;width:2;height:574" coordorigin="7636,6017" coordsize="0,574" path="m7636,6590l7636,6017e" filled="false" stroked="true" strokeweight=".48pt" strokecolor="#fdfdfd">
                <v:path arrowok="t"/>
              </v:shape>
            </v:group>
            <v:group style="position:absolute;left:7636;top:5472;width:2;height:466" coordorigin="7636,5472" coordsize="2,466">
              <v:shape style="position:absolute;left:7636;top:5472;width:2;height:466" coordorigin="7636,5472" coordsize="0,466" path="m7636,5938l7636,5472e" filled="false" stroked="true" strokeweight=".48pt" strokecolor="#fdfdfd">
                <v:path arrowok="t"/>
              </v:shape>
            </v:group>
            <v:group style="position:absolute;left:7799;top:6374;width:2;height:216" coordorigin="7799,6374" coordsize="2,216">
              <v:shape style="position:absolute;left:7799;top:6374;width:2;height:216" coordorigin="7799,6374" coordsize="0,216" path="m7799,6590l7799,6374e" filled="false" stroked="true" strokeweight=".48pt" strokecolor="#fdfdfd">
                <v:path arrowok="t"/>
              </v:shape>
            </v:group>
            <v:group style="position:absolute;left:7799;top:5472;width:2;height:444" coordorigin="7799,5472" coordsize="2,444">
              <v:shape style="position:absolute;left:7799;top:5472;width:2;height:444" coordorigin="7799,5472" coordsize="0,444" path="m7799,5916l7799,5472e" filled="false" stroked="true" strokeweight=".48pt" strokecolor="#fdfdfd">
                <v:path arrowok="t"/>
              </v:shape>
            </v:group>
            <v:group style="position:absolute;left:7962;top:6425;width:2;height:166" coordorigin="7962,6425" coordsize="2,166">
              <v:shape style="position:absolute;left:7962;top:6425;width:2;height:166" coordorigin="7962,6425" coordsize="0,166" path="m7962,6590l7962,6425e" filled="false" stroked="true" strokeweight=".48pt" strokecolor="#fdfdfd">
                <v:path arrowok="t"/>
              </v:shape>
            </v:group>
            <v:group style="position:absolute;left:7962;top:5472;width:2;height:394" coordorigin="7962,5472" coordsize="2,394">
              <v:shape style="position:absolute;left:7962;top:5472;width:2;height:394" coordorigin="7962,5472" coordsize="0,394" path="m7962,5866l7962,5472e" filled="false" stroked="true" strokeweight=".48pt" strokecolor="#fdfdfd">
                <v:path arrowok="t"/>
              </v:shape>
            </v:group>
            <v:group style="position:absolute;left:8126;top:6372;width:2;height:219" coordorigin="8126,6372" coordsize="2,219">
              <v:shape style="position:absolute;left:8126;top:6372;width:2;height:219" coordorigin="8126,6372" coordsize="0,219" path="m8126,6590l8126,6372e" filled="false" stroked="true" strokeweight=".48pt" strokecolor="#fdfdfd">
                <v:path arrowok="t"/>
              </v:shape>
            </v:group>
            <v:group style="position:absolute;left:8126;top:5472;width:2;height:444" coordorigin="8126,5472" coordsize="2,444">
              <v:shape style="position:absolute;left:8126;top:5472;width:2;height:444" coordorigin="8126,5472" coordsize="0,444" path="m8126,5916l8126,5472e" filled="false" stroked="true" strokeweight=".48pt" strokecolor="#fdfdfd">
                <v:path arrowok="t"/>
              </v:shape>
            </v:group>
            <v:group style="position:absolute;left:8289;top:6163;width:2;height:428" coordorigin="8289,6163" coordsize="2,428">
              <v:shape style="position:absolute;left:8289;top:6163;width:2;height:428" coordorigin="8289,6163" coordsize="0,428" path="m8289,6590l8289,6163e" filled="false" stroked="true" strokeweight=".48pt" strokecolor="#fdfdfd">
                <v:path arrowok="t"/>
              </v:shape>
            </v:group>
            <v:group style="position:absolute;left:8289;top:5472;width:2;height:444" coordorigin="8289,5472" coordsize="2,444">
              <v:shape style="position:absolute;left:8289;top:5472;width:2;height:444" coordorigin="8289,5472" coordsize="0,444" path="m8289,5916l8289,5472e" filled="false" stroked="true" strokeweight=".48pt" strokecolor="#fdfdfd">
                <v:path arrowok="t"/>
              </v:shape>
            </v:group>
            <v:group style="position:absolute;left:8450;top:6223;width:2;height:368" coordorigin="8450,6223" coordsize="2,368">
              <v:shape style="position:absolute;left:8450;top:6223;width:2;height:368" coordorigin="8450,6223" coordsize="0,368" path="m8450,6590l8450,6223e" filled="false" stroked="true" strokeweight=".48pt" strokecolor="#fdfdfd">
                <v:path arrowok="t"/>
              </v:shape>
            </v:group>
            <v:group style="position:absolute;left:8450;top:5472;width:2;height:344" coordorigin="8450,5472" coordsize="2,344">
              <v:shape style="position:absolute;left:8450;top:5472;width:2;height:344" coordorigin="8450,5472" coordsize="0,344" path="m8450,5815l8450,5472e" filled="false" stroked="true" strokeweight=".48pt" strokecolor="#fdfdfd">
                <v:path arrowok="t"/>
              </v:shape>
            </v:group>
            <v:group style="position:absolute;left:8613;top:6266;width:2;height:324" coordorigin="8613,6266" coordsize="2,324">
              <v:shape style="position:absolute;left:8613;top:6266;width:2;height:324" coordorigin="8613,6266" coordsize="0,324" path="m8613,6590l8613,6266e" filled="false" stroked="true" strokeweight=".48pt" strokecolor="#fdfdfd">
                <v:path arrowok="t"/>
              </v:shape>
            </v:group>
            <v:group style="position:absolute;left:8613;top:5472;width:2;height:300" coordorigin="8613,5472" coordsize="2,300">
              <v:shape style="position:absolute;left:8613;top:5472;width:2;height:300" coordorigin="8613,5472" coordsize="0,300" path="m8613,5472l8613,5772e" filled="false" stroked="true" strokeweight=".48pt" strokecolor="#fdfdfd">
                <v:path arrowok="t"/>
              </v:shape>
            </v:group>
            <v:group style="position:absolute;left:8776;top:6163;width:2;height:428" coordorigin="8776,6163" coordsize="2,428">
              <v:shape style="position:absolute;left:8776;top:6163;width:2;height:428" coordorigin="8776,6163" coordsize="0,428" path="m8776,6163l8776,6590e" filled="false" stroked="true" strokeweight=".48pt" strokecolor="#fdfdfd">
                <v:path arrowok="t"/>
              </v:shape>
            </v:group>
            <v:group style="position:absolute;left:8776;top:5472;width:2;height:384" coordorigin="8776,5472" coordsize="2,384">
              <v:shape style="position:absolute;left:8776;top:5472;width:2;height:384" coordorigin="8776,5472" coordsize="0,384" path="m8776,5472l8776,5856e" filled="false" stroked="true" strokeweight=".48pt" strokecolor="#fdfdfd">
                <v:path arrowok="t"/>
              </v:shape>
            </v:group>
            <v:group style="position:absolute;left:8939;top:6163;width:2;height:428" coordorigin="8939,6163" coordsize="2,428">
              <v:shape style="position:absolute;left:8939;top:6163;width:2;height:428" coordorigin="8939,6163" coordsize="0,428" path="m8939,6590l8939,6163e" filled="false" stroked="true" strokeweight=".48pt" strokecolor="#fdfdfd">
                <v:path arrowok="t"/>
              </v:shape>
            </v:group>
            <v:group style="position:absolute;left:8939;top:5472;width:2;height:444" coordorigin="8939,5472" coordsize="2,444">
              <v:shape style="position:absolute;left:8939;top:5472;width:2;height:444" coordorigin="8939,5472" coordsize="0,444" path="m8939,5916l8939,5472e" filled="false" stroked="true" strokeweight=".48pt" strokecolor="#fdfdfd">
                <v:path arrowok="t"/>
              </v:shape>
            </v:group>
            <v:group style="position:absolute;left:9102;top:6163;width:2;height:428" coordorigin="9102,6163" coordsize="2,428">
              <v:shape style="position:absolute;left:9102;top:6163;width:2;height:428" coordorigin="9102,6163" coordsize="0,428" path="m9102,6590l9102,6163e" filled="false" stroked="true" strokeweight=".48pt" strokecolor="#fdfdfd">
                <v:path arrowok="t"/>
              </v:shape>
            </v:group>
            <v:group style="position:absolute;left:9102;top:5472;width:2;height:444" coordorigin="9102,5472" coordsize="2,444">
              <v:shape style="position:absolute;left:9102;top:5472;width:2;height:444" coordorigin="9102,5472" coordsize="0,444" path="m9102,5916l9102,5472e" filled="false" stroked="true" strokeweight=".48pt" strokecolor="#fdfdfd">
                <v:path arrowok="t"/>
              </v:shape>
            </v:group>
            <v:group style="position:absolute;left:9263;top:6163;width:2;height:428" coordorigin="9263,6163" coordsize="2,428">
              <v:shape style="position:absolute;left:9263;top:6163;width:2;height:428" coordorigin="9263,6163" coordsize="0,428" path="m9263,6590l9263,6163e" filled="false" stroked="true" strokeweight=".48pt" strokecolor="#fdfdfd">
                <v:path arrowok="t"/>
              </v:shape>
            </v:group>
            <v:group style="position:absolute;left:9263;top:5472;width:2;height:444" coordorigin="9263,5472" coordsize="2,444">
              <v:shape style="position:absolute;left:9263;top:5472;width:2;height:444" coordorigin="9263,5472" coordsize="0,444" path="m9263,5472l9263,5830,9263,5916e" filled="false" stroked="true" strokeweight=".48pt" strokecolor="#fdfdfd">
                <v:path arrowok="t"/>
              </v:shape>
            </v:group>
            <v:group style="position:absolute;left:9426;top:6163;width:2;height:428" coordorigin="9426,6163" coordsize="2,428">
              <v:shape style="position:absolute;left:9426;top:6163;width:2;height:428" coordorigin="9426,6163" coordsize="0,428" path="m9426,6590l9426,6163e" filled="false" stroked="true" strokeweight=".48pt" strokecolor="#fdfdfd">
                <v:path arrowok="t"/>
              </v:shape>
            </v:group>
            <v:group style="position:absolute;left:9590;top:5472;width:2;height:1119" coordorigin="9590,5472" coordsize="2,1119">
              <v:shape style="position:absolute;left:9590;top:5472;width:2;height:1119" coordorigin="9590,5472" coordsize="0,1119" path="m9590,6590l9590,6106,9590,5472e" filled="false" stroked="true" strokeweight=".48pt" strokecolor="#fdfdfd">
                <v:path arrowok="t"/>
              </v:shape>
            </v:group>
            <v:group style="position:absolute;left:9916;top:5472;width:2;height:1119" coordorigin="9916,5472" coordsize="2,1119">
              <v:shape style="position:absolute;left:9916;top:5472;width:2;height:1119" coordorigin="9916,5472" coordsize="0,1119" path="m9916,6590l9916,5472e" filled="false" stroked="true" strokeweight=".48pt" strokecolor="#fdfdfd">
                <v:path arrowok="t"/>
              </v:shape>
            </v:group>
            <v:group style="position:absolute;left:10077;top:5472;width:2;height:1119" coordorigin="10077,5472" coordsize="2,1119">
              <v:shape style="position:absolute;left:10077;top:5472;width:2;height:1119" coordorigin="10077,5472" coordsize="0,1119" path="m10077,6590l10077,5472e" filled="false" stroked="true" strokeweight=".48pt" strokecolor="#fdfdfd">
                <v:path arrowok="t"/>
              </v:shape>
            </v:group>
            <v:group style="position:absolute;left:10403;top:5472;width:2;height:1119" coordorigin="10403,5472" coordsize="2,1119">
              <v:shape style="position:absolute;left:10403;top:5472;width:2;height:1119" coordorigin="10403,5472" coordsize="0,1119" path="m10403,6590l10403,5472e" filled="false" stroked="true" strokeweight=".48pt" strokecolor="#fdfdfd">
                <v:path arrowok="t"/>
              </v:shape>
            </v:group>
            <v:group style="position:absolute;left:10566;top:5472;width:2;height:1119" coordorigin="10566,5472" coordsize="2,1119">
              <v:shape style="position:absolute;left:10566;top:5472;width:2;height:1119" coordorigin="10566,5472" coordsize="0,1119" path="m10566,6590l10566,5472e" filled="false" stroked="true" strokeweight=".48pt" strokecolor="#fdfdfd">
                <v:path arrowok="t"/>
              </v:shape>
            </v:group>
            <v:group style="position:absolute;left:10730;top:6254;width:2;height:336" coordorigin="10730,6254" coordsize="2,336">
              <v:shape style="position:absolute;left:10730;top:6254;width:2;height:336" coordorigin="10730,6254" coordsize="0,336" path="m10730,6590l10730,6254e" filled="false" stroked="true" strokeweight=".48pt" strokecolor="#fdfdfd">
                <v:path arrowok="t"/>
              </v:shape>
            </v:group>
            <v:group style="position:absolute;left:6861;top:3274;width:2;height:2" coordorigin="6861,3274" coordsize="2,2">
              <v:shape style="position:absolute;left:6861;top:3274;width:2;height:2" coordorigin="6861,3274" coordsize="0,0" path="m6861,3274l6861,3274e" filled="false" stroked="true" strokeweight=".48pt" strokecolor="#000000">
                <v:path arrowok="t"/>
              </v:shape>
            </v:group>
            <v:group style="position:absolute;left:6861;top:3310;width:3876;height:2124" coordorigin="6861,3310" coordsize="3876,2124">
              <v:shape style="position:absolute;left:6861;top:3310;width:3876;height:2124" coordorigin="6861,3310" coordsize="3876,2124" path="m6926,5434l6861,5434,6861,3895,6861,3310,7362,3310,10446,3310,10737,3310,10737,3895e" filled="false" stroked="true" strokeweight=".12pt" strokecolor="#000000">
                <v:path arrowok="t"/>
              </v:shape>
            </v:group>
            <v:group style="position:absolute;left:10737;top:3970;width:2;height:154" coordorigin="10737,3970" coordsize="2,154">
              <v:shape style="position:absolute;left:10737;top:3970;width:2;height:154" coordorigin="10737,3970" coordsize="0,154" path="m10737,3970l10737,4123e" filled="false" stroked="true" strokeweight=".12pt" strokecolor="#000000">
                <v:path arrowok="t"/>
              </v:shape>
            </v:group>
            <v:group style="position:absolute;left:9954;top:3895;width:783;height:1539" coordorigin="9954,3895" coordsize="783,1539">
              <v:shape style="position:absolute;left:9954;top:3895;width:783;height:1539" coordorigin="9954,3895" coordsize="783,1539" path="m10737,3895l10737,5434,10446,5434,9954,5434e" filled="false" stroked="true" strokeweight=".12pt" strokecolor="#000000">
                <v:path arrowok="t"/>
              </v:shape>
            </v:group>
            <v:group style="position:absolute;left:6861;top:3310;width:3876;height:2124" coordorigin="6861,3310" coordsize="3876,2124">
              <v:shape style="position:absolute;left:6861;top:3310;width:3876;height:2124" coordorigin="6861,3310" coordsize="3876,2124" path="m6926,5434l6861,5434,6861,3895,6861,3310,7362,3310,10446,3310,10737,3310,10737,3895e" filled="false" stroked="true" strokeweight=".12pt" strokecolor="#000000">
                <v:path arrowok="t"/>
              </v:shape>
            </v:group>
            <v:group style="position:absolute;left:9954;top:3895;width:783;height:1539" coordorigin="9954,3895" coordsize="783,1539">
              <v:shape style="position:absolute;left:9954;top:3895;width:783;height:1539" coordorigin="9954,3895" coordsize="783,1539" path="m10737,3895l10737,5434,10446,5434,9954,5434e" filled="false" stroked="true" strokeweight=".12pt" strokecolor="#000000">
                <v:path arrowok="t"/>
              </v:shape>
            </v:group>
            <v:group style="position:absolute;left:6851;top:3300;width:3896;height:2144" coordorigin="6851,3300" coordsize="3896,2144">
              <v:shape style="position:absolute;left:6851;top:3300;width:3896;height:2144" coordorigin="6851,3300" coordsize="3896,2144" path="m6851,5443l6851,3895,6851,3300,7362,3300,10446,3300,10746,3300,10746,3895e" filled="false" stroked="true" strokeweight=".12pt" strokecolor="#000000">
                <v:path arrowok="t"/>
              </v:shape>
            </v:group>
            <v:group style="position:absolute;left:10746;top:3970;width:2;height:154" coordorigin="10746,3970" coordsize="2,154">
              <v:shape style="position:absolute;left:10746;top:3970;width:2;height:154" coordorigin="10746,3970" coordsize="0,154" path="m10746,3970l10746,4123e" filled="false" stroked="true" strokeweight=".12pt" strokecolor="#000000">
                <v:path arrowok="t"/>
              </v:shape>
            </v:group>
            <v:group style="position:absolute;left:9954;top:3895;width:792;height:1548" coordorigin="9954,3895" coordsize="792,1548">
              <v:shape style="position:absolute;left:9954;top:3895;width:792;height:1548" coordorigin="9954,3895" coordsize="792,1548" path="m10746,3895l10746,5443,10446,5443,9954,5443e" filled="false" stroked="true" strokeweight=".12pt" strokecolor="#000000">
                <v:path arrowok="t"/>
              </v:shape>
            </v:group>
            <v:group style="position:absolute;left:6842;top:3290;width:3915;height:2" coordorigin="6842,3290" coordsize="3915,2">
              <v:shape style="position:absolute;left:6842;top:3290;width:3915;height:2" coordorigin="6842,3290" coordsize="3915,0" path="m6842,3290l7362,3290,10446,3290,10756,3290e" filled="false" stroked="true" strokeweight=".12pt" strokecolor="#000000">
                <v:path arrowok="t"/>
              </v:shape>
            </v:group>
            <v:group style="position:absolute;left:9954;top:5453;width:802;height:2" coordorigin="9954,5453" coordsize="802,2">
              <v:shape style="position:absolute;left:9954;top:5453;width:802;height:2" coordorigin="9954,5453" coordsize="802,0" path="m10756,5453l10446,5453,9954,5453e" filled="false" stroked="true" strokeweight=".12pt" strokecolor="#000000">
                <v:path arrowok="t"/>
              </v:shape>
            </v:group>
            <v:group style="position:absolute;left:6842;top:5453;width:84;height:2" coordorigin="6842,5453" coordsize="84,2">
              <v:shape style="position:absolute;left:6842;top:5453;width:84;height:2" coordorigin="6842,5453" coordsize="84,0" path="m6842,5453l6926,5453e" filled="false" stroked="true" strokeweight=".12pt" strokecolor="#000000">
                <v:path arrowok="t"/>
              </v:shape>
            </v:group>
            <v:group style="position:absolute;left:6822;top:3274;width:2319;height:2199" coordorigin="6822,3274" coordsize="2319,2199">
              <v:shape style="position:absolute;left:6822;top:3274;width:2319;height:2199" coordorigin="6822,3274" coordsize="2319,2199" path="m9141,5472l7362,5472,6822,5472,6822,3895,6822,3274e" filled="false" stroked="true" strokeweight=".12pt" strokecolor="#000000">
                <v:path arrowok="t"/>
              </v:shape>
            </v:group>
            <v:group style="position:absolute;left:6813;top:3274;width:3972;height:2" coordorigin="6813,3274" coordsize="3972,2">
              <v:shape style="position:absolute;left:6813;top:3274;width:3972;height:2" coordorigin="6813,3274" coordsize="3972,0" path="m6813,3274l10785,3274e" filled="false" stroked="true" strokeweight=".12pt" strokecolor="#000000">
                <v:path arrowok="t"/>
              </v:shape>
            </v:group>
            <v:group style="position:absolute;left:10696;top:3254;width:89;height:20" coordorigin="10696,3254" coordsize="89,20">
              <v:shape style="position:absolute;left:10696;top:3254;width:89;height:20" coordorigin="10696,3254" coordsize="89,20" path="m10696,3274l10785,3254,10785,3274,10696,3254e" filled="false" stroked="true" strokeweight=".12pt" strokecolor="#000000">
                <v:path arrowok="t"/>
              </v:shape>
            </v:group>
            <v:group style="position:absolute;left:9954;top:5354;width:2;height:118" coordorigin="9954,5354" coordsize="2,118">
              <v:shape style="position:absolute;left:9954;top:5354;width:2;height:118" coordorigin="9954,5354" coordsize="0,118" path="m9954,5354l9954,5472e" filled="false" stroked="true" strokeweight=".12pt" strokecolor="#000000">
                <v:path arrowok="t"/>
              </v:shape>
            </v:group>
            <v:group style="position:absolute;left:6851;top:5443;width:75;height:2" coordorigin="6851,5443" coordsize="75,2">
              <v:shape style="position:absolute;left:6851;top:5443;width:75;height:2" coordorigin="6851,5443" coordsize="75,0" path="m6851,5443l6926,5443e" filled="false" stroked="true" strokeweight=".12pt" strokecolor="#000000">
                <v:path arrowok="t"/>
              </v:shape>
            </v:group>
            <v:group style="position:absolute;left:10672;top:3310;width:2;height:65" coordorigin="10672,3310" coordsize="2,65">
              <v:shape style="position:absolute;left:10672;top:3310;width:2;height:65" coordorigin="10672,3310" coordsize="0,65" path="m10672,3310l10672,3374e" filled="false" stroked="true" strokeweight=".12pt" strokecolor="#000000">
                <v:path arrowok="t"/>
              </v:shape>
            </v:group>
            <v:group style="position:absolute;left:6926;top:3310;width:2;height:65" coordorigin="6926,3310" coordsize="2,65">
              <v:shape style="position:absolute;left:6926;top:3310;width:2;height:65" coordorigin="6926,3310" coordsize="0,65" path="m6926,3310l6926,3374e" filled="false" stroked="true" strokeweight=".12pt" strokecolor="#000000">
                <v:path arrowok="t"/>
              </v:shape>
            </v:group>
            <v:group style="position:absolute;left:6861;top:5369;width:65;height:2" coordorigin="6861,5369" coordsize="65,2">
              <v:shape style="position:absolute;left:6861;top:5369;width:65;height:2" coordorigin="6861,5369" coordsize="65,0" path="m6861,5369l6926,5369e" filled="false" stroked="true" strokeweight=".12pt" strokecolor="#000000">
                <v:path arrowok="t"/>
              </v:shape>
            </v:group>
            <v:group style="position:absolute;left:6861;top:3310;width:3876;height:2124" coordorigin="6861,3310" coordsize="3876,2124">
              <v:shape style="position:absolute;left:6861;top:3310;width:3876;height:2124" coordorigin="6861,3310" coordsize="3876,2124" path="m6926,5434l6861,5434,6861,3895,6861,3310,7362,3310,10446,3310,10737,3310,10737,3895,10737,5434,10446,5434,9954,5434e" filled="false" stroked="true" strokeweight=".12pt" strokecolor="#000000">
                <v:path arrowok="t"/>
              </v:shape>
            </v:group>
            <v:group style="position:absolute;left:6926;top:3374;width:3747;height:1995" coordorigin="6926,3374" coordsize="3747,1995">
              <v:shape style="position:absolute;left:6926;top:3374;width:3747;height:1995" coordorigin="6926,3374" coordsize="3747,1995" path="m6926,5369l6926,3895,6926,3374,7362,3374,10446,3374,10672,3374,10672,3895,10672,5369,10446,5369,9954,5369e" filled="false" stroked="true" strokeweight=".12pt" strokecolor="#000000">
                <v:path arrowok="t"/>
              </v:shape>
            </v:group>
            <v:group style="position:absolute;left:6940;top:3389;width:3718;height:1966" coordorigin="6940,3389" coordsize="3718,1966">
              <v:shape style="position:absolute;left:6940;top:3389;width:3718;height:1966" coordorigin="6940,3389" coordsize="3718,1966" path="m6940,3895l6940,3389,7362,3389,10446,3389,10658,3389,10658,3895,10658,5354,10446,5354,9954,5354e" filled="false" stroked="true" strokeweight=".12pt" strokecolor="#000000">
                <v:path arrowok="t"/>
              </v:shape>
            </v:group>
            <v:group style="position:absolute;left:6976;top:5354;width:2088;height:2" coordorigin="6976,5354" coordsize="2088,2">
              <v:shape style="position:absolute;left:6976;top:5354;width:2088;height:2" coordorigin="6976,5354" coordsize="2088,0" path="m9064,5354l7362,5354,6976,5354e" filled="false" stroked="true" strokeweight=".12pt" strokecolor="#000000">
                <v:path arrowok="t"/>
              </v:shape>
            </v:group>
            <v:group style="position:absolute;left:6940;top:3895;width:2;height:1460" coordorigin="6940,3895" coordsize="2,1460">
              <v:shape style="position:absolute;left:6940;top:3895;width:2;height:1460" coordorigin="6940,3895" coordsize="0,1460" path="m6940,5354l6940,3895e" filled="false" stroked="true" strokeweight=".12pt" strokecolor="#000000">
                <v:path arrowok="t"/>
              </v:shape>
            </v:group>
            <v:group style="position:absolute;left:10672;top:5369;width:65;height:2" coordorigin="10672,5369" coordsize="65,2">
              <v:shape style="position:absolute;left:10672;top:5369;width:65;height:2" coordorigin="10672,5369" coordsize="65,0" path="m10672,5369l10737,5369e" filled="false" stroked="true" strokeweight=".12pt" strokecolor="#000000">
                <v:path arrowok="t"/>
              </v:shape>
            </v:group>
            <v:group style="position:absolute;left:6882;top:5453;width:68;height:20" coordorigin="6882,5453" coordsize="68,20">
              <v:shape style="position:absolute;left:6882;top:5453;width:68;height:20" coordorigin="6882,5453" coordsize="68,20" path="m6950,5453l6882,5472,6882,5453,6950,5472,6950,5453,6926,5453,6950,5453e" filled="false" stroked="true" strokeweight=".12pt" strokecolor="#000000">
                <v:path arrowok="t"/>
              </v:shape>
            </v:group>
            <v:group style="position:absolute;left:6861;top:3310;width:3876;height:586" coordorigin="6861,3310" coordsize="3876,586">
              <v:shape style="position:absolute;left:6861;top:3310;width:3876;height:586" coordorigin="6861,3310" coordsize="3876,586" path="m10737,3895l10737,3310,10446,3310,7362,3310,6861,3310,6861,3895,6861,3310,7362,3310,10446,3310,10737,3310,10737,3895e" filled="false" stroked="true" strokeweight=".12pt" strokecolor="#000000">
                <v:path arrowok="t"/>
              </v:shape>
            </v:group>
            <v:group style="position:absolute;left:6861;top:3310;width:3876;height:586" coordorigin="6861,3310" coordsize="3876,586">
              <v:shape style="position:absolute;left:6861;top:3310;width:3876;height:586" coordorigin="6861,3310" coordsize="3876,586" path="m6861,3895l6861,3310,7362,3310,10446,3310,10737,3310,10737,3895e" filled="false" stroked="true" strokeweight=".12pt" strokecolor="#000000">
                <v:path arrowok="t"/>
              </v:shape>
            </v:group>
            <v:group style="position:absolute;left:10158;top:3814;width:3;height:5" coordorigin="10158,3814" coordsize="3,5">
              <v:shape style="position:absolute;left:10158;top:3814;width:3;height:5" coordorigin="10158,3814" coordsize="3,5" path="m10161,3814l10158,3818e" filled="false" stroked="true" strokeweight=".12pt" strokecolor="#000000">
                <v:path arrowok="t"/>
              </v:shape>
            </v:group>
            <v:group style="position:absolute;left:10204;top:3818;width:2;height:8" coordorigin="10204,3818" coordsize="2,8">
              <v:shape style="position:absolute;left:10204;top:3818;width:2;height:8" coordorigin="10204,3818" coordsize="0,8" path="m10204,3826l10204,3818e" filled="false" stroked="true" strokeweight=".12pt" strokecolor="#000000">
                <v:path arrowok="t"/>
              </v:shape>
            </v:group>
            <v:group style="position:absolute;left:10156;top:3940;width:480;height:2" coordorigin="10156,3940" coordsize="480,2">
              <v:shape style="position:absolute;left:10156;top:3940;width:480;height:2" coordorigin="10156,3940" coordsize="480,0" path="m10156,3940l10636,3940e" filled="false" stroked="true" strokeweight=".48pt" strokecolor="#000000">
                <v:path arrowok="t"/>
              </v:shape>
            </v:group>
            <v:group style="position:absolute;left:10098;top:4507;width:560;height:2" coordorigin="10098,4507" coordsize="560,2">
              <v:shape style="position:absolute;left:10098;top:4507;width:560;height:2" coordorigin="10098,4507" coordsize="560,0" path="m10098,4507l10658,4507e" filled="false" stroked="true" strokeweight=".12pt" strokecolor="#000000">
                <v:path arrowok="t"/>
              </v:shape>
            </v:group>
            <v:group style="position:absolute;left:10182;top:3454;width:2;height:329" coordorigin="10182,3454" coordsize="2,329">
              <v:shape style="position:absolute;left:10182;top:3454;width:2;height:329" coordorigin="10182,3454" coordsize="0,329" path="m10182,3454l10182,3782e" filled="false" stroked="true" strokeweight=".12pt" strokecolor="#000000">
                <v:path arrowok="t"/>
              </v:shape>
            </v:group>
            <v:group style="position:absolute;left:10610;top:3454;width:2;height:329" coordorigin="10610,3454" coordsize="2,329">
              <v:shape style="position:absolute;left:10610;top:3454;width:2;height:329" coordorigin="10610,3454" coordsize="0,329" path="m10610,3782l10610,3454e" filled="false" stroked="true" strokeweight=".12pt" strokecolor="#000000">
                <v:path arrowok="t"/>
              </v:shape>
            </v:group>
            <v:group style="position:absolute;left:10098;top:3389;width:560;height:2" coordorigin="10098,3389" coordsize="560,2">
              <v:shape style="position:absolute;left:10098;top:3389;width:560;height:2" coordorigin="10098,3389" coordsize="560,0" path="m10098,3389l10658,3389e" filled="false" stroked="true" strokeweight=".12pt" strokecolor="#000000">
                <v:path arrowok="t"/>
              </v:shape>
            </v:group>
            <v:group style="position:absolute;left:10695;top:3264;width:92;height:2" coordorigin="10695,3264" coordsize="92,2">
              <v:shape style="position:absolute;left:10695;top:3264;width:92;height:2" coordorigin="10695,3264" coordsize="92,0" path="m10695,3264l10786,3264e" filled="false" stroked="true" strokeweight="1.18pt" strokecolor="#000000">
                <v:path arrowok="t"/>
              </v:shape>
            </v:group>
            <v:group style="position:absolute;left:10204;top:3823;width:387;height:60" coordorigin="10204,3823" coordsize="387,60">
              <v:shape style="position:absolute;left:10204;top:3823;width:387;height:60" coordorigin="10204,3823" coordsize="387,60" path="m10204,3823l10590,3883e" filled="false" stroked="true" strokeweight=".12pt" strokecolor="#000000">
                <v:path arrowok="t"/>
              </v:shape>
            </v:group>
            <v:group style="position:absolute;left:6812;top:3264;width:92;height:2" coordorigin="6812,3264" coordsize="92,2">
              <v:shape style="position:absolute;left:6812;top:3264;width:92;height:2" coordorigin="6812,3264" coordsize="92,0" path="m6812,3264l6903,3264e" filled="false" stroked="true" strokeweight="1.18pt" strokecolor="#000000">
                <v:path arrowok="t"/>
              </v:shape>
            </v:group>
            <v:group style="position:absolute;left:6813;top:3254;width:89;height:20" coordorigin="6813,3254" coordsize="89,20">
              <v:shape style="position:absolute;left:6813;top:3254;width:89;height:20" coordorigin="6813,3254" coordsize="89,20" path="m6813,3274l6902,3254,6902,3274,6813,3254e" filled="false" stroked="true" strokeweight=".12pt" strokecolor="#000000">
                <v:path arrowok="t"/>
              </v:shape>
            </v:group>
            <v:group style="position:absolute;left:10182;top:3653;width:168;height:130" coordorigin="10182,3653" coordsize="168,130">
              <v:shape style="position:absolute;left:10182;top:3653;width:168;height:130" coordorigin="10182,3653" coordsize="168,130" path="m10182,3782l10350,3653e" filled="false" stroked="true" strokeweight=".12pt" strokecolor="#000000">
                <v:path arrowok="t"/>
              </v:shape>
            </v:group>
            <v:group style="position:absolute;left:10442;top:3454;width:168;height:130" coordorigin="10442,3454" coordsize="168,130">
              <v:shape style="position:absolute;left:10442;top:3454;width:168;height:130" coordorigin="10442,3454" coordsize="168,130" path="m10442,3583l10610,3454e" filled="false" stroked="true" strokeweight=".12pt" strokecolor="#000000">
                <v:path arrowok="t"/>
              </v:shape>
            </v:group>
            <v:group style="position:absolute;left:10205;top:4240;width:3;height:2" coordorigin="10205,4240" coordsize="3,2">
              <v:shape style="position:absolute;left:10205;top:4240;width:3;height:2" coordorigin="10205,4240" coordsize="3,0" path="m10205,4240l10208,4240e" filled="false" stroked="true" strokeweight=".12pt" strokecolor="#000000">
                <v:path arrowok="t"/>
              </v:shape>
            </v:group>
            <v:group style="position:absolute;left:6940;top:3389;width:1491;height:1865" coordorigin="6940,3389" coordsize="1491,1865">
              <v:shape style="position:absolute;left:6940;top:3389;width:1491;height:1865" coordorigin="6940,3389" coordsize="1491,1865" path="m8430,3389l6940,3389,6940,5254e" filled="false" stroked="true" strokeweight=".12pt" strokecolor="#000000">
                <v:path arrowok="t"/>
              </v:shape>
            </v:group>
            <v:group style="position:absolute;left:6940;top:4555;width:1491;height:699" coordorigin="6940,4555" coordsize="1491,699">
              <v:shape style="position:absolute;left:6940;top:4555;width:1491;height:699" coordorigin="6940,4555" coordsize="1491,699" path="m6940,5254l8430,5254,8430,4555e" filled="false" stroked="true" strokeweight=".12pt" strokecolor="#000000">
                <v:path arrowok="t"/>
              </v:shape>
            </v:group>
            <v:group style="position:absolute;left:8430;top:3389;width:2;height:920" coordorigin="8430,3389" coordsize="2,920">
              <v:shape style="position:absolute;left:8430;top:3389;width:2;height:920" coordorigin="8430,3389" coordsize="0,920" path="m8430,4308l8430,3389e" filled="false" stroked="true" strokeweight=".12pt" strokecolor="#000000">
                <v:path arrowok="t"/>
              </v:shape>
            </v:group>
            <v:group style="position:absolute;left:6966;top:3418;width:1436;height:1808" coordorigin="6966,3418" coordsize="1436,1808">
              <v:shape style="position:absolute;left:6966;top:3418;width:1436;height:1808" coordorigin="6966,3418" coordsize="1436,1808" path="m8402,4308l8402,3418,6966,3418,6966,5225,8402,5225,8402,4555e" filled="false" stroked="true" strokeweight=".12pt" strokecolor="#000000">
                <v:path arrowok="t"/>
              </v:shape>
            </v:group>
            <v:group style="position:absolute;left:6969;top:3941;width:1310;height:330" coordorigin="6969,3941" coordsize="1310,330">
              <v:shape style="position:absolute;left:6969;top:3941;width:1310;height:330" coordorigin="6969,3941" coordsize="1310,330" path="m8278,4270l8216,4245,8152,4220,8089,4197,8025,4174,7961,4152,7896,4132,7831,4112,7766,4093,7701,4075,7636,4058,7570,4042,7504,4027,7438,4013,7371,4000,7305,3988,7238,3976,7171,3966,7104,3957,7036,3948,6969,3941e" filled="false" stroked="true" strokeweight=".12pt" strokecolor="#000000">
                <v:path arrowok="t"/>
              </v:shape>
            </v:group>
            <v:group style="position:absolute;left:8267;top:3951;width:138;height:302" coordorigin="8267,3951" coordsize="138,302">
              <v:shape style="position:absolute;left:8267;top:3951;width:138;height:302" coordorigin="8267,3951" coordsize="138,302" path="m8405,3951l8342,4000,8297,4063,8272,4136,8267,4194,8268,4213,8271,4233,8275,4253e" filled="false" stroked="true" strokeweight=".12pt" strokecolor="#000000">
                <v:path arrowok="t"/>
              </v:shape>
            </v:group>
            <v:group style="position:absolute;left:7476;top:3766;width:241;height:241" coordorigin="7476,3766" coordsize="241,241">
              <v:shape style="position:absolute;left:7476;top:3766;width:241;height:241" coordorigin="7476,3766" coordsize="241,241" path="m7476,3766l7514,3813,7554,3857,7596,3901,7639,3942,7685,3981,7700,3994,7716,4006e" filled="false" stroked="true" strokeweight=".12pt" strokecolor="#000000">
                <v:path arrowok="t"/>
              </v:shape>
            </v:group>
            <v:group style="position:absolute;left:7467;top:3468;width:241;height:241" coordorigin="7467,3468" coordsize="241,241">
              <v:shape style="position:absolute;left:7467;top:3468;width:241;height:241" coordorigin="7467,3468" coordsize="241,241" path="m7708,3468l7661,3507,7616,3546,7573,3588,7532,3632,7492,3677,7480,3693,7467,3709e" filled="false" stroked="true" strokeweight=".12pt" strokecolor="#000000">
                <v:path arrowok="t"/>
              </v:shape>
            </v:group>
            <v:group style="position:absolute;left:7461;top:3700;width:14;height:54" coordorigin="7461,3700" coordsize="14,54">
              <v:shape style="position:absolute;left:7461;top:3700;width:14;height:54" coordorigin="7461,3700" coordsize="14,54" path="m7475,3700l7464,3717,7461,3735,7466,3754e" filled="false" stroked="true" strokeweight=".12pt" strokecolor="#000000">
                <v:path arrowok="t"/>
              </v:shape>
            </v:group>
            <v:group style="position:absolute;left:8282;top:3719;width:18;height:57" coordorigin="8282,3719" coordsize="18,57">
              <v:shape style="position:absolute;left:8282;top:3719;width:18;height:57" coordorigin="8282,3719" coordsize="18,57" path="m8288,3776l8296,3768,8299,3757,8298,3746,8297,3735,8291,3725,8282,3719e" filled="false" stroked="true" strokeweight=".12pt" strokecolor="#000000">
                <v:path arrowok="t"/>
              </v:shape>
            </v:group>
            <v:group style="position:absolute;left:7749;top:3766;width:241;height:241" coordorigin="7749,3766" coordsize="241,241">
              <v:shape style="position:absolute;left:7749;top:3766;width:241;height:241" coordorigin="7749,3766" coordsize="241,241" path="m7749,3766l7787,3813,7827,3857,7869,3901,7913,3942,7958,3981,7974,3994,7990,4006e" filled="false" stroked="true" strokeweight=".12pt" strokecolor="#000000">
                <v:path arrowok="t"/>
              </v:shape>
            </v:group>
            <v:group style="position:absolute;left:7991;top:4009;width:54;height:14" coordorigin="7991,4009" coordsize="54,14">
              <v:shape style="position:absolute;left:7991;top:4009;width:54;height:14" coordorigin="7991,4009" coordsize="54,14" path="m7991,4009l8007,4019,8026,4022,8044,4018e" filled="false" stroked="true" strokeweight=".12pt" strokecolor="#000000">
                <v:path arrowok="t"/>
              </v:shape>
            </v:group>
            <v:group style="position:absolute;left:7771;top:3923;width:106;height:92" coordorigin="7771,3923" coordsize="106,92">
              <v:shape style="position:absolute;left:7771;top:3923;width:106;height:92" coordorigin="7771,3923" coordsize="106,92" path="m7771,4015l7817,3977,7862,3937,7877,3923e" filled="false" stroked="true" strokeweight=".12pt" strokecolor="#000000">
                <v:path arrowok="t"/>
              </v:shape>
            </v:group>
            <v:group style="position:absolute;left:7717;top:4009;width:54;height:14" coordorigin="7717,4009" coordsize="54,14">
              <v:shape style="position:absolute;left:7717;top:4009;width:54;height:14" coordorigin="7717,4009" coordsize="54,14" path="m7717,4009l7733,4019,7752,4022,7771,4018e" filled="false" stroked="true" strokeweight=".12pt" strokecolor="#000000">
                <v:path arrowok="t"/>
              </v:shape>
            </v:group>
            <v:group style="position:absolute;left:7986;top:3463;width:54;height:14" coordorigin="7986,3463" coordsize="54,14">
              <v:shape style="position:absolute;left:7986;top:3463;width:54;height:14" coordorigin="7986,3463" coordsize="54,14" path="m8040,3477l8023,3466,8005,3463,7986,3468e" filled="false" stroked="true" strokeweight=".12pt" strokecolor="#000000">
                <v:path arrowok="t"/>
              </v:shape>
            </v:group>
            <v:group style="position:absolute;left:7737;top:3700;width:14;height:54" coordorigin="7737,3700" coordsize="14,54">
              <v:shape style="position:absolute;left:7737;top:3700;width:14;height:54" coordorigin="7737,3700" coordsize="14,54" path="m7751,3700l7740,3717,7737,3735,7742,3754e" filled="false" stroked="true" strokeweight=".12pt" strokecolor="#000000">
                <v:path arrowok="t"/>
              </v:shape>
            </v:group>
            <v:group style="position:absolute;left:7743;top:3468;width:241;height:241" coordorigin="7743,3468" coordsize="241,241">
              <v:shape style="position:absolute;left:7743;top:3468;width:241;height:241" coordorigin="7743,3468" coordsize="241,241" path="m7984,3468l7937,3507,7892,3546,7849,3588,7808,3632,7768,3677,7756,3693,7743,3709e" filled="false" stroked="true" strokeweight=".12pt" strokecolor="#000000">
                <v:path arrowok="t"/>
              </v:shape>
            </v:group>
            <v:group style="position:absolute;left:7779;top:3488;width:91;height:80" coordorigin="7779,3488" coordsize="91,80">
              <v:shape style="position:absolute;left:7779;top:3488;width:91;height:80" coordorigin="7779,3488" coordsize="91,80" path="m7869,3567l7825,3526,7794,3500,7779,3488e" filled="false" stroked="true" strokeweight=".12pt" strokecolor="#000000">
                <v:path arrowok="t"/>
              </v:shape>
            </v:group>
            <v:group style="position:absolute;left:7710;top:3463;width:54;height:14" coordorigin="7710,3463" coordsize="54,14">
              <v:shape style="position:absolute;left:7710;top:3463;width:54;height:14" coordorigin="7710,3463" coordsize="54,14" path="m7764,3477l7747,3466,7729,3463,7710,3468e" filled="false" stroked="true" strokeweight=".12pt" strokecolor="#000000">
                <v:path arrowok="t"/>
              </v:shape>
            </v:group>
            <v:group style="position:absolute;left:8041;top:3477;width:241;height:241" coordorigin="8041,3477" coordsize="241,241">
              <v:shape style="position:absolute;left:8041;top:3477;width:241;height:241" coordorigin="8041,3477" coordsize="241,241" path="m8281,3717l8243,3671,8203,3626,8161,3583,8117,3541,8072,3502,8056,3489,8041,3477e" filled="false" stroked="true" strokeweight=".12pt" strokecolor="#000000">
                <v:path arrowok="t"/>
              </v:shape>
            </v:group>
            <v:group style="position:absolute;left:8046;top:3778;width:240;height:240" coordorigin="8046,3778" coordsize="240,240">
              <v:shape style="position:absolute;left:8046;top:3778;width:240;height:240" coordorigin="8046,3778" coordsize="240,240" path="m8046,4018l8286,3778e" filled="false" stroked="true" strokeweight=".12pt" strokecolor="#000000">
                <v:path arrowok="t"/>
              </v:shape>
            </v:group>
            <v:group style="position:absolute;left:10502;top:3389;width:2;height:394" coordorigin="10502,3389" coordsize="2,394">
              <v:shape style="position:absolute;left:10502;top:3389;width:2;height:394" coordorigin="10502,3389" coordsize="0,394" path="m10502,3389l10502,3782e" filled="false" stroked="true" strokeweight=".12pt" strokecolor="#000000">
                <v:path arrowok="t"/>
              </v:shape>
            </v:group>
            <v:group style="position:absolute;left:10156;top:4016;width:480;height:2" coordorigin="10156,4016" coordsize="480,2">
              <v:shape style="position:absolute;left:10156;top:4016;width:480;height:2" coordorigin="10156,4016" coordsize="480,0" path="m10156,4016l10636,4016e" filled="false" stroked="true" strokeweight=".24pt" strokecolor="#000000">
                <v:path arrowok="t"/>
              </v:shape>
            </v:group>
            <v:group style="position:absolute;left:10502;top:3922;width:2;height:17" coordorigin="10502,3922" coordsize="2,17">
              <v:shape style="position:absolute;left:10502;top:3922;width:2;height:17" coordorigin="10502,3922" coordsize="0,17" path="m10502,3938l10502,3922e" filled="false" stroked="true" strokeweight=".12pt" strokecolor="#000000">
                <v:path arrowok="t"/>
              </v:shape>
            </v:group>
            <v:group style="position:absolute;left:10500;top:3868;width:3;height:2" coordorigin="10500,3868" coordsize="3,2">
              <v:shape style="position:absolute;left:10500;top:3868;width:3;height:2" coordorigin="10500,3868" coordsize="3,0" path="m10500,3868l10503,3868e" filled="false" stroked="true" strokeweight=".12pt" strokecolor="#000000">
                <v:path arrowok="t"/>
              </v:shape>
            </v:group>
            <v:group style="position:absolute;left:10353;top:3389;width:2;height:394" coordorigin="10353,3389" coordsize="2,394">
              <v:shape style="position:absolute;left:10353;top:3389;width:2;height:394" coordorigin="10353,3389" coordsize="0,394" path="m10353,3389l10353,3782e" filled="false" stroked="true" strokeweight=".12pt" strokecolor="#000000">
                <v:path arrowok="t"/>
              </v:shape>
            </v:group>
            <v:group style="position:absolute;left:10353;top:3924;width:2;height:15" coordorigin="10353,3924" coordsize="2,15">
              <v:shape style="position:absolute;left:10353;top:3924;width:2;height:15" coordorigin="10353,3924" coordsize="0,15" path="m10353,3938l10353,3924e" filled="false" stroked="true" strokeweight=".12pt" strokecolor="#000000">
                <v:path arrowok="t"/>
              </v:shape>
            </v:group>
            <v:group style="position:absolute;left:10353;top:3847;width:2;height:2" coordorigin="10353,3847" coordsize="2,2">
              <v:shape style="position:absolute;left:10353;top:3847;width:2;height:2" coordorigin="10353,3847" coordsize="0,0" path="m10353,3847l10353,3847e" filled="false" stroked="true" strokeweight=".12pt" strokecolor="#000000">
                <v:path arrowok="t"/>
              </v:shape>
            </v:group>
            <v:group style="position:absolute;left:10353;top:3562;width:2;height:2" coordorigin="10353,3562" coordsize="2,2">
              <v:shape style="position:absolute;left:10353;top:3562;width:2;height:2" coordorigin="10353,3562" coordsize="0,0" path="m10353,3562l10353,3562e" filled="false" stroked="true" strokeweight=".12pt" strokecolor="#000000">
                <v:path arrowok="t"/>
              </v:shape>
            </v:group>
            <v:group style="position:absolute;left:10206;top:3389;width:2;height:437" coordorigin="10206,3389" coordsize="2,437">
              <v:shape style="position:absolute;left:10206;top:3389;width:2;height:437" coordorigin="10206,3389" coordsize="0,437" path="m10206,3389l10206,3826e" filled="false" stroked="true" strokeweight=".12pt" strokecolor="#000000">
                <v:path arrowok="t"/>
              </v:shape>
            </v:group>
            <v:group style="position:absolute;left:10206;top:3924;width:2;height:15" coordorigin="10206,3924" coordsize="2,15">
              <v:shape style="position:absolute;left:10206;top:3924;width:2;height:15" coordorigin="10206,3924" coordsize="0,15" path="m10206,3938l10206,3924e" filled="false" stroked="true" strokeweight=".12pt" strokecolor="#000000">
                <v:path arrowok="t"/>
              </v:shape>
            </v:group>
            <v:group style="position:absolute;left:10386;top:3782;width:2;height:725" coordorigin="10386,3782" coordsize="2,725">
              <v:shape style="position:absolute;left:10386;top:3782;width:2;height:725" coordorigin="10386,3782" coordsize="0,725" path="m10386,3782l10386,4507e" filled="false" stroked="true" strokeweight=".12pt" strokecolor="#000000">
                <v:path arrowok="t"/>
              </v:shape>
            </v:group>
            <v:group style="position:absolute;left:10410;top:3782;width:2;height:725" coordorigin="10410,3782" coordsize="2,725">
              <v:shape style="position:absolute;left:10410;top:3782;width:2;height:725" coordorigin="10410,3782" coordsize="0,725" path="m10410,3782l10410,4507e" filled="false" stroked="true" strokeweight=".12pt" strokecolor="#000000">
                <v:path arrowok="t"/>
              </v:shape>
            </v:group>
            <v:group style="position:absolute;left:10593;top:4015;width:44;height:5" coordorigin="10593,4015" coordsize="44,5">
              <v:shape style="position:absolute;left:10593;top:4015;width:44;height:5" coordorigin="10593,4015" coordsize="44,5" path="m10636,4020l10593,4020,10593,4015e" filled="false" stroked="true" strokeweight=".12pt" strokecolor="#000000">
                <v:path arrowok="t"/>
              </v:shape>
            </v:group>
            <v:group style="position:absolute;left:10590;top:3881;width:44;height:8" coordorigin="10590,3881" coordsize="44,8">
              <v:shape style="position:absolute;left:10590;top:3881;width:44;height:8" coordorigin="10590,3881" coordsize="44,8" path="m10590,3881l10634,3888e" filled="false" stroked="true" strokeweight=".12pt" strokecolor="#000000">
                <v:path arrowok="t"/>
              </v:shape>
            </v:group>
            <v:group style="position:absolute;left:10588;top:3881;width:46;height:12" coordorigin="10588,3881" coordsize="46,12">
              <v:shape style="position:absolute;left:10588;top:3881;width:46;height:12" coordorigin="10588,3881" coordsize="46,12" path="m10634,3893l10588,3886,10590,3881e" filled="false" stroked="true" strokeweight=".12pt" strokecolor="#000000">
                <v:path arrowok="t"/>
              </v:shape>
            </v:group>
            <v:group style="position:absolute;left:10156;top:3923;width:480;height:2" coordorigin="10156,3923" coordsize="480,2">
              <v:shape style="position:absolute;left:10156;top:3923;width:480;height:2" coordorigin="10156,3923" coordsize="480,0" path="m10156,3923l10636,3923e" filled="false" stroked="true" strokeweight=".24pt" strokecolor="#000000">
                <v:path arrowok="t"/>
              </v:shape>
            </v:group>
            <v:group style="position:absolute;left:10593;top:3922;width:44;height:8" coordorigin="10593,3922" coordsize="44,8">
              <v:shape style="position:absolute;left:10593;top:3922;width:44;height:8" coordorigin="10593,3922" coordsize="44,8" path="m10636,3929l10593,3929,10593,3922e" filled="false" stroked="true" strokeweight=".12pt" strokecolor="#000000">
                <v:path arrowok="t"/>
              </v:shape>
            </v:group>
            <v:group style="position:absolute;left:10593;top:3936;width:44;height:8" coordorigin="10593,3936" coordsize="44,8">
              <v:shape style="position:absolute;left:10593;top:3936;width:44;height:8" coordorigin="10593,3936" coordsize="44,8" path="m10636,3943l10593,3943,10593,3936e" filled="false" stroked="true" strokeweight=".12pt" strokecolor="#000000">
                <v:path arrowok="t"/>
              </v:shape>
            </v:group>
            <v:group style="position:absolute;left:10161;top:3814;width:44;height:5" coordorigin="10161,3814" coordsize="44,5">
              <v:shape style="position:absolute;left:10161;top:3814;width:44;height:5" coordorigin="10161,3814" coordsize="44,5" path="m10204,3818l10161,3814e" filled="false" stroked="true" strokeweight=".12pt" strokecolor="#000000">
                <v:path arrowok="t"/>
              </v:shape>
            </v:group>
            <v:group style="position:absolute;left:10158;top:3818;width:46;height:8" coordorigin="10158,3818" coordsize="46,8">
              <v:shape style="position:absolute;left:10158;top:3818;width:46;height:8" coordorigin="10158,3818" coordsize="46,8" path="m10158,3818l10204,3826e" filled="false" stroked="true" strokeweight=".12pt" strokecolor="#000000">
                <v:path arrowok="t"/>
              </v:shape>
            </v:group>
            <v:group style="position:absolute;left:10156;top:3936;width:46;height:8" coordorigin="10156,3936" coordsize="46,8">
              <v:shape style="position:absolute;left:10156;top:3936;width:46;height:8" coordorigin="10156,3936" coordsize="46,8" path="m10202,3943l10202,3936,10156,3936,10156,3943e" filled="false" stroked="true" strokeweight=".12pt" strokecolor="#000000">
                <v:path arrowok="t"/>
              </v:shape>
            </v:group>
            <v:group style="position:absolute;left:10156;top:3922;width:2;height:8" coordorigin="10156,3922" coordsize="2,8">
              <v:shape style="position:absolute;left:10156;top:3922;width:2;height:8" coordorigin="10156,3922" coordsize="0,8" path="m10156,3922l10156,3929e" filled="false" stroked="true" strokeweight=".12pt" strokecolor="#000000">
                <v:path arrowok="t"/>
              </v:shape>
            </v:group>
            <v:group style="position:absolute;left:10202;top:3922;width:2;height:8" coordorigin="10202,3922" coordsize="2,8">
              <v:shape style="position:absolute;left:10202;top:3922;width:2;height:8" coordorigin="10202,3922" coordsize="0,8" path="m10202,3929l10202,3922e" filled="false" stroked="true" strokeweight=".12pt" strokecolor="#000000">
                <v:path arrowok="t"/>
              </v:shape>
            </v:group>
            <v:group style="position:absolute;left:10442;top:3653;width:168;height:130" coordorigin="10442,3653" coordsize="168,130">
              <v:shape style="position:absolute;left:10442;top:3653;width:168;height:130" coordorigin="10442,3653" coordsize="168,130" path="m10610,3782l10442,3653e" filled="false" stroked="true" strokeweight=".12pt" strokecolor="#000000">
                <v:path arrowok="t"/>
              </v:shape>
            </v:group>
            <v:group style="position:absolute;left:10182;top:3454;width:168;height:130" coordorigin="10182,3454" coordsize="168,130">
              <v:shape style="position:absolute;left:10182;top:3454;width:168;height:130" coordorigin="10182,3454" coordsize="168,130" path="m10350,3583l10182,3454e" filled="false" stroked="true" strokeweight=".12pt" strokecolor="#000000">
                <v:path arrowok="t"/>
              </v:shape>
            </v:group>
            <v:group style="position:absolute;left:10098;top:3389;width:2;height:1119" coordorigin="10098,3389" coordsize="2,1119">
              <v:shape style="position:absolute;left:10098;top:3389;width:2;height:1119" coordorigin="10098,3389" coordsize="0,1119" path="m10098,3389l10098,4507e" filled="false" stroked="true" strokeweight=".12pt" strokecolor="#000000">
                <v:path arrowok="t"/>
              </v:shape>
            </v:group>
            <v:group style="position:absolute;left:10456;top:3454;width:154;height:2" coordorigin="10456,3454" coordsize="154,2">
              <v:shape style="position:absolute;left:10456;top:3454;width:154;height:2" coordorigin="10456,3454" coordsize="154,0" path="m10610,3454l10456,3454e" filled="false" stroked="true" strokeweight=".12pt" strokecolor="#000000">
                <v:path arrowok="t"/>
              </v:shape>
            </v:group>
            <v:group style="position:absolute;left:10182;top:3454;width:156;height:2" coordorigin="10182,3454" coordsize="156,2">
              <v:shape style="position:absolute;left:10182;top:3454;width:156;height:2" coordorigin="10182,3454" coordsize="156,0" path="m10338,3454l10182,3454e" filled="false" stroked="true" strokeweight=".12pt" strokecolor="#000000">
                <v:path arrowok="t"/>
              </v:shape>
            </v:group>
            <v:group style="position:absolute;left:10206;top:4339;width:2;height:15" coordorigin="10206,4339" coordsize="2,15">
              <v:shape style="position:absolute;left:10206;top:4339;width:2;height:15" coordorigin="10206,4339" coordsize="0,15" path="m10206,4354l10206,4339e" filled="false" stroked="true" strokeweight=".12pt" strokecolor="#000000">
                <v:path arrowok="t"/>
              </v:shape>
            </v:group>
            <v:group style="position:absolute;left:10206;top:4054;width:2;height:24" coordorigin="10206,4054" coordsize="2,24">
              <v:shape style="position:absolute;left:10206;top:4054;width:2;height:24" coordorigin="10206,4054" coordsize="0,24" path="m10206,4078l10206,4054e" filled="false" stroked="true" strokeweight=".12pt" strokecolor="#000000">
                <v:path arrowok="t"/>
              </v:shape>
            </v:group>
            <v:group style="position:absolute;left:10098;top:3413;width:560;height:2" coordorigin="10098,3413" coordsize="560,2">
              <v:shape style="position:absolute;left:10098;top:3413;width:560;height:2" coordorigin="10098,3413" coordsize="560,0" path="m10098,3413l10658,3413e" filled="false" stroked="true" strokeweight=".12pt" strokecolor="#000000">
                <v:path arrowok="t"/>
              </v:shape>
            </v:group>
            <v:group style="position:absolute;left:10156;top:4430;width:480;height:2" coordorigin="10156,4430" coordsize="480,2">
              <v:shape style="position:absolute;left:10156;top:4430;width:480;height:2" coordorigin="10156,4430" coordsize="480,0" path="m10156,4430l10636,4430e" filled="false" stroked="true" strokeweight=".12pt" strokecolor="#000000">
                <v:path arrowok="t"/>
              </v:shape>
            </v:group>
            <v:group style="position:absolute;left:10156;top:4145;width:437;height:2" coordorigin="10156,4145" coordsize="437,2">
              <v:shape style="position:absolute;left:10156;top:4145;width:437;height:2" coordorigin="10156,4145" coordsize="437,0" path="m10156,4145l10593,4145e" filled="false" stroked="true" strokeweight=".0288pt" strokecolor="#000000">
                <v:path arrowok="t"/>
              </v:shape>
            </v:group>
            <v:group style="position:absolute;left:10155;top:4433;width:48;height:2" coordorigin="10155,4433" coordsize="48,2">
              <v:shape style="position:absolute;left:10155;top:4433;width:48;height:2" coordorigin="10155,4433" coordsize="48,0" path="m10155,4433l10203,4433e" filled="false" stroked="true" strokeweight=".0972pt" strokecolor="#000000">
                <v:path arrowok="t"/>
              </v:shape>
            </v:group>
            <v:group style="position:absolute;left:10588;top:4303;width:46;height:5" coordorigin="10588,4303" coordsize="46,5">
              <v:shape style="position:absolute;left:10588;top:4303;width:46;height:5" coordorigin="10588,4303" coordsize="46,5" path="m10634,4308l10588,4303e" filled="false" stroked="true" strokeweight=".12pt" strokecolor="#000000">
                <v:path arrowok="t"/>
              </v:shape>
            </v:group>
            <v:group style="position:absolute;left:10593;top:4430;width:44;height:5" coordorigin="10593,4430" coordsize="44,5">
              <v:shape style="position:absolute;left:10593;top:4430;width:44;height:5" coordorigin="10593,4430" coordsize="44,5" path="m10636,4435l10593,4435,10593,4430e" filled="false" stroked="true" strokeweight=".12pt" strokecolor="#000000">
                <v:path arrowok="t"/>
              </v:shape>
            </v:group>
            <v:group style="position:absolute;left:10590;top:4296;width:44;height:8" coordorigin="10590,4296" coordsize="44,8">
              <v:shape style="position:absolute;left:10590;top:4296;width:44;height:8" coordorigin="10590,4296" coordsize="44,8" path="m10590,4296l10634,4303e" filled="false" stroked="true" strokeweight=".12pt" strokecolor="#000000">
                <v:path arrowok="t"/>
              </v:shape>
            </v:group>
            <v:group style="position:absolute;left:10156;top:4340;width:480;height:2" coordorigin="10156,4340" coordsize="480,2">
              <v:shape style="position:absolute;left:10156;top:4340;width:480;height:2" coordorigin="10156,4340" coordsize="480,0" path="m10156,4340l10636,4340e" filled="false" stroked="true" strokeweight=".48pt" strokecolor="#000000">
                <v:path arrowok="t"/>
              </v:shape>
            </v:group>
            <v:group style="position:absolute;left:10588;top:4296;width:3;height:8" coordorigin="10588,4296" coordsize="3,8">
              <v:shape style="position:absolute;left:10588;top:4296;width:3;height:8" coordorigin="10588,4296" coordsize="3,8" path="m10588,4303l10590,4296e" filled="false" stroked="true" strokeweight=".12pt" strokecolor="#000000">
                <v:path arrowok="t"/>
              </v:shape>
            </v:group>
            <v:group style="position:absolute;left:10156;top:4358;width:480;height:2" coordorigin="10156,4358" coordsize="480,2">
              <v:shape style="position:absolute;left:10156;top:4358;width:480;height:2" coordorigin="10156,4358" coordsize="480,0" path="m10156,4358l10636,4358e" filled="false" stroked="true" strokeweight=".18pt" strokecolor="#000000">
                <v:path arrowok="t"/>
              </v:shape>
            </v:group>
            <v:group style="position:absolute;left:10156;top:4030;width:482;height:2" coordorigin="10156,4030" coordsize="482,2">
              <v:shape style="position:absolute;left:10156;top:4030;width:482;height:2" coordorigin="10156,4030" coordsize="482,0" path="m10156,4030l10637,4030e" filled="false" stroked="true" strokeweight=".36pt" strokecolor="#000000">
                <v:path arrowok="t"/>
              </v:shape>
            </v:group>
            <v:group style="position:absolute;left:10157;top:4046;width:3;height:2" coordorigin="10157,4046" coordsize="3,2">
              <v:shape style="position:absolute;left:10157;top:4046;width:3;height:2" coordorigin="10157,4046" coordsize="3,0" path="m10157,4046l10160,4046e" filled="false" stroked="true" strokeweight=".24pt" strokecolor="#000000">
                <v:path arrowok="t"/>
              </v:shape>
            </v:group>
            <v:group style="position:absolute;left:10593;top:4351;width:44;height:8" coordorigin="10593,4351" coordsize="44,8">
              <v:shape style="position:absolute;left:10593;top:4351;width:44;height:8" coordorigin="10593,4351" coordsize="44,8" path="m10593,4358l10593,4351,10636,4351e" filled="false" stroked="true" strokeweight=".12pt" strokecolor="#000000">
                <v:path arrowok="t"/>
              </v:shape>
            </v:group>
            <v:group style="position:absolute;left:10593;top:4337;width:2;height:8" coordorigin="10593,4337" coordsize="2,8">
              <v:shape style="position:absolute;left:10593;top:4337;width:2;height:8" coordorigin="10593,4337" coordsize="0,8" path="m10593,4344l10593,4337e" filled="false" stroked="true" strokeweight=".12pt" strokecolor="#000000">
                <v:path arrowok="t"/>
              </v:shape>
            </v:group>
            <v:group style="position:absolute;left:10590;top:4097;width:46;height:5" coordorigin="10590,4097" coordsize="46,5">
              <v:shape style="position:absolute;left:10590;top:4097;width:46;height:5" coordorigin="10590,4097" coordsize="46,5" path="m10590,4102l10590,4097,10636,4102e" filled="false" stroked="true" strokeweight=".12pt" strokecolor="#000000">
                <v:path arrowok="t"/>
              </v:shape>
            </v:group>
            <v:group style="position:absolute;left:10593;top:4140;width:44;height:8" coordorigin="10593,4140" coordsize="44,8">
              <v:shape style="position:absolute;left:10593;top:4140;width:44;height:8" coordorigin="10593,4140" coordsize="44,8" path="m10636,4147l10593,4147,10593,4140e" filled="false" stroked="true" strokeweight=".12pt" strokecolor="#000000">
                <v:path arrowok="t"/>
              </v:shape>
            </v:group>
            <v:group style="position:absolute;left:10161;top:4229;width:44;height:8" coordorigin="10161,4229" coordsize="44,8">
              <v:shape style="position:absolute;left:10161;top:4229;width:44;height:8" coordorigin="10161,4229" coordsize="44,8" path="m10204,4236l10161,4229e" filled="false" stroked="true" strokeweight=".12pt" strokecolor="#000000">
                <v:path arrowok="t"/>
              </v:shape>
            </v:group>
            <v:group style="position:absolute;left:10593;top:4140;width:44;height:8" coordorigin="10593,4140" coordsize="44,8">
              <v:shape style="position:absolute;left:10593;top:4140;width:44;height:8" coordorigin="10593,4140" coordsize="44,8" path="m10593,4140l10636,4140,10636,4147e" filled="false" stroked="true" strokeweight=".12pt" strokecolor="#000000">
                <v:path arrowok="t"/>
              </v:shape>
            </v:group>
            <v:group style="position:absolute;left:10590;top:4102;width:46;height:8" coordorigin="10590,4102" coordsize="46,8">
              <v:shape style="position:absolute;left:10590;top:4102;width:46;height:8" coordorigin="10590,4102" coordsize="46,8" path="m10636,4102l10634,4109,10590,4102e" filled="false" stroked="true" strokeweight=".12pt" strokecolor="#000000">
                <v:path arrowok="t"/>
              </v:shape>
            </v:group>
            <v:group style="position:absolute;left:10158;top:4229;width:46;height:12" coordorigin="10158,4229" coordsize="46,12">
              <v:shape style="position:absolute;left:10158;top:4229;width:46;height:12" coordorigin="10158,4229" coordsize="46,12" path="m10161,4229l10158,4234,10204,4241,10204,4236e" filled="false" stroked="true" strokeweight=".12pt" strokecolor="#000000">
                <v:path arrowok="t"/>
              </v:shape>
            </v:group>
            <v:group style="position:absolute;left:10156;top:4337;width:2;height:8" coordorigin="10156,4337" coordsize="2,8">
              <v:shape style="position:absolute;left:10156;top:4337;width:2;height:8" coordorigin="10156,4337" coordsize="0,8" path="m10156,4337l10156,4344e" filled="false" stroked="true" strokeweight=".12pt" strokecolor="#000000">
                <v:path arrowok="t"/>
              </v:shape>
            </v:group>
            <v:group style="position:absolute;left:10156;top:4140;width:2;height:8" coordorigin="10156,4140" coordsize="2,8">
              <v:shape style="position:absolute;left:10156;top:4140;width:2;height:8" coordorigin="10156,4140" coordsize="0,8" path="m10156,4140l10156,4147e" filled="false" stroked="true" strokeweight=".12pt" strokecolor="#000000">
                <v:path arrowok="t"/>
              </v:shape>
            </v:group>
            <v:group style="position:absolute;left:10590;top:4042;width:46;height:3" coordorigin="10590,4042" coordsize="46,3">
              <v:shape style="position:absolute;left:10590;top:4042;width:46;height:3" coordorigin="10590,4042" coordsize="46,3" path="m10590,4044l10636,4042e" filled="false" stroked="true" strokeweight=".12pt" strokecolor="#000000">
                <v:path arrowok="t"/>
              </v:shape>
            </v:group>
            <v:group style="position:absolute;left:10202;top:4337;width:2;height:22" coordorigin="10202,4337" coordsize="2,22">
              <v:shape style="position:absolute;left:10202;top:4337;width:2;height:22" coordorigin="10202,4337" coordsize="0,22" path="m10202,4337l10202,4358e" filled="false" stroked="true" strokeweight=".12pt" strokecolor="#000000">
                <v:path arrowok="t"/>
              </v:shape>
            </v:group>
            <v:group style="position:absolute;left:10590;top:4046;width:46;height:5" coordorigin="10590,4046" coordsize="46,5">
              <v:shape style="position:absolute;left:10590;top:4046;width:46;height:5" coordorigin="10590,4046" coordsize="46,5" path="m10636,4046l10590,4051e" filled="false" stroked="true" strokeweight=".12pt" strokecolor="#000000">
                <v:path arrowok="t"/>
              </v:shape>
            </v:group>
            <v:group style="position:absolute;left:10156;top:4351;width:46;height:8" coordorigin="10156,4351" coordsize="46,8">
              <v:shape style="position:absolute;left:10156;top:4351;width:46;height:8" coordorigin="10156,4351" coordsize="46,8" path="m10202,4351l10156,4351,10156,4358e" filled="false" stroked="true" strokeweight=".12pt" strokecolor="#000000">
                <v:path arrowok="t"/>
              </v:shape>
            </v:group>
            <v:group style="position:absolute;left:10635;top:4044;width:3;height:2" coordorigin="10635,4044" coordsize="3,2">
              <v:shape style="position:absolute;left:10635;top:4044;width:3;height:2" coordorigin="10635,4044" coordsize="3,0" path="m10635,4044l10637,4044e" filled="false" stroked="true" strokeweight=".24pt" strokecolor="#000000">
                <v:path arrowok="t"/>
              </v:shape>
            </v:group>
            <v:group style="position:absolute;left:10202;top:4046;width:389;height:32" coordorigin="10202,4046" coordsize="389,32">
              <v:shape style="position:absolute;left:10202;top:4046;width:389;height:32" coordorigin="10202,4046" coordsize="389,32" path="m10202,4078l10590,4046e" filled="false" stroked="true" strokeweight=".12pt" strokecolor="#000000">
                <v:path arrowok="t"/>
              </v:shape>
            </v:group>
            <v:group style="position:absolute;left:10156;top:4027;width:46;height:5" coordorigin="10156,4027" coordsize="46,5">
              <v:shape style="position:absolute;left:10156;top:4027;width:46;height:5" coordorigin="10156,4027" coordsize="46,5" path="m10156,4027l10156,4032,10202,4032e" filled="false" stroked="true" strokeweight=".12pt" strokecolor="#000000">
                <v:path arrowok="t"/>
              </v:shape>
            </v:group>
            <v:group style="position:absolute;left:10202;top:4049;width:3;height:8" coordorigin="10202,4049" coordsize="3,8">
              <v:shape style="position:absolute;left:10202;top:4049;width:3;height:8" coordorigin="10202,4049" coordsize="3,8" path="m10202,4056l10204,4049e" filled="false" stroked="true" strokeweight=".12pt" strokecolor="#000000">
                <v:path arrowok="t"/>
              </v:shape>
            </v:group>
            <v:group style="position:absolute;left:10158;top:4044;width:46;height:5" coordorigin="10158,4044" coordsize="46,5">
              <v:shape style="position:absolute;left:10158;top:4044;width:46;height:5" coordorigin="10158,4044" coordsize="46,5" path="m10204,4049l10158,4044e" filled="false" stroked="true" strokeweight=".12pt" strokecolor="#000000">
                <v:path arrowok="t"/>
              </v:shape>
            </v:group>
            <v:group style="position:absolute;left:10158;top:4049;width:44;height:8" coordorigin="10158,4049" coordsize="44,8">
              <v:shape style="position:absolute;left:10158;top:4049;width:44;height:8" coordorigin="10158,4049" coordsize="44,8" path="m10158,4049l10202,4056e" filled="false" stroked="true" strokeweight=".12pt" strokecolor="#000000">
                <v:path arrowok="t"/>
              </v:shape>
            </v:group>
            <v:group style="position:absolute;left:10098;top:3389;width:560;height:1119" coordorigin="10098,3389" coordsize="560,1119">
              <v:shape style="position:absolute;left:10098;top:3389;width:560;height:1119" coordorigin="10098,3389" coordsize="560,1119" path="m10658,3389l10658,4507,10098,4507,10098,3389e" filled="false" stroked="true" strokeweight=".12pt" strokecolor="#000000">
                <v:path arrowok="t"/>
              </v:shape>
            </v:group>
            <v:group style="position:absolute;left:10158;top:4075;width:44;height:10" coordorigin="10158,4075" coordsize="44,10">
              <v:shape style="position:absolute;left:10158;top:4075;width:44;height:10" coordorigin="10158,4075" coordsize="44,10" path="m10202,4075l10158,4080,10158,4085e" filled="false" stroked="true" strokeweight=".12pt" strokecolor="#000000">
                <v:path arrowok="t"/>
              </v:shape>
            </v:group>
            <v:group style="position:absolute;left:10182;top:3454;width:428;height:329" coordorigin="10182,3454" coordsize="428,329">
              <v:shape style="position:absolute;left:10182;top:3454;width:428;height:329" coordorigin="10182,3454" coordsize="428,329" path="m10182,3454l10610,3454,10610,3782,10182,3782,10182,3454e" filled="false" stroked="true" strokeweight=".12pt" strokecolor="#000000">
                <v:path arrowok="t"/>
              </v:shape>
            </v:group>
            <v:group style="position:absolute;left:10158;top:4082;width:44;height:3" coordorigin="10158,4082" coordsize="44,3">
              <v:shape style="position:absolute;left:10158;top:4082;width:44;height:3" coordorigin="10158,4082" coordsize="44,3" path="m10158,4085l10202,4082e" filled="false" stroked="true" strokeweight=".12pt" strokecolor="#000000">
                <v:path arrowok="t"/>
              </v:shape>
            </v:group>
            <v:group style="position:absolute;left:8485;top:6282;width:92;height:20" coordorigin="8485,6282" coordsize="92,20">
              <v:shape style="position:absolute;left:8485;top:6282;width:92;height:20" coordorigin="8485,6282" coordsize="92,20" path="m8485,6282l8501,6293,8520,6300,8539,6302,8558,6300,8576,6294e" filled="false" stroked="true" strokeweight=".12pt" strokecolor="#000000">
                <v:path arrowok="t"/>
              </v:shape>
            </v:group>
            <v:group style="position:absolute;left:8589;top:6168;width:152;height:118" coordorigin="8589,6168" coordsize="152,118">
              <v:shape style="position:absolute;left:8589;top:6168;width:152;height:118" coordorigin="8589,6168" coordsize="152,118" path="m8740,6168l8589,6286e" filled="false" stroked="true" strokeweight=".12pt" strokecolor="#000000">
                <v:path arrowok="t"/>
              </v:shape>
            </v:group>
            <v:group style="position:absolute;left:8416;top:6163;width:68;height:120" coordorigin="8416,6163" coordsize="68,120">
              <v:shape style="position:absolute;left:8416;top:6163;width:68;height:120" coordorigin="8416,6163" coordsize="68,120" path="m8483,6283l8416,6163e" filled="false" stroked="true" strokeweight=".12pt" strokecolor="#000000">
                <v:path arrowok="t"/>
              </v:shape>
            </v:group>
            <v:group style="position:absolute;left:8303;top:5855;width:45;height:41" coordorigin="8303,5855" coordsize="45,41">
              <v:shape style="position:absolute;left:8303;top:5855;width:45;height:41" coordorigin="8303,5855" coordsize="45,41" path="m8348,5855l8329,5865,8314,5879,8303,5896e" filled="false" stroked="true" strokeweight=".12pt" strokecolor="#000000">
                <v:path arrowok="t"/>
              </v:shape>
            </v:group>
            <v:group style="position:absolute;left:8346;top:5789;width:176;height:68" coordorigin="8346,5789" coordsize="176,68">
              <v:shape style="position:absolute;left:8346;top:5789;width:176;height:68" coordorigin="8346,5789" coordsize="176,68" path="m8346,5856l8522,5789e" filled="false" stroked="true" strokeweight=".12pt" strokecolor="#000000">
                <v:path arrowok="t"/>
              </v:shape>
            </v:group>
            <v:group style="position:absolute;left:8741;top:6163;width:6;height:5" coordorigin="8741,6163" coordsize="6,5">
              <v:shape style="position:absolute;left:8741;top:6163;width:6;height:5" coordorigin="8741,6163" coordsize="6,5" path="m8741,6167l8742,6165,8744,6164,8746,6163e" filled="false" stroked="true" strokeweight=".12pt" strokecolor="#000000">
                <v:path arrowok="t"/>
              </v:shape>
            </v:group>
            <v:group style="position:absolute;left:8531;top:5770;width:282;height:143" coordorigin="8531,5770" coordsize="282,143">
              <v:shape style="position:absolute;left:8531;top:5770;width:282;height:143" coordorigin="8531,5770" coordsize="282,143" path="m8812,5913l8782,5859,8739,5815,8684,5785,8624,5771,8605,5770,8586,5771,8567,5773,8549,5777,8531,5782e" filled="false" stroked="true" strokeweight=".12pt" strokecolor="#000000">
                <v:path arrowok="t"/>
              </v:shape>
            </v:group>
            <v:group style="position:absolute;left:8757;top:6162;width:29;height:26" coordorigin="8757,6162" coordsize="29,26">
              <v:shape style="position:absolute;left:8757;top:6162;width:29;height:26" coordorigin="8757,6162" coordsize="29,26" path="m8757,6188l8767,6180,8776,6171,8785,6162e" filled="false" stroked="true" strokeweight=".12pt" strokecolor="#000000">
                <v:path arrowok="t"/>
              </v:shape>
            </v:group>
            <v:group style="position:absolute;left:8514;top:5744;width:327;height:170" coordorigin="8514,5744" coordsize="327,170">
              <v:shape style="position:absolute;left:8514;top:5744;width:327;height:170" coordorigin="8514,5744" coordsize="327,170" path="m8840,5913l8813,5857,8774,5810,8725,5774,8663,5752,8605,5744,8586,5744,8567,5746,8549,5749,8531,5754,8514,5760e" filled="false" stroked="true" strokeweight=".12pt" strokecolor="#000000">
                <v:path arrowok="t"/>
              </v:shape>
            </v:group>
            <v:group style="position:absolute;left:8757;top:6190;width:17;height:22" coordorigin="8757,6190" coordsize="17,22">
              <v:shape style="position:absolute;left:8757;top:6190;width:17;height:22" coordorigin="8757,6190" coordsize="17,22" path="m8757,6190l8774,6211e" filled="false" stroked="true" strokeweight=".12pt" strokecolor="#000000">
                <v:path arrowok="t"/>
              </v:shape>
            </v:group>
            <v:group style="position:absolute;left:8773;top:6167;width:44;height:42" coordorigin="8773,6167" coordsize="44,42">
              <v:shape style="position:absolute;left:8773;top:6167;width:44;height:42" coordorigin="8773,6167" coordsize="44,42" path="m8773,6208l8789,6196,8803,6182,8816,6167e" filled="false" stroked="true" strokeweight=".12pt" strokecolor="#000000">
                <v:path arrowok="t"/>
              </v:shape>
            </v:group>
            <v:group style="position:absolute;left:8515;top:5717;width:354;height:197" coordorigin="8515,5717" coordsize="354,197">
              <v:shape style="position:absolute;left:8515;top:5717;width:354;height:197" coordorigin="8515,5717" coordsize="354,197" path="m8868,5913l8844,5856,8808,5807,8762,5766,8708,5737,8631,5718,8611,5717,8592,5717,8572,5719,8553,5722,8534,5726,8515,5732e" filled="false" stroked="true" strokeweight=".12pt" strokecolor="#000000">
                <v:path arrowok="t"/>
              </v:shape>
            </v:group>
            <v:group style="position:absolute;left:8502;top:5736;width:10;height:27" coordorigin="8502,5736" coordsize="10,27">
              <v:shape style="position:absolute;left:8502;top:5736;width:10;height:27" coordorigin="8502,5736" coordsize="10,27" path="m8502,5736l8512,5762e" filled="false" stroked="true" strokeweight=".12pt" strokecolor="#000000">
                <v:path arrowok="t"/>
              </v:shape>
            </v:group>
            <v:group style="position:absolute;left:10202;top:4075;width:2;height:8" coordorigin="10202,4075" coordsize="2,8">
              <v:shape style="position:absolute;left:10202;top:4075;width:2;height:8" coordorigin="10202,4075" coordsize="0,8" path="m10202,4082l10202,4075e" filled="false" stroked="true" strokeweight=".12pt" strokecolor="#000000">
                <v:path arrowok="t"/>
              </v:shape>
            </v:group>
            <v:group style="position:absolute;left:7682;top:5866;width:559;height:560" coordorigin="7682,5866" coordsize="559,560">
              <v:shape style="position:absolute;left:7682;top:5866;width:559;height:560" coordorigin="7682,5866" coordsize="559,560" path="m7961,5866l7893,5874,7831,5898,7778,5934,7734,5982,7702,6040,7685,6104,7682,6127,7683,6153,7696,6224,7724,6288,7764,6341,7814,6382,7873,6410,7938,6424,7961,6425,7984,6424,8051,6410,8110,6382,8161,6341,8201,6290,8228,6230,8240,6163,8239,6138,8226,6066,8199,6003,8159,5950,8108,5908,8050,5880,7984,5867,7961,5866e" filled="false" stroked="true" strokeweight=".12pt" strokecolor="#000000">
                <v:path arrowok="t"/>
              </v:shape>
            </v:group>
            <v:group style="position:absolute;left:10204;top:4051;width:387;height:48" coordorigin="10204,4051" coordsize="387,48">
              <v:shape style="position:absolute;left:10204;top:4051;width:387;height:48" coordorigin="10204,4051" coordsize="387,48" path="m10204,4051l10590,4099e" filled="false" stroked="true" strokeweight=".12pt" strokecolor="#000000">
                <v:path arrowok="t"/>
              </v:shape>
            </v:group>
            <v:group style="position:absolute;left:10156;top:4140;width:46;height:8" coordorigin="10156,4140" coordsize="46,8">
              <v:shape style="position:absolute;left:10156;top:4140;width:46;height:8" coordorigin="10156,4140" coordsize="46,8" path="m10202,4147l10202,4140,10156,4140e" filled="false" stroked="true" strokeweight=".12pt" strokecolor="#000000">
                <v:path arrowok="t"/>
              </v:shape>
            </v:group>
            <v:group style="position:absolute;left:10101;top:5181;width:79;height:56" coordorigin="10101,5181" coordsize="79,56">
              <v:shape style="position:absolute;left:10101;top:5181;width:79;height:56" coordorigin="10101,5181" coordsize="79,56" path="m10101,5181l10111,5200,10124,5215,10141,5227,10159,5234,10179,5237e" filled="false" stroked="true" strokeweight=".12pt" strokecolor="#000000">
                <v:path arrowok="t"/>
              </v:shape>
            </v:group>
            <v:group style="position:absolute;left:10192;top:5210;width:188;height:27" coordorigin="10192,5210" coordsize="188,27">
              <v:shape style="position:absolute;left:10192;top:5210;width:188;height:27" coordorigin="10192,5210" coordsize="188,27" path="m10379,5210l10192,5237e" filled="false" stroked="true" strokeweight=".12pt" strokecolor="#000000">
                <v:path arrowok="t"/>
              </v:shape>
            </v:group>
            <v:group style="position:absolute;left:10101;top:4800;width:2;height:384" coordorigin="10101,4800" coordsize="2,384">
              <v:shape style="position:absolute;left:10101;top:4800;width:2;height:384" coordorigin="10101,4800" coordsize="0,384" path="m10101,5184l10101,4800e" filled="false" stroked="true" strokeweight=".12pt" strokecolor="#000000">
                <v:path arrowok="t"/>
              </v:shape>
            </v:group>
            <v:group style="position:absolute;left:10107;top:4743;width:87;height:43" coordorigin="10107,4743" coordsize="87,43">
              <v:shape style="position:absolute;left:10107;top:4743;width:87;height:43" coordorigin="10107,4743" coordsize="87,43" path="m10193,4743l10172,4743,10153,4747,10135,4756,10119,4769,10107,4785e" filled="false" stroked="true" strokeweight=".12pt" strokecolor="#000000">
                <v:path arrowok="t"/>
              </v:shape>
            </v:group>
            <v:group style="position:absolute;left:10192;top:4745;width:188;height:27" coordorigin="10192,4745" coordsize="188,27">
              <v:shape style="position:absolute;left:10192;top:4745;width:188;height:27" coordorigin="10192,4745" coordsize="188,27" path="m10192,4745l10379,4771e" filled="false" stroked="true" strokeweight=".12pt" strokecolor="#000000">
                <v:path arrowok="t"/>
              </v:shape>
            </v:group>
            <v:group style="position:absolute;left:10381;top:4769;width:191;height:440" coordorigin="10381,4769" coordsize="191,440">
              <v:shape style="position:absolute;left:10381;top:4769;width:191;height:440" coordorigin="10381,4769" coordsize="191,440" path="m10381,5208l10445,5189,10498,5153,10539,5104,10564,5044,10571,5000,10570,4976,10555,4909,10523,4853,10479,4808,10423,4779,10402,4773,10381,4769e" filled="false" stroked="true" strokeweight=".12pt" strokecolor="#000000">
                <v:path arrowok="t"/>
              </v:shape>
            </v:group>
            <v:group style="position:absolute;left:10385;top:4744;width:213;height:490" coordorigin="10385,4744" coordsize="213,490">
              <v:shape style="position:absolute;left:10385;top:4744;width:213;height:490" coordorigin="10385,4744" coordsize="213,490" path="m10385,5234l10449,5216,10504,5182,10549,5136,10580,5080,10596,5017,10598,4994,10597,4971,10582,4905,10553,4847,10511,4800,10457,4765,10417,4749,10395,4744e" filled="false" stroked="true" strokeweight=".12pt" strokecolor="#000000">
                <v:path arrowok="t"/>
              </v:shape>
            </v:group>
            <v:group style="position:absolute;left:10384;top:5237;width:3;height:27" coordorigin="10384,5237" coordsize="3,27">
              <v:shape style="position:absolute;left:10384;top:5237;width:3;height:27" coordorigin="10384,5237" coordsize="3,27" path="m10384,5237l10386,5263e" filled="false" stroked="true" strokeweight=".12pt" strokecolor="#000000">
                <v:path arrowok="t"/>
              </v:shape>
            </v:group>
            <v:group style="position:absolute;left:10389;top:4720;width:236;height:540" coordorigin="10389,4720" coordsize="236,540">
              <v:shape style="position:absolute;left:10389;top:4720;width:236;height:540" coordorigin="10389,4720" coordsize="236,540" path="m10389,5260l10453,5243,10510,5211,10557,5168,10593,5115,10616,5054,10624,4988,10623,4966,10610,4901,10582,4843,10542,4793,10491,4753,10432,4726,10410,4720e" filled="false" stroked="true" strokeweight=".12pt" strokecolor="#000000">
                <v:path arrowok="t"/>
              </v:shape>
            </v:group>
            <v:group style="position:absolute;left:10382;top:4718;width:5;height:27" coordorigin="10382,4718" coordsize="5,27">
              <v:shape style="position:absolute;left:10382;top:4718;width:5;height:27" coordorigin="10382,4718" coordsize="5,27" path="m10386,4718l10382,4745e" filled="false" stroked="true" strokeweight=".12pt" strokecolor="#000000">
                <v:path arrowok="t"/>
              </v:shape>
            </v:group>
            <v:group style="position:absolute;left:10590;top:4044;width:2;height:8" coordorigin="10590,4044" coordsize="2,8">
              <v:shape style="position:absolute;left:10590;top:4044;width:2;height:8" coordorigin="10590,4044" coordsize="0,8" path="m10590,4051l10590,4044e" filled="false" stroked="true" strokeweight=".12pt" strokecolor="#000000">
                <v:path arrowok="t"/>
              </v:shape>
            </v:group>
            <v:group style="position:absolute;left:10204;top:4238;width:387;height:60" coordorigin="10204,4238" coordsize="387,60">
              <v:shape style="position:absolute;left:10204;top:4238;width:387;height:60" coordorigin="10204,4238" coordsize="387,60" path="m10204,4238l10590,4298e" filled="false" stroked="true" strokeweight=".12pt" strokecolor="#000000">
                <v:path arrowok="t"/>
              </v:shape>
            </v:group>
            <v:group style="position:absolute;left:8039;top:5405;width:1025;height:2" coordorigin="8039,5405" coordsize="1025,2">
              <v:shape style="position:absolute;left:8039;top:5405;width:1025;height:2" coordorigin="8039,5405" coordsize="1025,0" path="m8039,5405l9064,5405e" filled="false" stroked="true" strokeweight="0pt" strokecolor="#000000">
                <v:path arrowok="t"/>
              </v:shape>
            </v:group>
            <v:group style="position:absolute;left:9141;top:5347;width:2;height:111" coordorigin="9141,5347" coordsize="2,111">
              <v:shape style="position:absolute;left:9141;top:5347;width:2;height:111" coordorigin="9141,5347" coordsize="0,111" path="m9141,5458l9141,5347e" filled="false" stroked="true" strokeweight="0pt" strokecolor="#000000">
                <v:path arrowok="t"/>
              </v:shape>
            </v:group>
            <v:group style="position:absolute;left:9102;top:5458;width:39;height:2" coordorigin="9102,5458" coordsize="39,2">
              <v:shape style="position:absolute;left:9102;top:5458;width:39;height:2" coordorigin="9102,5458" coordsize="39,0" path="m9102,5458l9141,5458e" filled="false" stroked="true" strokeweight="0pt" strokecolor="#000000">
                <v:path arrowok="t"/>
              </v:shape>
            </v:group>
            <v:group style="position:absolute;left:9102;top:5354;width:2;height:118" coordorigin="9102,5354" coordsize="2,118">
              <v:shape style="position:absolute;left:9102;top:5354;width:2;height:118" coordorigin="9102,5354" coordsize="0,118" path="m9102,5354l9102,5472e" filled="false" stroked="true" strokeweight="0pt" strokecolor="#000000">
                <v:path arrowok="t"/>
              </v:shape>
            </v:group>
            <v:group style="position:absolute;left:9141;top:5402;width:192;height:513" coordorigin="9141,5402" coordsize="192,513">
              <v:shape style="position:absolute;left:9141;top:5402;width:192;height:513" coordorigin="9141,5402" coordsize="192,513" path="m9141,5402l9145,5487,9158,5569,9180,5650,9211,5727,9250,5801,9297,5871,9314,5893,9332,5914e" filled="false" stroked="true" strokeweight="0pt" strokecolor="#000000">
                <v:path arrowok="t"/>
              </v:shape>
            </v:group>
            <v:group style="position:absolute;left:9574;top:6097;width:291;height:75" coordorigin="9574,6097" coordsize="291,75">
              <v:shape style="position:absolute;left:9574;top:6097;width:291;height:75" coordorigin="9574,6097" coordsize="291,75" path="m9574,6097l9630,6121,9687,6141,9745,6156,9805,6166,9845,6170,9865,6172e" filled="false" stroked="true" strokeweight="0pt" strokecolor="#000000">
                <v:path arrowok="t"/>
              </v:shape>
            </v:group>
            <v:group style="position:absolute;left:9064;top:5347;width:39;height:111" coordorigin="9064,5347" coordsize="39,111">
              <v:shape style="position:absolute;left:9064;top:5347;width:39;height:111" coordorigin="9064,5347" coordsize="39,111" path="m9064,5458l9064,5347,9102,5347,9102,5458,9064,5458e" filled="false" stroked="true" strokeweight="0pt" strokecolor="#000000">
                <v:path arrowok="t"/>
              </v:shape>
            </v:group>
            <v:group style="position:absolute;left:6976;top:5412;width:1025;height:2" coordorigin="6976,5412" coordsize="1025,2">
              <v:shape style="position:absolute;left:6976;top:5412;width:1025;height:2" coordorigin="6976,5412" coordsize="1025,0" path="m6976,5412l8001,5412e" filled="false" stroked="true" strokeweight="0pt" strokecolor="#000000">
                <v:path arrowok="t"/>
              </v:shape>
            </v:group>
            <v:group style="position:absolute;left:8039;top:5414;width:1025;height:2" coordorigin="8039,5414" coordsize="1025,2">
              <v:shape style="position:absolute;left:8039;top:5414;width:1025;height:2" coordorigin="8039,5414" coordsize="1025,0" path="m8039,5414l9064,5414e" filled="false" stroked="true" strokeweight="0pt" strokecolor="#000000">
                <v:path arrowok="t"/>
              </v:shape>
            </v:group>
            <v:group style="position:absolute;left:6976;top:5402;width:1025;height:2" coordorigin="6976,5402" coordsize="1025,2">
              <v:shape style="position:absolute;left:6976;top:5402;width:1025;height:2" coordorigin="6976,5402" coordsize="1025,0" path="m6976,5402l8001,5402e" filled="false" stroked="true" strokeweight="0pt" strokecolor="#000000">
                <v:path arrowok="t"/>
              </v:shape>
            </v:group>
            <v:group style="position:absolute;left:6976;top:5422;width:1025;height:2" coordorigin="6976,5422" coordsize="1025,2">
              <v:shape style="position:absolute;left:6976;top:5422;width:1025;height:2" coordorigin="6976,5422" coordsize="1025,0" path="m6976,5422l8001,5422e" filled="false" stroked="true" strokeweight="0pt" strokecolor="#000000">
                <v:path arrowok="t"/>
              </v:shape>
            </v:group>
            <v:group style="position:absolute;left:8039;top:5424;width:1025;height:2" coordorigin="8039,5424" coordsize="1025,2">
              <v:shape style="position:absolute;left:8039;top:5424;width:1025;height:2" coordorigin="8039,5424" coordsize="1025,0" path="m8039,5424l9064,5424e" filled="false" stroked="true" strokeweight="0pt" strokecolor="#000000">
                <v:path arrowok="t"/>
              </v:shape>
            </v:group>
            <v:group style="position:absolute;left:9904;top:5347;width:2;height:826" coordorigin="9904,5347" coordsize="2,826">
              <v:shape style="position:absolute;left:9904;top:5347;width:2;height:826" coordorigin="9904,5347" coordsize="0,826" path="m9904,5347l9904,6173e" filled="false" stroked="true" strokeweight="0pt" strokecolor="#000000">
                <v:path arrowok="t"/>
              </v:shape>
            </v:group>
            <v:group style="position:absolute;left:9866;top:5410;width:2;height:764" coordorigin="9866,5410" coordsize="2,764">
              <v:shape style="position:absolute;left:9866;top:5410;width:2;height:764" coordorigin="9866,5410" coordsize="0,764" path="m9866,5410l9866,6173e" filled="false" stroked="true" strokeweight="0pt" strokecolor="#000000">
                <v:path arrowok="t"/>
              </v:shape>
            </v:group>
            <v:group style="position:absolute;left:9866;top:5410;width:39;height:2" coordorigin="9866,5410" coordsize="39,2">
              <v:shape style="position:absolute;left:9866;top:5410;width:39;height:2" coordorigin="9866,5410" coordsize="39,0" path="m9904,5410l9866,5410e" filled="false" stroked="true" strokeweight="0pt" strokecolor="#000000">
                <v:path arrowok="t"/>
              </v:shape>
            </v:group>
            <v:group style="position:absolute;left:9866;top:6173;width:39;height:2" coordorigin="9866,6173" coordsize="39,2">
              <v:shape style="position:absolute;left:9866;top:6173;width:39;height:2" coordorigin="9866,6173" coordsize="39,0" path="m9904,6173l9866,6173e" filled="false" stroked="true" strokeweight="0pt" strokecolor="#000000">
                <v:path arrowok="t"/>
              </v:shape>
            </v:group>
            <v:group style="position:absolute;left:9940;top:5347;width:2;height:111" coordorigin="9940,5347" coordsize="2,111">
              <v:shape style="position:absolute;left:9940;top:5347;width:2;height:111" coordorigin="9940,5347" coordsize="0,111" path="m9940,5458l9940,5347e" filled="false" stroked="true" strokeweight="0pt" strokecolor="#000000">
                <v:path arrowok="t"/>
              </v:shape>
            </v:group>
            <v:group style="position:absolute;left:9904;top:5347;width:36;height:2" coordorigin="9904,5347" coordsize="36,2">
              <v:shape style="position:absolute;left:9904;top:5347;width:36;height:2" coordorigin="9904,5347" coordsize="36,0" path="m9940,5347l9904,5347e" filled="false" stroked="true" strokeweight="0pt" strokecolor="#000000">
                <v:path arrowok="t"/>
              </v:shape>
            </v:group>
            <v:group style="position:absolute;left:9904;top:5458;width:36;height:2" coordorigin="9904,5458" coordsize="36,2">
              <v:shape style="position:absolute;left:9904;top:5458;width:36;height:2" coordorigin="9904,5458" coordsize="36,0" path="m9904,5458l9940,5458e" filled="false" stroked="true" strokeweight="0pt" strokecolor="#000000">
                <v:path arrowok="t"/>
              </v:shape>
            </v:group>
            <v:group style="position:absolute;left:9102;top:5347;width:39;height:2" coordorigin="9102,5347" coordsize="39,2">
              <v:shape style="position:absolute;left:9102;top:5347;width:39;height:2" coordorigin="9102,5347" coordsize="39,0" path="m9141,5347l9102,5347e" filled="false" stroked="true" strokeweight="0pt" strokecolor="#000000">
                <v:path arrowok="t"/>
              </v:shape>
            </v:group>
            <v:group style="position:absolute;left:6940;top:5347;width:36;height:106" coordorigin="6940,5347" coordsize="36,106">
              <v:shape style="position:absolute;left:6940;top:5347;width:36;height:106" coordorigin="6940,5347" coordsize="36,106" path="m6940,5453l6940,5347,6976,5347,6976,5453,6940,5453e" filled="false" stroked="true" strokeweight="0pt" strokecolor="#000000">
                <v:path arrowok="t"/>
              </v:shape>
            </v:group>
            <v:group style="position:absolute;left:8001;top:5374;width:39;height:84" coordorigin="8001,5374" coordsize="39,84">
              <v:shape style="position:absolute;left:8001;top:5374;width:39;height:84" coordorigin="8001,5374" coordsize="39,84" path="m8001,5458l8001,5374,8039,5374,8039,5458,8001,5458e" filled="false" stroked="true" strokeweight="0pt" strokecolor="#000000">
                <v:path arrowok="t"/>
              </v:shape>
            </v:group>
            <v:group style="position:absolute;left:10718;top:6254;width:68;height:2" coordorigin="10718,6254" coordsize="68,2">
              <v:shape style="position:absolute;left:10718;top:6254;width:68;height:2" coordorigin="10718,6254" coordsize="68,0" path="m10785,6254l10718,6254e" filled="false" stroked="true" strokeweight=".12pt" strokecolor="#000000">
                <v:path arrowok="t"/>
              </v:shape>
            </v:group>
            <v:group style="position:absolute;left:10578;top:6254;width:70;height:2" coordorigin="10578,6254" coordsize="70,2">
              <v:shape style="position:absolute;left:10578;top:6254;width:70;height:2" coordorigin="10578,6254" coordsize="70,0" path="m10648,6254l10578,6254e" filled="false" stroked="true" strokeweight=".12pt" strokecolor="#000000">
                <v:path arrowok="t"/>
              </v:shape>
            </v:group>
            <v:group style="position:absolute;left:10439;top:6254;width:70;height:2" coordorigin="10439,6254" coordsize="70,2">
              <v:shape style="position:absolute;left:10439;top:6254;width:70;height:2" coordorigin="10439,6254" coordsize="70,0" path="m10509,6254l10439,6254e" filled="false" stroked="true" strokeweight=".12pt" strokecolor="#000000">
                <v:path arrowok="t"/>
              </v:shape>
            </v:group>
            <v:group style="position:absolute;left:10300;top:6254;width:70;height:2" coordorigin="10300,6254" coordsize="70,2">
              <v:shape style="position:absolute;left:10300;top:6254;width:70;height:2" coordorigin="10300,6254" coordsize="70,0" path="m10370,6254l10300,6254e" filled="false" stroked="true" strokeweight=".12pt" strokecolor="#000000">
                <v:path arrowok="t"/>
              </v:shape>
            </v:group>
            <v:group style="position:absolute;left:10158;top:6254;width:72;height:2" coordorigin="10158,6254" coordsize="72,2">
              <v:shape style="position:absolute;left:10158;top:6254;width:72;height:2" coordorigin="10158,6254" coordsize="72,0" path="m10230,6254l10158,6254e" filled="false" stroked="true" strokeweight=".12pt" strokecolor="#000000">
                <v:path arrowok="t"/>
              </v:shape>
            </v:group>
            <v:group style="position:absolute;left:10019;top:6254;width:70;height:2" coordorigin="10019,6254" coordsize="70,2">
              <v:shape style="position:absolute;left:10019;top:6254;width:70;height:2" coordorigin="10019,6254" coordsize="70,0" path="m10089,6254l10019,6254e" filled="false" stroked="true" strokeweight=".12pt" strokecolor="#000000">
                <v:path arrowok="t"/>
              </v:shape>
            </v:group>
            <v:group style="position:absolute;left:9880;top:6254;width:70;height:2" coordorigin="9880,6254" coordsize="70,2">
              <v:shape style="position:absolute;left:9880;top:6254;width:70;height:2" coordorigin="9880,6254" coordsize="70,0" path="m9950,6254l9880,6254e" filled="false" stroked="true" strokeweight=".12pt" strokecolor="#000000">
                <v:path arrowok="t"/>
              </v:shape>
            </v:group>
            <v:group style="position:absolute;left:9741;top:6254;width:70;height:2" coordorigin="9741,6254" coordsize="70,2">
              <v:shape style="position:absolute;left:9741;top:6254;width:70;height:2" coordorigin="9741,6254" coordsize="70,0" path="m9810,6254l9741,6254e" filled="false" stroked="true" strokeweight=".12pt" strokecolor="#000000">
                <v:path arrowok="t"/>
              </v:shape>
            </v:group>
            <v:group style="position:absolute;left:9599;top:6254;width:72;height:2" coordorigin="9599,6254" coordsize="72,2">
              <v:shape style="position:absolute;left:9599;top:6254;width:72;height:2" coordorigin="9599,6254" coordsize="72,0" path="m9671,6254l9599,6254e" filled="false" stroked="true" strokeweight=".12pt" strokecolor="#000000">
                <v:path arrowok="t"/>
              </v:shape>
            </v:group>
            <v:group style="position:absolute;left:9460;top:6254;width:70;height:2" coordorigin="9460,6254" coordsize="70,2">
              <v:shape style="position:absolute;left:9460;top:6254;width:70;height:2" coordorigin="9460,6254" coordsize="70,0" path="m9530,6254l9460,6254e" filled="false" stroked="true" strokeweight=".12pt" strokecolor="#000000">
                <v:path arrowok="t"/>
              </v:shape>
            </v:group>
            <v:group style="position:absolute;left:9321;top:6254;width:70;height:2" coordorigin="9321,6254" coordsize="70,2">
              <v:shape style="position:absolute;left:9321;top:6254;width:70;height:2" coordorigin="9321,6254" coordsize="70,0" path="m9390,6254l9321,6254e" filled="false" stroked="true" strokeweight=".12pt" strokecolor="#000000">
                <v:path arrowok="t"/>
              </v:shape>
            </v:group>
            <v:group style="position:absolute;left:9182;top:6254;width:70;height:2" coordorigin="9182,6254" coordsize="70,2">
              <v:shape style="position:absolute;left:9182;top:6254;width:70;height:2" coordorigin="9182,6254" coordsize="70,0" path="m9251,6254l9182,6254e" filled="false" stroked="true" strokeweight=".12pt" strokecolor="#000000">
                <v:path arrowok="t"/>
              </v:shape>
            </v:group>
            <v:group style="position:absolute;left:9040;top:6254;width:72;height:2" coordorigin="9040,6254" coordsize="72,2">
              <v:shape style="position:absolute;left:9040;top:6254;width:72;height:2" coordorigin="9040,6254" coordsize="72,0" path="m9112,6254l9040,6254e" filled="false" stroked="true" strokeweight=".12pt" strokecolor="#000000">
                <v:path arrowok="t"/>
              </v:shape>
            </v:group>
            <v:group style="position:absolute;left:8901;top:6254;width:70;height:2" coordorigin="8901,6254" coordsize="70,2">
              <v:shape style="position:absolute;left:8901;top:6254;width:70;height:2" coordorigin="8901,6254" coordsize="70,0" path="m8970,6254l8901,6254e" filled="false" stroked="true" strokeweight=".12pt" strokecolor="#000000">
                <v:path arrowok="t"/>
              </v:shape>
            </v:group>
            <v:group style="position:absolute;left:8762;top:6254;width:70;height:2" coordorigin="8762,6254" coordsize="70,2">
              <v:shape style="position:absolute;left:8762;top:6254;width:70;height:2" coordorigin="8762,6254" coordsize="70,0" path="m8831,6254l8762,6254e" filled="false" stroked="true" strokeweight=".12pt" strokecolor="#000000">
                <v:path arrowok="t"/>
              </v:shape>
            </v:group>
            <v:group style="position:absolute;left:8622;top:6254;width:70;height:2" coordorigin="8622,6254" coordsize="70,2">
              <v:shape style="position:absolute;left:8622;top:6254;width:70;height:2" coordorigin="8622,6254" coordsize="70,0" path="m8692,6254l8622,6254e" filled="false" stroked="true" strokeweight=".12pt" strokecolor="#000000">
                <v:path arrowok="t"/>
              </v:shape>
            </v:group>
            <v:group style="position:absolute;left:8481;top:6254;width:72;height:2" coordorigin="8481,6254" coordsize="72,2">
              <v:shape style="position:absolute;left:8481;top:6254;width:72;height:2" coordorigin="8481,6254" coordsize="72,0" path="m8553,6254l8481,6254e" filled="false" stroked="true" strokeweight=".12pt" strokecolor="#000000">
                <v:path arrowok="t"/>
              </v:shape>
            </v:group>
            <v:group style="position:absolute;left:8342;top:6254;width:70;height:2" coordorigin="8342,6254" coordsize="70,2">
              <v:shape style="position:absolute;left:8342;top:6254;width:70;height:2" coordorigin="8342,6254" coordsize="70,0" path="m8411,6254l8342,6254e" filled="false" stroked="true" strokeweight=".12pt" strokecolor="#000000">
                <v:path arrowok="t"/>
              </v:shape>
            </v:group>
            <v:group style="position:absolute;left:8202;top:6254;width:70;height:2" coordorigin="8202,6254" coordsize="70,2">
              <v:shape style="position:absolute;left:8202;top:6254;width:70;height:2" coordorigin="8202,6254" coordsize="70,0" path="m8272,6254l8202,6254e" filled="false" stroked="true" strokeweight=".12pt" strokecolor="#000000">
                <v:path arrowok="t"/>
              </v:shape>
            </v:group>
            <v:group style="position:absolute;left:8063;top:6254;width:70;height:2" coordorigin="8063,6254" coordsize="70,2">
              <v:shape style="position:absolute;left:8063;top:6254;width:70;height:2" coordorigin="8063,6254" coordsize="70,0" path="m8133,6254l8063,6254e" filled="false" stroked="true" strokeweight=".12pt" strokecolor="#000000">
                <v:path arrowok="t"/>
              </v:shape>
            </v:group>
            <v:group style="position:absolute;left:7922;top:6254;width:72;height:2" coordorigin="7922,6254" coordsize="72,2">
              <v:shape style="position:absolute;left:7922;top:6254;width:72;height:2" coordorigin="7922,6254" coordsize="72,0" path="m7994,6254l7922,6254e" filled="false" stroked="true" strokeweight=".12pt" strokecolor="#000000">
                <v:path arrowok="t"/>
              </v:shape>
            </v:group>
            <v:group style="position:absolute;left:7782;top:6254;width:70;height:2" coordorigin="7782,6254" coordsize="70,2">
              <v:shape style="position:absolute;left:7782;top:6254;width:70;height:2" coordorigin="7782,6254" coordsize="70,0" path="m7852,6254l7782,6254e" filled="false" stroked="true" strokeweight=".12pt" strokecolor="#000000">
                <v:path arrowok="t"/>
              </v:shape>
            </v:group>
            <v:group style="position:absolute;left:7643;top:6254;width:70;height:2" coordorigin="7643,6254" coordsize="70,2">
              <v:shape style="position:absolute;left:7643;top:6254;width:70;height:2" coordorigin="7643,6254" coordsize="70,0" path="m7713,6254l7643,6254e" filled="false" stroked="true" strokeweight=".12pt" strokecolor="#000000">
                <v:path arrowok="t"/>
              </v:shape>
            </v:group>
            <v:group style="position:absolute;left:7504;top:6254;width:70;height:2" coordorigin="7504,6254" coordsize="70,2">
              <v:shape style="position:absolute;left:7504;top:6254;width:70;height:2" coordorigin="7504,6254" coordsize="70,0" path="m7574,6254l7504,6254e" filled="false" stroked="true" strokeweight=".12pt" strokecolor="#000000">
                <v:path arrowok="t"/>
              </v:shape>
            </v:group>
            <v:group style="position:absolute;left:7362;top:6254;width:72;height:2" coordorigin="7362,6254" coordsize="72,2">
              <v:shape style="position:absolute;left:7362;top:6254;width:72;height:2" coordorigin="7362,6254" coordsize="72,0" path="m7434,6254l7362,6254e" filled="false" stroked="true" strokeweight=".12pt" strokecolor="#000000">
                <v:path arrowok="t"/>
              </v:shape>
            </v:group>
            <v:group style="position:absolute;left:7223;top:6254;width:70;height:2" coordorigin="7223,6254" coordsize="70,2">
              <v:shape style="position:absolute;left:7223;top:6254;width:70;height:2" coordorigin="7223,6254" coordsize="70,0" path="m7293,6254l7223,6254e" filled="false" stroked="true" strokeweight=".12pt" strokecolor="#000000">
                <v:path arrowok="t"/>
              </v:shape>
            </v:group>
            <v:group style="position:absolute;left:7084;top:6254;width:70;height:2" coordorigin="7084,6254" coordsize="70,2">
              <v:shape style="position:absolute;left:7084;top:6254;width:70;height:2" coordorigin="7084,6254" coordsize="70,0" path="m7154,6254l7084,6254e" filled="false" stroked="true" strokeweight=".12pt" strokecolor="#000000">
                <v:path arrowok="t"/>
              </v:shape>
            </v:group>
            <v:group style="position:absolute;left:6950;top:6254;width:65;height:2" coordorigin="6950,6254" coordsize="65,2">
              <v:shape style="position:absolute;left:6950;top:6254;width:65;height:2" coordorigin="6950,6254" coordsize="65,0" path="m7014,6254l6950,6254e" filled="false" stroked="true" strokeweight=".12pt" strokecolor="#000000">
                <v:path arrowok="t"/>
              </v:shape>
            </v:group>
            <v:group style="position:absolute;left:5759;top:4042;width:5340;height:2" coordorigin="5759,4042" coordsize="5340,2">
              <v:shape style="position:absolute;left:5759;top:4042;width:5340;height:2" coordorigin="5759,4042" coordsize="5340,0" path="m5759,4042l11099,4042e" filled="false" stroked="true" strokeweight=".580pt" strokecolor="#000000">
                <v:path arrowok="t"/>
              </v:shape>
            </v:group>
            <v:group style="position:absolute;left:5759;top:4037;width:5340;height:10" coordorigin="5759,4037" coordsize="5340,10">
              <v:shape style="position:absolute;left:5759;top:4037;width:5340;height:10" coordorigin="5759,4037" coordsize="5340,10" path="m5759,4037l5759,4046,11099,4037,5759,4037xe" filled="false" stroked="true" strokeweight="0pt" strokecolor="#000000">
                <v:path arrowok="t"/>
              </v:shape>
            </v:group>
            <v:group style="position:absolute;left:5759;top:4037;width:5340;height:10" coordorigin="5759,4037" coordsize="5340,10">
              <v:shape style="position:absolute;left:5759;top:4037;width:5340;height:10" coordorigin="5759,4037" coordsize="5340,10" path="m5759,4046l11099,4037,11099,4046,5759,4046xe" filled="false" stroked="true" strokeweight="0pt" strokecolor="#000000">
                <v:path arrowok="t"/>
              </v:shape>
            </v:group>
            <v:group style="position:absolute;left:7308;top:6298;width:89;height:26" coordorigin="7308,6298" coordsize="89,26">
              <v:shape style="position:absolute;left:7308;top:6298;width:89;height:26" coordorigin="7308,6298" coordsize="89,26" path="m7308,6298l7323,6311,7340,6319,7359,6323,7378,6324,7396,6319e" filled="false" stroked="true" strokeweight=".12pt" strokecolor="#000000">
                <v:path arrowok="t"/>
              </v:shape>
            </v:group>
            <v:group style="position:absolute;left:7175;top:6163;width:132;height:137" coordorigin="7175,6163" coordsize="132,137">
              <v:shape style="position:absolute;left:7175;top:6163;width:132;height:137" coordorigin="7175,6163" coordsize="132,137" path="m7175,6163l7307,6300e" filled="false" stroked="true" strokeweight=".12pt" strokecolor="#000000">
                <v:path arrowok="t"/>
              </v:shape>
            </v:group>
            <v:group style="position:absolute;left:7413;top:6007;width:233;height:305" coordorigin="7413,6007" coordsize="233,305">
              <v:shape style="position:absolute;left:7413;top:6007;width:233;height:305" coordorigin="7413,6007" coordsize="233,305" path="m7413,6312l7646,6007e" filled="false" stroked="true" strokeweight=".12pt" strokecolor="#000000">
                <v:path arrowok="t"/>
              </v:shape>
            </v:group>
            <v:group style="position:absolute;left:7621;top:5916;width:29;height:90" coordorigin="7621,5916" coordsize="29,90">
              <v:shape style="position:absolute;left:7621;top:5916;width:29;height:90" coordorigin="7621,5916" coordsize="29,90" path="m7647,6005l7650,5985,7649,5966,7644,5947,7635,5930,7621,5916e" filled="false" stroked="true" strokeweight=".12pt" strokecolor="#000000">
                <v:path arrowok="t"/>
              </v:shape>
            </v:group>
            <v:group style="position:absolute;left:7439;top:5815;width:166;height:94" coordorigin="7439,5815" coordsize="166,94">
              <v:shape style="position:absolute;left:7439;top:5815;width:166;height:94" coordorigin="7439,5815" coordsize="166,94" path="m7605,5909l7439,5815e" filled="false" stroked="true" strokeweight=".12pt" strokecolor="#000000">
                <v:path arrowok="t"/>
              </v:shape>
            </v:group>
            <v:group style="position:absolute;left:7111;top:5786;width:330;height:365" coordorigin="7111,5786" coordsize="330,365">
              <v:shape style="position:absolute;left:7111;top:5786;width:330;height:365" coordorigin="7111,5786" coordsize="330,365" path="m7441,5815l7367,5789,7329,5786,7311,5787,7238,5807,7175,5851,7140,5901,7114,5975,7111,6013,7112,6032,7132,6103,7151,6136,7163,6151e" filled="false" stroked="true" strokeweight=".12pt" strokecolor="#000000">
                <v:path arrowok="t"/>
              </v:shape>
            </v:group>
            <v:group style="position:absolute;left:7085;top:5760;width:369;height:412" coordorigin="7085,5760" coordsize="369,412">
              <v:shape style="position:absolute;left:7085;top:5760;width:369;height:412" coordorigin="7085,5760" coordsize="369,412" path="m7454,5792l7380,5765,7324,5760,7305,5762,7232,5781,7168,5822,7129,5868,7101,5921,7085,5997,7085,6016,7086,6034,7104,6107,7133,6156,7145,6171e" filled="false" stroked="true" strokeweight=".12pt" strokecolor="#000000">
                <v:path arrowok="t"/>
              </v:shape>
            </v:group>
            <v:group style="position:absolute;left:7134;top:6182;width:20;height:20" coordorigin="7134,6182" coordsize="20,20">
              <v:shape style="position:absolute;left:7134;top:6182;width:20;height:20" coordorigin="7134,6182" coordsize="20,20" path="m7154,6182l7134,6202e" filled="false" stroked="true" strokeweight=".12pt" strokecolor="#000000">
                <v:path arrowok="t"/>
              </v:shape>
            </v:group>
            <v:group style="position:absolute;left:7058;top:5734;width:409;height:468" coordorigin="7058,5734" coordsize="409,468">
              <v:shape style="position:absolute;left:7058;top:5734;width:409;height:468" coordorigin="7058,5734" coordsize="409,468" path="m7466,5768l7411,5745,7334,5734,7315,5734,7240,5750,7171,5786,7114,5842,7083,5893,7061,5968,7058,6006,7058,6025,7073,6101,7110,6170,7122,6186,7136,6201e" filled="false" stroked="true" strokeweight=".12pt" strokecolor="#000000">
                <v:path arrowok="t"/>
              </v:shape>
            </v:group>
            <v:group style="position:absolute;left:7454;top:5767;width:15;height:24" coordorigin="7454,5767" coordsize="15,24">
              <v:shape style="position:absolute;left:7454;top:5767;width:15;height:24" coordorigin="7454,5767" coordsize="15,24" path="m7468,5767l7454,5791e" filled="false" stroked="true" strokeweight=".12pt" strokecolor="#000000">
                <v:path arrowok="t"/>
              </v:shape>
            </v:group>
            <v:group style="position:absolute;left:8061;top:4308;width:1644;height:248" coordorigin="8061,4308" coordsize="1644,248">
              <v:shape style="position:absolute;left:8061;top:4308;width:1644;height:248" coordorigin="8061,4308" coordsize="1644,248" path="m8061,4308l9705,4308,9705,4555,8061,4555,8061,4308e" filled="false" stroked="true" strokeweight="0pt" strokecolor="#000000">
                <v:path arrowok="t"/>
              </v:shape>
            </v:group>
            <v:group style="position:absolute;left:8068;top:5916;width:1505;height:248" coordorigin="8068,5916" coordsize="1505,248">
              <v:shape style="position:absolute;left:8068;top:5916;width:1505;height:248" coordorigin="8068,5916" coordsize="1505,248" path="m8068,5916l9573,5916,9573,6163,8068,6163,8068,5916e" filled="false" stroked="true" strokeweight="0pt" strokecolor="#000000">
                <v:path arrowok="t"/>
              </v:shape>
            </v:group>
            <v:group style="position:absolute;left:6566;top:6254;width:221;height:2" coordorigin="6566,6254" coordsize="221,2">
              <v:shape style="position:absolute;left:6566;top:6254;width:221;height:2" coordorigin="6566,6254" coordsize="221,0" path="m6786,6254l6566,6254e" filled="false" stroked="true" strokeweight=".12pt" strokecolor="#000000">
                <v:path arrowok="t"/>
              </v:shape>
            </v:group>
            <v:group style="position:absolute;left:6566;top:3254;width:221;height:2" coordorigin="6566,3254" coordsize="221,2">
              <v:shape style="position:absolute;left:6566;top:3254;width:221;height:2" coordorigin="6566,3254" coordsize="221,0" path="m6786,3254l6566,3254e" filled="false" stroked="true" strokeweight=".12pt" strokecolor="#000000">
                <v:path arrowok="t"/>
              </v:shape>
            </v:group>
            <v:group style="position:absolute;left:6568;top:3252;width:2;height:3005" coordorigin="6568,3252" coordsize="2,3005">
              <v:shape style="position:absolute;left:6568;top:3252;width:2;height:3005" coordorigin="6568,3252" coordsize="0,3005" path="m6568,6257l6568,3252e" filled="false" stroked="true" strokeweight=".12pt" strokecolor="#000000">
                <v:path arrowok="t"/>
              </v:shape>
            </v:group>
            <v:group style="position:absolute;left:6532;top:6218;width:72;height:72" coordorigin="6532,6218" coordsize="72,72">
              <v:shape style="position:absolute;left:6532;top:6218;width:72;height:72" coordorigin="6532,6218" coordsize="72,72" path="m6532,6218l6604,6290e" filled="false" stroked="true" strokeweight=".12pt" strokecolor="#000000">
                <v:path arrowok="t"/>
              </v:shape>
            </v:group>
            <v:group style="position:absolute;left:6532;top:3218;width:72;height:72" coordorigin="6532,3218" coordsize="72,72">
              <v:shape style="position:absolute;left:6532;top:3218;width:72;height:72" coordorigin="6532,3218" coordsize="72,72" path="m6604,3290l6532,3218e" filled="false" stroked="true" strokeweight=".12pt" strokecolor="#000000">
                <v:path arrowok="t"/>
              </v:shape>
            </v:group>
            <v:group style="position:absolute;left:6813;top:2618;width:3972;height:608" coordorigin="6813,2618" coordsize="3972,608">
              <v:shape style="position:absolute;left:6813;top:2618;width:3972;height:608" coordorigin="6813,2618" coordsize="3972,608" path="m6813,3226l6813,2618,10785,2618,10785,3226e" filled="false" stroked="true" strokeweight=".12pt" strokecolor="#000000">
                <v:path arrowok="t"/>
              </v:shape>
            </v:group>
            <v:group style="position:absolute;left:6779;top:2582;width:70;height:72" coordorigin="6779,2582" coordsize="70,72">
              <v:shape style="position:absolute;left:6779;top:2582;width:70;height:72" coordorigin="6779,2582" coordsize="70,72" path="m6849,2582l6779,2654e" filled="false" stroked="true" strokeweight=".12pt" strokecolor="#000000">
                <v:path arrowok="t"/>
              </v:shape>
            </v:group>
            <v:group style="position:absolute;left:10749;top:2582;width:70;height:72" coordorigin="10749,2582" coordsize="70,72">
              <v:shape style="position:absolute;left:10749;top:2582;width:70;height:72" coordorigin="10749,2582" coordsize="70,72" path="m10749,2654l10818,2582e" filled="false" stroked="true" strokeweight=".12pt" strokecolor="#000000">
                <v:path arrowok="t"/>
              </v:shape>
              <v:shape style="position:absolute;left:9606;top:8323;width:1176;height:2237" type="#_x0000_t75" stroked="false">
                <v:imagedata r:id="rId30" o:title=""/>
              </v:shape>
              <v:shape style="position:absolute;left:561;top:4896;width:5537;height:2748" type="#_x0000_t75" stroked="false">
                <v:imagedata r:id="rId26" o:title=""/>
              </v:shape>
            </v:group>
            <w10:wrap type="none"/>
          </v:group>
        </w:pict>
      </w:r>
    </w:p>
    <w:p>
      <w:pPr>
        <w:spacing w:line="240" w:lineRule="auto" w:before="10"/>
        <w:rPr>
          <w:rFonts w:ascii="Tahoma" w:hAnsi="Tahoma" w:cs="Tahoma" w:eastAsia="Tahoma"/>
          <w:sz w:val="28"/>
          <w:szCs w:val="28"/>
        </w:rPr>
      </w:pPr>
    </w:p>
    <w:p>
      <w:pPr>
        <w:spacing w:before="49"/>
        <w:ind w:left="0" w:right="2799" w:firstLine="0"/>
        <w:jc w:val="right"/>
        <w:rPr>
          <w:rFonts w:ascii="Arial" w:hAnsi="Arial" w:cs="Arial" w:eastAsia="Arial"/>
          <w:sz w:val="39"/>
          <w:szCs w:val="39"/>
        </w:rPr>
      </w:pPr>
      <w:bookmarkStart w:name="3" w:id="3"/>
      <w:bookmarkEnd w:id="3"/>
      <w:r>
        <w:rPr/>
      </w:r>
      <w:r>
        <w:rPr>
          <w:rFonts w:ascii="Arial"/>
          <w:w w:val="95"/>
          <w:sz w:val="39"/>
        </w:rPr>
        <w:t>4260</w:t>
      </w:r>
      <w:r>
        <w:rPr>
          <w:rFonts w:ascii="Arial"/>
          <w:sz w:val="39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5"/>
          <w:szCs w:val="25"/>
        </w:rPr>
      </w:pPr>
    </w:p>
    <w:p>
      <w:pPr>
        <w:spacing w:before="61"/>
        <w:ind w:left="5660" w:right="5481" w:firstLine="0"/>
        <w:jc w:val="center"/>
        <w:rPr>
          <w:rFonts w:ascii="Tahoma" w:hAnsi="Tahoma" w:cs="Tahoma" w:eastAsia="Tahoma"/>
          <w:sz w:val="23"/>
          <w:szCs w:val="23"/>
        </w:rPr>
      </w:pPr>
      <w:r>
        <w:rPr>
          <w:rFonts w:ascii="Tahoma"/>
          <w:sz w:val="23"/>
        </w:rPr>
        <w:t>a-a</w:t>
      </w:r>
    </w:p>
    <w:p>
      <w:pPr>
        <w:spacing w:line="240" w:lineRule="auto" w:before="1"/>
        <w:rPr>
          <w:rFonts w:ascii="Tahoma" w:hAnsi="Tahoma" w:cs="Tahoma" w:eastAsia="Tahoma"/>
          <w:sz w:val="17"/>
          <w:szCs w:val="17"/>
        </w:rPr>
      </w:pPr>
    </w:p>
    <w:p>
      <w:pPr>
        <w:spacing w:before="61"/>
        <w:ind w:left="8116" w:right="0" w:hanging="10"/>
        <w:jc w:val="left"/>
        <w:rPr>
          <w:rFonts w:ascii="Tahoma" w:hAnsi="Tahoma" w:cs="Tahoma" w:eastAsia="Tahoma"/>
          <w:sz w:val="23"/>
          <w:szCs w:val="23"/>
        </w:rPr>
      </w:pPr>
      <w:r>
        <w:rPr/>
        <w:pict>
          <v:shape style="position:absolute;margin-left:28.040001pt;margin-top:33.875633pt;width:276.850pt;height:137.4pt;mso-position-horizontal-relative:page;mso-position-vertical-relative:paragraph;z-index:-433192" type="#_x0000_t202" filled="false" stroked="false">
            <v:textbox inset="0,0,0,0">
              <w:txbxContent>
                <w:p>
                  <w:pPr>
                    <w:spacing w:before="72"/>
                    <w:ind w:left="36" w:right="0" w:firstLine="0"/>
                    <w:jc w:val="left"/>
                    <w:rPr>
                      <w:rFonts w:ascii="Perpetua Titling MT" w:hAnsi="Perpetua Titling MT" w:cs="Perpetua Titling MT" w:eastAsia="Perpetua Titling MT"/>
                      <w:sz w:val="20"/>
                      <w:szCs w:val="20"/>
                    </w:rPr>
                  </w:pPr>
                  <w:r>
                    <w:rPr>
                      <w:rFonts w:ascii="Perpetua Titling MT"/>
                      <w:b w:val="0"/>
                      <w:sz w:val="20"/>
                    </w:rPr>
                    <w:t>.</w:t>
                  </w:r>
                  <w:r>
                    <w:rPr>
                      <w:rFonts w:ascii="Perpetua Titling MT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0.927490pt;margin-top:4.281074pt;width:21.45pt;height:45.25pt;mso-position-horizontal-relative:page;mso-position-vertical-relative:paragraph;z-index:1264" type="#_x0000_t202" filled="false" stroked="false">
            <v:textbox inset="0,0,0,0" style="layout-flow:vertical;mso-layout-flow-alt:bottom-to-top">
              <w:txbxContent>
                <w:p>
                  <w:pPr>
                    <w:spacing w:line="418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39"/>
                      <w:szCs w:val="39"/>
                    </w:rPr>
                  </w:pPr>
                  <w:r>
                    <w:rPr>
                      <w:rFonts w:ascii="Arial"/>
                      <w:w w:val="99"/>
                      <w:sz w:val="39"/>
                    </w:rPr>
                    <w:t>3220</w:t>
                  </w:r>
                  <w:r>
                    <w:rPr>
                      <w:rFonts w:ascii="Arial"/>
                      <w:sz w:val="3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sz w:val="23"/>
        </w:rPr>
        <w:t>Bedroom</w:t>
      </w:r>
      <w:r>
        <w:rPr>
          <w:rFonts w:ascii="Tahoma"/>
          <w:spacing w:val="-13"/>
          <w:sz w:val="23"/>
        </w:rPr>
        <w:t> </w:t>
      </w:r>
      <w:r>
        <w:rPr>
          <w:rFonts w:ascii="Tahoma"/>
          <w:sz w:val="23"/>
        </w:rPr>
        <w:t>8,4m2</w:t>
      </w:r>
      <w:r>
        <w:rPr>
          <w:rFonts w:ascii="Tahoma"/>
          <w:sz w:val="23"/>
        </w:rPr>
      </w:r>
    </w:p>
    <w:p>
      <w:pPr>
        <w:spacing w:line="240" w:lineRule="auto" w:before="0"/>
        <w:rPr>
          <w:rFonts w:ascii="Tahoma" w:hAnsi="Tahoma" w:cs="Tahoma" w:eastAsia="Tahoma"/>
          <w:sz w:val="22"/>
          <w:szCs w:val="22"/>
        </w:rPr>
      </w:pPr>
    </w:p>
    <w:p>
      <w:pPr>
        <w:spacing w:line="240" w:lineRule="auto" w:before="0"/>
        <w:rPr>
          <w:rFonts w:ascii="Tahoma" w:hAnsi="Tahoma" w:cs="Tahoma" w:eastAsia="Tahoma"/>
          <w:sz w:val="22"/>
          <w:szCs w:val="22"/>
        </w:rPr>
      </w:pPr>
    </w:p>
    <w:p>
      <w:pPr>
        <w:spacing w:line="240" w:lineRule="auto" w:before="0"/>
        <w:rPr>
          <w:rFonts w:ascii="Tahoma" w:hAnsi="Tahoma" w:cs="Tahoma" w:eastAsia="Tahoma"/>
          <w:sz w:val="22"/>
          <w:szCs w:val="22"/>
        </w:rPr>
      </w:pPr>
    </w:p>
    <w:p>
      <w:pPr>
        <w:spacing w:line="240" w:lineRule="auto" w:before="0"/>
        <w:rPr>
          <w:rFonts w:ascii="Tahoma" w:hAnsi="Tahoma" w:cs="Tahoma" w:eastAsia="Tahoma"/>
          <w:sz w:val="22"/>
          <w:szCs w:val="22"/>
        </w:rPr>
      </w:pPr>
    </w:p>
    <w:p>
      <w:pPr>
        <w:spacing w:line="240" w:lineRule="auto" w:before="5"/>
        <w:rPr>
          <w:rFonts w:ascii="Tahoma" w:hAnsi="Tahoma" w:cs="Tahoma" w:eastAsia="Tahoma"/>
          <w:sz w:val="22"/>
          <w:szCs w:val="22"/>
        </w:rPr>
      </w:pPr>
    </w:p>
    <w:p>
      <w:pPr>
        <w:spacing w:before="0"/>
        <w:ind w:left="0" w:right="2311" w:firstLine="0"/>
        <w:jc w:val="right"/>
        <w:rPr>
          <w:rFonts w:ascii="Tahoma" w:hAnsi="Tahoma" w:cs="Tahoma" w:eastAsia="Tahoma"/>
          <w:sz w:val="23"/>
          <w:szCs w:val="23"/>
        </w:rPr>
      </w:pPr>
      <w:r>
        <w:rPr>
          <w:rFonts w:ascii="Tahoma"/>
          <w:sz w:val="23"/>
        </w:rPr>
        <w:t>Terrace</w:t>
      </w:r>
      <w:r>
        <w:rPr>
          <w:rFonts w:ascii="Tahoma"/>
          <w:spacing w:val="-13"/>
          <w:sz w:val="23"/>
        </w:rPr>
        <w:t> </w:t>
      </w:r>
      <w:r>
        <w:rPr>
          <w:rFonts w:ascii="Tahoma"/>
          <w:sz w:val="23"/>
        </w:rPr>
        <w:t>4,9m2</w:t>
      </w:r>
      <w:r>
        <w:rPr>
          <w:rFonts w:ascii="Tahoma"/>
          <w:sz w:val="23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before="182"/>
        <w:ind w:left="4171" w:right="5218" w:firstLine="0"/>
        <w:jc w:val="center"/>
        <w:rPr>
          <w:rFonts w:ascii="Tahoma" w:hAnsi="Tahoma" w:cs="Tahoma" w:eastAsia="Tahoma"/>
          <w:sz w:val="23"/>
          <w:szCs w:val="23"/>
        </w:rPr>
      </w:pPr>
      <w:r>
        <w:rPr/>
        <w:pict>
          <v:shape style="position:absolute;margin-left:200.81012pt;margin-top:37.924328pt;width:19.75pt;height:13pt;mso-position-horizontal-relative:page;mso-position-vertical-relative:paragraph;z-index:-433144;rotation:78" type="#_x0000_t136" fillcolor="#000000" stroked="f">
            <o:extrusion v:ext="view" autorotationcenter="t"/>
            <v:textpath style="font-family:&amp;quot;Arial&amp;quot;;font-size:13pt;v-text-kern:t;mso-text-shadow:auto" string="17°"/>
            <w10:wrap type="none"/>
          </v:shape>
        </w:pict>
      </w:r>
      <w:r>
        <w:rPr/>
        <w:pict>
          <v:shape style="position:absolute;margin-left:156.938324pt;margin-top:73.462578pt;width:15pt;height:30.85pt;mso-position-horizontal-relative:page;mso-position-vertical-relative:paragraph;z-index:1240" type="#_x0000_t202" filled="false" stroked="false">
            <v:textbox inset="0,0,0,0" style="layout-flow:vertical;mso-layout-flow-alt:bottom-to-top">
              <w:txbxContent>
                <w:p>
                  <w:pPr>
                    <w:spacing w:line="285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6"/>
                      <w:szCs w:val="26"/>
                    </w:rPr>
                  </w:pPr>
                  <w:r>
                    <w:rPr>
                      <w:rFonts w:ascii="Arial"/>
                      <w:w w:val="99"/>
                      <w:sz w:val="26"/>
                    </w:rPr>
                    <w:t>2946</w:t>
                  </w:r>
                  <w:r>
                    <w:rPr>
                      <w:rFonts w:ascii="Arial"/>
                      <w:sz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sz w:val="23"/>
        </w:rPr>
        <w:t>a-a</w:t>
      </w:r>
    </w:p>
    <w:p>
      <w:pPr>
        <w:spacing w:after="0"/>
        <w:jc w:val="center"/>
        <w:rPr>
          <w:rFonts w:ascii="Tahoma" w:hAnsi="Tahoma" w:cs="Tahoma" w:eastAsia="Tahoma"/>
          <w:sz w:val="23"/>
          <w:szCs w:val="23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5"/>
        <w:rPr>
          <w:rFonts w:ascii="Tahoma" w:hAnsi="Tahoma" w:cs="Tahoma" w:eastAsia="Tahoma"/>
          <w:sz w:val="26"/>
          <w:szCs w:val="26"/>
        </w:rPr>
      </w:pPr>
    </w:p>
    <w:p>
      <w:pPr>
        <w:spacing w:before="57"/>
        <w:ind w:left="7662" w:right="0" w:firstLine="0"/>
        <w:jc w:val="left"/>
        <w:rPr>
          <w:rFonts w:ascii="Arial" w:hAnsi="Arial" w:cs="Arial" w:eastAsia="Arial"/>
          <w:sz w:val="34"/>
          <w:szCs w:val="34"/>
        </w:rPr>
      </w:pPr>
      <w:bookmarkStart w:name="4" w:id="4"/>
      <w:bookmarkEnd w:id="4"/>
      <w:r>
        <w:rPr/>
      </w:r>
      <w:r>
        <w:rPr>
          <w:rFonts w:ascii="Arial"/>
          <w:sz w:val="34"/>
        </w:rPr>
        <w:t>4260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3"/>
        <w:rPr>
          <w:rFonts w:ascii="Arial" w:hAnsi="Arial" w:cs="Arial" w:eastAsia="Arial"/>
          <w:sz w:val="19"/>
          <w:szCs w:val="19"/>
        </w:rPr>
      </w:pPr>
    </w:p>
    <w:p>
      <w:pPr>
        <w:spacing w:before="0"/>
        <w:ind w:left="0" w:right="0" w:firstLine="0"/>
        <w:jc w:val="right"/>
        <w:rPr>
          <w:rFonts w:ascii="Tahoma" w:hAnsi="Tahoma" w:cs="Tahoma" w:eastAsia="Tahoma"/>
          <w:sz w:val="19"/>
          <w:szCs w:val="19"/>
        </w:rPr>
      </w:pPr>
      <w:r>
        <w:rPr>
          <w:rFonts w:ascii="Tahoma"/>
          <w:w w:val="95"/>
          <w:sz w:val="19"/>
        </w:rPr>
        <w:t>b-b</w:t>
      </w:r>
      <w:r>
        <w:rPr>
          <w:rFonts w:ascii="Tahoma"/>
          <w:sz w:val="19"/>
        </w:rPr>
      </w:r>
    </w:p>
    <w:p>
      <w:pPr>
        <w:spacing w:line="240" w:lineRule="auto" w:before="0"/>
        <w:rPr>
          <w:rFonts w:ascii="Tahoma" w:hAnsi="Tahoma" w:cs="Tahoma" w:eastAsia="Tahoma"/>
          <w:sz w:val="18"/>
          <w:szCs w:val="18"/>
        </w:rPr>
      </w:pPr>
      <w:r>
        <w:rPr/>
        <w:br w:type="column"/>
      </w:r>
      <w:r>
        <w:rPr>
          <w:rFonts w:ascii="Tahoma"/>
          <w:sz w:val="18"/>
        </w:rPr>
      </w:r>
    </w:p>
    <w:p>
      <w:pPr>
        <w:spacing w:line="240" w:lineRule="auto" w:before="0"/>
        <w:rPr>
          <w:rFonts w:ascii="Tahoma" w:hAnsi="Tahoma" w:cs="Tahoma" w:eastAsia="Tahoma"/>
          <w:sz w:val="18"/>
          <w:szCs w:val="18"/>
        </w:rPr>
      </w:pPr>
    </w:p>
    <w:p>
      <w:pPr>
        <w:spacing w:line="240" w:lineRule="auto" w:before="4"/>
        <w:rPr>
          <w:rFonts w:ascii="Tahoma" w:hAnsi="Tahoma" w:cs="Tahoma" w:eastAsia="Tahoma"/>
          <w:sz w:val="18"/>
          <w:szCs w:val="18"/>
        </w:rPr>
      </w:pPr>
    </w:p>
    <w:p>
      <w:pPr>
        <w:spacing w:before="0"/>
        <w:ind w:left="862" w:right="0" w:firstLine="0"/>
        <w:jc w:val="left"/>
        <w:rPr>
          <w:rFonts w:ascii="Tahoma" w:hAnsi="Tahoma" w:cs="Tahoma" w:eastAsia="Tahoma"/>
          <w:sz w:val="19"/>
          <w:szCs w:val="19"/>
        </w:rPr>
      </w:pPr>
      <w:r>
        <w:rPr>
          <w:rFonts w:ascii="Tahoma"/>
          <w:sz w:val="19"/>
        </w:rPr>
        <w:t>Bedroom</w:t>
      </w:r>
      <w:r>
        <w:rPr>
          <w:rFonts w:ascii="Tahoma"/>
          <w:spacing w:val="-25"/>
          <w:sz w:val="19"/>
        </w:rPr>
        <w:t> </w:t>
      </w:r>
      <w:r>
        <w:rPr>
          <w:rFonts w:ascii="Tahoma"/>
          <w:sz w:val="19"/>
        </w:rPr>
        <w:t>6,4m2</w:t>
      </w:r>
      <w:r>
        <w:rPr>
          <w:rFonts w:ascii="Tahoma"/>
          <w:sz w:val="19"/>
        </w:rPr>
      </w:r>
    </w:p>
    <w:p>
      <w:pPr>
        <w:spacing w:line="240" w:lineRule="auto" w:before="0"/>
        <w:rPr>
          <w:rFonts w:ascii="Tahoma" w:hAnsi="Tahoma" w:cs="Tahoma" w:eastAsia="Tahoma"/>
          <w:sz w:val="18"/>
          <w:szCs w:val="18"/>
        </w:rPr>
      </w:pPr>
      <w:r>
        <w:rPr/>
        <w:br w:type="column"/>
      </w:r>
      <w:r>
        <w:rPr>
          <w:rFonts w:ascii="Tahoma"/>
          <w:sz w:val="18"/>
        </w:rPr>
      </w:r>
    </w:p>
    <w:p>
      <w:pPr>
        <w:spacing w:line="240" w:lineRule="auto" w:before="5"/>
        <w:rPr>
          <w:rFonts w:ascii="Tahoma" w:hAnsi="Tahoma" w:cs="Tahoma" w:eastAsia="Tahoma"/>
          <w:sz w:val="24"/>
          <w:szCs w:val="24"/>
        </w:rPr>
      </w:pPr>
    </w:p>
    <w:p>
      <w:pPr>
        <w:spacing w:line="243" w:lineRule="auto" w:before="0"/>
        <w:ind w:left="467" w:right="2487" w:firstLine="115"/>
        <w:jc w:val="left"/>
        <w:rPr>
          <w:rFonts w:ascii="Tahoma" w:hAnsi="Tahoma" w:cs="Tahoma" w:eastAsia="Tahoma"/>
          <w:sz w:val="19"/>
          <w:szCs w:val="19"/>
        </w:rPr>
      </w:pPr>
      <w:r>
        <w:rPr>
          <w:rFonts w:ascii="Tahoma"/>
          <w:sz w:val="19"/>
        </w:rPr>
        <w:t>WC</w:t>
      </w:r>
      <w:r>
        <w:rPr>
          <w:rFonts w:ascii="Tahoma"/>
          <w:w w:val="99"/>
          <w:sz w:val="19"/>
        </w:rPr>
        <w:t> </w:t>
      </w:r>
      <w:r>
        <w:rPr>
          <w:rFonts w:ascii="Tahoma"/>
          <w:w w:val="95"/>
          <w:sz w:val="19"/>
        </w:rPr>
        <w:t>2,0m2</w:t>
      </w:r>
      <w:r>
        <w:rPr>
          <w:rFonts w:ascii="Tahoma"/>
          <w:sz w:val="19"/>
        </w:rPr>
      </w:r>
    </w:p>
    <w:p>
      <w:pPr>
        <w:spacing w:after="0" w:line="243" w:lineRule="auto"/>
        <w:jc w:val="left"/>
        <w:rPr>
          <w:rFonts w:ascii="Tahoma" w:hAnsi="Tahoma" w:cs="Tahoma" w:eastAsia="Tahoma"/>
          <w:sz w:val="19"/>
          <w:szCs w:val="19"/>
        </w:rPr>
        <w:sectPr>
          <w:type w:val="continuous"/>
          <w:pgSz w:w="11900" w:h="16840"/>
          <w:pgMar w:top="1600" w:bottom="280" w:left="0" w:right="0"/>
          <w:cols w:num="3" w:equalWidth="0">
            <w:col w:w="6158" w:space="40"/>
            <w:col w:w="2189" w:space="40"/>
            <w:col w:w="3473"/>
          </w:cols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7"/>
        <w:rPr>
          <w:rFonts w:ascii="Tahoma" w:hAnsi="Tahoma" w:cs="Tahoma" w:eastAsia="Tahoma"/>
          <w:sz w:val="27"/>
          <w:szCs w:val="27"/>
        </w:rPr>
      </w:pPr>
    </w:p>
    <w:p>
      <w:pPr>
        <w:spacing w:after="0" w:line="240" w:lineRule="auto"/>
        <w:rPr>
          <w:rFonts w:ascii="Tahoma" w:hAnsi="Tahoma" w:cs="Tahoma" w:eastAsia="Tahoma"/>
          <w:sz w:val="27"/>
          <w:szCs w:val="27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before="67"/>
        <w:ind w:left="0" w:right="0" w:firstLine="0"/>
        <w:jc w:val="right"/>
        <w:rPr>
          <w:rFonts w:ascii="Tahoma" w:hAnsi="Tahoma" w:cs="Tahoma" w:eastAsia="Tahoma"/>
          <w:sz w:val="19"/>
          <w:szCs w:val="19"/>
        </w:rPr>
      </w:pPr>
      <w:r>
        <w:rPr/>
        <w:pict>
          <v:shape style="position:absolute;margin-left:23.48pt;margin-top:9.734622pt;width:261.8500pt;height:130.1pt;mso-position-horizontal-relative:page;mso-position-vertical-relative:paragraph;z-index:-433072" type="#_x0000_t202" filled="false" stroked="false">
            <v:textbox inset="0,0,0,0">
              <w:txbxContent>
                <w:p>
                  <w:pPr>
                    <w:spacing w:line="203" w:lineRule="exact" w:before="0"/>
                    <w:ind w:left="86" w:right="0" w:firstLine="0"/>
                    <w:jc w:val="left"/>
                    <w:rPr>
                      <w:rFonts w:ascii="Perpetua Titling MT" w:hAnsi="Perpetua Titling MT" w:cs="Perpetua Titling MT" w:eastAsia="Perpetua Titling MT"/>
                      <w:sz w:val="19"/>
                      <w:szCs w:val="19"/>
                    </w:rPr>
                  </w:pPr>
                  <w:r>
                    <w:rPr>
                      <w:rFonts w:ascii="Perpetua Titling MT"/>
                      <w:b w:val="0"/>
                      <w:sz w:val="19"/>
                    </w:rPr>
                    <w:t>.</w:t>
                  </w:r>
                  <w:r>
                    <w:rPr>
                      <w:rFonts w:ascii="Perpetua Titling MT"/>
                      <w:sz w:val="19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5.112244pt;margin-top:-36.002338pt;width:19.05pt;height:39.9pt;mso-position-horizontal-relative:page;mso-position-vertical-relative:paragraph;z-index:-432904" type="#_x0000_t202" filled="false" stroked="false">
            <v:textbox inset="0,0,0,0" style="layout-flow:vertical;mso-layout-flow-alt:bottom-to-top">
              <w:txbxContent>
                <w:p>
                  <w:pPr>
                    <w:spacing w:line="368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34"/>
                      <w:szCs w:val="34"/>
                    </w:rPr>
                  </w:pPr>
                  <w:r>
                    <w:rPr>
                      <w:rFonts w:ascii="Arial"/>
                      <w:sz w:val="34"/>
                    </w:rPr>
                    <w:t>5920</w:t>
                  </w:r>
                </w:p>
              </w:txbxContent>
            </v:textbox>
            <w10:wrap type="none"/>
          </v:shape>
        </w:pict>
      </w:r>
      <w:r>
        <w:rPr>
          <w:rFonts w:ascii="Tahoma"/>
          <w:w w:val="95"/>
          <w:sz w:val="19"/>
        </w:rPr>
        <w:t>a-a</w:t>
      </w:r>
      <w:r>
        <w:rPr>
          <w:rFonts w:ascii="Tahoma"/>
          <w:sz w:val="19"/>
        </w:rPr>
      </w:r>
    </w:p>
    <w:p>
      <w:pPr>
        <w:spacing w:before="148"/>
        <w:ind w:left="511" w:right="2813" w:firstLine="0"/>
        <w:jc w:val="center"/>
        <w:rPr>
          <w:rFonts w:ascii="Tahoma" w:hAnsi="Tahoma" w:cs="Tahoma" w:eastAsia="Tahoma"/>
          <w:sz w:val="19"/>
          <w:szCs w:val="19"/>
        </w:rPr>
      </w:pPr>
      <w:r>
        <w:rPr/>
        <w:br w:type="column"/>
      </w:r>
      <w:r>
        <w:rPr>
          <w:rFonts w:ascii="Tahoma"/>
          <w:sz w:val="19"/>
        </w:rPr>
        <w:t>Living</w:t>
      </w:r>
      <w:r>
        <w:rPr>
          <w:rFonts w:ascii="Tahoma"/>
          <w:spacing w:val="-9"/>
          <w:sz w:val="19"/>
        </w:rPr>
        <w:t> </w:t>
      </w:r>
      <w:r>
        <w:rPr>
          <w:rFonts w:ascii="Tahoma"/>
          <w:sz w:val="19"/>
        </w:rPr>
        <w:t>room</w:t>
      </w:r>
      <w:r>
        <w:rPr>
          <w:rFonts w:ascii="Tahoma"/>
          <w:spacing w:val="-9"/>
          <w:sz w:val="19"/>
        </w:rPr>
        <w:t> </w:t>
      </w:r>
      <w:r>
        <w:rPr>
          <w:rFonts w:ascii="Tahoma"/>
          <w:sz w:val="19"/>
        </w:rPr>
        <w:t>/</w:t>
      </w:r>
      <w:r>
        <w:rPr>
          <w:rFonts w:ascii="Tahoma"/>
          <w:spacing w:val="-9"/>
          <w:sz w:val="19"/>
        </w:rPr>
        <w:t> </w:t>
      </w:r>
      <w:r>
        <w:rPr>
          <w:rFonts w:ascii="Tahoma"/>
          <w:sz w:val="19"/>
        </w:rPr>
        <w:t>kitchen</w:t>
      </w:r>
      <w:r>
        <w:rPr>
          <w:rFonts w:ascii="Tahoma"/>
          <w:spacing w:val="-9"/>
          <w:sz w:val="19"/>
        </w:rPr>
        <w:t> </w:t>
      </w:r>
      <w:r>
        <w:rPr>
          <w:rFonts w:ascii="Tahoma"/>
          <w:sz w:val="19"/>
        </w:rPr>
        <w:t>8,4m2</w:t>
      </w:r>
      <w:r>
        <w:rPr>
          <w:rFonts w:ascii="Tahoma"/>
          <w:sz w:val="19"/>
        </w:rPr>
      </w:r>
    </w:p>
    <w:p>
      <w:pPr>
        <w:spacing w:line="240" w:lineRule="auto" w:before="0"/>
        <w:rPr>
          <w:rFonts w:ascii="Tahoma" w:hAnsi="Tahoma" w:cs="Tahoma" w:eastAsia="Tahoma"/>
          <w:sz w:val="18"/>
          <w:szCs w:val="18"/>
        </w:rPr>
      </w:pPr>
    </w:p>
    <w:p>
      <w:pPr>
        <w:spacing w:line="240" w:lineRule="auto" w:before="0"/>
        <w:rPr>
          <w:rFonts w:ascii="Tahoma" w:hAnsi="Tahoma" w:cs="Tahoma" w:eastAsia="Tahoma"/>
          <w:sz w:val="18"/>
          <w:szCs w:val="18"/>
        </w:rPr>
      </w:pPr>
    </w:p>
    <w:p>
      <w:pPr>
        <w:spacing w:line="240" w:lineRule="auto" w:before="0"/>
        <w:rPr>
          <w:rFonts w:ascii="Tahoma" w:hAnsi="Tahoma" w:cs="Tahoma" w:eastAsia="Tahoma"/>
          <w:sz w:val="18"/>
          <w:szCs w:val="18"/>
        </w:rPr>
      </w:pPr>
    </w:p>
    <w:p>
      <w:pPr>
        <w:spacing w:line="240" w:lineRule="auto" w:before="0"/>
        <w:rPr>
          <w:rFonts w:ascii="Tahoma" w:hAnsi="Tahoma" w:cs="Tahoma" w:eastAsia="Tahoma"/>
          <w:sz w:val="18"/>
          <w:szCs w:val="18"/>
        </w:rPr>
      </w:pPr>
    </w:p>
    <w:p>
      <w:pPr>
        <w:spacing w:line="240" w:lineRule="auto" w:before="2"/>
        <w:rPr>
          <w:rFonts w:ascii="Tahoma" w:hAnsi="Tahoma" w:cs="Tahoma" w:eastAsia="Tahoma"/>
          <w:sz w:val="20"/>
          <w:szCs w:val="20"/>
        </w:rPr>
      </w:pPr>
    </w:p>
    <w:p>
      <w:pPr>
        <w:spacing w:before="0"/>
        <w:ind w:left="511" w:right="2783" w:firstLine="0"/>
        <w:jc w:val="center"/>
        <w:rPr>
          <w:rFonts w:ascii="Tahoma" w:hAnsi="Tahoma" w:cs="Tahoma" w:eastAsia="Tahoma"/>
          <w:sz w:val="19"/>
          <w:szCs w:val="19"/>
        </w:rPr>
      </w:pPr>
      <w:r>
        <w:rPr/>
        <w:pict>
          <v:shape style="position:absolute;margin-left:457.45755pt;margin-top:-53.65535pt;width:16.650pt;height:13.95pt;mso-position-horizontal-relative:page;mso-position-vertical-relative:paragraph;z-index:1384" type="#_x0000_t202" filled="false" stroked="false">
            <v:textbox inset="0,0,0,0" style="layout-flow:vertical">
              <w:txbxContent>
                <w:p>
                  <w:pPr>
                    <w:spacing w:line="333" w:lineRule="exact" w:before="0"/>
                    <w:ind w:left="20" w:right="0" w:firstLine="0"/>
                    <w:jc w:val="left"/>
                    <w:rPr>
                      <w:rFonts w:ascii="Comic Sans MS" w:hAnsi="Comic Sans MS" w:cs="Comic Sans MS" w:eastAsia="Comic Sans MS"/>
                      <w:sz w:val="29"/>
                      <w:szCs w:val="29"/>
                    </w:rPr>
                  </w:pPr>
                  <w:r>
                    <w:rPr>
                      <w:rFonts w:ascii="Comic Sans MS"/>
                      <w:w w:val="274"/>
                      <w:sz w:val="29"/>
                    </w:rPr>
                    <w:t> </w:t>
                  </w:r>
                  <w:r>
                    <w:rPr>
                      <w:rFonts w:ascii="Comic Sans MS"/>
                      <w:sz w:val="2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sz w:val="19"/>
        </w:rPr>
        <w:t>Terrace</w:t>
      </w:r>
      <w:r>
        <w:rPr>
          <w:rFonts w:ascii="Tahoma"/>
          <w:spacing w:val="-24"/>
          <w:sz w:val="19"/>
        </w:rPr>
        <w:t> </w:t>
      </w:r>
      <w:r>
        <w:rPr>
          <w:rFonts w:ascii="Tahoma"/>
          <w:sz w:val="19"/>
        </w:rPr>
        <w:t>4,9m2</w:t>
      </w:r>
      <w:r>
        <w:rPr>
          <w:rFonts w:ascii="Tahoma"/>
          <w:sz w:val="19"/>
        </w:rPr>
      </w:r>
    </w:p>
    <w:p>
      <w:pPr>
        <w:spacing w:after="0"/>
        <w:jc w:val="center"/>
        <w:rPr>
          <w:rFonts w:ascii="Tahoma" w:hAnsi="Tahoma" w:cs="Tahoma" w:eastAsia="Tahoma"/>
          <w:sz w:val="19"/>
          <w:szCs w:val="19"/>
        </w:rPr>
        <w:sectPr>
          <w:type w:val="continuous"/>
          <w:pgSz w:w="11900" w:h="16840"/>
          <w:pgMar w:top="1600" w:bottom="280" w:left="0" w:right="0"/>
          <w:cols w:num="2" w:equalWidth="0">
            <w:col w:w="6169" w:space="40"/>
            <w:col w:w="5691"/>
          </w:cols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8"/>
        <w:rPr>
          <w:rFonts w:ascii="Tahoma" w:hAnsi="Tahoma" w:cs="Tahoma" w:eastAsia="Tahoma"/>
          <w:sz w:val="21"/>
          <w:szCs w:val="21"/>
        </w:rPr>
      </w:pPr>
    </w:p>
    <w:p>
      <w:pPr>
        <w:spacing w:after="0" w:line="240" w:lineRule="auto"/>
        <w:rPr>
          <w:rFonts w:ascii="Tahoma" w:hAnsi="Tahoma" w:cs="Tahoma" w:eastAsia="Tahoma"/>
          <w:sz w:val="21"/>
          <w:szCs w:val="21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before="67"/>
        <w:ind w:left="0" w:right="0" w:firstLine="0"/>
        <w:jc w:val="right"/>
        <w:rPr>
          <w:rFonts w:ascii="Tahoma" w:hAnsi="Tahoma" w:cs="Tahoma" w:eastAsia="Tahoma"/>
          <w:sz w:val="19"/>
          <w:szCs w:val="19"/>
        </w:rPr>
      </w:pPr>
      <w:r>
        <w:rPr/>
        <w:pict>
          <v:shape style="position:absolute;margin-left:318.539178pt;margin-top:28.680357pt;width:16.25pt;height:10.7pt;mso-position-horizontal-relative:page;mso-position-vertical-relative:paragraph;z-index:-433024;rotation:78" type="#_x0000_t136" fillcolor="#000000" stroked="f">
            <o:extrusion v:ext="view" autorotationcenter="t"/>
            <v:textpath style="font-family:&amp;quot;Arial&amp;quot;;font-size:10pt;v-text-kern:t;mso-text-shadow:auto" string="17°"/>
            <w10:wrap type="none"/>
          </v:shape>
        </w:pict>
      </w:r>
      <w:r>
        <w:rPr/>
        <w:pict>
          <v:shape style="position:absolute;margin-left:85.636899pt;margin-top:28.727414pt;width:16.3500pt;height:10.7pt;mso-position-horizontal-relative:page;mso-position-vertical-relative:paragraph;z-index:-433000;rotation:78" type="#_x0000_t136" fillcolor="#000000" stroked="f">
            <o:extrusion v:ext="view" autorotationcenter="t"/>
            <v:textpath style="font-family:&amp;quot;Arial&amp;quot;;font-size:10pt;v-text-kern:t;mso-text-shadow:auto" string="17°"/>
            <w10:wrap type="none"/>
          </v:shape>
        </w:pict>
      </w:r>
      <w:r>
        <w:rPr/>
        <w:pict>
          <v:shape style="position:absolute;margin-left:44.192238pt;margin-top:50.637676pt;width:19.05pt;height:39.9pt;mso-position-horizontal-relative:page;mso-position-vertical-relative:paragraph;z-index:1408" type="#_x0000_t202" filled="false" stroked="false">
            <v:textbox inset="0,0,0,0" style="layout-flow:vertical;mso-layout-flow-alt:bottom-to-top">
              <w:txbxContent>
                <w:p>
                  <w:pPr>
                    <w:spacing w:line="368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34"/>
                      <w:szCs w:val="34"/>
                    </w:rPr>
                  </w:pPr>
                  <w:r>
                    <w:rPr>
                      <w:rFonts w:ascii="Arial"/>
                      <w:sz w:val="34"/>
                    </w:rPr>
                    <w:t>2946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6.872223pt;margin-top:50.637676pt;width:19.05pt;height:39.9pt;mso-position-horizontal-relative:page;mso-position-vertical-relative:paragraph;z-index:1432" type="#_x0000_t202" filled="false" stroked="false">
            <v:textbox inset="0,0,0,0" style="layout-flow:vertical;mso-layout-flow-alt:bottom-to-top">
              <w:txbxContent>
                <w:p>
                  <w:pPr>
                    <w:spacing w:line="368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34"/>
                      <w:szCs w:val="34"/>
                    </w:rPr>
                  </w:pPr>
                  <w:r>
                    <w:rPr>
                      <w:rFonts w:ascii="Arial"/>
                      <w:sz w:val="34"/>
                    </w:rPr>
                    <w:t>2946</w:t>
                  </w:r>
                </w:p>
              </w:txbxContent>
            </v:textbox>
            <w10:wrap type="none"/>
          </v:shape>
        </w:pict>
      </w:r>
      <w:r>
        <w:rPr>
          <w:rFonts w:ascii="Tahoma"/>
          <w:w w:val="95"/>
          <w:sz w:val="19"/>
        </w:rPr>
        <w:t>a-a</w:t>
      </w:r>
      <w:r>
        <w:rPr>
          <w:rFonts w:ascii="Tahoma"/>
          <w:sz w:val="19"/>
        </w:rPr>
      </w:r>
    </w:p>
    <w:p>
      <w:pPr>
        <w:spacing w:before="124"/>
        <w:ind w:left="0" w:right="1221" w:firstLine="0"/>
        <w:jc w:val="center"/>
        <w:rPr>
          <w:rFonts w:ascii="Tahoma" w:hAnsi="Tahoma" w:cs="Tahoma" w:eastAsia="Tahoma"/>
          <w:sz w:val="19"/>
          <w:szCs w:val="19"/>
        </w:rPr>
      </w:pPr>
      <w:r>
        <w:rPr/>
        <w:br w:type="column"/>
      </w:r>
      <w:r>
        <w:rPr>
          <w:rFonts w:ascii="Tahoma"/>
          <w:sz w:val="19"/>
        </w:rPr>
        <w:t>b-b</w:t>
      </w:r>
      <w:r>
        <w:rPr>
          <w:rFonts w:ascii="Tahoma"/>
          <w:sz w:val="19"/>
        </w:rPr>
      </w:r>
    </w:p>
    <w:p>
      <w:pPr>
        <w:spacing w:after="0"/>
        <w:jc w:val="center"/>
        <w:rPr>
          <w:rFonts w:ascii="Tahoma" w:hAnsi="Tahoma" w:cs="Tahoma" w:eastAsia="Tahoma"/>
          <w:sz w:val="19"/>
          <w:szCs w:val="19"/>
        </w:rPr>
        <w:sectPr>
          <w:type w:val="continuous"/>
          <w:pgSz w:w="11900" w:h="16840"/>
          <w:pgMar w:top="1600" w:bottom="280" w:left="0" w:right="0"/>
          <w:cols w:num="2" w:equalWidth="0">
            <w:col w:w="3152" w:space="1477"/>
            <w:col w:w="7271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2pt;margin-top:6.120018pt;width:590.8pt;height:830.4pt;mso-position-horizontal-relative:page;mso-position-vertical-relative:page;z-index:-433048" coordorigin="40,122" coordsize="11816,16608">
            <v:shape style="position:absolute;left:40;top:122;width:11815;height:16608" type="#_x0000_t75" stroked="false">
              <v:imagedata r:id="rId31" o:title=""/>
            </v:shape>
            <v:shape style="position:absolute;left:7852;top:456;width:2908;height:911" type="#_x0000_t75" stroked="false">
              <v:imagedata r:id="rId32" o:title=""/>
            </v:shape>
            <v:group style="position:absolute;left:6474;top:2964;width:2333;height:1731" coordorigin="6474,2964" coordsize="2333,1731">
              <v:shape style="position:absolute;left:6474;top:2964;width:2333;height:1731" coordorigin="6474,2964" coordsize="2333,1731" path="m6474,2964l6474,4694,8807,4694,6474,2964xe" filled="true" fillcolor="#aabf6a" stroked="false">
                <v:path arrowok="t"/>
                <v:fill type="solid"/>
              </v:shape>
              <v:shape style="position:absolute;left:6474;top:2964;width:2333;height:1731" coordorigin="6474,2964" coordsize="2333,1731" path="m8807,2964l6474,2964,8807,4694,8807,2964xe" filled="true" fillcolor="#aabf6a" stroked="false">
                <v:path arrowok="t"/>
                <v:fill type="solid"/>
              </v:shape>
            </v:group>
            <v:group style="position:absolute;left:6474;top:2964;width:2333;height:1731" coordorigin="6474,2964" coordsize="2333,1731">
              <v:shape style="position:absolute;left:6474;top:2964;width:2333;height:1731" coordorigin="6474,2964" coordsize="2333,1731" path="m6474,4694l8807,4694,6474,2964,6474,4694xe" filled="false" stroked="true" strokeweight="0pt" strokecolor="#aabf6a">
                <v:path arrowok="t"/>
              </v:shape>
            </v:group>
            <v:group style="position:absolute;left:6474;top:2964;width:2333;height:1731" coordorigin="6474,2964" coordsize="2333,1731">
              <v:shape style="position:absolute;left:6474;top:2964;width:2333;height:1731" coordorigin="6474,2964" coordsize="2333,1731" path="m8807,4694l6474,2964,8807,2964,8807,4694xe" filled="false" stroked="true" strokeweight="0pt" strokecolor="#aabf6a">
                <v:path arrowok="t"/>
              </v:shape>
            </v:group>
            <v:group style="position:absolute;left:8807;top:2964;width:752;height:1685" coordorigin="8807,2964" coordsize="752,1685">
              <v:shape style="position:absolute;left:8807;top:2964;width:752;height:1685" coordorigin="8807,2964" coordsize="752,1685" path="m8807,2964l8807,4649,9558,4649,8807,2964xe" filled="true" fillcolor="#68b598" stroked="false">
                <v:path arrowok="t"/>
                <v:fill type="solid"/>
              </v:shape>
              <v:shape style="position:absolute;left:8807;top:2964;width:752;height:1685" coordorigin="8807,2964" coordsize="752,1685" path="m9558,2964l8807,2964,9558,4649,9558,2964xe" filled="true" fillcolor="#68b598" stroked="false">
                <v:path arrowok="t"/>
                <v:fill type="solid"/>
              </v:shape>
            </v:group>
            <v:group style="position:absolute;left:8807;top:2964;width:752;height:1685" coordorigin="8807,2964" coordsize="752,1685">
              <v:shape style="position:absolute;left:8807;top:2964;width:752;height:1685" coordorigin="8807,2964" coordsize="752,1685" path="m8807,4649l9558,4649,8807,2964,8807,4649xe" filled="false" stroked="true" strokeweight="0pt" strokecolor="#68b598">
                <v:path arrowok="t"/>
              </v:shape>
            </v:group>
            <v:group style="position:absolute;left:8807;top:2964;width:752;height:1685" coordorigin="8807,2964" coordsize="752,1685">
              <v:shape style="position:absolute;left:8807;top:2964;width:752;height:1685" coordorigin="8807,2964" coordsize="752,1685" path="m9558,4649l8807,2964,9558,2964,9558,4649xe" filled="false" stroked="true" strokeweight="0pt" strokecolor="#68b598">
                <v:path arrowok="t"/>
              </v:shape>
            </v:group>
            <v:group style="position:absolute;left:6474;top:4694;width:3084;height:1688" coordorigin="6474,4694" coordsize="3084,1688">
              <v:shape style="position:absolute;left:6474;top:4694;width:3084;height:1688" coordorigin="6474,4694" coordsize="3084,1688" path="m6474,4694l6474,6382,9558,6382,6474,4694xe" filled="true" fillcolor="#c0a0de" stroked="false">
                <v:path arrowok="t"/>
                <v:fill type="solid"/>
              </v:shape>
              <v:shape style="position:absolute;left:6474;top:4694;width:3084;height:1688" coordorigin="6474,4694" coordsize="3084,1688" path="m9558,4694l6474,4694,9558,6382,9558,4694xe" filled="true" fillcolor="#c0a0de" stroked="false">
                <v:path arrowok="t"/>
                <v:fill type="solid"/>
              </v:shape>
            </v:group>
            <v:group style="position:absolute;left:6474;top:4694;width:3084;height:1688" coordorigin="6474,4694" coordsize="3084,1688">
              <v:shape style="position:absolute;left:6474;top:4694;width:3084;height:1688" coordorigin="6474,4694" coordsize="3084,1688" path="m6474,6382l9558,6382,6474,4694,6474,6382xe" filled="false" stroked="true" strokeweight="0pt" strokecolor="#c0a0de">
                <v:path arrowok="t"/>
              </v:shape>
            </v:group>
            <v:group style="position:absolute;left:6474;top:4694;width:3084;height:1688" coordorigin="6474,4694" coordsize="3084,1688">
              <v:shape style="position:absolute;left:6474;top:4694;width:3084;height:1688" coordorigin="6474,4694" coordsize="3084,1688" path="m9558,6382l6474,4694,9558,4694,9558,6382xe" filled="false" stroked="true" strokeweight="0pt" strokecolor="#c0a0de">
                <v:path arrowok="t"/>
              </v:shape>
            </v:group>
            <v:group style="position:absolute;left:8308;top:6382;width:672;height:92" coordorigin="8308,6382" coordsize="672,92">
              <v:shape style="position:absolute;left:8308;top:6382;width:672;height:92" coordorigin="8308,6382" coordsize="672,92" path="m8308,6382l8308,6473,8980,6473,8308,6382xe" filled="true" fillcolor="#a9764a" stroked="false">
                <v:path arrowok="t"/>
                <v:fill type="solid"/>
              </v:shape>
              <v:shape style="position:absolute;left:8308;top:6382;width:672;height:92" coordorigin="8308,6382" coordsize="672,92" path="m8980,6382l8308,6382,8980,6473,8980,6382xe" filled="true" fillcolor="#a9764a" stroked="false">
                <v:path arrowok="t"/>
                <v:fill type="solid"/>
              </v:shape>
            </v:group>
            <v:group style="position:absolute;left:8308;top:6382;width:672;height:92" coordorigin="8308,6382" coordsize="672,92">
              <v:shape style="position:absolute;left:8308;top:6382;width:672;height:92" coordorigin="8308,6382" coordsize="672,92" path="m8308,6473l8980,6473,8308,6382,8308,6473xe" filled="false" stroked="true" strokeweight="0pt" strokecolor="#a9764a">
                <v:path arrowok="t"/>
              </v:shape>
            </v:group>
            <v:group style="position:absolute;left:8308;top:6382;width:672;height:92" coordorigin="8308,6382" coordsize="672,92">
              <v:shape style="position:absolute;left:8308;top:6382;width:672;height:92" coordorigin="8308,6382" coordsize="672,92" path="m8980,6473l8308,6382,8980,6382,8980,6473xe" filled="false" stroked="true" strokeweight="0pt" strokecolor="#a9764a">
                <v:path arrowok="t"/>
              </v:shape>
            </v:group>
            <v:group style="position:absolute;left:6503;top:6473;width:3053;height:629" coordorigin="6503,6473" coordsize="3053,629">
              <v:shape style="position:absolute;left:6503;top:6473;width:3053;height:629" coordorigin="6503,6473" coordsize="3053,629" path="m6503,6473l6503,7102,9556,7102,6503,6473xe" filled="true" fillcolor="#a9764a" stroked="false">
                <v:path arrowok="t"/>
                <v:fill type="solid"/>
              </v:shape>
              <v:shape style="position:absolute;left:6503;top:6473;width:3053;height:629" coordorigin="6503,6473" coordsize="3053,629" path="m9556,6473l6503,6473,9556,7102,9556,6473xe" filled="true" fillcolor="#a9764a" stroked="false">
                <v:path arrowok="t"/>
                <v:fill type="solid"/>
              </v:shape>
            </v:group>
            <v:group style="position:absolute;left:6503;top:6473;width:3053;height:629" coordorigin="6503,6473" coordsize="3053,629">
              <v:shape style="position:absolute;left:6503;top:6473;width:3053;height:629" coordorigin="6503,6473" coordsize="3053,629" path="m6503,7102l9556,7102,6503,6473,6503,7102xe" filled="false" stroked="true" strokeweight="0pt" strokecolor="#a9764a">
                <v:path arrowok="t"/>
              </v:shape>
            </v:group>
            <v:group style="position:absolute;left:6503;top:6473;width:3053;height:629" coordorigin="6503,6473" coordsize="3053,629">
              <v:shape style="position:absolute;left:6503;top:6473;width:3053;height:629" coordorigin="6503,6473" coordsize="3053,629" path="m9556,7102l6503,6473,9556,6473,9556,7102xe" filled="false" stroked="true" strokeweight="0pt" strokecolor="#a9764a">
                <v:path arrowok="t"/>
              </v:shape>
            </v:group>
            <v:group style="position:absolute;left:6506;top:7110;width:3046;height:2" coordorigin="6506,7110" coordsize="3046,2">
              <v:shape style="position:absolute;left:6506;top:7110;width:3046;height:2" coordorigin="6506,7110" coordsize="3046,0" path="m6506,7110l9551,7110e" filled="false" stroked="true" strokeweight=".94pt" strokecolor="#a9764a">
                <v:path arrowok="t"/>
              </v:shape>
            </v:group>
            <v:group style="position:absolute;left:6506;top:7102;width:3046;height:17" coordorigin="6506,7102" coordsize="3046,17">
              <v:shape style="position:absolute;left:6506;top:7102;width:3046;height:17" coordorigin="6506,7102" coordsize="3046,17" path="m6506,7118l9551,7118,6506,7102,6506,7118xe" filled="false" stroked="true" strokeweight="0pt" strokecolor="#a9764a">
                <v:path arrowok="t"/>
              </v:shape>
            </v:group>
            <v:group style="position:absolute;left:6506;top:7102;width:3046;height:17" coordorigin="6506,7102" coordsize="3046,17">
              <v:shape style="position:absolute;left:6506;top:7102;width:3046;height:17" coordorigin="6506,7102" coordsize="3046,17" path="m9551,7118l6506,7102,9551,7102,9551,7118xe" filled="false" stroked="true" strokeweight="0pt" strokecolor="#a9764a">
                <v:path arrowok="t"/>
              </v:shape>
            </v:group>
            <v:group style="position:absolute;left:6402;top:7118;width:3252;height:276" coordorigin="6402,7118" coordsize="3252,276">
              <v:shape style="position:absolute;left:6402;top:7118;width:3252;height:276" coordorigin="6402,7118" coordsize="3252,276" path="m6402,7118l6402,7394,9654,7394,6402,7118xe" filled="true" fillcolor="#a9764a" stroked="false">
                <v:path arrowok="t"/>
                <v:fill type="solid"/>
              </v:shape>
              <v:shape style="position:absolute;left:6402;top:7118;width:3252;height:276" coordorigin="6402,7118" coordsize="3252,276" path="m9654,7118l6402,7118,9654,7394,9654,7118xe" filled="true" fillcolor="#a9764a" stroked="false">
                <v:path arrowok="t"/>
                <v:fill type="solid"/>
              </v:shape>
            </v:group>
            <v:group style="position:absolute;left:6402;top:7118;width:3252;height:276" coordorigin="6402,7118" coordsize="3252,276">
              <v:shape style="position:absolute;left:6402;top:7118;width:3252;height:276" coordorigin="6402,7118" coordsize="3252,276" path="m6402,7394l9654,7394,6402,7118,6402,7394xe" filled="false" stroked="true" strokeweight="0pt" strokecolor="#a9764a">
                <v:path arrowok="t"/>
              </v:shape>
            </v:group>
            <v:group style="position:absolute;left:6402;top:7118;width:3252;height:276" coordorigin="6402,7118" coordsize="3252,276">
              <v:shape style="position:absolute;left:6402;top:7118;width:3252;height:276" coordorigin="6402,7118" coordsize="3252,276" path="m9654,7394l6402,7118,9654,7118,9654,7394xe" filled="false" stroked="true" strokeweight="0pt" strokecolor="#a9764a">
                <v:path arrowok="t"/>
              </v:shape>
            </v:group>
            <v:group style="position:absolute;left:7410;top:3283;width:197;height:200" coordorigin="7410,3283" coordsize="197,200">
              <v:shape style="position:absolute;left:7410;top:3283;width:197;height:200" coordorigin="7410,3283" coordsize="197,200" path="m7410,3482l7607,3283e" filled="false" stroked="true" strokeweight=".12pt" strokecolor="#000000">
                <v:path arrowok="t"/>
              </v:shape>
            </v:group>
            <v:group style="position:absolute;left:6597;top:5354;width:2;height:1018" coordorigin="6597,5354" coordsize="2,1018">
              <v:shape style="position:absolute;left:6597;top:5354;width:2;height:1018" coordorigin="6597,5354" coordsize="0,1018" path="m6597,6372l6597,5354e" filled="false" stroked="true" strokeweight=".48pt" strokecolor="#fdfdfd">
                <v:path arrowok="t"/>
              </v:shape>
            </v:group>
            <v:group style="position:absolute;left:6597;top:4498;width:2;height:152" coordorigin="6597,4498" coordsize="2,152">
              <v:shape style="position:absolute;left:6597;top:4498;width:2;height:152" coordorigin="6597,4498" coordsize="0,152" path="m6597,4649l6597,4498e" filled="false" stroked="true" strokeweight=".48pt" strokecolor="#fdfdfd">
                <v:path arrowok="t"/>
              </v:shape>
            </v:group>
            <v:group style="position:absolute;left:6707;top:5354;width:2;height:1018" coordorigin="6707,5354" coordsize="2,1018">
              <v:shape style="position:absolute;left:6707;top:5354;width:2;height:1018" coordorigin="6707,5354" coordsize="0,1018" path="m6707,6372l6707,5354e" filled="false" stroked="true" strokeweight=".48pt" strokecolor="#fdfdfd">
                <v:path arrowok="t"/>
              </v:shape>
            </v:group>
            <v:group style="position:absolute;left:6707;top:4498;width:2;height:152" coordorigin="6707,4498" coordsize="2,152">
              <v:shape style="position:absolute;left:6707;top:4498;width:2;height:152" coordorigin="6707,4498" coordsize="0,152" path="m6707,4649l6707,4498e" filled="false" stroked="true" strokeweight=".48pt" strokecolor="#fdfdfd">
                <v:path arrowok="t"/>
              </v:shape>
            </v:group>
            <v:group style="position:absolute;left:6818;top:5726;width:2;height:648" coordorigin="6818,5726" coordsize="2,648">
              <v:shape style="position:absolute;left:6818;top:5726;width:2;height:648" coordorigin="6818,5726" coordsize="0,648" path="m6818,6374l6818,5726e" filled="false" stroked="true" strokeweight=".48pt" strokecolor="#fdfdfd">
                <v:path arrowok="t"/>
              </v:shape>
            </v:group>
            <v:group style="position:absolute;left:6818;top:4498;width:2;height:152" coordorigin="6818,4498" coordsize="2,152">
              <v:shape style="position:absolute;left:6818;top:4498;width:2;height:152" coordorigin="6818,4498" coordsize="0,152" path="m6818,4649l6818,4498e" filled="false" stroked="true" strokeweight=".48pt" strokecolor="#fdfdfd">
                <v:path arrowok="t"/>
              </v:shape>
            </v:group>
            <v:group style="position:absolute;left:6818;top:5354;width:2;height:173" coordorigin="6818,5354" coordsize="2,173">
              <v:shape style="position:absolute;left:6818;top:5354;width:2;height:173" coordorigin="6818,5354" coordsize="0,173" path="m6818,5527l6818,5354e" filled="false" stroked="true" strokeweight=".48pt" strokecolor="#fdfdfd">
                <v:path arrowok="t"/>
              </v:shape>
            </v:group>
            <v:group style="position:absolute;left:6926;top:5726;width:2;height:648" coordorigin="6926,5726" coordsize="2,648">
              <v:shape style="position:absolute;left:6926;top:5726;width:2;height:648" coordorigin="6926,5726" coordsize="0,648" path="m6926,6374l6926,5726e" filled="false" stroked="true" strokeweight=".48pt" strokecolor="#fdfdfd">
                <v:path arrowok="t"/>
              </v:shape>
            </v:group>
            <v:group style="position:absolute;left:6926;top:4498;width:2;height:152" coordorigin="6926,4498" coordsize="2,152">
              <v:shape style="position:absolute;left:6926;top:4498;width:2;height:152" coordorigin="6926,4498" coordsize="0,152" path="m6926,4649l6926,4498e" filled="false" stroked="true" strokeweight=".48pt" strokecolor="#fdfdfd">
                <v:path arrowok="t"/>
              </v:shape>
            </v:group>
            <v:group style="position:absolute;left:6926;top:5354;width:2;height:173" coordorigin="6926,5354" coordsize="2,173">
              <v:shape style="position:absolute;left:6926;top:5354;width:2;height:173" coordorigin="6926,5354" coordsize="0,173" path="m6926,5527l6926,5354e" filled="false" stroked="true" strokeweight=".48pt" strokecolor="#fdfdfd">
                <v:path arrowok="t"/>
              </v:shape>
            </v:group>
            <v:group style="position:absolute;left:7036;top:5892;width:2;height:485" coordorigin="7036,5892" coordsize="2,485">
              <v:shape style="position:absolute;left:7036;top:5892;width:2;height:485" coordorigin="7036,5892" coordsize="0,485" path="m7036,6377l7036,5892e" filled="false" stroked="true" strokeweight=".48pt" strokecolor="#fdfdfd">
                <v:path arrowok="t"/>
              </v:shape>
            </v:group>
            <v:group style="position:absolute;left:7036;top:4498;width:2;height:152" coordorigin="7036,4498" coordsize="2,152">
              <v:shape style="position:absolute;left:7036;top:4498;width:2;height:152" coordorigin="7036,4498" coordsize="0,152" path="m7036,4649l7036,4498e" filled="false" stroked="true" strokeweight=".48pt" strokecolor="#fdfdfd">
                <v:path arrowok="t"/>
              </v:shape>
            </v:group>
            <v:group style="position:absolute;left:7036;top:5354;width:2;height:156" coordorigin="7036,5354" coordsize="2,156">
              <v:shape style="position:absolute;left:7036;top:5354;width:2;height:156" coordorigin="7036,5354" coordsize="0,156" path="m7036,5510l7036,5354e" filled="false" stroked="true" strokeweight=".48pt" strokecolor="#fdfdfd">
                <v:path arrowok="t"/>
              </v:shape>
            </v:group>
            <v:group style="position:absolute;left:7146;top:5892;width:2;height:485" coordorigin="7146,5892" coordsize="2,485">
              <v:shape style="position:absolute;left:7146;top:5892;width:2;height:485" coordorigin="7146,5892" coordsize="0,485" path="m7146,6377l7146,5892e" filled="false" stroked="true" strokeweight=".48pt" strokecolor="#fdfdfd">
                <v:path arrowok="t"/>
              </v:shape>
            </v:group>
            <v:group style="position:absolute;left:7146;top:4498;width:2;height:152" coordorigin="7146,4498" coordsize="2,152">
              <v:shape style="position:absolute;left:7146;top:4498;width:2;height:152" coordorigin="7146,4498" coordsize="0,152" path="m7146,4649l7146,4498e" filled="false" stroked="true" strokeweight=".48pt" strokecolor="#fdfdfd">
                <v:path arrowok="t"/>
              </v:shape>
            </v:group>
            <v:group style="position:absolute;left:7146;top:5354;width:2;height:156" coordorigin="7146,5354" coordsize="2,156">
              <v:shape style="position:absolute;left:7146;top:5354;width:2;height:156" coordorigin="7146,5354" coordsize="0,156" path="m7146,5510l7146,5354e" filled="false" stroked="true" strokeweight=".48pt" strokecolor="#fdfdfd">
                <v:path arrowok="t"/>
              </v:shape>
            </v:group>
            <v:group style="position:absolute;left:7254;top:5892;width:2;height:485" coordorigin="7254,5892" coordsize="2,485">
              <v:shape style="position:absolute;left:7254;top:5892;width:2;height:485" coordorigin="7254,5892" coordsize="0,485" path="m7254,6377l7254,5892e" filled="false" stroked="true" strokeweight=".48pt" strokecolor="#fdfdfd">
                <v:path arrowok="t"/>
              </v:shape>
            </v:group>
            <v:group style="position:absolute;left:7254;top:4498;width:2;height:152" coordorigin="7254,4498" coordsize="2,152">
              <v:shape style="position:absolute;left:7254;top:4498;width:2;height:152" coordorigin="7254,4498" coordsize="0,152" path="m7254,4649l7254,4498e" filled="false" stroked="true" strokeweight=".48pt" strokecolor="#fdfdfd">
                <v:path arrowok="t"/>
              </v:shape>
            </v:group>
            <v:group style="position:absolute;left:7254;top:5354;width:2;height:156" coordorigin="7254,5354" coordsize="2,156">
              <v:shape style="position:absolute;left:7254;top:5354;width:2;height:156" coordorigin="7254,5354" coordsize="0,156" path="m7254,5510l7254,5354e" filled="false" stroked="true" strokeweight=".48pt" strokecolor="#fdfdfd">
                <v:path arrowok="t"/>
              </v:shape>
            </v:group>
            <v:group style="position:absolute;left:7365;top:5892;width:2;height:485" coordorigin="7365,5892" coordsize="2,485">
              <v:shape style="position:absolute;left:7365;top:5892;width:2;height:485" coordorigin="7365,5892" coordsize="0,485" path="m7365,6377l7365,5892e" filled="false" stroked="true" strokeweight=".48pt" strokecolor="#fdfdfd">
                <v:path arrowok="t"/>
              </v:shape>
            </v:group>
            <v:group style="position:absolute;left:7365;top:4498;width:2;height:152" coordorigin="7365,4498" coordsize="2,152">
              <v:shape style="position:absolute;left:7365;top:4498;width:2;height:152" coordorigin="7365,4498" coordsize="0,152" path="m7365,4649l7365,4498e" filled="false" stroked="true" strokeweight=".48pt" strokecolor="#fdfdfd">
                <v:path arrowok="t"/>
              </v:shape>
            </v:group>
            <v:group style="position:absolute;left:7365;top:5354;width:2;height:156" coordorigin="7365,5354" coordsize="2,156">
              <v:shape style="position:absolute;left:7365;top:5354;width:2;height:156" coordorigin="7365,5354" coordsize="0,156" path="m7365,5510l7365,5354e" filled="false" stroked="true" strokeweight=".48pt" strokecolor="#fdfdfd">
                <v:path arrowok="t"/>
              </v:shape>
            </v:group>
            <v:group style="position:absolute;left:7475;top:5892;width:2;height:485" coordorigin="7475,5892" coordsize="2,485">
              <v:shape style="position:absolute;left:7475;top:5892;width:2;height:485" coordorigin="7475,5892" coordsize="0,485" path="m7475,6377l7475,5892e" filled="false" stroked="true" strokeweight=".48pt" strokecolor="#fdfdfd">
                <v:path arrowok="t"/>
              </v:shape>
            </v:group>
            <v:group style="position:absolute;left:7475;top:4498;width:2;height:152" coordorigin="7475,4498" coordsize="2,152">
              <v:shape style="position:absolute;left:7475;top:4498;width:2;height:152" coordorigin="7475,4498" coordsize="0,152" path="m7475,4649l7475,4498e" filled="false" stroked="true" strokeweight=".48pt" strokecolor="#fdfdfd">
                <v:path arrowok="t"/>
              </v:shape>
            </v:group>
            <v:group style="position:absolute;left:7475;top:5354;width:2;height:156" coordorigin="7475,5354" coordsize="2,156">
              <v:shape style="position:absolute;left:7475;top:5354;width:2;height:156" coordorigin="7475,5354" coordsize="0,156" path="m7475,5510l7475,5354e" filled="false" stroked="true" strokeweight=".48pt" strokecolor="#fdfdfd">
                <v:path arrowok="t"/>
              </v:shape>
            </v:group>
            <v:group style="position:absolute;left:7583;top:5726;width:2;height:651" coordorigin="7583,5726" coordsize="2,651">
              <v:shape style="position:absolute;left:7583;top:5726;width:2;height:651" coordorigin="7583,5726" coordsize="0,651" path="m7583,6377l7583,5726e" filled="false" stroked="true" strokeweight=".48pt" strokecolor="#fdfdfd">
                <v:path arrowok="t"/>
              </v:shape>
            </v:group>
            <v:group style="position:absolute;left:7583;top:4498;width:2;height:108" coordorigin="7583,4498" coordsize="2,108">
              <v:shape style="position:absolute;left:7583;top:4498;width:2;height:108" coordorigin="7583,4498" coordsize="0,108" path="m7583,4606l7583,4498e" filled="false" stroked="true" strokeweight=".48pt" strokecolor="#fdfdfd">
                <v:path arrowok="t"/>
              </v:shape>
            </v:group>
            <v:group style="position:absolute;left:7583;top:5354;width:2;height:173" coordorigin="7583,5354" coordsize="2,173">
              <v:shape style="position:absolute;left:7583;top:5354;width:2;height:173" coordorigin="7583,5354" coordsize="0,173" path="m7583,5527l7583,5354e" filled="false" stroked="true" strokeweight=".48pt" strokecolor="#fdfdfd">
                <v:path arrowok="t"/>
              </v:shape>
            </v:group>
            <v:group style="position:absolute;left:7694;top:5726;width:2;height:651" coordorigin="7694,5726" coordsize="2,651">
              <v:shape style="position:absolute;left:7694;top:5726;width:2;height:651" coordorigin="7694,5726" coordsize="0,651" path="m7694,6377l7694,5726e" filled="false" stroked="true" strokeweight=".48pt" strokecolor="#fdfdfd">
                <v:path arrowok="t"/>
              </v:shape>
            </v:group>
            <v:group style="position:absolute;left:7694;top:4498;width:2;height:130" coordorigin="7694,4498" coordsize="2,130">
              <v:shape style="position:absolute;left:7694;top:4498;width:2;height:130" coordorigin="7694,4498" coordsize="0,130" path="m7694,4627l7694,4498e" filled="false" stroked="true" strokeweight=".48pt" strokecolor="#fdfdfd">
                <v:path arrowok="t"/>
              </v:shape>
            </v:group>
            <v:group style="position:absolute;left:7694;top:5354;width:2;height:173" coordorigin="7694,5354" coordsize="2,173">
              <v:shape style="position:absolute;left:7694;top:5354;width:2;height:173" coordorigin="7694,5354" coordsize="0,173" path="m7694,5527l7694,5354e" filled="false" stroked="true" strokeweight=".48pt" strokecolor="#fdfdfd">
                <v:path arrowok="t"/>
              </v:shape>
            </v:group>
            <v:group style="position:absolute;left:7804;top:5726;width:2;height:651" coordorigin="7804,5726" coordsize="2,651">
              <v:shape style="position:absolute;left:7804;top:5726;width:2;height:651" coordorigin="7804,5726" coordsize="0,651" path="m7804,6377l7804,5726e" filled="false" stroked="true" strokeweight=".48pt" strokecolor="#fdfdfd">
                <v:path arrowok="t"/>
              </v:shape>
            </v:group>
            <v:group style="position:absolute;left:7804;top:3425;width:2;height:341" coordorigin="7804,3425" coordsize="2,341">
              <v:shape style="position:absolute;left:7804;top:3425;width:2;height:341" coordorigin="7804,3425" coordsize="0,341" path="m7804,3766l7804,3425e" filled="false" stroked="true" strokeweight=".48pt" strokecolor="#fdfdfd">
                <v:path arrowok="t"/>
              </v:shape>
            </v:group>
            <v:group style="position:absolute;left:7804;top:5354;width:2;height:173" coordorigin="7804,5354" coordsize="2,173">
              <v:shape style="position:absolute;left:7804;top:5354;width:2;height:173" coordorigin="7804,5354" coordsize="0,173" path="m7804,5527l7804,5354e" filled="false" stroked="true" strokeweight=".48pt" strokecolor="#fdfdfd">
                <v:path arrowok="t"/>
              </v:shape>
            </v:group>
            <v:group style="position:absolute;left:7804;top:3953;width:2;height:675" coordorigin="7804,3953" coordsize="2,675">
              <v:shape style="position:absolute;left:7804;top:3953;width:2;height:675" coordorigin="7804,3953" coordsize="0,675" path="m7804,4627l7804,3953e" filled="false" stroked="true" strokeweight=".48pt" strokecolor="#fdfdfd">
                <v:path arrowok="t"/>
              </v:shape>
            </v:group>
            <v:group style="position:absolute;left:7912;top:5726;width:2;height:651" coordorigin="7912,5726" coordsize="2,651">
              <v:shape style="position:absolute;left:7912;top:5726;width:2;height:651" coordorigin="7912,5726" coordsize="0,651" path="m7912,6377l7912,5726e" filled="false" stroked="true" strokeweight=".48pt" strokecolor="#fdfdfd">
                <v:path arrowok="t"/>
              </v:shape>
            </v:group>
            <v:group style="position:absolute;left:7912;top:3425;width:2;height:341" coordorigin="7912,3425" coordsize="2,341">
              <v:shape style="position:absolute;left:7912;top:3425;width:2;height:341" coordorigin="7912,3425" coordsize="0,341" path="m7912,3766l7912,3425e" filled="false" stroked="true" strokeweight=".48pt" strokecolor="#fdfdfd">
                <v:path arrowok="t"/>
              </v:shape>
            </v:group>
            <v:group style="position:absolute;left:7912;top:5354;width:2;height:173" coordorigin="7912,5354" coordsize="2,173">
              <v:shape style="position:absolute;left:7912;top:5354;width:2;height:173" coordorigin="7912,5354" coordsize="0,173" path="m7912,5527l7912,5354e" filled="false" stroked="true" strokeweight=".48pt" strokecolor="#fdfdfd">
                <v:path arrowok="t"/>
              </v:shape>
            </v:group>
            <v:group style="position:absolute;left:7912;top:3953;width:2;height:675" coordorigin="7912,3953" coordsize="2,675">
              <v:shape style="position:absolute;left:7912;top:3953;width:2;height:675" coordorigin="7912,3953" coordsize="0,675" path="m7912,4627l7912,3953e" filled="false" stroked="true" strokeweight=".48pt" strokecolor="#fdfdfd">
                <v:path arrowok="t"/>
              </v:shape>
            </v:group>
            <v:group style="position:absolute;left:8022;top:5726;width:2;height:651" coordorigin="8022,5726" coordsize="2,651">
              <v:shape style="position:absolute;left:8022;top:5726;width:2;height:651" coordorigin="8022,5726" coordsize="0,651" path="m8022,6377l8022,5726e" filled="false" stroked="true" strokeweight=".48pt" strokecolor="#fdfdfd">
                <v:path arrowok="t"/>
              </v:shape>
            </v:group>
            <v:group style="position:absolute;left:8022;top:3425;width:2;height:341" coordorigin="8022,3425" coordsize="2,341">
              <v:shape style="position:absolute;left:8022;top:3425;width:2;height:341" coordorigin="8022,3425" coordsize="0,341" path="m8022,3766l8022,3425e" filled="false" stroked="true" strokeweight=".48pt" strokecolor="#fdfdfd">
                <v:path arrowok="t"/>
              </v:shape>
            </v:group>
            <v:group style="position:absolute;left:8022;top:4740;width:2;height:788" coordorigin="8022,4740" coordsize="2,788">
              <v:shape style="position:absolute;left:8022;top:4740;width:2;height:788" coordorigin="8022,4740" coordsize="0,788" path="m8022,5527l8022,4740e" filled="false" stroked="true" strokeweight=".48pt" strokecolor="#fdfdfd">
                <v:path arrowok="t"/>
              </v:shape>
            </v:group>
            <v:group style="position:absolute;left:8022;top:3953;width:2;height:653" coordorigin="8022,3953" coordsize="2,653">
              <v:shape style="position:absolute;left:8022;top:3953;width:2;height:653" coordorigin="8022,3953" coordsize="0,653" path="m8022,4606l8022,3953e" filled="false" stroked="true" strokeweight=".48pt" strokecolor="#fdfdfd">
                <v:path arrowok="t"/>
              </v:shape>
            </v:group>
            <v:group style="position:absolute;left:8133;top:5726;width:2;height:651" coordorigin="8133,5726" coordsize="2,651">
              <v:shape style="position:absolute;left:8133;top:5726;width:2;height:651" coordorigin="8133,5726" coordsize="0,651" path="m8133,6377l8133,5726e" filled="false" stroked="true" strokeweight=".48pt" strokecolor="#fdfdfd">
                <v:path arrowok="t"/>
              </v:shape>
            </v:group>
            <v:group style="position:absolute;left:8133;top:3425;width:2;height:341" coordorigin="8133,3425" coordsize="2,341">
              <v:shape style="position:absolute;left:8133;top:3425;width:2;height:341" coordorigin="8133,3425" coordsize="0,341" path="m8133,3766l8133,3425e" filled="false" stroked="true" strokeweight=".48pt" strokecolor="#fdfdfd">
                <v:path arrowok="t"/>
              </v:shape>
            </v:group>
            <v:group style="position:absolute;left:8133;top:3953;width:2;height:1575" coordorigin="8133,3953" coordsize="2,1575">
              <v:shape style="position:absolute;left:8133;top:3953;width:2;height:1575" coordorigin="8133,3953" coordsize="0,1575" path="m8133,3953l8133,5527e" filled="false" stroked="true" strokeweight=".48pt" strokecolor="#fdfdfd">
                <v:path arrowok="t"/>
              </v:shape>
            </v:group>
            <v:group style="position:absolute;left:8241;top:5726;width:2;height:651" coordorigin="8241,5726" coordsize="2,651">
              <v:shape style="position:absolute;left:8241;top:5726;width:2;height:651" coordorigin="8241,5726" coordsize="0,651" path="m8241,6377l8241,5726e" filled="false" stroked="true" strokeweight=".48pt" strokecolor="#fdfdfd">
                <v:path arrowok="t"/>
              </v:shape>
            </v:group>
            <v:group style="position:absolute;left:8241;top:3425;width:2;height:341" coordorigin="8241,3425" coordsize="2,341">
              <v:shape style="position:absolute;left:8241;top:3425;width:2;height:341" coordorigin="8241,3425" coordsize="0,341" path="m8241,3766l8241,3425e" filled="false" stroked="true" strokeweight=".48pt" strokecolor="#fdfdfd">
                <v:path arrowok="t"/>
              </v:shape>
            </v:group>
            <v:group style="position:absolute;left:8241;top:3953;width:2;height:1575" coordorigin="8241,3953" coordsize="2,1575">
              <v:shape style="position:absolute;left:8241;top:3953;width:2;height:1575" coordorigin="8241,3953" coordsize="0,1575" path="m8241,3953l8241,5527e" filled="false" stroked="true" strokeweight=".48pt" strokecolor="#fdfdfd">
                <v:path arrowok="t"/>
              </v:shape>
            </v:group>
            <v:group style="position:absolute;left:8351;top:5726;width:2;height:747" coordorigin="8351,5726" coordsize="2,747">
              <v:shape style="position:absolute;left:8351;top:5726;width:2;height:747" coordorigin="8351,5726" coordsize="0,747" path="m8351,6473l8351,5726e" filled="false" stroked="true" strokeweight=".48pt" strokecolor="#fdfdfd">
                <v:path arrowok="t"/>
              </v:shape>
            </v:group>
            <v:group style="position:absolute;left:8351;top:3425;width:2;height:341" coordorigin="8351,3425" coordsize="2,341">
              <v:shape style="position:absolute;left:8351;top:3425;width:2;height:341" coordorigin="8351,3425" coordsize="0,341" path="m8351,3766l8351,3425e" filled="false" stroked="true" strokeweight=".48pt" strokecolor="#fdfdfd">
                <v:path arrowok="t"/>
              </v:shape>
            </v:group>
            <v:group style="position:absolute;left:8351;top:3953;width:2;height:1575" coordorigin="8351,3953" coordsize="2,1575">
              <v:shape style="position:absolute;left:8351;top:3953;width:2;height:1575" coordorigin="8351,3953" coordsize="0,1575" path="m8351,3953l8351,5527e" filled="false" stroked="true" strokeweight=".48pt" strokecolor="#fdfdfd">
                <v:path arrowok="t"/>
              </v:shape>
            </v:group>
            <v:group style="position:absolute;left:8462;top:5726;width:2;height:747" coordorigin="8462,5726" coordsize="2,747">
              <v:shape style="position:absolute;left:8462;top:5726;width:2;height:747" coordorigin="8462,5726" coordsize="0,747" path="m8462,6473l8462,5726e" filled="false" stroked="true" strokeweight=".48pt" strokecolor="#fdfdfd">
                <v:path arrowok="t"/>
              </v:shape>
            </v:group>
            <v:group style="position:absolute;left:8462;top:3425;width:2;height:2103" coordorigin="8462,3425" coordsize="2,2103">
              <v:shape style="position:absolute;left:8462;top:3425;width:2;height:2103" coordorigin="8462,3425" coordsize="0,2103" path="m8462,3425l8462,5527e" filled="false" stroked="true" strokeweight=".48pt" strokecolor="#fdfdfd">
                <v:path arrowok="t"/>
              </v:shape>
            </v:group>
            <v:group style="position:absolute;left:8570;top:5726;width:2;height:747" coordorigin="8570,5726" coordsize="2,747">
              <v:shape style="position:absolute;left:8570;top:5726;width:2;height:747" coordorigin="8570,5726" coordsize="0,747" path="m8570,6473l8570,5726e" filled="false" stroked="true" strokeweight=".48pt" strokecolor="#fdfdfd">
                <v:path arrowok="t"/>
              </v:shape>
            </v:group>
            <v:group style="position:absolute;left:8570;top:3425;width:2;height:2103" coordorigin="8570,3425" coordsize="2,2103">
              <v:shape style="position:absolute;left:8570;top:3425;width:2;height:2103" coordorigin="8570,3425" coordsize="0,2103" path="m8570,3425l8570,5527e" filled="false" stroked="true" strokeweight=".48pt" strokecolor="#fdfdfd">
                <v:path arrowok="t"/>
              </v:shape>
            </v:group>
            <v:group style="position:absolute;left:8680;top:5726;width:2;height:1666" coordorigin="8680,5726" coordsize="2,1666">
              <v:shape style="position:absolute;left:8680;top:5726;width:2;height:1666" coordorigin="8680,5726" coordsize="0,1666" path="m8680,5726l8680,7392e" filled="false" stroked="true" strokeweight=".48pt" strokecolor="#fdfdfd">
                <v:path arrowok="t"/>
              </v:shape>
            </v:group>
            <v:group style="position:absolute;left:8680;top:3425;width:2;height:2103" coordorigin="8680,3425" coordsize="2,2103">
              <v:shape style="position:absolute;left:8680;top:3425;width:2;height:2103" coordorigin="8680,3425" coordsize="0,2103" path="m8680,3425l8680,5527e" filled="false" stroked="true" strokeweight=".48pt" strokecolor="#fdfdfd">
                <v:path arrowok="t"/>
              </v:shape>
            </v:group>
            <v:group style="position:absolute;left:8790;top:5726;width:2;height:747" coordorigin="8790,5726" coordsize="2,747">
              <v:shape style="position:absolute;left:8790;top:5726;width:2;height:747" coordorigin="8790,5726" coordsize="0,747" path="m8790,6473l8790,5726e" filled="false" stroked="true" strokeweight=".48pt" strokecolor="#fdfdfd">
                <v:path arrowok="t"/>
              </v:shape>
            </v:group>
            <v:group style="position:absolute;left:8790;top:4740;width:2;height:788" coordorigin="8790,4740" coordsize="2,788">
              <v:shape style="position:absolute;left:8790;top:4740;width:2;height:788" coordorigin="8790,4740" coordsize="0,788" path="m8790,5527l8790,4740e" filled="false" stroked="true" strokeweight=".48pt" strokecolor="#fdfdfd">
                <v:path arrowok="t"/>
              </v:shape>
            </v:group>
            <v:group style="position:absolute;left:8898;top:5726;width:2;height:747" coordorigin="8898,5726" coordsize="2,747">
              <v:shape style="position:absolute;left:8898;top:5726;width:2;height:747" coordorigin="8898,5726" coordsize="0,747" path="m8898,6473l8898,5726e" filled="false" stroked="true" strokeweight=".48pt" strokecolor="#fdfdfd">
                <v:path arrowok="t"/>
              </v:shape>
            </v:group>
            <v:group style="position:absolute;left:8898;top:4740;width:2;height:788" coordorigin="8898,4740" coordsize="2,788">
              <v:shape style="position:absolute;left:8898;top:4740;width:2;height:788" coordorigin="8898,4740" coordsize="0,788" path="m8898,5527l8898,4740e" filled="false" stroked="true" strokeweight=".48pt" strokecolor="#fdfdfd">
                <v:path arrowok="t"/>
              </v:shape>
            </v:group>
            <v:group style="position:absolute;left:9009;top:5726;width:2;height:651" coordorigin="9009,5726" coordsize="2,651">
              <v:shape style="position:absolute;left:9009;top:5726;width:2;height:651" coordorigin="9009,5726" coordsize="0,651" path="m9009,6377l9009,5726e" filled="false" stroked="true" strokeweight=".48pt" strokecolor="#fdfdfd">
                <v:path arrowok="t"/>
              </v:shape>
            </v:group>
            <v:group style="position:absolute;left:9009;top:4740;width:2;height:788" coordorigin="9009,4740" coordsize="2,788">
              <v:shape style="position:absolute;left:9009;top:4740;width:2;height:788" coordorigin="9009,4740" coordsize="0,788" path="m9009,5527l9009,4740e" filled="false" stroked="true" strokeweight=".48pt" strokecolor="#fdfdfd">
                <v:path arrowok="t"/>
              </v:shape>
            </v:group>
            <v:group style="position:absolute;left:8980;top:6444;width:644;height:2" coordorigin="8980,6444" coordsize="644,2">
              <v:shape style="position:absolute;left:8980;top:6444;width:644;height:2" coordorigin="8980,6444" coordsize="644,0" path="m9623,6444l9215,6444,8980,6444e" filled="false" stroked="true" strokeweight=".12pt" strokecolor="#000000">
                <v:path arrowok="t"/>
              </v:shape>
            </v:group>
            <v:group style="position:absolute;left:6434;top:6444;width:53;height:2" coordorigin="6434,6444" coordsize="53,2">
              <v:shape style="position:absolute;left:6434;top:6444;width:53;height:2" coordorigin="6434,6444" coordsize="53,0" path="m6434,6444l6486,6444e" filled="false" stroked="true" strokeweight=".12pt" strokecolor="#000000">
                <v:path arrowok="t"/>
              </v:shape>
            </v:group>
            <v:group style="position:absolute;left:6434;top:4663;width:2;height:2" coordorigin="6434,4663" coordsize="2,2">
              <v:shape style="position:absolute;left:6434;top:4663;width:2;height:2" coordorigin="6434,4663" coordsize="0,0" path="m6434,4663l6434,4663e" filled="false" stroked="true" strokeweight=".12pt" strokecolor="#000000">
                <v:path arrowok="t"/>
              </v:shape>
            </v:group>
            <v:group style="position:absolute;left:6434;top:4694;width:53;height:1750" coordorigin="6434,4694" coordsize="53,1750">
              <v:shape style="position:absolute;left:6434;top:4694;width:53;height:1750" coordorigin="6434,4694" coordsize="53,1750" path="m6486,6444l6434,6444,6434,5177,6434,4694e" filled="false" stroked="true" strokeweight=".12pt" strokecolor="#000000">
                <v:path arrowok="t"/>
              </v:shape>
            </v:group>
            <v:group style="position:absolute;left:8980;top:4694;width:644;height:1750" coordorigin="8980,4694" coordsize="644,1750">
              <v:shape style="position:absolute;left:8980;top:4694;width:644;height:1750" coordorigin="8980,4694" coordsize="644,1750" path="m9623,4694l9623,5177,9623,6444,9215,6444,8980,6444e" filled="false" stroked="true" strokeweight=".12pt" strokecolor="#000000">
                <v:path arrowok="t"/>
              </v:shape>
            </v:group>
            <v:group style="position:absolute;left:6434;top:4694;width:53;height:1750" coordorigin="6434,4694" coordsize="53,1750">
              <v:shape style="position:absolute;left:6434;top:4694;width:53;height:1750" coordorigin="6434,4694" coordsize="53,1750" path="m6486,6444l6434,6444,6434,5177,6434,4694e" filled="false" stroked="true" strokeweight=".12pt" strokecolor="#000000">
                <v:path arrowok="t"/>
              </v:shape>
            </v:group>
            <v:group style="position:absolute;left:8980;top:4694;width:644;height:1750" coordorigin="8980,4694" coordsize="644,1750">
              <v:shape style="position:absolute;left:8980;top:4694;width:644;height:1750" coordorigin="8980,4694" coordsize="644,1750" path="m9623,4694l9623,5177,9623,6444,9215,6444,8980,6444e" filled="false" stroked="true" strokeweight=".12pt" strokecolor="#000000">
                <v:path arrowok="t"/>
              </v:shape>
            </v:group>
            <v:group style="position:absolute;left:6430;top:2892;width:2;height:4210" coordorigin="6430,2892" coordsize="2,4210">
              <v:shape style="position:absolute;left:6430;top:2892;width:2;height:4210" coordorigin="6430,2892" coordsize="0,4210" path="m6430,2892l6430,7102e" filled="false" stroked="true" strokeweight=".48pt" strokecolor="#000000">
                <v:path arrowok="t"/>
              </v:shape>
            </v:group>
            <v:group style="position:absolute;left:8980;top:4687;width:653;height:1764" coordorigin="8980,4687" coordsize="653,1764">
              <v:shape style="position:absolute;left:8980;top:4687;width:653;height:1764" coordorigin="8980,4687" coordsize="653,1764" path="m9633,4687l9633,5177,9633,6451,9215,6451,8980,6451e" filled="false" stroked="true" strokeweight=".12pt" strokecolor="#000000">
                <v:path arrowok="t"/>
              </v:shape>
            </v:group>
            <v:group style="position:absolute;left:6422;top:2868;width:2;height:4234" coordorigin="6422,2868" coordsize="2,4234">
              <v:shape style="position:absolute;left:6422;top:2868;width:2;height:4234" coordorigin="6422,2868" coordsize="0,4234" path="m6422,2868l6422,7102e" filled="false" stroked="true" strokeweight=".6pt" strokecolor="#000000">
                <v:path arrowok="t"/>
              </v:shape>
            </v:group>
            <v:group style="position:absolute;left:9636;top:2868;width:2;height:4234" coordorigin="9636,2868" coordsize="2,4234">
              <v:shape style="position:absolute;left:9636;top:2868;width:2;height:4234" coordorigin="9636,2868" coordsize="0,4234" path="m9636,2868l9636,7102e" filled="false" stroked="true" strokeweight=".48pt" strokecolor="#000000">
                <v:path arrowok="t"/>
              </v:shape>
            </v:group>
            <v:group style="position:absolute;left:8980;top:6458;width:660;height:2" coordorigin="8980,6458" coordsize="660,2">
              <v:shape style="position:absolute;left:8980;top:6458;width:660;height:2" coordorigin="8980,6458" coordsize="660,0" path="m9640,6458l9215,6458,8980,6458e" filled="false" stroked="true" strokeweight=".12pt" strokecolor="#000000">
                <v:path arrowok="t"/>
              </v:shape>
            </v:group>
            <v:group style="position:absolute;left:6417;top:6458;width:70;height:2" coordorigin="6417,6458" coordsize="70,2">
              <v:shape style="position:absolute;left:6417;top:6458;width:70;height:2" coordorigin="6417,6458" coordsize="70,0" path="m6486,6458l6417,6458e" filled="false" stroked="true" strokeweight=".12pt" strokecolor="#000000">
                <v:path arrowok="t"/>
              </v:shape>
            </v:group>
            <v:group style="position:absolute;left:9654;top:2868;width:2;height:4234" coordorigin="9654,2868" coordsize="2,4234">
              <v:shape style="position:absolute;left:9654;top:2868;width:2;height:4234" coordorigin="9654,2868" coordsize="0,4234" path="m9654,2868l9654,7102e" filled="false" stroked="true" strokeweight=".12pt" strokecolor="#000000">
                <v:path arrowok="t"/>
              </v:shape>
            </v:group>
            <v:group style="position:absolute;left:6402;top:2868;width:2;height:4234" coordorigin="6402,2868" coordsize="2,4234">
              <v:shape style="position:absolute;left:6402;top:2868;width:2;height:4234" coordorigin="6402,2868" coordsize="0,4234" path="m6402,2868l6402,7102e" filled="false" stroked="true" strokeweight=".12pt" strokecolor="#000000">
                <v:path arrowok="t"/>
              </v:shape>
            </v:group>
            <v:group style="position:absolute;left:8980;top:6377;width:2;height:96" coordorigin="8980,6377" coordsize="2,96">
              <v:shape style="position:absolute;left:8980;top:6377;width:2;height:96" coordorigin="8980,6377" coordsize="0,96" path="m8980,6377l8980,6473e" filled="false" stroked="true" strokeweight=".12pt" strokecolor="#000000">
                <v:path arrowok="t"/>
              </v:shape>
            </v:group>
            <v:group style="position:absolute;left:6486;top:4661;width:2;height:2441" coordorigin="6486,4661" coordsize="2,2441">
              <v:shape style="position:absolute;left:6486;top:4661;width:2;height:2441" coordorigin="6486,4661" coordsize="0,2441" path="m6486,4661l6486,7102e" filled="false" stroked="true" strokeweight=".12pt" strokecolor="#000000">
                <v:path arrowok="t"/>
              </v:shape>
            </v:group>
            <v:group style="position:absolute;left:6426;top:6451;width:60;height:2" coordorigin="6426,6451" coordsize="60,2">
              <v:shape style="position:absolute;left:6426;top:6451;width:60;height:2" coordorigin="6426,6451" coordsize="60,0" path="m6426,6451l6486,6451e" filled="false" stroked="true" strokeweight=".12pt" strokecolor="#000000">
                <v:path arrowok="t"/>
              </v:shape>
            </v:group>
            <v:group style="position:absolute;left:6417;top:6444;width:70;height:15" coordorigin="6417,6444" coordsize="70,15">
              <v:shape style="position:absolute;left:6417;top:6444;width:70;height:15" coordorigin="6417,6444" coordsize="70,15" path="m6417,6458l6486,6458,6486,6444e" filled="false" stroked="true" strokeweight=".12pt" strokecolor="#000000">
                <v:path arrowok="t"/>
              </v:shape>
            </v:group>
            <v:group style="position:absolute;left:9570;top:4694;width:2;height:53" coordorigin="9570,4694" coordsize="2,53">
              <v:shape style="position:absolute;left:9570;top:4694;width:2;height:53" coordorigin="9570,4694" coordsize="0,53" path="m9570,4694l9570,4747e" filled="false" stroked="true" strokeweight=".12pt" strokecolor="#000000">
                <v:path arrowok="t"/>
              </v:shape>
            </v:group>
            <v:group style="position:absolute;left:6434;top:6389;width:53;height:2" coordorigin="6434,6389" coordsize="53,2">
              <v:shape style="position:absolute;left:6434;top:6389;width:53;height:2" coordorigin="6434,6389" coordsize="53,0" path="m6434,6389l6486,6389e" filled="false" stroked="true" strokeweight=".12pt" strokecolor="#000000">
                <v:path arrowok="t"/>
              </v:shape>
            </v:group>
            <v:group style="position:absolute;left:9570;top:4694;width:53;height:34" coordorigin="9570,4694" coordsize="53,34">
              <v:shape style="position:absolute;left:9570;top:4694;width:53;height:34" coordorigin="9570,4694" coordsize="53,34" path="m9570,4694l9570,4728,9623,4728,9570,4694xe" filled="true" fillcolor="#000000" stroked="false">
                <v:path arrowok="t"/>
                <v:fill type="solid"/>
              </v:shape>
              <v:shape style="position:absolute;left:9570;top:4694;width:53;height:34" coordorigin="9570,4694" coordsize="53,34" path="m9623,4694l9570,4694,9623,4728,9623,4694xe" filled="true" fillcolor="#000000" stroked="false">
                <v:path arrowok="t"/>
                <v:fill type="solid"/>
              </v:shape>
            </v:group>
            <v:group style="position:absolute;left:9570;top:4694;width:53;height:34" coordorigin="9570,4694" coordsize="53,34">
              <v:shape style="position:absolute;left:9570;top:4694;width:53;height:34" coordorigin="9570,4694" coordsize="53,34" path="m9570,4728l9623,4728,9570,4694,9570,4728xe" filled="false" stroked="true" strokeweight="0pt" strokecolor="#000000">
                <v:path arrowok="t"/>
              </v:shape>
            </v:group>
            <v:group style="position:absolute;left:9570;top:4694;width:53;height:34" coordorigin="9570,4694" coordsize="53,34">
              <v:shape style="position:absolute;left:9570;top:4694;width:53;height:34" coordorigin="9570,4694" coordsize="53,34" path="m9623,4728l9570,4694,9623,4694,9623,4728xe" filled="false" stroked="true" strokeweight="0pt" strokecolor="#000000">
                <v:path arrowok="t"/>
              </v:shape>
            </v:group>
            <v:group style="position:absolute;left:8723;top:4711;width:848;height:2" coordorigin="8723,4711" coordsize="848,2">
              <v:shape style="position:absolute;left:8723;top:4711;width:848;height:2" coordorigin="8723,4711" coordsize="848,0" path="m8723,4711l9570,4711e" filled="false" stroked="true" strokeweight="1.78pt" strokecolor="#000000">
                <v:path arrowok="t"/>
              </v:shape>
            </v:group>
            <v:group style="position:absolute;left:8723;top:4694;width:848;height:34" coordorigin="8723,4694" coordsize="848,34">
              <v:shape style="position:absolute;left:8723;top:4694;width:848;height:34" coordorigin="8723,4694" coordsize="848,34" path="m8723,4728l9570,4728,8723,4694,8723,4728xe" filled="false" stroked="true" strokeweight="0pt" strokecolor="#000000">
                <v:path arrowok="t"/>
              </v:shape>
            </v:group>
            <v:group style="position:absolute;left:8723;top:4694;width:848;height:34" coordorigin="8723,4694" coordsize="848,34">
              <v:shape style="position:absolute;left:8723;top:4694;width:848;height:34" coordorigin="8723,4694" coordsize="848,34" path="m9570,4728l8723,4694,9570,4694,9570,4728xe" filled="false" stroked="true" strokeweight="0pt" strokecolor="#000000">
                <v:path arrowok="t"/>
              </v:shape>
            </v:group>
            <v:group style="position:absolute;left:6486;top:4660;width:1608;height:70" coordorigin="6486,4660" coordsize="1608,70">
              <v:shape style="position:absolute;left:6486;top:4660;width:1608;height:70" coordorigin="6486,4660" coordsize="1608,70" path="m6486,4729l8094,4729,8094,4660,6486,4660,6486,4729xe" filled="true" fillcolor="#000000" stroked="false">
                <v:path arrowok="t"/>
                <v:fill type="solid"/>
              </v:shape>
            </v:group>
            <v:group style="position:absolute;left:6486;top:4694;width:1608;height:34" coordorigin="6486,4694" coordsize="1608,34">
              <v:shape style="position:absolute;left:6486;top:4694;width:1608;height:34" coordorigin="6486,4694" coordsize="1608,34" path="m6486,4728l8094,4728,6486,4694,6486,4728xe" filled="false" stroked="true" strokeweight="0pt" strokecolor="#000000">
                <v:path arrowok="t"/>
              </v:shape>
            </v:group>
            <v:group style="position:absolute;left:6486;top:4694;width:1608;height:34" coordorigin="6486,4694" coordsize="1608,34">
              <v:shape style="position:absolute;left:6486;top:4694;width:1608;height:34" coordorigin="6486,4694" coordsize="1608,34" path="m8094,4728l6486,4694,8094,4694,8094,4728xe" filled="false" stroked="true" strokeweight="0pt" strokecolor="#000000">
                <v:path arrowok="t"/>
              </v:shape>
            </v:group>
            <v:group style="position:absolute;left:6434;top:4694;width:53;height:34" coordorigin="6434,4694" coordsize="53,34">
              <v:shape style="position:absolute;left:6434;top:4694;width:53;height:34" coordorigin="6434,4694" coordsize="53,34" path="m6434,4694l6434,4728,6486,4728,6434,4694xe" filled="true" fillcolor="#000000" stroked="false">
                <v:path arrowok="t"/>
                <v:fill type="solid"/>
              </v:shape>
              <v:shape style="position:absolute;left:6434;top:4694;width:53;height:34" coordorigin="6434,4694" coordsize="53,34" path="m6486,4694l6434,4694,6486,4728,6486,4694xe" filled="true" fillcolor="#000000" stroked="false">
                <v:path arrowok="t"/>
                <v:fill type="solid"/>
              </v:shape>
            </v:group>
            <v:group style="position:absolute;left:6434;top:4694;width:53;height:34" coordorigin="6434,4694" coordsize="53,34">
              <v:shape style="position:absolute;left:6434;top:4694;width:53;height:34" coordorigin="6434,4694" coordsize="53,34" path="m6434,4728l6486,4728,6434,4694,6434,4728xe" filled="false" stroked="true" strokeweight="0pt" strokecolor="#000000">
                <v:path arrowok="t"/>
              </v:shape>
            </v:group>
            <v:group style="position:absolute;left:6434;top:4694;width:53;height:34" coordorigin="6434,4694" coordsize="53,34">
              <v:shape style="position:absolute;left:6434;top:4694;width:53;height:34" coordorigin="6434,4694" coordsize="53,34" path="m6486,4728l6434,4694,6486,4694,6486,4728xe" filled="false" stroked="true" strokeweight="0pt" strokecolor="#000000">
                <v:path arrowok="t"/>
              </v:shape>
            </v:group>
            <v:group style="position:absolute;left:9570;top:4728;width:53;height:449" coordorigin="9570,4728" coordsize="53,449">
              <v:shape style="position:absolute;left:9570;top:4728;width:53;height:449" coordorigin="9570,4728" coordsize="53,449" path="m9570,4728l9570,5177,9623,5177,9570,4728xe" filled="true" fillcolor="#000000" stroked="false">
                <v:path arrowok="t"/>
                <v:fill type="solid"/>
              </v:shape>
              <v:shape style="position:absolute;left:9570;top:4728;width:53;height:449" coordorigin="9570,4728" coordsize="53,449" path="m9623,4728l9570,4728,9623,5177,9623,4728xe" filled="true" fillcolor="#000000" stroked="false">
                <v:path arrowok="t"/>
                <v:fill type="solid"/>
              </v:shape>
            </v:group>
            <v:group style="position:absolute;left:9570;top:4728;width:53;height:449" coordorigin="9570,4728" coordsize="53,449">
              <v:shape style="position:absolute;left:9570;top:4728;width:53;height:449" coordorigin="9570,4728" coordsize="53,449" path="m9570,5177l9623,5177,9570,4728,9570,5177xe" filled="false" stroked="true" strokeweight="0pt" strokecolor="#000000">
                <v:path arrowok="t"/>
              </v:shape>
            </v:group>
            <v:group style="position:absolute;left:9570;top:4728;width:53;height:449" coordorigin="9570,4728" coordsize="53,449">
              <v:shape style="position:absolute;left:9570;top:4728;width:53;height:449" coordorigin="9570,4728" coordsize="53,449" path="m9623,5177l9570,4728,9623,4728,9623,5177xe" filled="false" stroked="true" strokeweight="0pt" strokecolor="#000000">
                <v:path arrowok="t"/>
              </v:shape>
            </v:group>
            <v:group style="position:absolute;left:6434;top:4728;width:53;height:449" coordorigin="6434,4728" coordsize="53,449">
              <v:shape style="position:absolute;left:6434;top:4728;width:53;height:449" coordorigin="6434,4728" coordsize="53,449" path="m6434,4728l6434,5177,6486,5177,6434,4728xe" filled="true" fillcolor="#000000" stroked="false">
                <v:path arrowok="t"/>
                <v:fill type="solid"/>
              </v:shape>
              <v:shape style="position:absolute;left:6434;top:4728;width:53;height:449" coordorigin="6434,4728" coordsize="53,449" path="m6486,4728l6434,4728,6486,5177,6486,4728xe" filled="true" fillcolor="#000000" stroked="false">
                <v:path arrowok="t"/>
                <v:fill type="solid"/>
              </v:shape>
            </v:group>
            <v:group style="position:absolute;left:6434;top:4728;width:53;height:449" coordorigin="6434,4728" coordsize="53,449">
              <v:shape style="position:absolute;left:6434;top:4728;width:53;height:449" coordorigin="6434,4728" coordsize="53,449" path="m6434,5177l6486,5177,6434,4728,6434,5177xe" filled="false" stroked="true" strokeweight="0pt" strokecolor="#000000">
                <v:path arrowok="t"/>
              </v:shape>
            </v:group>
            <v:group style="position:absolute;left:6434;top:4728;width:53;height:449" coordorigin="6434,4728" coordsize="53,449">
              <v:shape style="position:absolute;left:6434;top:4728;width:53;height:449" coordorigin="6434,4728" coordsize="53,449" path="m6486,5177l6434,4728,6486,4728,6486,5177xe" filled="false" stroked="true" strokeweight="0pt" strokecolor="#000000">
                <v:path arrowok="t"/>
              </v:shape>
            </v:group>
            <v:group style="position:absolute;left:9570;top:5177;width:53;height:1212" coordorigin="9570,5177" coordsize="53,1212">
              <v:shape style="position:absolute;left:9570;top:5177;width:53;height:1212" coordorigin="9570,5177" coordsize="53,1212" path="m9570,5177l9570,6389,9623,6389,9570,5177xe" filled="true" fillcolor="#000000" stroked="false">
                <v:path arrowok="t"/>
                <v:fill type="solid"/>
              </v:shape>
              <v:shape style="position:absolute;left:9570;top:5177;width:53;height:1212" coordorigin="9570,5177" coordsize="53,1212" path="m9623,5177l9570,5177,9623,6389,9623,5177xe" filled="true" fillcolor="#000000" stroked="false">
                <v:path arrowok="t"/>
                <v:fill type="solid"/>
              </v:shape>
            </v:group>
            <v:group style="position:absolute;left:9570;top:5177;width:53;height:1212" coordorigin="9570,5177" coordsize="53,1212">
              <v:shape style="position:absolute;left:9570;top:5177;width:53;height:1212" coordorigin="9570,5177" coordsize="53,1212" path="m9570,6389l9623,6389,9570,5177,9570,6389xe" filled="false" stroked="true" strokeweight="0pt" strokecolor="#000000">
                <v:path arrowok="t"/>
              </v:shape>
            </v:group>
            <v:group style="position:absolute;left:9570;top:5177;width:53;height:1212" coordorigin="9570,5177" coordsize="53,1212">
              <v:shape style="position:absolute;left:9570;top:5177;width:53;height:1212" coordorigin="9570,5177" coordsize="53,1212" path="m9623,6389l9570,5177,9623,5177,9623,6389xe" filled="false" stroked="true" strokeweight="0pt" strokecolor="#000000">
                <v:path arrowok="t"/>
              </v:shape>
            </v:group>
            <v:group style="position:absolute;left:6434;top:5177;width:53;height:1212" coordorigin="6434,5177" coordsize="53,1212">
              <v:shape style="position:absolute;left:6434;top:5177;width:53;height:1212" coordorigin="6434,5177" coordsize="53,1212" path="m6434,5177l6434,6389,6486,6389,6434,5177xe" filled="true" fillcolor="#000000" stroked="false">
                <v:path arrowok="t"/>
                <v:fill type="solid"/>
              </v:shape>
              <v:shape style="position:absolute;left:6434;top:5177;width:53;height:1212" coordorigin="6434,5177" coordsize="53,1212" path="m6486,5177l6434,5177,6486,6389,6486,5177xe" filled="true" fillcolor="#000000" stroked="false">
                <v:path arrowok="t"/>
                <v:fill type="solid"/>
              </v:shape>
            </v:group>
            <v:group style="position:absolute;left:6434;top:5177;width:53;height:1212" coordorigin="6434,5177" coordsize="53,1212">
              <v:shape style="position:absolute;left:6434;top:5177;width:53;height:1212" coordorigin="6434,5177" coordsize="53,1212" path="m6434,6389l6486,6389,6434,5177,6434,6389xe" filled="false" stroked="true" strokeweight="0pt" strokecolor="#000000">
                <v:path arrowok="t"/>
              </v:shape>
            </v:group>
            <v:group style="position:absolute;left:6434;top:5177;width:53;height:1212" coordorigin="6434,5177" coordsize="53,1212">
              <v:shape style="position:absolute;left:6434;top:5177;width:53;height:1212" coordorigin="6434,5177" coordsize="53,1212" path="m6486,6389l6434,5177,6486,5177,6486,6389xe" filled="false" stroked="true" strokeweight="0pt" strokecolor="#000000">
                <v:path arrowok="t"/>
              </v:shape>
            </v:group>
            <v:group style="position:absolute;left:8980;top:6389;width:644;height:56" coordorigin="8980,6389" coordsize="644,56">
              <v:shape style="position:absolute;left:8980;top:6389;width:644;height:56" coordorigin="8980,6389" coordsize="644,56" path="m8980,6389l8980,6444,9623,6444,8980,6389xe" filled="true" fillcolor="#000000" stroked="false">
                <v:path arrowok="t"/>
                <v:fill type="solid"/>
              </v:shape>
              <v:shape style="position:absolute;left:8980;top:6389;width:644;height:56" coordorigin="8980,6389" coordsize="644,56" path="m9623,6389l8980,6389,9623,6444,9623,6389xe" filled="true" fillcolor="#000000" stroked="false">
                <v:path arrowok="t"/>
                <v:fill type="solid"/>
              </v:shape>
            </v:group>
            <v:group style="position:absolute;left:8980;top:6389;width:644;height:56" coordorigin="8980,6389" coordsize="644,56">
              <v:shape style="position:absolute;left:8980;top:6389;width:644;height:56" coordorigin="8980,6389" coordsize="644,56" path="m8980,6444l9623,6444,8980,6389,8980,6444xe" filled="false" stroked="true" strokeweight="0pt" strokecolor="#000000">
                <v:path arrowok="t"/>
              </v:shape>
            </v:group>
            <v:group style="position:absolute;left:8980;top:6389;width:644;height:56" coordorigin="8980,6389" coordsize="644,56">
              <v:shape style="position:absolute;left:8980;top:6389;width:644;height:56" coordorigin="8980,6389" coordsize="644,56" path="m9623,6444l8980,6389,9623,6389,9623,6444xe" filled="false" stroked="true" strokeweight="0pt" strokecolor="#000000">
                <v:path arrowok="t"/>
              </v:shape>
            </v:group>
            <v:group style="position:absolute;left:6434;top:6389;width:53;height:56" coordorigin="6434,6389" coordsize="53,56">
              <v:shape style="position:absolute;left:6434;top:6389;width:53;height:56" coordorigin="6434,6389" coordsize="53,56" path="m6434,6389l6434,6444,6486,6444,6434,6389xe" filled="true" fillcolor="#000000" stroked="false">
                <v:path arrowok="t"/>
                <v:fill type="solid"/>
              </v:shape>
              <v:shape style="position:absolute;left:6434;top:6389;width:53;height:56" coordorigin="6434,6389" coordsize="53,56" path="m6486,6389l6434,6389,6486,6444,6486,6389xe" filled="true" fillcolor="#000000" stroked="false">
                <v:path arrowok="t"/>
                <v:fill type="solid"/>
              </v:shape>
            </v:group>
            <v:group style="position:absolute;left:6434;top:6389;width:53;height:56" coordorigin="6434,6389" coordsize="53,56">
              <v:shape style="position:absolute;left:6434;top:6389;width:53;height:56" coordorigin="6434,6389" coordsize="53,56" path="m6434,6444l6486,6444,6434,6389,6434,6444xe" filled="false" stroked="true" strokeweight="0pt" strokecolor="#000000">
                <v:path arrowok="t"/>
              </v:shape>
            </v:group>
            <v:group style="position:absolute;left:6434;top:6389;width:53;height:56" coordorigin="6434,6389" coordsize="53,56">
              <v:shape style="position:absolute;left:6434;top:6389;width:53;height:56" coordorigin="6434,6389" coordsize="53,56" path="m6486,6444l6434,6389,6486,6389,6486,6444xe" filled="false" stroked="true" strokeweight="0pt" strokecolor="#000000">
                <v:path arrowok="t"/>
              </v:shape>
            </v:group>
            <v:group style="position:absolute;left:6434;top:2899;width:2;height:3574" coordorigin="6434,2899" coordsize="2,3574">
              <v:shape style="position:absolute;left:6434;top:2899;width:2;height:3574" coordorigin="6434,2899" coordsize="0,3574" path="m6434,2899l6434,6473e" filled="false" stroked="true" strokeweight=".12pt" strokecolor="#000000">
                <v:path arrowok="t"/>
              </v:shape>
            </v:group>
            <v:group style="position:absolute;left:8980;top:4694;width:644;height:1750" coordorigin="8980,4694" coordsize="644,1750">
              <v:shape style="position:absolute;left:8980;top:4694;width:644;height:1750" coordorigin="8980,4694" coordsize="644,1750" path="m9623,4694l9623,5177,9623,6444,9215,6444,8980,6444e" filled="false" stroked="true" strokeweight=".12pt" strokecolor="#000000">
                <v:path arrowok="t"/>
              </v:shape>
            </v:group>
            <v:group style="position:absolute;left:8980;top:4747;width:591;height:1642" coordorigin="8980,4747" coordsize="591,1642">
              <v:shape style="position:absolute;left:8980;top:4747;width:591;height:1642" coordorigin="8980,4747" coordsize="591,1642" path="m9570,4747l9570,5177,9570,6389,9215,6389,8980,6389e" filled="false" stroked="true" strokeweight=".12pt" strokecolor="#000000">
                <v:path arrowok="t"/>
              </v:shape>
            </v:group>
            <v:group style="position:absolute;left:9570;top:6389;width:53;height:2" coordorigin="9570,6389" coordsize="53,2">
              <v:shape style="position:absolute;left:9570;top:6389;width:53;height:2" coordorigin="9570,6389" coordsize="53,0" path="m9570,6389l9623,6389e" filled="false" stroked="true" strokeweight=".12pt" strokecolor="#000000">
                <v:path arrowok="t"/>
              </v:shape>
            </v:group>
            <v:group style="position:absolute;left:6434;top:4694;width:1661;height:2" coordorigin="6434,4694" coordsize="1661,2">
              <v:shape style="position:absolute;left:6434;top:4694;width:1661;height:2" coordorigin="6434,4694" coordsize="1661,0" path="m6434,4694l8094,4694e" filled="false" stroked="true" strokeweight=".12pt" strokecolor="#000000">
                <v:path arrowok="t"/>
              </v:shape>
            </v:group>
            <v:group style="position:absolute;left:8723;top:4694;width:900;height:2" coordorigin="8723,4694" coordsize="900,2">
              <v:shape style="position:absolute;left:8723;top:4694;width:900;height:2" coordorigin="8723,4694" coordsize="900,0" path="m8723,4694l9623,4694e" filled="false" stroked="true" strokeweight=".12pt" strokecolor="#000000">
                <v:path arrowok="t"/>
              </v:shape>
            </v:group>
            <v:group style="position:absolute;left:8723;top:4694;width:848;height:34" coordorigin="8723,4694" coordsize="848,34">
              <v:shape style="position:absolute;left:8723;top:4694;width:848;height:34" coordorigin="8723,4694" coordsize="848,34" path="m8723,4694l9369,4694,9570,4694,9570,4728,9369,4728,8723,4728e" filled="false" stroked="true" strokeweight=".12pt" strokecolor="#000000">
                <v:path arrowok="t"/>
              </v:shape>
            </v:group>
            <v:group style="position:absolute;left:6486;top:4728;width:1608;height:2" coordorigin="6486,4728" coordsize="1608,2">
              <v:shape style="position:absolute;left:6486;top:4728;width:1608;height:2" coordorigin="6486,4728" coordsize="1608,0" path="m8094,4728l7103,4728,6486,4728e" filled="false" stroked="true" strokeweight=".12pt" strokecolor="#000000">
                <v:path arrowok="t"/>
              </v:shape>
            </v:group>
            <v:group style="position:absolute;left:6426;top:2899;width:60;height:2" coordorigin="6426,2899" coordsize="60,2">
              <v:shape style="position:absolute;left:6426;top:2899;width:60;height:2" coordorigin="6426,2899" coordsize="60,0" path="m6426,2899l6486,2899e" filled="false" stroked="true" strokeweight=".12pt" strokecolor="#000000">
                <v:path arrowok="t"/>
              </v:shape>
            </v:group>
            <v:group style="position:absolute;left:7730;top:2892;width:1116;height:2" coordorigin="7730,2892" coordsize="1116,2">
              <v:shape style="position:absolute;left:7730;top:2892;width:1116;height:2" coordorigin="7730,2892" coordsize="1116,0" path="m7730,2892l8846,2892e" filled="false" stroked="true" strokeweight=".84pt" strokecolor="#000000">
                <v:path arrowok="t"/>
              </v:shape>
            </v:group>
            <v:group style="position:absolute;left:9570;top:2899;width:53;height:2" coordorigin="9570,2899" coordsize="53,2">
              <v:shape style="position:absolute;left:9570;top:2899;width:53;height:2" coordorigin="9570,2899" coordsize="53,0" path="m9570,2899l9623,2899e" filled="false" stroked="true" strokeweight=".12pt" strokecolor="#000000">
                <v:path arrowok="t"/>
              </v:shape>
            </v:group>
            <v:group style="position:absolute;left:9623;top:2892;width:2;height:1836" coordorigin="9623,2892" coordsize="2,1836">
              <v:shape style="position:absolute;left:9623;top:2892;width:2;height:1836" coordorigin="9623,2892" coordsize="0,1836" path="m9623,2892l9623,4728e" filled="false" stroked="true" strokeweight=".12pt" strokecolor="#000000">
                <v:path arrowok="t"/>
              </v:shape>
            </v:group>
            <v:group style="position:absolute;left:6417;top:2888;width:70;height:2" coordorigin="6417,2888" coordsize="70,2">
              <v:shape style="position:absolute;left:6417;top:2888;width:70;height:2" coordorigin="6417,2888" coordsize="70,0" path="m6417,2888l6486,2888e" filled="false" stroked="true" strokeweight=".48pt" strokecolor="#000000">
                <v:path arrowok="t"/>
              </v:shape>
            </v:group>
            <v:group style="position:absolute;left:9570;top:2892;width:63;height:2" coordorigin="9570,2892" coordsize="63,2">
              <v:shape style="position:absolute;left:9570;top:2892;width:63;height:2" coordorigin="9570,2892" coordsize="63,0" path="m9570,2892l9633,2892e" filled="false" stroked="true" strokeweight=".12pt" strokecolor="#000000">
                <v:path arrowok="t"/>
              </v:shape>
            </v:group>
            <v:group style="position:absolute;left:9633;top:2885;width:2;height:1851" coordorigin="9633,2885" coordsize="2,1851">
              <v:shape style="position:absolute;left:9633;top:2885;width:2;height:1851" coordorigin="9633,2885" coordsize="0,1851" path="m9633,2885l9633,4735e" filled="false" stroked="true" strokeweight=".12pt" strokecolor="#000000">
                <v:path arrowok="t"/>
              </v:shape>
            </v:group>
            <v:group style="position:absolute;left:9570;top:2885;width:70;height:2" coordorigin="9570,2885" coordsize="70,2">
              <v:shape style="position:absolute;left:9570;top:2885;width:70;height:2" coordorigin="9570,2885" coordsize="70,0" path="m9570,2885l9640,2885e" filled="false" stroked="true" strokeweight=".12pt" strokecolor="#000000">
                <v:path arrowok="t"/>
              </v:shape>
            </v:group>
            <v:group style="position:absolute;left:6417;top:2868;width:3224;height:2" coordorigin="6417,2868" coordsize="3224,2">
              <v:shape style="position:absolute;left:6417;top:2868;width:3224;height:2" coordorigin="6417,2868" coordsize="3224,0" path="m6417,2868l7103,2868,9369,2868,9640,2868e" filled="false" stroked="true" strokeweight=".12pt" strokecolor="#000000">
                <v:path arrowok="t"/>
              </v:shape>
            </v:group>
            <v:group style="position:absolute;left:9556;top:2854;width:106;height:15" coordorigin="9556,2854" coordsize="106,15">
              <v:shape style="position:absolute;left:9556;top:2854;width:106;height:15" coordorigin="9556,2854" coordsize="106,15" path="m9556,2868l9556,2854,9662,2854,9662,2868,9590,2868e" filled="false" stroked="true" strokeweight=".12pt" strokecolor="#000000">
                <v:path arrowok="t"/>
              </v:shape>
            </v:group>
            <v:group style="position:absolute;left:6486;top:4661;width:1608;height:2" coordorigin="6486,4661" coordsize="1608,2">
              <v:shape style="position:absolute;left:6486;top:4661;width:1608;height:2" coordorigin="6486,4661" coordsize="1608,0" path="m6486,4661l8094,4661e" filled="false" stroked="true" strokeweight=".12pt" strokecolor="#000000">
                <v:path arrowok="t"/>
              </v:shape>
            </v:group>
            <v:group style="position:absolute;left:6434;top:4661;width:1661;height:34" coordorigin="6434,4661" coordsize="1661,34">
              <v:shape style="position:absolute;left:6434;top:4661;width:1661;height:34" coordorigin="6434,4661" coordsize="1661,34" path="m8094,4694l7103,4694,6434,4694,6434,4661e" filled="false" stroked="true" strokeweight=".12pt" strokecolor="#000000">
                <v:path arrowok="t"/>
              </v:shape>
            </v:group>
            <v:group style="position:absolute;left:8723;top:4661;width:848;height:2" coordorigin="8723,4661" coordsize="848,2">
              <v:shape style="position:absolute;left:8723;top:4661;width:848;height:2" coordorigin="8723,4661" coordsize="848,0" path="m8723,4661l9570,4661e" filled="false" stroked="true" strokeweight=".12pt" strokecolor="#000000">
                <v:path arrowok="t"/>
              </v:shape>
            </v:group>
            <v:group style="position:absolute;left:8723;top:4661;width:900;height:34" coordorigin="8723,4661" coordsize="900,34">
              <v:shape style="position:absolute;left:8723;top:4661;width:900;height:34" coordorigin="8723,4661" coordsize="900,34" path="m9623,4661l9623,4694,9369,4694,8723,4694e" filled="false" stroked="true" strokeweight=".12pt" strokecolor="#000000">
                <v:path arrowok="t"/>
              </v:shape>
            </v:group>
            <v:group style="position:absolute;left:6486;top:4694;width:1608;height:34" coordorigin="6486,4694" coordsize="1608,34">
              <v:shape style="position:absolute;left:6486;top:4694;width:1608;height:34" coordorigin="6486,4694" coordsize="1608,34" path="m6486,4728l6486,4694,7103,4694,8094,4694e" filled="false" stroked="true" strokeweight=".12pt" strokecolor="#000000">
                <v:path arrowok="t"/>
              </v:shape>
            </v:group>
            <v:group style="position:absolute;left:8858;top:2971;width:22;height:24" coordorigin="8858,2971" coordsize="22,24">
              <v:shape style="position:absolute;left:8858;top:2971;width:22;height:24" coordorigin="8858,2971" coordsize="22,24" path="m8858,2995l8879,2971e" filled="false" stroked="true" strokeweight=".48pt" strokecolor="#fdfdfd">
                <v:path arrowok="t"/>
              </v:shape>
            </v:group>
            <v:group style="position:absolute;left:8858;top:2964;width:168;height:168" coordorigin="8858,2964" coordsize="168,168">
              <v:shape style="position:absolute;left:8858;top:2964;width:168;height:168" coordorigin="8858,2964" coordsize="168,168" path="m8858,3132l9026,2964e" filled="false" stroked="true" strokeweight=".48pt" strokecolor="#fdfdfd">
                <v:path arrowok="t"/>
              </v:shape>
            </v:group>
            <v:group style="position:absolute;left:8858;top:3079;width:192;height:192" coordorigin="8858,3079" coordsize="192,192">
              <v:shape style="position:absolute;left:8858;top:3079;width:192;height:192" coordorigin="8858,3079" coordsize="192,192" path="m8858,3271l9050,3079e" filled="false" stroked="true" strokeweight=".48pt" strokecolor="#fdfdfd">
                <v:path arrowok="t"/>
              </v:shape>
            </v:group>
            <v:group style="position:absolute;left:8858;top:3187;width:221;height:221" coordorigin="8858,3187" coordsize="221,221">
              <v:shape style="position:absolute;left:8858;top:3187;width:221;height:221" coordorigin="8858,3187" coordsize="221,221" path="m8858,3408l9078,3187e" filled="false" stroked="true" strokeweight=".48pt" strokecolor="#fdfdfd">
                <v:path arrowok="t"/>
              </v:shape>
            </v:group>
            <v:group style="position:absolute;left:8858;top:3343;width:202;height:204" coordorigin="8858,3343" coordsize="202,204">
              <v:shape style="position:absolute;left:8858;top:3343;width:202;height:204" coordorigin="8858,3343" coordsize="202,204" path="m8858,3547l9059,3343e" filled="false" stroked="true" strokeweight=".48pt" strokecolor="#fdfdfd">
                <v:path arrowok="t"/>
              </v:shape>
            </v:group>
            <v:group style="position:absolute;left:9364;top:2969;width:72;height:70" coordorigin="9364,2969" coordsize="72,70">
              <v:shape style="position:absolute;left:9364;top:2969;width:72;height:70" coordorigin="9364,2969" coordsize="72,70" path="m9364,3038l9436,2969e" filled="false" stroked="true" strokeweight=".48pt" strokecolor="#fdfdfd">
                <v:path arrowok="t"/>
              </v:shape>
            </v:group>
            <v:group style="position:absolute;left:9302;top:3096;width:5;height:5" coordorigin="9302,3096" coordsize="5,5">
              <v:shape style="position:absolute;left:9302;top:3096;width:5;height:5" coordorigin="9302,3096" coordsize="5,5" path="m9302,3101l9306,3096e" filled="false" stroked="true" strokeweight=".48pt" strokecolor="#fdfdfd">
                <v:path arrowok="t"/>
              </v:shape>
            </v:group>
            <v:group style="position:absolute;left:8858;top:3667;width:17;height:17" coordorigin="8858,3667" coordsize="17,17">
              <v:shape style="position:absolute;left:8858;top:3667;width:17;height:17" coordorigin="8858,3667" coordsize="17,17" path="m8858,3684l8874,3667e" filled="false" stroked="true" strokeweight=".48pt" strokecolor="#fdfdfd">
                <v:path arrowok="t"/>
              </v:shape>
            </v:group>
            <v:group style="position:absolute;left:9330;top:2983;width:228;height:228" coordorigin="9330,2983" coordsize="228,228">
              <v:shape style="position:absolute;left:9330;top:2983;width:228;height:228" coordorigin="9330,2983" coordsize="228,228" path="m9330,3211l9558,2983e" filled="false" stroked="true" strokeweight=".48pt" strokecolor="#fdfdfd">
                <v:path arrowok="t"/>
              </v:shape>
            </v:group>
            <v:group style="position:absolute;left:8927;top:3439;width:173;height:176" coordorigin="8927,3439" coordsize="173,176">
              <v:shape style="position:absolute;left:8927;top:3439;width:173;height:176" coordorigin="8927,3439" coordsize="173,176" path="m8927,3614l9100,3439e" filled="false" stroked="true" strokeweight=".48pt" strokecolor="#fdfdfd">
                <v:path arrowok="t"/>
              </v:shape>
            </v:group>
            <v:group style="position:absolute;left:8858;top:3804;width:17;height:17" coordorigin="8858,3804" coordsize="17,17">
              <v:shape style="position:absolute;left:8858;top:3804;width:17;height:17" coordorigin="8858,3804" coordsize="17,17" path="m8858,3821l8874,3804e" filled="false" stroked="true" strokeweight=".48pt" strokecolor="#fdfdfd">
                <v:path arrowok="t"/>
              </v:shape>
            </v:group>
            <v:group style="position:absolute;left:9342;top:3120;width:216;height:216" coordorigin="9342,3120" coordsize="216,216">
              <v:shape style="position:absolute;left:9342;top:3120;width:216;height:216" coordorigin="9342,3120" coordsize="216,216" path="m9342,3336l9558,3120e" filled="false" stroked="true" strokeweight=".48pt" strokecolor="#fdfdfd">
                <v:path arrowok="t"/>
              </v:shape>
            </v:group>
            <v:group style="position:absolute;left:9064;top:3487;width:130;height:128" coordorigin="9064,3487" coordsize="130,128">
              <v:shape style="position:absolute;left:9064;top:3487;width:130;height:128" coordorigin="9064,3487" coordsize="130,128" path="m9064,3614l9194,3487e" filled="false" stroked="true" strokeweight=".48pt" strokecolor="#fdfdfd">
                <v:path arrowok="t"/>
              </v:shape>
            </v:group>
            <v:group style="position:absolute;left:8858;top:3943;width:17;height:17" coordorigin="8858,3943" coordsize="17,17">
              <v:shape style="position:absolute;left:8858;top:3943;width:17;height:17" coordorigin="8858,3943" coordsize="17,17" path="m8858,3960l8874,3943e" filled="false" stroked="true" strokeweight=".48pt" strokecolor="#fdfdfd">
                <v:path arrowok="t"/>
              </v:shape>
            </v:group>
            <v:group style="position:absolute;left:9201;top:3257;width:358;height:358" coordorigin="9201,3257" coordsize="358,358">
              <v:shape style="position:absolute;left:9201;top:3257;width:358;height:358" coordorigin="9201,3257" coordsize="358,358" path="m9201,3614l9558,3257e" filled="false" stroked="true" strokeweight=".48pt" strokecolor="#fdfdfd">
                <v:path arrowok="t"/>
              </v:shape>
            </v:group>
            <v:group style="position:absolute;left:8858;top:4020;width:77;height:77" coordorigin="8858,4020" coordsize="77,77">
              <v:shape style="position:absolute;left:8858;top:4020;width:77;height:77" coordorigin="8858,4020" coordsize="77,77" path="m8858,4097l8934,4020e" filled="false" stroked="true" strokeweight=".48pt" strokecolor="#fdfdfd">
                <v:path arrowok="t"/>
              </v:shape>
            </v:group>
            <v:group style="position:absolute;left:9340;top:3396;width:219;height:219" coordorigin="9340,3396" coordsize="219,219">
              <v:shape style="position:absolute;left:9340;top:3396;width:219;height:219" coordorigin="9340,3396" coordsize="219,219" path="m9340,3614l9558,3396e" filled="false" stroked="true" strokeweight=".48pt" strokecolor="#fdfdfd">
                <v:path arrowok="t"/>
              </v:shape>
            </v:group>
            <v:group style="position:absolute;left:8858;top:4140;width:96;height:96" coordorigin="8858,4140" coordsize="96,96">
              <v:shape style="position:absolute;left:8858;top:4140;width:96;height:96" coordorigin="8858,4140" coordsize="96,96" path="m8858,4236l8954,4140e" filled="false" stroked="true" strokeweight=".48pt" strokecolor="#fdfdfd">
                <v:path arrowok="t"/>
              </v:shape>
            </v:group>
            <v:group style="position:absolute;left:9491;top:3533;width:68;height:70" coordorigin="9491,3533" coordsize="68,70">
              <v:shape style="position:absolute;left:9491;top:3533;width:68;height:70" coordorigin="9491,3533" coordsize="68,70" path="m9491,3602l9558,3533e" filled="false" stroked="true" strokeweight=".48pt" strokecolor="#fdfdfd">
                <v:path arrowok="t"/>
              </v:shape>
            </v:group>
            <v:group style="position:absolute;left:9057;top:4020;width:15;height:15" coordorigin="9057,4020" coordsize="15,15">
              <v:shape style="position:absolute;left:9057;top:4020;width:15;height:15" coordorigin="9057,4020" coordsize="15,15" path="m9057,4034l9071,4020e" filled="false" stroked="true" strokeweight=".48pt" strokecolor="#fdfdfd">
                <v:path arrowok="t"/>
              </v:shape>
            </v:group>
            <v:group style="position:absolute;left:9402;top:3686;width:3;height:3" coordorigin="9402,3686" coordsize="3,3">
              <v:shape style="position:absolute;left:9402;top:3686;width:3;height:3" coordorigin="9402,3686" coordsize="3,3" path="m9402,3689l9405,3686e" filled="false" stroked="true" strokeweight=".48pt" strokecolor="#fdfdfd">
                <v:path arrowok="t"/>
              </v:shape>
            </v:group>
            <v:group style="position:absolute;left:8858;top:4277;width:96;height:96" coordorigin="8858,4277" coordsize="96,96">
              <v:shape style="position:absolute;left:8858;top:4277;width:96;height:96" coordorigin="8858,4277" coordsize="96,96" path="m8858,4373l8954,4277e" filled="false" stroked="true" strokeweight=".48pt" strokecolor="#fdfdfd">
                <v:path arrowok="t"/>
              </v:shape>
            </v:group>
            <v:group style="position:absolute;left:9402;top:3823;width:3;height:5" coordorigin="9402,3823" coordsize="3,5">
              <v:shape style="position:absolute;left:9402;top:3823;width:3;height:5" coordorigin="9402,3823" coordsize="3,5" path="m9402,3828l9405,3823e" filled="false" stroked="true" strokeweight=".48pt" strokecolor="#fdfdfd">
                <v:path arrowok="t"/>
              </v:shape>
            </v:group>
            <v:group style="position:absolute;left:9196;top:4020;width:12;height:15" coordorigin="9196,4020" coordsize="12,15">
              <v:shape style="position:absolute;left:9196;top:4020;width:12;height:15" coordorigin="9196,4020" coordsize="12,15" path="m9196,4034l9208,4020e" filled="false" stroked="true" strokeweight=".48pt" strokecolor="#fdfdfd">
                <v:path arrowok="t"/>
              </v:shape>
            </v:group>
            <v:group style="position:absolute;left:8858;top:4414;width:96;height:96" coordorigin="8858,4414" coordsize="96,96">
              <v:shape style="position:absolute;left:8858;top:4414;width:96;height:96" coordorigin="8858,4414" coordsize="96,96" path="m8858,4510l8954,4414e" filled="false" stroked="true" strokeweight=".48pt" strokecolor="#fdfdfd">
                <v:path arrowok="t"/>
              </v:shape>
            </v:group>
            <v:group style="position:absolute;left:9402;top:3910;width:58;height:56" coordorigin="9402,3910" coordsize="58,56">
              <v:shape style="position:absolute;left:9402;top:3910;width:58;height:56" coordorigin="9402,3910" coordsize="58,56" path="m9402,3965l9460,3910e" filled="false" stroked="true" strokeweight=".48pt" strokecolor="#fdfdfd">
                <v:path arrowok="t"/>
              </v:shape>
            </v:group>
            <v:group style="position:absolute;left:9333;top:4020;width:15;height:15" coordorigin="9333,4020" coordsize="15,15">
              <v:shape style="position:absolute;left:9333;top:4020;width:15;height:15" coordorigin="9333,4020" coordsize="15,15" path="m9333,4034l9347,4020e" filled="false" stroked="true" strokeweight=".48pt" strokecolor="#fdfdfd">
                <v:path arrowok="t"/>
              </v:shape>
            </v:group>
            <v:group style="position:absolute;left:8858;top:4553;width:96;height:96" coordorigin="8858,4553" coordsize="96,96">
              <v:shape style="position:absolute;left:8858;top:4553;width:96;height:96" coordorigin="8858,4553" coordsize="96,96" path="m8858,4649l8954,4553e" filled="false" stroked="true" strokeweight=".48pt" strokecolor="#fdfdfd">
                <v:path arrowok="t"/>
              </v:shape>
            </v:group>
            <v:group style="position:absolute;left:9470;top:3946;width:89;height:89" coordorigin="9470,3946" coordsize="89,89">
              <v:shape style="position:absolute;left:9470;top:3946;width:89;height:89" coordorigin="9470,3946" coordsize="89,89" path="m9470,4034l9558,3946e" filled="false" stroked="true" strokeweight=".48pt" strokecolor="#fdfdfd">
                <v:path arrowok="t"/>
              </v:shape>
            </v:group>
            <v:group style="position:absolute;left:8858;top:4510;width:96;height:96" coordorigin="8858,4510" coordsize="96,96">
              <v:shape style="position:absolute;left:8858;top:4510;width:96;height:96" coordorigin="8858,4510" coordsize="96,96" path="m8954,4606l8858,4510e" filled="false" stroked="true" strokeweight=".48pt" strokecolor="#fdfdfd">
                <v:path arrowok="t"/>
              </v:shape>
            </v:group>
            <v:group style="position:absolute;left:8858;top:4373;width:96;height:96" coordorigin="8858,4373" coordsize="96,96">
              <v:shape style="position:absolute;left:8858;top:4373;width:96;height:96" coordorigin="8858,4373" coordsize="96,96" path="m8954,4469l8858,4373e" filled="false" stroked="true" strokeweight=".48pt" strokecolor="#fdfdfd">
                <v:path arrowok="t"/>
              </v:shape>
            </v:group>
            <v:group style="position:absolute;left:8858;top:4236;width:96;height:94" coordorigin="8858,4236" coordsize="96,94">
              <v:shape style="position:absolute;left:8858;top:4236;width:96;height:94" coordorigin="8858,4236" coordsize="96,94" path="m8954,4330l8858,4236e" filled="false" stroked="true" strokeweight=".48pt" strokecolor="#fdfdfd">
                <v:path arrowok="t"/>
              </v:shape>
            </v:group>
            <v:group style="position:absolute;left:8858;top:4097;width:96;height:96" coordorigin="8858,4097" coordsize="96,96">
              <v:shape style="position:absolute;left:8858;top:4097;width:96;height:96" coordorigin="8858,4097" coordsize="96,96" path="m8954,4193l8858,4097e" filled="false" stroked="true" strokeweight=".48pt" strokecolor="#fdfdfd">
                <v:path arrowok="t"/>
              </v:shape>
            </v:group>
            <v:group style="position:absolute;left:8918;top:4020;width:36;height:36" coordorigin="8918,4020" coordsize="36,36">
              <v:shape style="position:absolute;left:8918;top:4020;width:36;height:36" coordorigin="8918,4020" coordsize="36,36" path="m8954,4056l8918,4020e" filled="false" stroked="true" strokeweight=".48pt" strokecolor="#fdfdfd">
                <v:path arrowok="t"/>
              </v:shape>
            </v:group>
            <v:group style="position:absolute;left:8858;top:3960;width:17;height:17" coordorigin="8858,3960" coordsize="17,17">
              <v:shape style="position:absolute;left:8858;top:3960;width:17;height:17" coordorigin="8858,3960" coordsize="17,17" path="m8874,3977l8858,3960e" filled="false" stroked="true" strokeweight=".48pt" strokecolor="#fdfdfd">
                <v:path arrowok="t"/>
              </v:shape>
            </v:group>
            <v:group style="position:absolute;left:9057;top:4020;width:12;height:15" coordorigin="9057,4020" coordsize="12,15">
              <v:shape style="position:absolute;left:9057;top:4020;width:12;height:15" coordorigin="9057,4020" coordsize="12,15" path="m9069,4034l9057,4020e" filled="false" stroked="true" strokeweight=".48pt" strokecolor="#fdfdfd">
                <v:path arrowok="t"/>
              </v:shape>
            </v:group>
            <v:group style="position:absolute;left:8858;top:3821;width:17;height:17" coordorigin="8858,3821" coordsize="17,17">
              <v:shape style="position:absolute;left:8858;top:3821;width:17;height:17" coordorigin="8858,3821" coordsize="17,17" path="m8874,3838l8858,3821e" filled="false" stroked="true" strokeweight=".48pt" strokecolor="#fdfdfd">
                <v:path arrowok="t"/>
              </v:shape>
            </v:group>
            <v:group style="position:absolute;left:9194;top:4020;width:15;height:15" coordorigin="9194,4020" coordsize="15,15">
              <v:shape style="position:absolute;left:9194;top:4020;width:15;height:15" coordorigin="9194,4020" coordsize="15,15" path="m9208,4034l9194,4020e" filled="false" stroked="true" strokeweight=".48pt" strokecolor="#fdfdfd">
                <v:path arrowok="t"/>
              </v:shape>
            </v:group>
            <v:group style="position:absolute;left:8858;top:3684;width:17;height:17" coordorigin="8858,3684" coordsize="17,17">
              <v:shape style="position:absolute;left:8858;top:3684;width:17;height:17" coordorigin="8858,3684" coordsize="17,17" path="m8874,3701l8858,3684e" filled="false" stroked="true" strokeweight=".48pt" strokecolor="#fdfdfd">
                <v:path arrowok="t"/>
              </v:shape>
            </v:group>
            <v:group style="position:absolute;left:9333;top:4020;width:12;height:15" coordorigin="9333,4020" coordsize="12,15">
              <v:shape style="position:absolute;left:9333;top:4020;width:12;height:15" coordorigin="9333,4020" coordsize="12,15" path="m9345,4034l9333,4020e" filled="false" stroked="true" strokeweight=".48pt" strokecolor="#fdfdfd">
                <v:path arrowok="t"/>
              </v:shape>
            </v:group>
            <v:group style="position:absolute;left:8858;top:3547;width:68;height:68" coordorigin="8858,3547" coordsize="68,68">
              <v:shape style="position:absolute;left:8858;top:3547;width:68;height:68" coordorigin="8858,3547" coordsize="68,68" path="m8925,3614l8858,3547e" filled="false" stroked="true" strokeweight=".48pt" strokecolor="#fdfdfd">
                <v:path arrowok="t"/>
              </v:shape>
            </v:group>
            <v:group style="position:absolute;left:9402;top:3953;width:82;height:82" coordorigin="9402,3953" coordsize="82,82">
              <v:shape style="position:absolute;left:9402;top:3953;width:82;height:82" coordorigin="9402,3953" coordsize="82,82" path="m9484,4034l9402,3953e" filled="false" stroked="true" strokeweight=".48pt" strokecolor="#fdfdfd">
                <v:path arrowok="t"/>
              </v:shape>
            </v:group>
            <v:group style="position:absolute;left:8858;top:3408;width:207;height:207" coordorigin="8858,3408" coordsize="207,207">
              <v:shape style="position:absolute;left:8858;top:3408;width:207;height:207" coordorigin="8858,3408" coordsize="207,207" path="m9064,3614l8858,3408e" filled="false" stroked="true" strokeweight=".48pt" strokecolor="#fdfdfd">
                <v:path arrowok="t"/>
              </v:shape>
            </v:group>
            <v:group style="position:absolute;left:9496;top:3910;width:63;height:63" coordorigin="9496,3910" coordsize="63,63">
              <v:shape style="position:absolute;left:9496;top:3910;width:63;height:63" coordorigin="9496,3910" coordsize="63,63" path="m9558,3972l9496,3910e" filled="false" stroked="true" strokeweight=".48pt" strokecolor="#fdfdfd">
                <v:path arrowok="t"/>
              </v:shape>
            </v:group>
            <v:group style="position:absolute;left:8858;top:3271;width:344;height:344" coordorigin="8858,3271" coordsize="344,344">
              <v:shape style="position:absolute;left:8858;top:3271;width:344;height:344" coordorigin="8858,3271" coordsize="344,344" path="m9201,3614l8858,3271e" filled="false" stroked="true" strokeweight=".48pt" strokecolor="#fdfdfd">
                <v:path arrowok="t"/>
              </v:shape>
            </v:group>
            <v:group style="position:absolute;left:9402;top:3816;width:3;height:3" coordorigin="9402,3816" coordsize="3,3">
              <v:shape style="position:absolute;left:9402;top:3816;width:3;height:3" coordorigin="9402,3816" coordsize="3,3" path="m9405,3818l9402,3816e" filled="false" stroked="true" strokeweight=".48pt" strokecolor="#fdfdfd">
                <v:path arrowok="t"/>
              </v:shape>
            </v:group>
            <v:group style="position:absolute;left:9402;top:3679;width:3;height:3" coordorigin="9402,3679" coordsize="3,3">
              <v:shape style="position:absolute;left:9402;top:3679;width:3;height:3" coordorigin="9402,3679" coordsize="3,3" path="m9405,3682l9402,3679e" filled="false" stroked="true" strokeweight=".48pt" strokecolor="#fdfdfd">
                <v:path arrowok="t"/>
              </v:shape>
            </v:group>
            <v:group style="position:absolute;left:8858;top:3132;width:202;height:202" coordorigin="8858,3132" coordsize="202,202">
              <v:shape style="position:absolute;left:8858;top:3132;width:202;height:202" coordorigin="8858,3132" coordsize="202,202" path="m9059,3334l8858,3132e" filled="false" stroked="true" strokeweight=".48pt" strokecolor="#fdfdfd">
                <v:path arrowok="t"/>
              </v:shape>
            </v:group>
            <v:group style="position:absolute;left:9210;top:3485;width:128;height:130" coordorigin="9210,3485" coordsize="128,130">
              <v:shape style="position:absolute;left:9210;top:3485;width:128;height:130" coordorigin="9210,3485" coordsize="128,130" path="m9338,3614l9210,3485e" filled="false" stroked="true" strokeweight=".48pt" strokecolor="#fdfdfd">
                <v:path arrowok="t"/>
              </v:shape>
            </v:group>
            <v:group style="position:absolute;left:9302;top:3439;width:164;height:164" coordorigin="9302,3439" coordsize="164,164">
              <v:shape style="position:absolute;left:9302;top:3439;width:164;height:164" coordorigin="9302,3439" coordsize="164,164" path="m9465,3602l9302,3439e" filled="false" stroked="true" strokeweight=".48pt" strokecolor="#fdfdfd">
                <v:path arrowok="t"/>
              </v:shape>
            </v:group>
            <v:group style="position:absolute;left:8858;top:2995;width:216;height:216" coordorigin="8858,2995" coordsize="216,216">
              <v:shape style="position:absolute;left:8858;top:2995;width:216;height:216" coordorigin="8858,2995" coordsize="216,216" path="m9074,3211l8858,2995e" filled="false" stroked="true" strokeweight=".48pt" strokecolor="#fdfdfd">
                <v:path arrowok="t"/>
              </v:shape>
            </v:group>
            <v:group style="position:absolute;left:9342;top:3343;width:216;height:216" coordorigin="9342,3343" coordsize="216,216">
              <v:shape style="position:absolute;left:9342;top:3343;width:216;height:216" coordorigin="9342,3343" coordsize="216,216" path="m9558,3559l9342,3343e" filled="false" stroked="true" strokeweight=".48pt" strokecolor="#fdfdfd">
                <v:path arrowok="t"/>
              </v:shape>
            </v:group>
            <v:group style="position:absolute;left:8963;top:2964;width:75;height:72" coordorigin="8963,2964" coordsize="75,72">
              <v:shape style="position:absolute;left:8963;top:2964;width:75;height:72" coordorigin="8963,2964" coordsize="75,72" path="m9038,3036l8963,2964e" filled="false" stroked="true" strokeweight=".48pt" strokecolor="#fdfdfd">
                <v:path arrowok="t"/>
              </v:shape>
            </v:group>
            <v:group style="position:absolute;left:9095;top:3096;width:5;height:5" coordorigin="9095,3096" coordsize="5,5">
              <v:shape style="position:absolute;left:9095;top:3096;width:5;height:5" coordorigin="9095,3096" coordsize="5,5" path="m9100,3101l9095,3096e" filled="false" stroked="true" strokeweight=".48pt" strokecolor="#fdfdfd">
                <v:path arrowok="t"/>
              </v:shape>
            </v:group>
            <v:group style="position:absolute;left:9323;top:3187;width:236;height:236" coordorigin="9323,3187" coordsize="236,236">
              <v:shape style="position:absolute;left:9323;top:3187;width:236;height:236" coordorigin="9323,3187" coordsize="236,236" path="m9558,3422l9323,3187e" filled="false" stroked="true" strokeweight=".48pt" strokecolor="#fdfdfd">
                <v:path arrowok="t"/>
              </v:shape>
            </v:group>
            <v:group style="position:absolute;left:9354;top:3079;width:204;height:204" coordorigin="9354,3079" coordsize="204,204">
              <v:shape style="position:absolute;left:9354;top:3079;width:204;height:204" coordorigin="9354,3079" coordsize="204,204" path="m9558,3283l9354,3079e" filled="false" stroked="true" strokeweight=".48pt" strokecolor="#fdfdfd">
                <v:path arrowok="t"/>
              </v:shape>
            </v:group>
            <v:group style="position:absolute;left:9378;top:2964;width:180;height:183" coordorigin="9378,2964" coordsize="180,183">
              <v:shape style="position:absolute;left:9378;top:2964;width:180;height:183" coordorigin="9378,2964" coordsize="180,183" path="m9558,3146l9378,2964e" filled="false" stroked="true" strokeweight=".48pt" strokecolor="#fdfdfd">
                <v:path arrowok="t"/>
              </v:shape>
            </v:group>
            <v:group style="position:absolute;left:9522;top:2971;width:36;height:36" coordorigin="9522,2971" coordsize="36,36">
              <v:shape style="position:absolute;left:9522;top:2971;width:36;height:36" coordorigin="9522,2971" coordsize="36,36" path="m9558,3007l9522,2971e" filled="false" stroked="true" strokeweight=".48pt" strokecolor="#fdfdfd">
                <v:path arrowok="t"/>
              </v:shape>
            </v:group>
            <v:group style="position:absolute;left:8858;top:2952;width:2;height:1709" coordorigin="8858,2952" coordsize="2,1709">
              <v:shape style="position:absolute;left:8858;top:2952;width:2;height:1709" coordorigin="8858,2952" coordsize="0,1709" path="m8858,2952l8858,4661e" filled="false" stroked="true" strokeweight=".12pt" strokecolor="#000000">
                <v:path arrowok="t"/>
              </v:shape>
            </v:group>
            <v:group style="position:absolute;left:8846;top:4078;width:2;height:584" coordorigin="8846,4078" coordsize="2,584">
              <v:shape style="position:absolute;left:8846;top:4078;width:2;height:584" coordorigin="8846,4078" coordsize="0,584" path="m8846,4661l8846,4318,8846,4078e" filled="false" stroked="true" strokeweight=".12pt" strokecolor="#000000">
                <v:path arrowok="t"/>
              </v:shape>
            </v:group>
            <v:group style="position:absolute;left:8774;top:4078;width:2;height:584" coordorigin="8774,4078" coordsize="2,584">
              <v:shape style="position:absolute;left:8774;top:4078;width:2;height:584" coordorigin="8774,4078" coordsize="0,584" path="m8774,4661l8774,4318,8774,4078e" filled="false" stroked="true" strokeweight=".12pt" strokecolor="#000000">
                <v:path arrowok="t"/>
              </v:shape>
            </v:group>
            <v:group style="position:absolute;left:8762;top:2964;width:2;height:1697" coordorigin="8762,2964" coordsize="2,1697">
              <v:shape style="position:absolute;left:8762;top:2964;width:2;height:1697" coordorigin="8762,2964" coordsize="0,1697" path="m8762,2964l8762,4661e" filled="false" stroked="true" strokeweight=".12pt" strokecolor="#000000">
                <v:path arrowok="t"/>
              </v:shape>
            </v:group>
            <v:group style="position:absolute;left:8762;top:4078;width:96;height:2" coordorigin="8762,4078" coordsize="96,2">
              <v:shape style="position:absolute;left:8762;top:4078;width:96;height:2" coordorigin="8762,4078" coordsize="96,0" path="m8762,4078l8858,4078e" filled="false" stroked="true" strokeweight=".12pt" strokecolor="#000000">
                <v:path arrowok="t"/>
              </v:shape>
            </v:group>
            <v:group style="position:absolute;left:8776;top:4034;width:63;height:32" coordorigin="8776,4034" coordsize="63,32">
              <v:shape style="position:absolute;left:8776;top:4034;width:63;height:32" coordorigin="8776,4034" coordsize="63,32" path="m8838,4066l8776,4066,8776,4034,8838,4034,8838,4066e" filled="false" stroked="true" strokeweight="0pt" strokecolor="#000000">
                <v:path arrowok="t"/>
              </v:shape>
            </v:group>
            <v:group style="position:absolute;left:8776;top:2990;width:63;height:32" coordorigin="8776,2990" coordsize="63,32">
              <v:shape style="position:absolute;left:8776;top:2990;width:63;height:32" coordorigin="8776,2990" coordsize="63,32" path="m8838,3022l8776,3022,8776,2990,8838,2990,8838,3022e" filled="false" stroked="true" strokeweight="0pt" strokecolor="#000000">
                <v:path arrowok="t"/>
              </v:shape>
            </v:group>
            <v:group style="position:absolute;left:8814;top:3497;width:2;height:538" coordorigin="8814,3497" coordsize="2,538">
              <v:shape style="position:absolute;left:8814;top:3497;width:2;height:538" coordorigin="8814,3497" coordsize="0,538" path="m8814,3497l8814,4034e" filled="false" stroked="true" strokeweight=".82pt" strokecolor="#000000">
                <v:path arrowok="t"/>
              </v:shape>
            </v:group>
            <v:group style="position:absolute;left:8800;top:3022;width:2;height:555" coordorigin="8800,3022" coordsize="2,555">
              <v:shape style="position:absolute;left:8800;top:3022;width:2;height:555" coordorigin="8800,3022" coordsize="0,555" path="m8800,3022l8800,3576e" filled="false" stroked="true" strokeweight=".82pt" strokecolor="#000000">
                <v:path arrowok="t"/>
              </v:shape>
            </v:group>
            <v:group style="position:absolute;left:8762;top:2952;width:12;height:574" coordorigin="8762,2952" coordsize="12,574">
              <v:shape style="position:absolute;left:8762;top:2952;width:12;height:574" coordorigin="8762,2952" coordsize="12,574" path="m8762,3526l8774,3526,8774,2952e" filled="false" stroked="true" strokeweight=".12pt" strokecolor="#000000">
                <v:path arrowok="t"/>
              </v:shape>
            </v:group>
            <v:group style="position:absolute;left:8846;top:2971;width:12;height:555" coordorigin="8846,2971" coordsize="12,555">
              <v:shape style="position:absolute;left:8846;top:2971;width:12;height:555" coordorigin="8846,2971" coordsize="12,555" path="m8858,3526l8846,3526,8846,2971e" filled="false" stroked="true" strokeweight=".12pt" strokecolor="#000000">
                <v:path arrowok="t"/>
              </v:shape>
            </v:group>
            <v:group style="position:absolute;left:8774;top:2983;width:72;height:2" coordorigin="8774,2983" coordsize="72,2">
              <v:shape style="position:absolute;left:8774;top:2983;width:72;height:2" coordorigin="8774,2983" coordsize="72,0" path="m8846,2983l8774,2983e" filled="false" stroked="true" strokeweight=".12pt" strokecolor="#000000">
                <v:path arrowok="t"/>
              </v:shape>
            </v:group>
            <v:group style="position:absolute;left:7533;top:4634;width:1220;height:2" coordorigin="7533,4634" coordsize="1220,2">
              <v:shape style="position:absolute;left:7533;top:4634;width:1220;height:2" coordorigin="7533,4634" coordsize="1220,0" path="m7533,4634l8752,4634e" filled="false" stroked="true" strokeweight=".0984pt" strokecolor="#000000">
                <v:path arrowok="t"/>
              </v:shape>
            </v:group>
            <v:group style="position:absolute;left:8006;top:4606;width:27;height:44" coordorigin="8006,4606" coordsize="27,44">
              <v:shape style="position:absolute;left:8006;top:4606;width:27;height:44" coordorigin="8006,4606" coordsize="27,44" path="m8006,4606l8032,4606,8032,4649,8006,4649,8006,4606e" filled="false" stroked="true" strokeweight="0pt" strokecolor="#000000">
                <v:path arrowok="t"/>
              </v:shape>
            </v:group>
            <v:group style="position:absolute;left:7576;top:4606;width:27;height:44" coordorigin="7576,4606" coordsize="27,44">
              <v:shape style="position:absolute;left:7576;top:4606;width:27;height:44" coordorigin="7576,4606" coordsize="27,44" path="m7576,4606l7602,4606,7602,4649,7576,4649,7576,4606e" filled="false" stroked="true" strokeweight="0pt" strokecolor="#000000">
                <v:path arrowok="t"/>
              </v:shape>
            </v:group>
            <v:group style="position:absolute;left:9556;top:2854;width:106;height:15" coordorigin="9556,2854" coordsize="106,15">
              <v:shape style="position:absolute;left:9556;top:2854;width:106;height:15" coordorigin="9556,2854" coordsize="106,15" path="m9662,2868l9556,2854,9556,2868,9662,2854e" filled="false" stroked="true" strokeweight=".12pt" strokecolor="#000000">
                <v:path arrowok="t"/>
              </v:shape>
            </v:group>
            <v:group style="position:absolute;left:7730;top:2868;width:2;height:96" coordorigin="7730,2868" coordsize="2,96">
              <v:shape style="position:absolute;left:7730;top:2868;width:2;height:96" coordorigin="7730,2868" coordsize="0,96" path="m7730,2964l7730,2868e" filled="false" stroked="true" strokeweight=".12pt" strokecolor="#000000">
                <v:path arrowok="t"/>
              </v:shape>
            </v:group>
            <v:group style="position:absolute;left:6498;top:2885;width:32;height:87" coordorigin="6498,2885" coordsize="32,87">
              <v:shape style="position:absolute;left:6498;top:2885;width:32;height:87" coordorigin="6498,2885" coordsize="32,87" path="m6498,2971l6498,2885,6530,2885,6530,2971,6498,2971e" filled="false" stroked="true" strokeweight="0pt" strokecolor="#000000">
                <v:path arrowok="t"/>
              </v:shape>
            </v:group>
            <v:group style="position:absolute;left:7686;top:2885;width:32;height:87" coordorigin="7686,2885" coordsize="32,87">
              <v:shape style="position:absolute;left:7686;top:2885;width:32;height:87" coordorigin="7686,2885" coordsize="32,87" path="m7686,2971l7686,2885,7718,2885,7718,2971,7686,2971e" filled="false" stroked="true" strokeweight="0pt" strokecolor="#000000">
                <v:path arrowok="t"/>
              </v:shape>
            </v:group>
            <v:group style="position:absolute;left:6530;top:2928;width:1157;height:2" coordorigin="6530,2928" coordsize="1157,2">
              <v:shape style="position:absolute;left:6530;top:2928;width:1157;height:2" coordorigin="6530,2928" coordsize="1157,0" path="m6530,2928l7686,2928e" filled="false" stroked="true" strokeweight="0pt" strokecolor="#000000">
                <v:path arrowok="t"/>
              </v:shape>
            </v:group>
            <v:group style="position:absolute;left:6530;top:2921;width:1157;height:2" coordorigin="6530,2921" coordsize="1157,2">
              <v:shape style="position:absolute;left:6530;top:2921;width:1157;height:2" coordorigin="6530,2921" coordsize="1157,0" path="m6530,2921l7686,2921e" filled="false" stroked="true" strokeweight="0pt" strokecolor="#000000">
                <v:path arrowok="t"/>
              </v:shape>
            </v:group>
            <v:group style="position:absolute;left:6530;top:2935;width:1157;height:2" coordorigin="6530,2935" coordsize="1157,2">
              <v:shape style="position:absolute;left:6530;top:2935;width:1157;height:2" coordorigin="6530,2935" coordsize="1157,0" path="m6530,2935l7686,2935e" filled="false" stroked="true" strokeweight="0pt" strokecolor="#000000">
                <v:path arrowok="t"/>
              </v:shape>
            </v:group>
            <v:group style="position:absolute;left:6434;top:2952;width:53;height:2" coordorigin="6434,2952" coordsize="53,2">
              <v:shape style="position:absolute;left:6434;top:2952;width:53;height:2" coordorigin="6434,2952" coordsize="53,0" path="m6486,2952l6434,2952e" filled="false" stroked="true" strokeweight=".12pt" strokecolor="#000000">
                <v:path arrowok="t"/>
              </v:shape>
            </v:group>
            <v:group style="position:absolute;left:9570;top:2952;width:53;height:2" coordorigin="9570,2952" coordsize="53,2">
              <v:shape style="position:absolute;left:9570;top:2952;width:53;height:2" coordorigin="9570,2952" coordsize="53,0" path="m9570,2952l9623,2952e" filled="false" stroked="true" strokeweight=".12pt" strokecolor="#000000">
                <v:path arrowok="t"/>
              </v:shape>
            </v:group>
            <v:group style="position:absolute;left:8846;top:2868;width:2;height:116" coordorigin="8846,2868" coordsize="2,116">
              <v:shape style="position:absolute;left:8846;top:2868;width:2;height:116" coordorigin="8846,2868" coordsize="0,116" path="m8846,2983l8846,2868e" filled="false" stroked="true" strokeweight=".12pt" strokecolor="#000000">
                <v:path arrowok="t"/>
              </v:shape>
            </v:group>
            <v:group style="position:absolute;left:9570;top:2868;width:2;height:1738" coordorigin="9570,2868" coordsize="2,1738">
              <v:shape style="position:absolute;left:9570;top:2868;width:2;height:1738" coordorigin="9570,2868" coordsize="0,1738" path="m9570,2868l9570,4606e" filled="false" stroked="true" strokeweight=".12pt" strokecolor="#000000">
                <v:path arrowok="t"/>
              </v:shape>
            </v:group>
            <v:group style="position:absolute;left:7730;top:2899;width:1116;height:2" coordorigin="7730,2899" coordsize="1116,2">
              <v:shape style="position:absolute;left:7730;top:2899;width:1116;height:2" coordorigin="7730,2899" coordsize="1116,0" path="m7730,2899l8846,2899e" filled="false" stroked="true" strokeweight=".12pt" strokecolor="#000000">
                <v:path arrowok="t"/>
              </v:shape>
            </v:group>
            <v:group style="position:absolute;left:9570;top:2899;width:53;height:1419" coordorigin="9570,2899" coordsize="53,1419">
              <v:shape style="position:absolute;left:9570;top:2899;width:53;height:1419" coordorigin="9570,2899" coordsize="53,1419" path="m9570,2899l9623,2899,9623,4318e" filled="false" stroked="true" strokeweight=".12pt" strokecolor="#000000">
                <v:path arrowok="t"/>
              </v:shape>
            </v:group>
            <v:group style="position:absolute;left:6434;top:2899;width:53;height:1762" coordorigin="6434,2899" coordsize="53,1762">
              <v:shape style="position:absolute;left:6434;top:2899;width:53;height:1762" coordorigin="6434,2899" coordsize="53,1762" path="m6434,4661l6434,4318,6434,2899,6486,2899e" filled="false" stroked="true" strokeweight=".12pt" strokecolor="#000000">
                <v:path arrowok="t"/>
              </v:shape>
            </v:group>
            <v:group style="position:absolute;left:7730;top:2952;width:1116;height:2" coordorigin="7730,2952" coordsize="1116,2">
              <v:shape style="position:absolute;left:7730;top:2952;width:1116;height:2" coordorigin="7730,2952" coordsize="1116,0" path="m7730,2952l8846,2952e" filled="false" stroked="true" strokeweight=".12pt" strokecolor="#000000">
                <v:path arrowok="t"/>
              </v:shape>
            </v:group>
            <v:group style="position:absolute;left:6486;top:2868;width:2;height:1738" coordorigin="6486,2868" coordsize="2,1738">
              <v:shape style="position:absolute;left:6486;top:2868;width:2;height:1738" coordorigin="6486,2868" coordsize="0,1738" path="m6486,2868l6486,4606e" filled="false" stroked="true" strokeweight=".12pt" strokecolor="#000000">
                <v:path arrowok="t"/>
              </v:shape>
            </v:group>
            <v:group style="position:absolute;left:6498;top:2964;width:2276;height:2" coordorigin="6498,2964" coordsize="2276,2">
              <v:shape style="position:absolute;left:6498;top:2964;width:2276;height:2" coordorigin="6498,2964" coordsize="2276,0" path="m6498,2964l7103,2964,8774,2964e" filled="false" stroked="true" strokeweight=".12pt" strokecolor="#000000">
                <v:path arrowok="t"/>
              </v:shape>
            </v:group>
            <v:group style="position:absolute;left:8846;top:2964;width:713;height:1630" coordorigin="8846,2964" coordsize="713,1630">
              <v:shape style="position:absolute;left:8846;top:2964;width:713;height:1630" coordorigin="8846,2964" coordsize="713,1630" path="m8846,2964l9369,2964,9558,2964,9558,4318,9558,4594e" filled="false" stroked="true" strokeweight=".12pt" strokecolor="#000000">
                <v:path arrowok="t"/>
              </v:shape>
            </v:group>
            <v:group style="position:absolute;left:6498;top:2964;width:2;height:1630" coordorigin="6498,2964" coordsize="2,1630">
              <v:shape style="position:absolute;left:6498;top:2964;width:2;height:1630" coordorigin="6498,2964" coordsize="0,1630" path="m6498,2964l6498,4594e" filled="false" stroked="true" strokeweight=".12pt" strokecolor="#000000">
                <v:path arrowok="t"/>
              </v:shape>
            </v:group>
            <v:group style="position:absolute;left:9558;top:2952;width:12;height:12" coordorigin="9558,2952" coordsize="12,12">
              <v:shape style="position:absolute;left:9558;top:2952;width:12;height:12" coordorigin="9558,2952" coordsize="12,12" path="m9558,2964l9558,2952,9570,2952e" filled="false" stroked="true" strokeweight=".12pt" strokecolor="#000000">
                <v:path arrowok="t"/>
              </v:shape>
            </v:group>
            <v:group style="position:absolute;left:9527;top:2885;width:32;height:87" coordorigin="9527,2885" coordsize="32,87">
              <v:shape style="position:absolute;left:9527;top:2885;width:32;height:87" coordorigin="9527,2885" coordsize="32,87" path="m9527,2971l9527,2885,9558,2885,9558,2971,9527,2971e" filled="false" stroked="true" strokeweight="0pt" strokecolor="#000000">
                <v:path arrowok="t"/>
              </v:shape>
            </v:group>
            <v:group style="position:absolute;left:8858;top:2885;width:32;height:87" coordorigin="8858,2885" coordsize="32,87">
              <v:shape style="position:absolute;left:8858;top:2885;width:32;height:87" coordorigin="8858,2885" coordsize="32,87" path="m8858,2971l8858,2885,8889,2885,8889,2971,8858,2971e" filled="false" stroked="true" strokeweight="0pt" strokecolor="#000000">
                <v:path arrowok="t"/>
              </v:shape>
            </v:group>
            <v:group style="position:absolute;left:8889;top:2928;width:639;height:2" coordorigin="8889,2928" coordsize="639,2">
              <v:shape style="position:absolute;left:8889;top:2928;width:639;height:2" coordorigin="8889,2928" coordsize="639,0" path="m8889,2928l9527,2928e" filled="false" stroked="true" strokeweight="0pt" strokecolor="#000000">
                <v:path arrowok="t"/>
              </v:shape>
            </v:group>
            <v:group style="position:absolute;left:8889;top:2921;width:639;height:2" coordorigin="8889,2921" coordsize="639,2">
              <v:shape style="position:absolute;left:8889;top:2921;width:639;height:2" coordorigin="8889,2921" coordsize="639,0" path="m8889,2921l9527,2921e" filled="false" stroked="true" strokeweight="0pt" strokecolor="#000000">
                <v:path arrowok="t"/>
              </v:shape>
            </v:group>
            <v:group style="position:absolute;left:8889;top:2935;width:639;height:2" coordorigin="8889,2935" coordsize="639,2">
              <v:shape style="position:absolute;left:8889;top:2935;width:639;height:2" coordorigin="8889,2935" coordsize="639,0" path="m8889,2935l9527,2935e" filled="false" stroked="true" strokeweight="0pt" strokecolor="#000000">
                <v:path arrowok="t"/>
              </v:shape>
            </v:group>
            <v:group style="position:absolute;left:6486;top:2952;width:12;height:12" coordorigin="6486,2952" coordsize="12,12">
              <v:shape style="position:absolute;left:6486;top:2952;width:12;height:12" coordorigin="6486,2952" coordsize="12,12" path="m6486,2952l6498,2952,6498,2964e" filled="false" stroked="true" strokeweight=".12pt" strokecolor="#000000">
                <v:path arrowok="t"/>
              </v:shape>
            </v:group>
            <v:group style="position:absolute;left:6486;top:4728;width:1608;height:1661" coordorigin="6486,4728" coordsize="1608,1661">
              <v:shape style="position:absolute;left:6486;top:4728;width:1608;height:1661" coordorigin="6486,4728" coordsize="1608,1661" path="m6486,6389l6486,4728,7103,4728,8094,4728e" filled="false" stroked="true" strokeweight=".12pt" strokecolor="#000000">
                <v:path arrowok="t"/>
              </v:shape>
            </v:group>
            <v:group style="position:absolute;left:8723;top:4728;width:848;height:1661" coordorigin="8723,4728" coordsize="848,1661">
              <v:shape style="position:absolute;left:8723;top:4728;width:848;height:1661" coordorigin="8723,4728" coordsize="848,1661" path="m8723,4728l9369,4728,9570,4728,9570,6389,9215,6389,8980,6389e" filled="false" stroked="true" strokeweight=".12pt" strokecolor="#000000">
                <v:path arrowok="t"/>
              </v:shape>
            </v:group>
            <v:group style="position:absolute;left:7103;top:4740;width:992;height:2" coordorigin="7103,4740" coordsize="992,2">
              <v:shape style="position:absolute;left:7103;top:4740;width:992;height:2" coordorigin="7103,4740" coordsize="992,0" path="m7103,4740l8094,4740e" filled="false" stroked="true" strokeweight=".12pt" strokecolor="#000000">
                <v:path arrowok="t"/>
              </v:shape>
            </v:group>
            <v:group style="position:absolute;left:8723;top:4740;width:836;height:1637" coordorigin="8723,4740" coordsize="836,1637">
              <v:shape style="position:absolute;left:8723;top:4740;width:836;height:1637" coordorigin="8723,4740" coordsize="836,1637" path="m8723,4740l9369,4740,9558,4740,9558,6377,9215,6377,8980,6377e" filled="false" stroked="true" strokeweight=".12pt" strokecolor="#000000">
                <v:path arrowok="t"/>
              </v:shape>
            </v:group>
            <v:group style="position:absolute;left:6530;top:6377;width:1716;height:2" coordorigin="6530,6377" coordsize="1716,2">
              <v:shape style="position:absolute;left:6530;top:6377;width:1716;height:2" coordorigin="6530,6377" coordsize="1716,0" path="m8246,6377l7103,6377,6530,6377e" filled="false" stroked="true" strokeweight=".12pt" strokecolor="#000000">
                <v:path arrowok="t"/>
              </v:shape>
            </v:group>
            <v:group style="position:absolute;left:6498;top:4740;width:605;height:1637" coordorigin="6498,4740" coordsize="605,1637">
              <v:shape style="position:absolute;left:6498;top:4740;width:605;height:1637" coordorigin="6498,4740" coordsize="605,1637" path="m6498,6377l6498,4740,7103,4740e" filled="false" stroked="true" strokeweight=".12pt" strokecolor="#000000">
                <v:path arrowok="t"/>
              </v:shape>
            </v:group>
            <v:group style="position:absolute;left:9558;top:2952;width:12;height:1743" coordorigin="9558,2952" coordsize="12,1743">
              <v:shape style="position:absolute;left:9558;top:2952;width:12;height:1743" coordorigin="9558,2952" coordsize="12,1743" path="m9558,2952l9570,2952,9570,4318,9570,4694e" filled="false" stroked="true" strokeweight=".12pt" strokecolor="#000000">
                <v:path arrowok="t"/>
              </v:shape>
            </v:group>
            <v:group style="position:absolute;left:9570;top:2899;width:53;height:53" coordorigin="9570,2899" coordsize="53,53">
              <v:shape style="position:absolute;left:9570;top:2899;width:53;height:53" coordorigin="9570,2899" coordsize="53,53" path="m9570,2899l9570,2952,9623,2952,9570,2899xe" filled="true" fillcolor="#000000" stroked="false">
                <v:path arrowok="t"/>
                <v:fill type="solid"/>
              </v:shape>
              <v:shape style="position:absolute;left:9570;top:2899;width:53;height:53" coordorigin="9570,2899" coordsize="53,53" path="m9623,2899l9570,2899,9623,2952,9623,2899xe" filled="true" fillcolor="#000000" stroked="false">
                <v:path arrowok="t"/>
                <v:fill type="solid"/>
              </v:shape>
            </v:group>
            <v:group style="position:absolute;left:9570;top:2899;width:53;height:53" coordorigin="9570,2899" coordsize="53,53">
              <v:shape style="position:absolute;left:9570;top:2899;width:53;height:53" coordorigin="9570,2899" coordsize="53,53" path="m9570,2952l9623,2952,9570,2899,9570,2952xe" filled="false" stroked="true" strokeweight="0pt" strokecolor="#000000">
                <v:path arrowok="t"/>
              </v:shape>
            </v:group>
            <v:group style="position:absolute;left:9570;top:2899;width:53;height:53" coordorigin="9570,2899" coordsize="53,53">
              <v:shape style="position:absolute;left:9570;top:2899;width:53;height:53" coordorigin="9570,2899" coordsize="53,53" path="m9623,2952l9570,2899,9623,2899,9623,2952xe" filled="false" stroked="true" strokeweight="0pt" strokecolor="#000000">
                <v:path arrowok="t"/>
              </v:shape>
            </v:group>
            <v:group style="position:absolute;left:6434;top:2899;width:53;height:53" coordorigin="6434,2899" coordsize="53,53">
              <v:shape style="position:absolute;left:6434;top:2899;width:53;height:53" coordorigin="6434,2899" coordsize="53,53" path="m6434,2899l6434,2952,6486,2952,6434,2899xe" filled="true" fillcolor="#000000" stroked="false">
                <v:path arrowok="t"/>
                <v:fill type="solid"/>
              </v:shape>
              <v:shape style="position:absolute;left:6434;top:2899;width:53;height:53" coordorigin="6434,2899" coordsize="53,53" path="m6486,2899l6434,2899,6486,2952,6486,2899xe" filled="true" fillcolor="#000000" stroked="false">
                <v:path arrowok="t"/>
                <v:fill type="solid"/>
              </v:shape>
            </v:group>
            <v:group style="position:absolute;left:6434;top:2899;width:53;height:53" coordorigin="6434,2899" coordsize="53,53">
              <v:shape style="position:absolute;left:6434;top:2899;width:53;height:53" coordorigin="6434,2899" coordsize="53,53" path="m6434,2952l6486,2952,6434,2899,6434,2952xe" filled="false" stroked="true" strokeweight="0pt" strokecolor="#000000">
                <v:path arrowok="t"/>
              </v:shape>
            </v:group>
            <v:group style="position:absolute;left:6434;top:2899;width:53;height:53" coordorigin="6434,2899" coordsize="53,53">
              <v:shape style="position:absolute;left:6434;top:2899;width:53;height:53" coordorigin="6434,2899" coordsize="53,53" path="m6486,2952l6434,2899,6486,2899,6486,2952xe" filled="false" stroked="true" strokeweight="0pt" strokecolor="#000000">
                <v:path arrowok="t"/>
              </v:shape>
            </v:group>
            <v:group style="position:absolute;left:7730;top:2899;width:1116;height:53" coordorigin="7730,2899" coordsize="1116,53">
              <v:shape style="position:absolute;left:7730;top:2899;width:1116;height:53" coordorigin="7730,2899" coordsize="1116,53" path="m7730,2899l7730,2952,8846,2952,7730,2899xe" filled="true" fillcolor="#000000" stroked="false">
                <v:path arrowok="t"/>
                <v:fill type="solid"/>
              </v:shape>
              <v:shape style="position:absolute;left:7730;top:2899;width:1116;height:53" coordorigin="7730,2899" coordsize="1116,53" path="m8846,2899l7730,2899,8846,2952,8846,2899xe" filled="true" fillcolor="#000000" stroked="false">
                <v:path arrowok="t"/>
                <v:fill type="solid"/>
              </v:shape>
            </v:group>
            <v:group style="position:absolute;left:7730;top:2899;width:1116;height:53" coordorigin="7730,2899" coordsize="1116,53">
              <v:shape style="position:absolute;left:7730;top:2899;width:1116;height:53" coordorigin="7730,2899" coordsize="1116,53" path="m7730,2952l8846,2952,7730,2899,7730,2952xe" filled="false" stroked="true" strokeweight="0pt" strokecolor="#000000">
                <v:path arrowok="t"/>
              </v:shape>
            </v:group>
            <v:group style="position:absolute;left:7730;top:2899;width:1116;height:53" coordorigin="7730,2899" coordsize="1116,53">
              <v:shape style="position:absolute;left:7730;top:2899;width:1116;height:53" coordorigin="7730,2899" coordsize="1116,53" path="m8846,2952l7730,2899,8846,2899,8846,2952xe" filled="false" stroked="true" strokeweight="0pt" strokecolor="#000000">
                <v:path arrowok="t"/>
              </v:shape>
            </v:group>
            <v:group style="position:absolute;left:8774;top:2952;width:72;height:32" coordorigin="8774,2952" coordsize="72,32">
              <v:shape style="position:absolute;left:8774;top:2952;width:72;height:32" coordorigin="8774,2952" coordsize="72,32" path="m8774,2952l8774,2983,8846,2983,8774,2952xe" filled="true" fillcolor="#000000" stroked="false">
                <v:path arrowok="t"/>
                <v:fill type="solid"/>
              </v:shape>
              <v:shape style="position:absolute;left:8774;top:2952;width:72;height:32" coordorigin="8774,2952" coordsize="72,32" path="m8846,2952l8774,2952,8846,2983,8846,2952xe" filled="true" fillcolor="#000000" stroked="false">
                <v:path arrowok="t"/>
                <v:fill type="solid"/>
              </v:shape>
            </v:group>
            <v:group style="position:absolute;left:8774;top:2952;width:72;height:32" coordorigin="8774,2952" coordsize="72,32">
              <v:shape style="position:absolute;left:8774;top:2952;width:72;height:32" coordorigin="8774,2952" coordsize="72,32" path="m8774,2983l8846,2983,8774,2952,8774,2983xe" filled="false" stroked="true" strokeweight="0pt" strokecolor="#000000">
                <v:path arrowok="t"/>
              </v:shape>
            </v:group>
            <v:group style="position:absolute;left:8774;top:2952;width:72;height:32" coordorigin="8774,2952" coordsize="72,32">
              <v:shape style="position:absolute;left:8774;top:2952;width:72;height:32" coordorigin="8774,2952" coordsize="72,32" path="m8846,2983l8774,2952,8846,2952,8846,2983xe" filled="false" stroked="true" strokeweight="0pt" strokecolor="#000000">
                <v:path arrowok="t"/>
              </v:shape>
            </v:group>
            <v:group style="position:absolute;left:6434;top:2952;width:53;height:687" coordorigin="6434,2952" coordsize="53,687">
              <v:shape style="position:absolute;left:6434;top:2952;width:53;height:687" coordorigin="6434,2952" coordsize="53,687" path="m6434,2952l6434,3638,6486,3638,6434,2952xe" filled="true" fillcolor="#000000" stroked="false">
                <v:path arrowok="t"/>
                <v:fill type="solid"/>
              </v:shape>
              <v:shape style="position:absolute;left:6434;top:2952;width:53;height:687" coordorigin="6434,2952" coordsize="53,687" path="m6486,2952l6434,2952,6486,3638,6486,2952xe" filled="true" fillcolor="#000000" stroked="false">
                <v:path arrowok="t"/>
                <v:fill type="solid"/>
              </v:shape>
            </v:group>
            <v:group style="position:absolute;left:6434;top:2952;width:53;height:687" coordorigin="6434,2952" coordsize="53,687">
              <v:shape style="position:absolute;left:6434;top:2952;width:53;height:687" coordorigin="6434,2952" coordsize="53,687" path="m6434,3638l6486,3638,6434,2952,6434,3638xe" filled="false" stroked="true" strokeweight="0pt" strokecolor="#000000">
                <v:path arrowok="t"/>
              </v:shape>
            </v:group>
            <v:group style="position:absolute;left:6434;top:2952;width:53;height:687" coordorigin="6434,2952" coordsize="53,687">
              <v:shape style="position:absolute;left:6434;top:2952;width:53;height:687" coordorigin="6434,2952" coordsize="53,687" path="m6486,3638l6434,2952,6486,2952,6486,3638xe" filled="false" stroked="true" strokeweight="0pt" strokecolor="#000000">
                <v:path arrowok="t"/>
              </v:shape>
            </v:group>
            <v:group style="position:absolute;left:9570;top:2952;width:53;height:1366" coordorigin="9570,2952" coordsize="53,1366">
              <v:shape style="position:absolute;left:9570;top:2952;width:53;height:1366" coordorigin="9570,2952" coordsize="53,1366" path="m9570,2952l9570,4318,9623,4318,9570,2952xe" filled="true" fillcolor="#000000" stroked="false">
                <v:path arrowok="t"/>
                <v:fill type="solid"/>
              </v:shape>
              <v:shape style="position:absolute;left:9570;top:2952;width:53;height:1366" coordorigin="9570,2952" coordsize="53,1366" path="m9623,2952l9570,2952,9623,4318,9623,2952xe" filled="true" fillcolor="#000000" stroked="false">
                <v:path arrowok="t"/>
                <v:fill type="solid"/>
              </v:shape>
            </v:group>
            <v:group style="position:absolute;left:9570;top:2952;width:53;height:1366" coordorigin="9570,2952" coordsize="53,1366">
              <v:shape style="position:absolute;left:9570;top:2952;width:53;height:1366" coordorigin="9570,2952" coordsize="53,1366" path="m9570,4318l9623,4318,9570,2952,9570,4318xe" filled="false" stroked="true" strokeweight="0pt" strokecolor="#000000">
                <v:path arrowok="t"/>
              </v:shape>
            </v:group>
            <v:group style="position:absolute;left:9570;top:2952;width:53;height:1366" coordorigin="9570,2952" coordsize="53,1366">
              <v:shape style="position:absolute;left:9570;top:2952;width:53;height:1366" coordorigin="9570,2952" coordsize="53,1366" path="m9623,4318l9570,2952,9623,2952,9623,4318xe" filled="false" stroked="true" strokeweight="0pt" strokecolor="#000000">
                <v:path arrowok="t"/>
              </v:shape>
            </v:group>
            <v:group style="position:absolute;left:8774;top:4078;width:72;height:240" coordorigin="8774,4078" coordsize="72,240">
              <v:shape style="position:absolute;left:8774;top:4078;width:72;height:240" coordorigin="8774,4078" coordsize="72,240" path="m8774,4078l8774,4318,8846,4318,8774,4078xe" filled="true" fillcolor="#000000" stroked="false">
                <v:path arrowok="t"/>
                <v:fill type="solid"/>
              </v:shape>
              <v:shape style="position:absolute;left:8774;top:4078;width:72;height:240" coordorigin="8774,4078" coordsize="72,240" path="m8846,4078l8774,4078,8846,4318,8846,4078xe" filled="true" fillcolor="#000000" stroked="false">
                <v:path arrowok="t"/>
                <v:fill type="solid"/>
              </v:shape>
            </v:group>
            <v:group style="position:absolute;left:8774;top:4078;width:72;height:240" coordorigin="8774,4078" coordsize="72,240">
              <v:shape style="position:absolute;left:8774;top:4078;width:72;height:240" coordorigin="8774,4078" coordsize="72,240" path="m8774,4318l8846,4318,8774,4078,8774,4318xe" filled="false" stroked="true" strokeweight="0pt" strokecolor="#000000">
                <v:path arrowok="t"/>
              </v:shape>
            </v:group>
            <v:group style="position:absolute;left:8774;top:4078;width:72;height:240" coordorigin="8774,4078" coordsize="72,240">
              <v:shape style="position:absolute;left:8774;top:4078;width:72;height:240" coordorigin="8774,4078" coordsize="72,240" path="m8846,4318l8774,4078,8846,4078,8846,4318xe" filled="false" stroked="true" strokeweight="0pt" strokecolor="#000000">
                <v:path arrowok="t"/>
              </v:shape>
            </v:group>
            <v:group style="position:absolute;left:6434;top:3638;width:53;height:680" coordorigin="6434,3638" coordsize="53,680">
              <v:shape style="position:absolute;left:6434;top:3638;width:53;height:680" coordorigin="6434,3638" coordsize="53,680" path="m6434,3638l6434,4318,6486,4318,6434,3638xe" filled="true" fillcolor="#000000" stroked="false">
                <v:path arrowok="t"/>
                <v:fill type="solid"/>
              </v:shape>
              <v:shape style="position:absolute;left:6434;top:3638;width:53;height:680" coordorigin="6434,3638" coordsize="53,680" path="m6486,3638l6434,3638,6486,4318,6486,3638xe" filled="true" fillcolor="#000000" stroked="false">
                <v:path arrowok="t"/>
                <v:fill type="solid"/>
              </v:shape>
            </v:group>
            <v:group style="position:absolute;left:6434;top:3638;width:53;height:680" coordorigin="6434,3638" coordsize="53,680">
              <v:shape style="position:absolute;left:6434;top:3638;width:53;height:680" coordorigin="6434,3638" coordsize="53,680" path="m6434,4318l6486,4318,6434,3638,6434,4318xe" filled="false" stroked="true" strokeweight="0pt" strokecolor="#000000">
                <v:path arrowok="t"/>
              </v:shape>
            </v:group>
            <v:group style="position:absolute;left:6434;top:3638;width:53;height:680" coordorigin="6434,3638" coordsize="53,680">
              <v:shape style="position:absolute;left:6434;top:3638;width:53;height:680" coordorigin="6434,3638" coordsize="53,680" path="m6486,4318l6434,3638,6486,3638,6486,4318xe" filled="false" stroked="true" strokeweight="0pt" strokecolor="#000000">
                <v:path arrowok="t"/>
              </v:shape>
            </v:group>
            <v:group style="position:absolute;left:9570;top:4318;width:53;height:344" coordorigin="9570,4318" coordsize="53,344">
              <v:shape style="position:absolute;left:9570;top:4318;width:53;height:344" coordorigin="9570,4318" coordsize="53,344" path="m9570,4318l9570,4661,9623,4661,9570,4318xe" filled="true" fillcolor="#000000" stroked="false">
                <v:path arrowok="t"/>
                <v:fill type="solid"/>
              </v:shape>
              <v:shape style="position:absolute;left:9570;top:4318;width:53;height:344" coordorigin="9570,4318" coordsize="53,344" path="m9623,4318l9570,4318,9623,4661,9623,4318xe" filled="true" fillcolor="#000000" stroked="false">
                <v:path arrowok="t"/>
                <v:fill type="solid"/>
              </v:shape>
            </v:group>
            <v:group style="position:absolute;left:9570;top:4318;width:53;height:344" coordorigin="9570,4318" coordsize="53,344">
              <v:shape style="position:absolute;left:9570;top:4318;width:53;height:344" coordorigin="9570,4318" coordsize="53,344" path="m9570,4661l9623,4661,9570,4318,9570,4661xe" filled="false" stroked="true" strokeweight="0pt" strokecolor="#000000">
                <v:path arrowok="t"/>
              </v:shape>
            </v:group>
            <v:group style="position:absolute;left:9570;top:4318;width:53;height:344" coordorigin="9570,4318" coordsize="53,344">
              <v:shape style="position:absolute;left:9570;top:4318;width:53;height:344" coordorigin="9570,4318" coordsize="53,344" path="m9623,4661l9570,4318,9623,4318,9623,4661xe" filled="false" stroked="true" strokeweight="0pt" strokecolor="#000000">
                <v:path arrowok="t"/>
              </v:shape>
            </v:group>
            <v:group style="position:absolute;left:8774;top:4318;width:72;height:344" coordorigin="8774,4318" coordsize="72,344">
              <v:shape style="position:absolute;left:8774;top:4318;width:72;height:344" coordorigin="8774,4318" coordsize="72,344" path="m8774,4318l8774,4661,8846,4661,8774,4318xe" filled="true" fillcolor="#000000" stroked="false">
                <v:path arrowok="t"/>
                <v:fill type="solid"/>
              </v:shape>
              <v:shape style="position:absolute;left:8774;top:4318;width:72;height:344" coordorigin="8774,4318" coordsize="72,344" path="m8846,4318l8774,4318,8846,4661,8846,4318xe" filled="true" fillcolor="#000000" stroked="false">
                <v:path arrowok="t"/>
                <v:fill type="solid"/>
              </v:shape>
            </v:group>
            <v:group style="position:absolute;left:8774;top:4318;width:72;height:344" coordorigin="8774,4318" coordsize="72,344">
              <v:shape style="position:absolute;left:8774;top:4318;width:72;height:344" coordorigin="8774,4318" coordsize="72,344" path="m8774,4661l8846,4661,8774,4318,8774,4661xe" filled="false" stroked="true" strokeweight="0pt" strokecolor="#000000">
                <v:path arrowok="t"/>
              </v:shape>
            </v:group>
            <v:group style="position:absolute;left:8774;top:4318;width:72;height:344" coordorigin="8774,4318" coordsize="72,344">
              <v:shape style="position:absolute;left:8774;top:4318;width:72;height:344" coordorigin="8774,4318" coordsize="72,344" path="m8846,4661l8774,4318,8846,4318,8846,4661xe" filled="false" stroked="true" strokeweight="0pt" strokecolor="#000000">
                <v:path arrowok="t"/>
              </v:shape>
            </v:group>
            <v:group style="position:absolute;left:6434;top:4318;width:53;height:344" coordorigin="6434,4318" coordsize="53,344">
              <v:shape style="position:absolute;left:6434;top:4318;width:53;height:344" coordorigin="6434,4318" coordsize="53,344" path="m6434,4318l6434,4661,6486,4661,6434,4318xe" filled="true" fillcolor="#000000" stroked="false">
                <v:path arrowok="t"/>
                <v:fill type="solid"/>
              </v:shape>
              <v:shape style="position:absolute;left:6434;top:4318;width:53;height:344" coordorigin="6434,4318" coordsize="53,344" path="m6486,4318l6434,4318,6486,4661,6486,4318xe" filled="true" fillcolor="#000000" stroked="false">
                <v:path arrowok="t"/>
                <v:fill type="solid"/>
              </v:shape>
            </v:group>
            <v:group style="position:absolute;left:6434;top:4318;width:53;height:344" coordorigin="6434,4318" coordsize="53,344">
              <v:shape style="position:absolute;left:6434;top:4318;width:53;height:344" coordorigin="6434,4318" coordsize="53,344" path="m6434,4661l6486,4661,6434,4318,6434,4661xe" filled="false" stroked="true" strokeweight="0pt" strokecolor="#000000">
                <v:path arrowok="t"/>
              </v:shape>
            </v:group>
            <v:group style="position:absolute;left:6434;top:4318;width:53;height:344" coordorigin="6434,4318" coordsize="53,344">
              <v:shape style="position:absolute;left:6434;top:4318;width:53;height:344" coordorigin="6434,4318" coordsize="53,344" path="m6486,4661l6434,4318,6486,4318,6486,4661xe" filled="false" stroked="true" strokeweight="0pt" strokecolor="#000000">
                <v:path arrowok="t"/>
              </v:shape>
            </v:group>
            <v:group style="position:absolute;left:9570;top:4661;width:53;height:34" coordorigin="9570,4661" coordsize="53,34">
              <v:shape style="position:absolute;left:9570;top:4661;width:53;height:34" coordorigin="9570,4661" coordsize="53,34" path="m9570,4661l9570,4694,9623,4694,9570,4661xe" filled="true" fillcolor="#000000" stroked="false">
                <v:path arrowok="t"/>
                <v:fill type="solid"/>
              </v:shape>
              <v:shape style="position:absolute;left:9570;top:4661;width:53;height:34" coordorigin="9570,4661" coordsize="53,34" path="m9623,4661l9570,4661,9623,4694,9623,4661xe" filled="true" fillcolor="#000000" stroked="false">
                <v:path arrowok="t"/>
                <v:fill type="solid"/>
              </v:shape>
            </v:group>
            <v:group style="position:absolute;left:9570;top:4661;width:53;height:34" coordorigin="9570,4661" coordsize="53,34">
              <v:shape style="position:absolute;left:9570;top:4661;width:53;height:34" coordorigin="9570,4661" coordsize="53,34" path="m9570,4694l9623,4694,9570,4661,9570,4694xe" filled="false" stroked="true" strokeweight="0pt" strokecolor="#000000">
                <v:path arrowok="t"/>
              </v:shape>
            </v:group>
            <v:group style="position:absolute;left:9570;top:4661;width:53;height:34" coordorigin="9570,4661" coordsize="53,34">
              <v:shape style="position:absolute;left:9570;top:4661;width:53;height:34" coordorigin="9570,4661" coordsize="53,34" path="m9623,4694l9570,4661,9623,4661,9623,4694xe" filled="false" stroked="true" strokeweight="0pt" strokecolor="#000000">
                <v:path arrowok="t"/>
              </v:shape>
            </v:group>
            <v:group style="position:absolute;left:8723;top:4678;width:848;height:2" coordorigin="8723,4678" coordsize="848,2">
              <v:shape style="position:absolute;left:8723;top:4678;width:848;height:2" coordorigin="8723,4678" coordsize="848,0" path="m8723,4678l9570,4678e" filled="false" stroked="true" strokeweight="1.78pt" strokecolor="#000000">
                <v:path arrowok="t"/>
              </v:shape>
            </v:group>
            <v:group style="position:absolute;left:8723;top:4661;width:848;height:34" coordorigin="8723,4661" coordsize="848,34">
              <v:shape style="position:absolute;left:8723;top:4661;width:848;height:34" coordorigin="8723,4661" coordsize="848,34" path="m8723,4694l9570,4694,8723,4661,8723,4694xe" filled="false" stroked="true" strokeweight="0pt" strokecolor="#000000">
                <v:path arrowok="t"/>
              </v:shape>
            </v:group>
            <v:group style="position:absolute;left:8723;top:4661;width:848;height:34" coordorigin="8723,4661" coordsize="848,34">
              <v:shape style="position:absolute;left:8723;top:4661;width:848;height:34" coordorigin="8723,4661" coordsize="848,34" path="m9570,4694l8723,4661,9570,4661,9570,4694xe" filled="false" stroked="true" strokeweight="0pt" strokecolor="#000000">
                <v:path arrowok="t"/>
              </v:shape>
            </v:group>
            <v:group style="position:absolute;left:6486;top:4661;width:1608;height:34" coordorigin="6486,4661" coordsize="1608,34">
              <v:shape style="position:absolute;left:6486;top:4661;width:1608;height:34" coordorigin="6486,4661" coordsize="1608,34" path="m6486,4694l8094,4694,6486,4661,6486,4694xe" filled="false" stroked="true" strokeweight="0pt" strokecolor="#000000">
                <v:path arrowok="t"/>
              </v:shape>
            </v:group>
            <v:group style="position:absolute;left:6486;top:4661;width:1608;height:34" coordorigin="6486,4661" coordsize="1608,34">
              <v:shape style="position:absolute;left:6486;top:4661;width:1608;height:34" coordorigin="6486,4661" coordsize="1608,34" path="m8094,4694l6486,4661,8094,4661,8094,4694xe" filled="false" stroked="true" strokeweight="0pt" strokecolor="#000000">
                <v:path arrowok="t"/>
              </v:shape>
            </v:group>
            <v:group style="position:absolute;left:6434;top:4661;width:53;height:34" coordorigin="6434,4661" coordsize="53,34">
              <v:shape style="position:absolute;left:6434;top:4661;width:53;height:34" coordorigin="6434,4661" coordsize="53,34" path="m6434,4661l6434,4694,6486,4694,6434,4661xe" filled="true" fillcolor="#000000" stroked="false">
                <v:path arrowok="t"/>
                <v:fill type="solid"/>
              </v:shape>
              <v:shape style="position:absolute;left:6434;top:4661;width:53;height:34" coordorigin="6434,4661" coordsize="53,34" path="m6486,4661l6434,4661,6486,4694,6486,4661xe" filled="true" fillcolor="#000000" stroked="false">
                <v:path arrowok="t"/>
                <v:fill type="solid"/>
              </v:shape>
            </v:group>
            <v:group style="position:absolute;left:6434;top:4661;width:53;height:34" coordorigin="6434,4661" coordsize="53,34">
              <v:shape style="position:absolute;left:6434;top:4661;width:53;height:34" coordorigin="6434,4661" coordsize="53,34" path="m6434,4694l6486,4694,6434,4661,6434,4694xe" filled="false" stroked="true" strokeweight="0pt" strokecolor="#000000">
                <v:path arrowok="t"/>
              </v:shape>
            </v:group>
            <v:group style="position:absolute;left:6434;top:4661;width:53;height:34" coordorigin="6434,4661" coordsize="53,34">
              <v:shape style="position:absolute;left:6434;top:4661;width:53;height:34" coordorigin="6434,4661" coordsize="53,34" path="m6486,4694l6434,4661,6486,4661,6486,4694xe" filled="false" stroked="true" strokeweight="0pt" strokecolor="#000000">
                <v:path arrowok="t"/>
              </v:shape>
            </v:group>
            <v:group style="position:absolute;left:6486;top:2952;width:1608;height:1709" coordorigin="6486,2952" coordsize="1608,1709">
              <v:shape style="position:absolute;left:6486;top:2952;width:1608;height:1709" coordorigin="6486,2952" coordsize="1608,1709" path="m8094,4661l7103,4661,6486,4661,6486,4318,6486,2952e" filled="false" stroked="true" strokeweight=".12pt" strokecolor="#000000">
                <v:path arrowok="t"/>
              </v:shape>
            </v:group>
            <v:group style="position:absolute;left:8723;top:4649;width:39;height:2" coordorigin="8723,4649" coordsize="39,2">
              <v:shape style="position:absolute;left:8723;top:4649;width:39;height:2" coordorigin="8723,4649" coordsize="39,0" path="m8762,4649l8723,4649e" filled="false" stroked="true" strokeweight=".12pt" strokecolor="#000000">
                <v:path arrowok="t"/>
              </v:shape>
            </v:group>
            <v:group style="position:absolute;left:6498;top:2964;width:2276;height:1685" coordorigin="6498,2964" coordsize="2276,1685">
              <v:shape style="position:absolute;left:6498;top:2964;width:2276;height:1685" coordorigin="6498,2964" coordsize="2276,1685" path="m8094,4649l7103,4649,6498,4649,6498,4318,6498,2964,7103,2964,8774,2964e" filled="false" stroked="true" strokeweight=".12pt" strokecolor="#000000">
                <v:path arrowok="t"/>
              </v:shape>
            </v:group>
            <v:group style="position:absolute;left:8846;top:2964;width:713;height:1685" coordorigin="8846,2964" coordsize="713,1685">
              <v:shape style="position:absolute;left:8846;top:2964;width:713;height:1685" coordorigin="8846,2964" coordsize="713,1685" path="m8846,2964l9369,2964,9558,2964,9558,4318,9558,4649,9369,4649,8858,4649e" filled="false" stroked="true" strokeweight=".12pt" strokecolor="#000000">
                <v:path arrowok="t"/>
              </v:shape>
            </v:group>
            <v:group style="position:absolute;left:6395;top:2854;width:108;height:15" coordorigin="6395,2854" coordsize="108,15">
              <v:shape style="position:absolute;left:6395;top:2854;width:108;height:15" coordorigin="6395,2854" coordsize="108,15" path="m6503,2868l6503,2854,6395,2854,6395,2868,6467,2868e" filled="false" stroked="true" strokeweight=".12pt" strokecolor="#000000">
                <v:path arrowok="t"/>
              </v:shape>
            </v:group>
            <v:group style="position:absolute;left:6395;top:2854;width:108;height:15" coordorigin="6395,2854" coordsize="108,15">
              <v:shape style="position:absolute;left:6395;top:2854;width:108;height:15" coordorigin="6395,2854" coordsize="108,15" path="m6395,2868l6503,2854,6503,2868,6395,2854e" filled="false" stroked="true" strokeweight=".12pt" strokecolor="#000000">
                <v:path arrowok="t"/>
              </v:shape>
            </v:group>
            <v:group style="position:absolute;left:9369;top:7118;width:286;height:276" coordorigin="9369,7118" coordsize="286,276">
              <v:shape style="position:absolute;left:9369;top:7118;width:286;height:276" coordorigin="9369,7118" coordsize="286,276" path="m9654,7118l9654,7394,9369,7394e" filled="false" stroked="true" strokeweight=".12pt" strokecolor="#000000">
                <v:path arrowok="t"/>
              </v:shape>
            </v:group>
            <v:group style="position:absolute;left:6208;top:7394;width:3447;height:2" coordorigin="6208,7394" coordsize="3447,2">
              <v:shape style="position:absolute;left:6208;top:7394;width:3447;height:2" coordorigin="6208,7394" coordsize="3447,0" path="m6208,7394l9654,7394e" filled="false" stroked="true" strokeweight=".12pt" strokecolor="#000000">
                <v:path arrowok="t"/>
              </v:shape>
            </v:group>
            <v:group style="position:absolute;left:6402;top:7118;width:701;height:276" coordorigin="6402,7118" coordsize="701,276">
              <v:shape style="position:absolute;left:6402;top:7118;width:701;height:276" coordorigin="6402,7118" coordsize="701,276" path="m7103,7394l6402,7394,6402,7118e" filled="false" stroked="true" strokeweight=".12pt" strokecolor="#000000">
                <v:path arrowok="t"/>
              </v:shape>
            </v:group>
            <v:group style="position:absolute;left:6395;top:7102;width:111;height:17" coordorigin="6395,7102" coordsize="111,17">
              <v:shape style="position:absolute;left:6395;top:7102;width:111;height:17" coordorigin="6395,7102" coordsize="111,17" path="m6506,7118l6395,7118,6395,7102e" filled="false" stroked="true" strokeweight=".12pt" strokecolor="#000000">
                <v:path arrowok="t"/>
              </v:shape>
            </v:group>
            <v:group style="position:absolute;left:6402;top:6473;width:15;height:629" coordorigin="6402,6473" coordsize="15,629">
              <v:shape style="position:absolute;left:6402;top:6473;width:15;height:629" coordorigin="6402,6473" coordsize="15,629" path="m6402,6473l6402,7102,6417,7102,6417,6473e" filled="false" stroked="true" strokeweight=".12pt" strokecolor="#000000">
                <v:path arrowok="t"/>
              </v:shape>
            </v:group>
            <v:group style="position:absolute;left:6503;top:6473;width:2;height:629" coordorigin="6503,6473" coordsize="2,629">
              <v:shape style="position:absolute;left:6503;top:6473;width:2;height:629" coordorigin="6503,6473" coordsize="0,629" path="m6503,7102l6503,6473e" filled="false" stroked="true" strokeweight=".12pt" strokecolor="#000000">
                <v:path arrowok="t"/>
              </v:shape>
            </v:group>
            <v:group style="position:absolute;left:6395;top:7102;width:111;height:17" coordorigin="6395,7102" coordsize="111,17">
              <v:shape style="position:absolute;left:6395;top:7102;width:111;height:17" coordorigin="6395,7102" coordsize="111,17" path="m6506,7118l6395,7102,6395,7118,6506,7102,6506,7118,6395,7118,6395,7102,6506,7102e" filled="false" stroked="true" strokeweight=".12pt" strokecolor="#000000">
                <v:path arrowok="t"/>
              </v:shape>
            </v:group>
            <v:group style="position:absolute;left:9551;top:7102;width:111;height:17" coordorigin="9551,7102" coordsize="111,17">
              <v:shape style="position:absolute;left:9551;top:7102;width:111;height:17" coordorigin="9551,7102" coordsize="111,17" path="m9551,7118l9662,7118,9662,7102e" filled="false" stroked="true" strokeweight=".12pt" strokecolor="#000000">
                <v:path arrowok="t"/>
              </v:shape>
            </v:group>
            <v:group style="position:absolute;left:9640;top:6473;width:15;height:629" coordorigin="9640,6473" coordsize="15,629">
              <v:shape style="position:absolute;left:9640;top:6473;width:15;height:629" coordorigin="9640,6473" coordsize="15,629" path="m9654,6473l9654,7102,9640,7102,9640,6473e" filled="false" stroked="true" strokeweight=".12pt" strokecolor="#000000">
                <v:path arrowok="t"/>
              </v:shape>
            </v:group>
            <v:group style="position:absolute;left:6434;top:6473;width:53;height:629" coordorigin="6434,6473" coordsize="53,629">
              <v:shape style="position:absolute;left:6434;top:6473;width:53;height:629" coordorigin="6434,6473" coordsize="53,629" path="m6434,6473l6434,7102,6486,7102,6434,6473xe" filled="true" fillcolor="#000000" stroked="false">
                <v:path arrowok="t"/>
                <v:fill type="solid"/>
              </v:shape>
              <v:shape style="position:absolute;left:6434;top:6473;width:53;height:629" coordorigin="6434,6473" coordsize="53,629" path="m6486,6473l6434,6473,6486,7102,6486,6473xe" filled="true" fillcolor="#000000" stroked="false">
                <v:path arrowok="t"/>
                <v:fill type="solid"/>
              </v:shape>
            </v:group>
            <v:group style="position:absolute;left:6434;top:6473;width:53;height:629" coordorigin="6434,6473" coordsize="53,629">
              <v:shape style="position:absolute;left:6434;top:6473;width:53;height:629" coordorigin="6434,6473" coordsize="53,629" path="m6434,7102l6486,7102,6434,6473,6434,7102xe" filled="false" stroked="true" strokeweight="0pt" strokecolor="#000000">
                <v:path arrowok="t"/>
              </v:shape>
            </v:group>
            <v:group style="position:absolute;left:6434;top:6473;width:53;height:629" coordorigin="6434,6473" coordsize="53,629">
              <v:shape style="position:absolute;left:6434;top:6473;width:53;height:629" coordorigin="6434,6473" coordsize="53,629" path="m6486,7102l6434,6473,6486,6473,6486,7102xe" filled="false" stroked="true" strokeweight="0pt" strokecolor="#000000">
                <v:path arrowok="t"/>
              </v:shape>
            </v:group>
            <v:group style="position:absolute;left:9570;top:6473;width:53;height:629" coordorigin="9570,6473" coordsize="53,629">
              <v:shape style="position:absolute;left:9570;top:6473;width:53;height:629" coordorigin="9570,6473" coordsize="53,629" path="m9570,6473l9570,7102,9623,7102,9570,6473xe" filled="true" fillcolor="#000000" stroked="false">
                <v:path arrowok="t"/>
                <v:fill type="solid"/>
              </v:shape>
              <v:shape style="position:absolute;left:9570;top:6473;width:53;height:629" coordorigin="9570,6473" coordsize="53,629" path="m9623,6473l9570,6473,9623,7102,9623,6473xe" filled="true" fillcolor="#000000" stroked="false">
                <v:path arrowok="t"/>
                <v:fill type="solid"/>
              </v:shape>
            </v:group>
            <v:group style="position:absolute;left:9570;top:6473;width:53;height:629" coordorigin="9570,6473" coordsize="53,629">
              <v:shape style="position:absolute;left:9570;top:6473;width:53;height:629" coordorigin="9570,6473" coordsize="53,629" path="m9570,7102l9623,7102,9570,6473,9570,7102xe" filled="false" stroked="true" strokeweight="0pt" strokecolor="#000000">
                <v:path arrowok="t"/>
              </v:shape>
            </v:group>
            <v:group style="position:absolute;left:9570;top:6473;width:53;height:629" coordorigin="9570,6473" coordsize="53,629">
              <v:shape style="position:absolute;left:9570;top:6473;width:53;height:629" coordorigin="9570,6473" coordsize="53,629" path="m9623,7102l9570,6473,9623,6473,9623,7102xe" filled="false" stroked="true" strokeweight="0pt" strokecolor="#000000">
                <v:path arrowok="t"/>
              </v:shape>
            </v:group>
            <v:group style="position:absolute;left:9623;top:6473;width:2;height:629" coordorigin="9623,6473" coordsize="2,629">
              <v:shape style="position:absolute;left:9623;top:6473;width:2;height:629" coordorigin="9623,6473" coordsize="0,629" path="m9623,7102l9623,6473e" filled="false" stroked="true" strokeweight=".12pt" strokecolor="#000000">
                <v:path arrowok="t"/>
              </v:shape>
            </v:group>
            <v:group style="position:absolute;left:9570;top:6473;width:2;height:629" coordorigin="9570,6473" coordsize="2,629">
              <v:shape style="position:absolute;left:9570;top:6473;width:2;height:629" coordorigin="9570,6473" coordsize="0,629" path="m9570,7102l9570,6473e" filled="false" stroked="true" strokeweight=".12pt" strokecolor="#000000">
                <v:path arrowok="t"/>
              </v:shape>
            </v:group>
            <v:group style="position:absolute;left:9556;top:6473;width:2;height:629" coordorigin="9556,6473" coordsize="2,629">
              <v:shape style="position:absolute;left:9556;top:6473;width:2;height:629" coordorigin="9556,6473" coordsize="0,629" path="m9556,7102l9556,6473e" filled="false" stroked="true" strokeweight=".12pt" strokecolor="#000000">
                <v:path arrowok="t"/>
              </v:shape>
            </v:group>
            <v:group style="position:absolute;left:9551;top:7102;width:111;height:17" coordorigin="9551,7102" coordsize="111,17">
              <v:shape style="position:absolute;left:9551;top:7102;width:111;height:17" coordorigin="9551,7102" coordsize="111,17" path="m9551,7118l9662,7102,9662,7118,9551,7102,9551,7118,9662,7118,9662,7102,9551,7102e" filled="false" stroked="true" strokeweight=".12pt" strokecolor="#000000">
                <v:path arrowok="t"/>
              </v:shape>
            </v:group>
            <v:group style="position:absolute;left:6402;top:6473;width:3252;height:2" coordorigin="6402,6473" coordsize="3252,2">
              <v:shape style="position:absolute;left:6402;top:6473;width:3252;height:2" coordorigin="6402,6473" coordsize="3252,0" path="m6402,6473l9654,6473e" filled="false" stroked="true" strokeweight=".12pt" strokecolor="#000000">
                <v:path arrowok="t"/>
              </v:shape>
            </v:group>
            <v:group style="position:absolute;left:8094;top:4649;width:2;height:92" coordorigin="8094,4649" coordsize="2,92">
              <v:shape style="position:absolute;left:8094;top:4649;width:2;height:92" coordorigin="8094,4649" coordsize="0,92" path="m8094,4649l8094,4740e" filled="false" stroked="true" strokeweight=".12pt" strokecolor="#000000">
                <v:path arrowok="t"/>
              </v:shape>
            </v:group>
            <v:group style="position:absolute;left:8723;top:4649;width:2;height:92" coordorigin="8723,4649" coordsize="2,92">
              <v:shape style="position:absolute;left:8723;top:4649;width:2;height:92" coordorigin="8723,4649" coordsize="0,92" path="m8723,4649l8723,4740e" filled="false" stroked="true" strokeweight=".12pt" strokecolor="#000000">
                <v:path arrowok="t"/>
              </v:shape>
            </v:group>
            <v:group style="position:absolute;left:8006;top:4606;width:27;height:44" coordorigin="8006,4606" coordsize="27,44">
              <v:shape style="position:absolute;left:8006;top:4606;width:27;height:44" coordorigin="8006,4606" coordsize="27,44" path="m8006,4606l8032,4606,8032,4649,8006,4649,8006,4606e" filled="false" stroked="true" strokeweight="0pt" strokecolor="#000000">
                <v:path arrowok="t"/>
              </v:shape>
            </v:group>
            <v:group style="position:absolute;left:7576;top:4606;width:27;height:44" coordorigin="7576,4606" coordsize="27,44">
              <v:shape style="position:absolute;left:7576;top:4606;width:27;height:44" coordorigin="7576,4606" coordsize="27,44" path="m7576,4606l7602,4606,7602,4649,7576,4649,7576,4606e" filled="false" stroked="true" strokeweight="0pt" strokecolor="#000000">
                <v:path arrowok="t"/>
              </v:shape>
            </v:group>
            <v:group style="position:absolute;left:6434;top:4694;width:670;height:483" coordorigin="6434,4694" coordsize="670,483">
              <v:shape style="position:absolute;left:6434;top:4694;width:670;height:483" coordorigin="6434,4694" coordsize="670,483" path="m6434,5177l6434,4694,7103,4694e" filled="false" stroked="true" strokeweight=".12pt" strokecolor="#000000">
                <v:path arrowok="t"/>
              </v:shape>
            </v:group>
            <v:group style="position:absolute;left:9369;top:4694;width:255;height:483" coordorigin="9369,4694" coordsize="255,483">
              <v:shape style="position:absolute;left:9369;top:4694;width:255;height:483" coordorigin="9369,4694" coordsize="255,483" path="m9369,4694l9623,4694,9623,5177e" filled="false" stroked="true" strokeweight=".12pt" strokecolor="#000000">
                <v:path arrowok="t"/>
              </v:shape>
            </v:group>
            <v:group style="position:absolute;left:8723;top:4694;width:900;height:483" coordorigin="8723,4694" coordsize="900,483">
              <v:shape style="position:absolute;left:8723;top:4694;width:900;height:483" coordorigin="8723,4694" coordsize="900,483" path="m8723,4694l9369,4694,9623,4694,9623,5177e" filled="false" stroked="true" strokeweight=".12pt" strokecolor="#000000">
                <v:path arrowok="t"/>
              </v:shape>
            </v:group>
            <v:group style="position:absolute;left:9369;top:4694;width:255;height:483" coordorigin="9369,4694" coordsize="255,483">
              <v:shape style="position:absolute;left:9369;top:4694;width:255;height:483" coordorigin="9369,4694" coordsize="255,483" path="m9369,4694l9623,4694,9623,5177e" filled="false" stroked="true" strokeweight=".12pt" strokecolor="#000000">
                <v:path arrowok="t"/>
              </v:shape>
            </v:group>
            <v:group style="position:absolute;left:6434;top:4694;width:1661;height:483" coordorigin="6434,4694" coordsize="1661,483">
              <v:shape style="position:absolute;left:6434;top:4694;width:1661;height:483" coordorigin="6434,4694" coordsize="1661,483" path="m8094,4694l7103,4694,6434,4694,6434,5177,6434,4694,7103,4694,6434,4694e" filled="false" stroked="true" strokeweight=".12pt" strokecolor="#000000">
                <v:path arrowok="t"/>
              </v:shape>
            </v:group>
            <v:group style="position:absolute;left:6453;top:6458;width:53;height:15" coordorigin="6453,6458" coordsize="53,15">
              <v:shape style="position:absolute;left:6453;top:6458;width:53;height:15" coordorigin="6453,6458" coordsize="53,15" path="m6486,6473l6506,6473,6506,6458,6486,6458,6506,6458,6506,6473,6453,6458,6453,6473,6506,6458e" filled="false" stroked="true" strokeweight=".12pt" strokecolor="#000000">
                <v:path arrowok="t"/>
              </v:shape>
            </v:group>
            <v:group style="position:absolute;left:9066;top:2964;width:269;height:2" coordorigin="9066,2964" coordsize="269,2">
              <v:shape style="position:absolute;left:9066;top:2964;width:269;height:2" coordorigin="9066,2964" coordsize="269,0" path="m9066,2964l9335,2964e" filled="false" stroked="true" strokeweight=".12pt" strokecolor="#000000">
                <v:path arrowok="t"/>
              </v:shape>
            </v:group>
            <v:group style="position:absolute;left:9038;top:2964;width:30;height:28" coordorigin="9038,2964" coordsize="30,28">
              <v:shape style="position:absolute;left:9038;top:2964;width:30;height:28" coordorigin="9038,2964" coordsize="30,28" path="m9068,2964l9047,2972,9038,2991e" filled="false" stroked="true" strokeweight=".12pt" strokecolor="#000000">
                <v:path arrowok="t"/>
              </v:shape>
            </v:group>
            <v:group style="position:absolute;left:9339;top:2964;width:28;height:30" coordorigin="9339,2964" coordsize="28,30">
              <v:shape style="position:absolute;left:9339;top:2964;width:28;height:30" coordorigin="9339,2964" coordsize="28,30" path="m9366,2994l9359,2974,9339,2964e" filled="false" stroked="true" strokeweight=".12pt" strokecolor="#000000">
                <v:path arrowok="t"/>
              </v:shape>
            </v:group>
            <v:group style="position:absolute;left:9105;top:3442;width:91;height:43" coordorigin="9105,3442" coordsize="91,43">
              <v:shape style="position:absolute;left:9105;top:3442;width:91;height:43" coordorigin="9105,3442" coordsize="91,43" path="m9105,3442l9121,3456,9138,3468,9156,3476,9176,3482,9196,3485e" filled="false" stroked="true" strokeweight=".12pt" strokecolor="#000000">
                <v:path arrowok="t"/>
              </v:shape>
            </v:group>
            <v:group style="position:absolute;left:9061;top:3233;width:10;height:60" coordorigin="9061,3233" coordsize="10,60">
              <v:shape style="position:absolute;left:9061;top:3233;width:10;height:60" coordorigin="9061,3233" coordsize="10,60" path="m9070,3233l9067,3252,9064,3272,9061,3292e" filled="false" stroked="true" strokeweight=".12pt" strokecolor="#000000">
                <v:path arrowok="t"/>
              </v:shape>
            </v:group>
            <v:group style="position:absolute;left:9059;top:3300;width:41;height:134" coordorigin="9059,3300" coordsize="41,134">
              <v:shape style="position:absolute;left:9059;top:3300;width:41;height:134" coordorigin="9059,3300" coordsize="41,134" path="m9059,3300l9066,3360,9088,3416,9100,3433e" filled="false" stroked="true" strokeweight=".12pt" strokecolor="#000000">
                <v:path arrowok="t"/>
              </v:shape>
            </v:group>
            <v:group style="position:absolute;left:9070;top:3095;width:33;height:137" coordorigin="9070,3095" coordsize="33,137">
              <v:shape style="position:absolute;left:9070;top:3095;width:33;height:137" coordorigin="9070,3095" coordsize="33,137" path="m9103,3095l9088,3153,9074,3212,9070,3231e" filled="false" stroked="true" strokeweight=".12pt" strokecolor="#000000">
                <v:path arrowok="t"/>
              </v:shape>
            </v:group>
            <v:group style="position:absolute;left:9090;top:3282;width:20;height:116" coordorigin="9090,3282" coordsize="20,116">
              <v:shape style="position:absolute;left:9090;top:3282;width:20;height:116" coordorigin="9090,3282" coordsize="20,116" path="m9094,3282l9091,3302,9090,3322,9092,3342,9096,3361,9102,3380,9110,3398e" filled="false" stroked="true" strokeweight=".12pt" strokecolor="#000000">
                <v:path arrowok="t"/>
              </v:shape>
            </v:group>
            <v:group style="position:absolute;left:9113;top:3404;width:86;height:53" coordorigin="9113,3404" coordsize="86,53">
              <v:shape style="position:absolute;left:9113;top:3404;width:86;height:53" coordorigin="9113,3404" coordsize="86,53" path="m9113,3404l9125,3421,9140,3435,9158,3446,9178,3453,9198,3456e" filled="false" stroked="true" strokeweight=".12pt" strokecolor="#000000">
                <v:path arrowok="t"/>
              </v:shape>
            </v:group>
            <v:group style="position:absolute;left:9186;top:3178;width:17;height:2" coordorigin="9186,3178" coordsize="17,2">
              <v:shape style="position:absolute;left:9186;top:3178;width:17;height:2" coordorigin="9186,3178" coordsize="17,1" path="m9202,3178l9197,3178,9191,3178,9186,3178e" filled="false" stroked="true" strokeweight=".12pt" strokecolor="#000000">
                <v:path arrowok="t"/>
              </v:shape>
            </v:group>
            <v:group style="position:absolute;left:9118;top:3178;width:69;height:42" coordorigin="9118,3178" coordsize="69,42">
              <v:shape style="position:absolute;left:9118;top:3178;width:69;height:42" coordorigin="9118,3178" coordsize="69,42" path="m9187,3178l9166,3183,9148,3192,9131,3204,9118,3220e" filled="false" stroked="true" strokeweight=".12pt" strokecolor="#000000">
                <v:path arrowok="t"/>
              </v:shape>
            </v:group>
            <v:group style="position:absolute;left:9096;top:3228;width:15;height:38" coordorigin="9096,3228" coordsize="15,38">
              <v:shape style="position:absolute;left:9096;top:3228;width:15;height:38" coordorigin="9096,3228" coordsize="15,38" path="m9111,3228l9103,3247,9096,3266e" filled="false" stroked="true" strokeweight=".12pt" strokecolor="#000000">
                <v:path arrowok="t"/>
              </v:shape>
            </v:group>
            <v:group style="position:absolute;left:9079;top:3094;width:120;height:8" coordorigin="9079,3094" coordsize="120,8">
              <v:shape style="position:absolute;left:9079;top:3094;width:120;height:8" coordorigin="9079,3094" coordsize="120,8" path="m9079,3094l9139,3099,9179,3101,9199,3101e" filled="false" stroked="true" strokeweight=".12pt" strokecolor="#000000">
                <v:path arrowok="t"/>
              </v:shape>
            </v:group>
            <v:group style="position:absolute;left:9038;top:3047;width:39;height:47" coordorigin="9038,3047" coordsize="39,47">
              <v:shape style="position:absolute;left:9038;top:3047;width:39;height:47" coordorigin="9038,3047" coordsize="39,47" path="m9038,3047l9043,3068,9056,3084,9076,3093e" filled="false" stroked="true" strokeweight=".12pt" strokecolor="#000000">
                <v:path arrowok="t"/>
              </v:shape>
            </v:group>
            <v:group style="position:absolute;left:9325;top:3049;width:42;height:45" coordorigin="9325,3049" coordsize="42,45">
              <v:shape style="position:absolute;left:9325;top:3049;width:42;height:45" coordorigin="9325,3049" coordsize="42,45" path="m9325,3093l9346,3086,9360,3070,9366,3049e" filled="false" stroked="true" strokeweight=".12pt" strokecolor="#000000">
                <v:path arrowok="t"/>
              </v:shape>
            </v:group>
            <v:group style="position:absolute;left:9202;top:3094;width:120;height:7" coordorigin="9202,3094" coordsize="120,7">
              <v:shape style="position:absolute;left:9202;top:3094;width:120;height:7" coordorigin="9202,3094" coordsize="120,7" path="m9202,3101l9262,3099,9302,3096,9322,3094e" filled="false" stroked="true" strokeweight=".12pt" strokecolor="#000000">
                <v:path arrowok="t"/>
              </v:shape>
            </v:group>
            <v:group style="position:absolute;left:9300;top:3243;width:12;height:39" coordorigin="9300,3243" coordsize="12,39">
              <v:shape style="position:absolute;left:9300;top:3243;width:12;height:39" coordorigin="9300,3243" coordsize="12,39" path="m9312,3281l9307,3262,9300,3243e" filled="false" stroked="true" strokeweight=".12pt" strokecolor="#000000">
                <v:path arrowok="t"/>
              </v:shape>
            </v:group>
            <v:group style="position:absolute;left:9227;top:3180;width:64;height:49" coordorigin="9227,3180" coordsize="64,49">
              <v:shape style="position:absolute;left:9227;top:3180;width:64;height:49" coordorigin="9227,3180" coordsize="64,49" path="m9291,3229l9279,3211,9264,3197,9247,3186,9227,3180e" filled="false" stroked="true" strokeweight=".12pt" strokecolor="#000000">
                <v:path arrowok="t"/>
              </v:shape>
            </v:group>
            <v:group style="position:absolute;left:9202;top:3178;width:17;height:2" coordorigin="9202,3178" coordsize="17,2">
              <v:shape style="position:absolute;left:9202;top:3178;width:17;height:2" coordorigin="9202,3178" coordsize="17,1" path="m9218,3178l9213,3178,9207,3178,9202,3178e" filled="false" stroked="true" strokeweight=".12pt" strokecolor="#000000">
                <v:path arrowok="t"/>
              </v:shape>
            </v:group>
            <v:group style="position:absolute;left:9202;top:3407;width:88;height:50" coordorigin="9202,3407" coordsize="88,50">
              <v:shape style="position:absolute;left:9202;top:3407;width:88;height:50" coordorigin="9202,3407" coordsize="88,50" path="m9202,3456l9223,3454,9243,3447,9261,3437,9277,3424,9289,3407e" filled="false" stroked="true" strokeweight=".12pt" strokecolor="#000000">
                <v:path arrowok="t"/>
              </v:shape>
            </v:group>
            <v:group style="position:absolute;left:9291;top:3289;width:23;height:115" coordorigin="9291,3289" coordsize="23,115">
              <v:shape style="position:absolute;left:9291;top:3289;width:23;height:115" coordorigin="9291,3289" coordsize="23,115" path="m9291,3404l9313,3328,9313,3309,9311,3289e" filled="false" stroked="true" strokeweight=".12pt" strokecolor="#000000">
                <v:path arrowok="t"/>
              </v:shape>
            </v:group>
            <v:group style="position:absolute;left:9302;top:3097;width:33;height:137" coordorigin="9302,3097" coordsize="33,137">
              <v:shape style="position:absolute;left:9302;top:3097;width:33;height:137" coordorigin="9302,3097" coordsize="33,137" path="m9334,3233l9321,3175,9307,3116,9302,3097e" filled="false" stroked="true" strokeweight=".12pt" strokecolor="#000000">
                <v:path arrowok="t"/>
              </v:shape>
            </v:group>
            <v:group style="position:absolute;left:9298;top:3310;width:47;height:131" coordorigin="9298,3310" coordsize="47,131">
              <v:shape style="position:absolute;left:9298;top:3310;width:47;height:131" coordorigin="9298,3310" coordsize="47,131" path="m9298,3441l9329,3389,9344,3331,9345,3310e" filled="false" stroked="true" strokeweight=".12pt" strokecolor="#000000">
                <v:path arrowok="t"/>
              </v:shape>
            </v:group>
            <v:group style="position:absolute;left:9338;top:3240;width:9;height:60" coordorigin="9338,3240" coordsize="9,60">
              <v:shape style="position:absolute;left:9338;top:3240;width:9;height:60" coordorigin="9338,3240" coordsize="9,60" path="m9346,3300l9344,3280,9341,3260,9338,3240e" filled="false" stroked="true" strokeweight=".12pt" strokecolor="#000000">
                <v:path arrowok="t"/>
              </v:shape>
            </v:group>
            <v:group style="position:absolute;left:9202;top:3446;width:93;height:39" coordorigin="9202,3446" coordsize="93,39">
              <v:shape style="position:absolute;left:9202;top:3446;width:93;height:39" coordorigin="9202,3446" coordsize="93,39" path="m9202,3485l9223,3483,9243,3478,9261,3471,9279,3460,9295,3446e" filled="false" stroked="true" strokeweight=".12pt" strokecolor="#000000">
                <v:path arrowok="t"/>
              </v:shape>
            </v:group>
            <v:group style="position:absolute;left:9038;top:2995;width:2;height:53" coordorigin="9038,2995" coordsize="2,53">
              <v:shape style="position:absolute;left:9038;top:2995;width:2;height:53" coordorigin="9038,2995" coordsize="0,53" path="m9038,2995l9038,3048e" filled="false" stroked="true" strokeweight=".12pt" strokecolor="#000000">
                <v:path arrowok="t"/>
              </v:shape>
            </v:group>
            <v:group style="position:absolute;left:9189;top:3019;width:27;height:27" coordorigin="9189,3019" coordsize="27,27">
              <v:shape style="position:absolute;left:9189;top:3019;width:27;height:27" coordorigin="9189,3019" coordsize="27,27" path="m9202,3019l9195,3019,9189,3025,9189,3032,9189,3040,9195,3046,9202,3046,9209,3046,9215,3040,9215,3032,9215,3025,9209,3019,9202,3019e" filled="false" stroked="true" strokeweight=".12pt" strokecolor="#000000">
                <v:path arrowok="t"/>
              </v:shape>
            </v:group>
            <v:group style="position:absolute;left:9189;top:3019;width:27;height:27" coordorigin="9189,3019" coordsize="27,27">
              <v:shape style="position:absolute;left:9189;top:3019;width:27;height:27" coordorigin="9189,3019" coordsize="27,27" path="m9202,3019l9195,3019,9189,3025,9189,3032,9189,3040,9195,3046,9202,3046,9209,3046,9215,3040,9215,3032,9215,3025,9209,3019,9202,3019e" filled="false" stroked="true" strokeweight=".12pt" strokecolor="#000000">
                <v:path arrowok="t"/>
              </v:shape>
            </v:group>
            <v:group style="position:absolute;left:9364;top:2995;width:2;height:53" coordorigin="9364,2995" coordsize="2,53">
              <v:shape style="position:absolute;left:9364;top:2995;width:2;height:53" coordorigin="9364,2995" coordsize="0,53" path="m9364,2995l9364,3048e" filled="false" stroked="true" strokeweight=".12pt" strokecolor="#000000">
                <v:path arrowok="t"/>
              </v:shape>
            </v:group>
            <v:group style="position:absolute;left:8954;top:4034;width:605;height:615" coordorigin="8954,4034" coordsize="605,615">
              <v:shape style="position:absolute;left:8954;top:4034;width:605;height:615" coordorigin="8954,4034" coordsize="605,615" path="m9558,4034l8954,4034,8954,4649,9558,4649,9558,4034e" filled="false" stroked="true" strokeweight=".12pt" strokecolor="#000000">
                <v:path arrowok="t"/>
              </v:shape>
            </v:group>
            <v:group style="position:absolute;left:9388;top:4416;width:70;height:195" coordorigin="9388,4416" coordsize="70,195">
              <v:shape style="position:absolute;left:9388;top:4416;width:70;height:195" coordorigin="9388,4416" coordsize="70,195" path="m9388,4610l9458,4416e" filled="false" stroked="true" strokeweight=".12pt" strokecolor="#000000">
                <v:path arrowok="t"/>
              </v:shape>
            </v:group>
            <v:group style="position:absolute;left:9129;top:4392;width:264;height:113" coordorigin="9129,4392" coordsize="264,113">
              <v:shape style="position:absolute;left:9129;top:4392;width:264;height:113" coordorigin="9129,4392" coordsize="264,113" path="m9129,4505l9393,4392e" filled="false" stroked="true" strokeweight=".12pt" strokecolor="#000000">
                <v:path arrowok="t"/>
              </v:shape>
            </v:group>
            <v:group style="position:absolute;left:9388;top:4102;width:70;height:195" coordorigin="9388,4102" coordsize="70,195">
              <v:shape style="position:absolute;left:9388;top:4102;width:70;height:195" coordorigin="9388,4102" coordsize="70,195" path="m9388,4102l9458,4296e" filled="false" stroked="true" strokeweight=".12pt" strokecolor="#000000">
                <v:path arrowok="t"/>
              </v:shape>
            </v:group>
            <v:group style="position:absolute;left:9129;top:4207;width:264;height:113" coordorigin="9129,4207" coordsize="264,113">
              <v:shape style="position:absolute;left:9129;top:4207;width:264;height:113" coordorigin="9129,4207" coordsize="264,113" path="m9129,4207l9393,4320e" filled="false" stroked="true" strokeweight=".12pt" strokecolor="#000000">
                <v:path arrowok="t"/>
              </v:shape>
            </v:group>
            <v:group style="position:absolute;left:9446;top:4351;width:8;height:8" coordorigin="9446,4351" coordsize="8,8">
              <v:shape style="position:absolute;left:9446;top:4351;width:8;height:8" coordorigin="9446,4351" coordsize="8,8" path="m9449,4351l9447,4351,9446,4353,9446,4355,9446,4357,9447,4358,9449,4358,9451,4358,9453,4357,9453,4355,9453,4353,9451,4351,9449,4351e" filled="false" stroked="true" strokeweight=".12pt" strokecolor="#000000">
                <v:path arrowok="t"/>
              </v:shape>
            </v:group>
            <v:group style="position:absolute;left:9438;top:4320;width:68;height:66" coordorigin="9438,4320" coordsize="68,66">
              <v:shape style="position:absolute;left:9438;top:4320;width:68;height:66" coordorigin="9438,4320" coordsize="68,66" path="m9471,4320l9450,4327,9438,4344,9442,4370,9454,4385,9482,4384,9499,4374,9505,4359,9499,4336,9484,4322e" filled="false" stroked="true" strokeweight=".12pt" strokecolor="#000000">
                <v:path arrowok="t"/>
              </v:shape>
            </v:group>
            <v:group style="position:absolute;left:9467;top:4342;width:8;height:8" coordorigin="9467,4342" coordsize="8,8">
              <v:shape style="position:absolute;left:9467;top:4342;width:8;height:8" coordorigin="9467,4342" coordsize="8,8" path="m9471,4342l9469,4342,9467,4343,9467,4345,9467,4347,9469,4349,9471,4349,9473,4349,9474,4347,9474,4345,9474,4343,9473,4342,9471,4342e" filled="false" stroked="true" strokeweight=".12pt" strokecolor="#000000">
                <v:path arrowok="t"/>
              </v:shape>
            </v:group>
            <v:group style="position:absolute;left:9448;top:4337;width:8;height:8" coordorigin="9448,4337" coordsize="8,8">
              <v:shape style="position:absolute;left:9448;top:4337;width:8;height:8" coordorigin="9448,4337" coordsize="8,8" path="m9452,4337l9450,4337,9448,4338,9448,4340,9448,4342,9450,4344,9452,4344,9454,4344,9455,4342,9455,4340,9455,4338,9454,4337,9452,4337e" filled="false" stroked="true" strokeweight=".12pt" strokecolor="#000000">
                <v:path arrowok="t"/>
              </v:shape>
            </v:group>
            <v:group style="position:absolute;left:9460;top:4330;width:8;height:8" coordorigin="9460,4330" coordsize="8,8">
              <v:shape style="position:absolute;left:9460;top:4330;width:8;height:8" coordorigin="9460,4330" coordsize="8,8" path="m9464,4330l9462,4330,9460,4331,9460,4333,9460,4335,9462,4337,9464,4337,9466,4337,9467,4335,9467,4333,9467,4331,9466,4330,9464,4330e" filled="false" stroked="true" strokeweight=".12pt" strokecolor="#000000">
                <v:path arrowok="t"/>
              </v:shape>
            </v:group>
            <v:group style="position:absolute;left:9474;top:4330;width:8;height:8" coordorigin="9474,4330" coordsize="8,8">
              <v:shape style="position:absolute;left:9474;top:4330;width:8;height:8" coordorigin="9474,4330" coordsize="8,8" path="m9478,4330l9476,4330,9474,4331,9474,4333,9474,4335,9476,4337,9478,4337,9480,4337,9482,4335,9482,4333,9482,4331,9480,4330,9478,4330e" filled="false" stroked="true" strokeweight=".12pt" strokecolor="#000000">
                <v:path arrowok="t"/>
              </v:shape>
            </v:group>
            <v:group style="position:absolute;left:9486;top:4337;width:8;height:8" coordorigin="9486,4337" coordsize="8,8">
              <v:shape style="position:absolute;left:9486;top:4337;width:8;height:8" coordorigin="9486,4337" coordsize="8,8" path="m9490,4337l9488,4337,9486,4338,9486,4340,9486,4342,9488,4344,9490,4344,9492,4344,9494,4342,9494,4340,9494,4338,9492,4337,9490,4337e" filled="false" stroked="true" strokeweight=".12pt" strokecolor="#000000">
                <v:path arrowok="t"/>
              </v:shape>
            </v:group>
            <v:group style="position:absolute;left:9467;top:4361;width:8;height:8" coordorigin="9467,4361" coordsize="8,8">
              <v:shape style="position:absolute;left:9467;top:4361;width:8;height:8" coordorigin="9467,4361" coordsize="8,8" path="m9471,4361l9469,4361,9467,4362,9467,4364,9467,4366,9469,4368,9471,4368,9473,4368,9474,4366,9474,4364,9474,4362,9473,4361,9471,4361e" filled="false" stroked="true" strokeweight=".12pt" strokecolor="#000000">
                <v:path arrowok="t"/>
              </v:shape>
            </v:group>
            <v:group style="position:absolute;left:9460;top:4351;width:8;height:8" coordorigin="9460,4351" coordsize="8,8">
              <v:shape style="position:absolute;left:9460;top:4351;width:8;height:8" coordorigin="9460,4351" coordsize="8,8" path="m9464,4351l9462,4351,9460,4353,9460,4355,9460,4357,9462,4358,9464,4358,9466,4358,9467,4357,9467,4355,9467,4353,9466,4351,9464,4351e" filled="false" stroked="true" strokeweight=".12pt" strokecolor="#000000">
                <v:path arrowok="t"/>
              </v:shape>
            </v:group>
            <v:group style="position:absolute;left:9477;top:4351;width:8;height:8" coordorigin="9477,4351" coordsize="8,8">
              <v:shape style="position:absolute;left:9477;top:4351;width:8;height:8" coordorigin="9477,4351" coordsize="8,8" path="m9480,4351l9478,4351,9477,4353,9477,4355,9477,4357,9478,4358,9480,4358,9482,4358,9484,4357,9484,4355,9484,4353,9482,4351,9480,4351e" filled="false" stroked="true" strokeweight=".12pt" strokecolor="#000000">
                <v:path arrowok="t"/>
              </v:shape>
            </v:group>
            <v:group style="position:absolute;left:9486;top:4363;width:8;height:8" coordorigin="9486,4363" coordsize="8,8">
              <v:shape style="position:absolute;left:9486;top:4363;width:8;height:8" coordorigin="9486,4363" coordsize="8,8" path="m9490,4363l9488,4363,9486,4365,9486,4367,9486,4369,9488,4370,9490,4370,9492,4370,9494,4369,9494,4367,9494,4365,9492,4363,9490,4363e" filled="false" stroked="true" strokeweight=".12pt" strokecolor="#000000">
                <v:path arrowok="t"/>
              </v:shape>
            </v:group>
            <v:group style="position:absolute;left:9474;top:4373;width:8;height:8" coordorigin="9474,4373" coordsize="8,8">
              <v:shape style="position:absolute;left:9474;top:4373;width:8;height:8" coordorigin="9474,4373" coordsize="8,8" path="m9478,4373l9476,4373,9474,4374,9474,4376,9474,4378,9476,4380,9478,4380,9480,4380,9482,4378,9482,4376,9482,4374,9480,4373,9478,4373e" filled="false" stroked="true" strokeweight=".12pt" strokecolor="#000000">
                <v:path arrowok="t"/>
              </v:shape>
            </v:group>
            <v:group style="position:absolute;left:9460;top:4373;width:8;height:8" coordorigin="9460,4373" coordsize="8,8">
              <v:shape style="position:absolute;left:9460;top:4373;width:8;height:8" coordorigin="9460,4373" coordsize="8,8" path="m9464,4373l9462,4373,9460,4374,9460,4376,9460,4378,9462,4380,9464,4380,9466,4380,9467,4378,9467,4376,9467,4374,9466,4373,9464,4373e" filled="false" stroked="true" strokeweight=".12pt" strokecolor="#000000">
                <v:path arrowok="t"/>
              </v:shape>
            </v:group>
            <v:group style="position:absolute;left:9450;top:4366;width:8;height:8" coordorigin="9450,4366" coordsize="8,8">
              <v:shape style="position:absolute;left:9450;top:4366;width:8;height:8" coordorigin="9450,4366" coordsize="8,8" path="m9454,4366l9452,4366,9450,4367,9450,4369,9450,4371,9452,4373,9454,4373,9456,4373,9458,4371,9458,4369,9458,4367,9456,4366,9454,4366e" filled="false" stroked="true" strokeweight=".12pt" strokecolor="#000000">
                <v:path arrowok="t"/>
              </v:shape>
            </v:group>
            <v:group style="position:absolute;left:9491;top:4351;width:8;height:8" coordorigin="9491,4351" coordsize="8,8">
              <v:shape style="position:absolute;left:9491;top:4351;width:8;height:8" coordorigin="9491,4351" coordsize="8,8" path="m9495,4351l9493,4351,9491,4353,9491,4355,9491,4357,9493,4358,9495,4358,9497,4358,9498,4357,9498,4355,9498,4353,9497,4351,9495,4351e" filled="false" stroked="true" strokeweight=".12pt" strokecolor="#000000">
                <v:path arrowok="t"/>
              </v:shape>
            </v:group>
            <v:group style="position:absolute;left:6498;top:2964;width:1227;height:1534" coordorigin="6498,2964" coordsize="1227,1534">
              <v:shape style="position:absolute;left:6498;top:2964;width:1227;height:1534" coordorigin="6498,2964" coordsize="1227,1534" path="m7725,3766l7725,2964,6498,2964,6498,4498,7725,4498,7725,3953e" filled="false" stroked="true" strokeweight=".12pt" strokecolor="#000000">
                <v:path arrowok="t"/>
              </v:shape>
            </v:group>
            <v:group style="position:absolute;left:6522;top:2988;width:1181;height:1488" coordorigin="6522,2988" coordsize="1181,1488">
              <v:shape style="position:absolute;left:6522;top:2988;width:1181;height:1488" coordorigin="6522,2988" coordsize="1181,1488" path="m7703,3766l7703,2988,6522,2988,6522,4476,7703,4476,7703,3953e" filled="false" stroked="true" strokeweight=".12pt" strokecolor="#000000">
                <v:path arrowok="t"/>
              </v:shape>
            </v:group>
            <v:group style="position:absolute;left:6522;top:3421;width:1078;height:271" coordorigin="6522,3421" coordsize="1078,271">
              <v:shape style="position:absolute;left:6522;top:3421;width:1078;height:271" coordorigin="6522,3421" coordsize="1078,271" path="m7600,3691l7496,3650,7391,3613,7285,3578,7179,3546,7071,3517,6962,3492,6853,3469,6744,3450,6633,3434,6578,3427,6522,3421e" filled="false" stroked="true" strokeweight=".12pt" strokecolor="#000000">
                <v:path arrowok="t"/>
              </v:shape>
            </v:group>
            <v:group style="position:absolute;left:7590;top:3429;width:114;height:252" coordorigin="7590,3429" coordsize="114,252">
              <v:shape style="position:absolute;left:7590;top:3429;width:114;height:252" coordorigin="7590,3429" coordsize="114,252" path="m7704,3429l7643,3480,7604,3546,7590,3622,7591,3642,7594,3661,7598,3681e" filled="false" stroked="true" strokeweight=".12pt" strokecolor="#000000">
                <v:path arrowok="t"/>
              </v:shape>
            </v:group>
            <v:group style="position:absolute;left:6939;top:3275;width:198;height:199" coordorigin="6939,3275" coordsize="198,199">
              <v:shape style="position:absolute;left:6939;top:3275;width:198;height:199" coordorigin="6939,3275" coordsize="198,199" path="m6939,3275l6977,3321,7018,3365,7061,3408,7106,3447,7121,3460,7137,3473e" filled="false" stroked="true" strokeweight=".12pt" strokecolor="#000000">
                <v:path arrowok="t"/>
              </v:shape>
            </v:group>
            <v:group style="position:absolute;left:6933;top:3028;width:199;height:198" coordorigin="6933,3028" coordsize="199,198">
              <v:shape style="position:absolute;left:6933;top:3028;width:199;height:198" coordorigin="6933,3028" coordsize="199,198" path="m7131,3028l7085,3066,7040,3107,6998,3150,6958,3195,6945,3210,6933,3226e" filled="false" stroked="true" strokeweight=".12pt" strokecolor="#000000">
                <v:path arrowok="t"/>
              </v:shape>
            </v:group>
            <v:group style="position:absolute;left:6929;top:3222;width:10;height:53" coordorigin="6929,3222" coordsize="10,53">
              <v:shape style="position:absolute;left:6929;top:3222;width:10;height:53" coordorigin="6929,3222" coordsize="10,53" path="m6939,3222l6929,3239,6929,3258,6939,3275e" filled="false" stroked="true" strokeweight=".12pt" strokecolor="#000000">
                <v:path arrowok="t"/>
              </v:shape>
            </v:group>
            <v:group style="position:absolute;left:7603;top:3235;width:15;height:46" coordorigin="7603,3235" coordsize="15,46">
              <v:shape style="position:absolute;left:7603;top:3235;width:15;height:46" coordorigin="7603,3235" coordsize="15,46" path="m7608,3281l7615,3275,7618,3266,7617,3257,7616,3248,7611,3240,7603,3235e" filled="false" stroked="true" strokeweight=".12pt" strokecolor="#000000">
                <v:path arrowok="t"/>
              </v:shape>
            </v:group>
            <v:group style="position:absolute;left:7165;top:3275;width:198;height:199" coordorigin="7165,3275" coordsize="198,199">
              <v:shape style="position:absolute;left:7165;top:3275;width:198;height:199" coordorigin="7165,3275" coordsize="198,199" path="m7165,3275l7203,3321,7244,3365,7286,3408,7331,3447,7347,3460,7363,3473e" filled="false" stroked="true" strokeweight=".12pt" strokecolor="#000000">
                <v:path arrowok="t"/>
              </v:shape>
            </v:group>
            <v:group style="position:absolute;left:7366;top:3474;width:53;height:10" coordorigin="7366,3474" coordsize="53,10">
              <v:shape style="position:absolute;left:7366;top:3474;width:53;height:10" coordorigin="7366,3474" coordsize="53,10" path="m7366,3474l7383,3484,7402,3484,7419,3474e" filled="false" stroked="true" strokeweight=".12pt" strokecolor="#000000">
                <v:path arrowok="t"/>
              </v:shape>
            </v:group>
            <v:group style="position:absolute;left:7183;top:3402;width:91;height:79" coordorigin="7183,3402" coordsize="91,79">
              <v:shape style="position:absolute;left:7183;top:3402;width:91;height:79" coordorigin="7183,3402" coordsize="91,79" path="m7183,3481l7230,3443,7259,3416,7274,3402e" filled="false" stroked="true" strokeweight=".12pt" strokecolor="#000000">
                <v:path arrowok="t"/>
              </v:shape>
            </v:group>
            <v:group style="position:absolute;left:7138;top:3474;width:53;height:10" coordorigin="7138,3474" coordsize="53,10">
              <v:shape style="position:absolute;left:7138;top:3474;width:53;height:10" coordorigin="7138,3474" coordsize="53,10" path="m7138,3474l7155,3484,7174,3484,7191,3474e" filled="false" stroked="true" strokeweight=".12pt" strokecolor="#000000">
                <v:path arrowok="t"/>
              </v:shape>
            </v:group>
            <v:group style="position:absolute;left:7352;top:3028;width:53;height:10" coordorigin="7352,3028" coordsize="53,10">
              <v:shape style="position:absolute;left:7352;top:3028;width:53;height:10" coordorigin="7352,3028" coordsize="53,10" path="m7404,3037l7387,3028,7369,3028,7352,3037e" filled="false" stroked="true" strokeweight=".12pt" strokecolor="#000000">
                <v:path arrowok="t"/>
              </v:shape>
            </v:group>
            <v:group style="position:absolute;left:7157;top:3222;width:10;height:53" coordorigin="7157,3222" coordsize="10,53">
              <v:shape style="position:absolute;left:7157;top:3222;width:10;height:53" coordorigin="7157,3222" coordsize="10,53" path="m7167,3222l7157,3239,7157,3258,7167,3275e" filled="false" stroked="true" strokeweight=".12pt" strokecolor="#000000">
                <v:path arrowok="t"/>
              </v:shape>
            </v:group>
            <v:group style="position:absolute;left:7159;top:3028;width:199;height:198" coordorigin="7159,3028" coordsize="199,198">
              <v:shape style="position:absolute;left:7159;top:3028;width:199;height:198" coordorigin="7159,3028" coordsize="199,198" path="m7357,3028l7310,3066,7266,3107,7224,3150,7184,3195,7171,3210,7159,3226e" filled="false" stroked="true" strokeweight=".12pt" strokecolor="#000000">
                <v:path arrowok="t"/>
              </v:shape>
            </v:group>
            <v:group style="position:absolute;left:7190;top:3044;width:76;height:66" coordorigin="7190,3044" coordsize="76,66">
              <v:shape style="position:absolute;left:7190;top:3044;width:76;height:66" coordorigin="7190,3044" coordsize="76,66" path="m7265,3110l7251,3096,7236,3083,7221,3070,7206,3057,7190,3044e" filled="false" stroked="true" strokeweight=".12pt" strokecolor="#000000">
                <v:path arrowok="t"/>
              </v:shape>
            </v:group>
            <v:group style="position:absolute;left:7124;top:3028;width:53;height:10" coordorigin="7124,3028" coordsize="53,10">
              <v:shape style="position:absolute;left:7124;top:3028;width:53;height:10" coordorigin="7124,3028" coordsize="53,10" path="m7176,3037l7159,3028,7141,3028,7124,3037e" filled="false" stroked="true" strokeweight=".12pt" strokecolor="#000000">
                <v:path arrowok="t"/>
              </v:shape>
            </v:group>
            <v:group style="position:absolute;left:7405;top:3036;width:198;height:199" coordorigin="7405,3036" coordsize="198,199">
              <v:shape style="position:absolute;left:7405;top:3036;width:198;height:199" coordorigin="7405,3036" coordsize="198,199" path="m7603,3234l7565,3188,7524,3143,7481,3101,7436,3061,7421,3049,7405,3036e" filled="false" stroked="true" strokeweight=".12pt" strokecolor="#000000">
                <v:path arrowok="t"/>
              </v:shape>
            </v:group>
            <v:group style="position:absolute;left:7840;top:3094;width:324;height:2" coordorigin="7840,3094" coordsize="324,2">
              <v:shape style="position:absolute;left:7840;top:3094;width:324;height:2" coordorigin="7840,3094" coordsize="324,0" path="m7840,3094l8164,3094e" filled="false" stroked="true" strokeweight=".12pt" strokecolor="#000000">
                <v:path arrowok="t"/>
              </v:shape>
            </v:group>
            <v:group style="position:absolute;left:8356;top:3094;width:3;height:2" coordorigin="8356,3094" coordsize="3,2">
              <v:shape style="position:absolute;left:8356;top:3094;width:3;height:2" coordorigin="8356,3094" coordsize="3,0" path="m8358,3094l8356,3094e" filled="false" stroked="true" strokeweight=".12pt" strokecolor="#000000">
                <v:path arrowok="t"/>
              </v:shape>
            </v:group>
            <v:group style="position:absolute;left:8279;top:3094;width:15;height:2" coordorigin="8279,3094" coordsize="15,2">
              <v:shape style="position:absolute;left:8279;top:3094;width:15;height:2" coordorigin="8279,3094" coordsize="15,0" path="m8294,3094l8279,3094e" filled="false" stroked="true" strokeweight=".12pt" strokecolor="#000000">
                <v:path arrowok="t"/>
              </v:shape>
            </v:group>
            <v:group style="position:absolute;left:7898;top:3094;width:3;height:2" coordorigin="7898,3094" coordsize="3,2">
              <v:shape style="position:absolute;left:7898;top:3094;width:3;height:2" coordorigin="7898,3094" coordsize="3,0" path="m7900,3094l7898,3094e" filled="false" stroked="true" strokeweight=".12pt" strokecolor="#000000">
                <v:path arrowok="t"/>
              </v:shape>
            </v:group>
            <v:group style="position:absolute;left:8234;top:3094;width:3;height:2" coordorigin="8234,3094" coordsize="3,2">
              <v:shape style="position:absolute;left:8234;top:3094;width:3;height:2" coordorigin="8234,3094" coordsize="3,0" path="m8236,3094l8234,3094e" filled="false" stroked="true" strokeweight=".12pt" strokecolor="#000000">
                <v:path arrowok="t"/>
              </v:shape>
            </v:group>
            <v:group style="position:absolute;left:7970;top:3094;width:3;height:2" coordorigin="7970,3094" coordsize="3,2">
              <v:shape style="position:absolute;left:7970;top:3094;width:3;height:2" coordorigin="7970,3094" coordsize="3,0" path="m7972,3094l7970,3094e" filled="false" stroked="true" strokeweight=".12pt" strokecolor="#000000">
                <v:path arrowok="t"/>
              </v:shape>
            </v:group>
            <v:group style="position:absolute;left:8044;top:3094;width:2;height:2" coordorigin="8044,3094" coordsize="2,2">
              <v:shape style="position:absolute;left:8044;top:3094;width:2;height:2" coordorigin="8044,3094" coordsize="0,0" path="m8044,3094l8044,3094e" filled="false" stroked="true" strokeweight=".12pt" strokecolor="#000000">
                <v:path arrowok="t"/>
              </v:shape>
            </v:group>
            <v:group style="position:absolute;left:7840;top:3216;width:324;height:2" coordorigin="7840,3216" coordsize="324,2">
              <v:shape style="position:absolute;left:7840;top:3216;width:324;height:2" coordorigin="7840,3216" coordsize="324,0" path="m7840,3216l8164,3216e" filled="false" stroked="true" strokeweight=".12pt" strokecolor="#000000">
                <v:path arrowok="t"/>
              </v:shape>
            </v:group>
            <v:group style="position:absolute;left:8282;top:3216;width:12;height:2" coordorigin="8282,3216" coordsize="12,2">
              <v:shape style="position:absolute;left:8282;top:3216;width:12;height:2" coordorigin="8282,3216" coordsize="12,0" path="m8294,3216l8282,3216e" filled="false" stroked="true" strokeweight=".12pt" strokecolor="#000000">
                <v:path arrowok="t"/>
              </v:shape>
            </v:group>
            <v:group style="position:absolute;left:7910;top:3216;width:3;height:2" coordorigin="7910,3216" coordsize="3,2">
              <v:shape style="position:absolute;left:7910;top:3216;width:3;height:2" coordorigin="7910,3216" coordsize="3,0" path="m7912,3216l7910,3216e" filled="false" stroked="true" strokeweight=".12pt" strokecolor="#000000">
                <v:path arrowok="t"/>
              </v:shape>
            </v:group>
            <v:group style="position:absolute;left:8217;top:3216;width:3;height:2" coordorigin="8217,3216" coordsize="3,2">
              <v:shape style="position:absolute;left:8217;top:3216;width:3;height:2" coordorigin="8217,3216" coordsize="3,0" path="m8219,3216l8217,3216e" filled="false" stroked="true" strokeweight=".12pt" strokecolor="#000000">
                <v:path arrowok="t"/>
              </v:shape>
            </v:group>
            <v:group style="position:absolute;left:7982;top:3216;width:3;height:2" coordorigin="7982,3216" coordsize="3,2">
              <v:shape style="position:absolute;left:7982;top:3216;width:3;height:2" coordorigin="7982,3216" coordsize="3,0" path="m7984,3216l7982,3216e" filled="false" stroked="true" strokeweight=".12pt" strokecolor="#000000">
                <v:path arrowok="t"/>
              </v:shape>
            </v:group>
            <v:group style="position:absolute;left:7840;top:3336;width:324;height:2" coordorigin="7840,3336" coordsize="324,2">
              <v:shape style="position:absolute;left:7840;top:3336;width:324;height:2" coordorigin="7840,3336" coordsize="324,0" path="m7840,3336l8164,3336e" filled="false" stroked="true" strokeweight=".12pt" strokecolor="#000000">
                <v:path arrowok="t"/>
              </v:shape>
            </v:group>
            <v:group style="position:absolute;left:8282;top:3336;width:12;height:2" coordorigin="8282,3336" coordsize="12,2">
              <v:shape style="position:absolute;left:8282;top:3336;width:12;height:2" coordorigin="8282,3336" coordsize="12,0" path="m8294,3336l8282,3336e" filled="false" stroked="true" strokeweight=".12pt" strokecolor="#000000">
                <v:path arrowok="t"/>
              </v:shape>
            </v:group>
            <v:group style="position:absolute;left:8198;top:3336;width:3;height:2" coordorigin="8198,3336" coordsize="3,2">
              <v:shape style="position:absolute;left:8198;top:3336;width:3;height:2" coordorigin="8198,3336" coordsize="3,0" path="m8200,3336l8198,3336e" filled="false" stroked="true" strokeweight=".12pt" strokecolor="#000000">
                <v:path arrowok="t"/>
              </v:shape>
            </v:group>
            <v:group style="position:absolute;left:8164;top:3187;width:598;height:2" coordorigin="8164,3187" coordsize="598,2">
              <v:shape style="position:absolute;left:8164;top:3187;width:598;height:2" coordorigin="8164,3187" coordsize="598,0" path="m8164,3187l8762,3187e" filled="false" stroked="true" strokeweight=".12pt" strokecolor="#000000">
                <v:path arrowok="t"/>
              </v:shape>
            </v:group>
            <v:group style="position:absolute;left:8357;top:2983;width:2;height:358" coordorigin="8357,2983" coordsize="2,358">
              <v:shape style="position:absolute;left:8357;top:2983;width:2;height:358" coordorigin="8357,2983" coordsize="0,358" path="m8357,2983l8357,3341e" filled="false" stroked="true" strokeweight=".24pt" strokecolor="#000000">
                <v:path arrowok="t"/>
              </v:shape>
            </v:group>
            <v:group style="position:absolute;left:8164;top:3168;width:598;height:2" coordorigin="8164,3168" coordsize="598,2">
              <v:shape style="position:absolute;left:8164;top:3168;width:598;height:2" coordorigin="8164,3168" coordsize="598,0" path="m8164,3168l8762,3168e" filled="false" stroked="true" strokeweight=".12pt" strokecolor="#000000">
                <v:path arrowok="t"/>
              </v:shape>
            </v:group>
            <v:group style="position:absolute;left:8356;top:3341;width:5;height:36" coordorigin="8356,3341" coordsize="5,36">
              <v:shape style="position:absolute;left:8356;top:3341;width:5;height:36" coordorigin="8356,3341" coordsize="5,36" path="m8355,3359l8362,3359e" filled="false" stroked="true" strokeweight="2.02pt" strokecolor="#000000">
                <v:path arrowok="t"/>
              </v:shape>
            </v:group>
            <v:group style="position:absolute;left:8356;top:2983;width:5;height:36" coordorigin="8356,2983" coordsize="5,36">
              <v:shape style="position:absolute;left:8356;top:2983;width:5;height:36" coordorigin="8356,2983" coordsize="5,36" path="m8361,2983l8361,3019,8356,3019e" filled="false" stroked="true" strokeweight=".12pt" strokecolor="#000000">
                <v:path arrowok="t"/>
              </v:shape>
            </v:group>
            <v:group style="position:absolute;left:8246;top:2983;width:5;height:39" coordorigin="8246,2983" coordsize="5,39">
              <v:shape style="position:absolute;left:8246;top:2983;width:5;height:39" coordorigin="8246,2983" coordsize="5,39" path="m8246,3022l8250,2983e" filled="false" stroked="true" strokeweight=".12pt" strokecolor="#000000">
                <v:path arrowok="t"/>
              </v:shape>
            </v:group>
            <v:group style="position:absolute;left:8246;top:2986;width:10;height:36" coordorigin="8246,2986" coordsize="10,36">
              <v:shape style="position:absolute;left:8246;top:2986;width:10;height:36" coordorigin="8246,2986" coordsize="10,36" path="m8255,2986l8250,3022,8246,3022e" filled="false" stroked="true" strokeweight=".12pt" strokecolor="#000000">
                <v:path arrowok="t"/>
              </v:shape>
            </v:group>
            <v:group style="position:absolute;left:8280;top:2983;width:2;height:358" coordorigin="8280,2983" coordsize="2,358">
              <v:shape style="position:absolute;left:8280;top:2983;width:2;height:358" coordorigin="8280,2983" coordsize="0,358" path="m8280,2983l8280,3341e" filled="false" stroked="true" strokeweight=".24pt" strokecolor="#000000">
                <v:path arrowok="t"/>
              </v:shape>
            </v:group>
            <v:group style="position:absolute;left:8279;top:2983;width:5;height:36" coordorigin="8279,2983" coordsize="5,36">
              <v:shape style="position:absolute;left:8279;top:2983;width:5;height:36" coordorigin="8279,2983" coordsize="5,36" path="m8284,2983l8284,3019,8279,3019e" filled="false" stroked="true" strokeweight=".12pt" strokecolor="#000000">
                <v:path arrowok="t"/>
              </v:shape>
            </v:group>
            <v:group style="position:absolute;left:8292;top:2983;width:2;height:358" coordorigin="8292,2983" coordsize="2,358">
              <v:shape style="position:absolute;left:8292;top:2983;width:2;height:358" coordorigin="8292,2983" coordsize="0,358" path="m8292,2983l8292,3341e" filled="false" stroked="true" strokeweight=".24pt" strokecolor="#000000">
                <v:path arrowok="t"/>
              </v:shape>
            </v:group>
            <v:group style="position:absolute;left:8291;top:2983;width:5;height:36" coordorigin="8291,2983" coordsize="5,36">
              <v:shape style="position:absolute;left:8291;top:2983;width:5;height:36" coordorigin="8291,2983" coordsize="5,36" path="m8296,2983l8296,3019,8291,3019e" filled="false" stroked="true" strokeweight=".12pt" strokecolor="#000000">
                <v:path arrowok="t"/>
              </v:shape>
            </v:group>
            <v:group style="position:absolute;left:8188;top:3338;width:12;height:36" coordorigin="8188,3338" coordsize="12,36">
              <v:shape style="position:absolute;left:8188;top:3338;width:12;height:36" coordorigin="8188,3338" coordsize="12,36" path="m8195,3338l8188,3374,8195,3374,8200,3338,8195,3338e" filled="false" stroked="true" strokeweight=".12pt" strokecolor="#000000">
                <v:path arrowok="t"/>
              </v:shape>
            </v:group>
            <v:group style="position:absolute;left:8279;top:3341;width:5;height:36" coordorigin="8279,3341" coordsize="5,36">
              <v:shape style="position:absolute;left:8279;top:3341;width:5;height:36" coordorigin="8279,3341" coordsize="5,36" path="m8278,3359l8285,3359e" filled="false" stroked="true" strokeweight="2.02pt" strokecolor="#000000">
                <v:path arrowok="t"/>
              </v:shape>
            </v:group>
            <v:group style="position:absolute;left:8291;top:3341;width:5;height:36" coordorigin="8291,3341" coordsize="5,36">
              <v:shape style="position:absolute;left:8291;top:3341;width:5;height:36" coordorigin="8291,3341" coordsize="5,36" path="m8290,3359l8297,3359e" filled="false" stroked="true" strokeweight="2.02pt" strokecolor="#000000">
                <v:path arrowok="t"/>
              </v:shape>
            </v:group>
            <v:group style="position:absolute;left:7893;top:3355;width:272;height:2" coordorigin="7893,3355" coordsize="272,2">
              <v:shape style="position:absolute;left:7893;top:3355;width:272;height:2" coordorigin="7893,3355" coordsize="272,0" path="m7893,3355l8164,3355e" filled="false" stroked="true" strokeweight=".12pt" strokecolor="#000000">
                <v:path arrowok="t"/>
              </v:shape>
            </v:group>
            <v:group style="position:absolute;left:7893;top:3005;width:272;height:128" coordorigin="7893,3005" coordsize="272,128">
              <v:shape style="position:absolute;left:7893;top:3005;width:272;height:128" coordorigin="7893,3005" coordsize="272,128" path="m8164,3005l7893,3005,7893,3132e" filled="false" stroked="true" strokeweight=".12pt" strokecolor="#000000">
                <v:path arrowok="t"/>
              </v:shape>
            </v:group>
            <v:group style="position:absolute;left:7893;top:3228;width:2;height:128" coordorigin="7893,3228" coordsize="2,128">
              <v:shape style="position:absolute;left:7893;top:3228;width:2;height:128" coordorigin="7893,3228" coordsize="0,128" path="m7893,3228l7893,3355e" filled="false" stroked="true" strokeweight=".12pt" strokecolor="#000000">
                <v:path arrowok="t"/>
              </v:shape>
            </v:group>
            <v:group style="position:absolute;left:8058;top:3005;width:106;height:137" coordorigin="8058,3005" coordsize="106,137">
              <v:shape style="position:absolute;left:8058;top:3005;width:106;height:137" coordorigin="8058,3005" coordsize="106,137" path="m8164,3005l8058,3142e" filled="false" stroked="true" strokeweight=".12pt" strokecolor="#000000">
                <v:path arrowok="t"/>
              </v:shape>
            </v:group>
            <v:group style="position:absolute;left:7893;top:3218;width:106;height:137" coordorigin="7893,3218" coordsize="106,137">
              <v:shape style="position:absolute;left:7893;top:3218;width:106;height:137" coordorigin="7893,3218" coordsize="106,137" path="m7998,3218l7893,3355e" filled="false" stroked="true" strokeweight=".12pt" strokecolor="#000000">
                <v:path arrowok="t"/>
              </v:shape>
            </v:group>
            <v:group style="position:absolute;left:8138;top:3425;width:20;height:2" coordorigin="8138,3425" coordsize="20,2">
              <v:shape style="position:absolute;left:8138;top:3425;width:20;height:2" coordorigin="8138,3425" coordsize="20,0" path="m8138,3425l8157,3425e" filled="false" stroked="true" strokeweight=".12pt" strokecolor="#000000">
                <v:path arrowok="t"/>
              </v:shape>
            </v:group>
            <v:group style="position:absolute;left:7840;top:2964;width:922;height:461" coordorigin="7840,2964" coordsize="922,461">
              <v:shape style="position:absolute;left:7840;top:2964;width:922;height:461" coordorigin="7840,2964" coordsize="922,461" path="m7840,2964l7840,3425,8762,3425e" filled="false" stroked="true" strokeweight=".12pt" strokecolor="#000000">
                <v:path arrowok="t"/>
              </v:shape>
            </v:group>
            <v:group style="position:absolute;left:8198;top:3022;width:51;height:317" coordorigin="8198,3022" coordsize="51,317">
              <v:shape style="position:absolute;left:8198;top:3022;width:51;height:317" coordorigin="8198,3022" coordsize="51,317" path="m8198,3338l8248,3022e" filled="false" stroked="true" strokeweight=".12pt" strokecolor="#000000">
                <v:path arrowok="t"/>
              </v:shape>
            </v:group>
            <v:group style="position:absolute;left:7859;top:2964;width:2;height:461" coordorigin="7859,2964" coordsize="2,461">
              <v:shape style="position:absolute;left:7859;top:2964;width:2;height:461" coordorigin="7859,2964" coordsize="0,461" path="m7859,3425l7859,2964e" filled="false" stroked="true" strokeweight=".12pt" strokecolor="#000000">
                <v:path arrowok="t"/>
              </v:shape>
            </v:group>
            <v:group style="position:absolute;left:7840;top:2964;width:2;height:461" coordorigin="7840,2964" coordsize="2,461">
              <v:shape style="position:absolute;left:7840;top:2964;width:2;height:461" coordorigin="7840,2964" coordsize="0,461" path="m7840,2964l7840,3425e" filled="false" stroked="true" strokeweight=".12pt" strokecolor="#000000">
                <v:path arrowok="t"/>
              </v:shape>
            </v:group>
            <v:group style="position:absolute;left:8058;top:3218;width:106;height:137" coordorigin="8058,3218" coordsize="106,137">
              <v:shape style="position:absolute;left:8058;top:3218;width:106;height:137" coordorigin="8058,3218" coordsize="106,137" path="m8164,3355l8058,3218e" filled="false" stroked="true" strokeweight=".12pt" strokecolor="#000000">
                <v:path arrowok="t"/>
              </v:shape>
            </v:group>
            <v:group style="position:absolute;left:7893;top:3005;width:106;height:137" coordorigin="7893,3005" coordsize="106,137">
              <v:shape style="position:absolute;left:7893;top:3005;width:106;height:137" coordorigin="7893,3005" coordsize="106,137" path="m7998,3142l7893,3005e" filled="false" stroked="true" strokeweight=".12pt" strokecolor="#000000">
                <v:path arrowok="t"/>
              </v:shape>
            </v:group>
            <v:group style="position:absolute;left:8622;top:3336;width:12;height:2" coordorigin="8622,3336" coordsize="12,2">
              <v:shape style="position:absolute;left:8622;top:3336;width:12;height:2" coordorigin="8622,3336" coordsize="12,0" path="m8634,3336l8622,3336e" filled="false" stroked="true" strokeweight=".12pt" strokecolor="#000000">
                <v:path arrowok="t"/>
              </v:shape>
            </v:group>
            <v:group style="position:absolute;left:8541;top:3336;width:3;height:2" coordorigin="8541,3336" coordsize="3,2">
              <v:shape style="position:absolute;left:8541;top:3336;width:3;height:2" coordorigin="8541,3336" coordsize="3,0" path="m8543,3336l8541,3336e" filled="false" stroked="true" strokeweight=".12pt" strokecolor="#000000">
                <v:path arrowok="t"/>
              </v:shape>
            </v:group>
            <v:group style="position:absolute;left:8462;top:3336;width:3;height:2" coordorigin="8462,3336" coordsize="3,2">
              <v:shape style="position:absolute;left:8462;top:3336;width:3;height:2" coordorigin="8462,3336" coordsize="3,0" path="m8464,3336l8462,3336e" filled="false" stroked="true" strokeweight=".12pt" strokecolor="#000000">
                <v:path arrowok="t"/>
              </v:shape>
            </v:group>
            <v:group style="position:absolute;left:8387;top:3336;width:22;height:2" coordorigin="8387,3336" coordsize="22,2">
              <v:shape style="position:absolute;left:8387;top:3336;width:22;height:2" coordorigin="8387,3336" coordsize="22,0" path="m8409,3336l8387,3336e" filled="false" stroked="true" strokeweight=".12pt" strokecolor="#000000">
                <v:path arrowok="t"/>
              </v:shape>
            </v:group>
            <v:group style="position:absolute;left:8368;top:3336;width:3;height:2" coordorigin="8368,3336" coordsize="3,2">
              <v:shape style="position:absolute;left:8368;top:3336;width:3;height:2" coordorigin="8368,3336" coordsize="3,0" path="m8370,3336l8368,3336e" filled="false" stroked="true" strokeweight=".12pt" strokecolor="#000000">
                <v:path arrowok="t"/>
              </v:shape>
            </v:group>
            <v:group style="position:absolute;left:8698;top:2983;width:2;height:358" coordorigin="8698,2983" coordsize="2,358">
              <v:shape style="position:absolute;left:8698;top:2983;width:2;height:358" coordorigin="8698,2983" coordsize="0,358" path="m8698,2983l8698,3341e" filled="false" stroked="true" strokeweight=".24pt" strokecolor="#000000">
                <v:path arrowok="t"/>
              </v:shape>
            </v:group>
            <v:group style="position:absolute;left:8697;top:3341;width:5;height:36" coordorigin="8697,3341" coordsize="5,36">
              <v:shape style="position:absolute;left:8697;top:3341;width:5;height:36" coordorigin="8697,3341" coordsize="5,36" path="m8696,3359l8703,3359e" filled="false" stroked="true" strokeweight="2.02pt" strokecolor="#000000">
                <v:path arrowok="t"/>
              </v:shape>
            </v:group>
            <v:group style="position:absolute;left:8697;top:2983;width:5;height:36" coordorigin="8697,2983" coordsize="5,36">
              <v:shape style="position:absolute;left:8697;top:2983;width:5;height:36" coordorigin="8697,2983" coordsize="5,36" path="m8702,2983l8702,3019,8697,3019e" filled="false" stroked="true" strokeweight=".12pt" strokecolor="#000000">
                <v:path arrowok="t"/>
              </v:shape>
            </v:group>
            <v:group style="position:absolute;left:8586;top:2983;width:8;height:39" coordorigin="8586,2983" coordsize="8,39">
              <v:shape style="position:absolute;left:8586;top:2983;width:8;height:39" coordorigin="8586,2983" coordsize="8,39" path="m8586,3022l8594,2983e" filled="false" stroked="true" strokeweight=".12pt" strokecolor="#000000">
                <v:path arrowok="t"/>
              </v:shape>
            </v:group>
            <v:group style="position:absolute;left:8586;top:2986;width:12;height:36" coordorigin="8586,2986" coordsize="12,36">
              <v:shape style="position:absolute;left:8586;top:2986;width:12;height:36" coordorigin="8586,2986" coordsize="12,36" path="m8598,2986l8591,3022,8586,3022e" filled="false" stroked="true" strokeweight=".12pt" strokecolor="#000000">
                <v:path arrowok="t"/>
              </v:shape>
            </v:group>
            <v:group style="position:absolute;left:8623;top:2983;width:2;height:398" coordorigin="8623,2983" coordsize="2,398">
              <v:shape style="position:absolute;left:8623;top:2983;width:2;height:398" coordorigin="8623,2983" coordsize="0,398" path="m8623,2983l8623,3380e" filled="false" stroked="true" strokeweight=".42pt" strokecolor="#000000">
                <v:path arrowok="t"/>
              </v:shape>
            </v:group>
            <v:group style="position:absolute;left:8620;top:2983;width:8;height:36" coordorigin="8620,2983" coordsize="8,36">
              <v:shape style="position:absolute;left:8620;top:2983;width:8;height:36" coordorigin="8620,2983" coordsize="8,36" path="m8627,2983l8627,3019,8620,3019e" filled="false" stroked="true" strokeweight=".12pt" strokecolor="#000000">
                <v:path arrowok="t"/>
              </v:shape>
            </v:group>
            <v:group style="position:absolute;left:8633;top:2983;width:2;height:358" coordorigin="8633,2983" coordsize="2,358">
              <v:shape style="position:absolute;left:8633;top:2983;width:2;height:358" coordorigin="8633,2983" coordsize="0,358" path="m8633,2983l8633,3341e" filled="false" stroked="true" strokeweight=".24pt" strokecolor="#000000">
                <v:path arrowok="t"/>
              </v:shape>
            </v:group>
            <v:group style="position:absolute;left:8632;top:2983;width:5;height:36" coordorigin="8632,2983" coordsize="5,36">
              <v:shape style="position:absolute;left:8632;top:2983;width:5;height:36" coordorigin="8632,2983" coordsize="5,36" path="m8637,2983l8637,3019,8632,3019e" filled="false" stroked="true" strokeweight=".12pt" strokecolor="#000000">
                <v:path arrowok="t"/>
              </v:shape>
            </v:group>
            <v:group style="position:absolute;left:8366;top:2983;width:5;height:36" coordorigin="8366,2983" coordsize="5,36">
              <v:shape style="position:absolute;left:8366;top:2983;width:5;height:36" coordorigin="8366,2983" coordsize="5,36" path="m8364,3001l8372,3001e" filled="false" stroked="true" strokeweight="2.02pt" strokecolor="#000000">
                <v:path arrowok="t"/>
              </v:shape>
            </v:group>
            <v:group style="position:absolute;left:8459;top:2983;width:5;height:36" coordorigin="8459,2983" coordsize="5,36">
              <v:shape style="position:absolute;left:8459;top:2983;width:5;height:36" coordorigin="8459,2983" coordsize="5,36" path="m8458,3001l8465,3001e" filled="false" stroked="true" strokeweight="2.02pt" strokecolor="#000000">
                <v:path arrowok="t"/>
              </v:shape>
            </v:group>
            <v:group style="position:absolute;left:8423;top:2983;width:10;height:39" coordorigin="8423,2983" coordsize="10,39">
              <v:shape style="position:absolute;left:8423;top:2983;width:10;height:39" coordorigin="8423,2983" coordsize="10,39" path="m8423,3019l8428,2983,8433,2983,8428,3022,8423,3019e" filled="false" stroked="true" strokeweight=".12pt" strokecolor="#000000">
                <v:path arrowok="t"/>
              </v:shape>
            </v:group>
            <v:group style="position:absolute;left:8531;top:3338;width:12;height:36" coordorigin="8531,3338" coordsize="12,36">
              <v:shape style="position:absolute;left:8531;top:3338;width:12;height:36" coordorigin="8531,3338" coordsize="12,36" path="m8536,3338l8531,3374,8536,3374,8543,3338,8536,3338e" filled="false" stroked="true" strokeweight=".12pt" strokecolor="#000000">
                <v:path arrowok="t"/>
              </v:shape>
            </v:group>
            <v:group style="position:absolute;left:8632;top:3341;width:5;height:36" coordorigin="8632,3341" coordsize="5,36">
              <v:shape style="position:absolute;left:8632;top:3341;width:5;height:36" coordorigin="8632,3341" coordsize="5,36" path="m8631,3359l8638,3359e" filled="false" stroked="true" strokeweight="2.02pt" strokecolor="#000000">
                <v:path arrowok="t"/>
              </v:shape>
            </v:group>
            <v:group style="position:absolute;left:8366;top:3341;width:5;height:36" coordorigin="8366,3341" coordsize="5,36">
              <v:shape style="position:absolute;left:8366;top:3341;width:5;height:36" coordorigin="8366,3341" coordsize="5,36" path="m8364,3359l8372,3359e" filled="false" stroked="true" strokeweight="2.02pt" strokecolor="#000000">
                <v:path arrowok="t"/>
              </v:shape>
            </v:group>
            <v:group style="position:absolute;left:8380;top:3338;width:10;height:39" coordorigin="8380,3338" coordsize="10,39">
              <v:shape style="position:absolute;left:8380;top:3338;width:10;height:39" coordorigin="8380,3338" coordsize="10,39" path="m8385,3338l8380,3374,8385,3377,8390,3338,8385,3338e" filled="false" stroked="true" strokeweight=".12pt" strokecolor="#000000">
                <v:path arrowok="t"/>
              </v:shape>
            </v:group>
            <v:group style="position:absolute;left:8406;top:3338;width:8;height:39" coordorigin="8406,3338" coordsize="8,39">
              <v:shape style="position:absolute;left:8406;top:3338;width:8;height:39" coordorigin="8406,3338" coordsize="8,39" path="m8406,3341l8409,3377,8414,3377,8411,3338,8406,3341e" filled="false" stroked="true" strokeweight=".12pt" strokecolor="#000000">
                <v:path arrowok="t"/>
              </v:shape>
            </v:group>
            <v:group style="position:absolute;left:8387;top:3019;width:39;height:320" coordorigin="8387,3019" coordsize="39,320">
              <v:shape style="position:absolute;left:8387;top:3019;width:39;height:320" coordorigin="8387,3019" coordsize="39,320" path="m8387,3338l8426,3019e" filled="false" stroked="true" strokeweight=".12pt" strokecolor="#000000">
                <v:path arrowok="t"/>
              </v:shape>
            </v:group>
            <v:group style="position:absolute;left:8459;top:3341;width:5;height:36" coordorigin="8459,3341" coordsize="5,36">
              <v:shape style="position:absolute;left:8459;top:3341;width:5;height:36" coordorigin="8459,3341" coordsize="5,36" path="m8458,3359l8465,3359e" filled="false" stroked="true" strokeweight="2.02pt" strokecolor="#000000">
                <v:path arrowok="t"/>
              </v:shape>
            </v:group>
            <v:group style="position:absolute;left:8378;top:2983;width:8;height:36" coordorigin="8378,2983" coordsize="8,36">
              <v:shape style="position:absolute;left:8378;top:2983;width:8;height:36" coordorigin="8378,2983" coordsize="8,36" path="m8380,3019l8378,2983,8382,2983,8385,3019,8380,3019e" filled="false" stroked="true" strokeweight=".12pt" strokecolor="#000000">
                <v:path arrowok="t"/>
              </v:shape>
            </v:group>
            <v:group style="position:absolute;left:8382;top:3019;width:27;height:322" coordorigin="8382,3019" coordsize="27,322">
              <v:shape style="position:absolute;left:8382;top:3019;width:27;height:322" coordorigin="8382,3019" coordsize="27,322" path="m8409,3341l8382,3019e" filled="false" stroked="true" strokeweight=".12pt" strokecolor="#000000">
                <v:path arrowok="t"/>
              </v:shape>
            </v:group>
            <v:group style="position:absolute;left:8541;top:3022;width:48;height:317" coordorigin="8541,3022" coordsize="48,317">
              <v:shape style="position:absolute;left:8541;top:3022;width:48;height:317" coordorigin="8541,3022" coordsize="48,317" path="m8541,3338l8589,3022e" filled="false" stroked="true" strokeweight=".12pt" strokecolor="#000000">
                <v:path arrowok="t"/>
              </v:shape>
            </v:group>
            <v:group style="position:absolute;left:8462;top:3019;width:2;height:322" coordorigin="8462,3019" coordsize="2,322">
              <v:shape style="position:absolute;left:8462;top:3019;width:2;height:322" coordorigin="8462,3019" coordsize="0,322" path="m8462,3341l8462,3019e" filled="false" stroked="true" strokeweight=".12pt" strokecolor="#000000">
                <v:path arrowok="t"/>
              </v:shape>
            </v:group>
            <v:group style="position:absolute;left:8368;top:3019;width:2;height:322" coordorigin="8368,3019" coordsize="2,322">
              <v:shape style="position:absolute;left:8368;top:3019;width:2;height:322" coordorigin="8368,3019" coordsize="0,322" path="m8368,3341l8368,3019e" filled="false" stroked="true" strokeweight=".12pt" strokecolor="#000000">
                <v:path arrowok="t"/>
              </v:shape>
            </v:group>
            <v:group style="position:absolute;left:7840;top:2964;width:922;height:461" coordorigin="7840,2964" coordsize="922,461">
              <v:shape style="position:absolute;left:7840;top:2964;width:922;height:461" coordorigin="7840,2964" coordsize="922,461" path="m7840,2964l8762,2964,8762,3425,7840,3425e" filled="false" stroked="true" strokeweight=".12pt" strokecolor="#000000">
                <v:path arrowok="t"/>
              </v:shape>
            </v:group>
            <v:group style="position:absolute;left:7893;top:3005;width:272;height:351" coordorigin="7893,3005" coordsize="272,351">
              <v:shape style="position:absolute;left:7893;top:3005;width:272;height:351" coordorigin="7893,3005" coordsize="272,351" path="m7893,3355l7893,3005,8164,3005,8164,3355,7893,3355e" filled="false" stroked="true" strokeweight=".12pt" strokecolor="#000000">
                <v:path arrowok="t"/>
              </v:shape>
            </v:group>
            <v:group style="position:absolute;left:7725;top:3425;width:116;height:2" coordorigin="7725,3425" coordsize="116,2">
              <v:shape style="position:absolute;left:7725;top:3425;width:116;height:2" coordorigin="7725,3425" coordsize="116,0" path="m7840,3425l7725,3425e" filled="false" stroked="true" strokeweight=".12pt" strokecolor="#000000">
                <v:path arrowok="t"/>
              </v:shape>
            </v:group>
            <v:group style="position:absolute;left:7527;top:5508;width:33;height:19" coordorigin="7527,5508" coordsize="33,19">
              <v:shape style="position:absolute;left:7527;top:5508;width:33;height:19" coordorigin="7527,5508" coordsize="33,19" path="m7559,5527l7552,5515,7540,5508,7527,5508e" filled="false" stroked="true" strokeweight=".12pt" strokecolor="#000000">
                <v:path arrowok="t"/>
              </v:shape>
            </v:group>
            <v:group style="position:absolute;left:7527;top:5866;width:35;height:24" coordorigin="7527,5866" coordsize="35,24">
              <v:shape style="position:absolute;left:7527;top:5866;width:35;height:24" coordorigin="7527,5866" coordsize="35,24" path="m7527,5890l7548,5883,7561,5866e" filled="false" stroked="true" strokeweight=".12pt" strokecolor="#000000">
                <v:path arrowok="t"/>
              </v:shape>
            </v:group>
            <v:group style="position:absolute;left:6990;top:5892;width:536;height:2" coordorigin="6990,5892" coordsize="536,2">
              <v:shape style="position:absolute;left:6990;top:5892;width:536;height:2" coordorigin="6990,5892" coordsize="536,0" path="m7526,5892l6990,5892e" filled="false" stroked="true" strokeweight=".12pt" strokecolor="#000000">
                <v:path arrowok="t"/>
              </v:shape>
            </v:group>
            <v:group style="position:absolute;left:6952;top:5726;width:2;height:128" coordorigin="6952,5726" coordsize="2,128">
              <v:shape style="position:absolute;left:6952;top:5726;width:2;height:128" coordorigin="6952,5726" coordsize="0,128" path="m6952,5854l6952,5726e" filled="false" stroked="true" strokeweight=".12pt" strokecolor="#000000">
                <v:path arrowok="t"/>
              </v:shape>
            </v:group>
            <v:group style="position:absolute;left:6959;top:5508;width:33;height:19" coordorigin="6959,5508" coordsize="33,19">
              <v:shape style="position:absolute;left:6959;top:5508;width:33;height:19" coordorigin="6959,5508" coordsize="33,19" path="m6992,5508l6978,5508,6966,5515,6959,5527e" filled="false" stroked="true" strokeweight=".12pt" strokecolor="#000000">
                <v:path arrowok="t"/>
              </v:shape>
            </v:group>
            <v:group style="position:absolute;left:6498;top:4740;width:1500;height:615" coordorigin="6498,4740" coordsize="1500,615">
              <v:shape style="position:absolute;left:6498;top:4740;width:1500;height:615" coordorigin="6498,4740" coordsize="1500,615" path="m7998,4740l6498,4740,6498,5354,7998,5354,7998,4740e" filled="false" stroked="true" strokeweight=".12pt" strokecolor="#000000">
                <v:path arrowok="t"/>
              </v:shape>
            </v:group>
            <v:group style="position:absolute;left:6635;top:4910;width:1193;height:2" coordorigin="6635,4910" coordsize="1193,2">
              <v:shape style="position:absolute;left:6635;top:4910;width:1193;height:2" coordorigin="6635,4910" coordsize="1193,0" path="m7828,4910l6635,4910e" filled="false" stroked="true" strokeweight=".12pt" strokecolor="#000000">
                <v:path arrowok="t"/>
              </v:shape>
            </v:group>
            <v:group style="position:absolute;left:7230;top:4910;width:2;height:444" coordorigin="7230,4910" coordsize="2,444">
              <v:shape style="position:absolute;left:7230;top:4910;width:2;height:444" coordorigin="7230,4910" coordsize="0,444" path="m7230,4910l7230,5354e" filled="false" stroked="true" strokeweight=".12pt" strokecolor="#000000">
                <v:path arrowok="t"/>
              </v:shape>
            </v:group>
            <v:group style="position:absolute;left:7828;top:4910;width:2;height:444" coordorigin="7828,4910" coordsize="2,444">
              <v:shape style="position:absolute;left:7828;top:4910;width:2;height:444" coordorigin="7828,4910" coordsize="0,444" path="m7828,5354l7828,4910e" filled="false" stroked="true" strokeweight=".12pt" strokecolor="#000000">
                <v:path arrowok="t"/>
              </v:shape>
            </v:group>
            <v:group style="position:absolute;left:7564;top:5726;width:2;height:128" coordorigin="7564,5726" coordsize="2,128">
              <v:shape style="position:absolute;left:7564;top:5726;width:2;height:128" coordorigin="7564,5726" coordsize="0,128" path="m7564,5726l7564,5854e" filled="false" stroked="true" strokeweight=".12pt" strokecolor="#000000">
                <v:path arrowok="t"/>
              </v:shape>
            </v:group>
            <v:group style="position:absolute;left:6990;top:5510;width:536;height:2" coordorigin="6990,5510" coordsize="536,2">
              <v:shape style="position:absolute;left:6990;top:5510;width:536;height:2" coordorigin="6990,5510" coordsize="536,0" path="m6990,5510l7526,5510e" filled="false" stroked="true" strokeweight=".12pt" strokecolor="#000000">
                <v:path arrowok="t"/>
              </v:shape>
            </v:group>
            <v:group style="position:absolute;left:6635;top:4910;width:2;height:444" coordorigin="6635,4910" coordsize="2,444">
              <v:shape style="position:absolute;left:6635;top:4910;width:2;height:444" coordorigin="6635,4910" coordsize="0,444" path="m6635,5354l6635,4910e" filled="false" stroked="true" strokeweight=".12pt" strokecolor="#000000">
                <v:path arrowok="t"/>
              </v:shape>
            </v:group>
            <v:group style="position:absolute;left:6954;top:5852;width:24;height:35" coordorigin="6954,5852" coordsize="24,35">
              <v:shape style="position:absolute;left:6954;top:5852;width:24;height:35" coordorigin="6954,5852" coordsize="24,35" path="m6954,5852l6961,5873,6978,5887e" filled="false" stroked="true" strokeweight=".12pt" strokecolor="#000000">
                <v:path arrowok="t"/>
              </v:shape>
            </v:group>
            <v:group style="position:absolute;left:9098;top:5201;width:2;height:1176" coordorigin="9098,5201" coordsize="2,1176">
              <v:shape style="position:absolute;left:9098;top:5201;width:2;height:1176" coordorigin="9098,5201" coordsize="0,1176" path="m9098,5201l9098,6377e" filled="false" stroked="true" strokeweight=".12pt" strokecolor="#000000">
                <v:path arrowok="t"/>
              </v:shape>
            </v:group>
            <v:group style="position:absolute;left:9402;top:4810;width:2;height:322" coordorigin="9402,4810" coordsize="2,322">
              <v:shape style="position:absolute;left:9402;top:4810;width:2;height:322" coordorigin="9402,4810" coordsize="0,322" path="m9402,4810l9402,5131e" filled="false" stroked="true" strokeweight=".12pt" strokecolor="#000000">
                <v:path arrowok="t"/>
              </v:shape>
            </v:group>
            <v:group style="position:absolute;left:9462;top:5167;width:27;height:2" coordorigin="9462,5167" coordsize="27,2">
              <v:shape style="position:absolute;left:9462;top:5167;width:27;height:2" coordorigin="9462,5167" coordsize="27,0" path="m9462,5167l9489,5167e" filled="false" stroked="true" strokeweight=".12pt" strokecolor="#000000">
                <v:path arrowok="t"/>
              </v:shape>
            </v:group>
            <v:group style="position:absolute;left:9462;top:4853;width:27;height:2" coordorigin="9462,4853" coordsize="27,2">
              <v:shape style="position:absolute;left:9462;top:4853;width:27;height:2" coordorigin="9462,4853" coordsize="27,0" path="m9462,4853l9489,4853e" filled="false" stroked="true" strokeweight=".12pt" strokecolor="#000000">
                <v:path arrowok="t"/>
              </v:shape>
            </v:group>
            <v:group style="position:absolute;left:9490;top:5144;width:35;height:24" coordorigin="9490,5144" coordsize="35,24">
              <v:shape style="position:absolute;left:9490;top:5144;width:35;height:24" coordorigin="9490,5144" coordsize="35,24" path="m9490,5167l9511,5161,9525,5144e" filled="false" stroked="true" strokeweight=".12pt" strokecolor="#000000">
                <v:path arrowok="t"/>
              </v:shape>
            </v:group>
            <v:group style="position:absolute;left:9527;top:4889;width:2;height:243" coordorigin="9527,4889" coordsize="2,243">
              <v:shape style="position:absolute;left:9527;top:4889;width:2;height:243" coordorigin="9527,4889" coordsize="0,243" path="m9527,5131l9527,4889e" filled="false" stroked="true" strokeweight=".12pt" strokecolor="#000000">
                <v:path arrowok="t"/>
              </v:shape>
            </v:group>
            <v:group style="position:absolute;left:9504;top:4853;width:24;height:35" coordorigin="9504,4853" coordsize="24,35">
              <v:shape style="position:absolute;left:9504;top:4853;width:24;height:35" coordorigin="9504,4853" coordsize="24,35" path="m9527,4888l9521,4867,9504,4853e" filled="false" stroked="true" strokeweight=".12pt" strokecolor="#000000">
                <v:path arrowok="t"/>
              </v:shape>
            </v:group>
            <v:group style="position:absolute;left:9424;top:4889;width:2;height:243" coordorigin="9424,4889" coordsize="2,243">
              <v:shape style="position:absolute;left:9424;top:4889;width:2;height:243" coordorigin="9424,4889" coordsize="0,243" path="m9424,5131l9424,4889e" filled="false" stroked="true" strokeweight=".12pt" strokecolor="#000000">
                <v:path arrowok="t"/>
              </v:shape>
            </v:group>
            <v:group style="position:absolute;left:9426;top:5130;width:24;height:35" coordorigin="9426,5130" coordsize="24,35">
              <v:shape style="position:absolute;left:9426;top:5130;width:24;height:35" coordorigin="9426,5130" coordsize="24,35" path="m9426,5130l9433,5151,9450,5165e" filled="false" stroked="true" strokeweight=".12pt" strokecolor="#000000">
                <v:path arrowok="t"/>
              </v:shape>
            </v:group>
            <v:group style="position:absolute;left:9167;top:4774;width:200;height:2" coordorigin="9167,4774" coordsize="200,2">
              <v:shape style="position:absolute;left:9167;top:4774;width:200;height:2" coordorigin="9167,4774" coordsize="200,0" path="m9167,4774l9366,4774e" filled="false" stroked="true" strokeweight=".12pt" strokecolor="#000000">
                <v:path arrowok="t"/>
              </v:shape>
            </v:group>
            <v:group style="position:absolute;left:9167;top:5167;width:200;height:2" coordorigin="9167,5167" coordsize="200,2">
              <v:shape style="position:absolute;left:9167;top:5167;width:200;height:2" coordorigin="9167,5167" coordsize="200,0" path="m9366,5167l9167,5167e" filled="false" stroked="true" strokeweight=".12pt" strokecolor="#000000">
                <v:path arrowok="t"/>
              </v:shape>
            </v:group>
            <v:group style="position:absolute;left:9131;top:4810;width:2;height:322" coordorigin="9131,4810" coordsize="2,322">
              <v:shape style="position:absolute;left:9131;top:4810;width:2;height:322" coordorigin="9131,4810" coordsize="0,322" path="m9131,5131l9131,4810e" filled="false" stroked="true" strokeweight=".12pt" strokecolor="#000000">
                <v:path arrowok="t"/>
              </v:shape>
            </v:group>
            <v:group style="position:absolute;left:9134;top:4771;width:35;height:24" coordorigin="9134,4771" coordsize="35,24">
              <v:shape style="position:absolute;left:9134;top:4771;width:35;height:24" coordorigin="9134,4771" coordsize="35,24" path="m9168,4771l9147,4778,9134,4794e" filled="false" stroked="true" strokeweight=".12pt" strokecolor="#000000">
                <v:path arrowok="t"/>
              </v:shape>
            </v:group>
            <v:group style="position:absolute;left:9368;top:5144;width:35;height:24" coordorigin="9368,5144" coordsize="35,24">
              <v:shape style="position:absolute;left:9368;top:5144;width:35;height:24" coordorigin="9368,5144" coordsize="35,24" path="m9368,5167l9389,5161,9402,5144e" filled="false" stroked="true" strokeweight=".12pt" strokecolor="#000000">
                <v:path arrowok="t"/>
              </v:shape>
            </v:group>
            <v:group style="position:absolute;left:9382;top:4774;width:24;height:35" coordorigin="9382,4774" coordsize="24,35">
              <v:shape style="position:absolute;left:9382;top:4774;width:24;height:35" coordorigin="9382,4774" coordsize="24,35" path="m9405,4808l9398,4787,9382,4774e" filled="false" stroked="true" strokeweight=".12pt" strokecolor="#000000">
                <v:path arrowok="t"/>
              </v:shape>
            </v:group>
            <v:group style="position:absolute;left:9098;top:4740;width:461;height:461" coordorigin="9098,4740" coordsize="461,461">
              <v:shape style="position:absolute;left:9098;top:4740;width:461;height:461" coordorigin="9098,4740" coordsize="461,461" path="m9098,4740l9098,5201,9558,5201,9558,4740e" filled="false" stroked="true" strokeweight=".12pt" strokecolor="#000000">
                <v:path arrowok="t"/>
              </v:shape>
            </v:group>
            <v:group style="position:absolute;left:9314;top:4771;width:180;height:113" coordorigin="9314,4771" coordsize="180,113">
              <v:shape style="position:absolute;left:9314;top:4771;width:180;height:113" coordorigin="9314,4771" coordsize="180,113" path="m9323,4884l9494,4788,9484,4771,9314,4867,9323,4884e" filled="false" stroked="true" strokeweight=".12pt" strokecolor="#000000">
                <v:path arrowok="t"/>
              </v:shape>
            </v:group>
            <v:group style="position:absolute;left:9098;top:5662;width:461;height:459" coordorigin="9098,5662" coordsize="461,459">
              <v:shape style="position:absolute;left:9098;top:5662;width:461;height:459" coordorigin="9098,5662" coordsize="461,459" path="m9098,6120l9558,6120,9558,5662,9098,5662,9098,6120e" filled="false" stroked="true" strokeweight=".12pt" strokecolor="#000000">
                <v:path arrowok="t"/>
              </v:shape>
            </v:group>
            <v:group style="position:absolute;left:9357;top:5268;width:149;height:150" coordorigin="9357,5268" coordsize="149,150">
              <v:shape style="position:absolute;left:9357;top:5268;width:149;height:150" coordorigin="9357,5268" coordsize="149,150" path="m9432,5268l9374,5295,9357,5336,9360,5360,9368,5382,9382,5399,9399,5411,9418,5418,9445,5416,9467,5408,9485,5396,9498,5381,9506,5362,9504,5335,9472,5280,9435,5268e" filled="false" stroked="true" strokeweight=".12pt" strokecolor="#000000">
                <v:path arrowok="t"/>
              </v:shape>
            </v:group>
            <v:group style="position:absolute;left:9160;top:5431;width:178;height:179" coordorigin="9160,5431" coordsize="178,179">
              <v:shape style="position:absolute;left:9160;top:5431;width:178;height:179" coordorigin="9160,5431" coordsize="178,179" path="m9250,5431l9189,5455,9160,5513,9163,5538,9197,5593,9235,5610,9261,5608,9319,5577,9338,5541,9336,5514,9308,5454,9253,5431e" filled="false" stroked="true" strokeweight=".12pt" strokecolor="#000000">
                <v:path arrowok="t"/>
              </v:shape>
            </v:group>
            <v:group style="position:absolute;left:9391;top:5482;width:105;height:107" coordorigin="9391,5482" coordsize="105,107">
              <v:shape style="position:absolute;left:9391;top:5482;width:105;height:107" coordorigin="9391,5482" coordsize="105,107" path="m9442,5482l9420,5486,9402,5499,9391,5517,9393,5545,9401,5566,9414,5581,9431,5588,9457,5585,9476,5575,9490,5560,9496,5541,9492,5517,9480,5498,9464,5486,9443,5482e" filled="false" stroked="true" strokeweight=".12pt" strokecolor="#000000">
                <v:path arrowok="t"/>
              </v:shape>
            </v:group>
            <v:group style="position:absolute;left:9170;top:5251;width:134;height:136" coordorigin="9170,5251" coordsize="134,136">
              <v:shape style="position:absolute;left:9170;top:5251;width:134;height:136" coordorigin="9170,5251" coordsize="134,136" path="m9236,5251l9213,5255,9194,5265,9179,5281,9170,5301,9171,5328,9178,5351,9190,5368,9205,5380,9223,5387,9249,5384,9271,5376,9287,5363,9298,5346,9304,5326,9300,5302,9291,5281,9277,5266,9259,5255,9238,5251e" filled="false" stroked="true" strokeweight=".12pt" strokecolor="#000000">
                <v:path arrowok="t"/>
              </v:shape>
            </v:group>
            <v:group style="position:absolute;left:9098;top:5201;width:461;height:461" coordorigin="9098,5201" coordsize="461,461">
              <v:shape style="position:absolute;left:9098;top:5201;width:461;height:461" coordorigin="9098,5201" coordsize="461,461" path="m9098,5662l9558,5662,9558,5201,9098,5201e" filled="false" stroked="true" strokeweight=".12pt" strokecolor="#000000">
                <v:path arrowok="t"/>
              </v:shape>
            </v:group>
            <v:group style="position:absolute;left:9429;top:4850;width:35;height:24" coordorigin="9429,4850" coordsize="35,24">
              <v:shape style="position:absolute;left:9429;top:4850;width:35;height:24" coordorigin="9429,4850" coordsize="35,24" path="m9464,4850l9443,4857,9429,4874e" filled="false" stroked="true" strokeweight=".12pt" strokecolor="#000000">
                <v:path arrowok="t"/>
              </v:shape>
            </v:group>
            <v:group style="position:absolute;left:9131;top:5130;width:24;height:35" coordorigin="9131,5130" coordsize="24,35">
              <v:shape style="position:absolute;left:9131;top:5130;width:24;height:35" coordorigin="9131,5130" coordsize="24,35" path="m9131,5130l9138,5151,9154,5165e" filled="false" stroked="true" strokeweight=".12pt" strokecolor="#000000">
                <v:path arrowok="t"/>
              </v:shape>
            </v:group>
            <v:group style="position:absolute;left:9098;top:4740;width:461;height:2" coordorigin="9098,4740" coordsize="461,2">
              <v:shape style="position:absolute;left:9098;top:4740;width:461;height:2" coordorigin="9098,4740" coordsize="461,0" path="m9558,4740l9098,4740e" filled="false" stroked="true" strokeweight=".12pt" strokecolor="#000000">
                <v:path arrowok="t"/>
              </v:shape>
            </v:group>
            <v:group style="position:absolute;left:6537;top:6473;width:2;height:920" coordorigin="6537,6473" coordsize="2,920">
              <v:shape style="position:absolute;left:6537;top:6473;width:2;height:920" coordorigin="6537,6473" coordsize="0,920" path="m6537,7392l6537,6473e" filled="false" stroked="true" strokeweight=".48pt" strokecolor="#fdfdfd">
                <v:path arrowok="t"/>
              </v:shape>
            </v:group>
            <v:group style="position:absolute;left:6671;top:7015;width:2;height:377" coordorigin="6671,7015" coordsize="2,377">
              <v:shape style="position:absolute;left:6671;top:7015;width:2;height:377" coordorigin="6671,7015" coordsize="0,377" path="m6671,7015l6671,7392e" filled="false" stroked="true" strokeweight=".48pt" strokecolor="#fdfdfd">
                <v:path arrowok="t"/>
              </v:shape>
            </v:group>
            <v:group style="position:absolute;left:6671;top:6473;width:2;height:339" coordorigin="6671,6473" coordsize="2,339">
              <v:shape style="position:absolute;left:6671;top:6473;width:2;height:339" coordorigin="6671,6473" coordsize="0,339" path="m6671,6473l6671,6811e" filled="false" stroked="true" strokeweight=".48pt" strokecolor="#fdfdfd">
                <v:path arrowok="t"/>
              </v:shape>
            </v:group>
            <v:group style="position:absolute;left:6803;top:7157;width:2;height:236" coordorigin="6803,7157" coordsize="2,236">
              <v:shape style="position:absolute;left:6803;top:7157;width:2;height:236" coordorigin="6803,7157" coordsize="0,236" path="m6803,7392l6803,7157e" filled="false" stroked="true" strokeweight=".48pt" strokecolor="#fdfdfd">
                <v:path arrowok="t"/>
              </v:shape>
            </v:group>
            <v:group style="position:absolute;left:6803;top:6473;width:2;height:260" coordorigin="6803,6473" coordsize="2,260">
              <v:shape style="position:absolute;left:6803;top:6473;width:2;height:260" coordorigin="6803,6473" coordsize="0,260" path="m6803,6473l6803,6732e" filled="false" stroked="true" strokeweight=".48pt" strokecolor="#fdfdfd">
                <v:path arrowok="t"/>
              </v:shape>
            </v:group>
            <v:group style="position:absolute;left:6938;top:7094;width:2;height:298" coordorigin="6938,7094" coordsize="2,298">
              <v:shape style="position:absolute;left:6938;top:7094;width:2;height:298" coordorigin="6938,7094" coordsize="0,298" path="m6938,7392l6938,7094e" filled="false" stroked="true" strokeweight=".48pt" strokecolor="#fdfdfd">
                <v:path arrowok="t"/>
              </v:shape>
            </v:group>
            <v:group style="position:absolute;left:6938;top:6473;width:2;height:298" coordorigin="6938,6473" coordsize="2,298">
              <v:shape style="position:absolute;left:6938;top:6473;width:2;height:298" coordorigin="6938,6473" coordsize="0,298" path="m6938,6770l6938,6473e" filled="false" stroked="true" strokeweight=".48pt" strokecolor="#fdfdfd">
                <v:path arrowok="t"/>
              </v:shape>
            </v:group>
            <v:group style="position:absolute;left:7072;top:6919;width:2;height:473" coordorigin="7072,6919" coordsize="2,473">
              <v:shape style="position:absolute;left:7072;top:6919;width:2;height:473" coordorigin="7072,6919" coordsize="0,473" path="m7072,7392l7072,6919e" filled="false" stroked="true" strokeweight=".48pt" strokecolor="#fdfdfd">
                <v:path arrowok="t"/>
              </v:shape>
            </v:group>
            <v:group style="position:absolute;left:7072;top:6473;width:2;height:384" coordorigin="7072,6473" coordsize="2,384">
              <v:shape style="position:absolute;left:7072;top:6473;width:2;height:384" coordorigin="7072,6473" coordsize="0,384" path="m7072,6857l7072,6473e" filled="false" stroked="true" strokeweight=".48pt" strokecolor="#fdfdfd">
                <v:path arrowok="t"/>
              </v:shape>
            </v:group>
            <v:group style="position:absolute;left:7206;top:7214;width:2;height:178" coordorigin="7206,7214" coordsize="2,178">
              <v:shape style="position:absolute;left:7206;top:7214;width:2;height:178" coordorigin="7206,7214" coordsize="0,178" path="m7206,7392l7206,7214e" filled="false" stroked="true" strokeweight=".48pt" strokecolor="#fdfdfd">
                <v:path arrowok="t"/>
              </v:shape>
            </v:group>
            <v:group style="position:absolute;left:7206;top:6473;width:2;height:365" coordorigin="7206,6473" coordsize="2,365">
              <v:shape style="position:absolute;left:7206;top:6473;width:2;height:365" coordorigin="7206,6473" coordsize="0,365" path="m7206,6838l7206,6473e" filled="false" stroked="true" strokeweight=".48pt" strokecolor="#fdfdfd">
                <v:path arrowok="t"/>
              </v:shape>
            </v:group>
            <v:group style="position:absolute;left:7341;top:7255;width:2;height:137" coordorigin="7341,7255" coordsize="2,137">
              <v:shape style="position:absolute;left:7341;top:7255;width:2;height:137" coordorigin="7341,7255" coordsize="0,137" path="m7341,7392l7341,7255e" filled="false" stroked="true" strokeweight=".48pt" strokecolor="#fdfdfd">
                <v:path arrowok="t"/>
              </v:shape>
            </v:group>
            <v:group style="position:absolute;left:7341;top:6473;width:2;height:324" coordorigin="7341,6473" coordsize="2,324">
              <v:shape style="position:absolute;left:7341;top:6473;width:2;height:324" coordorigin="7341,6473" coordsize="0,324" path="m7341,6797l7341,6473e" filled="false" stroked="true" strokeweight=".48pt" strokecolor="#fdfdfd">
                <v:path arrowok="t"/>
              </v:shape>
            </v:group>
            <v:group style="position:absolute;left:7475;top:7212;width:2;height:180" coordorigin="7475,7212" coordsize="2,180">
              <v:shape style="position:absolute;left:7475;top:7212;width:2;height:180" coordorigin="7475,7212" coordsize="0,180" path="m7475,7392l7475,7212e" filled="false" stroked="true" strokeweight=".48pt" strokecolor="#fdfdfd">
                <v:path arrowok="t"/>
              </v:shape>
            </v:group>
            <v:group style="position:absolute;left:7475;top:6473;width:2;height:368" coordorigin="7475,6473" coordsize="2,368">
              <v:shape style="position:absolute;left:7475;top:6473;width:2;height:368" coordorigin="7475,6473" coordsize="0,368" path="m7475,6840l7475,6473e" filled="false" stroked="true" strokeweight=".48pt" strokecolor="#fdfdfd">
                <v:path arrowok="t"/>
              </v:shape>
            </v:group>
            <v:group style="position:absolute;left:7607;top:7061;width:2;height:332" coordorigin="7607,7061" coordsize="2,332">
              <v:shape style="position:absolute;left:7607;top:7061;width:2;height:332" coordorigin="7607,7061" coordsize="0,332" path="m7607,7392l7607,7061e" filled="false" stroked="true" strokeweight=".48pt" strokecolor="#fdfdfd">
                <v:path arrowok="t"/>
              </v:shape>
            </v:group>
            <v:group style="position:absolute;left:7607;top:6473;width:2;height:384" coordorigin="7607,6473" coordsize="2,384">
              <v:shape style="position:absolute;left:7607;top:6473;width:2;height:384" coordorigin="7607,6473" coordsize="0,384" path="m7607,6857l7607,6473e" filled="false" stroked="true" strokeweight=".48pt" strokecolor="#fdfdfd">
                <v:path arrowok="t"/>
              </v:shape>
            </v:group>
            <v:group style="position:absolute;left:7742;top:7090;width:2;height:303" coordorigin="7742,7090" coordsize="2,303">
              <v:shape style="position:absolute;left:7742;top:7090;width:2;height:303" coordorigin="7742,7090" coordsize="0,303" path="m7742,7392l7742,7090e" filled="false" stroked="true" strokeweight=".48pt" strokecolor="#fdfdfd">
                <v:path arrowok="t"/>
              </v:shape>
            </v:group>
            <v:group style="position:absolute;left:7742;top:6473;width:2;height:284" coordorigin="7742,6473" coordsize="2,284">
              <v:shape style="position:absolute;left:7742;top:6473;width:2;height:284" coordorigin="7742,6473" coordsize="0,284" path="m7742,6756l7742,6473e" filled="false" stroked="true" strokeweight=".48pt" strokecolor="#fdfdfd">
                <v:path arrowok="t"/>
              </v:shape>
            </v:group>
            <v:group style="position:absolute;left:7876;top:7126;width:2;height:267" coordorigin="7876,7126" coordsize="2,267">
              <v:shape style="position:absolute;left:7876;top:7126;width:2;height:267" coordorigin="7876,7126" coordsize="0,267" path="m7876,7392l7876,7126e" filled="false" stroked="true" strokeweight=".48pt" strokecolor="#fdfdfd">
                <v:path arrowok="t"/>
              </v:shape>
            </v:group>
            <v:group style="position:absolute;left:7876;top:6473;width:2;height:248" coordorigin="7876,6473" coordsize="2,248">
              <v:shape style="position:absolute;left:7876;top:6473;width:2;height:248" coordorigin="7876,6473" coordsize="0,248" path="m7876,6473l7876,6720e" filled="false" stroked="true" strokeweight=".48pt" strokecolor="#fdfdfd">
                <v:path arrowok="t"/>
              </v:shape>
            </v:group>
            <v:group style="position:absolute;left:8010;top:7078;width:2;height:315" coordorigin="8010,7078" coordsize="2,315">
              <v:shape style="position:absolute;left:8010;top:7078;width:2;height:315" coordorigin="8010,7078" coordsize="0,315" path="m8010,7392l8010,7078e" filled="false" stroked="true" strokeweight=".48pt" strokecolor="#fdfdfd">
                <v:path arrowok="t"/>
              </v:shape>
            </v:group>
            <v:group style="position:absolute;left:8010;top:6473;width:2;height:315" coordorigin="8010,6473" coordsize="2,315">
              <v:shape style="position:absolute;left:8010;top:6473;width:2;height:315" coordorigin="8010,6473" coordsize="0,315" path="m8010,6473l8010,6787e" filled="false" stroked="true" strokeweight=".48pt" strokecolor="#fdfdfd">
                <v:path arrowok="t"/>
              </v:shape>
            </v:group>
            <v:group style="position:absolute;left:8145;top:7061;width:2;height:332" coordorigin="8145,7061" coordsize="2,332">
              <v:shape style="position:absolute;left:8145;top:7061;width:2;height:332" coordorigin="8145,7061" coordsize="0,332" path="m8145,7392l8145,7061e" filled="false" stroked="true" strokeweight=".48pt" strokecolor="#fdfdfd">
                <v:path arrowok="t"/>
              </v:shape>
            </v:group>
            <v:group style="position:absolute;left:8145;top:6473;width:2;height:384" coordorigin="8145,6473" coordsize="2,384">
              <v:shape style="position:absolute;left:8145;top:6473;width:2;height:384" coordorigin="8145,6473" coordsize="0,384" path="m8145,6857l8145,6473e" filled="false" stroked="true" strokeweight=".48pt" strokecolor="#fdfdfd">
                <v:path arrowok="t"/>
              </v:shape>
            </v:group>
            <v:group style="position:absolute;left:8277;top:7061;width:2;height:332" coordorigin="8277,7061" coordsize="2,332">
              <v:shape style="position:absolute;left:8277;top:7061;width:2;height:332" coordorigin="8277,7061" coordsize="0,332" path="m8277,7392l8277,7061e" filled="false" stroked="true" strokeweight=".48pt" strokecolor="#fdfdfd">
                <v:path arrowok="t"/>
              </v:shape>
            </v:group>
            <v:group style="position:absolute;left:8277;top:6473;width:2;height:384" coordorigin="8277,6473" coordsize="2,384">
              <v:shape style="position:absolute;left:8277;top:6473;width:2;height:384" coordorigin="8277,6473" coordsize="0,384" path="m8277,6857l8277,6473e" filled="false" stroked="true" strokeweight=".48pt" strokecolor="#fdfdfd">
                <v:path arrowok="t"/>
              </v:shape>
            </v:group>
            <v:group style="position:absolute;left:8411;top:7061;width:2;height:332" coordorigin="8411,7061" coordsize="2,332">
              <v:shape style="position:absolute;left:8411;top:7061;width:2;height:332" coordorigin="8411,7061" coordsize="0,332" path="m8411,7392l8411,7061e" filled="false" stroked="true" strokeweight=".48pt" strokecolor="#fdfdfd">
                <v:path arrowok="t"/>
              </v:shape>
            </v:group>
            <v:group style="position:absolute;left:8411;top:6473;width:2;height:384" coordorigin="8411,6473" coordsize="2,384">
              <v:shape style="position:absolute;left:8411;top:6473;width:2;height:384" coordorigin="8411,6473" coordsize="0,384" path="m8411,6473l8411,6766,8411,6857e" filled="false" stroked="true" strokeweight=".48pt" strokecolor="#fdfdfd">
                <v:path arrowok="t"/>
              </v:shape>
            </v:group>
            <v:group style="position:absolute;left:8546;top:6473;width:2;height:920" coordorigin="8546,6473" coordsize="2,920">
              <v:shape style="position:absolute;left:8546;top:6473;width:2;height:920" coordorigin="8546,6473" coordsize="0,920" path="m8546,7392l8546,6912,8546,6473e" filled="false" stroked="true" strokeweight=".48pt" strokecolor="#fdfdfd">
                <v:path arrowok="t"/>
              </v:shape>
            </v:group>
            <v:group style="position:absolute;left:8814;top:6473;width:2;height:920" coordorigin="8814,6473" coordsize="2,920">
              <v:shape style="position:absolute;left:8814;top:6473;width:2;height:920" coordorigin="8814,6473" coordsize="0,920" path="m8814,7392l8814,7037,8814,6473e" filled="false" stroked="true" strokeweight=".48pt" strokecolor="#fdfdfd">
                <v:path arrowok="t"/>
              </v:shape>
            </v:group>
            <v:group style="position:absolute;left:8946;top:6473;width:2;height:920" coordorigin="8946,6473" coordsize="2,920">
              <v:shape style="position:absolute;left:8946;top:6473;width:2;height:920" coordorigin="8946,6473" coordsize="0,920" path="m8946,7392l8946,6473e" filled="false" stroked="true" strokeweight=".48pt" strokecolor="#fdfdfd">
                <v:path arrowok="t"/>
              </v:shape>
            </v:group>
            <v:group style="position:absolute;left:9081;top:6473;width:2;height:920" coordorigin="9081,6473" coordsize="2,920">
              <v:shape style="position:absolute;left:9081;top:6473;width:2;height:920" coordorigin="9081,6473" coordsize="0,920" path="m9081,7392l9081,6473e" filled="false" stroked="true" strokeweight=".48pt" strokecolor="#fdfdfd">
                <v:path arrowok="t"/>
              </v:shape>
            </v:group>
            <v:group style="position:absolute;left:9215;top:6473;width:2;height:920" coordorigin="9215,6473" coordsize="2,920">
              <v:shape style="position:absolute;left:9215;top:6473;width:2;height:920" coordorigin="9215,6473" coordsize="0,920" path="m9215,7392l9215,6473e" filled="false" stroked="true" strokeweight=".48pt" strokecolor="#fdfdfd">
                <v:path arrowok="t"/>
              </v:shape>
            </v:group>
            <v:group style="position:absolute;left:9350;top:6473;width:2;height:920" coordorigin="9350,6473" coordsize="2,920">
              <v:shape style="position:absolute;left:9350;top:6473;width:2;height:920" coordorigin="9350,6473" coordsize="0,920" path="m9350,7392l9350,6473e" filled="false" stroked="true" strokeweight=".48pt" strokecolor="#fdfdfd">
                <v:path arrowok="t"/>
              </v:shape>
            </v:group>
            <v:group style="position:absolute;left:9484;top:6473;width:2;height:920" coordorigin="9484,6473" coordsize="2,920">
              <v:shape style="position:absolute;left:9484;top:6473;width:2;height:920" coordorigin="9484,6473" coordsize="0,920" path="m9484,7392l9484,6473e" filled="false" stroked="true" strokeweight=".48pt" strokecolor="#fdfdfd">
                <v:path arrowok="t"/>
              </v:shape>
            </v:group>
            <v:group style="position:absolute;left:9616;top:7116;width:2;height:276" coordorigin="9616,7116" coordsize="2,276">
              <v:shape style="position:absolute;left:9616;top:7116;width:2;height:276" coordorigin="9616,7116" coordsize="0,276" path="m9616,7392l9616,7116e" filled="false" stroked="true" strokeweight=".48pt" strokecolor="#fdfdfd">
                <v:path arrowok="t"/>
              </v:shape>
            </v:group>
            <v:group style="position:absolute;left:7771;top:7138;width:73;height:16" coordorigin="7771,7138" coordsize="73,16">
              <v:shape style="position:absolute;left:7771;top:7138;width:73;height:16" coordorigin="7771,7138" coordsize="73,16" path="m7771,7138l7788,7149,7806,7154,7825,7154,7844,7148e" filled="false" stroked="true" strokeweight=".12pt" strokecolor="#000000">
                <v:path arrowok="t"/>
              </v:shape>
            </v:group>
            <v:group style="position:absolute;left:7857;top:7061;width:106;height:82" coordorigin="7857,7061" coordsize="106,82">
              <v:shape style="position:absolute;left:7857;top:7061;width:106;height:82" coordorigin="7857,7061" coordsize="106,82" path="m7962,7061l7857,7142e" filled="false" stroked="true" strokeweight=".12pt" strokecolor="#000000">
                <v:path arrowok="t"/>
              </v:shape>
            </v:group>
            <v:group style="position:absolute;left:7725;top:7061;width:46;height:80" coordorigin="7725,7061" coordsize="46,80">
              <v:shape style="position:absolute;left:7725;top:7061;width:46;height:80" coordorigin="7725,7061" coordsize="46,80" path="m7770,7140l7725,7061e" filled="false" stroked="true" strokeweight=".12pt" strokecolor="#000000">
                <v:path arrowok="t"/>
              </v:shape>
            </v:group>
            <v:group style="position:absolute;left:7614;top:6790;width:44;height:63" coordorigin="7614,6790" coordsize="44,63">
              <v:shape style="position:absolute;left:7614;top:6790;width:44;height:63" coordorigin="7614,6790" coordsize="44,63" path="m7658,6790l7640,6800,7626,6815,7618,6832,7614,6852e" filled="false" stroked="true" strokeweight=".12pt" strokecolor="#000000">
                <v:path arrowok="t"/>
              </v:shape>
            </v:group>
            <v:group style="position:absolute;left:7655;top:6734;width:147;height:56" coordorigin="7655,6734" coordsize="147,56">
              <v:shape style="position:absolute;left:7655;top:6734;width:147;height:56" coordorigin="7655,6734" coordsize="147,56" path="m7655,6790l7802,6734e" filled="false" stroked="true" strokeweight=".12pt" strokecolor="#000000">
                <v:path arrowok="t"/>
              </v:shape>
            </v:group>
            <v:group style="position:absolute;left:7806;top:6720;width:239;height:134" coordorigin="7806,6720" coordsize="239,134">
              <v:shape style="position:absolute;left:7806;top:6720;width:239;height:134" coordorigin="7806,6720" coordsize="239,134" path="m8045,6854l8019,6798,7976,6755,7920,6728,7861,6720,7843,6722,7824,6726,7806,6732e" filled="false" stroked="true" strokeweight=".12pt" strokecolor="#000000">
                <v:path arrowok="t"/>
              </v:shape>
            </v:group>
            <v:group style="position:absolute;left:7996;top:7060;width:5;height:4" coordorigin="7996,7060" coordsize="5,4">
              <v:shape style="position:absolute;left:7996;top:7060;width:5;height:4" coordorigin="7996,7060" coordsize="5,4" path="m7996,7063l7998,7062,7999,7061,8001,7060e" filled="false" stroked="true" strokeweight=".12pt" strokecolor="#000000">
                <v:path arrowok="t"/>
              </v:shape>
            </v:group>
            <v:group style="position:absolute;left:7803;top:6697;width:267;height:158" coordorigin="7803,6697" coordsize="267,158">
              <v:shape style="position:absolute;left:7803;top:6697;width:267;height:158" coordorigin="7803,6697" coordsize="267,158" path="m8070,6854l8047,6797,8008,6749,7955,6715,7896,6698,7877,6697,7858,6697,7839,6698,7821,6702,7803,6707e" filled="false" stroked="true" strokeweight=".12pt" strokecolor="#000000">
                <v:path arrowok="t"/>
              </v:shape>
            </v:group>
            <v:group style="position:absolute;left:7994;top:7066;width:15;height:17" coordorigin="7994,7066" coordsize="15,17">
              <v:shape style="position:absolute;left:7994;top:7066;width:15;height:17" coordorigin="7994,7066" coordsize="15,17" path="m7994,7066l8008,7082e" filled="false" stroked="true" strokeweight=".12pt" strokecolor="#000000">
                <v:path arrowok="t"/>
              </v:shape>
            </v:group>
            <v:group style="position:absolute;left:8009;top:7059;width:24;height:22" coordorigin="8009,7059" coordsize="24,22">
              <v:shape style="position:absolute;left:8009;top:7059;width:24;height:22" coordorigin="8009,7059" coordsize="24,22" path="m8009,7080l8018,7074,8026,7066,8033,7059e" filled="false" stroked="true" strokeweight=".12pt" strokecolor="#000000">
                <v:path arrowok="t"/>
              </v:shape>
            </v:group>
            <v:group style="position:absolute;left:7797;top:6675;width:296;height:180" coordorigin="7797,6675" coordsize="296,180">
              <v:shape style="position:absolute;left:7797;top:6675;width:296;height:180" coordorigin="7797,6675" coordsize="296,180" path="m8092,6854l8071,6796,8035,6746,7987,6707,7929,6683,7871,6675,7852,6675,7833,6678,7815,6681,7797,6687e" filled="false" stroked="true" strokeweight=".12pt" strokecolor="#000000">
                <v:path arrowok="t"/>
              </v:shape>
            </v:group>
            <v:group style="position:absolute;left:7785;top:6691;width:8;height:22" coordorigin="7785,6691" coordsize="8,22">
              <v:shape style="position:absolute;left:7785;top:6691;width:8;height:22" coordorigin="7785,6691" coordsize="8,22" path="m7785,6691l7792,6713e" filled="false" stroked="true" strokeweight=".12pt" strokecolor="#000000">
                <v:path arrowok="t"/>
              </v:shape>
            </v:group>
            <v:group style="position:absolute;left:7111;top:6797;width:454;height:459" coordorigin="7111,6797" coordsize="454,459">
              <v:shape style="position:absolute;left:7111;top:6797;width:454;height:459" coordorigin="7111,6797" coordsize="454,459" path="m7492,6854l7425,6813,7350,6797,7331,6797,7312,6798,7238,6820,7188,6856,7149,6902,7118,6972,7111,7028,7111,7047,7132,7122,7166,7175,7211,7216,7266,7243,7326,7255,7347,7255,7371,7252,7436,7231,7491,7196,7532,7150,7558,7094,7564,7074e" filled="false" stroked="true" strokeweight=".12pt" strokecolor="#000000">
                <v:path arrowok="t"/>
              </v:shape>
            </v:group>
            <v:group style="position:absolute;left:6486;top:2868;width:17;height:17" coordorigin="6486,2868" coordsize="17,17">
              <v:shape style="position:absolute;left:6486;top:2868;width:17;height:17" coordorigin="6486,2868" coordsize="17,17" path="m6503,2868l6503,2885,6486,2885,6486,2868,6503,2868,6486,2885,6503,2885,6486,2868e" filled="false" stroked="true" strokeweight=".12pt" strokecolor="#000000">
                <v:path arrowok="t"/>
              </v:shape>
            </v:group>
            <v:group style="position:absolute;left:9556;top:2868;width:15;height:17" coordorigin="9556,2868" coordsize="15,17">
              <v:shape style="position:absolute;left:9556;top:2868;width:15;height:17" coordorigin="9556,2868" coordsize="15,17" path="m9570,2868l9570,2885,9556,2885,9556,2868,9570,2868,9556,2885,9570,2885,9556,2868e" filled="false" stroked="true" strokeweight=".12pt" strokecolor="#000000">
                <v:path arrowok="t"/>
              </v:shape>
            </v:group>
            <v:group style="position:absolute;left:9405;top:3602;width:154;height:308" coordorigin="9405,3602" coordsize="154,308">
              <v:shape style="position:absolute;left:9405;top:3602;width:154;height:308" coordorigin="9405,3602" coordsize="154,308" path="m9558,3602l9405,3602,9405,3833,9405,3910,9558,3910e" filled="false" stroked="true" strokeweight=".12pt" strokecolor="#000000">
                <v:path arrowok="t"/>
              </v:shape>
            </v:group>
            <v:group style="position:absolute;left:9422;top:3617;width:104;height:276" coordorigin="9422,3617" coordsize="104,276">
              <v:shape style="position:absolute;left:9422;top:3617;width:104;height:276" coordorigin="9422,3617" coordsize="104,276" path="m9525,3617l9422,3617,9422,3833,9422,3893,9525,3893e" filled="false" stroked="true" strokeweight=".12pt" strokecolor="#000000">
                <v:path arrowok="t"/>
              </v:shape>
            </v:group>
            <v:group style="position:absolute;left:8308;top:6416;width:174;height:440" coordorigin="8308,6416" coordsize="174,440">
              <v:shape style="position:absolute;left:8308;top:6416;width:174;height:440" coordorigin="8308,6416" coordsize="174,440" path="m8308,6416l8312,6489,8324,6561,8344,6630,8372,6697,8407,6760,8450,6819,8465,6838,8482,6856e" filled="false" stroked="true" strokeweight="0pt" strokecolor="#000000">
                <v:path arrowok="t"/>
              </v:shape>
            </v:group>
            <v:group style="position:absolute;left:8510;top:6884;width:397;height:167" coordorigin="8510,6884" coordsize="397,167">
              <v:shape style="position:absolute;left:8510;top:6884;width:397;height:167" coordorigin="8510,6884" coordsize="397,167" path="m8510,6884l8561,6926,8616,6963,8674,6993,8735,7018,8798,7035,8863,7047,8885,7049,8907,7050e" filled="false" stroked="true" strokeweight="0pt" strokecolor="#000000">
                <v:path arrowok="t"/>
              </v:shape>
            </v:group>
            <v:group style="position:absolute;left:6498;top:6370;width:32;height:89" coordorigin="6498,6370" coordsize="32,89">
              <v:shape style="position:absolute;left:6498;top:6370;width:32;height:89" coordorigin="6498,6370" coordsize="32,89" path="m6498,6458l6498,6370,6530,6370,6530,6458,6498,6458e" filled="false" stroked="true" strokeweight="0pt" strokecolor="#000000">
                <v:path arrowok="t"/>
              </v:shape>
            </v:group>
            <v:group style="position:absolute;left:8248;top:6370;width:29;height:92" coordorigin="8248,6370" coordsize="29,92">
              <v:shape style="position:absolute;left:8248;top:6370;width:29;height:92" coordorigin="8248,6370" coordsize="29,92" path="m8248,6461l8248,6370,8277,6370,8277,6461,8248,6461e" filled="false" stroked="true" strokeweight="0pt" strokecolor="#000000">
                <v:path arrowok="t"/>
              </v:shape>
            </v:group>
            <v:group style="position:absolute;left:6530;top:6425;width:843;height:2" coordorigin="6530,6425" coordsize="843,2">
              <v:shape style="position:absolute;left:6530;top:6425;width:843;height:2" coordorigin="6530,6425" coordsize="843,0" path="m6530,6425l7372,6425e" filled="false" stroked="true" strokeweight="0pt" strokecolor="#000000">
                <v:path arrowok="t"/>
              </v:shape>
            </v:group>
            <v:group style="position:absolute;left:7403;top:6427;width:845;height:2" coordorigin="7403,6427" coordsize="845,2">
              <v:shape style="position:absolute;left:7403;top:6427;width:845;height:2" coordorigin="7403,6427" coordsize="845,0" path="m7403,6427l8248,6427e" filled="false" stroked="true" strokeweight="0pt" strokecolor="#000000">
                <v:path arrowok="t"/>
              </v:shape>
            </v:group>
            <v:group style="position:absolute;left:6530;top:6415;width:843;height:2" coordorigin="6530,6415" coordsize="843,2">
              <v:shape style="position:absolute;left:6530;top:6415;width:843;height:2" coordorigin="6530,6415" coordsize="843,0" path="m6530,6415l7372,6415e" filled="false" stroked="true" strokeweight="0pt" strokecolor="#000000">
                <v:path arrowok="t"/>
              </v:shape>
            </v:group>
            <v:group style="position:absolute;left:7403;top:6420;width:845;height:2" coordorigin="7403,6420" coordsize="845,2">
              <v:shape style="position:absolute;left:7403;top:6420;width:845;height:2" coordorigin="7403,6420" coordsize="845,0" path="m7403,6420l8248,6420e" filled="false" stroked="true" strokeweight="0pt" strokecolor="#000000">
                <v:path arrowok="t"/>
              </v:shape>
            </v:group>
            <v:group style="position:absolute;left:6530;top:6432;width:843;height:2" coordorigin="6530,6432" coordsize="843,2">
              <v:shape style="position:absolute;left:6530;top:6432;width:843;height:2" coordorigin="6530,6432" coordsize="843,0" path="m6530,6432l7372,6432e" filled="false" stroked="true" strokeweight="0pt" strokecolor="#000000">
                <v:path arrowok="t"/>
              </v:shape>
            </v:group>
            <v:group style="position:absolute;left:7403;top:6434;width:845;height:2" coordorigin="7403,6434" coordsize="845,2">
              <v:shape style="position:absolute;left:7403;top:6434;width:845;height:2" coordorigin="7403,6434" coordsize="845,0" path="m7403,6434l8248,6434e" filled="false" stroked="true" strokeweight="0pt" strokecolor="#000000">
                <v:path arrowok="t"/>
              </v:shape>
            </v:group>
            <v:group style="position:absolute;left:8937;top:6370;width:2;height:682" coordorigin="8937,6370" coordsize="2,682">
              <v:shape style="position:absolute;left:8937;top:6370;width:2;height:682" coordorigin="8937,6370" coordsize="0,682" path="m8937,6370l8937,7051e" filled="false" stroked="true" strokeweight="0pt" strokecolor="#000000">
                <v:path arrowok="t"/>
              </v:shape>
            </v:group>
            <v:group style="position:absolute;left:8906;top:6422;width:2;height:629" coordorigin="8906,6422" coordsize="2,629">
              <v:shape style="position:absolute;left:8906;top:6422;width:2;height:629" coordorigin="8906,6422" coordsize="0,629" path="m8906,6422l8906,7051e" filled="false" stroked="true" strokeweight="0pt" strokecolor="#000000">
                <v:path arrowok="t"/>
              </v:shape>
            </v:group>
            <v:group style="position:absolute;left:8906;top:6422;width:32;height:2" coordorigin="8906,6422" coordsize="32,2">
              <v:shape style="position:absolute;left:8906;top:6422;width:32;height:2" coordorigin="8906,6422" coordsize="32,0" path="m8937,6422l8906,6422e" filled="false" stroked="true" strokeweight="0pt" strokecolor="#000000">
                <v:path arrowok="t"/>
              </v:shape>
            </v:group>
            <v:group style="position:absolute;left:8906;top:7051;width:32;height:2" coordorigin="8906,7051" coordsize="32,2">
              <v:shape style="position:absolute;left:8906;top:7051;width:32;height:2" coordorigin="8906,7051" coordsize="32,0" path="m8937,7051l8906,7051e" filled="false" stroked="true" strokeweight="0pt" strokecolor="#000000">
                <v:path arrowok="t"/>
              </v:shape>
            </v:group>
            <v:group style="position:absolute;left:8968;top:6370;width:2;height:92" coordorigin="8968,6370" coordsize="2,92">
              <v:shape style="position:absolute;left:8968;top:6370;width:2;height:92" coordorigin="8968,6370" coordsize="0,92" path="m8968,6461l8968,6370e" filled="false" stroked="true" strokeweight="0pt" strokecolor="#000000">
                <v:path arrowok="t"/>
              </v:shape>
            </v:group>
            <v:group style="position:absolute;left:8937;top:6370;width:32;height:2" coordorigin="8937,6370" coordsize="32,2">
              <v:shape style="position:absolute;left:8937;top:6370;width:32;height:2" coordorigin="8937,6370" coordsize="32,0" path="m8968,6370l8937,6370e" filled="false" stroked="true" strokeweight="0pt" strokecolor="#000000">
                <v:path arrowok="t"/>
              </v:shape>
            </v:group>
            <v:group style="position:absolute;left:8937;top:6461;width:32;height:2" coordorigin="8937,6461" coordsize="32,2">
              <v:shape style="position:absolute;left:8937;top:6461;width:32;height:2" coordorigin="8937,6461" coordsize="32,0" path="m8937,6461l8968,6461e" filled="false" stroked="true" strokeweight="0pt" strokecolor="#000000">
                <v:path arrowok="t"/>
              </v:shape>
            </v:group>
            <v:group style="position:absolute;left:8308;top:6370;width:2;height:92" coordorigin="8308,6370" coordsize="2,92">
              <v:shape style="position:absolute;left:8308;top:6370;width:2;height:92" coordorigin="8308,6370" coordsize="0,92" path="m8308,6461l8308,6370e" filled="false" stroked="true" strokeweight="0pt" strokecolor="#000000">
                <v:path arrowok="t"/>
              </v:shape>
            </v:group>
            <v:group style="position:absolute;left:8279;top:6370;width:29;height:2" coordorigin="8279,6370" coordsize="29,2">
              <v:shape style="position:absolute;left:8279;top:6370;width:29;height:2" coordorigin="8279,6370" coordsize="29,0" path="m8308,6370l8279,6370e" filled="false" stroked="true" strokeweight="0pt" strokecolor="#000000">
                <v:path arrowok="t"/>
              </v:shape>
            </v:group>
            <v:group style="position:absolute;left:8277;top:6377;width:2;height:96" coordorigin="8277,6377" coordsize="2,96">
              <v:shape style="position:absolute;left:8277;top:6377;width:2;height:96" coordorigin="8277,6377" coordsize="0,96" path="m8277,6377l8277,6473e" filled="false" stroked="true" strokeweight="0pt" strokecolor="#000000">
                <v:path arrowok="t"/>
              </v:shape>
            </v:group>
            <v:group style="position:absolute;left:8277;top:6461;width:32;height:2" coordorigin="8277,6461" coordsize="32,2">
              <v:shape style="position:absolute;left:8277;top:6461;width:32;height:2" coordorigin="8277,6461" coordsize="32,0" path="m8277,6461l8308,6461e" filled="false" stroked="true" strokeweight="0pt" strokecolor="#000000">
                <v:path arrowok="t"/>
              </v:shape>
            </v:group>
            <v:group style="position:absolute;left:7372;top:6391;width:32;height:70" coordorigin="7372,6391" coordsize="32,70">
              <v:shape style="position:absolute;left:7372;top:6391;width:32;height:70" coordorigin="7372,6391" coordsize="32,70" path="m7372,6461l7372,6391,7403,6391,7403,6461,7372,6461e" filled="false" stroked="true" strokeweight="0pt" strokecolor="#000000">
                <v:path arrowok="t"/>
              </v:shape>
            </v:group>
            <v:group style="position:absolute;left:9486;top:3756;width:3;height:3" coordorigin="9486,3756" coordsize="3,3">
              <v:shape style="position:absolute;left:9486;top:3756;width:3;height:3" coordorigin="9486,3756" coordsize="3,3" path="m9488,3756l9487,3756,9486,3757,9486,3757,9486,3758,9487,3758,9488,3758,9488,3758,9489,3758,9489,3757,9489,3757,9488,3756,9488,3756e" filled="false" stroked="true" strokeweight=".12pt" strokecolor="#000000">
                <v:path arrowok="t"/>
              </v:shape>
            </v:group>
            <v:group style="position:absolute;left:9481;top:3737;width:36;height:39" coordorigin="9481,3737" coordsize="36,39">
              <v:shape style="position:absolute;left:9481;top:3737;width:36;height:39" coordorigin="9481,3737" coordsize="36,39" path="m9513,3745l9508,3739,9499,3737,9492,3741,9485,3744,9481,3752,9482,3760,9483,3768,9490,3774,9498,3775,9506,3776,9513,3771,9516,3764e" filled="false" stroked="true" strokeweight=".12pt" strokecolor="#000000">
                <v:path arrowok="t"/>
              </v:shape>
            </v:group>
            <v:group style="position:absolute;left:9489;top:3749;width:3;height:3" coordorigin="9489,3749" coordsize="3,3">
              <v:shape style="position:absolute;left:9489;top:3749;width:3;height:3" coordorigin="9489,3749" coordsize="3,3" path="m9490,3749l9489,3749,9489,3749,9489,3750,9489,3751,9489,3751,9490,3751,9491,3751,9491,3751,9491,3750,9491,3749,9491,3749,9490,3749e" filled="false" stroked="true" strokeweight=".12pt" strokecolor="#000000">
                <v:path arrowok="t"/>
              </v:shape>
            </v:group>
            <v:group style="position:absolute;left:9496;top:3746;width:3;height:3" coordorigin="9496,3746" coordsize="3,3">
              <v:shape style="position:absolute;left:9496;top:3746;width:3;height:3" coordorigin="9496,3746" coordsize="3,3" path="m9497,3746l9497,3746,9496,3747,9496,3748,9496,3748,9497,3749,9497,3749,9498,3749,9498,3748,9498,3748,9498,3747,9498,3746,9497,3746e" filled="false" stroked="true" strokeweight=".12pt" strokecolor="#000000">
                <v:path arrowok="t"/>
              </v:shape>
            </v:group>
            <v:group style="position:absolute;left:9503;top:3746;width:3;height:3" coordorigin="9503,3746" coordsize="3,3">
              <v:shape style="position:absolute;left:9503;top:3746;width:3;height:3" coordorigin="9503,3746" coordsize="3,3" path="m9506,3748l9506,3747,9506,3747,9505,3747,9505,3746,9504,3746,9504,3747,9503,3747,9503,3748,9503,3748e" filled="false" stroked="true" strokeweight=".12pt" strokecolor="#000000">
                <v:path arrowok="t"/>
              </v:shape>
            </v:group>
            <v:group style="position:absolute;left:9508;top:3764;width:3;height:2" coordorigin="9508,3764" coordsize="3,2">
              <v:shape style="position:absolute;left:9508;top:3764;width:3;height:2" coordorigin="9508,3764" coordsize="3,2" path="m9508,3764l9508,3764,9508,3765,9508,3765,9509,3766,9509,3766,9510,3765,9510,3765,9510,3765,9510,3764e" filled="false" stroked="true" strokeweight=".12pt" strokecolor="#000000">
                <v:path arrowok="t"/>
              </v:shape>
            </v:group>
            <v:group style="position:absolute;left:9503;top:3768;width:3;height:3" coordorigin="9503,3768" coordsize="3,3">
              <v:shape style="position:absolute;left:9503;top:3768;width:3;height:3" coordorigin="9503,3768" coordsize="3,3" path="m9504,3768l9504,3768,9503,3769,9503,3769,9503,3770,9504,3770,9504,3770,9505,3770,9506,3770,9506,3769,9506,3769,9505,3768,9504,3768e" filled="false" stroked="true" strokeweight=".12pt" strokecolor="#000000">
                <v:path arrowok="t"/>
              </v:shape>
            </v:group>
            <v:group style="position:absolute;left:9496;top:3768;width:3;height:3" coordorigin="9496,3768" coordsize="3,3">
              <v:shape style="position:absolute;left:9496;top:3768;width:3;height:3" coordorigin="9496,3768" coordsize="3,3" path="m9497,3768l9497,3768,9496,3769,9496,3769,9496,3770,9497,3770,9497,3770,9498,3770,9498,3770,9498,3769,9498,3769,9498,3768,9497,3768e" filled="false" stroked="true" strokeweight=".12pt" strokecolor="#000000">
                <v:path arrowok="t"/>
              </v:shape>
            </v:group>
            <v:group style="position:absolute;left:9489;top:3763;width:3;height:3" coordorigin="9489,3763" coordsize="3,3">
              <v:shape style="position:absolute;left:9489;top:3763;width:3;height:3" coordorigin="9489,3763" coordsize="3,3" path="m9490,3763l9489,3763,9489,3764,9489,3764,9489,3765,9489,3766,9490,3766,9491,3766,9491,3765,9491,3764,9491,3764,9491,3763,9490,3763e" filled="false" stroked="true" strokeweight=".12pt" strokecolor="#000000">
                <v:path arrowok="t"/>
              </v:shape>
            </v:group>
            <v:group style="position:absolute;left:9525;top:3602;width:2;height:308" coordorigin="9525,3602" coordsize="2,308">
              <v:shape style="position:absolute;left:9525;top:3602;width:2;height:308" coordorigin="9525,3602" coordsize="0,308" path="m9525,3910l9525,3602e" filled="false" stroked="true" strokeweight=".12pt" strokecolor="#000000">
                <v:path arrowok="t"/>
              </v:shape>
            </v:group>
            <v:group style="position:absolute;left:9539;top:3741;width:18;height:29" coordorigin="9539,3741" coordsize="18,29">
              <v:shape style="position:absolute;left:9539;top:3741;width:18;height:29" coordorigin="9539,3741" coordsize="18,29" path="m9540,3768l9545,3769,9551,3767,9554,3762,9557,3757,9557,3751,9553,3747,9550,3743,9544,3741,9539,3742e" filled="false" stroked="true" strokeweight=".12pt" strokecolor="#000000">
                <v:path arrowok="t"/>
              </v:shape>
            </v:group>
            <v:group style="position:absolute;left:9498;top:3744;width:44;height:5" coordorigin="9498,3744" coordsize="44,5">
              <v:shape style="position:absolute;left:9498;top:3744;width:44;height:5" coordorigin="9498,3744" coordsize="44,5" path="m9542,3744l9498,3749e" filled="false" stroked="true" strokeweight=".12pt" strokecolor="#000000">
                <v:path arrowok="t"/>
              </v:shape>
            </v:group>
            <v:group style="position:absolute;left:9494;top:3749;width:6;height:12" coordorigin="9494,3749" coordsize="6,12">
              <v:shape style="position:absolute;left:9494;top:3749;width:6;height:12" coordorigin="9494,3749" coordsize="6,12" path="m9500,3749l9496,3749,9494,3751,9494,3755,9494,3758,9496,3761,9500,3761e" filled="false" stroked="true" strokeweight=".12pt" strokecolor="#000000">
                <v:path arrowok="t"/>
              </v:shape>
            </v:group>
            <v:group style="position:absolute;left:9498;top:3763;width:44;height:5" coordorigin="9498,3763" coordsize="44,5">
              <v:shape style="position:absolute;left:9498;top:3763;width:44;height:5" coordorigin="9498,3763" coordsize="44,5" path="m9542,3768l9498,3763e" filled="false" stroked="true" strokeweight=".12pt" strokecolor="#000000">
                <v:path arrowok="t"/>
              </v:shape>
            </v:group>
            <v:group style="position:absolute;left:9609;top:7118;width:53;height:2" coordorigin="9609,7118" coordsize="53,2">
              <v:shape style="position:absolute;left:9609;top:7118;width:53;height:2" coordorigin="9609,7118" coordsize="53,0" path="m9662,7118l9609,7118e" filled="false" stroked="true" strokeweight=".12pt" strokecolor="#000000">
                <v:path arrowok="t"/>
              </v:shape>
            </v:group>
            <v:group style="position:absolute;left:9494;top:7118;width:58;height:2" coordorigin="9494,7118" coordsize="58,2">
              <v:shape style="position:absolute;left:9494;top:7118;width:58;height:2" coordorigin="9494,7118" coordsize="58,0" path="m9551,7118l9494,7118e" filled="false" stroked="true" strokeweight=".12pt" strokecolor="#000000">
                <v:path arrowok="t"/>
              </v:shape>
            </v:group>
            <v:group style="position:absolute;left:9378;top:7118;width:58;height:2" coordorigin="9378,7118" coordsize="58,2">
              <v:shape style="position:absolute;left:9378;top:7118;width:58;height:2" coordorigin="9378,7118" coordsize="58,0" path="m9436,7118l9378,7118e" filled="false" stroked="true" strokeweight=".12pt" strokecolor="#000000">
                <v:path arrowok="t"/>
              </v:shape>
            </v:group>
            <v:group style="position:absolute;left:9263;top:7118;width:58;height:2" coordorigin="9263,7118" coordsize="58,2">
              <v:shape style="position:absolute;left:9263;top:7118;width:58;height:2" coordorigin="9263,7118" coordsize="58,0" path="m9321,7118l9263,7118e" filled="false" stroked="true" strokeweight=".12pt" strokecolor="#000000">
                <v:path arrowok="t"/>
              </v:shape>
            </v:group>
            <v:group style="position:absolute;left:9148;top:7118;width:58;height:2" coordorigin="9148,7118" coordsize="58,2">
              <v:shape style="position:absolute;left:9148;top:7118;width:58;height:2" coordorigin="9148,7118" coordsize="58,0" path="m9206,7118l9148,7118e" filled="false" stroked="true" strokeweight=".12pt" strokecolor="#000000">
                <v:path arrowok="t"/>
              </v:shape>
            </v:group>
            <v:group style="position:absolute;left:9033;top:7118;width:58;height:2" coordorigin="9033,7118" coordsize="58,2">
              <v:shape style="position:absolute;left:9033;top:7118;width:58;height:2" coordorigin="9033,7118" coordsize="58,0" path="m9090,7118l9033,7118e" filled="false" stroked="true" strokeweight=".12pt" strokecolor="#000000">
                <v:path arrowok="t"/>
              </v:shape>
            </v:group>
            <v:group style="position:absolute;left:8918;top:7118;width:58;height:2" coordorigin="8918,7118" coordsize="58,2">
              <v:shape style="position:absolute;left:8918;top:7118;width:58;height:2" coordorigin="8918,7118" coordsize="58,0" path="m8975,7118l8918,7118e" filled="false" stroked="true" strokeweight=".12pt" strokecolor="#000000">
                <v:path arrowok="t"/>
              </v:shape>
            </v:group>
            <v:group style="position:absolute;left:8802;top:7118;width:58;height:2" coordorigin="8802,7118" coordsize="58,2">
              <v:shape style="position:absolute;left:8802;top:7118;width:58;height:2" coordorigin="8802,7118" coordsize="58,0" path="m8860,7118l8802,7118e" filled="false" stroked="true" strokeweight=".12pt" strokecolor="#000000">
                <v:path arrowok="t"/>
              </v:shape>
            </v:group>
            <v:group style="position:absolute;left:8687;top:7118;width:58;height:2" coordorigin="8687,7118" coordsize="58,2">
              <v:shape style="position:absolute;left:8687;top:7118;width:58;height:2" coordorigin="8687,7118" coordsize="58,0" path="m8745,7118l8687,7118e" filled="false" stroked="true" strokeweight=".12pt" strokecolor="#000000">
                <v:path arrowok="t"/>
              </v:shape>
            </v:group>
            <v:group style="position:absolute;left:8572;top:7118;width:58;height:2" coordorigin="8572,7118" coordsize="58,2">
              <v:shape style="position:absolute;left:8572;top:7118;width:58;height:2" coordorigin="8572,7118" coordsize="58,0" path="m8630,7118l8572,7118e" filled="false" stroked="true" strokeweight=".12pt" strokecolor="#000000">
                <v:path arrowok="t"/>
              </v:shape>
            </v:group>
            <v:group style="position:absolute;left:8459;top:7118;width:58;height:2" coordorigin="8459,7118" coordsize="58,2">
              <v:shape style="position:absolute;left:8459;top:7118;width:58;height:2" coordorigin="8459,7118" coordsize="58,0" path="m8517,7118l8459,7118e" filled="false" stroked="true" strokeweight=".12pt" strokecolor="#000000">
                <v:path arrowok="t"/>
              </v:shape>
            </v:group>
            <v:group style="position:absolute;left:8344;top:7118;width:58;height:2" coordorigin="8344,7118" coordsize="58,2">
              <v:shape style="position:absolute;left:8344;top:7118;width:58;height:2" coordorigin="8344,7118" coordsize="58,0" path="m8402,7118l8344,7118e" filled="false" stroked="true" strokeweight=".12pt" strokecolor="#000000">
                <v:path arrowok="t"/>
              </v:shape>
            </v:group>
            <v:group style="position:absolute;left:8229;top:7118;width:58;height:2" coordorigin="8229,7118" coordsize="58,2">
              <v:shape style="position:absolute;left:8229;top:7118;width:58;height:2" coordorigin="8229,7118" coordsize="58,0" path="m8286,7118l8229,7118e" filled="false" stroked="true" strokeweight=".12pt" strokecolor="#000000">
                <v:path arrowok="t"/>
              </v:shape>
            </v:group>
            <v:group style="position:absolute;left:8114;top:7118;width:58;height:2" coordorigin="8114,7118" coordsize="58,2">
              <v:shape style="position:absolute;left:8114;top:7118;width:58;height:2" coordorigin="8114,7118" coordsize="58,0" path="m8171,7118l8114,7118e" filled="false" stroked="true" strokeweight=".12pt" strokecolor="#000000">
                <v:path arrowok="t"/>
              </v:shape>
            </v:group>
            <v:group style="position:absolute;left:7998;top:7118;width:58;height:2" coordorigin="7998,7118" coordsize="58,2">
              <v:shape style="position:absolute;left:7998;top:7118;width:58;height:2" coordorigin="7998,7118" coordsize="58,0" path="m8056,7118l7998,7118e" filled="false" stroked="true" strokeweight=".12pt" strokecolor="#000000">
                <v:path arrowok="t"/>
              </v:shape>
            </v:group>
            <v:group style="position:absolute;left:7883;top:7118;width:58;height:2" coordorigin="7883,7118" coordsize="58,2">
              <v:shape style="position:absolute;left:7883;top:7118;width:58;height:2" coordorigin="7883,7118" coordsize="58,0" path="m7941,7118l7883,7118e" filled="false" stroked="true" strokeweight=".12pt" strokecolor="#000000">
                <v:path arrowok="t"/>
              </v:shape>
            </v:group>
            <v:group style="position:absolute;left:7768;top:7118;width:58;height:2" coordorigin="7768,7118" coordsize="58,2">
              <v:shape style="position:absolute;left:7768;top:7118;width:58;height:2" coordorigin="7768,7118" coordsize="58,0" path="m7826,7118l7768,7118e" filled="false" stroked="true" strokeweight=".12pt" strokecolor="#000000">
                <v:path arrowok="t"/>
              </v:shape>
            </v:group>
            <v:group style="position:absolute;left:7653;top:7118;width:58;height:2" coordorigin="7653,7118" coordsize="58,2">
              <v:shape style="position:absolute;left:7653;top:7118;width:58;height:2" coordorigin="7653,7118" coordsize="58,0" path="m7710,7118l7653,7118e" filled="false" stroked="true" strokeweight=".12pt" strokecolor="#000000">
                <v:path arrowok="t"/>
              </v:shape>
            </v:group>
            <v:group style="position:absolute;left:7538;top:7118;width:58;height:2" coordorigin="7538,7118" coordsize="58,2">
              <v:shape style="position:absolute;left:7538;top:7118;width:58;height:2" coordorigin="7538,7118" coordsize="58,0" path="m7595,7118l7538,7118e" filled="false" stroked="true" strokeweight=".12pt" strokecolor="#000000">
                <v:path arrowok="t"/>
              </v:shape>
            </v:group>
            <v:group style="position:absolute;left:7422;top:7118;width:58;height:2" coordorigin="7422,7118" coordsize="58,2">
              <v:shape style="position:absolute;left:7422;top:7118;width:58;height:2" coordorigin="7422,7118" coordsize="58,0" path="m7480,7118l7422,7118e" filled="false" stroked="true" strokeweight=".12pt" strokecolor="#000000">
                <v:path arrowok="t"/>
              </v:shape>
            </v:group>
            <v:group style="position:absolute;left:7307;top:7118;width:58;height:2" coordorigin="7307,7118" coordsize="58,2">
              <v:shape style="position:absolute;left:7307;top:7118;width:58;height:2" coordorigin="7307,7118" coordsize="58,0" path="m7365,7118l7307,7118e" filled="false" stroked="true" strokeweight=".12pt" strokecolor="#000000">
                <v:path arrowok="t"/>
              </v:shape>
            </v:group>
            <v:group style="position:absolute;left:7192;top:7118;width:58;height:2" coordorigin="7192,7118" coordsize="58,2">
              <v:shape style="position:absolute;left:7192;top:7118;width:58;height:2" coordorigin="7192,7118" coordsize="58,0" path="m7250,7118l7192,7118e" filled="false" stroked="true" strokeweight=".12pt" strokecolor="#000000">
                <v:path arrowok="t"/>
              </v:shape>
            </v:group>
            <v:group style="position:absolute;left:7077;top:7118;width:58;height:2" coordorigin="7077,7118" coordsize="58,2">
              <v:shape style="position:absolute;left:7077;top:7118;width:58;height:2" coordorigin="7077,7118" coordsize="58,0" path="m7134,7118l7077,7118e" filled="false" stroked="true" strokeweight=".12pt" strokecolor="#000000">
                <v:path arrowok="t"/>
              </v:shape>
            </v:group>
            <v:group style="position:absolute;left:6962;top:7118;width:58;height:2" coordorigin="6962,7118" coordsize="58,2">
              <v:shape style="position:absolute;left:6962;top:7118;width:58;height:2" coordorigin="6962,7118" coordsize="58,0" path="m7019,7118l6962,7118e" filled="false" stroked="true" strokeweight=".12pt" strokecolor="#000000">
                <v:path arrowok="t"/>
              </v:shape>
            </v:group>
            <v:group style="position:absolute;left:6846;top:7118;width:58;height:2" coordorigin="6846,7118" coordsize="58,2">
              <v:shape style="position:absolute;left:6846;top:7118;width:58;height:2" coordorigin="6846,7118" coordsize="58,0" path="m6904,7118l6846,7118e" filled="false" stroked="true" strokeweight=".12pt" strokecolor="#000000">
                <v:path arrowok="t"/>
              </v:shape>
            </v:group>
            <v:group style="position:absolute;left:6731;top:7118;width:58;height:2" coordorigin="6731,7118" coordsize="58,2">
              <v:shape style="position:absolute;left:6731;top:7118;width:58;height:2" coordorigin="6731,7118" coordsize="58,0" path="m6789,7118l6731,7118e" filled="false" stroked="true" strokeweight=".12pt" strokecolor="#000000">
                <v:path arrowok="t"/>
              </v:shape>
            </v:group>
            <v:group style="position:absolute;left:6618;top:7118;width:56;height:2" coordorigin="6618,7118" coordsize="56,2">
              <v:shape style="position:absolute;left:6618;top:7118;width:56;height:2" coordorigin="6618,7118" coordsize="56,0" path="m6674,7118l6618,7118e" filled="false" stroked="true" strokeweight=".12pt" strokecolor="#000000">
                <v:path arrowok="t"/>
              </v:shape>
            </v:group>
            <v:group style="position:absolute;left:6506;top:7118;width:56;height:2" coordorigin="6506,7118" coordsize="56,2">
              <v:shape style="position:absolute;left:6506;top:7118;width:56;height:2" coordorigin="6506,7118" coordsize="56,0" path="m6561,7118l6506,7118e" filled="false" stroked="true" strokeweight=".12pt" strokecolor="#000000">
                <v:path arrowok="t"/>
              </v:shape>
            </v:group>
            <v:group style="position:absolute;left:5766;top:3587;width:4107;height:2" coordorigin="5766,3587" coordsize="4107,2">
              <v:shape style="position:absolute;left:5766;top:3587;width:4107;height:2" coordorigin="5766,3587" coordsize="4107,0" path="m5766,3587l9873,3587e" filled="false" stroked="true" strokeweight=".46pt" strokecolor="#000000">
                <v:path arrowok="t"/>
              </v:shape>
            </v:group>
            <v:group style="position:absolute;left:5766;top:3583;width:4107;height:8" coordorigin="5766,3583" coordsize="4107,8">
              <v:shape style="position:absolute;left:5766;top:3583;width:4107;height:8" coordorigin="5766,3583" coordsize="4107,8" path="m5766,3583l5766,3590,9873,3583,5766,3583xe" filled="false" stroked="true" strokeweight="0pt" strokecolor="#000000">
                <v:path arrowok="t"/>
              </v:shape>
            </v:group>
            <v:group style="position:absolute;left:5766;top:3583;width:4107;height:8" coordorigin="5766,3583" coordsize="4107,8">
              <v:shape style="position:absolute;left:5766;top:3583;width:4107;height:8" coordorigin="5766,3583" coordsize="4107,8" path="m5766,3590l9873,3583,9873,3590,5766,3590xe" filled="false" stroked="true" strokeweight="0pt" strokecolor="#000000">
                <v:path arrowok="t"/>
              </v:shape>
            </v:group>
            <v:group style="position:absolute;left:5766;top:5814;width:4107;height:2" coordorigin="5766,5814" coordsize="4107,2">
              <v:shape style="position:absolute;left:5766;top:5814;width:4107;height:2" coordorigin="5766,5814" coordsize="4107,0" path="m5766,5814l9873,5814e" filled="false" stroked="true" strokeweight=".46pt" strokecolor="#000000">
                <v:path arrowok="t"/>
              </v:shape>
            </v:group>
            <v:group style="position:absolute;left:5766;top:5810;width:4107;height:8" coordorigin="5766,5810" coordsize="4107,8">
              <v:shape style="position:absolute;left:5766;top:5810;width:4107;height:8" coordorigin="5766,5810" coordsize="4107,8" path="m5766,5810l5766,5818,9873,5810,5766,5810xe" filled="false" stroked="true" strokeweight="0pt" strokecolor="#000000">
                <v:path arrowok="t"/>
              </v:shape>
            </v:group>
            <v:group style="position:absolute;left:5766;top:5810;width:4107;height:8" coordorigin="5766,5810" coordsize="4107,8">
              <v:shape style="position:absolute;left:5766;top:5810;width:4107;height:8" coordorigin="5766,5810" coordsize="4107,8" path="m5766,5818l9873,5810,9873,5818,5766,5818xe" filled="false" stroked="true" strokeweight="0pt" strokecolor="#000000">
                <v:path arrowok="t"/>
              </v:shape>
            </v:group>
            <v:group style="position:absolute;left:6801;top:7153;width:71;height:21" coordorigin="6801,7153" coordsize="71,21">
              <v:shape style="position:absolute;left:6801;top:7153;width:71;height:21" coordorigin="6801,7153" coordsize="71,21" path="m6801,7153l6817,7165,6834,7172,6853,7174,6872,7170e" filled="false" stroked="true" strokeweight=".12pt" strokecolor="#000000">
                <v:path arrowok="t"/>
              </v:shape>
            </v:group>
            <v:group style="position:absolute;left:6690;top:7044;width:111;height:111" coordorigin="6690,7044" coordsize="111,111">
              <v:shape style="position:absolute;left:6690;top:7044;width:111;height:111" coordorigin="6690,7044" coordsize="111,111" path="m6690,7044l6801,7154e" filled="false" stroked="true" strokeweight=".12pt" strokecolor="#000000">
                <v:path arrowok="t"/>
              </v:shape>
            </v:group>
            <v:group style="position:absolute;left:6887;top:6914;width:192;height:250" coordorigin="6887,6914" coordsize="192,250">
              <v:shape style="position:absolute;left:6887;top:6914;width:192;height:250" coordorigin="6887,6914" coordsize="192,250" path="m6887,7164l7079,6914e" filled="false" stroked="true" strokeweight=".12pt" strokecolor="#000000">
                <v:path arrowok="t"/>
              </v:shape>
            </v:group>
            <v:group style="position:absolute;left:7059;top:6840;width:24;height:72" coordorigin="7059,6840" coordsize="24,72">
              <v:shape style="position:absolute;left:7059;top:6840;width:24;height:72" coordorigin="7059,6840" coordsize="24,72" path="m7079,6912l7082,6892,7079,6873,7071,6855,7059,6840e" filled="false" stroked="true" strokeweight=".12pt" strokecolor="#000000">
                <v:path arrowok="t"/>
              </v:shape>
            </v:group>
            <v:group style="position:absolute;left:6911;top:6756;width:135;height:77" coordorigin="6911,6756" coordsize="135,77">
              <v:shape style="position:absolute;left:6911;top:6756;width:135;height:77" coordorigin="6911,6756" coordsize="135,77" path="m7046,6833l6911,6756e" filled="false" stroked="true" strokeweight=".12pt" strokecolor="#000000">
                <v:path arrowok="t"/>
              </v:shape>
            </v:group>
            <v:group style="position:absolute;left:6644;top:6732;width:269;height:297" coordorigin="6644,6732" coordsize="269,297">
              <v:shape style="position:absolute;left:6644;top:6732;width:269;height:297" coordorigin="6644,6732" coordsize="269,297" path="m6912,6755l6838,6733,6819,6732,6800,6733,6730,6758,6673,6813,6649,6869,6644,6906,6644,6925,6663,6997,6672,7013,6684,7028e" filled="false" stroked="true" strokeweight=".12pt" strokecolor="#000000">
                <v:path arrowok="t"/>
              </v:shape>
            </v:group>
            <v:group style="position:absolute;left:6619;top:6708;width:305;height:344" coordorigin="6619,6708" coordsize="305,344">
              <v:shape style="position:absolute;left:6619;top:6708;width:305;height:344" coordorigin="6619,6708" coordsize="305,344" path="m6924,6734l6850,6710,6831,6708,6812,6708,6739,6726,6677,6770,6642,6819,6620,6893,6619,6912,6620,6931,6639,7004,6659,7036,6672,7051e" filled="false" stroked="true" strokeweight=".12pt" strokecolor="#000000">
                <v:path arrowok="t"/>
              </v:shape>
            </v:group>
            <v:group style="position:absolute;left:6659;top:7058;width:17;height:17" coordorigin="6659,7058" coordsize="17,17">
              <v:shape style="position:absolute;left:6659;top:7058;width:17;height:17" coordorigin="6659,7058" coordsize="17,17" path="m6676,7058l6659,7075e" filled="false" stroked="true" strokeweight=".12pt" strokecolor="#000000">
                <v:path arrowok="t"/>
              </v:shape>
            </v:group>
            <v:group style="position:absolute;left:6599;top:6686;width:336;height:378" coordorigin="6599,6686" coordsize="336,378">
              <v:shape style="position:absolute;left:6599;top:6686;width:336;height:378" coordorigin="6599,6686" coordsize="336,378" path="m6934,6715l6861,6689,6823,6686,6804,6687,6731,6706,6668,6748,6630,6798,6607,6854,6599,6911,6599,6930,6615,7001,6642,7049,6654,7064e" filled="false" stroked="true" strokeweight=".12pt" strokecolor="#000000">
                <v:path arrowok="t"/>
              </v:shape>
            </v:group>
            <v:group style="position:absolute;left:6921;top:6718;width:12;height:20" coordorigin="6921,6718" coordsize="12,20">
              <v:shape style="position:absolute;left:6921;top:6718;width:12;height:20" coordorigin="6921,6718" coordsize="12,20" path="m6933,6718l6921,6737e" filled="false" stroked="true" strokeweight=".12pt" strokecolor="#000000">
                <v:path arrowok="t"/>
              </v:shape>
            </v:group>
            <v:group style="position:absolute;left:7038;top:3766;width:1337;height:188" coordorigin="7038,3766" coordsize="1337,188">
              <v:shape style="position:absolute;left:7038;top:3766;width:1337;height:188" coordorigin="7038,3766" coordsize="1337,188" path="m7038,3766l8375,3766,8375,3953,7038,3953,7038,3766e" filled="false" stroked="true" strokeweight="0pt" strokecolor="#000000">
                <v:path arrowok="t"/>
              </v:shape>
            </v:group>
            <v:group style="position:absolute;left:8874;top:3614;width:528;height:406" coordorigin="8874,3614" coordsize="528,406">
              <v:shape style="position:absolute;left:8874;top:3614;width:528;height:406" coordorigin="8874,3614" coordsize="528,406" path="m8874,3614l9402,3614,9402,4020,8874,4020,8874,3614e" filled="false" stroked="true" strokeweight="0pt" strokecolor="#000000">
                <v:path arrowok="t"/>
              </v:shape>
            </v:group>
            <v:group style="position:absolute;left:6714;top:5527;width:2350;height:200" coordorigin="6714,5527" coordsize="2350,200">
              <v:shape style="position:absolute;left:6714;top:5527;width:2350;height:200" coordorigin="6714,5527" coordsize="2350,200" path="m6714,5527l9064,5527,9064,5726,6714,5726,6714,5527e" filled="false" stroked="true" strokeweight="0pt" strokecolor="#000000">
                <v:path arrowok="t"/>
              </v:shape>
            </v:group>
            <v:group style="position:absolute;left:7274;top:6857;width:1236;height:204" coordorigin="7274,6857" coordsize="1236,204">
              <v:shape style="position:absolute;left:7274;top:6857;width:1236;height:204" coordorigin="7274,6857" coordsize="1236,204" path="m7274,6857l8510,6857,8510,7061,7274,7061,7274,6857e" filled="false" stroked="true" strokeweight="0pt" strokecolor="#000000">
                <v:path arrowok="t"/>
              </v:shape>
            </v:group>
            <v:group style="position:absolute;left:6208;top:2854;width:164;height:2" coordorigin="6208,2854" coordsize="164,2">
              <v:shape style="position:absolute;left:6208;top:2854;width:164;height:2" coordorigin="6208,2854" coordsize="164,0" path="m6371,2854l6208,2854e" filled="false" stroked="true" strokeweight=".12pt" strokecolor="#000000">
                <v:path arrowok="t"/>
              </v:shape>
            </v:group>
            <v:group style="position:absolute;left:6210;top:2851;width:2;height:4544" coordorigin="6210,2851" coordsize="2,4544">
              <v:shape style="position:absolute;left:6210;top:2851;width:2;height:4544" coordorigin="6210,2851" coordsize="0,4544" path="m6210,7394l6210,2851e" filled="false" stroked="true" strokeweight=".12pt" strokecolor="#000000">
                <v:path arrowok="t"/>
              </v:shape>
            </v:group>
            <v:group style="position:absolute;left:6182;top:7366;width:58;height:58" coordorigin="6182,7366" coordsize="58,58">
              <v:shape style="position:absolute;left:6182;top:7366;width:58;height:58" coordorigin="6182,7366" coordsize="58,58" path="m6182,7366l6239,7423e" filled="false" stroked="true" strokeweight=".12pt" strokecolor="#000000">
                <v:path arrowok="t"/>
              </v:shape>
            </v:group>
            <v:group style="position:absolute;left:6182;top:2825;width:58;height:58" coordorigin="6182,2825" coordsize="58,58">
              <v:shape style="position:absolute;left:6182;top:2825;width:58;height:58" coordorigin="6182,2825" coordsize="58,58" path="m6239,2882l6182,2825e" filled="false" stroked="true" strokeweight=".12pt" strokecolor="#000000">
                <v:path arrowok="t"/>
              </v:shape>
            </v:group>
            <v:group style="position:absolute;left:6395;top:2549;width:2;height:281" coordorigin="6395,2549" coordsize="2,281">
              <v:shape style="position:absolute;left:6395;top:2549;width:2;height:281" coordorigin="6395,2549" coordsize="0,281" path="m6395,2830l6395,2549e" filled="false" stroked="true" strokeweight=".12pt" strokecolor="#000000">
                <v:path arrowok="t"/>
              </v:shape>
            </v:group>
            <v:group style="position:absolute;left:9662;top:2549;width:2;height:281" coordorigin="9662,2549" coordsize="2,281">
              <v:shape style="position:absolute;left:9662;top:2549;width:2;height:281" coordorigin="9662,2549" coordsize="0,281" path="m9662,2830l9662,2549e" filled="false" stroked="true" strokeweight=".12pt" strokecolor="#000000">
                <v:path arrowok="t"/>
              </v:shape>
            </v:group>
            <v:group style="position:absolute;left:6393;top:2549;width:3272;height:2" coordorigin="6393,2549" coordsize="3272,2">
              <v:shape style="position:absolute;left:6393;top:2549;width:3272;height:2" coordorigin="6393,2549" coordsize="3272,0" path="m6393,2549l9664,2549e" filled="false" stroked="true" strokeweight=".12pt" strokecolor="#000000">
                <v:path arrowok="t"/>
              </v:shape>
            </v:group>
            <v:group style="position:absolute;left:6366;top:2520;width:58;height:60" coordorigin="6366,2520" coordsize="58,60">
              <v:shape style="position:absolute;left:6366;top:2520;width:58;height:60" coordorigin="6366,2520" coordsize="58,60" path="m6424,2520l6366,2580e" filled="false" stroked="true" strokeweight=".12pt" strokecolor="#000000">
                <v:path arrowok="t"/>
              </v:shape>
            </v:group>
            <v:group style="position:absolute;left:9633;top:2520;width:58;height:60" coordorigin="9633,2520" coordsize="58,60">
              <v:shape style="position:absolute;left:9633;top:2520;width:58;height:60" coordorigin="9633,2520" coordsize="58,60" path="m9633,2580l9690,2520e" filled="false" stroked="true" strokeweight=".12pt" strokecolor="#000000">
                <v:path arrowok="t"/>
              </v:shape>
            </v:group>
            <v:group style="position:absolute;left:1586;top:9348;width:2;height:1541" coordorigin="1586,9348" coordsize="2,1541">
              <v:shape style="position:absolute;left:1586;top:9348;width:2;height:1541" coordorigin="1586,9348" coordsize="0,1541" path="m1586,9348l1586,10889e" filled="false" stroked="true" strokeweight=".12pt" strokecolor="#000000">
                <v:path arrowok="t"/>
              </v:shape>
            </v:group>
            <v:group style="position:absolute;left:1622;top:10740;width:3156;height:2" coordorigin="1622,10740" coordsize="3156,2">
              <v:shape style="position:absolute;left:1622;top:10740;width:3156;height:2" coordorigin="1622,10740" coordsize="3156,0" path="m1622,10740l4778,10740e" filled="false" stroked="true" strokeweight=".12pt" strokecolor="#000000">
                <v:path arrowok="t"/>
              </v:shape>
              <v:shape style="position:absolute;left:1577;top:8677;width:3209;height:2136" type="#_x0000_t75" stroked="false">
                <v:imagedata r:id="rId33" o:title=""/>
              </v:shape>
            </v:group>
            <v:group style="position:absolute;left:1586;top:10246;width:56;height:34" coordorigin="1586,10246" coordsize="56,34">
              <v:shape style="position:absolute;left:1586;top:10246;width:56;height:34" coordorigin="1586,10246" coordsize="56,34" path="m1641,10246l1586,10246,1586,10279,1641,10279,1641,10246,1586,10279,1641,10279,1586,10246e" filled="false" stroked="true" strokeweight=".12pt" strokecolor="#000000">
                <v:path arrowok="t"/>
              </v:shape>
            </v:group>
            <v:group style="position:absolute;left:4740;top:10794;width:3;height:2" coordorigin="4740,10794" coordsize="3,2">
              <v:shape style="position:absolute;left:4740;top:10794;width:3;height:2" coordorigin="4740,10794" coordsize="3,0" path="m4740,10794l4743,10794e" filled="false" stroked="true" strokeweight=".12pt" strokecolor="#000000">
                <v:path arrowok="t"/>
              </v:shape>
            </v:group>
            <v:group style="position:absolute;left:1571;top:10812;width:3171;height:2" coordorigin="1571,10812" coordsize="3171,2">
              <v:shape style="position:absolute;left:1571;top:10812;width:3171;height:2" coordorigin="1571,10812" coordsize="3171,0" path="m1571,10812l4742,10812e" filled="false" stroked="true" strokeweight=".12pt" strokecolor="#000000">
                <v:path arrowok="t"/>
              </v:shape>
            </v:group>
            <v:group style="position:absolute;left:3652;top:10740;width:1126;height:72" coordorigin="3652,10740" coordsize="1126,72">
              <v:shape style="position:absolute;left:3652;top:10740;width:1126;height:72" coordorigin="3652,10740" coordsize="1126,72" path="m4778,10812l4778,10740,3652,10740e" filled="false" stroked="true" strokeweight=".12pt" strokecolor="#000000">
                <v:path arrowok="t"/>
              </v:shape>
            </v:group>
            <v:group style="position:absolute;left:2682;top:10822;width:5;height:5" coordorigin="2682,10822" coordsize="5,5">
              <v:shape style="position:absolute;left:2682;top:10822;width:5;height:5" coordorigin="2682,10822" coordsize="5,5" path="m2682,10826l2687,10822e" filled="false" stroked="true" strokeweight=".12pt" strokecolor="#000000">
                <v:path arrowok="t"/>
              </v:shape>
            </v:group>
            <v:group style="position:absolute;left:2682;top:10834;width:3;height:5" coordorigin="2682,10834" coordsize="3,5">
              <v:shape style="position:absolute;left:2682;top:10834;width:3;height:5" coordorigin="2682,10834" coordsize="3,5" path="m2682,10838l2685,10834e" filled="false" stroked="true" strokeweight=".12pt" strokecolor="#000000">
                <v:path arrowok="t"/>
              </v:shape>
            </v:group>
            <v:group style="position:absolute;left:2694;top:10822;width:5;height:3" coordorigin="2694,10822" coordsize="5,3">
              <v:shape style="position:absolute;left:2694;top:10822;width:5;height:3" coordorigin="2694,10822" coordsize="5,3" path="m2694,10824l2699,10822e" filled="false" stroked="true" strokeweight=".12pt" strokecolor="#000000">
                <v:path arrowok="t"/>
              </v:shape>
            </v:group>
            <v:group style="position:absolute;left:2682;top:10846;width:3;height:3" coordorigin="2682,10846" coordsize="3,3">
              <v:shape style="position:absolute;left:2682;top:10846;width:3;height:3" coordorigin="2682,10846" coordsize="3,3" path="m2682,10848l2685,10846e" filled="false" stroked="true" strokeweight=".12pt" strokecolor="#000000">
                <v:path arrowok="t"/>
              </v:shape>
            </v:group>
            <v:group style="position:absolute;left:2706;top:10822;width:3;height:3" coordorigin="2706,10822" coordsize="3,3">
              <v:shape style="position:absolute;left:2706;top:10822;width:3;height:3" coordorigin="2706,10822" coordsize="3,3" path="m2706,10824l2709,10822e" filled="false" stroked="true" strokeweight=".12pt" strokecolor="#000000">
                <v:path arrowok="t"/>
              </v:shape>
            </v:group>
            <v:group style="position:absolute;left:2682;top:10855;width:3;height:3" coordorigin="2682,10855" coordsize="3,3">
              <v:shape style="position:absolute;left:2682;top:10855;width:3;height:3" coordorigin="2682,10855" coordsize="3,3" path="m2682,10858l2685,10855e" filled="false" stroked="true" strokeweight=".12pt" strokecolor="#000000">
                <v:path arrowok="t"/>
              </v:shape>
            </v:group>
            <v:group style="position:absolute;left:2716;top:10822;width:3;height:3" coordorigin="2716,10822" coordsize="3,3">
              <v:shape style="position:absolute;left:2716;top:10822;width:3;height:3" coordorigin="2716,10822" coordsize="3,3" path="m2716,10824l2718,10822e" filled="false" stroked="true" strokeweight=".12pt" strokecolor="#000000">
                <v:path arrowok="t"/>
              </v:shape>
            </v:group>
            <v:group style="position:absolute;left:2682;top:10865;width:3;height:3" coordorigin="2682,10865" coordsize="3,3">
              <v:shape style="position:absolute;left:2682;top:10865;width:3;height:3" coordorigin="2682,10865" coordsize="3,3" path="m2682,10867l2685,10865e" filled="false" stroked="true" strokeweight=".12pt" strokecolor="#000000">
                <v:path arrowok="t"/>
              </v:shape>
            </v:group>
            <v:group style="position:absolute;left:2726;top:10822;width:3;height:3" coordorigin="2726,10822" coordsize="3,3">
              <v:shape style="position:absolute;left:2726;top:10822;width:3;height:3" coordorigin="2726,10822" coordsize="3,3" path="m2726,10824l2728,10822e" filled="false" stroked="true" strokeweight=".12pt" strokecolor="#000000">
                <v:path arrowok="t"/>
              </v:shape>
            </v:group>
            <v:group style="position:absolute;left:2682;top:10874;width:3;height:5" coordorigin="2682,10874" coordsize="3,5">
              <v:shape style="position:absolute;left:2682;top:10874;width:3;height:5" coordorigin="2682,10874" coordsize="3,5" path="m2682,10879l2685,10874e" filled="false" stroked="true" strokeweight=".12pt" strokecolor="#000000">
                <v:path arrowok="t"/>
              </v:shape>
            </v:group>
            <v:group style="position:absolute;left:2738;top:10822;width:3;height:3" coordorigin="2738,10822" coordsize="3,3">
              <v:shape style="position:absolute;left:2738;top:10822;width:3;height:3" coordorigin="2738,10822" coordsize="3,3" path="m2738,10824l2740,10822e" filled="false" stroked="true" strokeweight=".12pt" strokecolor="#000000">
                <v:path arrowok="t"/>
              </v:shape>
            </v:group>
            <v:group style="position:absolute;left:2690;top:10879;width:3;height:5" coordorigin="2690,10879" coordsize="3,5">
              <v:shape style="position:absolute;left:2690;top:10879;width:3;height:5" coordorigin="2690,10879" coordsize="3,5" path="m2690,10884l2692,10879e" filled="false" stroked="true" strokeweight=".12pt" strokecolor="#000000">
                <v:path arrowok="t"/>
              </v:shape>
            </v:group>
            <v:group style="position:absolute;left:2747;top:10822;width:3;height:3" coordorigin="2747,10822" coordsize="3,3">
              <v:shape style="position:absolute;left:2747;top:10822;width:3;height:3" coordorigin="2747,10822" coordsize="3,3" path="m2747,10824l2750,10822e" filled="false" stroked="true" strokeweight=".12pt" strokecolor="#000000">
                <v:path arrowok="t"/>
              </v:shape>
            </v:group>
            <v:group style="position:absolute;left:2699;top:10879;width:3;height:5" coordorigin="2699,10879" coordsize="3,5">
              <v:shape style="position:absolute;left:2699;top:10879;width:3;height:5" coordorigin="2699,10879" coordsize="3,5" path="m2699,10884l2702,10879e" filled="false" stroked="true" strokeweight=".12pt" strokecolor="#000000">
                <v:path arrowok="t"/>
              </v:shape>
            </v:group>
            <v:group style="position:absolute;left:2757;top:10822;width:3;height:3" coordorigin="2757,10822" coordsize="3,3">
              <v:shape style="position:absolute;left:2757;top:10822;width:3;height:3" coordorigin="2757,10822" coordsize="3,3" path="m2757,10824l2759,10822e" filled="false" stroked="true" strokeweight=".12pt" strokecolor="#000000">
                <v:path arrowok="t"/>
              </v:shape>
            </v:group>
            <v:group style="position:absolute;left:2709;top:10879;width:3;height:5" coordorigin="2709,10879" coordsize="3,5">
              <v:shape style="position:absolute;left:2709;top:10879;width:3;height:5" coordorigin="2709,10879" coordsize="3,5" path="m2709,10884l2711,10879e" filled="false" stroked="true" strokeweight=".12pt" strokecolor="#000000">
                <v:path arrowok="t"/>
              </v:shape>
            </v:group>
            <v:group style="position:absolute;left:2766;top:10822;width:5;height:3" coordorigin="2766,10822" coordsize="5,3">
              <v:shape style="position:absolute;left:2766;top:10822;width:5;height:3" coordorigin="2766,10822" coordsize="5,3" path="m2766,10824l2771,10822e" filled="false" stroked="true" strokeweight=".12pt" strokecolor="#000000">
                <v:path arrowok="t"/>
              </v:shape>
            </v:group>
            <v:group style="position:absolute;left:2718;top:10879;width:5;height:5" coordorigin="2718,10879" coordsize="5,5">
              <v:shape style="position:absolute;left:2718;top:10879;width:5;height:5" coordorigin="2718,10879" coordsize="5,5" path="m2718,10884l2723,10879e" filled="false" stroked="true" strokeweight=".12pt" strokecolor="#000000">
                <v:path arrowok="t"/>
              </v:shape>
            </v:group>
            <v:group style="position:absolute;left:2778;top:10822;width:3;height:3" coordorigin="2778,10822" coordsize="3,3">
              <v:shape style="position:absolute;left:2778;top:10822;width:3;height:3" coordorigin="2778,10822" coordsize="3,3" path="m2778,10824l2781,10822e" filled="false" stroked="true" strokeweight=".12pt" strokecolor="#000000">
                <v:path arrowok="t"/>
              </v:shape>
            </v:group>
            <v:group style="position:absolute;left:2730;top:10879;width:3;height:5" coordorigin="2730,10879" coordsize="3,5">
              <v:shape style="position:absolute;left:2730;top:10879;width:3;height:5" coordorigin="2730,10879" coordsize="3,5" path="m2730,10884l2733,10879e" filled="false" stroked="true" strokeweight=".12pt" strokecolor="#000000">
                <v:path arrowok="t"/>
              </v:shape>
            </v:group>
            <v:group style="position:absolute;left:2788;top:10822;width:3;height:3" coordorigin="2788,10822" coordsize="3,3">
              <v:shape style="position:absolute;left:2788;top:10822;width:3;height:3" coordorigin="2788,10822" coordsize="3,3" path="m2788,10824l2790,10822e" filled="false" stroked="true" strokeweight=".12pt" strokecolor="#000000">
                <v:path arrowok="t"/>
              </v:shape>
            </v:group>
            <v:group style="position:absolute;left:2740;top:10879;width:3;height:5" coordorigin="2740,10879" coordsize="3,5">
              <v:shape style="position:absolute;left:2740;top:10879;width:3;height:5" coordorigin="2740,10879" coordsize="3,5" path="m2740,10884l2742,10879e" filled="false" stroked="true" strokeweight=".12pt" strokecolor="#000000">
                <v:path arrowok="t"/>
              </v:shape>
            </v:group>
            <v:group style="position:absolute;left:2798;top:10822;width:5;height:3" coordorigin="2798,10822" coordsize="5,3">
              <v:shape style="position:absolute;left:2798;top:10822;width:5;height:3" coordorigin="2798,10822" coordsize="5,3" path="m2798,10824l2802,10822e" filled="false" stroked="true" strokeweight=".12pt" strokecolor="#000000">
                <v:path arrowok="t"/>
              </v:shape>
            </v:group>
            <v:group style="position:absolute;left:2750;top:10879;width:5;height:5" coordorigin="2750,10879" coordsize="5,5">
              <v:shape style="position:absolute;left:2750;top:10879;width:5;height:5" coordorigin="2750,10879" coordsize="5,5" path="m2750,10884l2754,10879e" filled="false" stroked="true" strokeweight=".12pt" strokecolor="#000000">
                <v:path arrowok="t"/>
              </v:shape>
            </v:group>
            <v:group style="position:absolute;left:2810;top:10822;width:3;height:3" coordorigin="2810,10822" coordsize="3,3">
              <v:shape style="position:absolute;left:2810;top:10822;width:3;height:3" coordorigin="2810,10822" coordsize="3,3" path="m2810,10824l2812,10822e" filled="false" stroked="true" strokeweight=".12pt" strokecolor="#000000">
                <v:path arrowok="t"/>
              </v:shape>
            </v:group>
            <v:group style="position:absolute;left:2762;top:10879;width:3;height:5" coordorigin="2762,10879" coordsize="3,5">
              <v:shape style="position:absolute;left:2762;top:10879;width:3;height:5" coordorigin="2762,10879" coordsize="3,5" path="m2762,10884l2764,10879e" filled="false" stroked="true" strokeweight=".12pt" strokecolor="#000000">
                <v:path arrowok="t"/>
              </v:shape>
            </v:group>
            <v:group style="position:absolute;left:2817;top:10824;width:5;height:3" coordorigin="2817,10824" coordsize="5,3">
              <v:shape style="position:absolute;left:2817;top:10824;width:5;height:3" coordorigin="2817,10824" coordsize="5,3" path="m2817,10826l2822,10824e" filled="false" stroked="true" strokeweight=".12pt" strokecolor="#000000">
                <v:path arrowok="t"/>
              </v:shape>
            </v:group>
            <v:group style="position:absolute;left:2771;top:10879;width:3;height:5" coordorigin="2771,10879" coordsize="3,5">
              <v:shape style="position:absolute;left:2771;top:10879;width:3;height:5" coordorigin="2771,10879" coordsize="3,5" path="m2771,10884l2774,10879e" filled="false" stroked="true" strokeweight=".12pt" strokecolor="#000000">
                <v:path arrowok="t"/>
              </v:shape>
            </v:group>
            <v:group style="position:absolute;left:2817;top:10834;width:5;height:3" coordorigin="2817,10834" coordsize="5,3">
              <v:shape style="position:absolute;left:2817;top:10834;width:5;height:3" coordorigin="2817,10834" coordsize="5,3" path="m2817,10836l2822,10834e" filled="false" stroked="true" strokeweight=".12pt" strokecolor="#000000">
                <v:path arrowok="t"/>
              </v:shape>
            </v:group>
            <v:group style="position:absolute;left:2781;top:10879;width:5;height:5" coordorigin="2781,10879" coordsize="5,5">
              <v:shape style="position:absolute;left:2781;top:10879;width:5;height:5" coordorigin="2781,10879" coordsize="5,5" path="m2781,10884l2786,10879e" filled="false" stroked="true" strokeweight=".12pt" strokecolor="#000000">
                <v:path arrowok="t"/>
              </v:shape>
            </v:group>
            <v:group style="position:absolute;left:2817;top:10843;width:5;height:5" coordorigin="2817,10843" coordsize="5,5">
              <v:shape style="position:absolute;left:2817;top:10843;width:5;height:5" coordorigin="2817,10843" coordsize="5,5" path="m2817,10848l2822,10843e" filled="false" stroked="true" strokeweight=".12pt" strokecolor="#000000">
                <v:path arrowok="t"/>
              </v:shape>
            </v:group>
            <v:group style="position:absolute;left:2793;top:10879;width:3;height:5" coordorigin="2793,10879" coordsize="3,5">
              <v:shape style="position:absolute;left:2793;top:10879;width:3;height:5" coordorigin="2793,10879" coordsize="3,5" path="m2793,10884l2795,10879e" filled="false" stroked="true" strokeweight=".12pt" strokecolor="#000000">
                <v:path arrowok="t"/>
              </v:shape>
            </v:group>
            <v:group style="position:absolute;left:2817;top:10855;width:5;height:3" coordorigin="2817,10855" coordsize="5,3">
              <v:shape style="position:absolute;left:2817;top:10855;width:5;height:3" coordorigin="2817,10855" coordsize="5,3" path="m2817,10858l2822,10855e" filled="false" stroked="true" strokeweight=".12pt" strokecolor="#000000">
                <v:path arrowok="t"/>
              </v:shape>
            </v:group>
            <v:group style="position:absolute;left:2802;top:10879;width:3;height:5" coordorigin="2802,10879" coordsize="3,5">
              <v:shape style="position:absolute;left:2802;top:10879;width:3;height:5" coordorigin="2802,10879" coordsize="3,5" path="m2802,10884l2805,10879e" filled="false" stroked="true" strokeweight=".12pt" strokecolor="#000000">
                <v:path arrowok="t"/>
              </v:shape>
            </v:group>
            <v:group style="position:absolute;left:2817;top:10865;width:5;height:3" coordorigin="2817,10865" coordsize="5,3">
              <v:shape style="position:absolute;left:2817;top:10865;width:5;height:3" coordorigin="2817,10865" coordsize="5,3" path="m2817,10867l2822,10865e" filled="false" stroked="true" strokeweight=".12pt" strokecolor="#000000">
                <v:path arrowok="t"/>
              </v:shape>
            </v:group>
            <v:group style="position:absolute;left:2812;top:10874;width:10;height:10" coordorigin="2812,10874" coordsize="10,10">
              <v:shape style="position:absolute;left:2812;top:10874;width:10;height:10" coordorigin="2812,10874" coordsize="10,10" path="m2812,10884l2817,10879,2822,10874e" filled="false" stroked="true" strokeweight=".12pt" strokecolor="#000000">
                <v:path arrowok="t"/>
              </v:shape>
            </v:group>
            <v:group style="position:absolute;left:2682;top:10826;width:3;height:5" coordorigin="2682,10826" coordsize="3,5">
              <v:shape style="position:absolute;left:2682;top:10826;width:3;height:5" coordorigin="2682,10826" coordsize="3,5" path="m2682,10831l2685,10826e" filled="false" stroked="true" strokeweight=".12pt" strokecolor="#000000">
                <v:path arrowok="t"/>
              </v:shape>
            </v:group>
            <v:group style="position:absolute;left:2687;top:10822;width:5;height:3" coordorigin="2687,10822" coordsize="5,3">
              <v:shape style="position:absolute;left:2687;top:10822;width:5;height:3" coordorigin="2687,10822" coordsize="5,3" path="m2687,10824l2692,10822e" filled="false" stroked="true" strokeweight=".12pt" strokecolor="#000000">
                <v:path arrowok="t"/>
              </v:shape>
            </v:group>
            <v:group style="position:absolute;left:2682;top:10838;width:3;height:3" coordorigin="2682,10838" coordsize="3,3">
              <v:shape style="position:absolute;left:2682;top:10838;width:3;height:3" coordorigin="2682,10838" coordsize="3,3" path="m2682,10841l2685,10838e" filled="false" stroked="true" strokeweight=".12pt" strokecolor="#000000">
                <v:path arrowok="t"/>
              </v:shape>
            </v:group>
            <v:group style="position:absolute;left:2699;top:10822;width:3;height:3" coordorigin="2699,10822" coordsize="3,3">
              <v:shape style="position:absolute;left:2699;top:10822;width:3;height:3" coordorigin="2699,10822" coordsize="3,3" path="m2699,10824l2702,10822e" filled="false" stroked="true" strokeweight=".12pt" strokecolor="#000000">
                <v:path arrowok="t"/>
              </v:shape>
            </v:group>
            <v:group style="position:absolute;left:2682;top:10848;width:3;height:3" coordorigin="2682,10848" coordsize="3,3">
              <v:shape style="position:absolute;left:2682;top:10848;width:3;height:3" coordorigin="2682,10848" coordsize="3,3" path="m2682,10850l2685,10848e" filled="false" stroked="true" strokeweight=".12pt" strokecolor="#000000">
                <v:path arrowok="t"/>
              </v:shape>
            </v:group>
            <v:group style="position:absolute;left:2709;top:10822;width:3;height:3" coordorigin="2709,10822" coordsize="3,3">
              <v:shape style="position:absolute;left:2709;top:10822;width:3;height:3" coordorigin="2709,10822" coordsize="3,3" path="m2709,10824l2711,10822e" filled="false" stroked="true" strokeweight=".12pt" strokecolor="#000000">
                <v:path arrowok="t"/>
              </v:shape>
            </v:group>
            <v:group style="position:absolute;left:2682;top:10858;width:3;height:5" coordorigin="2682,10858" coordsize="3,5">
              <v:shape style="position:absolute;left:2682;top:10858;width:3;height:5" coordorigin="2682,10858" coordsize="3,5" path="m2682,10862l2685,10858e" filled="false" stroked="true" strokeweight=".12pt" strokecolor="#000000">
                <v:path arrowok="t"/>
              </v:shape>
            </v:group>
            <v:group style="position:absolute;left:2718;top:10822;width:5;height:3" coordorigin="2718,10822" coordsize="5,3">
              <v:shape style="position:absolute;left:2718;top:10822;width:5;height:3" coordorigin="2718,10822" coordsize="5,3" path="m2718,10824l2723,10822e" filled="false" stroked="true" strokeweight=".12pt" strokecolor="#000000">
                <v:path arrowok="t"/>
              </v:shape>
            </v:group>
            <v:group style="position:absolute;left:2682;top:10870;width:3;height:3" coordorigin="2682,10870" coordsize="3,3">
              <v:shape style="position:absolute;left:2682;top:10870;width:3;height:3" coordorigin="2682,10870" coordsize="3,3" path="m2682,10872l2685,10870e" filled="false" stroked="true" strokeweight=".12pt" strokecolor="#000000">
                <v:path arrowok="t"/>
              </v:shape>
            </v:group>
            <v:group style="position:absolute;left:2730;top:10822;width:3;height:3" coordorigin="2730,10822" coordsize="3,3">
              <v:shape style="position:absolute;left:2730;top:10822;width:3;height:3" coordorigin="2730,10822" coordsize="3,3" path="m2730,10824l2733,10822e" filled="false" stroked="true" strokeweight=".12pt" strokecolor="#000000">
                <v:path arrowok="t"/>
              </v:shape>
            </v:group>
            <v:group style="position:absolute;left:2682;top:10879;width:5;height:3" coordorigin="2682,10879" coordsize="5,3">
              <v:shape style="position:absolute;left:2682;top:10879;width:5;height:3" coordorigin="2682,10879" coordsize="5,3" path="m2682,10882l2687,10879e" filled="false" stroked="true" strokeweight=".12pt" strokecolor="#000000">
                <v:path arrowok="t"/>
              </v:shape>
            </v:group>
            <v:group style="position:absolute;left:2740;top:10822;width:3;height:3" coordorigin="2740,10822" coordsize="3,3">
              <v:shape style="position:absolute;left:2740;top:10822;width:3;height:3" coordorigin="2740,10822" coordsize="3,3" path="m2740,10824l2742,10822e" filled="false" stroked="true" strokeweight=".12pt" strokecolor="#000000">
                <v:path arrowok="t"/>
              </v:shape>
            </v:group>
            <v:group style="position:absolute;left:2692;top:10879;width:3;height:5" coordorigin="2692,10879" coordsize="3,5">
              <v:shape style="position:absolute;left:2692;top:10879;width:3;height:5" coordorigin="2692,10879" coordsize="3,5" path="m2692,10884l2694,10879e" filled="false" stroked="true" strokeweight=".12pt" strokecolor="#000000">
                <v:path arrowok="t"/>
              </v:shape>
            </v:group>
            <v:group style="position:absolute;left:2750;top:10822;width:5;height:3" coordorigin="2750,10822" coordsize="5,3">
              <v:shape style="position:absolute;left:2750;top:10822;width:5;height:3" coordorigin="2750,10822" coordsize="5,3" path="m2750,10824l2754,10822e" filled="false" stroked="true" strokeweight=".12pt" strokecolor="#000000">
                <v:path arrowok="t"/>
              </v:shape>
            </v:group>
            <v:group style="position:absolute;left:2702;top:10879;width:5;height:5" coordorigin="2702,10879" coordsize="5,5">
              <v:shape style="position:absolute;left:2702;top:10879;width:5;height:5" coordorigin="2702,10879" coordsize="5,5" path="m2702,10884l2706,10879e" filled="false" stroked="true" strokeweight=".12pt" strokecolor="#000000">
                <v:path arrowok="t"/>
              </v:shape>
            </v:group>
            <v:group style="position:absolute;left:2762;top:10822;width:3;height:3" coordorigin="2762,10822" coordsize="3,3">
              <v:shape style="position:absolute;left:2762;top:10822;width:3;height:3" coordorigin="2762,10822" coordsize="3,3" path="m2762,10824l2764,10822e" filled="false" stroked="true" strokeweight=".12pt" strokecolor="#000000">
                <v:path arrowok="t"/>
              </v:shape>
            </v:group>
            <v:group style="position:absolute;left:2714;top:10879;width:3;height:5" coordorigin="2714,10879" coordsize="3,5">
              <v:shape style="position:absolute;left:2714;top:10879;width:3;height:5" coordorigin="2714,10879" coordsize="3,5" path="m2714,10884l2716,10879e" filled="false" stroked="true" strokeweight=".12pt" strokecolor="#000000">
                <v:path arrowok="t"/>
              </v:shape>
            </v:group>
            <v:group style="position:absolute;left:2771;top:10822;width:3;height:3" coordorigin="2771,10822" coordsize="3,3">
              <v:shape style="position:absolute;left:2771;top:10822;width:3;height:3" coordorigin="2771,10822" coordsize="3,3" path="m2771,10824l2774,10822e" filled="false" stroked="true" strokeweight=".12pt" strokecolor="#000000">
                <v:path arrowok="t"/>
              </v:shape>
            </v:group>
            <v:group style="position:absolute;left:2723;top:10879;width:3;height:5" coordorigin="2723,10879" coordsize="3,5">
              <v:shape style="position:absolute;left:2723;top:10879;width:3;height:5" coordorigin="2723,10879" coordsize="3,5" path="m2723,10884l2726,10879e" filled="false" stroked="true" strokeweight=".12pt" strokecolor="#000000">
                <v:path arrowok="t"/>
              </v:shape>
            </v:group>
            <v:group style="position:absolute;left:2781;top:10822;width:3;height:3" coordorigin="2781,10822" coordsize="3,3">
              <v:shape style="position:absolute;left:2781;top:10822;width:3;height:3" coordorigin="2781,10822" coordsize="3,3" path="m2781,10824l2783,10822e" filled="false" stroked="true" strokeweight=".12pt" strokecolor="#000000">
                <v:path arrowok="t"/>
              </v:shape>
            </v:group>
            <v:group style="position:absolute;left:2733;top:10879;width:3;height:5" coordorigin="2733,10879" coordsize="3,5">
              <v:shape style="position:absolute;left:2733;top:10879;width:3;height:5" coordorigin="2733,10879" coordsize="3,5" path="m2733,10884l2735,10879e" filled="false" stroked="true" strokeweight=".12pt" strokecolor="#000000">
                <v:path arrowok="t"/>
              </v:shape>
            </v:group>
            <v:group style="position:absolute;left:2790;top:10822;width:5;height:3" coordorigin="2790,10822" coordsize="5,3">
              <v:shape style="position:absolute;left:2790;top:10822;width:5;height:3" coordorigin="2790,10822" coordsize="5,3" path="m2790,10824l2795,10822e" filled="false" stroked="true" strokeweight=".12pt" strokecolor="#000000">
                <v:path arrowok="t"/>
              </v:shape>
            </v:group>
            <v:group style="position:absolute;left:2742;top:10879;width:5;height:5" coordorigin="2742,10879" coordsize="5,5">
              <v:shape style="position:absolute;left:2742;top:10879;width:5;height:5" coordorigin="2742,10879" coordsize="5,5" path="m2742,10884l2747,10879e" filled="false" stroked="true" strokeweight=".12pt" strokecolor="#000000">
                <v:path arrowok="t"/>
              </v:shape>
            </v:group>
            <v:group style="position:absolute;left:2802;top:10822;width:3;height:3" coordorigin="2802,10822" coordsize="3,3">
              <v:shape style="position:absolute;left:2802;top:10822;width:3;height:3" coordorigin="2802,10822" coordsize="3,3" path="m2802,10824l2805,10822e" filled="false" stroked="true" strokeweight=".12pt" strokecolor="#000000">
                <v:path arrowok="t"/>
              </v:shape>
            </v:group>
            <v:group style="position:absolute;left:2754;top:10879;width:3;height:5" coordorigin="2754,10879" coordsize="3,5">
              <v:shape style="position:absolute;left:2754;top:10879;width:3;height:5" coordorigin="2754,10879" coordsize="3,5" path="m2754,10884l2757,10879e" filled="false" stroked="true" strokeweight=".12pt" strokecolor="#000000">
                <v:path arrowok="t"/>
              </v:shape>
            </v:group>
            <v:group style="position:absolute;left:2812;top:10822;width:3;height:3" coordorigin="2812,10822" coordsize="3,3">
              <v:shape style="position:absolute;left:2812;top:10822;width:3;height:3" coordorigin="2812,10822" coordsize="3,3" path="m2812,10824l2814,10822e" filled="false" stroked="true" strokeweight=".12pt" strokecolor="#000000">
                <v:path arrowok="t"/>
              </v:shape>
            </v:group>
            <v:group style="position:absolute;left:2764;top:10879;width:3;height:5" coordorigin="2764,10879" coordsize="3,5">
              <v:shape style="position:absolute;left:2764;top:10879;width:3;height:5" coordorigin="2764,10879" coordsize="3,5" path="m2764,10884l2766,10879e" filled="false" stroked="true" strokeweight=".12pt" strokecolor="#000000">
                <v:path arrowok="t"/>
              </v:shape>
            </v:group>
            <v:group style="position:absolute;left:2817;top:10826;width:5;height:3" coordorigin="2817,10826" coordsize="5,3">
              <v:shape style="position:absolute;left:2817;top:10826;width:5;height:3" coordorigin="2817,10826" coordsize="5,3" path="m2817,10829l2822,10826e" filled="false" stroked="true" strokeweight=".12pt" strokecolor="#000000">
                <v:path arrowok="t"/>
              </v:shape>
            </v:group>
            <v:group style="position:absolute;left:2774;top:10879;width:5;height:5" coordorigin="2774,10879" coordsize="5,5">
              <v:shape style="position:absolute;left:2774;top:10879;width:5;height:5" coordorigin="2774,10879" coordsize="5,5" path="m2774,10884l2778,10879e" filled="false" stroked="true" strokeweight=".12pt" strokecolor="#000000">
                <v:path arrowok="t"/>
              </v:shape>
            </v:group>
            <v:group style="position:absolute;left:2817;top:10836;width:5;height:5" coordorigin="2817,10836" coordsize="5,5">
              <v:shape style="position:absolute;left:2817;top:10836;width:5;height:5" coordorigin="2817,10836" coordsize="5,5" path="m2817,10841l2822,10836e" filled="false" stroked="true" strokeweight=".12pt" strokecolor="#000000">
                <v:path arrowok="t"/>
              </v:shape>
            </v:group>
            <v:group style="position:absolute;left:2786;top:10879;width:3;height:5" coordorigin="2786,10879" coordsize="3,5">
              <v:shape style="position:absolute;left:2786;top:10879;width:3;height:5" coordorigin="2786,10879" coordsize="3,5" path="m2786,10884l2788,10879e" filled="false" stroked="true" strokeweight=".12pt" strokecolor="#000000">
                <v:path arrowok="t"/>
              </v:shape>
            </v:group>
            <v:group style="position:absolute;left:2817;top:10848;width:5;height:3" coordorigin="2817,10848" coordsize="5,3">
              <v:shape style="position:absolute;left:2817;top:10848;width:5;height:3" coordorigin="2817,10848" coordsize="5,3" path="m2817,10850l2822,10848e" filled="false" stroked="true" strokeweight=".12pt" strokecolor="#000000">
                <v:path arrowok="t"/>
              </v:shape>
            </v:group>
            <v:group style="position:absolute;left:2795;top:10879;width:3;height:5" coordorigin="2795,10879" coordsize="3,5">
              <v:shape style="position:absolute;left:2795;top:10879;width:3;height:5" coordorigin="2795,10879" coordsize="3,5" path="m2795,10884l2798,10879e" filled="false" stroked="true" strokeweight=".12pt" strokecolor="#000000">
                <v:path arrowok="t"/>
              </v:shape>
            </v:group>
            <v:group style="position:absolute;left:2817;top:10858;width:5;height:3" coordorigin="2817,10858" coordsize="5,3">
              <v:shape style="position:absolute;left:2817;top:10858;width:5;height:3" coordorigin="2817,10858" coordsize="5,3" path="m2817,10860l2822,10858e" filled="false" stroked="true" strokeweight=".12pt" strokecolor="#000000">
                <v:path arrowok="t"/>
              </v:shape>
            </v:group>
            <v:group style="position:absolute;left:2805;top:10879;width:5;height:5" coordorigin="2805,10879" coordsize="5,5">
              <v:shape style="position:absolute;left:2805;top:10879;width:5;height:5" coordorigin="2805,10879" coordsize="5,5" path="m2805,10884l2810,10879e" filled="false" stroked="true" strokeweight=".12pt" strokecolor="#000000">
                <v:path arrowok="t"/>
              </v:shape>
            </v:group>
            <v:group style="position:absolute;left:2817;top:10867;width:5;height:5" coordorigin="2817,10867" coordsize="5,5">
              <v:shape style="position:absolute;left:2817;top:10867;width:5;height:5" coordorigin="2817,10867" coordsize="5,5" path="m2817,10872l2822,10867e" filled="false" stroked="true" strokeweight=".12pt" strokecolor="#000000">
                <v:path arrowok="t"/>
              </v:shape>
            </v:group>
            <v:group style="position:absolute;left:2817;top:10879;width:5;height:5" coordorigin="2817,10879" coordsize="5,5">
              <v:shape style="position:absolute;left:2817;top:10879;width:5;height:5" coordorigin="2817,10879" coordsize="5,5" path="m2817,10884l2822,10879e" filled="false" stroked="true" strokeweight=".12pt" strokecolor="#000000">
                <v:path arrowok="t"/>
              </v:shape>
            </v:group>
            <v:group style="position:absolute;left:2690;top:10824;width:125;height:2" coordorigin="2690,10824" coordsize="125,2">
              <v:shape style="position:absolute;left:2690;top:10824;width:125;height:2" coordorigin="2690,10824" coordsize="125,0" path="m2690,10824l2814,10824e" filled="false" stroked="true" strokeweight=".96pt" strokecolor="#000000">
                <v:path arrowok="t"/>
              </v:shape>
            </v:group>
            <v:group style="position:absolute;left:2822;top:10824;width:2;height:56" coordorigin="2822,10824" coordsize="2,56">
              <v:shape style="position:absolute;left:2822;top:10824;width:2;height:56" coordorigin="2822,10824" coordsize="0,56" path="m2822,10824l2822,10879e" filled="false" stroked="true" strokeweight=".96pt" strokecolor="#000000">
                <v:path arrowok="t"/>
              </v:shape>
            </v:group>
            <v:group style="position:absolute;left:2817;top:10829;width:2;height:48" coordorigin="2817,10829" coordsize="2,48">
              <v:shape style="position:absolute;left:2817;top:10829;width:2;height:48" coordorigin="2817,10829" coordsize="0,48" path="m2817,10829l2817,10877e" filled="false" stroked="true" strokeweight=".96pt" strokecolor="#000000">
                <v:path arrowok="t"/>
              </v:shape>
            </v:group>
            <v:group style="position:absolute;left:2685;top:10882;width:132;height:2" coordorigin="2685,10882" coordsize="132,2">
              <v:shape style="position:absolute;left:2685;top:10882;width:132;height:2" coordorigin="2685,10882" coordsize="132,0" path="m2685,10882l2817,10882e" filled="false" stroked="true" strokeweight="1.2pt" strokecolor="#000000">
                <v:path arrowok="t"/>
              </v:shape>
            </v:group>
            <v:group style="position:absolute;left:2682;top:10824;width:2;height:56" coordorigin="2682,10824" coordsize="2,56">
              <v:shape style="position:absolute;left:2682;top:10824;width:2;height:56" coordorigin="2682,10824" coordsize="0,56" path="m2682,10879l2682,10824e" filled="false" stroked="true" strokeweight=".96pt" strokecolor="#000000">
                <v:path arrowok="t"/>
              </v:shape>
            </v:group>
            <v:group style="position:absolute;left:2685;top:10829;width:2;height:48" coordorigin="2685,10829" coordsize="2,48">
              <v:shape style="position:absolute;left:2685;top:10829;width:2;height:48" coordorigin="2685,10829" coordsize="0,48" path="m2685,10877l2685,10829e" filled="false" stroked="true" strokeweight=".96pt" strokecolor="#000000">
                <v:path arrowok="t"/>
              </v:shape>
            </v:group>
            <v:group style="position:absolute;left:2687;top:10824;width:4;height:4" coordorigin="2687,10824" coordsize="4,4">
              <v:shape style="position:absolute;left:2687;top:10824;width:4;height:4" coordorigin="2687,10824" coordsize="4,4" path="m2691,10824l2689,10824,2687,10826,2687,10828e" filled="false" stroked="true" strokeweight=".96pt" strokecolor="#000000">
                <v:path arrowok="t"/>
              </v:shape>
            </v:group>
            <v:group style="position:absolute;left:2687;top:10876;width:4;height:4" coordorigin="2687,10876" coordsize="4,4">
              <v:shape style="position:absolute;left:2687;top:10876;width:4;height:4" coordorigin="2687,10876" coordsize="4,4" path="m2687,10876l2687,10878,2689,10879,2691,10879e" filled="false" stroked="true" strokeweight=".96pt" strokecolor="#000000">
                <v:path arrowok="t"/>
              </v:shape>
            </v:group>
            <v:group style="position:absolute;left:2682;top:10878;width:4;height:4" coordorigin="2682,10878" coordsize="4,4">
              <v:shape style="position:absolute;left:2682;top:10878;width:4;height:4" coordorigin="2682,10878" coordsize="4,4" path="m2682,10878l2682,10880,2684,10882,2686,10882e" filled="false" stroked="true" strokeweight=".96pt" strokecolor="#000000">
                <v:path arrowok="t"/>
              </v:shape>
            </v:group>
            <v:group style="position:absolute;left:2816;top:10876;width:4;height:4" coordorigin="2816,10876" coordsize="4,4">
              <v:shape style="position:absolute;left:2816;top:10876;width:4;height:4" coordorigin="2816,10876" coordsize="4,4" path="m2816,10879l2818,10879,2819,10878,2819,10876e" filled="false" stroked="true" strokeweight=".96pt" strokecolor="#000000">
                <v:path arrowok="t"/>
              </v:shape>
            </v:group>
            <v:group style="position:absolute;left:2818;top:10878;width:4;height:4" coordorigin="2818,10878" coordsize="4,4">
              <v:shape style="position:absolute;left:2818;top:10878;width:4;height:4" coordorigin="2818,10878" coordsize="4,4" path="m2818,10882l2820,10882,2822,10880,2822,10878e" filled="false" stroked="true" strokeweight=".96pt" strokecolor="#000000">
                <v:path arrowok="t"/>
              </v:shape>
            </v:group>
            <v:group style="position:absolute;left:2816;top:10824;width:4;height:4" coordorigin="2816,10824" coordsize="4,4">
              <v:shape style="position:absolute;left:2816;top:10824;width:4;height:4" coordorigin="2816,10824" coordsize="4,4" path="m2819,10828l2819,10826,2818,10824,2816,10824e" filled="false" stroked="true" strokeweight=".96pt" strokecolor="#000000">
                <v:path arrowok="t"/>
              </v:shape>
            </v:group>
            <v:group style="position:absolute;left:2818;top:10819;width:4;height:4" coordorigin="2818,10819" coordsize="4,4">
              <v:shape style="position:absolute;left:2818;top:10819;width:4;height:4" coordorigin="2818,10819" coordsize="4,4" path="m2822,10823l2822,10821,2820,10819,2818,10819e" filled="false" stroked="true" strokeweight=".96pt" strokecolor="#000000">
                <v:path arrowok="t"/>
              </v:shape>
            </v:group>
            <v:group style="position:absolute;left:2682;top:10819;width:4;height:4" coordorigin="2682,10819" coordsize="4,4">
              <v:shape style="position:absolute;left:2682;top:10819;width:4;height:4" coordorigin="2682,10819" coordsize="4,4" path="m2686,10819l2684,10819,2682,10821,2682,10823e" filled="false" stroked="true" strokeweight=".96pt" strokecolor="#000000">
                <v:path arrowok="t"/>
              </v:shape>
            </v:group>
            <v:group style="position:absolute;left:3604;top:10822;width:3;height:3" coordorigin="3604,10822" coordsize="3,3">
              <v:shape style="position:absolute;left:3604;top:10822;width:3;height:3" coordorigin="3604,10822" coordsize="3,3" path="m3604,10824l3606,10822e" filled="false" stroked="true" strokeweight=".12pt" strokecolor="#000000">
                <v:path arrowok="t"/>
              </v:shape>
            </v:group>
            <v:group style="position:absolute;left:3604;top:10831;width:3;height:5" coordorigin="3604,10831" coordsize="3,5">
              <v:shape style="position:absolute;left:3604;top:10831;width:3;height:5" coordorigin="3604,10831" coordsize="3,5" path="m3604,10836l3606,10831e" filled="false" stroked="true" strokeweight=".12pt" strokecolor="#000000">
                <v:path arrowok="t"/>
              </v:shape>
            </v:group>
            <v:group style="position:absolute;left:3614;top:10822;width:3;height:3" coordorigin="3614,10822" coordsize="3,3">
              <v:shape style="position:absolute;left:3614;top:10822;width:3;height:3" coordorigin="3614,10822" coordsize="3,3" path="m3614,10824l3616,10822e" filled="false" stroked="true" strokeweight=".12pt" strokecolor="#000000">
                <v:path arrowok="t"/>
              </v:shape>
            </v:group>
            <v:group style="position:absolute;left:3604;top:10843;width:3;height:3" coordorigin="3604,10843" coordsize="3,3">
              <v:shape style="position:absolute;left:3604;top:10843;width:3;height:3" coordorigin="3604,10843" coordsize="3,3" path="m3604,10846l3606,10843e" filled="false" stroked="true" strokeweight=".12pt" strokecolor="#000000">
                <v:path arrowok="t"/>
              </v:shape>
            </v:group>
            <v:group style="position:absolute;left:3623;top:10822;width:5;height:3" coordorigin="3623,10822" coordsize="5,3">
              <v:shape style="position:absolute;left:3623;top:10822;width:5;height:3" coordorigin="3623,10822" coordsize="5,3" path="m3623,10824l3628,10822e" filled="false" stroked="true" strokeweight=".12pt" strokecolor="#000000">
                <v:path arrowok="t"/>
              </v:shape>
            </v:group>
            <v:group style="position:absolute;left:3604;top:10853;width:3;height:3" coordorigin="3604,10853" coordsize="3,3">
              <v:shape style="position:absolute;left:3604;top:10853;width:3;height:3" coordorigin="3604,10853" coordsize="3,3" path="m3604,10855l3606,10853e" filled="false" stroked="true" strokeweight=".12pt" strokecolor="#000000">
                <v:path arrowok="t"/>
              </v:shape>
            </v:group>
            <v:group style="position:absolute;left:3635;top:10822;width:3;height:3" coordorigin="3635,10822" coordsize="3,3">
              <v:shape style="position:absolute;left:3635;top:10822;width:3;height:3" coordorigin="3635,10822" coordsize="3,3" path="m3635,10824l3638,10822e" filled="false" stroked="true" strokeweight=".12pt" strokecolor="#000000">
                <v:path arrowok="t"/>
              </v:shape>
            </v:group>
            <v:group style="position:absolute;left:3604;top:10862;width:3;height:5" coordorigin="3604,10862" coordsize="3,5">
              <v:shape style="position:absolute;left:3604;top:10862;width:3;height:5" coordorigin="3604,10862" coordsize="3,5" path="m3604,10867l3606,10862e" filled="false" stroked="true" strokeweight=".12pt" strokecolor="#000000">
                <v:path arrowok="t"/>
              </v:shape>
            </v:group>
            <v:group style="position:absolute;left:3645;top:10822;width:3;height:3" coordorigin="3645,10822" coordsize="3,3">
              <v:shape style="position:absolute;left:3645;top:10822;width:3;height:3" coordorigin="3645,10822" coordsize="3,3" path="m3645,10824l3647,10822e" filled="false" stroked="true" strokeweight=".12pt" strokecolor="#000000">
                <v:path arrowok="t"/>
              </v:shape>
            </v:group>
            <v:group style="position:absolute;left:3604;top:10874;width:3;height:3" coordorigin="3604,10874" coordsize="3,3">
              <v:shape style="position:absolute;left:3604;top:10874;width:3;height:3" coordorigin="3604,10874" coordsize="3,3" path="m3604,10877l3606,10874e" filled="false" stroked="true" strokeweight=".12pt" strokecolor="#000000">
                <v:path arrowok="t"/>
              </v:shape>
            </v:group>
            <v:group style="position:absolute;left:3654;top:10822;width:5;height:3" coordorigin="3654,10822" coordsize="5,3">
              <v:shape style="position:absolute;left:3654;top:10822;width:5;height:3" coordorigin="3654,10822" coordsize="5,3" path="m3654,10824l3659,10822e" filled="false" stroked="true" strokeweight=".12pt" strokecolor="#000000">
                <v:path arrowok="t"/>
              </v:shape>
            </v:group>
            <v:group style="position:absolute;left:3606;top:10879;width:5;height:5" coordorigin="3606,10879" coordsize="5,5">
              <v:shape style="position:absolute;left:3606;top:10879;width:5;height:5" coordorigin="3606,10879" coordsize="5,5" path="m3606,10884l3611,10879e" filled="false" stroked="true" strokeweight=".12pt" strokecolor="#000000">
                <v:path arrowok="t"/>
              </v:shape>
            </v:group>
            <v:group style="position:absolute;left:3666;top:10822;width:3;height:3" coordorigin="3666,10822" coordsize="3,3">
              <v:shape style="position:absolute;left:3666;top:10822;width:3;height:3" coordorigin="3666,10822" coordsize="3,3" path="m3666,10824l3669,10822e" filled="false" stroked="true" strokeweight=".12pt" strokecolor="#000000">
                <v:path arrowok="t"/>
              </v:shape>
            </v:group>
            <v:group style="position:absolute;left:3618;top:10879;width:3;height:5" coordorigin="3618,10879" coordsize="3,5">
              <v:shape style="position:absolute;left:3618;top:10879;width:3;height:5" coordorigin="3618,10879" coordsize="3,5" path="m3618,10884l3621,10879e" filled="false" stroked="true" strokeweight=".12pt" strokecolor="#000000">
                <v:path arrowok="t"/>
              </v:shape>
            </v:group>
            <v:group style="position:absolute;left:3676;top:10822;width:3;height:3" coordorigin="3676,10822" coordsize="3,3">
              <v:shape style="position:absolute;left:3676;top:10822;width:3;height:3" coordorigin="3676,10822" coordsize="3,3" path="m3676,10824l3678,10822e" filled="false" stroked="true" strokeweight=".12pt" strokecolor="#000000">
                <v:path arrowok="t"/>
              </v:shape>
            </v:group>
            <v:group style="position:absolute;left:3628;top:10879;width:3;height:5" coordorigin="3628,10879" coordsize="3,5">
              <v:shape style="position:absolute;left:3628;top:10879;width:3;height:5" coordorigin="3628,10879" coordsize="3,5" path="m3628,10884l3630,10879e" filled="false" stroked="true" strokeweight=".12pt" strokecolor="#000000">
                <v:path arrowok="t"/>
              </v:shape>
            </v:group>
            <v:group style="position:absolute;left:3686;top:10822;width:3;height:3" coordorigin="3686,10822" coordsize="3,3">
              <v:shape style="position:absolute;left:3686;top:10822;width:3;height:3" coordorigin="3686,10822" coordsize="3,3" path="m3686,10824l3688,10822e" filled="false" stroked="true" strokeweight=".12pt" strokecolor="#000000">
                <v:path arrowok="t"/>
              </v:shape>
            </v:group>
            <v:group style="position:absolute;left:3638;top:10879;width:3;height:5" coordorigin="3638,10879" coordsize="3,5">
              <v:shape style="position:absolute;left:3638;top:10879;width:3;height:5" coordorigin="3638,10879" coordsize="3,5" path="m3638,10884l3640,10879e" filled="false" stroked="true" strokeweight=".12pt" strokecolor="#000000">
                <v:path arrowok="t"/>
              </v:shape>
            </v:group>
            <v:group style="position:absolute;left:3695;top:10822;width:5;height:3" coordorigin="3695,10822" coordsize="5,3">
              <v:shape style="position:absolute;left:3695;top:10822;width:5;height:3" coordorigin="3695,10822" coordsize="5,3" path="m3695,10824l3700,10822e" filled="false" stroked="true" strokeweight=".12pt" strokecolor="#000000">
                <v:path arrowok="t"/>
              </v:shape>
            </v:group>
            <v:group style="position:absolute;left:3650;top:10879;width:3;height:5" coordorigin="3650,10879" coordsize="3,5">
              <v:shape style="position:absolute;left:3650;top:10879;width:3;height:5" coordorigin="3650,10879" coordsize="3,5" path="m3650,10884l3652,10879e" filled="false" stroked="true" strokeweight=".12pt" strokecolor="#000000">
                <v:path arrowok="t"/>
              </v:shape>
            </v:group>
            <v:group style="position:absolute;left:3707;top:10822;width:3;height:3" coordorigin="3707,10822" coordsize="3,3">
              <v:shape style="position:absolute;left:3707;top:10822;width:3;height:3" coordorigin="3707,10822" coordsize="3,3" path="m3707,10824l3710,10822e" filled="false" stroked="true" strokeweight=".12pt" strokecolor="#000000">
                <v:path arrowok="t"/>
              </v:shape>
            </v:group>
            <v:group style="position:absolute;left:3659;top:10879;width:3;height:5" coordorigin="3659,10879" coordsize="3,5">
              <v:shape style="position:absolute;left:3659;top:10879;width:3;height:5" coordorigin="3659,10879" coordsize="3,5" path="m3659,10884l3662,10879e" filled="false" stroked="true" strokeweight=".12pt" strokecolor="#000000">
                <v:path arrowok="t"/>
              </v:shape>
            </v:group>
            <v:group style="position:absolute;left:3717;top:10822;width:3;height:3" coordorigin="3717,10822" coordsize="3,3">
              <v:shape style="position:absolute;left:3717;top:10822;width:3;height:3" coordorigin="3717,10822" coordsize="3,3" path="m3717,10824l3719,10822e" filled="false" stroked="true" strokeweight=".12pt" strokecolor="#000000">
                <v:path arrowok="t"/>
              </v:shape>
            </v:group>
            <v:group style="position:absolute;left:3669;top:10879;width:3;height:5" coordorigin="3669,10879" coordsize="3,5">
              <v:shape style="position:absolute;left:3669;top:10879;width:3;height:5" coordorigin="3669,10879" coordsize="3,5" path="m3669,10884l3671,10879e" filled="false" stroked="true" strokeweight=".12pt" strokecolor="#000000">
                <v:path arrowok="t"/>
              </v:shape>
            </v:group>
            <v:group style="position:absolute;left:3726;top:10822;width:5;height:3" coordorigin="3726,10822" coordsize="5,3">
              <v:shape style="position:absolute;left:3726;top:10822;width:5;height:3" coordorigin="3726,10822" coordsize="5,3" path="m3726,10824l3731,10822e" filled="false" stroked="true" strokeweight=".12pt" strokecolor="#000000">
                <v:path arrowok="t"/>
              </v:shape>
            </v:group>
            <v:group style="position:absolute;left:3678;top:10879;width:5;height:5" coordorigin="3678,10879" coordsize="5,5">
              <v:shape style="position:absolute;left:3678;top:10879;width:5;height:5" coordorigin="3678,10879" coordsize="5,5" path="m3678,10884l3683,10879e" filled="false" stroked="true" strokeweight=".12pt" strokecolor="#000000">
                <v:path arrowok="t"/>
              </v:shape>
            </v:group>
            <v:group style="position:absolute;left:3736;top:10822;width:5;height:5" coordorigin="3736,10822" coordsize="5,5">
              <v:shape style="position:absolute;left:3736;top:10822;width:5;height:5" coordorigin="3736,10822" coordsize="5,5" path="m3736,10826l3741,10822e" filled="false" stroked="true" strokeweight=".12pt" strokecolor="#000000">
                <v:path arrowok="t"/>
              </v:shape>
            </v:group>
            <v:group style="position:absolute;left:3690;top:10879;width:3;height:5" coordorigin="3690,10879" coordsize="3,5">
              <v:shape style="position:absolute;left:3690;top:10879;width:3;height:5" coordorigin="3690,10879" coordsize="3,5" path="m3690,10884l3693,10879e" filled="false" stroked="true" strokeweight=".12pt" strokecolor="#000000">
                <v:path arrowok="t"/>
              </v:shape>
            </v:group>
            <v:group style="position:absolute;left:3738;top:10831;width:3;height:3" coordorigin="3738,10831" coordsize="3,3">
              <v:shape style="position:absolute;left:3738;top:10831;width:3;height:3" coordorigin="3738,10831" coordsize="3,3" path="m3738,10834l3741,10831e" filled="false" stroked="true" strokeweight=".12pt" strokecolor="#000000">
                <v:path arrowok="t"/>
              </v:shape>
            </v:group>
            <v:group style="position:absolute;left:3700;top:10879;width:3;height:5" coordorigin="3700,10879" coordsize="3,5">
              <v:shape style="position:absolute;left:3700;top:10879;width:3;height:5" coordorigin="3700,10879" coordsize="3,5" path="m3700,10884l3702,10879e" filled="false" stroked="true" strokeweight=".12pt" strokecolor="#000000">
                <v:path arrowok="t"/>
              </v:shape>
            </v:group>
            <v:group style="position:absolute;left:3738;top:10841;width:3;height:5" coordorigin="3738,10841" coordsize="3,5">
              <v:shape style="position:absolute;left:3738;top:10841;width:3;height:5" coordorigin="3738,10841" coordsize="3,5" path="m3738,10846l3741,10841e" filled="false" stroked="true" strokeweight=".12pt" strokecolor="#000000">
                <v:path arrowok="t"/>
              </v:shape>
            </v:group>
            <v:group style="position:absolute;left:3710;top:10879;width:5;height:5" coordorigin="3710,10879" coordsize="5,5">
              <v:shape style="position:absolute;left:3710;top:10879;width:5;height:5" coordorigin="3710,10879" coordsize="5,5" path="m3710,10884l3714,10879e" filled="false" stroked="true" strokeweight=".12pt" strokecolor="#000000">
                <v:path arrowok="t"/>
              </v:shape>
            </v:group>
            <v:group style="position:absolute;left:3738;top:10853;width:3;height:3" coordorigin="3738,10853" coordsize="3,3">
              <v:shape style="position:absolute;left:3738;top:10853;width:3;height:3" coordorigin="3738,10853" coordsize="3,3" path="m3738,10855l3741,10853e" filled="false" stroked="true" strokeweight=".12pt" strokecolor="#000000">
                <v:path arrowok="t"/>
              </v:shape>
            </v:group>
            <v:group style="position:absolute;left:3722;top:10879;width:3;height:5" coordorigin="3722,10879" coordsize="3,5">
              <v:shape style="position:absolute;left:3722;top:10879;width:3;height:5" coordorigin="3722,10879" coordsize="3,5" path="m3722,10884l3724,10879e" filled="false" stroked="true" strokeweight=".12pt" strokecolor="#000000">
                <v:path arrowok="t"/>
              </v:shape>
            </v:group>
            <v:group style="position:absolute;left:3738;top:10862;width:3;height:3" coordorigin="3738,10862" coordsize="3,3">
              <v:shape style="position:absolute;left:3738;top:10862;width:3;height:3" coordorigin="3738,10862" coordsize="3,3" path="m3738,10865l3741,10862e" filled="false" stroked="true" strokeweight=".12pt" strokecolor="#000000">
                <v:path arrowok="t"/>
              </v:shape>
            </v:group>
            <v:group style="position:absolute;left:3731;top:10879;width:3;height:5" coordorigin="3731,10879" coordsize="3,5">
              <v:shape style="position:absolute;left:3731;top:10879;width:3;height:5" coordorigin="3731,10879" coordsize="3,5" path="m3731,10884l3734,10879e" filled="false" stroked="true" strokeweight=".12pt" strokecolor="#000000">
                <v:path arrowok="t"/>
              </v:shape>
            </v:group>
            <v:group style="position:absolute;left:3738;top:10872;width:3;height:5" coordorigin="3738,10872" coordsize="3,5">
              <v:shape style="position:absolute;left:3738;top:10872;width:3;height:5" coordorigin="3738,10872" coordsize="3,5" path="m3738,10877l3741,10872e" filled="false" stroked="true" strokeweight=".12pt" strokecolor="#000000">
                <v:path arrowok="t"/>
              </v:shape>
            </v:group>
            <v:group style="position:absolute;left:3604;top:10822;width:5;height:8" coordorigin="3604,10822" coordsize="5,8">
              <v:shape style="position:absolute;left:3604;top:10822;width:5;height:8" coordorigin="3604,10822" coordsize="5,8" path="m3604,10829l3609,10822e" filled="false" stroked="true" strokeweight=".12pt" strokecolor="#000000">
                <v:path arrowok="t"/>
              </v:shape>
            </v:group>
            <v:group style="position:absolute;left:3604;top:10836;width:3;height:3" coordorigin="3604,10836" coordsize="3,3">
              <v:shape style="position:absolute;left:3604;top:10836;width:3;height:3" coordorigin="3604,10836" coordsize="3,3" path="m3604,10838l3606,10836e" filled="false" stroked="true" strokeweight=".12pt" strokecolor="#000000">
                <v:path arrowok="t"/>
              </v:shape>
            </v:group>
            <v:group style="position:absolute;left:3616;top:10822;width:5;height:3" coordorigin="3616,10822" coordsize="5,3">
              <v:shape style="position:absolute;left:3616;top:10822;width:5;height:3" coordorigin="3616,10822" coordsize="5,3" path="m3616,10824l3621,10822e" filled="false" stroked="true" strokeweight=".12pt" strokecolor="#000000">
                <v:path arrowok="t"/>
              </v:shape>
            </v:group>
            <v:group style="position:absolute;left:3604;top:10846;width:3;height:3" coordorigin="3604,10846" coordsize="3,3">
              <v:shape style="position:absolute;left:3604;top:10846;width:3;height:3" coordorigin="3604,10846" coordsize="3,3" path="m3604,10848l3606,10846e" filled="false" stroked="true" strokeweight=".12pt" strokecolor="#000000">
                <v:path arrowok="t"/>
              </v:shape>
            </v:group>
            <v:group style="position:absolute;left:3628;top:10822;width:3;height:3" coordorigin="3628,10822" coordsize="3,3">
              <v:shape style="position:absolute;left:3628;top:10822;width:3;height:3" coordorigin="3628,10822" coordsize="3,3" path="m3628,10824l3630,10822e" filled="false" stroked="true" strokeweight=".12pt" strokecolor="#000000">
                <v:path arrowok="t"/>
              </v:shape>
            </v:group>
            <v:group style="position:absolute;left:3604;top:10855;width:3;height:5" coordorigin="3604,10855" coordsize="3,5">
              <v:shape style="position:absolute;left:3604;top:10855;width:3;height:5" coordorigin="3604,10855" coordsize="3,5" path="m3604,10860l3606,10855e" filled="false" stroked="true" strokeweight=".12pt" strokecolor="#000000">
                <v:path arrowok="t"/>
              </v:shape>
            </v:group>
            <v:group style="position:absolute;left:3638;top:10822;width:3;height:3" coordorigin="3638,10822" coordsize="3,3">
              <v:shape style="position:absolute;left:3638;top:10822;width:3;height:3" coordorigin="3638,10822" coordsize="3,3" path="m3638,10824l3640,10822e" filled="false" stroked="true" strokeweight=".12pt" strokecolor="#000000">
                <v:path arrowok="t"/>
              </v:shape>
            </v:group>
            <v:group style="position:absolute;left:3604;top:10867;width:3;height:3" coordorigin="3604,10867" coordsize="3,3">
              <v:shape style="position:absolute;left:3604;top:10867;width:3;height:3" coordorigin="3604,10867" coordsize="3,3" path="m3604,10870l3606,10867e" filled="false" stroked="true" strokeweight=".12pt" strokecolor="#000000">
                <v:path arrowok="t"/>
              </v:shape>
            </v:group>
            <v:group style="position:absolute;left:3647;top:10822;width:5;height:3" coordorigin="3647,10822" coordsize="5,3">
              <v:shape style="position:absolute;left:3647;top:10822;width:5;height:3" coordorigin="3647,10822" coordsize="5,3" path="m3647,10824l3652,10822e" filled="false" stroked="true" strokeweight=".12pt" strokecolor="#000000">
                <v:path arrowok="t"/>
              </v:shape>
            </v:group>
            <v:group style="position:absolute;left:3604;top:10877;width:3;height:3" coordorigin="3604,10877" coordsize="3,3">
              <v:shape style="position:absolute;left:3604;top:10877;width:3;height:3" coordorigin="3604,10877" coordsize="3,3" path="m3604,10879l3606,10877e" filled="false" stroked="true" strokeweight=".12pt" strokecolor="#000000">
                <v:path arrowok="t"/>
              </v:shape>
            </v:group>
            <v:group style="position:absolute;left:3659;top:10822;width:3;height:3" coordorigin="3659,10822" coordsize="3,3">
              <v:shape style="position:absolute;left:3659;top:10822;width:3;height:3" coordorigin="3659,10822" coordsize="3,3" path="m3659,10824l3662,10822e" filled="false" stroked="true" strokeweight=".12pt" strokecolor="#000000">
                <v:path arrowok="t"/>
              </v:shape>
            </v:group>
            <v:group style="position:absolute;left:3611;top:10879;width:3;height:5" coordorigin="3611,10879" coordsize="3,5">
              <v:shape style="position:absolute;left:3611;top:10879;width:3;height:5" coordorigin="3611,10879" coordsize="3,5" path="m3611,10884l3614,10879e" filled="false" stroked="true" strokeweight=".12pt" strokecolor="#000000">
                <v:path arrowok="t"/>
              </v:shape>
            </v:group>
            <v:group style="position:absolute;left:3669;top:10822;width:3;height:3" coordorigin="3669,10822" coordsize="3,3">
              <v:shape style="position:absolute;left:3669;top:10822;width:3;height:3" coordorigin="3669,10822" coordsize="3,3" path="m3669,10824l3671,10822e" filled="false" stroked="true" strokeweight=".12pt" strokecolor="#000000">
                <v:path arrowok="t"/>
              </v:shape>
            </v:group>
            <v:group style="position:absolute;left:3621;top:10879;width:3;height:5" coordorigin="3621,10879" coordsize="3,5">
              <v:shape style="position:absolute;left:3621;top:10879;width:3;height:5" coordorigin="3621,10879" coordsize="3,5" path="m3621,10884l3623,10879e" filled="false" stroked="true" strokeweight=".12pt" strokecolor="#000000">
                <v:path arrowok="t"/>
              </v:shape>
            </v:group>
            <v:group style="position:absolute;left:3678;top:10822;width:5;height:3" coordorigin="3678,10822" coordsize="5,3">
              <v:shape style="position:absolute;left:3678;top:10822;width:5;height:3" coordorigin="3678,10822" coordsize="5,3" path="m3678,10824l3683,10822e" filled="false" stroked="true" strokeweight=".12pt" strokecolor="#000000">
                <v:path arrowok="t"/>
              </v:shape>
            </v:group>
            <v:group style="position:absolute;left:3630;top:10879;width:5;height:5" coordorigin="3630,10879" coordsize="5,5">
              <v:shape style="position:absolute;left:3630;top:10879;width:5;height:5" coordorigin="3630,10879" coordsize="5,5" path="m3630,10884l3635,10879e" filled="false" stroked="true" strokeweight=".12pt" strokecolor="#000000">
                <v:path arrowok="t"/>
              </v:shape>
            </v:group>
            <v:group style="position:absolute;left:3690;top:10822;width:3;height:3" coordorigin="3690,10822" coordsize="3,3">
              <v:shape style="position:absolute;left:3690;top:10822;width:3;height:3" coordorigin="3690,10822" coordsize="3,3" path="m3690,10824l3693,10822e" filled="false" stroked="true" strokeweight=".12pt" strokecolor="#000000">
                <v:path arrowok="t"/>
              </v:shape>
            </v:group>
            <v:group style="position:absolute;left:3642;top:10879;width:3;height:5" coordorigin="3642,10879" coordsize="3,5">
              <v:shape style="position:absolute;left:3642;top:10879;width:3;height:5" coordorigin="3642,10879" coordsize="3,5" path="m3642,10884l3645,10879e" filled="false" stroked="true" strokeweight=".12pt" strokecolor="#000000">
                <v:path arrowok="t"/>
              </v:shape>
            </v:group>
            <v:group style="position:absolute;left:3700;top:10822;width:3;height:3" coordorigin="3700,10822" coordsize="3,3">
              <v:shape style="position:absolute;left:3700;top:10822;width:3;height:3" coordorigin="3700,10822" coordsize="3,3" path="m3700,10824l3702,10822e" filled="false" stroked="true" strokeweight=".12pt" strokecolor="#000000">
                <v:path arrowok="t"/>
              </v:shape>
            </v:group>
            <v:group style="position:absolute;left:3652;top:10879;width:3;height:5" coordorigin="3652,10879" coordsize="3,5">
              <v:shape style="position:absolute;left:3652;top:10879;width:3;height:5" coordorigin="3652,10879" coordsize="3,5" path="m3652,10884l3654,10879e" filled="false" stroked="true" strokeweight=".12pt" strokecolor="#000000">
                <v:path arrowok="t"/>
              </v:shape>
            </v:group>
            <v:group style="position:absolute;left:3710;top:10822;width:5;height:3" coordorigin="3710,10822" coordsize="5,3">
              <v:shape style="position:absolute;left:3710;top:10822;width:5;height:3" coordorigin="3710,10822" coordsize="5,3" path="m3710,10824l3714,10822e" filled="false" stroked="true" strokeweight=".12pt" strokecolor="#000000">
                <v:path arrowok="t"/>
              </v:shape>
            </v:group>
            <v:group style="position:absolute;left:3662;top:10879;width:5;height:5" coordorigin="3662,10879" coordsize="5,5">
              <v:shape style="position:absolute;left:3662;top:10879;width:5;height:5" coordorigin="3662,10879" coordsize="5,5" path="m3662,10884l3666,10879e" filled="false" stroked="true" strokeweight=".12pt" strokecolor="#000000">
                <v:path arrowok="t"/>
              </v:shape>
            </v:group>
            <v:group style="position:absolute;left:3722;top:10822;width:3;height:3" coordorigin="3722,10822" coordsize="3,3">
              <v:shape style="position:absolute;left:3722;top:10822;width:3;height:3" coordorigin="3722,10822" coordsize="3,3" path="m3722,10824l3724,10822e" filled="false" stroked="true" strokeweight=".12pt" strokecolor="#000000">
                <v:path arrowok="t"/>
              </v:shape>
            </v:group>
            <v:group style="position:absolute;left:3674;top:10879;width:3;height:5" coordorigin="3674,10879" coordsize="3,5">
              <v:shape style="position:absolute;left:3674;top:10879;width:3;height:5" coordorigin="3674,10879" coordsize="3,5" path="m3674,10884l3676,10879e" filled="false" stroked="true" strokeweight=".12pt" strokecolor="#000000">
                <v:path arrowok="t"/>
              </v:shape>
            </v:group>
            <v:group style="position:absolute;left:3731;top:10822;width:3;height:3" coordorigin="3731,10822" coordsize="3,3">
              <v:shape style="position:absolute;left:3731;top:10822;width:3;height:3" coordorigin="3731,10822" coordsize="3,3" path="m3731,10824l3734,10822e" filled="false" stroked="true" strokeweight=".12pt" strokecolor="#000000">
                <v:path arrowok="t"/>
              </v:shape>
            </v:group>
            <v:group style="position:absolute;left:3683;top:10879;width:3;height:5" coordorigin="3683,10879" coordsize="3,5">
              <v:shape style="position:absolute;left:3683;top:10879;width:3;height:5" coordorigin="3683,10879" coordsize="3,5" path="m3683,10884l3686,10879e" filled="false" stroked="true" strokeweight=".12pt" strokecolor="#000000">
                <v:path arrowok="t"/>
              </v:shape>
            </v:group>
            <v:group style="position:absolute;left:3738;top:10824;width:3;height:3" coordorigin="3738,10824" coordsize="3,3">
              <v:shape style="position:absolute;left:3738;top:10824;width:3;height:3" coordorigin="3738,10824" coordsize="3,3" path="m3738,10826l3741,10824e" filled="false" stroked="true" strokeweight=".12pt" strokecolor="#000000">
                <v:path arrowok="t"/>
              </v:shape>
            </v:group>
            <v:group style="position:absolute;left:3693;top:10879;width:3;height:5" coordorigin="3693,10879" coordsize="3,5">
              <v:shape style="position:absolute;left:3693;top:10879;width:3;height:5" coordorigin="3693,10879" coordsize="3,5" path="m3693,10884l3695,10879e" filled="false" stroked="true" strokeweight=".12pt" strokecolor="#000000">
                <v:path arrowok="t"/>
              </v:shape>
            </v:group>
            <v:group style="position:absolute;left:3738;top:10834;width:3;height:5" coordorigin="3738,10834" coordsize="3,5">
              <v:shape style="position:absolute;left:3738;top:10834;width:3;height:5" coordorigin="3738,10834" coordsize="3,5" path="m3738,10838l3741,10834e" filled="false" stroked="true" strokeweight=".12pt" strokecolor="#000000">
                <v:path arrowok="t"/>
              </v:shape>
            </v:group>
            <v:group style="position:absolute;left:3702;top:10879;width:5;height:5" coordorigin="3702,10879" coordsize="5,5">
              <v:shape style="position:absolute;left:3702;top:10879;width:5;height:5" coordorigin="3702,10879" coordsize="5,5" path="m3702,10884l3707,10879e" filled="false" stroked="true" strokeweight=".12pt" strokecolor="#000000">
                <v:path arrowok="t"/>
              </v:shape>
            </v:group>
            <v:group style="position:absolute;left:3738;top:10846;width:3;height:3" coordorigin="3738,10846" coordsize="3,3">
              <v:shape style="position:absolute;left:3738;top:10846;width:3;height:3" coordorigin="3738,10846" coordsize="3,3" path="m3738,10848l3741,10846e" filled="false" stroked="true" strokeweight=".12pt" strokecolor="#000000">
                <v:path arrowok="t"/>
              </v:shape>
            </v:group>
            <v:group style="position:absolute;left:3714;top:10879;width:3;height:5" coordorigin="3714,10879" coordsize="3,5">
              <v:shape style="position:absolute;left:3714;top:10879;width:3;height:5" coordorigin="3714,10879" coordsize="3,5" path="m3714,10884l3717,10879e" filled="false" stroked="true" strokeweight=".12pt" strokecolor="#000000">
                <v:path arrowok="t"/>
              </v:shape>
            </v:group>
            <v:group style="position:absolute;left:3738;top:10855;width:3;height:3" coordorigin="3738,10855" coordsize="3,3">
              <v:shape style="position:absolute;left:3738;top:10855;width:3;height:3" coordorigin="3738,10855" coordsize="3,3" path="m3738,10858l3741,10855e" filled="false" stroked="true" strokeweight=".12pt" strokecolor="#000000">
                <v:path arrowok="t"/>
              </v:shape>
            </v:group>
            <v:group style="position:absolute;left:3724;top:10879;width:3;height:5" coordorigin="3724,10879" coordsize="3,5">
              <v:shape style="position:absolute;left:3724;top:10879;width:3;height:5" coordorigin="3724,10879" coordsize="3,5" path="m3724,10884l3726,10879e" filled="false" stroked="true" strokeweight=".12pt" strokecolor="#000000">
                <v:path arrowok="t"/>
              </v:shape>
            </v:group>
            <v:group style="position:absolute;left:3738;top:10865;width:3;height:5" coordorigin="3738,10865" coordsize="3,5">
              <v:shape style="position:absolute;left:3738;top:10865;width:3;height:5" coordorigin="3738,10865" coordsize="3,5" path="m3738,10870l3741,10865e" filled="false" stroked="true" strokeweight=".12pt" strokecolor="#000000">
                <v:path arrowok="t"/>
              </v:shape>
            </v:group>
            <v:group style="position:absolute;left:3734;top:10877;width:8;height:8" coordorigin="3734,10877" coordsize="8,8">
              <v:shape style="position:absolute;left:3734;top:10877;width:8;height:8" coordorigin="3734,10877" coordsize="8,8" path="m3734,10884l3741,10877e" filled="false" stroked="true" strokeweight=".12pt" strokecolor="#000000">
                <v:path arrowok="t"/>
              </v:shape>
            </v:group>
            <v:group style="position:absolute;left:3609;top:10824;width:128;height:2" coordorigin="3609,10824" coordsize="128,2">
              <v:shape style="position:absolute;left:3609;top:10824;width:128;height:2" coordorigin="3609,10824" coordsize="128,0" path="m3609,10824l3736,10824e" filled="false" stroked="true" strokeweight=".96pt" strokecolor="#000000">
                <v:path arrowok="t"/>
              </v:shape>
            </v:group>
            <v:group style="position:absolute;left:3741;top:10824;width:2;height:56" coordorigin="3741,10824" coordsize="2,56">
              <v:shape style="position:absolute;left:3741;top:10824;width:2;height:56" coordorigin="3741,10824" coordsize="0,56" path="m3741,10824l3741,10879e" filled="false" stroked="true" strokeweight=".96pt" strokecolor="#000000">
                <v:path arrowok="t"/>
              </v:shape>
            </v:group>
            <v:group style="position:absolute;left:3738;top:10829;width:2;height:48" coordorigin="3738,10829" coordsize="2,48">
              <v:shape style="position:absolute;left:3738;top:10829;width:2;height:48" coordorigin="3738,10829" coordsize="0,48" path="m3738,10829l3738,10877e" filled="false" stroked="true" strokeweight=".96pt" strokecolor="#000000">
                <v:path arrowok="t"/>
              </v:shape>
            </v:group>
            <v:group style="position:absolute;left:3606;top:10882;width:132;height:2" coordorigin="3606,10882" coordsize="132,2">
              <v:shape style="position:absolute;left:3606;top:10882;width:132;height:2" coordorigin="3606,10882" coordsize="132,0" path="m3606,10882l3738,10882e" filled="false" stroked="true" strokeweight="1.2pt" strokecolor="#000000">
                <v:path arrowok="t"/>
              </v:shape>
            </v:group>
            <v:group style="position:absolute;left:3604;top:10824;width:2;height:56" coordorigin="3604,10824" coordsize="2,56">
              <v:shape style="position:absolute;left:3604;top:10824;width:2;height:56" coordorigin="3604,10824" coordsize="0,56" path="m3604,10879l3604,10824e" filled="false" stroked="true" strokeweight=".96pt" strokecolor="#000000">
                <v:path arrowok="t"/>
              </v:shape>
            </v:group>
            <v:group style="position:absolute;left:3606;top:10829;width:2;height:48" coordorigin="3606,10829" coordsize="2,48">
              <v:shape style="position:absolute;left:3606;top:10829;width:2;height:48" coordorigin="3606,10829" coordsize="0,48" path="m3606,10877l3606,10829e" filled="false" stroked="true" strokeweight=".96pt" strokecolor="#000000">
                <v:path arrowok="t"/>
              </v:shape>
            </v:group>
            <v:group style="position:absolute;left:3606;top:10824;width:4;height:4" coordorigin="3606,10824" coordsize="4,4">
              <v:shape style="position:absolute;left:3606;top:10824;width:4;height:4" coordorigin="3606,10824" coordsize="4,4" path="m3610,10824l3608,10824,3606,10826,3606,10828e" filled="false" stroked="true" strokeweight=".96pt" strokecolor="#000000">
                <v:path arrowok="t"/>
              </v:shape>
            </v:group>
            <v:group style="position:absolute;left:3606;top:10876;width:4;height:4" coordorigin="3606,10876" coordsize="4,4">
              <v:shape style="position:absolute;left:3606;top:10876;width:4;height:4" coordorigin="3606,10876" coordsize="4,4" path="m3606,10876l3606,10878,3608,10879,3610,10879e" filled="false" stroked="true" strokeweight=".96pt" strokecolor="#000000">
                <v:path arrowok="t"/>
              </v:shape>
            </v:group>
            <v:group style="position:absolute;left:3604;top:10878;width:4;height:4" coordorigin="3604,10878" coordsize="4,4">
              <v:shape style="position:absolute;left:3604;top:10878;width:4;height:4" coordorigin="3604,10878" coordsize="4,4" path="m3604,10878l3604,10880,3606,10882,3608,10882e" filled="false" stroked="true" strokeweight=".96pt" strokecolor="#000000">
                <v:path arrowok="t"/>
              </v:shape>
            </v:group>
            <v:group style="position:absolute;left:3737;top:10876;width:4;height:4" coordorigin="3737,10876" coordsize="4,4">
              <v:shape style="position:absolute;left:3737;top:10876;width:4;height:4" coordorigin="3737,10876" coordsize="4,4" path="m3737,10879l3739,10879,3741,10878,3741,10876e" filled="false" stroked="true" strokeweight=".96pt" strokecolor="#000000">
                <v:path arrowok="t"/>
              </v:shape>
            </v:group>
            <v:group style="position:absolute;left:3740;top:10878;width:4;height:4" coordorigin="3740,10878" coordsize="4,4">
              <v:shape style="position:absolute;left:3740;top:10878;width:4;height:4" coordorigin="3740,10878" coordsize="4,4" path="m3740,10882l3742,10882,3743,10880,3743,10878e" filled="false" stroked="true" strokeweight=".96pt" strokecolor="#000000">
                <v:path arrowok="t"/>
              </v:shape>
            </v:group>
            <v:group style="position:absolute;left:3737;top:10824;width:4;height:4" coordorigin="3737,10824" coordsize="4,4">
              <v:shape style="position:absolute;left:3737;top:10824;width:4;height:4" coordorigin="3737,10824" coordsize="4,4" path="m3741,10828l3741,10826,3739,10824,3737,10824e" filled="false" stroked="true" strokeweight=".96pt" strokecolor="#000000">
                <v:path arrowok="t"/>
              </v:shape>
            </v:group>
            <v:group style="position:absolute;left:3740;top:10819;width:4;height:4" coordorigin="3740,10819" coordsize="4,4">
              <v:shape style="position:absolute;left:3740;top:10819;width:4;height:4" coordorigin="3740,10819" coordsize="4,4" path="m3743,10823l3743,10821,3742,10819,3740,10819e" filled="false" stroked="true" strokeweight=".96pt" strokecolor="#000000">
                <v:path arrowok="t"/>
              </v:shape>
            </v:group>
            <v:group style="position:absolute;left:3604;top:10819;width:4;height:4" coordorigin="3604,10819" coordsize="4,4">
              <v:shape style="position:absolute;left:3604;top:10819;width:4;height:4" coordorigin="3604,10819" coordsize="4,4" path="m3608,10819l3606,10819,3604,10821,3604,10823e" filled="false" stroked="true" strokeweight=".96pt" strokecolor="#000000">
                <v:path arrowok="t"/>
              </v:shape>
            </v:group>
            <v:group style="position:absolute;left:4778;top:9050;width:2;height:1772" coordorigin="4778,9050" coordsize="2,1772">
              <v:shape style="position:absolute;left:4778;top:9050;width:2;height:1772" coordorigin="4778,9050" coordsize="0,1772" path="m4778,9050l4778,10822e" filled="false" stroked="true" strokeweight=".12pt" strokecolor="#000000">
                <v:path arrowok="t"/>
              </v:shape>
            </v:group>
            <v:group style="position:absolute;left:1622;top:10822;width:3120;height:2" coordorigin="1622,10822" coordsize="3120,2">
              <v:shape style="position:absolute;left:1622;top:10822;width:3120;height:2" coordorigin="1622,10822" coordsize="3120,0" path="m1622,10822l4742,10822e" filled="false" stroked="true" strokeweight=".12pt" strokecolor="#000000">
                <v:path arrowok="t"/>
              </v:shape>
            </v:group>
            <v:group style="position:absolute;left:1586;top:10740;width:36;height:149" coordorigin="1586,10740" coordsize="36,149">
              <v:shape style="position:absolute;left:1586;top:10740;width:36;height:149" coordorigin="1586,10740" coordsize="36,149" path="m1586,10740l1622,10740,1622,10889,1586,10889,1586,10740,1622,10889,1622,10740,1586,10889e" filled="false" stroked="true" strokeweight=".12pt" strokecolor="#000000">
                <v:path arrowok="t"/>
              </v:shape>
            </v:group>
            <v:group style="position:absolute;left:4742;top:10740;width:36;height:149" coordorigin="4742,10740" coordsize="36,149">
              <v:shape style="position:absolute;left:4742;top:10740;width:36;height:149" coordorigin="4742,10740" coordsize="36,149" path="m4778,10740l4742,10740,4742,10889,4778,10889,4778,10740,4742,10889,4742,10740,4778,10889e" filled="false" stroked="true" strokeweight=".12pt" strokecolor="#000000">
                <v:path arrowok="t"/>
              </v:shape>
            </v:group>
            <v:group style="position:absolute;left:4722;top:10697;width:56;height:36" coordorigin="4722,10697" coordsize="56,36">
              <v:shape style="position:absolute;left:4722;top:10697;width:56;height:36" coordorigin="4722,10697" coordsize="56,36" path="m4778,10697l4722,10697,4722,10733,4778,10733,4778,10697,4722,10733,4778,10733,4722,10697e" filled="false" stroked="true" strokeweight=".12pt" strokecolor="#000000">
                <v:path arrowok="t"/>
              </v:shape>
            </v:group>
            <v:group style="position:absolute;left:4778;top:10817;width:15;height:2" coordorigin="4778,10817" coordsize="15,2">
              <v:shape style="position:absolute;left:4778;top:10817;width:15;height:2" coordorigin="4778,10817" coordsize="15,0" path="m4778,10817l4792,10817e" filled="false" stroked="true" strokeweight=".12pt" strokecolor="#000000">
                <v:path arrowok="t"/>
              </v:shape>
            </v:group>
            <v:group style="position:absolute;left:3755;top:8686;width:22;height:70" coordorigin="3755,8686" coordsize="22,70">
              <v:shape style="position:absolute;left:3755;top:8686;width:22;height:70" coordorigin="3755,8686" coordsize="22,70" path="m3777,8755l3755,8686e" filled="false" stroked="true" strokeweight=".12pt" strokecolor="#000000">
                <v:path arrowok="t"/>
              </v:shape>
            </v:group>
            <v:group style="position:absolute;left:3722;top:8686;width:56;height:80" coordorigin="3722,8686" coordsize="56,80">
              <v:shape style="position:absolute;left:3722;top:8686;width:56;height:80" coordorigin="3722,8686" coordsize="56,80" path="m3722,8695l3777,8755,3755,8686,3743,8765,3722,8695e" filled="false" stroked="true" strokeweight=".12pt" strokecolor="#000000">
                <v:path arrowok="t"/>
              </v:shape>
            </v:group>
            <v:group style="position:absolute;left:3455;top:8777;width:22;height:70" coordorigin="3455,8777" coordsize="22,70">
              <v:shape style="position:absolute;left:3455;top:8777;width:22;height:70" coordorigin="3455,8777" coordsize="22,70" path="m3477,8846l3455,8777e" filled="false" stroked="true" strokeweight=".12pt" strokecolor="#000000">
                <v:path arrowok="t"/>
              </v:shape>
            </v:group>
            <v:group style="position:absolute;left:3424;top:8777;width:53;height:80" coordorigin="3424,8777" coordsize="53,80">
              <v:shape style="position:absolute;left:3424;top:8777;width:53;height:80" coordorigin="3424,8777" coordsize="53,80" path="m3424,8786l3477,8846,3455,8777,3446,8856,3424,8786e" filled="false" stroked="true" strokeweight=".12pt" strokecolor="#000000">
                <v:path arrowok="t"/>
              </v:shape>
            </v:group>
            <v:group style="position:absolute;left:3237;top:8844;width:22;height:70" coordorigin="3237,8844" coordsize="22,70">
              <v:shape style="position:absolute;left:3237;top:8844;width:22;height:70" coordorigin="3237,8844" coordsize="22,70" path="m3258,8914l3237,8844e" filled="false" stroked="true" strokeweight=".12pt" strokecolor="#000000">
                <v:path arrowok="t"/>
              </v:shape>
            </v:group>
            <v:group style="position:absolute;left:3203;top:8844;width:56;height:80" coordorigin="3203,8844" coordsize="56,80">
              <v:shape style="position:absolute;left:3203;top:8844;width:56;height:80" coordorigin="3203,8844" coordsize="56,80" path="m3203,8854l3258,8914,3237,8844,3225,8923,3203,8854e" filled="false" stroked="true" strokeweight=".12pt" strokecolor="#000000">
                <v:path arrowok="t"/>
              </v:shape>
            </v:group>
            <v:group style="position:absolute;left:3016;top:8911;width:22;height:70" coordorigin="3016,8911" coordsize="22,70">
              <v:shape style="position:absolute;left:3016;top:8911;width:22;height:70" coordorigin="3016,8911" coordsize="22,70" path="m3038,8981l3016,8911e" filled="false" stroked="true" strokeweight=".12pt" strokecolor="#000000">
                <v:path arrowok="t"/>
              </v:shape>
            </v:group>
            <v:group style="position:absolute;left:2982;top:8911;width:56;height:80" coordorigin="2982,8911" coordsize="56,80">
              <v:shape style="position:absolute;left:2982;top:8911;width:56;height:80" coordorigin="2982,8911" coordsize="56,80" path="m2982,8921l3038,8981,3016,8911,3004,8990,2982,8921e" filled="false" stroked="true" strokeweight=".12pt" strokecolor="#000000">
                <v:path arrowok="t"/>
              </v:shape>
            </v:group>
            <v:group style="position:absolute;left:2795;top:8978;width:22;height:70" coordorigin="2795,8978" coordsize="22,70">
              <v:shape style="position:absolute;left:2795;top:8978;width:22;height:70" coordorigin="2795,8978" coordsize="22,70" path="m2817,9048l2795,8978e" filled="false" stroked="true" strokeweight=".12pt" strokecolor="#000000">
                <v:path arrowok="t"/>
              </v:shape>
            </v:group>
            <v:group style="position:absolute;left:2764;top:8978;width:53;height:80" coordorigin="2764,8978" coordsize="53,80">
              <v:shape style="position:absolute;left:2764;top:8978;width:53;height:80" coordorigin="2764,8978" coordsize="53,80" path="m2764,8988l2817,9048,2795,8978,2783,9058,2764,8988e" filled="false" stroked="true" strokeweight=".12pt" strokecolor="#000000">
                <v:path arrowok="t"/>
              </v:shape>
            </v:group>
            <v:group style="position:absolute;left:2577;top:9046;width:22;height:70" coordorigin="2577,9046" coordsize="22,70">
              <v:shape style="position:absolute;left:2577;top:9046;width:22;height:70" coordorigin="2577,9046" coordsize="22,70" path="m2598,9115l2577,9046e" filled="false" stroked="true" strokeweight=".12pt" strokecolor="#000000">
                <v:path arrowok="t"/>
              </v:shape>
            </v:group>
            <v:group style="position:absolute;left:2543;top:9046;width:56;height:80" coordorigin="2543,9046" coordsize="56,80">
              <v:shape style="position:absolute;left:2543;top:9046;width:56;height:80" coordorigin="2543,9046" coordsize="56,80" path="m2543,9055l2598,9115,2577,9046,2565,9125,2543,9055e" filled="false" stroked="true" strokeweight=".12pt" strokecolor="#000000">
                <v:path arrowok="t"/>
              </v:shape>
            </v:group>
            <v:group style="position:absolute;left:2356;top:9113;width:22;height:70" coordorigin="2356,9113" coordsize="22,70">
              <v:shape style="position:absolute;left:2356;top:9113;width:22;height:70" coordorigin="2356,9113" coordsize="22,70" path="m2378,9182l2356,9113e" filled="false" stroked="true" strokeweight=".12pt" strokecolor="#000000">
                <v:path arrowok="t"/>
              </v:shape>
            </v:group>
            <v:group style="position:absolute;left:2322;top:9113;width:56;height:80" coordorigin="2322,9113" coordsize="56,80">
              <v:shape style="position:absolute;left:2322;top:9113;width:56;height:80" coordorigin="2322,9113" coordsize="56,80" path="m2322,9122l2378,9182,2356,9113,2344,9192,2322,9122e" filled="false" stroked="true" strokeweight=".12pt" strokecolor="#000000">
                <v:path arrowok="t"/>
              </v:shape>
            </v:group>
            <v:group style="position:absolute;left:2135;top:9180;width:22;height:70" coordorigin="2135,9180" coordsize="22,70">
              <v:shape style="position:absolute;left:2135;top:9180;width:22;height:70" coordorigin="2135,9180" coordsize="22,70" path="m2157,9250l2135,9180e" filled="false" stroked="true" strokeweight=".12pt" strokecolor="#000000">
                <v:path arrowok="t"/>
              </v:shape>
            </v:group>
            <v:group style="position:absolute;left:2104;top:9180;width:53;height:80" coordorigin="2104,9180" coordsize="53,80">
              <v:shape style="position:absolute;left:2104;top:9180;width:53;height:80" coordorigin="2104,9180" coordsize="53,80" path="m2104,9190l2157,9250,2135,9180,2123,9259,2104,9190e" filled="false" stroked="true" strokeweight=".12pt" strokecolor="#000000">
                <v:path arrowok="t"/>
              </v:shape>
            </v:group>
            <v:group style="position:absolute;left:1917;top:9247;width:20;height:70" coordorigin="1917,9247" coordsize="20,70">
              <v:shape style="position:absolute;left:1917;top:9247;width:20;height:70" coordorigin="1917,9247" coordsize="20,70" path="m1936,9317l1917,9247e" filled="false" stroked="true" strokeweight=".12pt" strokecolor="#000000">
                <v:path arrowok="t"/>
              </v:shape>
            </v:group>
            <v:group style="position:absolute;left:1883;top:9247;width:53;height:80" coordorigin="1883,9247" coordsize="53,80">
              <v:shape style="position:absolute;left:1883;top:9247;width:53;height:80" coordorigin="1883,9247" coordsize="53,80" path="m1883,9257l1936,9317,1917,9247,1905,9326,1883,9257e" filled="false" stroked="true" strokeweight=".12pt" strokecolor="#000000">
                <v:path arrowok="t"/>
              </v:shape>
            </v:group>
            <v:group style="position:absolute;left:1696;top:9314;width:22;height:70" coordorigin="1696,9314" coordsize="22,70">
              <v:shape style="position:absolute;left:1696;top:9314;width:22;height:70" coordorigin="1696,9314" coordsize="22,70" path="m1718,9384l1696,9314e" filled="false" stroked="true" strokeweight=".12pt" strokecolor="#000000">
                <v:path arrowok="t"/>
              </v:shape>
            </v:group>
            <v:group style="position:absolute;left:1662;top:9314;width:56;height:80" coordorigin="1662,9314" coordsize="56,80">
              <v:shape style="position:absolute;left:1662;top:9314;width:56;height:80" coordorigin="1662,9314" coordsize="56,80" path="m1662,9324l1718,9384,1696,9314,1684,9394,1662,9324e" filled="false" stroked="true" strokeweight=".12pt" strokecolor="#000000">
                <v:path arrowok="t"/>
              </v:shape>
            </v:group>
            <v:group style="position:absolute;left:3777;top:8686;width:20;height:70" coordorigin="3777,8686" coordsize="20,70">
              <v:shape style="position:absolute;left:3777;top:8686;width:20;height:70" coordorigin="3777,8686" coordsize="20,70" path="m3777,8755l3796,8686e" filled="false" stroked="true" strokeweight=".12pt" strokecolor="#000000">
                <v:path arrowok="t"/>
              </v:shape>
            </v:group>
            <v:group style="position:absolute;left:3777;top:8686;width:53;height:80" coordorigin="3777,8686" coordsize="53,80">
              <v:shape style="position:absolute;left:3777;top:8686;width:53;height:80" coordorigin="3777,8686" coordsize="53,80" path="m3830,8695l3777,8755,3796,8686,3808,8765,3830,8695e" filled="false" stroked="true" strokeweight=".12pt" strokecolor="#000000">
                <v:path arrowok="t"/>
              </v:shape>
            </v:group>
            <v:group style="position:absolute;left:4074;top:8777;width:53;height:80" coordorigin="4074,8777" coordsize="53,80">
              <v:shape style="position:absolute;left:4074;top:8777;width:53;height:80" coordorigin="4074,8777" coordsize="53,80" path="m4127,8786l4074,8846,4096,8777,4106,8856,4127,8786e" filled="false" stroked="true" strokeweight=".12pt" strokecolor="#000000">
                <v:path arrowok="t"/>
              </v:shape>
            </v:group>
            <v:group style="position:absolute;left:4293;top:8844;width:56;height:80" coordorigin="4293,8844" coordsize="56,80">
              <v:shape style="position:absolute;left:4293;top:8844;width:56;height:80" coordorigin="4293,8844" coordsize="56,80" path="m4348,8854l4293,8914,4314,8844,4326,8923,4348,8854e" filled="false" stroked="true" strokeweight=".12pt" strokecolor="#000000">
                <v:path arrowok="t"/>
              </v:shape>
            </v:group>
            <v:group style="position:absolute;left:4514;top:8911;width:56;height:80" coordorigin="4514,8911" coordsize="56,80">
              <v:shape style="position:absolute;left:4514;top:8911;width:56;height:80" coordorigin="4514,8911" coordsize="56,80" path="m4569,8921l4514,8981,4535,8911,4547,8990,4569,8921e" filled="false" stroked="true" strokeweight=".12pt" strokecolor="#000000">
                <v:path arrowok="t"/>
              </v:shape>
            </v:group>
            <v:group style="position:absolute;left:3652;top:10740;width:1071;height:2" coordorigin="3652,10740" coordsize="1071,2">
              <v:shape style="position:absolute;left:3652;top:10740;width:1071;height:2" coordorigin="3652,10740" coordsize="1071,0" path="m3652,10740l4722,10740e" filled="false" stroked="true" strokeweight=".96pt" strokecolor="#000000">
                <v:path arrowok="t"/>
              </v:shape>
            </v:group>
            <v:group style="position:absolute;left:1578;top:9336;width:8;height:1476" coordorigin="1578,9336" coordsize="8,1476">
              <v:shape style="position:absolute;left:1578;top:9336;width:8;height:1476" coordorigin="1578,9336" coordsize="8,1476" path="m1586,10812l1578,10812,1578,9677,1578,9336e" filled="false" stroked="true" strokeweight=".12pt" strokecolor="#000000">
                <v:path arrowok="t"/>
              </v:shape>
            </v:group>
            <v:group style="position:absolute;left:1571;top:9346;width:8;height:1467" coordorigin="1571,9346" coordsize="8,1467">
              <v:shape style="position:absolute;left:1571;top:9346;width:8;height:1467" coordorigin="1571,9346" coordsize="8,1467" path="m1578,10812l1571,10812,1571,9677,1571,9346e" filled="false" stroked="true" strokeweight=".12pt" strokecolor="#000000">
                <v:path arrowok="t"/>
              </v:shape>
            </v:group>
            <v:group style="position:absolute;left:1578;top:8678;width:2199;height:672" coordorigin="1578,8678" coordsize="2199,672">
              <v:shape style="position:absolute;left:1578;top:8678;width:2199;height:672" coordorigin="1578,8678" coordsize="2199,672" path="m1578,9350l3498,8765,3777,8678e" filled="false" stroked="true" strokeweight=".12pt" strokecolor="#000000">
                <v:path arrowok="t"/>
              </v:shape>
            </v:group>
            <v:group style="position:absolute;left:1554;top:9358;width:17;height:1455" coordorigin="1554,9358" coordsize="17,1455">
              <v:shape style="position:absolute;left:1554;top:9358;width:17;height:1455" coordorigin="1554,9358" coordsize="17,1455" path="m1571,10812l1554,10812,1554,9677,1554,9358e" filled="false" stroked="true" strokeweight=".12pt" strokecolor="#000000">
                <v:path arrowok="t"/>
              </v:shape>
            </v:group>
            <v:group style="position:absolute;left:1578;top:8678;width:2199;height:672" coordorigin="1578,8678" coordsize="2199,672">
              <v:shape style="position:absolute;left:1578;top:8678;width:2199;height:672" coordorigin="1578,8678" coordsize="2199,672" path="m1578,9350l3498,8765,3777,8678e" filled="false" stroked="true" strokeweight=".12pt" strokecolor="#000000">
                <v:path arrowok="t"/>
              </v:shape>
            </v:group>
            <v:group style="position:absolute;left:4778;top:8988;width:8;height:1829" coordorigin="4778,8988" coordsize="8,1829">
              <v:shape style="position:absolute;left:4778;top:8988;width:8;height:1829" coordorigin="4778,8988" coordsize="8,1829" path="m4778,10817l4785,10817,4785,9677,4785,8988e" filled="false" stroked="true" strokeweight=".12pt" strokecolor="#000000">
                <v:path arrowok="t"/>
              </v:shape>
            </v:group>
            <v:group style="position:absolute;left:4785;top:8983;width:8;height:1834" coordorigin="4785,8983" coordsize="8,1834">
              <v:shape style="position:absolute;left:4785;top:8983;width:8;height:1834" coordorigin="4785,8983" coordsize="8,1834" path="m4785,10817l4792,10817,4792,9677,4792,8983e" filled="false" stroked="true" strokeweight=".12pt" strokecolor="#000000">
                <v:path arrowok="t"/>
              </v:shape>
            </v:group>
            <v:group style="position:absolute;left:3777;top:8678;width:1008;height:310" coordorigin="3777,8678" coordsize="1008,310">
              <v:shape style="position:absolute;left:3777;top:8678;width:1008;height:310" coordorigin="3777,8678" coordsize="1008,310" path="m4785,8988l4043,8762,3777,8678e" filled="false" stroked="true" strokeweight=".12pt" strokecolor="#000000">
                <v:path arrowok="t"/>
              </v:shape>
            </v:group>
            <v:group style="position:absolute;left:4792;top:8983;width:15;height:1834" coordorigin="4792,8983" coordsize="15,1834">
              <v:shape style="position:absolute;left:4792;top:8983;width:15;height:1834" coordorigin="4792,8983" coordsize="15,1834" path="m4792,10817l4806,10817,4806,9677,4806,8983e" filled="false" stroked="true" strokeweight=".12pt" strokecolor="#000000">
                <v:path arrowok="t"/>
              </v:shape>
            </v:group>
            <v:group style="position:absolute;left:1578;top:8678;width:3207;height:672" coordorigin="1578,8678" coordsize="3207,672">
              <v:shape style="position:absolute;left:1578;top:8678;width:3207;height:672" coordorigin="1578,8678" coordsize="3207,672" path="m1578,9350l3498,8765,3777,8678,4043,8762,4785,8988,4043,8762,3777,8678e" filled="false" stroked="true" strokeweight=".12pt" strokecolor="#000000">
                <v:path arrowok="t"/>
              </v:shape>
            </v:group>
            <v:group style="position:absolute;left:1578;top:8671;width:3207;height:672" coordorigin="1578,8671" coordsize="3207,672">
              <v:shape style="position:absolute;left:1578;top:8671;width:3207;height:672" coordorigin="1578,8671" coordsize="3207,672" path="m4785,8978l4043,8753,3777,8671,3498,8755,1578,9343e" filled="false" stroked="true" strokeweight=".12pt" strokecolor="#000000">
                <v:path arrowok="t"/>
              </v:shape>
            </v:group>
            <v:group style="position:absolute;left:1578;top:8664;width:3207;height:672" coordorigin="1578,8664" coordsize="3207,672">
              <v:shape style="position:absolute;left:1578;top:8664;width:3207;height:672" coordorigin="1578,8664" coordsize="3207,672" path="m4785,8971l4043,8746,3777,8664,3498,8748,1578,9336e" filled="false" stroked="true" strokeweight=".12pt" strokecolor="#000000">
                <v:path arrowok="t"/>
              </v:shape>
            </v:group>
            <v:group style="position:absolute;left:4043;top:8743;width:742;height:226" coordorigin="4043,8743" coordsize="742,226">
              <v:shape style="position:absolute;left:4043;top:8743;width:742;height:226" coordorigin="4043,8743" coordsize="742,226" path="m4785,8969l4043,8743e" filled="false" stroked="true" strokeweight="0pt" strokecolor="#000000">
                <v:path arrowok="t"/>
              </v:shape>
            </v:group>
            <v:group style="position:absolute;left:3498;top:8662;width:545;height:84" coordorigin="3498,8662" coordsize="545,84">
              <v:shape style="position:absolute;left:3498;top:8662;width:545;height:84" coordorigin="3498,8662" coordsize="545,84" path="m4043,8743l3777,8662,3498,8746e" filled="false" stroked="true" strokeweight=".12pt" strokecolor="#000000">
                <v:path arrowok="t"/>
              </v:shape>
            </v:group>
            <v:group style="position:absolute;left:1578;top:8746;width:1920;height:588" coordorigin="1578,8746" coordsize="1920,588">
              <v:shape style="position:absolute;left:1578;top:8746;width:1920;height:588" coordorigin="1578,8746" coordsize="1920,588" path="m3498,8746l1578,9334e" filled="false" stroked="true" strokeweight="0pt" strokecolor="#000000">
                <v:path arrowok="t"/>
              </v:shape>
            </v:group>
            <v:group style="position:absolute;left:1554;top:8645;width:3267;height:680" coordorigin="1554,8645" coordsize="3267,680">
              <v:shape style="position:absolute;left:1554;top:8645;width:3267;height:680" coordorigin="1554,8645" coordsize="3267,680" path="m4821,8964l4043,8726,3777,8645,3501,8729,1554,9324e" filled="false" stroked="true" strokeweight=".12pt" strokecolor="#000000">
                <v:path arrowok="t"/>
              </v:shape>
            </v:group>
            <v:group style="position:absolute;left:1554;top:8630;width:3264;height:677" coordorigin="1554,8630" coordsize="3264,677">
              <v:shape style="position:absolute;left:1554;top:8630;width:3264;height:677" coordorigin="1554,8630" coordsize="3264,677" path="m4818,8950l4041,8710,3777,8630,3501,8714,1554,9307e" filled="false" stroked="true" strokeweight=".12pt" strokecolor="#000000">
                <v:path arrowok="t"/>
              </v:shape>
            </v:group>
            <v:group style="position:absolute;left:1571;top:9550;width:36;height:2" coordorigin="1571,9550" coordsize="36,2">
              <v:shape style="position:absolute;left:1571;top:9550;width:36;height:2" coordorigin="1571,9550" coordsize="36,0" path="m1571,9550l1607,9550e" filled="false" stroked="true" strokeweight=".228pt" strokecolor="#000000">
                <v:path arrowok="t"/>
              </v:shape>
            </v:group>
            <v:group style="position:absolute;left:1571;top:9504;width:8;height:36" coordorigin="1571,9504" coordsize="8,36">
              <v:shape style="position:absolute;left:1571;top:9504;width:8;height:36" coordorigin="1571,9504" coordsize="8,36" path="m1571,9504l1571,9540,1578,9540,1571,9504xe" filled="true" fillcolor="#000000" stroked="false">
                <v:path arrowok="t"/>
                <v:fill type="solid"/>
              </v:shape>
              <v:shape style="position:absolute;left:1571;top:9504;width:8;height:36" coordorigin="1571,9504" coordsize="8,36" path="m1578,9504l1571,9504,1578,9540,1578,9504xe" filled="true" fillcolor="#000000" stroked="false">
                <v:path arrowok="t"/>
                <v:fill type="solid"/>
              </v:shape>
            </v:group>
            <v:group style="position:absolute;left:1571;top:9504;width:8;height:36" coordorigin="1571,9504" coordsize="8,36">
              <v:shape style="position:absolute;left:1571;top:9504;width:8;height:36" coordorigin="1571,9504" coordsize="8,36" path="m1571,9540l1578,9540,1571,9504,1571,9540xe" filled="false" stroked="true" strokeweight="0pt" strokecolor="#000000">
                <v:path arrowok="t"/>
              </v:shape>
            </v:group>
            <v:group style="position:absolute;left:1571;top:9504;width:8;height:36" coordorigin="1571,9504" coordsize="8,36">
              <v:shape style="position:absolute;left:1571;top:9504;width:8;height:36" coordorigin="1571,9504" coordsize="8,36" path="m1578,9540l1571,9504,1578,9504,1578,9540xe" filled="false" stroked="true" strokeweight="0pt" strokecolor="#000000">
                <v:path arrowok="t"/>
              </v:shape>
            </v:group>
            <v:group style="position:absolute;left:1571;top:9785;width:8;height:34" coordorigin="1571,9785" coordsize="8,34">
              <v:shape style="position:absolute;left:1571;top:9785;width:8;height:34" coordorigin="1571,9785" coordsize="8,34" path="m1571,9785l1571,9818,1578,9818,1571,9785xe" filled="true" fillcolor="#000000" stroked="false">
                <v:path arrowok="t"/>
                <v:fill type="solid"/>
              </v:shape>
              <v:shape style="position:absolute;left:1571;top:9785;width:8;height:34" coordorigin="1571,9785" coordsize="8,34" path="m1578,9785l1571,9785,1578,9818,1578,9785xe" filled="true" fillcolor="#000000" stroked="false">
                <v:path arrowok="t"/>
                <v:fill type="solid"/>
              </v:shape>
            </v:group>
            <v:group style="position:absolute;left:1571;top:9785;width:8;height:34" coordorigin="1571,9785" coordsize="8,34">
              <v:shape style="position:absolute;left:1571;top:9785;width:8;height:34" coordorigin="1571,9785" coordsize="8,34" path="m1571,9818l1578,9818,1571,9785,1571,9818xe" filled="false" stroked="true" strokeweight="0pt" strokecolor="#000000">
                <v:path arrowok="t"/>
              </v:shape>
            </v:group>
            <v:group style="position:absolute;left:1571;top:9785;width:8;height:34" coordorigin="1571,9785" coordsize="8,34">
              <v:shape style="position:absolute;left:1571;top:9785;width:8;height:34" coordorigin="1571,9785" coordsize="8,34" path="m1578,9818l1571,9785,1578,9785,1578,9818xe" filled="false" stroked="true" strokeweight="0pt" strokecolor="#000000">
                <v:path arrowok="t"/>
              </v:shape>
            </v:group>
            <v:group style="position:absolute;left:1571;top:10246;width:8;height:34" coordorigin="1571,10246" coordsize="8,34">
              <v:shape style="position:absolute;left:1571;top:10246;width:8;height:34" coordorigin="1571,10246" coordsize="8,34" path="m1571,10246l1571,10279,1578,10279,1571,10246xe" filled="true" fillcolor="#000000" stroked="false">
                <v:path arrowok="t"/>
                <v:fill type="solid"/>
              </v:shape>
              <v:shape style="position:absolute;left:1571;top:10246;width:8;height:34" coordorigin="1571,10246" coordsize="8,34" path="m1578,10246l1571,10246,1578,10279,1578,10246xe" filled="true" fillcolor="#000000" stroked="false">
                <v:path arrowok="t"/>
                <v:fill type="solid"/>
              </v:shape>
            </v:group>
            <v:group style="position:absolute;left:1571;top:10246;width:8;height:34" coordorigin="1571,10246" coordsize="8,34">
              <v:shape style="position:absolute;left:1571;top:10246;width:8;height:34" coordorigin="1571,10246" coordsize="8,34" path="m1571,10279l1578,10279,1571,10246,1571,10279xe" filled="false" stroked="true" strokeweight="0pt" strokecolor="#000000">
                <v:path arrowok="t"/>
              </v:shape>
            </v:group>
            <v:group style="position:absolute;left:1571;top:10246;width:8;height:34" coordorigin="1571,10246" coordsize="8,34">
              <v:shape style="position:absolute;left:1571;top:10246;width:8;height:34" coordorigin="1571,10246" coordsize="8,34" path="m1578,10279l1571,10246,1578,10246,1578,10279xe" filled="false" stroked="true" strokeweight="0pt" strokecolor="#000000">
                <v:path arrowok="t"/>
              </v:shape>
            </v:group>
            <v:group style="position:absolute;left:1571;top:10704;width:8;height:36" coordorigin="1571,10704" coordsize="8,36">
              <v:shape style="position:absolute;left:1571;top:10704;width:8;height:36" coordorigin="1571,10704" coordsize="8,36" path="m1571,10704l1571,10740,1578,10740,1571,10704xe" filled="true" fillcolor="#000000" stroked="false">
                <v:path arrowok="t"/>
                <v:fill type="solid"/>
              </v:shape>
              <v:shape style="position:absolute;left:1571;top:10704;width:8;height:36" coordorigin="1571,10704" coordsize="8,36" path="m1578,10704l1571,10704,1578,10740,1578,10704xe" filled="true" fillcolor="#000000" stroked="false">
                <v:path arrowok="t"/>
                <v:fill type="solid"/>
              </v:shape>
            </v:group>
            <v:group style="position:absolute;left:1571;top:10704;width:8;height:36" coordorigin="1571,10704" coordsize="8,36">
              <v:shape style="position:absolute;left:1571;top:10704;width:8;height:36" coordorigin="1571,10704" coordsize="8,36" path="m1571,10740l1578,10740,1571,10704,1571,10740xe" filled="false" stroked="true" strokeweight="0pt" strokecolor="#000000">
                <v:path arrowok="t"/>
              </v:shape>
            </v:group>
            <v:group style="position:absolute;left:1571;top:10704;width:8;height:36" coordorigin="1571,10704" coordsize="8,36">
              <v:shape style="position:absolute;left:1571;top:10704;width:8;height:36" coordorigin="1571,10704" coordsize="8,36" path="m1578,10740l1571,10704,1578,10704,1578,10740xe" filled="false" stroked="true" strokeweight="0pt" strokecolor="#000000">
                <v:path arrowok="t"/>
              </v:shape>
            </v:group>
            <v:group style="position:absolute;left:1571;top:9785;width:8;height:34" coordorigin="1571,9785" coordsize="8,34">
              <v:shape style="position:absolute;left:1571;top:9785;width:8;height:34" coordorigin="1571,9785" coordsize="8,34" path="m1570,9802l1580,9802e" filled="false" stroked="true" strokeweight="1.9pt" strokecolor="#000000">
                <v:path arrowok="t"/>
              </v:shape>
            </v:group>
            <v:group style="position:absolute;left:1571;top:10246;width:8;height:34" coordorigin="1571,10246" coordsize="8,34">
              <v:shape style="position:absolute;left:1571;top:10246;width:8;height:34" coordorigin="1571,10246" coordsize="8,34" path="m1570,10262l1580,10262e" filled="false" stroked="true" strokeweight="1.9pt" strokecolor="#000000">
                <v:path arrowok="t"/>
              </v:shape>
            </v:group>
            <v:group style="position:absolute;left:1586;top:9677;width:56;height:1056" coordorigin="1586,9677" coordsize="56,1056">
              <v:shape style="position:absolute;left:1586;top:9677;width:56;height:1056" coordorigin="1586,9677" coordsize="56,1056" path="m1638,10728l1586,10728,1586,10733,1638,10728xe" filled="true" fillcolor="#000000" stroked="false">
                <v:path arrowok="t"/>
                <v:fill type="solid"/>
              </v:shape>
              <v:shape style="position:absolute;left:1586;top:9677;width:56;height:1056" coordorigin="1586,9677" coordsize="56,1056" path="m1638,10728l1586,10733,1641,10733,1638,10728xe" filled="true" fillcolor="#000000" stroked="false">
                <v:path arrowok="t"/>
                <v:fill type="solid"/>
              </v:shape>
              <v:shape style="position:absolute;left:1586;top:9677;width:56;height:1056" coordorigin="1586,9677" coordsize="56,1056" path="m1638,9677l1638,10728,1641,10733,1638,9677xe" filled="true" fillcolor="#000000" stroked="false">
                <v:path arrowok="t"/>
                <v:fill type="solid"/>
              </v:shape>
              <v:shape style="position:absolute;left:1586;top:9677;width:56;height:1056" coordorigin="1586,9677" coordsize="56,1056" path="m1641,9677l1638,9677,1641,10733,1641,9677xe" filled="true" fillcolor="#000000" stroked="false">
                <v:path arrowok="t"/>
                <v:fill type="solid"/>
              </v:shape>
            </v:group>
            <v:group style="position:absolute;left:1586;top:10728;width:53;height:5" coordorigin="1586,10728" coordsize="53,5">
              <v:shape style="position:absolute;left:1586;top:10728;width:53;height:5" coordorigin="1586,10728" coordsize="53,5" path="m1586,10728l1586,10733,1638,10728,1586,10728xe" filled="false" stroked="true" strokeweight="0pt" strokecolor="#000000">
                <v:path arrowok="t"/>
              </v:shape>
            </v:group>
            <v:group style="position:absolute;left:1586;top:10728;width:56;height:5" coordorigin="1586,10728" coordsize="56,5">
              <v:shape style="position:absolute;left:1586;top:10728;width:56;height:5" coordorigin="1586,10728" coordsize="56,5" path="m1586,10733l1638,10728,1641,10733,1586,10733xe" filled="false" stroked="true" strokeweight="0pt" strokecolor="#000000">
                <v:path arrowok="t"/>
              </v:shape>
            </v:group>
            <v:group style="position:absolute;left:1641;top:9408;width:2;height:1325" coordorigin="1641,9408" coordsize="2,1325">
              <v:shape style="position:absolute;left:1641;top:9408;width:2;height:1325" coordorigin="1641,9408" coordsize="0,1325" path="m1641,9408l1641,10733e" filled="false" stroked="true" strokeweight=".1272pt" strokecolor="#000000">
                <v:path arrowok="t"/>
              </v:shape>
            </v:group>
            <v:group style="position:absolute;left:1638;top:8753;width:2139;height:1121" coordorigin="1638,8753" coordsize="2139,1121">
              <v:shape style="position:absolute;left:1638;top:8753;width:2139;height:1121" coordorigin="1638,8753" coordsize="2139,1121" path="m1638,9408l1638,9874,1641,9874,1638,9408xe" filled="true" fillcolor="#000000" stroked="false">
                <v:path arrowok="t"/>
                <v:fill type="solid"/>
              </v:shape>
              <v:shape style="position:absolute;left:1638;top:8753;width:2139;height:1121" coordorigin="1638,8753" coordsize="2139,1121" path="m1638,9408l1641,9874,1641,9410,1638,9408xe" filled="true" fillcolor="#000000" stroked="false">
                <v:path arrowok="t"/>
                <v:fill type="solid"/>
              </v:shape>
              <v:shape style="position:absolute;left:1638;top:8753;width:2139;height:1121" coordorigin="1638,8753" coordsize="2139,1121" path="m3774,8753l1638,9408,1641,9410,3774,8753xe" filled="true" fillcolor="#000000" stroked="false">
                <v:path arrowok="t"/>
                <v:fill type="solid"/>
              </v:shape>
              <v:shape style="position:absolute;left:1638;top:8753;width:2139;height:1121" coordorigin="1638,8753" coordsize="2139,1121" path="m3774,8753l1641,9410,3777,8758,3774,8753xe" filled="true" fillcolor="#000000" stroked="false">
                <v:path arrowok="t"/>
                <v:fill type="solid"/>
              </v:shape>
            </v:group>
            <v:group style="position:absolute;left:1638;top:8753;width:2136;height:658" coordorigin="1638,8753" coordsize="2136,658">
              <v:shape style="position:absolute;left:1638;top:8753;width:2136;height:658" coordorigin="1638,8753" coordsize="2136,658" path="m1638,9408l1641,9410,3774,8753,1638,9408xe" filled="false" stroked="true" strokeweight="0pt" strokecolor="#000000">
                <v:path arrowok="t"/>
              </v:shape>
            </v:group>
            <v:group style="position:absolute;left:1641;top:8753;width:2136;height:658" coordorigin="1641,8753" coordsize="2136,658">
              <v:shape style="position:absolute;left:1641;top:8753;width:2136;height:658" coordorigin="1641,8753" coordsize="2136,658" path="m1641,9410l3774,8753,3777,8758,1641,9410xe" filled="false" stroked="true" strokeweight="0pt" strokecolor="#000000">
                <v:path arrowok="t"/>
              </v:shape>
            </v:group>
            <v:group style="position:absolute;left:3494;top:8755;width:555;height:87" coordorigin="3494,8755" coordsize="555,87">
              <v:shape style="position:absolute;left:3494;top:8755;width:555;height:87" coordorigin="3494,8755" coordsize="555,87" path="m3494,8842l3777,8755,4048,8839e" filled="false" stroked="true" strokeweight=".12pt" strokecolor="#000000">
                <v:path arrowok="t"/>
              </v:shape>
            </v:group>
            <v:group style="position:absolute;left:3774;top:8753;width:1004;height:1980" coordorigin="3774,8753" coordsize="1004,1980">
              <v:shape style="position:absolute;left:3774;top:8753;width:1004;height:1980" coordorigin="3774,8753" coordsize="1004,1980" path="m4722,9677l4722,10733,4725,10730,4722,9677xe" filled="true" fillcolor="#000000" stroked="false">
                <v:path arrowok="t"/>
                <v:fill type="solid"/>
              </v:shape>
              <v:shape style="position:absolute;left:3774;top:8753;width:1004;height:1980" coordorigin="3774,8753" coordsize="1004,1980" path="m4778,10730l4725,10730,4722,10733,4778,10730xe" filled="true" fillcolor="#000000" stroked="false">
                <v:path arrowok="t"/>
                <v:fill type="solid"/>
              </v:shape>
              <v:shape style="position:absolute;left:3774;top:8753;width:1004;height:1980" coordorigin="3774,8753" coordsize="1004,1980" path="m4778,10730l4722,10733,4778,10733,4778,10730xe" filled="true" fillcolor="#000000" stroked="false">
                <v:path arrowok="t"/>
                <v:fill type="solid"/>
              </v:shape>
              <v:shape style="position:absolute;left:3774;top:8753;width:1004;height:1980" coordorigin="3774,8753" coordsize="1004,1980" path="m4722,9046l4722,9677,4725,10730,4725,9677,4722,9046xe" filled="true" fillcolor="#000000" stroked="false">
                <v:path arrowok="t"/>
                <v:fill type="solid"/>
              </v:shape>
              <v:shape style="position:absolute;left:3774;top:8753;width:1004;height:1980" coordorigin="3774,8753" coordsize="1004,1980" path="m4725,9043l4722,9046,4725,9677,4725,9043xe" filled="true" fillcolor="#000000" stroked="false">
                <v:path arrowok="t"/>
                <v:fill type="solid"/>
              </v:shape>
              <v:shape style="position:absolute;left:3774;top:8753;width:1004;height:1980" coordorigin="3774,8753" coordsize="1004,1980" path="m3774,8758l4722,9046,4725,9043,3774,8758xe" filled="true" fillcolor="#000000" stroked="false">
                <v:path arrowok="t"/>
                <v:fill type="solid"/>
              </v:shape>
              <v:shape style="position:absolute;left:3774;top:8753;width:1004;height:1980" coordorigin="3774,8753" coordsize="1004,1980" path="m3777,8753l3774,8758,4725,9043,3777,8753xe" filled="true" fillcolor="#000000" stroked="false">
                <v:path arrowok="t"/>
                <v:fill type="solid"/>
              </v:shape>
            </v:group>
            <v:group style="position:absolute;left:3774;top:8753;width:951;height:291" coordorigin="3774,8753" coordsize="951,291">
              <v:shape style="position:absolute;left:3774;top:8753;width:951;height:291" coordorigin="3774,8753" coordsize="951,291" path="m3777,8753l3774,8758,4725,9043,3777,8753xe" filled="false" stroked="true" strokeweight="0pt" strokecolor="#000000">
                <v:path arrowok="t"/>
              </v:shape>
            </v:group>
            <v:group style="position:absolute;left:3774;top:8758;width:951;height:288" coordorigin="3774,8758" coordsize="951,288">
              <v:shape style="position:absolute;left:3774;top:8758;width:951;height:288" coordorigin="3774,8758" coordsize="951,288" path="m3774,8758l4725,9043,4722,9046,3774,8758xe" filled="false" stroked="true" strokeweight="0pt" strokecolor="#000000">
                <v:path arrowok="t"/>
              </v:shape>
            </v:group>
            <v:group style="position:absolute;left:4727;top:9036;width:2;height:1697" coordorigin="4727,9036" coordsize="2,1697">
              <v:shape style="position:absolute;left:4727;top:9036;width:2;height:1697" coordorigin="4727,9036" coordsize="0,1697" path="m4727,9036l4727,10733e" filled="false" stroked="true" strokeweight=".6pt" strokecolor="#000000">
                <v:path arrowok="t"/>
              </v:shape>
            </v:group>
            <v:group style="position:absolute;left:4722;top:10730;width:56;height:3" coordorigin="4722,10730" coordsize="56,3">
              <v:shape style="position:absolute;left:4722;top:10730;width:56;height:3" coordorigin="4722,10730" coordsize="56,3" path="m4725,10730l4722,10733,4778,10730,4725,10730xe" filled="false" stroked="true" strokeweight="0pt" strokecolor="#000000">
                <v:path arrowok="t"/>
              </v:shape>
            </v:group>
            <v:group style="position:absolute;left:4722;top:10730;width:56;height:3" coordorigin="4722,10730" coordsize="56,3">
              <v:shape style="position:absolute;left:4722;top:10730;width:56;height:3" coordorigin="4722,10730" coordsize="56,3" path="m4722,10733l4778,10730,4778,10733,4722,10733xe" filled="false" stroked="true" strokeweight="0pt" strokecolor="#000000">
                <v:path arrowok="t"/>
              </v:shape>
            </v:group>
            <v:group style="position:absolute;left:1571;top:10704;width:8;height:36" coordorigin="1571,10704" coordsize="8,36">
              <v:shape style="position:absolute;left:1571;top:10704;width:8;height:36" coordorigin="1571,10704" coordsize="8,36" path="m1570,10722l1580,10722e" filled="false" stroked="true" strokeweight="2.02pt" strokecolor="#000000">
                <v:path arrowok="t"/>
              </v:shape>
            </v:group>
            <v:group style="position:absolute;left:1638;top:8755;width:3084;height:653" coordorigin="1638,8755" coordsize="3084,653">
              <v:shape style="position:absolute;left:1638;top:8755;width:3084;height:653" coordorigin="1638,8755" coordsize="3084,653" path="m1638,9408l3494,8842,3777,8755,4048,8839,4722,9046e" filled="false" stroked="true" strokeweight=".12pt" strokecolor="#000000">
                <v:path arrowok="t"/>
              </v:shape>
            </v:group>
            <v:group style="position:absolute;left:1641;top:8767;width:2134;height:653" coordorigin="1641,8767" coordsize="2134,653">
              <v:shape style="position:absolute;left:1641;top:8767;width:2134;height:653" coordorigin="1641,8767" coordsize="2134,653" path="m1641,9420l3494,8854,3774,8767e" filled="false" stroked="true" strokeweight=".12pt" strokecolor="#000000">
                <v:path arrowok="t"/>
              </v:shape>
            </v:group>
            <v:group style="position:absolute;left:3777;top:8767;width:946;height:291" coordorigin="3777,8767" coordsize="946,291">
              <v:shape style="position:absolute;left:3777;top:8767;width:946;height:291" coordorigin="3777,8767" coordsize="946,291" path="m3777,8767l4048,8851,4094,8863,4722,9058e" filled="false" stroked="true" strokeweight=".12pt" strokecolor="#000000">
                <v:path arrowok="t"/>
              </v:shape>
            </v:group>
            <v:group style="position:absolute;left:4713;top:9041;width:2;height:2" coordorigin="4713,9041" coordsize="2,2">
              <v:shape style="position:absolute;left:4713;top:9041;width:2;height:2" coordorigin="4713,9041" coordsize="0,0" path="m4713,9041l4713,9041e" filled="false" stroked="true" strokeweight=".12pt" strokecolor="#000000">
                <v:path arrowok="t"/>
              </v:shape>
            </v:group>
            <v:group style="position:absolute;left:4713;top:9053;width:2;height:1678" coordorigin="4713,9053" coordsize="2,1678">
              <v:shape style="position:absolute;left:4713;top:9053;width:2;height:1678" coordorigin="4713,9053" coordsize="0,1678" path="m4713,9053l4713,9677,4713,10730e" filled="false" stroked="true" strokeweight=".12pt" strokecolor="#000000">
                <v:path arrowok="t"/>
              </v:shape>
            </v:group>
            <v:group style="position:absolute;left:4806;top:8983;width:2;height:70" coordorigin="4806,8983" coordsize="2,70">
              <v:shape style="position:absolute;left:4806;top:8983;width:2;height:70" coordorigin="4806,8983" coordsize="0,70" path="m4806,9053l4806,8983e" filled="false" stroked="true" strokeweight=".12pt" strokecolor="#000000">
                <v:path arrowok="t"/>
              </v:shape>
            </v:group>
            <v:group style="position:absolute;left:4818;top:8950;width:3;height:15" coordorigin="4818,8950" coordsize="3,15">
              <v:shape style="position:absolute;left:4818;top:8950;width:3;height:15" coordorigin="4818,8950" coordsize="3,15" path="m4821,8964l4818,8950e" filled="false" stroked="true" strokeweight=".12pt" strokecolor="#000000">
                <v:path arrowok="t"/>
              </v:shape>
            </v:group>
            <v:group style="position:absolute;left:4785;top:10704;width:8;height:36" coordorigin="4785,10704" coordsize="8,36">
              <v:shape style="position:absolute;left:4785;top:10704;width:8;height:36" coordorigin="4785,10704" coordsize="8,36" path="m4785,10704l4785,10740,4792,10740,4785,10704xe" filled="true" fillcolor="#000000" stroked="false">
                <v:path arrowok="t"/>
                <v:fill type="solid"/>
              </v:shape>
              <v:shape style="position:absolute;left:4785;top:10704;width:8;height:36" coordorigin="4785,10704" coordsize="8,36" path="m4792,10704l4785,10704,4792,10740,4792,10704xe" filled="true" fillcolor="#000000" stroked="false">
                <v:path arrowok="t"/>
                <v:fill type="solid"/>
              </v:shape>
            </v:group>
            <v:group style="position:absolute;left:4785;top:10704;width:8;height:36" coordorigin="4785,10704" coordsize="8,36">
              <v:shape style="position:absolute;left:4785;top:10704;width:8;height:36" coordorigin="4785,10704" coordsize="8,36" path="m4785,10740l4792,10740,4785,10704,4785,10740xe" filled="false" stroked="true" strokeweight="0pt" strokecolor="#000000">
                <v:path arrowok="t"/>
              </v:shape>
            </v:group>
            <v:group style="position:absolute;left:4785;top:10704;width:8;height:36" coordorigin="4785,10704" coordsize="8,36">
              <v:shape style="position:absolute;left:4785;top:10704;width:8;height:36" coordorigin="4785,10704" coordsize="8,36" path="m4792,10740l4785,10704,4792,10704,4792,10740xe" filled="false" stroked="true" strokeweight="0pt" strokecolor="#000000">
                <v:path arrowok="t"/>
              </v:shape>
            </v:group>
            <v:group style="position:absolute;left:4785;top:10704;width:8;height:36" coordorigin="4785,10704" coordsize="8,36">
              <v:shape style="position:absolute;left:4785;top:10704;width:8;height:36" coordorigin="4785,10704" coordsize="8,36" path="m4784,10722l4793,10722e" filled="false" stroked="true" strokeweight="2.02pt" strokecolor="#000000">
                <v:path arrowok="t"/>
              </v:shape>
            </v:group>
            <v:group style="position:absolute;left:4785;top:9065;width:8;height:36" coordorigin="4785,9065" coordsize="8,36">
              <v:shape style="position:absolute;left:4785;top:9065;width:8;height:36" coordorigin="4785,9065" coordsize="8,36" path="m4785,9065l4785,9101,4792,9101,4785,9065xe" filled="true" fillcolor="#000000" stroked="false">
                <v:path arrowok="t"/>
                <v:fill type="solid"/>
              </v:shape>
              <v:shape style="position:absolute;left:4785;top:9065;width:8;height:36" coordorigin="4785,9065" coordsize="8,36" path="m4792,9065l4785,9065,4792,9101,4792,9065xe" filled="true" fillcolor="#000000" stroked="false">
                <v:path arrowok="t"/>
                <v:fill type="solid"/>
              </v:shape>
            </v:group>
            <v:group style="position:absolute;left:4785;top:9065;width:8;height:36" coordorigin="4785,9065" coordsize="8,36">
              <v:shape style="position:absolute;left:4785;top:9065;width:8;height:36" coordorigin="4785,9065" coordsize="8,36" path="m4785,9101l4792,9101,4785,9065,4785,9101xe" filled="false" stroked="true" strokeweight="0pt" strokecolor="#000000">
                <v:path arrowok="t"/>
              </v:shape>
            </v:group>
            <v:group style="position:absolute;left:4785;top:9065;width:8;height:36" coordorigin="4785,9065" coordsize="8,36">
              <v:shape style="position:absolute;left:4785;top:9065;width:8;height:36" coordorigin="4785,9065" coordsize="8,36" path="m4792,9101l4785,9065,4792,9065,4792,9101xe" filled="false" stroked="true" strokeweight="0pt" strokecolor="#000000">
                <v:path arrowok="t"/>
              </v:shape>
            </v:group>
            <v:group style="position:absolute;left:4785;top:9324;width:8;height:36" coordorigin="4785,9324" coordsize="8,36">
              <v:shape style="position:absolute;left:4785;top:9324;width:8;height:36" coordorigin="4785,9324" coordsize="8,36" path="m4785,9324l4785,9360,4792,9360,4785,9324xe" filled="true" fillcolor="#000000" stroked="false">
                <v:path arrowok="t"/>
                <v:fill type="solid"/>
              </v:shape>
              <v:shape style="position:absolute;left:4785;top:9324;width:8;height:36" coordorigin="4785,9324" coordsize="8,36" path="m4792,9324l4785,9324,4792,9360,4792,9324xe" filled="true" fillcolor="#000000" stroked="false">
                <v:path arrowok="t"/>
                <v:fill type="solid"/>
              </v:shape>
            </v:group>
            <v:group style="position:absolute;left:4785;top:9324;width:8;height:36" coordorigin="4785,9324" coordsize="8,36">
              <v:shape style="position:absolute;left:4785;top:9324;width:8;height:36" coordorigin="4785,9324" coordsize="8,36" path="m4785,9360l4792,9360,4785,9324,4785,9360xe" filled="false" stroked="true" strokeweight="0pt" strokecolor="#000000">
                <v:path arrowok="t"/>
              </v:shape>
            </v:group>
            <v:group style="position:absolute;left:4785;top:9324;width:8;height:36" coordorigin="4785,9324" coordsize="8,36">
              <v:shape style="position:absolute;left:4785;top:9324;width:8;height:36" coordorigin="4785,9324" coordsize="8,36" path="m4792,9360l4785,9324,4792,9324,4792,9360xe" filled="false" stroked="true" strokeweight="0pt" strokecolor="#000000">
                <v:path arrowok="t"/>
              </v:shape>
            </v:group>
            <v:group style="position:absolute;left:4785;top:9785;width:8;height:34" coordorigin="4785,9785" coordsize="8,34">
              <v:shape style="position:absolute;left:4785;top:9785;width:8;height:34" coordorigin="4785,9785" coordsize="8,34" path="m4785,9785l4785,9818,4792,9818,4785,9785xe" filled="true" fillcolor="#000000" stroked="false">
                <v:path arrowok="t"/>
                <v:fill type="solid"/>
              </v:shape>
              <v:shape style="position:absolute;left:4785;top:9785;width:8;height:34" coordorigin="4785,9785" coordsize="8,34" path="m4792,9785l4785,9785,4792,9818,4792,9785xe" filled="true" fillcolor="#000000" stroked="false">
                <v:path arrowok="t"/>
                <v:fill type="solid"/>
              </v:shape>
            </v:group>
            <v:group style="position:absolute;left:4785;top:9785;width:8;height:34" coordorigin="4785,9785" coordsize="8,34">
              <v:shape style="position:absolute;left:4785;top:9785;width:8;height:34" coordorigin="4785,9785" coordsize="8,34" path="m4785,9818l4792,9818,4785,9785,4785,9818xe" filled="false" stroked="true" strokeweight="0pt" strokecolor="#000000">
                <v:path arrowok="t"/>
              </v:shape>
            </v:group>
            <v:group style="position:absolute;left:4785;top:9785;width:8;height:34" coordorigin="4785,9785" coordsize="8,34">
              <v:shape style="position:absolute;left:4785;top:9785;width:8;height:34" coordorigin="4785,9785" coordsize="8,34" path="m4792,9818l4785,9785,4792,9785,4792,9818xe" filled="false" stroked="true" strokeweight="0pt" strokecolor="#000000">
                <v:path arrowok="t"/>
              </v:shape>
            </v:group>
            <v:group style="position:absolute;left:4785;top:10246;width:8;height:34" coordorigin="4785,10246" coordsize="8,34">
              <v:shape style="position:absolute;left:4785;top:10246;width:8;height:34" coordorigin="4785,10246" coordsize="8,34" path="m4785,10246l4785,10279,4792,10279,4785,10246xe" filled="true" fillcolor="#000000" stroked="false">
                <v:path arrowok="t"/>
                <v:fill type="solid"/>
              </v:shape>
              <v:shape style="position:absolute;left:4785;top:10246;width:8;height:34" coordorigin="4785,10246" coordsize="8,34" path="m4792,10246l4785,10246,4792,10279,4792,10246xe" filled="true" fillcolor="#000000" stroked="false">
                <v:path arrowok="t"/>
                <v:fill type="solid"/>
              </v:shape>
            </v:group>
            <v:group style="position:absolute;left:4785;top:10246;width:8;height:34" coordorigin="4785,10246" coordsize="8,34">
              <v:shape style="position:absolute;left:4785;top:10246;width:8;height:34" coordorigin="4785,10246" coordsize="8,34" path="m4785,10279l4792,10279,4785,10246,4785,10279xe" filled="false" stroked="true" strokeweight="0pt" strokecolor="#000000">
                <v:path arrowok="t"/>
              </v:shape>
            </v:group>
            <v:group style="position:absolute;left:4785;top:10246;width:8;height:34" coordorigin="4785,10246" coordsize="8,34">
              <v:shape style="position:absolute;left:4785;top:10246;width:8;height:34" coordorigin="4785,10246" coordsize="8,34" path="m4792,10279l4785,10246,4792,10246,4792,10279xe" filled="false" stroked="true" strokeweight="0pt" strokecolor="#000000">
                <v:path arrowok="t"/>
              </v:shape>
            </v:group>
            <v:group style="position:absolute;left:4785;top:10246;width:8;height:34" coordorigin="4785,10246" coordsize="8,34">
              <v:shape style="position:absolute;left:4785;top:10246;width:8;height:34" coordorigin="4785,10246" coordsize="8,34" path="m4784,10262l4793,10262e" filled="false" stroked="true" strokeweight="1.9pt" strokecolor="#000000">
                <v:path arrowok="t"/>
              </v:shape>
            </v:group>
            <v:group style="position:absolute;left:4785;top:9785;width:8;height:34" coordorigin="4785,9785" coordsize="8,34">
              <v:shape style="position:absolute;left:4785;top:9785;width:8;height:34" coordorigin="4785,9785" coordsize="8,34" path="m4784,9802l4793,9802e" filled="false" stroked="true" strokeweight="1.9pt" strokecolor="#000000">
                <v:path arrowok="t"/>
              </v:shape>
            </v:group>
            <v:group style="position:absolute;left:4785;top:9353;width:8;height:34" coordorigin="4785,9353" coordsize="8,34">
              <v:shape style="position:absolute;left:4785;top:9353;width:8;height:34" coordorigin="4785,9353" coordsize="8,34" path="m4784,9370l4793,9370e" filled="false" stroked="true" strokeweight="1.9pt" strokecolor="#000000">
                <v:path arrowok="t"/>
              </v:shape>
            </v:group>
            <v:group style="position:absolute;left:4792;top:8983;width:15;height:2" coordorigin="4792,8983" coordsize="15,2">
              <v:shape style="position:absolute;left:4792;top:8983;width:15;height:2" coordorigin="4792,8983" coordsize="15,0" path="m4806,8983l4792,8983e" filled="false" stroked="true" strokeweight=".12pt" strokecolor="#000000">
                <v:path arrowok="t"/>
              </v:shape>
            </v:group>
            <v:group style="position:absolute;left:4791;top:8954;width:6;height:4" coordorigin="4791,8954" coordsize="6,4">
              <v:shape style="position:absolute;left:4791;top:8954;width:6;height:4" coordorigin="4791,8954" coordsize="6,4" path="m4797,8957l4796,8956,4796,8955,4795,8955,4794,8954,4792,8954,4791,8955e" filled="false" stroked="true" strokeweight=".12pt" strokecolor="#000000">
                <v:path arrowok="t"/>
              </v:shape>
            </v:group>
            <v:group style="position:absolute;left:4794;top:8959;width:2;height:2" coordorigin="4794,8959" coordsize="2,2">
              <v:shape style="position:absolute;left:4794;top:8959;width:2;height:2" coordorigin="4794,8959" coordsize="0,0" path="m4794,8959l4794,8959e" filled="false" stroked="true" strokeweight=".12pt" strokecolor="#000000">
                <v:path arrowok="t"/>
              </v:shape>
            </v:group>
            <v:group style="position:absolute;left:4794;top:8957;width:6;height:3" coordorigin="4794,8957" coordsize="6,3">
              <v:shape style="position:absolute;left:4794;top:8957;width:6;height:3" coordorigin="4794,8957" coordsize="6,3" path="m4799,8960l4799,8958,4798,8957,4797,8957,4796,8957,4795,8957,4794,8957e" filled="false" stroked="true" strokeweight=".12pt" strokecolor="#000000">
                <v:path arrowok="t"/>
              </v:shape>
            </v:group>
            <v:group style="position:absolute;left:4797;top:8962;width:2;height:2" coordorigin="4797,8962" coordsize="2,2">
              <v:shape style="position:absolute;left:4797;top:8962;width:2;height:2" coordorigin="4797,8962" coordsize="0,0" path="m4797,8962l4797,8962e" filled="false" stroked="true" strokeweight=".12pt" strokecolor="#000000">
                <v:path arrowok="t"/>
              </v:shape>
            </v:group>
            <v:group style="position:absolute;left:4798;top:8957;width:6;height:3" coordorigin="4798,8957" coordsize="6,3">
              <v:shape style="position:absolute;left:4798;top:8957;width:6;height:3" coordorigin="4798,8957" coordsize="6,3" path="m4804,8959l4803,8958,4802,8957,4801,8957,4800,8957,4799,8957,4798,8958e" filled="false" stroked="true" strokeweight=".12pt" strokecolor="#000000">
                <v:path arrowok="t"/>
              </v:shape>
            </v:group>
            <v:group style="position:absolute;left:4802;top:8962;width:2;height:2" coordorigin="4802,8962" coordsize="2,2">
              <v:shape style="position:absolute;left:4802;top:8962;width:2;height:2" coordorigin="4802,8962" coordsize="0,0" path="m4802,8962l4802,8962e" filled="false" stroked="true" strokeweight=".12pt" strokecolor="#000000">
                <v:path arrowok="t"/>
              </v:shape>
            </v:group>
            <v:group style="position:absolute;left:4804;top:8962;width:2;height:2" coordorigin="4804,8962" coordsize="2,2">
              <v:shape style="position:absolute;left:4804;top:8962;width:2;height:2" coordorigin="4804,8962" coordsize="2,1" path="m4806,8962l4806,8962,4806,8962,4805,8962,4805,8962,4805,8962,4804,8962e" filled="false" stroked="true" strokeweight=".12pt" strokecolor="#000000">
                <v:path arrowok="t"/>
              </v:shape>
            </v:group>
            <v:group style="position:absolute;left:4804;top:8962;width:2;height:2" coordorigin="4804,8962" coordsize="2,2">
              <v:shape style="position:absolute;left:4804;top:8962;width:2;height:2" coordorigin="4804,8962" coordsize="0,0" path="m4804,8962l4804,8962e" filled="false" stroked="true" strokeweight=".12pt" strokecolor="#000000">
                <v:path arrowok="t"/>
              </v:shape>
            </v:group>
            <v:group style="position:absolute;left:4807;top:8962;width:2;height:2" coordorigin="4807,8962" coordsize="2,2">
              <v:shape style="position:absolute;left:4807;top:8962;width:2;height:2" coordorigin="4807,8962" coordsize="2,1" path="m4809,8962l4809,8962,4808,8962,4808,8962,4808,8962,4807,8962,4807,8962e" filled="false" stroked="true" strokeweight=".12pt" strokecolor="#000000">
                <v:path arrowok="t"/>
              </v:shape>
            </v:group>
            <v:group style="position:absolute;left:4809;top:8964;width:2;height:2" coordorigin="4809,8964" coordsize="2,2">
              <v:shape style="position:absolute;left:4809;top:8964;width:2;height:2" coordorigin="4809,8964" coordsize="0,0" path="m4809,8964l4809,8964e" filled="false" stroked="true" strokeweight=".12pt" strokecolor="#000000">
                <v:path arrowok="t"/>
              </v:shape>
            </v:group>
            <v:group style="position:absolute;left:4812;top:8964;width:2;height:2" coordorigin="4812,8964" coordsize="2,2">
              <v:shape style="position:absolute;left:4812;top:8964;width:2;height:2" coordorigin="4812,8964" coordsize="2,1" path="m4814,8965l4813,8964,4813,8964,4813,8964,4812,8964,4812,8964,4812,8964e" filled="false" stroked="true" strokeweight=".12pt" strokecolor="#000000">
                <v:path arrowok="t"/>
              </v:shape>
            </v:group>
            <v:group style="position:absolute;left:4814;top:8964;width:2;height:2" coordorigin="4814,8964" coordsize="2,2">
              <v:shape style="position:absolute;left:4814;top:8964;width:2;height:2" coordorigin="4814,8964" coordsize="0,0" path="m4814,8964l4814,8964e" filled="false" stroked="true" strokeweight=".12pt" strokecolor="#000000">
                <v:path arrowok="t"/>
              </v:shape>
            </v:group>
            <v:group style="position:absolute;left:4815;top:8964;width:2;height:2" coordorigin="4815,8964" coordsize="2,2">
              <v:shape style="position:absolute;left:4815;top:8964;width:2;height:2" coordorigin="4815,8964" coordsize="2,2" path="m4816,8965l4815,8964,4815,8964e" filled="false" stroked="true" strokeweight=".12pt" strokecolor="#000000">
                <v:path arrowok="t"/>
              </v:shape>
            </v:group>
            <v:group style="position:absolute;left:4816;top:8966;width:2;height:2" coordorigin="4816,8966" coordsize="2,2">
              <v:shape style="position:absolute;left:4816;top:8966;width:2;height:2" coordorigin="4816,8966" coordsize="0,0" path="m4816,8966l4816,8966e" filled="false" stroked="true" strokeweight=".12pt" strokecolor="#000000">
                <v:path arrowok="t"/>
              </v:shape>
            </v:group>
            <v:group style="position:absolute;left:4815;top:8967;width:2;height:2" coordorigin="4815,8967" coordsize="2,2">
              <v:shape style="position:absolute;left:4815;top:8967;width:2;height:2" coordorigin="4815,8967" coordsize="1,2" path="m4816,8968l4816,8968,4816,8968,4816,8967,4816,8967,4816,8967,4815,8967e" filled="false" stroked="true" strokeweight=".12pt" strokecolor="#000000">
                <v:path arrowok="t"/>
              </v:shape>
            </v:group>
            <v:group style="position:absolute;left:4816;top:8971;width:2;height:2" coordorigin="4816,8971" coordsize="2,2">
              <v:shape style="position:absolute;left:4816;top:8971;width:2;height:2" coordorigin="4816,8971" coordsize="0,0" path="m4816,8971l4816,8971e" filled="false" stroked="true" strokeweight=".12pt" strokecolor="#000000">
                <v:path arrowok="t"/>
              </v:shape>
            </v:group>
            <v:group style="position:absolute;left:4815;top:8971;width:2;height:2" coordorigin="4815,8971" coordsize="2,2">
              <v:shape style="position:absolute;left:4815;top:8971;width:2;height:2" coordorigin="4815,8971" coordsize="1,2" path="m4815,8973l4816,8973,4816,8973,4816,8972,4816,8972,4816,8972,4815,8971e" filled="false" stroked="true" strokeweight=".12pt" strokecolor="#000000">
                <v:path arrowok="t"/>
              </v:shape>
            </v:group>
            <v:group style="position:absolute;left:4816;top:8976;width:2;height:2" coordorigin="4816,8976" coordsize="2,2">
              <v:shape style="position:absolute;left:4816;top:8976;width:2;height:2" coordorigin="4816,8976" coordsize="0,0" path="m4816,8976l4816,8976e" filled="false" stroked="true" strokeweight=".12pt" strokecolor="#000000">
                <v:path arrowok="t"/>
              </v:shape>
            </v:group>
            <v:group style="position:absolute;left:4815;top:8974;width:2;height:2" coordorigin="4815,8974" coordsize="2,2">
              <v:shape style="position:absolute;left:4815;top:8974;width:2;height:2" coordorigin="4815,8974" coordsize="2,2" path="m4815,8976l4815,8976,4816,8976,4816,8976,4816,8975,4816,8975,4816,8974e" filled="false" stroked="true" strokeweight=".12pt" strokecolor="#000000">
                <v:path arrowok="t"/>
              </v:shape>
            </v:group>
            <v:group style="position:absolute;left:4814;top:8978;width:2;height:2" coordorigin="4814,8978" coordsize="2,2">
              <v:shape style="position:absolute;left:4814;top:8978;width:2;height:2" coordorigin="4814,8978" coordsize="0,0" path="m4814,8978l4814,8978e" filled="false" stroked="true" strokeweight=".12pt" strokecolor="#000000">
                <v:path arrowok="t"/>
              </v:shape>
            </v:group>
            <v:group style="position:absolute;left:4812;top:8975;width:2;height:2" coordorigin="4812,8975" coordsize="2,2">
              <v:shape style="position:absolute;left:4812;top:8975;width:2;height:2" coordorigin="4812,8975" coordsize="2,1" path="m4812,8976l4812,8976,4812,8976,4813,8976,4813,8976,4813,8976,4814,8975e" filled="false" stroked="true" strokeweight=".12pt" strokecolor="#000000">
                <v:path arrowok="t"/>
              </v:shape>
            </v:group>
            <v:group style="position:absolute;left:4809;top:8978;width:2;height:2" coordorigin="4809,8978" coordsize="2,2">
              <v:shape style="position:absolute;left:4809;top:8978;width:2;height:2" coordorigin="4809,8978" coordsize="0,0" path="m4809,8978l4809,8978e" filled="false" stroked="true" strokeweight=".12pt" strokecolor="#000000">
                <v:path arrowok="t"/>
              </v:shape>
            </v:group>
            <v:group style="position:absolute;left:4807;top:8979;width:6;height:2" coordorigin="4807,8979" coordsize="6,2">
              <v:shape style="position:absolute;left:4807;top:8979;width:6;height:2" coordorigin="4807,8979" coordsize="6,2" path="m4807,8980l4808,8980,4809,8981,4810,8981,4812,8981,4813,8980,4813,8979e" filled="false" stroked="true" strokeweight=".12pt" strokecolor="#000000">
                <v:path arrowok="t"/>
              </v:shape>
            </v:group>
            <v:group style="position:absolute;left:4806;top:8978;width:2;height:2" coordorigin="4806,8978" coordsize="2,2">
              <v:shape style="position:absolute;left:4806;top:8978;width:2;height:2" coordorigin="4806,8978" coordsize="0,0" path="m4806,8978l4806,8978e" filled="false" stroked="true" strokeweight=".12pt" strokecolor="#000000">
                <v:path arrowok="t"/>
              </v:shape>
            </v:group>
            <v:group style="position:absolute;left:4802;top:8979;width:6;height:2" coordorigin="4802,8979" coordsize="6,2">
              <v:shape style="position:absolute;left:4802;top:8979;width:6;height:2" coordorigin="4802,8979" coordsize="6,2" path="m4802,8979l4803,8980,4804,8981,4805,8981,4806,8981,4807,8980,4808,8979e" filled="false" stroked="true" strokeweight=".12pt" strokecolor="#000000">
                <v:path arrowok="t"/>
              </v:shape>
            </v:group>
            <v:group style="position:absolute;left:4802;top:8978;width:2;height:2" coordorigin="4802,8978" coordsize="2,2">
              <v:shape style="position:absolute;left:4802;top:8978;width:2;height:2" coordorigin="4802,8978" coordsize="0,0" path="m4802,8978l4802,8978e" filled="false" stroked="true" strokeweight=".12pt" strokecolor="#000000">
                <v:path arrowok="t"/>
              </v:shape>
            </v:group>
            <v:group style="position:absolute;left:4797;top:8978;width:6;height:3" coordorigin="4797,8978" coordsize="6,3">
              <v:shape style="position:absolute;left:4797;top:8978;width:6;height:3" coordorigin="4797,8978" coordsize="6,3" path="m4797,8978l4797,8979,4798,8980,4799,8981,4801,8981,4802,8981,4803,8980e" filled="false" stroked="true" strokeweight=".12pt" strokecolor="#000000">
                <v:path arrowok="t"/>
              </v:shape>
            </v:group>
            <v:group style="position:absolute;left:4799;top:8978;width:2;height:2" coordorigin="4799,8978" coordsize="2,2">
              <v:shape style="position:absolute;left:4799;top:8978;width:2;height:2" coordorigin="4799,8978" coordsize="0,0" path="m4799,8978l4799,8978e" filled="false" stroked="true" strokeweight=".12pt" strokecolor="#000000">
                <v:path arrowok="t"/>
              </v:shape>
            </v:group>
            <v:group style="position:absolute;left:4794;top:8975;width:5;height:4" coordorigin="4794,8975" coordsize="5,4">
              <v:shape style="position:absolute;left:4794;top:8975;width:5;height:4" coordorigin="4794,8975" coordsize="5,4" path="m4794,8975l4794,8976,4795,8977,4796,8978,4797,8978,4798,8979,4799,8978e" filled="false" stroked="true" strokeweight=".12pt" strokecolor="#000000">
                <v:path arrowok="t"/>
              </v:shape>
            </v:group>
            <v:group style="position:absolute;left:4794;top:8976;width:2;height:2" coordorigin="4794,8976" coordsize="2,2">
              <v:shape style="position:absolute;left:4794;top:8976;width:2;height:2" coordorigin="4794,8976" coordsize="0,0" path="m4794,8976l4794,8976e" filled="false" stroked="true" strokeweight=".12pt" strokecolor="#000000">
                <v:path arrowok="t"/>
              </v:shape>
            </v:group>
            <v:group style="position:absolute;left:4682;top:8923;width:108;height:46" coordorigin="4682,8923" coordsize="108,46">
              <v:shape style="position:absolute;left:4682;top:8923;width:108;height:46" coordorigin="4682,8923" coordsize="108,46" path="m4790,8954l4785,8969,4682,8938,4686,8923,4790,8954,4682,8938,4785,8969,4686,8923e" filled="false" stroked="true" strokeweight=".12pt" strokecolor="#000000">
                <v:path arrowok="t"/>
              </v:shape>
            </v:group>
            <v:group style="position:absolute;left:4250;top:8791;width:106;height:46" coordorigin="4250,8791" coordsize="106,46">
              <v:shape style="position:absolute;left:4250;top:8791;width:106;height:46" coordorigin="4250,8791" coordsize="106,46" path="m4355,8822l4353,8837,4250,8806,4254,8791,4355,8822,4250,8806,4353,8837,4254,8791e" filled="false" stroked="true" strokeweight=".12pt" strokecolor="#000000">
                <v:path arrowok="t"/>
              </v:shape>
            </v:group>
            <v:group style="position:absolute;left:3777;top:8647;width:106;height:46" coordorigin="3777,8647" coordsize="106,46">
              <v:shape style="position:absolute;left:3777;top:8647;width:106;height:46" coordorigin="3777,8647" coordsize="106,46" path="m3882,8678l3878,8693,3777,8662,3779,8647,3882,8678,3777,8662,3878,8693,3779,8647e" filled="false" stroked="true" strokeweight=".12pt" strokecolor="#000000">
                <v:path arrowok="t"/>
              </v:shape>
            </v:group>
            <v:group style="position:absolute;left:3306;top:8758;width:106;height:46" coordorigin="3306,8758" coordsize="106,46">
              <v:shape style="position:absolute;left:3306;top:8758;width:106;height:46" coordorigin="3306,8758" coordsize="106,46" path="m3306,8789l3311,8803,3412,8772,3410,8758,3306,8789,3412,8772,3311,8803,3410,8758e" filled="false" stroked="true" strokeweight=".12pt" strokecolor="#000000">
                <v:path arrowok="t"/>
              </v:shape>
            </v:group>
            <v:group style="position:absolute;left:2865;top:8892;width:108;height:46" coordorigin="2865,8892" coordsize="108,46">
              <v:shape style="position:absolute;left:2865;top:8892;width:108;height:46" coordorigin="2865,8892" coordsize="108,46" path="m2865,8923l2870,8938,2973,8906,2968,8892,2865,8923,2973,8906,2870,8938,2968,8892e" filled="false" stroked="true" strokeweight=".12pt" strokecolor="#000000">
                <v:path arrowok="t"/>
              </v:shape>
            </v:group>
            <v:group style="position:absolute;left:2426;top:9026;width:108;height:46" coordorigin="2426,9026" coordsize="108,46">
              <v:shape style="position:absolute;left:2426;top:9026;width:108;height:46" coordorigin="2426,9026" coordsize="108,46" path="m2426,9058l2430,9072,2534,9041,2529,9026,2426,9058,2534,9041,2430,9072,2529,9026e" filled="false" stroked="true" strokeweight=".12pt" strokecolor="#000000">
                <v:path arrowok="t"/>
              </v:shape>
            </v:group>
            <v:group style="position:absolute;left:1986;top:9161;width:106;height:46" coordorigin="1986,9161" coordsize="106,46">
              <v:shape style="position:absolute;left:1986;top:9161;width:106;height:46" coordorigin="1986,9161" coordsize="106,46" path="m1986,9192l1989,9206,2092,9175,2087,9161,1986,9192,2092,9175,1989,9206,2087,9161e" filled="false" stroked="true" strokeweight=".12pt" strokecolor="#000000">
                <v:path arrowok="t"/>
              </v:shape>
            </v:group>
            <v:group style="position:absolute;left:1574;top:9288;width:108;height:46" coordorigin="1574,9288" coordsize="108,46">
              <v:shape style="position:absolute;left:1574;top:9288;width:108;height:46" coordorigin="1574,9288" coordsize="108,46" path="m1574,9319l1578,9334,1682,9302,1677,9288,1574,9319,1682,9302,1578,9334,1677,9288e" filled="false" stroked="true" strokeweight=".12pt" strokecolor="#000000">
                <v:path arrowok="t"/>
              </v:shape>
            </v:group>
            <v:group style="position:absolute;left:3669;top:8647;width:108;height:46" coordorigin="3669,8647" coordsize="108,46">
              <v:shape style="position:absolute;left:3669;top:8647;width:108;height:46" coordorigin="3669,8647" coordsize="108,46" path="m3669,8678l3674,8693,3777,8662,3772,8647,3669,8678,3777,8662,3674,8693,3772,8647e" filled="false" stroked="true" strokeweight=".12pt" strokecolor="#000000">
                <v:path arrowok="t"/>
              </v:shape>
            </v:group>
            <v:group style="position:absolute;left:4096;top:8854;width:2;height:2" coordorigin="4096,8854" coordsize="2,2">
              <v:shape style="position:absolute;left:4096;top:8854;width:2;height:2" coordorigin="4096,8854" coordsize="0,0" path="m4096,8854l4096,8854e" filled="false" stroked="true" strokeweight=".12pt" strokecolor="#000000">
                <v:path arrowok="t"/>
              </v:shape>
            </v:group>
            <v:group style="position:absolute;left:1586;top:9785;width:56;height:34" coordorigin="1586,9785" coordsize="56,34">
              <v:shape style="position:absolute;left:1586;top:9785;width:56;height:34" coordorigin="1586,9785" coordsize="56,34" path="m1641,9785l1586,9785,1586,9818,1641,9818,1641,9785,1586,9818,1641,9818,1586,9785e" filled="false" stroked="true" strokeweight=".12pt" strokecolor="#000000">
                <v:path arrowok="t"/>
              </v:shape>
            </v:group>
            <v:group style="position:absolute;left:1586;top:9408;width:56;height:36" coordorigin="1586,9408" coordsize="56,36">
              <v:shape style="position:absolute;left:1586;top:9408;width:56;height:36" coordorigin="1586,9408" coordsize="56,36" path="m1641,9408l1586,9408,1586,9444,1641,9444,1641,9408,1586,9444,1641,9444,1586,9408e" filled="false" stroked="true" strokeweight=".12pt" strokecolor="#000000">
                <v:path arrowok="t"/>
              </v:shape>
            </v:group>
            <v:group style="position:absolute;left:4722;top:10246;width:56;height:34" coordorigin="4722,10246" coordsize="56,34">
              <v:shape style="position:absolute;left:4722;top:10246;width:56;height:34" coordorigin="4722,10246" coordsize="56,34" path="m4778,10246l4722,10246,4722,10279,4778,10279,4778,10246,4722,10279,4778,10279,4722,10246e" filled="false" stroked="true" strokeweight=".12pt" strokecolor="#000000">
                <v:path arrowok="t"/>
              </v:shape>
            </v:group>
            <v:group style="position:absolute;left:4722;top:9785;width:56;height:34" coordorigin="4722,9785" coordsize="56,34">
              <v:shape style="position:absolute;left:4722;top:9785;width:56;height:34" coordorigin="4722,9785" coordsize="56,34" path="m4778,9785l4722,9785,4722,9818,4778,9818,4778,9785,4722,9818,4778,9818,4722,9785e" filled="false" stroked="true" strokeweight=".12pt" strokecolor="#000000">
                <v:path arrowok="t"/>
              </v:shape>
            </v:group>
            <v:group style="position:absolute;left:4722;top:9353;width:56;height:34" coordorigin="4722,9353" coordsize="56,34">
              <v:shape style="position:absolute;left:4722;top:9353;width:56;height:34" coordorigin="4722,9353" coordsize="56,34" path="m4778,9353l4722,9353,4722,9386,4778,9386,4778,9353,4722,9386,4778,9386,4722,9353e" filled="false" stroked="true" strokeweight=".12pt" strokecolor="#000000">
                <v:path arrowok="t"/>
              </v:shape>
            </v:group>
            <v:group style="position:absolute;left:4749;top:10716;width:3;height:2" coordorigin="4749,10716" coordsize="3,2">
              <v:shape style="position:absolute;left:4749;top:10716;width:3;height:2" coordorigin="4749,10716" coordsize="3,0" path="m4751,10716l4749,10716e" filled="false" stroked="true" strokeweight=".12pt" strokecolor="#000000">
                <v:path arrowok="t"/>
              </v:shape>
            </v:group>
            <v:group style="position:absolute;left:1641;top:10730;width:3082;height:2" coordorigin="1641,10730" coordsize="3082,2">
              <v:shape style="position:absolute;left:1641;top:10730;width:3082;height:2" coordorigin="1641,10730" coordsize="3082,0" path="m4722,10730l1641,10730e" filled="false" stroked="true" strokeweight=".12pt" strokecolor="#000000">
                <v:path arrowok="t"/>
              </v:shape>
            </v:group>
            <v:group style="position:absolute;left:1650;top:10726;width:3063;height:2" coordorigin="1650,10726" coordsize="3063,2">
              <v:shape style="position:absolute;left:1650;top:10726;width:3063;height:2" coordorigin="1650,10726" coordsize="3063,0" path="m4713,10726l1650,10726e" filled="false" stroked="true" strokeweight=".12pt" strokecolor="#000000">
                <v:path arrowok="t"/>
              </v:shape>
              <v:shape style="position:absolute;left:1162;top:8598;width:3617;height:2321" type="#_x0000_t75" stroked="false">
                <v:imagedata r:id="rId34" o:title=""/>
              </v:shape>
            </v:group>
            <v:group style="position:absolute;left:4722;top:8974;width:5;height:2" coordorigin="4722,8974" coordsize="5,2">
              <v:shape style="position:absolute;left:4722;top:8974;width:5;height:2" coordorigin="4722,8974" coordsize="5,0" path="m4727,8974l4722,8974e" filled="false" stroked="true" strokeweight=".12pt" strokecolor="#000000">
                <v:path arrowok="t"/>
              </v:shape>
            </v:group>
            <v:group style="position:absolute;left:4655;top:8954;width:5;height:2" coordorigin="4655,8954" coordsize="5,2">
              <v:shape style="position:absolute;left:4655;top:8954;width:5;height:2" coordorigin="4655,8954" coordsize="5,0" path="m4660,8954l4655,8954e" filled="false" stroked="true" strokeweight=".12pt" strokecolor="#000000">
                <v:path arrowok="t"/>
              </v:shape>
            </v:group>
            <v:group style="position:absolute;left:4634;top:8947;width:5;height:2" coordorigin="4634,8947" coordsize="5,2">
              <v:shape style="position:absolute;left:4634;top:8947;width:5;height:2" coordorigin="4634,8947" coordsize="5,0" path="m4638,8947l4634,8947e" filled="false" stroked="true" strokeweight=".12pt" strokecolor="#000000">
                <v:path arrowok="t"/>
              </v:shape>
            </v:group>
            <v:group style="position:absolute;left:4612;top:8940;width:5;height:2" coordorigin="4612,8940" coordsize="5,2">
              <v:shape style="position:absolute;left:4612;top:8940;width:5;height:2" coordorigin="4612,8940" coordsize="5,0" path="m4617,8940l4612,8940e" filled="false" stroked="true" strokeweight=".12pt" strokecolor="#000000">
                <v:path arrowok="t"/>
              </v:shape>
            </v:group>
            <v:group style="position:absolute;left:4785;top:8969;width:2;height:20" coordorigin="4785,8969" coordsize="2,20">
              <v:shape style="position:absolute;left:4785;top:8969;width:2;height:20" coordorigin="4785,8969" coordsize="0,20" path="m4785,8988l4785,8969e" filled="false" stroked="true" strokeweight=".12pt" strokecolor="#000000">
                <v:path arrowok="t"/>
              </v:shape>
            </v:group>
            <v:group style="position:absolute;left:6242;top:9348;width:2;height:1541" coordorigin="6242,9348" coordsize="2,1541">
              <v:shape style="position:absolute;left:6242;top:9348;width:2;height:1541" coordorigin="6242,9348" coordsize="0,1541" path="m6242,9348l6242,10889e" filled="false" stroked="true" strokeweight=".12pt" strokecolor="#000000">
                <v:path arrowok="t"/>
              </v:shape>
            </v:group>
            <v:group style="position:absolute;left:6275;top:10740;width:3156;height:2" coordorigin="6275,10740" coordsize="3156,2">
              <v:shape style="position:absolute;left:6275;top:10740;width:3156;height:2" coordorigin="6275,10740" coordsize="3156,0" path="m6275,10740l9431,10740e" filled="false" stroked="true" strokeweight=".12pt" strokecolor="#000000">
                <v:path arrowok="t"/>
              </v:shape>
              <v:shape style="position:absolute;left:6231;top:8677;width:3209;height:2136" type="#_x0000_t75" stroked="false">
                <v:imagedata r:id="rId35" o:title=""/>
              </v:shape>
            </v:group>
            <v:group style="position:absolute;left:6242;top:10246;width:53;height:34" coordorigin="6242,10246" coordsize="53,34">
              <v:shape style="position:absolute;left:6242;top:10246;width:53;height:34" coordorigin="6242,10246" coordsize="53,34" path="m6294,10246l6242,10246,6242,10279,6294,10279,6294,10246,6242,10279,6294,10279,6242,10246e" filled="false" stroked="true" strokeweight=".12pt" strokecolor="#000000">
                <v:path arrowok="t"/>
              </v:shape>
            </v:group>
            <v:group style="position:absolute;left:6225;top:10812;width:3173;height:2" coordorigin="6225,10812" coordsize="3173,2">
              <v:shape style="position:absolute;left:6225;top:10812;width:3173;height:2" coordorigin="6225,10812" coordsize="3173,0" path="m6225,10812l9398,10812e" filled="false" stroked="true" strokeweight=".12pt" strokecolor="#000000">
                <v:path arrowok="t"/>
              </v:shape>
            </v:group>
            <v:group style="position:absolute;left:8308;top:10740;width:1124;height:72" coordorigin="8308,10740" coordsize="1124,72">
              <v:shape style="position:absolute;left:8308;top:10740;width:1124;height:72" coordorigin="8308,10740" coordsize="1124,72" path="m9431,10812l9431,10740,8308,10740e" filled="false" stroked="true" strokeweight=".12pt" strokecolor="#000000">
                <v:path arrowok="t"/>
              </v:shape>
            </v:group>
            <v:group style="position:absolute;left:7338;top:10822;width:5;height:5" coordorigin="7338,10822" coordsize="5,5">
              <v:shape style="position:absolute;left:7338;top:10822;width:5;height:5" coordorigin="7338,10822" coordsize="5,5" path="m7338,10826l7343,10822e" filled="false" stroked="true" strokeweight=".12pt" strokecolor="#000000">
                <v:path arrowok="t"/>
              </v:shape>
            </v:group>
            <v:group style="position:absolute;left:7338;top:10834;width:3;height:5" coordorigin="7338,10834" coordsize="3,5">
              <v:shape style="position:absolute;left:7338;top:10834;width:3;height:5" coordorigin="7338,10834" coordsize="3,5" path="m7338,10838l7341,10834e" filled="false" stroked="true" strokeweight=".12pt" strokecolor="#000000">
                <v:path arrowok="t"/>
              </v:shape>
            </v:group>
            <v:group style="position:absolute;left:7350;top:10822;width:3;height:3" coordorigin="7350,10822" coordsize="3,3">
              <v:shape style="position:absolute;left:7350;top:10822;width:3;height:3" coordorigin="7350,10822" coordsize="3,3" path="m7350,10824l7353,10822e" filled="false" stroked="true" strokeweight=".12pt" strokecolor="#000000">
                <v:path arrowok="t"/>
              </v:shape>
            </v:group>
            <v:group style="position:absolute;left:7338;top:10846;width:3;height:3" coordorigin="7338,10846" coordsize="3,3">
              <v:shape style="position:absolute;left:7338;top:10846;width:3;height:3" coordorigin="7338,10846" coordsize="3,3" path="m7338,10848l7341,10846e" filled="false" stroked="true" strokeweight=".12pt" strokecolor="#000000">
                <v:path arrowok="t"/>
              </v:shape>
            </v:group>
            <v:group style="position:absolute;left:7360;top:10822;width:3;height:3" coordorigin="7360,10822" coordsize="3,3">
              <v:shape style="position:absolute;left:7360;top:10822;width:3;height:3" coordorigin="7360,10822" coordsize="3,3" path="m7360,10824l7362,10822e" filled="false" stroked="true" strokeweight=".12pt" strokecolor="#000000">
                <v:path arrowok="t"/>
              </v:shape>
            </v:group>
            <v:group style="position:absolute;left:7338;top:10855;width:3;height:3" coordorigin="7338,10855" coordsize="3,3">
              <v:shape style="position:absolute;left:7338;top:10855;width:3;height:3" coordorigin="7338,10855" coordsize="3,3" path="m7338,10858l7341,10855e" filled="false" stroked="true" strokeweight=".12pt" strokecolor="#000000">
                <v:path arrowok="t"/>
              </v:shape>
            </v:group>
            <v:group style="position:absolute;left:7370;top:10822;width:5;height:3" coordorigin="7370,10822" coordsize="5,3">
              <v:shape style="position:absolute;left:7370;top:10822;width:5;height:3" coordorigin="7370,10822" coordsize="5,3" path="m7370,10824l7374,10822e" filled="false" stroked="true" strokeweight=".12pt" strokecolor="#000000">
                <v:path arrowok="t"/>
              </v:shape>
            </v:group>
            <v:group style="position:absolute;left:7338;top:10865;width:3;height:3" coordorigin="7338,10865" coordsize="3,3">
              <v:shape style="position:absolute;left:7338;top:10865;width:3;height:3" coordorigin="7338,10865" coordsize="3,3" path="m7338,10867l7341,10865e" filled="false" stroked="true" strokeweight=".12pt" strokecolor="#000000">
                <v:path arrowok="t"/>
              </v:shape>
            </v:group>
            <v:group style="position:absolute;left:7382;top:10822;width:3;height:3" coordorigin="7382,10822" coordsize="3,3">
              <v:shape style="position:absolute;left:7382;top:10822;width:3;height:3" coordorigin="7382,10822" coordsize="3,3" path="m7382,10824l7384,10822e" filled="false" stroked="true" strokeweight=".12pt" strokecolor="#000000">
                <v:path arrowok="t"/>
              </v:shape>
            </v:group>
            <v:group style="position:absolute;left:7338;top:10874;width:3;height:5" coordorigin="7338,10874" coordsize="3,5">
              <v:shape style="position:absolute;left:7338;top:10874;width:3;height:5" coordorigin="7338,10874" coordsize="3,5" path="m7338,10879l7341,10874e" filled="false" stroked="true" strokeweight=".12pt" strokecolor="#000000">
                <v:path arrowok="t"/>
              </v:shape>
            </v:group>
            <v:group style="position:absolute;left:7391;top:10822;width:3;height:3" coordorigin="7391,10822" coordsize="3,3">
              <v:shape style="position:absolute;left:7391;top:10822;width:3;height:3" coordorigin="7391,10822" coordsize="3,3" path="m7391,10824l7394,10822e" filled="false" stroked="true" strokeweight=".12pt" strokecolor="#000000">
                <v:path arrowok="t"/>
              </v:shape>
            </v:group>
            <v:group style="position:absolute;left:7343;top:10879;width:3;height:5" coordorigin="7343,10879" coordsize="3,5">
              <v:shape style="position:absolute;left:7343;top:10879;width:3;height:5" coordorigin="7343,10879" coordsize="3,5" path="m7343,10884l7346,10879e" filled="false" stroked="true" strokeweight=".12pt" strokecolor="#000000">
                <v:path arrowok="t"/>
              </v:shape>
            </v:group>
            <v:group style="position:absolute;left:7401;top:10822;width:5;height:3" coordorigin="7401,10822" coordsize="5,3">
              <v:shape style="position:absolute;left:7401;top:10822;width:5;height:3" coordorigin="7401,10822" coordsize="5,3" path="m7401,10824l7406,10822e" filled="false" stroked="true" strokeweight=".12pt" strokecolor="#000000">
                <v:path arrowok="t"/>
              </v:shape>
            </v:group>
            <v:group style="position:absolute;left:7353;top:10879;width:5;height:5" coordorigin="7353,10879" coordsize="5,5">
              <v:shape style="position:absolute;left:7353;top:10879;width:5;height:5" coordorigin="7353,10879" coordsize="5,5" path="m7353,10884l7358,10879e" filled="false" stroked="true" strokeweight=".12pt" strokecolor="#000000">
                <v:path arrowok="t"/>
              </v:shape>
            </v:group>
            <v:group style="position:absolute;left:7413;top:10822;width:3;height:3" coordorigin="7413,10822" coordsize="3,3">
              <v:shape style="position:absolute;left:7413;top:10822;width:3;height:3" coordorigin="7413,10822" coordsize="3,3" path="m7413,10824l7415,10822e" filled="false" stroked="true" strokeweight=".12pt" strokecolor="#000000">
                <v:path arrowok="t"/>
              </v:shape>
            </v:group>
            <v:group style="position:absolute;left:7365;top:10879;width:3;height:5" coordorigin="7365,10879" coordsize="3,5">
              <v:shape style="position:absolute;left:7365;top:10879;width:3;height:5" coordorigin="7365,10879" coordsize="3,5" path="m7365,10884l7367,10879e" filled="false" stroked="true" strokeweight=".12pt" strokecolor="#000000">
                <v:path arrowok="t"/>
              </v:shape>
            </v:group>
            <v:group style="position:absolute;left:7422;top:10822;width:3;height:3" coordorigin="7422,10822" coordsize="3,3">
              <v:shape style="position:absolute;left:7422;top:10822;width:3;height:3" coordorigin="7422,10822" coordsize="3,3" path="m7422,10824l7425,10822e" filled="false" stroked="true" strokeweight=".12pt" strokecolor="#000000">
                <v:path arrowok="t"/>
              </v:shape>
            </v:group>
            <v:group style="position:absolute;left:7374;top:10879;width:3;height:5" coordorigin="7374,10879" coordsize="3,5">
              <v:shape style="position:absolute;left:7374;top:10879;width:3;height:5" coordorigin="7374,10879" coordsize="3,5" path="m7374,10884l7377,10879e" filled="false" stroked="true" strokeweight=".12pt" strokecolor="#000000">
                <v:path arrowok="t"/>
              </v:shape>
            </v:group>
            <v:group style="position:absolute;left:7432;top:10822;width:5;height:3" coordorigin="7432,10822" coordsize="5,3">
              <v:shape style="position:absolute;left:7432;top:10822;width:5;height:3" coordorigin="7432,10822" coordsize="5,3" path="m7432,10824l7437,10822e" filled="false" stroked="true" strokeweight=".12pt" strokecolor="#000000">
                <v:path arrowok="t"/>
              </v:shape>
            </v:group>
            <v:group style="position:absolute;left:7384;top:10879;width:5;height:5" coordorigin="7384,10879" coordsize="5,5">
              <v:shape style="position:absolute;left:7384;top:10879;width:5;height:5" coordorigin="7384,10879" coordsize="5,5" path="m7384,10884l7389,10879e" filled="false" stroked="true" strokeweight=".12pt" strokecolor="#000000">
                <v:path arrowok="t"/>
              </v:shape>
            </v:group>
            <v:group style="position:absolute;left:7444;top:10822;width:3;height:3" coordorigin="7444,10822" coordsize="3,3">
              <v:shape style="position:absolute;left:7444;top:10822;width:3;height:3" coordorigin="7444,10822" coordsize="3,3" path="m7444,10824l7446,10822e" filled="false" stroked="true" strokeweight=".12pt" strokecolor="#000000">
                <v:path arrowok="t"/>
              </v:shape>
            </v:group>
            <v:group style="position:absolute;left:7396;top:10879;width:3;height:5" coordorigin="7396,10879" coordsize="3,5">
              <v:shape style="position:absolute;left:7396;top:10879;width:3;height:5" coordorigin="7396,10879" coordsize="3,5" path="m7396,10884l7398,10879e" filled="false" stroked="true" strokeweight=".12pt" strokecolor="#000000">
                <v:path arrowok="t"/>
              </v:shape>
            </v:group>
            <v:group style="position:absolute;left:7454;top:10822;width:3;height:3" coordorigin="7454,10822" coordsize="3,3">
              <v:shape style="position:absolute;left:7454;top:10822;width:3;height:3" coordorigin="7454,10822" coordsize="3,3" path="m7454,10824l7456,10822e" filled="false" stroked="true" strokeweight=".12pt" strokecolor="#000000">
                <v:path arrowok="t"/>
              </v:shape>
            </v:group>
            <v:group style="position:absolute;left:7406;top:10879;width:3;height:5" coordorigin="7406,10879" coordsize="3,5">
              <v:shape style="position:absolute;left:7406;top:10879;width:3;height:5" coordorigin="7406,10879" coordsize="3,5" path="m7406,10884l7408,10879e" filled="false" stroked="true" strokeweight=".12pt" strokecolor="#000000">
                <v:path arrowok="t"/>
              </v:shape>
            </v:group>
            <v:group style="position:absolute;left:7463;top:10822;width:3;height:3" coordorigin="7463,10822" coordsize="3,3">
              <v:shape style="position:absolute;left:7463;top:10822;width:3;height:3" coordorigin="7463,10822" coordsize="3,3" path="m7463,10824l7466,10822e" filled="false" stroked="true" strokeweight=".12pt" strokecolor="#000000">
                <v:path arrowok="t"/>
              </v:shape>
            </v:group>
            <v:group style="position:absolute;left:7415;top:10879;width:3;height:5" coordorigin="7415,10879" coordsize="3,5">
              <v:shape style="position:absolute;left:7415;top:10879;width:3;height:5" coordorigin="7415,10879" coordsize="3,5" path="m7415,10884l7418,10879e" filled="false" stroked="true" strokeweight=".12pt" strokecolor="#000000">
                <v:path arrowok="t"/>
              </v:shape>
            </v:group>
            <v:group style="position:absolute;left:7473;top:10824;width:3;height:3" coordorigin="7473,10824" coordsize="3,3">
              <v:shape style="position:absolute;left:7473;top:10824;width:3;height:3" coordorigin="7473,10824" coordsize="3,3" path="m7473,10826l7475,10824e" filled="false" stroked="true" strokeweight=".12pt" strokecolor="#000000">
                <v:path arrowok="t"/>
              </v:shape>
            </v:group>
            <v:group style="position:absolute;left:7425;top:10879;width:5;height:5" coordorigin="7425,10879" coordsize="5,5">
              <v:shape style="position:absolute;left:7425;top:10879;width:5;height:5" coordorigin="7425,10879" coordsize="5,5" path="m7425,10884l7430,10879e" filled="false" stroked="true" strokeweight=".12pt" strokecolor="#000000">
                <v:path arrowok="t"/>
              </v:shape>
            </v:group>
            <v:group style="position:absolute;left:7473;top:10834;width:3;height:3" coordorigin="7473,10834" coordsize="3,3">
              <v:shape style="position:absolute;left:7473;top:10834;width:3;height:3" coordorigin="7473,10834" coordsize="3,3" path="m7473,10836l7475,10834e" filled="false" stroked="true" strokeweight=".12pt" strokecolor="#000000">
                <v:path arrowok="t"/>
              </v:shape>
            </v:group>
            <v:group style="position:absolute;left:7437;top:10879;width:3;height:5" coordorigin="7437,10879" coordsize="3,5">
              <v:shape style="position:absolute;left:7437;top:10879;width:3;height:5" coordorigin="7437,10879" coordsize="3,5" path="m7437,10884l7439,10879e" filled="false" stroked="true" strokeweight=".12pt" strokecolor="#000000">
                <v:path arrowok="t"/>
              </v:shape>
            </v:group>
            <v:group style="position:absolute;left:7473;top:10843;width:3;height:5" coordorigin="7473,10843" coordsize="3,5">
              <v:shape style="position:absolute;left:7473;top:10843;width:3;height:5" coordorigin="7473,10843" coordsize="3,5" path="m7473,10848l7475,10843e" filled="false" stroked="true" strokeweight=".12pt" strokecolor="#000000">
                <v:path arrowok="t"/>
              </v:shape>
            </v:group>
            <v:group style="position:absolute;left:7446;top:10879;width:3;height:5" coordorigin="7446,10879" coordsize="3,5">
              <v:shape style="position:absolute;left:7446;top:10879;width:3;height:5" coordorigin="7446,10879" coordsize="3,5" path="m7446,10884l7449,10879e" filled="false" stroked="true" strokeweight=".12pt" strokecolor="#000000">
                <v:path arrowok="t"/>
              </v:shape>
            </v:group>
            <v:group style="position:absolute;left:7473;top:10855;width:3;height:3" coordorigin="7473,10855" coordsize="3,3">
              <v:shape style="position:absolute;left:7473;top:10855;width:3;height:3" coordorigin="7473,10855" coordsize="3,3" path="m7473,10858l7475,10855e" filled="false" stroked="true" strokeweight=".12pt" strokecolor="#000000">
                <v:path arrowok="t"/>
              </v:shape>
            </v:group>
            <v:group style="position:absolute;left:7456;top:10879;width:5;height:5" coordorigin="7456,10879" coordsize="5,5">
              <v:shape style="position:absolute;left:7456;top:10879;width:5;height:5" coordorigin="7456,10879" coordsize="5,5" path="m7456,10884l7461,10879e" filled="false" stroked="true" strokeweight=".12pt" strokecolor="#000000">
                <v:path arrowok="t"/>
              </v:shape>
            </v:group>
            <v:group style="position:absolute;left:7473;top:10865;width:3;height:3" coordorigin="7473,10865" coordsize="3,3">
              <v:shape style="position:absolute;left:7473;top:10865;width:3;height:3" coordorigin="7473,10865" coordsize="3,3" path="m7473,10867l7475,10865e" filled="false" stroked="true" strokeweight=".12pt" strokecolor="#000000">
                <v:path arrowok="t"/>
              </v:shape>
            </v:group>
            <v:group style="position:absolute;left:7468;top:10879;width:3;height:5" coordorigin="7468,10879" coordsize="3,5">
              <v:shape style="position:absolute;left:7468;top:10879;width:3;height:5" coordorigin="7468,10879" coordsize="3,5" path="m7468,10884l7470,10879e" filled="false" stroked="true" strokeweight=".12pt" strokecolor="#000000">
                <v:path arrowok="t"/>
              </v:shape>
            </v:group>
            <v:group style="position:absolute;left:7473;top:10874;width:3;height:5" coordorigin="7473,10874" coordsize="3,5">
              <v:shape style="position:absolute;left:7473;top:10874;width:3;height:5" coordorigin="7473,10874" coordsize="3,5" path="m7473,10879l7475,10874e" filled="false" stroked="true" strokeweight=".12pt" strokecolor="#000000">
                <v:path arrowok="t"/>
              </v:shape>
            </v:group>
            <v:group style="position:absolute;left:7338;top:10826;width:3;height:5" coordorigin="7338,10826" coordsize="3,5">
              <v:shape style="position:absolute;left:7338;top:10826;width:3;height:5" coordorigin="7338,10826" coordsize="3,5" path="m7338,10831l7341,10826e" filled="false" stroked="true" strokeweight=".12pt" strokecolor="#000000">
                <v:path arrowok="t"/>
              </v:shape>
            </v:group>
            <v:group style="position:absolute;left:7343;top:10822;width:3;height:3" coordorigin="7343,10822" coordsize="3,3">
              <v:shape style="position:absolute;left:7343;top:10822;width:3;height:3" coordorigin="7343,10822" coordsize="3,3" path="m7343,10824l7346,10822e" filled="false" stroked="true" strokeweight=".12pt" strokecolor="#000000">
                <v:path arrowok="t"/>
              </v:shape>
            </v:group>
            <v:group style="position:absolute;left:7338;top:10838;width:3;height:3" coordorigin="7338,10838" coordsize="3,3">
              <v:shape style="position:absolute;left:7338;top:10838;width:3;height:3" coordorigin="7338,10838" coordsize="3,3" path="m7338,10841l7341,10838e" filled="false" stroked="true" strokeweight=".12pt" strokecolor="#000000">
                <v:path arrowok="t"/>
              </v:shape>
            </v:group>
            <v:group style="position:absolute;left:7353;top:10822;width:5;height:3" coordorigin="7353,10822" coordsize="5,3">
              <v:shape style="position:absolute;left:7353;top:10822;width:5;height:3" coordorigin="7353,10822" coordsize="5,3" path="m7353,10824l7358,10822e" filled="false" stroked="true" strokeweight=".12pt" strokecolor="#000000">
                <v:path arrowok="t"/>
              </v:shape>
            </v:group>
            <v:group style="position:absolute;left:7338;top:10848;width:3;height:3" coordorigin="7338,10848" coordsize="3,3">
              <v:shape style="position:absolute;left:7338;top:10848;width:3;height:3" coordorigin="7338,10848" coordsize="3,3" path="m7338,10850l7341,10848e" filled="false" stroked="true" strokeweight=".12pt" strokecolor="#000000">
                <v:path arrowok="t"/>
              </v:shape>
            </v:group>
            <v:group style="position:absolute;left:7365;top:10822;width:3;height:3" coordorigin="7365,10822" coordsize="3,3">
              <v:shape style="position:absolute;left:7365;top:10822;width:3;height:3" coordorigin="7365,10822" coordsize="3,3" path="m7365,10824l7367,10822e" filled="false" stroked="true" strokeweight=".12pt" strokecolor="#000000">
                <v:path arrowok="t"/>
              </v:shape>
            </v:group>
            <v:group style="position:absolute;left:7338;top:10858;width:3;height:5" coordorigin="7338,10858" coordsize="3,5">
              <v:shape style="position:absolute;left:7338;top:10858;width:3;height:5" coordorigin="7338,10858" coordsize="3,5" path="m7338,10862l7341,10858e" filled="false" stroked="true" strokeweight=".12pt" strokecolor="#000000">
                <v:path arrowok="t"/>
              </v:shape>
            </v:group>
            <v:group style="position:absolute;left:7374;top:10822;width:3;height:3" coordorigin="7374,10822" coordsize="3,3">
              <v:shape style="position:absolute;left:7374;top:10822;width:3;height:3" coordorigin="7374,10822" coordsize="3,3" path="m7374,10824l7377,10822e" filled="false" stroked="true" strokeweight=".12pt" strokecolor="#000000">
                <v:path arrowok="t"/>
              </v:shape>
            </v:group>
            <v:group style="position:absolute;left:7338;top:10870;width:3;height:3" coordorigin="7338,10870" coordsize="3,3">
              <v:shape style="position:absolute;left:7338;top:10870;width:3;height:3" coordorigin="7338,10870" coordsize="3,3" path="m7338,10872l7341,10870e" filled="false" stroked="true" strokeweight=".12pt" strokecolor="#000000">
                <v:path arrowok="t"/>
              </v:shape>
            </v:group>
            <v:group style="position:absolute;left:7384;top:10822;width:3;height:3" coordorigin="7384,10822" coordsize="3,3">
              <v:shape style="position:absolute;left:7384;top:10822;width:3;height:3" coordorigin="7384,10822" coordsize="3,3" path="m7384,10824l7386,10822e" filled="false" stroked="true" strokeweight=".12pt" strokecolor="#000000">
                <v:path arrowok="t"/>
              </v:shape>
            </v:group>
            <v:group style="position:absolute;left:7338;top:10879;width:3;height:3" coordorigin="7338,10879" coordsize="3,3">
              <v:shape style="position:absolute;left:7338;top:10879;width:3;height:3" coordorigin="7338,10879" coordsize="3,3" path="m7338,10882l7341,10879e" filled="false" stroked="true" strokeweight=".12pt" strokecolor="#000000">
                <v:path arrowok="t"/>
              </v:shape>
            </v:group>
            <v:group style="position:absolute;left:7394;top:10822;width:5;height:3" coordorigin="7394,10822" coordsize="5,3">
              <v:shape style="position:absolute;left:7394;top:10822;width:5;height:3" coordorigin="7394,10822" coordsize="5,3" path="m7394,10824l7398,10822e" filled="false" stroked="true" strokeweight=".12pt" strokecolor="#000000">
                <v:path arrowok="t"/>
              </v:shape>
            </v:group>
            <v:group style="position:absolute;left:7346;top:10879;width:5;height:5" coordorigin="7346,10879" coordsize="5,5">
              <v:shape style="position:absolute;left:7346;top:10879;width:5;height:5" coordorigin="7346,10879" coordsize="5,5" path="m7346,10884l7350,10879e" filled="false" stroked="true" strokeweight=".12pt" strokecolor="#000000">
                <v:path arrowok="t"/>
              </v:shape>
            </v:group>
            <v:group style="position:absolute;left:7406;top:10822;width:3;height:3" coordorigin="7406,10822" coordsize="3,3">
              <v:shape style="position:absolute;left:7406;top:10822;width:3;height:3" coordorigin="7406,10822" coordsize="3,3" path="m7406,10824l7408,10822e" filled="false" stroked="true" strokeweight=".12pt" strokecolor="#000000">
                <v:path arrowok="t"/>
              </v:shape>
            </v:group>
            <v:group style="position:absolute;left:7358;top:10879;width:3;height:5" coordorigin="7358,10879" coordsize="3,5">
              <v:shape style="position:absolute;left:7358;top:10879;width:3;height:5" coordorigin="7358,10879" coordsize="3,5" path="m7358,10884l7360,10879e" filled="false" stroked="true" strokeweight=".12pt" strokecolor="#000000">
                <v:path arrowok="t"/>
              </v:shape>
            </v:group>
            <v:group style="position:absolute;left:7415;top:10822;width:3;height:3" coordorigin="7415,10822" coordsize="3,3">
              <v:shape style="position:absolute;left:7415;top:10822;width:3;height:3" coordorigin="7415,10822" coordsize="3,3" path="m7415,10824l7418,10822e" filled="false" stroked="true" strokeweight=".12pt" strokecolor="#000000">
                <v:path arrowok="t"/>
              </v:shape>
            </v:group>
            <v:group style="position:absolute;left:7367;top:10879;width:3;height:5" coordorigin="7367,10879" coordsize="3,5">
              <v:shape style="position:absolute;left:7367;top:10879;width:3;height:5" coordorigin="7367,10879" coordsize="3,5" path="m7367,10884l7370,10879e" filled="false" stroked="true" strokeweight=".12pt" strokecolor="#000000">
                <v:path arrowok="t"/>
              </v:shape>
            </v:group>
            <v:group style="position:absolute;left:7425;top:10822;width:5;height:3" coordorigin="7425,10822" coordsize="5,3">
              <v:shape style="position:absolute;left:7425;top:10822;width:5;height:3" coordorigin="7425,10822" coordsize="5,3" path="m7425,10824l7430,10822e" filled="false" stroked="true" strokeweight=".12pt" strokecolor="#000000">
                <v:path arrowok="t"/>
              </v:shape>
            </v:group>
            <v:group style="position:absolute;left:7377;top:10879;width:5;height:5" coordorigin="7377,10879" coordsize="5,5">
              <v:shape style="position:absolute;left:7377;top:10879;width:5;height:5" coordorigin="7377,10879" coordsize="5,5" path="m7377,10884l7382,10879e" filled="false" stroked="true" strokeweight=".12pt" strokecolor="#000000">
                <v:path arrowok="t"/>
              </v:shape>
            </v:group>
            <v:group style="position:absolute;left:7437;top:10822;width:3;height:3" coordorigin="7437,10822" coordsize="3,3">
              <v:shape style="position:absolute;left:7437;top:10822;width:3;height:3" coordorigin="7437,10822" coordsize="3,3" path="m7437,10824l7439,10822e" filled="false" stroked="true" strokeweight=".12pt" strokecolor="#000000">
                <v:path arrowok="t"/>
              </v:shape>
            </v:group>
            <v:group style="position:absolute;left:7389;top:10879;width:3;height:5" coordorigin="7389,10879" coordsize="3,5">
              <v:shape style="position:absolute;left:7389;top:10879;width:3;height:5" coordorigin="7389,10879" coordsize="3,5" path="m7389,10884l7391,10879e" filled="false" stroked="true" strokeweight=".12pt" strokecolor="#000000">
                <v:path arrowok="t"/>
              </v:shape>
            </v:group>
            <v:group style="position:absolute;left:7446;top:10822;width:3;height:3" coordorigin="7446,10822" coordsize="3,3">
              <v:shape style="position:absolute;left:7446;top:10822;width:3;height:3" coordorigin="7446,10822" coordsize="3,3" path="m7446,10824l7449,10822e" filled="false" stroked="true" strokeweight=".12pt" strokecolor="#000000">
                <v:path arrowok="t"/>
              </v:shape>
            </v:group>
            <v:group style="position:absolute;left:7398;top:10879;width:3;height:5" coordorigin="7398,10879" coordsize="3,5">
              <v:shape style="position:absolute;left:7398;top:10879;width:3;height:5" coordorigin="7398,10879" coordsize="3,5" path="m7398,10884l7401,10879e" filled="false" stroked="true" strokeweight=".12pt" strokecolor="#000000">
                <v:path arrowok="t"/>
              </v:shape>
            </v:group>
            <v:group style="position:absolute;left:7456;top:10822;width:5;height:3" coordorigin="7456,10822" coordsize="5,3">
              <v:shape style="position:absolute;left:7456;top:10822;width:5;height:3" coordorigin="7456,10822" coordsize="5,3" path="m7456,10824l7461,10822e" filled="false" stroked="true" strokeweight=".12pt" strokecolor="#000000">
                <v:path arrowok="t"/>
              </v:shape>
            </v:group>
            <v:group style="position:absolute;left:7408;top:10879;width:5;height:5" coordorigin="7408,10879" coordsize="5,5">
              <v:shape style="position:absolute;left:7408;top:10879;width:5;height:5" coordorigin="7408,10879" coordsize="5,5" path="m7408,10884l7413,10879e" filled="false" stroked="true" strokeweight=".12pt" strokecolor="#000000">
                <v:path arrowok="t"/>
              </v:shape>
            </v:group>
            <v:group style="position:absolute;left:7468;top:10822;width:3;height:3" coordorigin="7468,10822" coordsize="3,3">
              <v:shape style="position:absolute;left:7468;top:10822;width:3;height:3" coordorigin="7468,10822" coordsize="3,3" path="m7468,10824l7470,10822e" filled="false" stroked="true" strokeweight=".12pt" strokecolor="#000000">
                <v:path arrowok="t"/>
              </v:shape>
            </v:group>
            <v:group style="position:absolute;left:7420;top:10879;width:3;height:5" coordorigin="7420,10879" coordsize="3,5">
              <v:shape style="position:absolute;left:7420;top:10879;width:3;height:5" coordorigin="7420,10879" coordsize="3,5" path="m7420,10884l7422,10879e" filled="false" stroked="true" strokeweight=".12pt" strokecolor="#000000">
                <v:path arrowok="t"/>
              </v:shape>
            </v:group>
            <v:group style="position:absolute;left:7473;top:10826;width:3;height:3" coordorigin="7473,10826" coordsize="3,3">
              <v:shape style="position:absolute;left:7473;top:10826;width:3;height:3" coordorigin="7473,10826" coordsize="3,3" path="m7473,10829l7475,10826e" filled="false" stroked="true" strokeweight=".12pt" strokecolor="#000000">
                <v:path arrowok="t"/>
              </v:shape>
            </v:group>
            <v:group style="position:absolute;left:7430;top:10879;width:3;height:5" coordorigin="7430,10879" coordsize="3,5">
              <v:shape style="position:absolute;left:7430;top:10879;width:3;height:5" coordorigin="7430,10879" coordsize="3,5" path="m7430,10884l7432,10879e" filled="false" stroked="true" strokeweight=".12pt" strokecolor="#000000">
                <v:path arrowok="t"/>
              </v:shape>
            </v:group>
            <v:group style="position:absolute;left:7473;top:10836;width:3;height:5" coordorigin="7473,10836" coordsize="3,5">
              <v:shape style="position:absolute;left:7473;top:10836;width:3;height:5" coordorigin="7473,10836" coordsize="3,5" path="m7473,10841l7475,10836e" filled="false" stroked="true" strokeweight=".12pt" strokecolor="#000000">
                <v:path arrowok="t"/>
              </v:shape>
            </v:group>
            <v:group style="position:absolute;left:7439;top:10879;width:3;height:5" coordorigin="7439,10879" coordsize="3,5">
              <v:shape style="position:absolute;left:7439;top:10879;width:3;height:5" coordorigin="7439,10879" coordsize="3,5" path="m7439,10884l7442,10879e" filled="false" stroked="true" strokeweight=".12pt" strokecolor="#000000">
                <v:path arrowok="t"/>
              </v:shape>
            </v:group>
            <v:group style="position:absolute;left:7473;top:10848;width:3;height:3" coordorigin="7473,10848" coordsize="3,3">
              <v:shape style="position:absolute;left:7473;top:10848;width:3;height:3" coordorigin="7473,10848" coordsize="3,3" path="m7473,10850l7475,10848e" filled="false" stroked="true" strokeweight=".12pt" strokecolor="#000000">
                <v:path arrowok="t"/>
              </v:shape>
            </v:group>
            <v:group style="position:absolute;left:7451;top:10879;width:3;height:5" coordorigin="7451,10879" coordsize="3,5">
              <v:shape style="position:absolute;left:7451;top:10879;width:3;height:5" coordorigin="7451,10879" coordsize="3,5" path="m7451,10884l7454,10879e" filled="false" stroked="true" strokeweight=".12pt" strokecolor="#000000">
                <v:path arrowok="t"/>
              </v:shape>
            </v:group>
            <v:group style="position:absolute;left:7473;top:10858;width:3;height:3" coordorigin="7473,10858" coordsize="3,3">
              <v:shape style="position:absolute;left:7473;top:10858;width:3;height:3" coordorigin="7473,10858" coordsize="3,3" path="m7473,10860l7475,10858e" filled="false" stroked="true" strokeweight=".12pt" strokecolor="#000000">
                <v:path arrowok="t"/>
              </v:shape>
            </v:group>
            <v:group style="position:absolute;left:7461;top:10879;width:3;height:5" coordorigin="7461,10879" coordsize="3,5">
              <v:shape style="position:absolute;left:7461;top:10879;width:3;height:5" coordorigin="7461,10879" coordsize="3,5" path="m7461,10884l7463,10879e" filled="false" stroked="true" strokeweight=".12pt" strokecolor="#000000">
                <v:path arrowok="t"/>
              </v:shape>
            </v:group>
            <v:group style="position:absolute;left:7473;top:10867;width:3;height:5" coordorigin="7473,10867" coordsize="3,5">
              <v:shape style="position:absolute;left:7473;top:10867;width:3;height:5" coordorigin="7473,10867" coordsize="3,5" path="m7473,10872l7475,10867e" filled="false" stroked="true" strokeweight=".12pt" strokecolor="#000000">
                <v:path arrowok="t"/>
              </v:shape>
            </v:group>
            <v:group style="position:absolute;left:7470;top:10879;width:5;height:5" coordorigin="7470,10879" coordsize="5,5">
              <v:shape style="position:absolute;left:7470;top:10879;width:5;height:5" coordorigin="7470,10879" coordsize="5,5" path="m7470,10884l7475,10879e" filled="false" stroked="true" strokeweight=".12pt" strokecolor="#000000">
                <v:path arrowok="t"/>
              </v:shape>
            </v:group>
            <v:group style="position:absolute;left:7343;top:10824;width:128;height:2" coordorigin="7343,10824" coordsize="128,2">
              <v:shape style="position:absolute;left:7343;top:10824;width:128;height:2" coordorigin="7343,10824" coordsize="128,0" path="m7343,10824l7470,10824e" filled="false" stroked="true" strokeweight=".96pt" strokecolor="#000000">
                <v:path arrowok="t"/>
              </v:shape>
            </v:group>
            <v:group style="position:absolute;left:7475;top:10824;width:2;height:56" coordorigin="7475,10824" coordsize="2,56">
              <v:shape style="position:absolute;left:7475;top:10824;width:2;height:56" coordorigin="7475,10824" coordsize="0,56" path="m7475,10824l7475,10879e" filled="false" stroked="true" strokeweight=".96pt" strokecolor="#000000">
                <v:path arrowok="t"/>
              </v:shape>
            </v:group>
            <v:group style="position:absolute;left:7473;top:10829;width:2;height:48" coordorigin="7473,10829" coordsize="2,48">
              <v:shape style="position:absolute;left:7473;top:10829;width:2;height:48" coordorigin="7473,10829" coordsize="0,48" path="m7473,10829l7473,10877e" filled="false" stroked="true" strokeweight=".96pt" strokecolor="#000000">
                <v:path arrowok="t"/>
              </v:shape>
            </v:group>
            <v:group style="position:absolute;left:7341;top:10882;width:132;height:2" coordorigin="7341,10882" coordsize="132,2">
              <v:shape style="position:absolute;left:7341;top:10882;width:132;height:2" coordorigin="7341,10882" coordsize="132,0" path="m7341,10882l7473,10882e" filled="false" stroked="true" strokeweight="1.2pt" strokecolor="#000000">
                <v:path arrowok="t"/>
              </v:shape>
            </v:group>
            <v:group style="position:absolute;left:7338;top:10824;width:2;height:56" coordorigin="7338,10824" coordsize="2,56">
              <v:shape style="position:absolute;left:7338;top:10824;width:2;height:56" coordorigin="7338,10824" coordsize="0,56" path="m7338,10879l7338,10824e" filled="false" stroked="true" strokeweight=".96pt" strokecolor="#000000">
                <v:path arrowok="t"/>
              </v:shape>
            </v:group>
            <v:group style="position:absolute;left:7341;top:10829;width:2;height:48" coordorigin="7341,10829" coordsize="2,48">
              <v:shape style="position:absolute;left:7341;top:10829;width:2;height:48" coordorigin="7341,10829" coordsize="0,48" path="m7341,10877l7341,10829e" filled="false" stroked="true" strokeweight=".96pt" strokecolor="#000000">
                <v:path arrowok="t"/>
              </v:shape>
            </v:group>
            <v:group style="position:absolute;left:7341;top:10824;width:4;height:4" coordorigin="7341,10824" coordsize="4,4">
              <v:shape style="position:absolute;left:7341;top:10824;width:4;height:4" coordorigin="7341,10824" coordsize="4,4" path="m7344,10824l7342,10824,7341,10826,7341,10828e" filled="false" stroked="true" strokeweight=".96pt" strokecolor="#000000">
                <v:path arrowok="t"/>
              </v:shape>
            </v:group>
            <v:group style="position:absolute;left:7341;top:10876;width:4;height:4" coordorigin="7341,10876" coordsize="4,4">
              <v:shape style="position:absolute;left:7341;top:10876;width:4;height:4" coordorigin="7341,10876" coordsize="4,4" path="m7341,10876l7341,10878,7342,10879,7344,10879e" filled="false" stroked="true" strokeweight=".96pt" strokecolor="#000000">
                <v:path arrowok="t"/>
              </v:shape>
            </v:group>
            <v:group style="position:absolute;left:7338;top:10878;width:4;height:4" coordorigin="7338,10878" coordsize="4,4">
              <v:shape style="position:absolute;left:7338;top:10878;width:4;height:4" coordorigin="7338,10878" coordsize="4,4" path="m7338,10878l7338,10880,7340,10882,7342,10882e" filled="false" stroked="true" strokeweight=".96pt" strokecolor="#000000">
                <v:path arrowok="t"/>
              </v:shape>
            </v:group>
            <v:group style="position:absolute;left:7472;top:10876;width:4;height:4" coordorigin="7472,10876" coordsize="4,4">
              <v:shape style="position:absolute;left:7472;top:10876;width:4;height:4" coordorigin="7472,10876" coordsize="4,4" path="m7472,10879l7474,10879,7475,10878,7475,10876e" filled="false" stroked="true" strokeweight=".96pt" strokecolor="#000000">
                <v:path arrowok="t"/>
              </v:shape>
            </v:group>
            <v:group style="position:absolute;left:7474;top:10878;width:4;height:4" coordorigin="7474,10878" coordsize="4,4">
              <v:shape style="position:absolute;left:7474;top:10878;width:4;height:4" coordorigin="7474,10878" coordsize="4,4" path="m7474,10882l7476,10882,7478,10880,7478,10878e" filled="false" stroked="true" strokeweight=".96pt" strokecolor="#000000">
                <v:path arrowok="t"/>
              </v:shape>
            </v:group>
            <v:group style="position:absolute;left:7472;top:10824;width:4;height:4" coordorigin="7472,10824" coordsize="4,4">
              <v:shape style="position:absolute;left:7472;top:10824;width:4;height:4" coordorigin="7472,10824" coordsize="4,4" path="m7475,10828l7475,10826,7474,10824,7472,10824e" filled="false" stroked="true" strokeweight=".96pt" strokecolor="#000000">
                <v:path arrowok="t"/>
              </v:shape>
            </v:group>
            <v:group style="position:absolute;left:7474;top:10819;width:4;height:4" coordorigin="7474,10819" coordsize="4,4">
              <v:shape style="position:absolute;left:7474;top:10819;width:4;height:4" coordorigin="7474,10819" coordsize="4,4" path="m7478,10823l7478,10821,7476,10819,7474,10819e" filled="false" stroked="true" strokeweight=".96pt" strokecolor="#000000">
                <v:path arrowok="t"/>
              </v:shape>
            </v:group>
            <v:group style="position:absolute;left:7338;top:10819;width:4;height:4" coordorigin="7338,10819" coordsize="4,4">
              <v:shape style="position:absolute;left:7338;top:10819;width:4;height:4" coordorigin="7338,10819" coordsize="4,4" path="m7342,10819l7340,10819,7338,10821,7338,10823e" filled="false" stroked="true" strokeweight=".96pt" strokecolor="#000000">
                <v:path arrowok="t"/>
              </v:shape>
            </v:group>
            <v:group style="position:absolute;left:8258;top:10822;width:5;height:3" coordorigin="8258,10822" coordsize="5,3">
              <v:shape style="position:absolute;left:8258;top:10822;width:5;height:3" coordorigin="8258,10822" coordsize="5,3" path="m8258,10824l8262,10822e" filled="false" stroked="true" strokeweight=".12pt" strokecolor="#000000">
                <v:path arrowok="t"/>
              </v:shape>
            </v:group>
            <v:group style="position:absolute;left:8258;top:10831;width:5;height:5" coordorigin="8258,10831" coordsize="5,5">
              <v:shape style="position:absolute;left:8258;top:10831;width:5;height:5" coordorigin="8258,10831" coordsize="5,5" path="m8258,10836l8262,10831e" filled="false" stroked="true" strokeweight=".12pt" strokecolor="#000000">
                <v:path arrowok="t"/>
              </v:shape>
            </v:group>
            <v:group style="position:absolute;left:8270;top:10822;width:3;height:3" coordorigin="8270,10822" coordsize="3,3">
              <v:shape style="position:absolute;left:8270;top:10822;width:3;height:3" coordorigin="8270,10822" coordsize="3,3" path="m8270,10824l8272,10822e" filled="false" stroked="true" strokeweight=".12pt" strokecolor="#000000">
                <v:path arrowok="t"/>
              </v:shape>
            </v:group>
            <v:group style="position:absolute;left:8258;top:10843;width:5;height:3" coordorigin="8258,10843" coordsize="5,3">
              <v:shape style="position:absolute;left:8258;top:10843;width:5;height:3" coordorigin="8258,10843" coordsize="5,3" path="m8258,10846l8262,10843e" filled="false" stroked="true" strokeweight=".12pt" strokecolor="#000000">
                <v:path arrowok="t"/>
              </v:shape>
            </v:group>
            <v:group style="position:absolute;left:8279;top:10822;width:3;height:3" coordorigin="8279,10822" coordsize="3,3">
              <v:shape style="position:absolute;left:8279;top:10822;width:3;height:3" coordorigin="8279,10822" coordsize="3,3" path="m8279,10824l8282,10822e" filled="false" stroked="true" strokeweight=".12pt" strokecolor="#000000">
                <v:path arrowok="t"/>
              </v:shape>
            </v:group>
            <v:group style="position:absolute;left:8258;top:10853;width:5;height:3" coordorigin="8258,10853" coordsize="5,3">
              <v:shape style="position:absolute;left:8258;top:10853;width:5;height:3" coordorigin="8258,10853" coordsize="5,3" path="m8258,10855l8262,10853e" filled="false" stroked="true" strokeweight=".12pt" strokecolor="#000000">
                <v:path arrowok="t"/>
              </v:shape>
            </v:group>
            <v:group style="position:absolute;left:8289;top:10822;width:3;height:3" coordorigin="8289,10822" coordsize="3,3">
              <v:shape style="position:absolute;left:8289;top:10822;width:3;height:3" coordorigin="8289,10822" coordsize="3,3" path="m8289,10824l8291,10822e" filled="false" stroked="true" strokeweight=".12pt" strokecolor="#000000">
                <v:path arrowok="t"/>
              </v:shape>
            </v:group>
            <v:group style="position:absolute;left:8258;top:10862;width:5;height:5" coordorigin="8258,10862" coordsize="5,5">
              <v:shape style="position:absolute;left:8258;top:10862;width:5;height:5" coordorigin="8258,10862" coordsize="5,5" path="m8258,10867l8262,10862e" filled="false" stroked="true" strokeweight=".12pt" strokecolor="#000000">
                <v:path arrowok="t"/>
              </v:shape>
            </v:group>
            <v:group style="position:absolute;left:8298;top:10822;width:5;height:3" coordorigin="8298,10822" coordsize="5,3">
              <v:shape style="position:absolute;left:8298;top:10822;width:5;height:3" coordorigin="8298,10822" coordsize="5,3" path="m8298,10824l8303,10822e" filled="false" stroked="true" strokeweight=".12pt" strokecolor="#000000">
                <v:path arrowok="t"/>
              </v:shape>
            </v:group>
            <v:group style="position:absolute;left:8258;top:10874;width:5;height:3" coordorigin="8258,10874" coordsize="5,3">
              <v:shape style="position:absolute;left:8258;top:10874;width:5;height:3" coordorigin="8258,10874" coordsize="5,3" path="m8258,10877l8262,10874e" filled="false" stroked="true" strokeweight=".12pt" strokecolor="#000000">
                <v:path arrowok="t"/>
              </v:shape>
            </v:group>
            <v:group style="position:absolute;left:8310;top:10822;width:3;height:3" coordorigin="8310,10822" coordsize="3,3">
              <v:shape style="position:absolute;left:8310;top:10822;width:3;height:3" coordorigin="8310,10822" coordsize="3,3" path="m8310,10824l8313,10822e" filled="false" stroked="true" strokeweight=".12pt" strokecolor="#000000">
                <v:path arrowok="t"/>
              </v:shape>
            </v:group>
            <v:group style="position:absolute;left:8262;top:10879;width:3;height:5" coordorigin="8262,10879" coordsize="3,5">
              <v:shape style="position:absolute;left:8262;top:10879;width:3;height:5" coordorigin="8262,10879" coordsize="3,5" path="m8262,10884l8265,10879e" filled="false" stroked="true" strokeweight=".12pt" strokecolor="#000000">
                <v:path arrowok="t"/>
              </v:shape>
            </v:group>
            <v:group style="position:absolute;left:8320;top:10822;width:3;height:3" coordorigin="8320,10822" coordsize="3,3">
              <v:shape style="position:absolute;left:8320;top:10822;width:3;height:3" coordorigin="8320,10822" coordsize="3,3" path="m8320,10824l8322,10822e" filled="false" stroked="true" strokeweight=".12pt" strokecolor="#000000">
                <v:path arrowok="t"/>
              </v:shape>
            </v:group>
            <v:group style="position:absolute;left:8272;top:10879;width:3;height:5" coordorigin="8272,10879" coordsize="3,5">
              <v:shape style="position:absolute;left:8272;top:10879;width:3;height:5" coordorigin="8272,10879" coordsize="3,5" path="m8272,10884l8274,10879e" filled="false" stroked="true" strokeweight=".12pt" strokecolor="#000000">
                <v:path arrowok="t"/>
              </v:shape>
            </v:group>
            <v:group style="position:absolute;left:8330;top:10822;width:5;height:3" coordorigin="8330,10822" coordsize="5,3">
              <v:shape style="position:absolute;left:8330;top:10822;width:5;height:3" coordorigin="8330,10822" coordsize="5,3" path="m8330,10824l8334,10822e" filled="false" stroked="true" strokeweight=".12pt" strokecolor="#000000">
                <v:path arrowok="t"/>
              </v:shape>
            </v:group>
            <v:group style="position:absolute;left:8282;top:10879;width:5;height:5" coordorigin="8282,10879" coordsize="5,5">
              <v:shape style="position:absolute;left:8282;top:10879;width:5;height:5" coordorigin="8282,10879" coordsize="5,5" path="m8282,10884l8286,10879e" filled="false" stroked="true" strokeweight=".12pt" strokecolor="#000000">
                <v:path arrowok="t"/>
              </v:shape>
            </v:group>
            <v:group style="position:absolute;left:8342;top:10822;width:3;height:3" coordorigin="8342,10822" coordsize="3,3">
              <v:shape style="position:absolute;left:8342;top:10822;width:3;height:3" coordorigin="8342,10822" coordsize="3,3" path="m8342,10824l8344,10822e" filled="false" stroked="true" strokeweight=".12pt" strokecolor="#000000">
                <v:path arrowok="t"/>
              </v:shape>
            </v:group>
            <v:group style="position:absolute;left:8294;top:10879;width:3;height:5" coordorigin="8294,10879" coordsize="3,5">
              <v:shape style="position:absolute;left:8294;top:10879;width:3;height:5" coordorigin="8294,10879" coordsize="3,5" path="m8294,10884l8296,10879e" filled="false" stroked="true" strokeweight=".12pt" strokecolor="#000000">
                <v:path arrowok="t"/>
              </v:shape>
            </v:group>
            <v:group style="position:absolute;left:8351;top:10822;width:3;height:3" coordorigin="8351,10822" coordsize="3,3">
              <v:shape style="position:absolute;left:8351;top:10822;width:3;height:3" coordorigin="8351,10822" coordsize="3,3" path="m8351,10824l8354,10822e" filled="false" stroked="true" strokeweight=".12pt" strokecolor="#000000">
                <v:path arrowok="t"/>
              </v:shape>
            </v:group>
            <v:group style="position:absolute;left:8303;top:10879;width:3;height:5" coordorigin="8303,10879" coordsize="3,5">
              <v:shape style="position:absolute;left:8303;top:10879;width:3;height:5" coordorigin="8303,10879" coordsize="3,5" path="m8303,10884l8306,10879e" filled="false" stroked="true" strokeweight=".12pt" strokecolor="#000000">
                <v:path arrowok="t"/>
              </v:shape>
            </v:group>
            <v:group style="position:absolute;left:8361;top:10822;width:5;height:3" coordorigin="8361,10822" coordsize="5,3">
              <v:shape style="position:absolute;left:8361;top:10822;width:5;height:3" coordorigin="8361,10822" coordsize="5,3" path="m8361,10824l8366,10822e" filled="false" stroked="true" strokeweight=".12pt" strokecolor="#000000">
                <v:path arrowok="t"/>
              </v:shape>
            </v:group>
            <v:group style="position:absolute;left:8313;top:10879;width:5;height:5" coordorigin="8313,10879" coordsize="5,5">
              <v:shape style="position:absolute;left:8313;top:10879;width:5;height:5" coordorigin="8313,10879" coordsize="5,5" path="m8313,10884l8318,10879e" filled="false" stroked="true" strokeweight=".12pt" strokecolor="#000000">
                <v:path arrowok="t"/>
              </v:shape>
            </v:group>
            <v:group style="position:absolute;left:8373;top:10822;width:3;height:3" coordorigin="8373,10822" coordsize="3,3">
              <v:shape style="position:absolute;left:8373;top:10822;width:3;height:3" coordorigin="8373,10822" coordsize="3,3" path="m8373,10824l8375,10822e" filled="false" stroked="true" strokeweight=".12pt" strokecolor="#000000">
                <v:path arrowok="t"/>
              </v:shape>
            </v:group>
            <v:group style="position:absolute;left:8325;top:10879;width:3;height:5" coordorigin="8325,10879" coordsize="3,5">
              <v:shape style="position:absolute;left:8325;top:10879;width:3;height:5" coordorigin="8325,10879" coordsize="3,5" path="m8325,10884l8327,10879e" filled="false" stroked="true" strokeweight=".12pt" strokecolor="#000000">
                <v:path arrowok="t"/>
              </v:shape>
            </v:group>
            <v:group style="position:absolute;left:8382;top:10822;width:3;height:3" coordorigin="8382,10822" coordsize="3,3">
              <v:shape style="position:absolute;left:8382;top:10822;width:3;height:3" coordorigin="8382,10822" coordsize="3,3" path="m8382,10824l8385,10822e" filled="false" stroked="true" strokeweight=".12pt" strokecolor="#000000">
                <v:path arrowok="t"/>
              </v:shape>
            </v:group>
            <v:group style="position:absolute;left:8334;top:10879;width:3;height:5" coordorigin="8334,10879" coordsize="3,5">
              <v:shape style="position:absolute;left:8334;top:10879;width:3;height:5" coordorigin="8334,10879" coordsize="3,5" path="m8334,10884l8337,10879e" filled="false" stroked="true" strokeweight=".12pt" strokecolor="#000000">
                <v:path arrowok="t"/>
              </v:shape>
            </v:group>
            <v:group style="position:absolute;left:8392;top:10822;width:3;height:5" coordorigin="8392,10822" coordsize="3,5">
              <v:shape style="position:absolute;left:8392;top:10822;width:3;height:5" coordorigin="8392,10822" coordsize="3,5" path="m8392,10826l8394,10822e" filled="false" stroked="true" strokeweight=".12pt" strokecolor="#000000">
                <v:path arrowok="t"/>
              </v:shape>
            </v:group>
            <v:group style="position:absolute;left:8344;top:10879;width:5;height:5" coordorigin="8344,10879" coordsize="5,5">
              <v:shape style="position:absolute;left:8344;top:10879;width:5;height:5" coordorigin="8344,10879" coordsize="5,5" path="m8344,10884l8349,10879e" filled="false" stroked="true" strokeweight=".12pt" strokecolor="#000000">
                <v:path arrowok="t"/>
              </v:shape>
            </v:group>
            <v:group style="position:absolute;left:8394;top:10831;width:3;height:3" coordorigin="8394,10831" coordsize="3,3">
              <v:shape style="position:absolute;left:8394;top:10831;width:3;height:3" coordorigin="8394,10831" coordsize="3,3" path="m8394,10834l8397,10831e" filled="false" stroked="true" strokeweight=".12pt" strokecolor="#000000">
                <v:path arrowok="t"/>
              </v:shape>
            </v:group>
            <v:group style="position:absolute;left:8356;top:10879;width:3;height:5" coordorigin="8356,10879" coordsize="3,5">
              <v:shape style="position:absolute;left:8356;top:10879;width:3;height:5" coordorigin="8356,10879" coordsize="3,5" path="m8356,10884l8358,10879e" filled="false" stroked="true" strokeweight=".12pt" strokecolor="#000000">
                <v:path arrowok="t"/>
              </v:shape>
            </v:group>
            <v:group style="position:absolute;left:8394;top:10841;width:3;height:5" coordorigin="8394,10841" coordsize="3,5">
              <v:shape style="position:absolute;left:8394;top:10841;width:3;height:5" coordorigin="8394,10841" coordsize="3,5" path="m8394,10846l8397,10841e" filled="false" stroked="true" strokeweight=".12pt" strokecolor="#000000">
                <v:path arrowok="t"/>
              </v:shape>
            </v:group>
            <v:group style="position:absolute;left:8366;top:10879;width:3;height:5" coordorigin="8366,10879" coordsize="3,5">
              <v:shape style="position:absolute;left:8366;top:10879;width:3;height:5" coordorigin="8366,10879" coordsize="3,5" path="m8366,10884l8368,10879e" filled="false" stroked="true" strokeweight=".12pt" strokecolor="#000000">
                <v:path arrowok="t"/>
              </v:shape>
            </v:group>
            <v:group style="position:absolute;left:8394;top:10853;width:3;height:3" coordorigin="8394,10853" coordsize="3,3">
              <v:shape style="position:absolute;left:8394;top:10853;width:3;height:3" coordorigin="8394,10853" coordsize="3,3" path="m8394,10855l8397,10853e" filled="false" stroked="true" strokeweight=".12pt" strokecolor="#000000">
                <v:path arrowok="t"/>
              </v:shape>
            </v:group>
            <v:group style="position:absolute;left:8375;top:10879;width:3;height:5" coordorigin="8375,10879" coordsize="3,5">
              <v:shape style="position:absolute;left:8375;top:10879;width:3;height:5" coordorigin="8375,10879" coordsize="3,5" path="m8375,10884l8378,10879e" filled="false" stroked="true" strokeweight=".12pt" strokecolor="#000000">
                <v:path arrowok="t"/>
              </v:shape>
            </v:group>
            <v:group style="position:absolute;left:8394;top:10862;width:3;height:3" coordorigin="8394,10862" coordsize="3,3">
              <v:shape style="position:absolute;left:8394;top:10862;width:3;height:3" coordorigin="8394,10862" coordsize="3,3" path="m8394,10865l8397,10862e" filled="false" stroked="true" strokeweight=".12pt" strokecolor="#000000">
                <v:path arrowok="t"/>
              </v:shape>
            </v:group>
            <v:group style="position:absolute;left:8385;top:10879;width:5;height:5" coordorigin="8385,10879" coordsize="5,5">
              <v:shape style="position:absolute;left:8385;top:10879;width:5;height:5" coordorigin="8385,10879" coordsize="5,5" path="m8385,10884l8390,10879e" filled="false" stroked="true" strokeweight=".12pt" strokecolor="#000000">
                <v:path arrowok="t"/>
              </v:shape>
            </v:group>
            <v:group style="position:absolute;left:8394;top:10872;width:3;height:5" coordorigin="8394,10872" coordsize="3,5">
              <v:shape style="position:absolute;left:8394;top:10872;width:3;height:5" coordorigin="8394,10872" coordsize="3,5" path="m8394,10877l8397,10872e" filled="false" stroked="true" strokeweight=".12pt" strokecolor="#000000">
                <v:path arrowok="t"/>
              </v:shape>
            </v:group>
            <v:group style="position:absolute;left:8258;top:10822;width:8;height:8" coordorigin="8258,10822" coordsize="8,8">
              <v:shape style="position:absolute;left:8258;top:10822;width:8;height:8" coordorigin="8258,10822" coordsize="8,8" path="m8258,10829l8265,10822e" filled="false" stroked="true" strokeweight=".12pt" strokecolor="#000000">
                <v:path arrowok="t"/>
              </v:shape>
            </v:group>
            <v:group style="position:absolute;left:8258;top:10836;width:5;height:3" coordorigin="8258,10836" coordsize="5,3">
              <v:shape style="position:absolute;left:8258;top:10836;width:5;height:3" coordorigin="8258,10836" coordsize="5,3" path="m8258,10838l8262,10836e" filled="false" stroked="true" strokeweight=".12pt" strokecolor="#000000">
                <v:path arrowok="t"/>
              </v:shape>
            </v:group>
            <v:group style="position:absolute;left:8272;top:10822;width:3;height:3" coordorigin="8272,10822" coordsize="3,3">
              <v:shape style="position:absolute;left:8272;top:10822;width:3;height:3" coordorigin="8272,10822" coordsize="3,3" path="m8272,10824l8274,10822e" filled="false" stroked="true" strokeweight=".12pt" strokecolor="#000000">
                <v:path arrowok="t"/>
              </v:shape>
            </v:group>
            <v:group style="position:absolute;left:8258;top:10846;width:5;height:3" coordorigin="8258,10846" coordsize="5,3">
              <v:shape style="position:absolute;left:8258;top:10846;width:5;height:3" coordorigin="8258,10846" coordsize="5,3" path="m8258,10848l8262,10846e" filled="false" stroked="true" strokeweight=".12pt" strokecolor="#000000">
                <v:path arrowok="t"/>
              </v:shape>
            </v:group>
            <v:group style="position:absolute;left:8282;top:10822;width:5;height:3" coordorigin="8282,10822" coordsize="5,3">
              <v:shape style="position:absolute;left:8282;top:10822;width:5;height:3" coordorigin="8282,10822" coordsize="5,3" path="m8282,10824l8286,10822e" filled="false" stroked="true" strokeweight=".12pt" strokecolor="#000000">
                <v:path arrowok="t"/>
              </v:shape>
            </v:group>
            <v:group style="position:absolute;left:8258;top:10855;width:5;height:5" coordorigin="8258,10855" coordsize="5,5">
              <v:shape style="position:absolute;left:8258;top:10855;width:5;height:5" coordorigin="8258,10855" coordsize="5,5" path="m8258,10860l8262,10855e" filled="false" stroked="true" strokeweight=".12pt" strokecolor="#000000">
                <v:path arrowok="t"/>
              </v:shape>
            </v:group>
            <v:group style="position:absolute;left:8294;top:10822;width:3;height:3" coordorigin="8294,10822" coordsize="3,3">
              <v:shape style="position:absolute;left:8294;top:10822;width:3;height:3" coordorigin="8294,10822" coordsize="3,3" path="m8294,10824l8296,10822e" filled="false" stroked="true" strokeweight=".12pt" strokecolor="#000000">
                <v:path arrowok="t"/>
              </v:shape>
            </v:group>
            <v:group style="position:absolute;left:8258;top:10867;width:5;height:3" coordorigin="8258,10867" coordsize="5,3">
              <v:shape style="position:absolute;left:8258;top:10867;width:5;height:3" coordorigin="8258,10867" coordsize="5,3" path="m8258,10870l8262,10867e" filled="false" stroked="true" strokeweight=".12pt" strokecolor="#000000">
                <v:path arrowok="t"/>
              </v:shape>
            </v:group>
            <v:group style="position:absolute;left:8303;top:10822;width:3;height:3" coordorigin="8303,10822" coordsize="3,3">
              <v:shape style="position:absolute;left:8303;top:10822;width:3;height:3" coordorigin="8303,10822" coordsize="3,3" path="m8303,10824l8306,10822e" filled="false" stroked="true" strokeweight=".12pt" strokecolor="#000000">
                <v:path arrowok="t"/>
              </v:shape>
            </v:group>
            <v:group style="position:absolute;left:8258;top:10877;width:5;height:3" coordorigin="8258,10877" coordsize="5,3">
              <v:shape style="position:absolute;left:8258;top:10877;width:5;height:3" coordorigin="8258,10877" coordsize="5,3" path="m8258,10879l8262,10877e" filled="false" stroked="true" strokeweight=".12pt" strokecolor="#000000">
                <v:path arrowok="t"/>
              </v:shape>
            </v:group>
            <v:group style="position:absolute;left:8313;top:10822;width:5;height:3" coordorigin="8313,10822" coordsize="5,3">
              <v:shape style="position:absolute;left:8313;top:10822;width:5;height:3" coordorigin="8313,10822" coordsize="5,3" path="m8313,10824l8318,10822e" filled="false" stroked="true" strokeweight=".12pt" strokecolor="#000000">
                <v:path arrowok="t"/>
              </v:shape>
            </v:group>
            <v:group style="position:absolute;left:8265;top:10879;width:5;height:5" coordorigin="8265,10879" coordsize="5,5">
              <v:shape style="position:absolute;left:8265;top:10879;width:5;height:5" coordorigin="8265,10879" coordsize="5,5" path="m8265,10884l8270,10879e" filled="false" stroked="true" strokeweight=".12pt" strokecolor="#000000">
                <v:path arrowok="t"/>
              </v:shape>
            </v:group>
            <v:group style="position:absolute;left:8325;top:10822;width:3;height:3" coordorigin="8325,10822" coordsize="3,3">
              <v:shape style="position:absolute;left:8325;top:10822;width:3;height:3" coordorigin="8325,10822" coordsize="3,3" path="m8325,10824l8327,10822e" filled="false" stroked="true" strokeweight=".12pt" strokecolor="#000000">
                <v:path arrowok="t"/>
              </v:shape>
            </v:group>
            <v:group style="position:absolute;left:8277;top:10879;width:3;height:5" coordorigin="8277,10879" coordsize="3,5">
              <v:shape style="position:absolute;left:8277;top:10879;width:3;height:5" coordorigin="8277,10879" coordsize="3,5" path="m8277,10884l8279,10879e" filled="false" stroked="true" strokeweight=".12pt" strokecolor="#000000">
                <v:path arrowok="t"/>
              </v:shape>
            </v:group>
            <v:group style="position:absolute;left:8334;top:10822;width:3;height:3" coordorigin="8334,10822" coordsize="3,3">
              <v:shape style="position:absolute;left:8334;top:10822;width:3;height:3" coordorigin="8334,10822" coordsize="3,3" path="m8334,10824l8337,10822e" filled="false" stroked="true" strokeweight=".12pt" strokecolor="#000000">
                <v:path arrowok="t"/>
              </v:shape>
            </v:group>
            <v:group style="position:absolute;left:8286;top:10879;width:3;height:5" coordorigin="8286,10879" coordsize="3,5">
              <v:shape style="position:absolute;left:8286;top:10879;width:3;height:5" coordorigin="8286,10879" coordsize="3,5" path="m8286,10884l8289,10879e" filled="false" stroked="true" strokeweight=".12pt" strokecolor="#000000">
                <v:path arrowok="t"/>
              </v:shape>
            </v:group>
            <v:group style="position:absolute;left:8344;top:10822;width:3;height:3" coordorigin="8344,10822" coordsize="3,3">
              <v:shape style="position:absolute;left:8344;top:10822;width:3;height:3" coordorigin="8344,10822" coordsize="3,3" path="m8344,10824l8346,10822e" filled="false" stroked="true" strokeweight=".12pt" strokecolor="#000000">
                <v:path arrowok="t"/>
              </v:shape>
            </v:group>
            <v:group style="position:absolute;left:8296;top:10879;width:3;height:5" coordorigin="8296,10879" coordsize="3,5">
              <v:shape style="position:absolute;left:8296;top:10879;width:3;height:5" coordorigin="8296,10879" coordsize="3,5" path="m8296,10884l8298,10879e" filled="false" stroked="true" strokeweight=".12pt" strokecolor="#000000">
                <v:path arrowok="t"/>
              </v:shape>
            </v:group>
            <v:group style="position:absolute;left:8354;top:10822;width:5;height:3" coordorigin="8354,10822" coordsize="5,3">
              <v:shape style="position:absolute;left:8354;top:10822;width:5;height:3" coordorigin="8354,10822" coordsize="5,3" path="m8354,10824l8358,10822e" filled="false" stroked="true" strokeweight=".12pt" strokecolor="#000000">
                <v:path arrowok="t"/>
              </v:shape>
            </v:group>
            <v:group style="position:absolute;left:8306;top:10879;width:5;height:5" coordorigin="8306,10879" coordsize="5,5">
              <v:shape style="position:absolute;left:8306;top:10879;width:5;height:5" coordorigin="8306,10879" coordsize="5,5" path="m8306,10884l8310,10879e" filled="false" stroked="true" strokeweight=".12pt" strokecolor="#000000">
                <v:path arrowok="t"/>
              </v:shape>
            </v:group>
            <v:group style="position:absolute;left:8366;top:10822;width:3;height:3" coordorigin="8366,10822" coordsize="3,3">
              <v:shape style="position:absolute;left:8366;top:10822;width:3;height:3" coordorigin="8366,10822" coordsize="3,3" path="m8366,10824l8368,10822e" filled="false" stroked="true" strokeweight=".12pt" strokecolor="#000000">
                <v:path arrowok="t"/>
              </v:shape>
            </v:group>
            <v:group style="position:absolute;left:8318;top:10879;width:3;height:5" coordorigin="8318,10879" coordsize="3,5">
              <v:shape style="position:absolute;left:8318;top:10879;width:3;height:5" coordorigin="8318,10879" coordsize="3,5" path="m8318,10884l8320,10879e" filled="false" stroked="true" strokeweight=".12pt" strokecolor="#000000">
                <v:path arrowok="t"/>
              </v:shape>
            </v:group>
            <v:group style="position:absolute;left:8375;top:10822;width:3;height:3" coordorigin="8375,10822" coordsize="3,3">
              <v:shape style="position:absolute;left:8375;top:10822;width:3;height:3" coordorigin="8375,10822" coordsize="3,3" path="m8375,10824l8378,10822e" filled="false" stroked="true" strokeweight=".12pt" strokecolor="#000000">
                <v:path arrowok="t"/>
              </v:shape>
            </v:group>
            <v:group style="position:absolute;left:8327;top:10879;width:3;height:5" coordorigin="8327,10879" coordsize="3,5">
              <v:shape style="position:absolute;left:8327;top:10879;width:3;height:5" coordorigin="8327,10879" coordsize="3,5" path="m8327,10884l8330,10879e" filled="false" stroked="true" strokeweight=".12pt" strokecolor="#000000">
                <v:path arrowok="t"/>
              </v:shape>
            </v:group>
            <v:group style="position:absolute;left:8385;top:10822;width:5;height:3" coordorigin="8385,10822" coordsize="5,3">
              <v:shape style="position:absolute;left:8385;top:10822;width:5;height:3" coordorigin="8385,10822" coordsize="5,3" path="m8385,10824l8390,10822e" filled="false" stroked="true" strokeweight=".12pt" strokecolor="#000000">
                <v:path arrowok="t"/>
              </v:shape>
            </v:group>
            <v:group style="position:absolute;left:8337;top:10879;width:5;height:5" coordorigin="8337,10879" coordsize="5,5">
              <v:shape style="position:absolute;left:8337;top:10879;width:5;height:5" coordorigin="8337,10879" coordsize="5,5" path="m8337,10884l8342,10879e" filled="false" stroked="true" strokeweight=".12pt" strokecolor="#000000">
                <v:path arrowok="t"/>
              </v:shape>
            </v:group>
            <v:group style="position:absolute;left:8394;top:10824;width:3;height:3" coordorigin="8394,10824" coordsize="3,3">
              <v:shape style="position:absolute;left:8394;top:10824;width:3;height:3" coordorigin="8394,10824" coordsize="3,3" path="m8394,10826l8397,10824e" filled="false" stroked="true" strokeweight=".12pt" strokecolor="#000000">
                <v:path arrowok="t"/>
              </v:shape>
            </v:group>
            <v:group style="position:absolute;left:8349;top:10879;width:3;height:5" coordorigin="8349,10879" coordsize="3,5">
              <v:shape style="position:absolute;left:8349;top:10879;width:3;height:5" coordorigin="8349,10879" coordsize="3,5" path="m8349,10884l8351,10879e" filled="false" stroked="true" strokeweight=".12pt" strokecolor="#000000">
                <v:path arrowok="t"/>
              </v:shape>
            </v:group>
            <v:group style="position:absolute;left:8394;top:10834;width:3;height:5" coordorigin="8394,10834" coordsize="3,5">
              <v:shape style="position:absolute;left:8394;top:10834;width:3;height:5" coordorigin="8394,10834" coordsize="3,5" path="m8394,10838l8397,10834e" filled="false" stroked="true" strokeweight=".12pt" strokecolor="#000000">
                <v:path arrowok="t"/>
              </v:shape>
            </v:group>
            <v:group style="position:absolute;left:8358;top:10879;width:3;height:5" coordorigin="8358,10879" coordsize="3,5">
              <v:shape style="position:absolute;left:8358;top:10879;width:3;height:5" coordorigin="8358,10879" coordsize="3,5" path="m8358,10884l8361,10879e" filled="false" stroked="true" strokeweight=".12pt" strokecolor="#000000">
                <v:path arrowok="t"/>
              </v:shape>
            </v:group>
            <v:group style="position:absolute;left:8394;top:10846;width:3;height:3" coordorigin="8394,10846" coordsize="3,3">
              <v:shape style="position:absolute;left:8394;top:10846;width:3;height:3" coordorigin="8394,10846" coordsize="3,3" path="m8394,10848l8397,10846e" filled="false" stroked="true" strokeweight=".12pt" strokecolor="#000000">
                <v:path arrowok="t"/>
              </v:shape>
            </v:group>
            <v:group style="position:absolute;left:8368;top:10879;width:5;height:5" coordorigin="8368,10879" coordsize="5,5">
              <v:shape style="position:absolute;left:8368;top:10879;width:5;height:5" coordorigin="8368,10879" coordsize="5,5" path="m8368,10884l8373,10879e" filled="false" stroked="true" strokeweight=".12pt" strokecolor="#000000">
                <v:path arrowok="t"/>
              </v:shape>
            </v:group>
            <v:group style="position:absolute;left:8394;top:10855;width:3;height:3" coordorigin="8394,10855" coordsize="3,3">
              <v:shape style="position:absolute;left:8394;top:10855;width:3;height:3" coordorigin="8394,10855" coordsize="3,3" path="m8394,10858l8397,10855e" filled="false" stroked="true" strokeweight=".12pt" strokecolor="#000000">
                <v:path arrowok="t"/>
              </v:shape>
            </v:group>
            <v:group style="position:absolute;left:8380;top:10879;width:3;height:5" coordorigin="8380,10879" coordsize="3,5">
              <v:shape style="position:absolute;left:8380;top:10879;width:3;height:5" coordorigin="8380,10879" coordsize="3,5" path="m8380,10884l8382,10879e" filled="false" stroked="true" strokeweight=".12pt" strokecolor="#000000">
                <v:path arrowok="t"/>
              </v:shape>
            </v:group>
            <v:group style="position:absolute;left:8394;top:10865;width:3;height:5" coordorigin="8394,10865" coordsize="3,5">
              <v:shape style="position:absolute;left:8394;top:10865;width:3;height:5" coordorigin="8394,10865" coordsize="3,5" path="m8394,10870l8397,10865e" filled="false" stroked="true" strokeweight=".12pt" strokecolor="#000000">
                <v:path arrowok="t"/>
              </v:shape>
            </v:group>
            <v:group style="position:absolute;left:8390;top:10877;width:8;height:8" coordorigin="8390,10877" coordsize="8,8">
              <v:shape style="position:absolute;left:8390;top:10877;width:8;height:8" coordorigin="8390,10877" coordsize="8,8" path="m8390,10884l8397,10877e" filled="false" stroked="true" strokeweight=".12pt" strokecolor="#000000">
                <v:path arrowok="t"/>
              </v:shape>
            </v:group>
            <v:group style="position:absolute;left:8265;top:10824;width:125;height:2" coordorigin="8265,10824" coordsize="125,2">
              <v:shape style="position:absolute;left:8265;top:10824;width:125;height:2" coordorigin="8265,10824" coordsize="125,0" path="m8265,10824l8390,10824e" filled="false" stroked="true" strokeweight=".96pt" strokecolor="#000000">
                <v:path arrowok="t"/>
              </v:shape>
            </v:group>
            <v:group style="position:absolute;left:8397;top:10824;width:2;height:56" coordorigin="8397,10824" coordsize="2,56">
              <v:shape style="position:absolute;left:8397;top:10824;width:2;height:56" coordorigin="8397,10824" coordsize="0,56" path="m8397,10824l8397,10879e" filled="false" stroked="true" strokeweight=".96pt" strokecolor="#000000">
                <v:path arrowok="t"/>
              </v:shape>
            </v:group>
            <v:group style="position:absolute;left:8394;top:10829;width:2;height:48" coordorigin="8394,10829" coordsize="2,48">
              <v:shape style="position:absolute;left:8394;top:10829;width:2;height:48" coordorigin="8394,10829" coordsize="0,48" path="m8394,10829l8394,10877e" filled="false" stroked="true" strokeweight=".96pt" strokecolor="#000000">
                <v:path arrowok="t"/>
              </v:shape>
            </v:group>
            <v:group style="position:absolute;left:8262;top:10882;width:132;height:2" coordorigin="8262,10882" coordsize="132,2">
              <v:shape style="position:absolute;left:8262;top:10882;width:132;height:2" coordorigin="8262,10882" coordsize="132,0" path="m8262,10882l8394,10882e" filled="false" stroked="true" strokeweight="1.2pt" strokecolor="#000000">
                <v:path arrowok="t"/>
              </v:shape>
            </v:group>
            <v:group style="position:absolute;left:8258;top:10824;width:2;height:56" coordorigin="8258,10824" coordsize="2,56">
              <v:shape style="position:absolute;left:8258;top:10824;width:2;height:56" coordorigin="8258,10824" coordsize="0,56" path="m8258,10879l8258,10824e" filled="false" stroked="true" strokeweight=".96pt" strokecolor="#000000">
                <v:path arrowok="t"/>
              </v:shape>
            </v:group>
            <v:group style="position:absolute;left:8262;top:10829;width:2;height:48" coordorigin="8262,10829" coordsize="2,48">
              <v:shape style="position:absolute;left:8262;top:10829;width:2;height:48" coordorigin="8262,10829" coordsize="0,48" path="m8262,10877l8262,10829e" filled="false" stroked="true" strokeweight=".96pt" strokecolor="#000000">
                <v:path arrowok="t"/>
              </v:shape>
            </v:group>
            <v:group style="position:absolute;left:8262;top:10824;width:4;height:4" coordorigin="8262,10824" coordsize="4,4">
              <v:shape style="position:absolute;left:8262;top:10824;width:4;height:4" coordorigin="8262,10824" coordsize="4,4" path="m8266,10824l8264,10824,8262,10826,8262,10828e" filled="false" stroked="true" strokeweight=".96pt" strokecolor="#000000">
                <v:path arrowok="t"/>
              </v:shape>
            </v:group>
            <v:group style="position:absolute;left:8262;top:10876;width:4;height:4" coordorigin="8262,10876" coordsize="4,4">
              <v:shape style="position:absolute;left:8262;top:10876;width:4;height:4" coordorigin="8262,10876" coordsize="4,4" path="m8262,10876l8262,10878,8264,10879,8266,10879e" filled="false" stroked="true" strokeweight=".96pt" strokecolor="#000000">
                <v:path arrowok="t"/>
              </v:shape>
            </v:group>
            <v:group style="position:absolute;left:8260;top:10878;width:4;height:4" coordorigin="8260,10878" coordsize="4,4">
              <v:shape style="position:absolute;left:8260;top:10878;width:4;height:4" coordorigin="8260,10878" coordsize="4,4" path="m8260,10878l8260,10880,8262,10882,8264,10882e" filled="false" stroked="true" strokeweight=".96pt" strokecolor="#000000">
                <v:path arrowok="t"/>
              </v:shape>
            </v:group>
            <v:group style="position:absolute;left:8391;top:10876;width:4;height:4" coordorigin="8391,10876" coordsize="4,4">
              <v:shape style="position:absolute;left:8391;top:10876;width:4;height:4" coordorigin="8391,10876" coordsize="4,4" path="m8391,10879l8393,10879,8394,10878,8394,10876e" filled="false" stroked="true" strokeweight=".96pt" strokecolor="#000000">
                <v:path arrowok="t"/>
              </v:shape>
            </v:group>
            <v:group style="position:absolute;left:8396;top:10878;width:4;height:4" coordorigin="8396,10878" coordsize="4,4">
              <v:shape style="position:absolute;left:8396;top:10878;width:4;height:4" coordorigin="8396,10878" coordsize="4,4" path="m8396,10882l8398,10882,8399,10880,8399,10878e" filled="false" stroked="true" strokeweight=".96pt" strokecolor="#000000">
                <v:path arrowok="t"/>
              </v:shape>
            </v:group>
            <v:group style="position:absolute;left:8391;top:10824;width:4;height:4" coordorigin="8391,10824" coordsize="4,4">
              <v:shape style="position:absolute;left:8391;top:10824;width:4;height:4" coordorigin="8391,10824" coordsize="4,4" path="m8394,10828l8394,10826,8393,10824,8391,10824e" filled="false" stroked="true" strokeweight=".96pt" strokecolor="#000000">
                <v:path arrowok="t"/>
              </v:shape>
            </v:group>
            <v:group style="position:absolute;left:8396;top:10819;width:4;height:4" coordorigin="8396,10819" coordsize="4,4">
              <v:shape style="position:absolute;left:8396;top:10819;width:4;height:4" coordorigin="8396,10819" coordsize="4,4" path="m8399,10823l8399,10821,8398,10819,8396,10819e" filled="false" stroked="true" strokeweight=".96pt" strokecolor="#000000">
                <v:path arrowok="t"/>
              </v:shape>
            </v:group>
            <v:group style="position:absolute;left:8260;top:10819;width:4;height:4" coordorigin="8260,10819" coordsize="4,4">
              <v:shape style="position:absolute;left:8260;top:10819;width:4;height:4" coordorigin="8260,10819" coordsize="4,4" path="m8264,10819l8262,10819,8260,10821,8260,10823e" filled="false" stroked="true" strokeweight=".96pt" strokecolor="#000000">
                <v:path arrowok="t"/>
              </v:shape>
            </v:group>
            <v:group style="position:absolute;left:9431;top:9050;width:2;height:1772" coordorigin="9431,9050" coordsize="2,1772">
              <v:shape style="position:absolute;left:9431;top:9050;width:2;height:1772" coordorigin="9431,9050" coordsize="0,1772" path="m9431,9050l9431,10822e" filled="false" stroked="true" strokeweight=".12pt" strokecolor="#000000">
                <v:path arrowok="t"/>
              </v:shape>
            </v:group>
            <v:group style="position:absolute;left:6275;top:10822;width:3123;height:2" coordorigin="6275,10822" coordsize="3123,2">
              <v:shape style="position:absolute;left:6275;top:10822;width:3123;height:2" coordorigin="6275,10822" coordsize="3123,0" path="m6275,10822l9398,10822e" filled="false" stroked="true" strokeweight=".12pt" strokecolor="#000000">
                <v:path arrowok="t"/>
              </v:shape>
            </v:group>
            <v:group style="position:absolute;left:6242;top:10740;width:34;height:149" coordorigin="6242,10740" coordsize="34,149">
              <v:shape style="position:absolute;left:6242;top:10740;width:34;height:149" coordorigin="6242,10740" coordsize="34,149" path="m6242,10740l6275,10740,6275,10889,6242,10889,6242,10740,6275,10889,6275,10740,6242,10889e" filled="false" stroked="true" strokeweight=".12pt" strokecolor="#000000">
                <v:path arrowok="t"/>
              </v:shape>
            </v:group>
            <v:group style="position:absolute;left:9398;top:10740;width:34;height:149" coordorigin="9398,10740" coordsize="34,149">
              <v:shape style="position:absolute;left:9398;top:10740;width:34;height:149" coordorigin="9398,10740" coordsize="34,149" path="m9431,10740l9398,10740,9398,10889,9431,10889,9431,10740,9398,10889,9398,10740,9431,10889e" filled="false" stroked="true" strokeweight=".12pt" strokecolor="#000000">
                <v:path arrowok="t"/>
              </v:shape>
            </v:group>
            <v:group style="position:absolute;left:9378;top:10697;width:53;height:36" coordorigin="9378,10697" coordsize="53,36">
              <v:shape style="position:absolute;left:9378;top:10697;width:53;height:36" coordorigin="9378,10697" coordsize="53,36" path="m9431,10697l9378,10697,9378,10733,9431,10733,9431,10697,9378,10733,9431,10733,9378,10697e" filled="false" stroked="true" strokeweight=".12pt" strokecolor="#000000">
                <v:path arrowok="t"/>
              </v:shape>
            </v:group>
            <v:group style="position:absolute;left:9431;top:10817;width:17;height:2" coordorigin="9431,10817" coordsize="17,2">
              <v:shape style="position:absolute;left:9431;top:10817;width:17;height:2" coordorigin="9431,10817" coordsize="17,0" path="m9431,10817l9448,10817e" filled="false" stroked="true" strokeweight=".12pt" strokecolor="#000000">
                <v:path arrowok="t"/>
              </v:shape>
            </v:group>
            <v:group style="position:absolute;left:8409;top:8686;width:22;height:70" coordorigin="8409,8686" coordsize="22,70">
              <v:shape style="position:absolute;left:8409;top:8686;width:22;height:70" coordorigin="8409,8686" coordsize="22,70" path="m8430,8755l8409,8686e" filled="false" stroked="true" strokeweight=".12pt" strokecolor="#000000">
                <v:path arrowok="t"/>
              </v:shape>
            </v:group>
            <v:group style="position:absolute;left:8375;top:8686;width:56;height:80" coordorigin="8375,8686" coordsize="56,80">
              <v:shape style="position:absolute;left:8375;top:8686;width:56;height:80" coordorigin="8375,8686" coordsize="56,80" path="m8375,8695l8430,8755,8409,8686,8397,8765,8375,8695e" filled="false" stroked="true" strokeweight=".12pt" strokecolor="#000000">
                <v:path arrowok="t"/>
              </v:shape>
            </v:group>
            <v:group style="position:absolute;left:8111;top:8777;width:22;height:70" coordorigin="8111,8777" coordsize="22,70">
              <v:shape style="position:absolute;left:8111;top:8777;width:22;height:70" coordorigin="8111,8777" coordsize="22,70" path="m8133,8846l8111,8777e" filled="false" stroked="true" strokeweight=".12pt" strokecolor="#000000">
                <v:path arrowok="t"/>
              </v:shape>
            </v:group>
            <v:group style="position:absolute;left:8078;top:8777;width:56;height:80" coordorigin="8078,8777" coordsize="56,80">
              <v:shape style="position:absolute;left:8078;top:8777;width:56;height:80" coordorigin="8078,8777" coordsize="56,80" path="m8078,8786l8133,8846,8111,8777,8099,8856,8078,8786e" filled="false" stroked="true" strokeweight=".12pt" strokecolor="#000000">
                <v:path arrowok="t"/>
              </v:shape>
            </v:group>
            <v:group style="position:absolute;left:7890;top:8844;width:22;height:70" coordorigin="7890,8844" coordsize="22,70">
              <v:shape style="position:absolute;left:7890;top:8844;width:22;height:70" coordorigin="7890,8844" coordsize="22,70" path="m7912,8914l7890,8844e" filled="false" stroked="true" strokeweight=".12pt" strokecolor="#000000">
                <v:path arrowok="t"/>
              </v:shape>
            </v:group>
            <v:group style="position:absolute;left:7859;top:8844;width:53;height:80" coordorigin="7859,8844" coordsize="53,80">
              <v:shape style="position:absolute;left:7859;top:8844;width:53;height:80" coordorigin="7859,8844" coordsize="53,80" path="m7859,8854l7912,8914,7890,8844,7878,8923,7859,8854e" filled="false" stroked="true" strokeweight=".12pt" strokecolor="#000000">
                <v:path arrowok="t"/>
              </v:shape>
            </v:group>
            <v:group style="position:absolute;left:7672;top:8911;width:20;height:70" coordorigin="7672,8911" coordsize="20,70">
              <v:shape style="position:absolute;left:7672;top:8911;width:20;height:70" coordorigin="7672,8911" coordsize="20,70" path="m7691,8981l7672,8911e" filled="false" stroked="true" strokeweight=".12pt" strokecolor="#000000">
                <v:path arrowok="t"/>
              </v:shape>
            </v:group>
            <v:group style="position:absolute;left:7638;top:8911;width:53;height:80" coordorigin="7638,8911" coordsize="53,80">
              <v:shape style="position:absolute;left:7638;top:8911;width:53;height:80" coordorigin="7638,8911" coordsize="53,80" path="m7638,8921l7691,8981,7672,8911,7660,8990,7638,8921e" filled="false" stroked="true" strokeweight=".12pt" strokecolor="#000000">
                <v:path arrowok="t"/>
              </v:shape>
            </v:group>
            <v:group style="position:absolute;left:7451;top:8978;width:22;height:70" coordorigin="7451,8978" coordsize="22,70">
              <v:shape style="position:absolute;left:7451;top:8978;width:22;height:70" coordorigin="7451,8978" coordsize="22,70" path="m7473,9048l7451,8978e" filled="false" stroked="true" strokeweight=".12pt" strokecolor="#000000">
                <v:path arrowok="t"/>
              </v:shape>
            </v:group>
            <v:group style="position:absolute;left:7418;top:8978;width:56;height:80" coordorigin="7418,8978" coordsize="56,80">
              <v:shape style="position:absolute;left:7418;top:8978;width:56;height:80" coordorigin="7418,8978" coordsize="56,80" path="m7418,8988l7473,9048,7451,8978,7439,9058,7418,8988e" filled="false" stroked="true" strokeweight=".12pt" strokecolor="#000000">
                <v:path arrowok="t"/>
              </v:shape>
            </v:group>
            <v:group style="position:absolute;left:7230;top:9046;width:22;height:70" coordorigin="7230,9046" coordsize="22,70">
              <v:shape style="position:absolute;left:7230;top:9046;width:22;height:70" coordorigin="7230,9046" coordsize="22,70" path="m7252,9115l7230,9046e" filled="false" stroked="true" strokeweight=".12pt" strokecolor="#000000">
                <v:path arrowok="t"/>
              </v:shape>
            </v:group>
            <v:group style="position:absolute;left:7197;top:9046;width:56;height:80" coordorigin="7197,9046" coordsize="56,80">
              <v:shape style="position:absolute;left:7197;top:9046;width:56;height:80" coordorigin="7197,9046" coordsize="56,80" path="m7197,9055l7252,9115,7230,9046,7218,9125,7197,9055e" filled="false" stroked="true" strokeweight=".12pt" strokecolor="#000000">
                <v:path arrowok="t"/>
              </v:shape>
            </v:group>
            <v:group style="position:absolute;left:7010;top:9113;width:22;height:70" coordorigin="7010,9113" coordsize="22,70">
              <v:shape style="position:absolute;left:7010;top:9113;width:22;height:70" coordorigin="7010,9113" coordsize="22,70" path="m7031,9182l7010,9113e" filled="false" stroked="true" strokeweight=".12pt" strokecolor="#000000">
                <v:path arrowok="t"/>
              </v:shape>
            </v:group>
            <v:group style="position:absolute;left:6978;top:9113;width:53;height:80" coordorigin="6978,9113" coordsize="53,80">
              <v:shape style="position:absolute;left:6978;top:9113;width:53;height:80" coordorigin="6978,9113" coordsize="53,80" path="m6978,9122l7031,9182,7010,9113,7000,9192,6978,9122e" filled="false" stroked="true" strokeweight=".12pt" strokecolor="#000000">
                <v:path arrowok="t"/>
              </v:shape>
            </v:group>
            <v:group style="position:absolute;left:6791;top:9180;width:22;height:70" coordorigin="6791,9180" coordsize="22,70">
              <v:shape style="position:absolute;left:6791;top:9180;width:22;height:70" coordorigin="6791,9180" coordsize="22,70" path="m6813,9250l6791,9180e" filled="false" stroked="true" strokeweight=".12pt" strokecolor="#000000">
                <v:path arrowok="t"/>
              </v:shape>
            </v:group>
            <v:group style="position:absolute;left:6758;top:9180;width:56;height:80" coordorigin="6758,9180" coordsize="56,80">
              <v:shape style="position:absolute;left:6758;top:9180;width:56;height:80" coordorigin="6758,9180" coordsize="56,80" path="m6758,9190l6813,9250,6791,9180,6779,9259,6758,9190e" filled="false" stroked="true" strokeweight=".12pt" strokecolor="#000000">
                <v:path arrowok="t"/>
              </v:shape>
            </v:group>
            <v:group style="position:absolute;left:6570;top:9247;width:22;height:70" coordorigin="6570,9247" coordsize="22,70">
              <v:shape style="position:absolute;left:6570;top:9247;width:22;height:70" coordorigin="6570,9247" coordsize="22,70" path="m6592,9317l6570,9247e" filled="false" stroked="true" strokeweight=".12pt" strokecolor="#000000">
                <v:path arrowok="t"/>
              </v:shape>
            </v:group>
            <v:group style="position:absolute;left:6537;top:9247;width:56;height:80" coordorigin="6537,9247" coordsize="56,80">
              <v:shape style="position:absolute;left:6537;top:9247;width:56;height:80" coordorigin="6537,9247" coordsize="56,80" path="m6537,9257l6592,9317,6570,9247,6558,9326,6537,9257e" filled="false" stroked="true" strokeweight=".12pt" strokecolor="#000000">
                <v:path arrowok="t"/>
              </v:shape>
            </v:group>
            <v:group style="position:absolute;left:6350;top:9314;width:22;height:70" coordorigin="6350,9314" coordsize="22,70">
              <v:shape style="position:absolute;left:6350;top:9314;width:22;height:70" coordorigin="6350,9314" coordsize="22,70" path="m6371,9384l6350,9314e" filled="false" stroked="true" strokeweight=".12pt" strokecolor="#000000">
                <v:path arrowok="t"/>
              </v:shape>
            </v:group>
            <v:group style="position:absolute;left:6318;top:9314;width:53;height:80" coordorigin="6318,9314" coordsize="53,80">
              <v:shape style="position:absolute;left:6318;top:9314;width:53;height:80" coordorigin="6318,9314" coordsize="53,80" path="m6318,9324l6371,9384,6350,9314,6340,9394,6318,9324e" filled="false" stroked="true" strokeweight=".12pt" strokecolor="#000000">
                <v:path arrowok="t"/>
              </v:shape>
            </v:group>
            <v:group style="position:absolute;left:8430;top:8686;width:22;height:70" coordorigin="8430,8686" coordsize="22,70">
              <v:shape style="position:absolute;left:8430;top:8686;width:22;height:70" coordorigin="8430,8686" coordsize="22,70" path="m8430,8755l8452,8686e" filled="false" stroked="true" strokeweight=".12pt" strokecolor="#000000">
                <v:path arrowok="t"/>
              </v:shape>
            </v:group>
            <v:group style="position:absolute;left:8430;top:8686;width:56;height:80" coordorigin="8430,8686" coordsize="56,80">
              <v:shape style="position:absolute;left:8430;top:8686;width:56;height:80" coordorigin="8430,8686" coordsize="56,80" path="m8486,8695l8430,8755,8452,8686,8464,8765,8486,8695e" filled="false" stroked="true" strokeweight=".12pt" strokecolor="#000000">
                <v:path arrowok="t"/>
              </v:shape>
            </v:group>
            <v:group style="position:absolute;left:8728;top:8777;width:56;height:80" coordorigin="8728,8777" coordsize="56,80">
              <v:shape style="position:absolute;left:8728;top:8777;width:56;height:80" coordorigin="8728,8777" coordsize="56,80" path="m8783,8786l8728,8846,8750,8777,8762,8856,8783,8786e" filled="false" stroked="true" strokeweight=".12pt" strokecolor="#000000">
                <v:path arrowok="t"/>
              </v:shape>
            </v:group>
            <v:group style="position:absolute;left:8949;top:8844;width:56;height:80" coordorigin="8949,8844" coordsize="56,80">
              <v:shape style="position:absolute;left:8949;top:8844;width:56;height:80" coordorigin="8949,8844" coordsize="56,80" path="m9004,8854l8949,8914,8970,8844,8982,8923,9004,8854e" filled="false" stroked="true" strokeweight=".12pt" strokecolor="#000000">
                <v:path arrowok="t"/>
              </v:shape>
            </v:group>
            <v:group style="position:absolute;left:9170;top:8911;width:53;height:80" coordorigin="9170,8911" coordsize="53,80">
              <v:shape style="position:absolute;left:9170;top:8911;width:53;height:80" coordorigin="9170,8911" coordsize="53,80" path="m9222,8921l9170,8981,9191,8911,9201,8990,9222,8921e" filled="false" stroked="true" strokeweight=".12pt" strokecolor="#000000">
                <v:path arrowok="t"/>
              </v:shape>
            </v:group>
            <v:group style="position:absolute;left:8308;top:10740;width:1071;height:2" coordorigin="8308,10740" coordsize="1071,2">
              <v:shape style="position:absolute;left:8308;top:10740;width:1071;height:2" coordorigin="8308,10740" coordsize="1071,0" path="m8308,10740l9378,10740e" filled="false" stroked="true" strokeweight=".96pt" strokecolor="#000000">
                <v:path arrowok="t"/>
              </v:shape>
            </v:group>
            <v:group style="position:absolute;left:6232;top:9336;width:10;height:1476" coordorigin="6232,9336" coordsize="10,1476">
              <v:shape style="position:absolute;left:6232;top:9336;width:10;height:1476" coordorigin="6232,9336" coordsize="10,1476" path="m6242,10812l6232,10812,6232,9677,6232,9336e" filled="false" stroked="true" strokeweight=".12pt" strokecolor="#000000">
                <v:path arrowok="t"/>
              </v:shape>
            </v:group>
            <v:group style="position:absolute;left:6225;top:9346;width:8;height:1467" coordorigin="6225,9346" coordsize="8,1467">
              <v:shape style="position:absolute;left:6225;top:9346;width:8;height:1467" coordorigin="6225,9346" coordsize="8,1467" path="m6232,10812l6225,10812,6225,9677,6225,9346e" filled="false" stroked="true" strokeweight=".12pt" strokecolor="#000000">
                <v:path arrowok="t"/>
              </v:shape>
            </v:group>
            <v:group style="position:absolute;left:6232;top:8678;width:2199;height:672" coordorigin="6232,8678" coordsize="2199,672">
              <v:shape style="position:absolute;left:6232;top:8678;width:2199;height:672" coordorigin="6232,8678" coordsize="2199,672" path="m6232,9350l8152,8765,8430,8678e" filled="false" stroked="true" strokeweight=".12pt" strokecolor="#000000">
                <v:path arrowok="t"/>
              </v:shape>
            </v:group>
            <v:group style="position:absolute;left:6210;top:9358;width:15;height:1455" coordorigin="6210,9358" coordsize="15,1455">
              <v:shape style="position:absolute;left:6210;top:9358;width:15;height:1455" coordorigin="6210,9358" coordsize="15,1455" path="m6225,10812l6210,10812,6210,9677,6210,9358e" filled="false" stroked="true" strokeweight=".12pt" strokecolor="#000000">
                <v:path arrowok="t"/>
              </v:shape>
            </v:group>
            <v:group style="position:absolute;left:6232;top:8678;width:2199;height:672" coordorigin="6232,8678" coordsize="2199,672">
              <v:shape style="position:absolute;left:6232;top:8678;width:2199;height:672" coordorigin="6232,8678" coordsize="2199,672" path="m6232,9350l8152,8765,8430,8678e" filled="false" stroked="true" strokeweight=".12pt" strokecolor="#000000">
                <v:path arrowok="t"/>
              </v:shape>
            </v:group>
            <v:group style="position:absolute;left:9431;top:8988;width:8;height:1829" coordorigin="9431,8988" coordsize="8,1829">
              <v:shape style="position:absolute;left:9431;top:8988;width:8;height:1829" coordorigin="9431,8988" coordsize="8,1829" path="m9431,10817l9438,10817,9438,9677,9438,8988e" filled="false" stroked="true" strokeweight=".12pt" strokecolor="#000000">
                <v:path arrowok="t"/>
              </v:shape>
            </v:group>
            <v:group style="position:absolute;left:9438;top:8983;width:10;height:1834" coordorigin="9438,8983" coordsize="10,1834">
              <v:shape style="position:absolute;left:9438;top:8983;width:10;height:1834" coordorigin="9438,8983" coordsize="10,1834" path="m9438,10817l9448,10817,9448,9677,9448,8983e" filled="false" stroked="true" strokeweight=".12pt" strokecolor="#000000">
                <v:path arrowok="t"/>
              </v:shape>
            </v:group>
            <v:group style="position:absolute;left:8430;top:8678;width:1008;height:310" coordorigin="8430,8678" coordsize="1008,310">
              <v:shape style="position:absolute;left:8430;top:8678;width:1008;height:310" coordorigin="8430,8678" coordsize="1008,310" path="m9438,8988l8699,8762,8430,8678e" filled="false" stroked="true" strokeweight=".12pt" strokecolor="#000000">
                <v:path arrowok="t"/>
              </v:shape>
            </v:group>
            <v:group style="position:absolute;left:9448;top:8983;width:15;height:1834" coordorigin="9448,8983" coordsize="15,1834">
              <v:shape style="position:absolute;left:9448;top:8983;width:15;height:1834" coordorigin="9448,8983" coordsize="15,1834" path="m9448,10817l9462,10817,9462,9677,9462,8983e" filled="false" stroked="true" strokeweight=".12pt" strokecolor="#000000">
                <v:path arrowok="t"/>
              </v:shape>
            </v:group>
            <v:group style="position:absolute;left:6232;top:8678;width:3207;height:672" coordorigin="6232,8678" coordsize="3207,672">
              <v:shape style="position:absolute;left:6232;top:8678;width:3207;height:672" coordorigin="6232,8678" coordsize="3207,672" path="m6232,9350l8152,8765,8430,8678,8699,8762,9438,8988,8699,8762,8430,8678e" filled="false" stroked="true" strokeweight=".12pt" strokecolor="#000000">
                <v:path arrowok="t"/>
              </v:shape>
            </v:group>
            <v:group style="position:absolute;left:6232;top:8671;width:3207;height:672" coordorigin="6232,8671" coordsize="3207,672">
              <v:shape style="position:absolute;left:6232;top:8671;width:3207;height:672" coordorigin="6232,8671" coordsize="3207,672" path="m9438,8978l8699,8753,8430,8671,8152,8755,6232,9343e" filled="false" stroked="true" strokeweight=".12pt" strokecolor="#000000">
                <v:path arrowok="t"/>
              </v:shape>
            </v:group>
            <v:group style="position:absolute;left:6232;top:8664;width:3207;height:672" coordorigin="6232,8664" coordsize="3207,672">
              <v:shape style="position:absolute;left:6232;top:8664;width:3207;height:672" coordorigin="6232,8664" coordsize="3207,672" path="m9438,8971l8699,8746,8430,8664,8154,8748,6232,9336e" filled="false" stroked="true" strokeweight=".12pt" strokecolor="#000000">
                <v:path arrowok="t"/>
              </v:shape>
            </v:group>
            <v:group style="position:absolute;left:8699;top:8743;width:740;height:226" coordorigin="8699,8743" coordsize="740,226">
              <v:shape style="position:absolute;left:8699;top:8743;width:740;height:226" coordorigin="8699,8743" coordsize="740,226" path="m9438,8969l8699,8743e" filled="false" stroked="true" strokeweight="0pt" strokecolor="#000000">
                <v:path arrowok="t"/>
              </v:shape>
            </v:group>
            <v:group style="position:absolute;left:8154;top:8662;width:545;height:84" coordorigin="8154,8662" coordsize="545,84">
              <v:shape style="position:absolute;left:8154;top:8662;width:545;height:84" coordorigin="8154,8662" coordsize="545,84" path="m8699,8743l8430,8662,8154,8746e" filled="false" stroked="true" strokeweight=".12pt" strokecolor="#000000">
                <v:path arrowok="t"/>
              </v:shape>
            </v:group>
            <v:group style="position:absolute;left:6232;top:8746;width:1923;height:588" coordorigin="6232,8746" coordsize="1923,588">
              <v:shape style="position:absolute;left:6232;top:8746;width:1923;height:588" coordorigin="6232,8746" coordsize="1923,588" path="m8154,8746l6232,9334e" filled="false" stroked="true" strokeweight="0pt" strokecolor="#000000">
                <v:path arrowok="t"/>
              </v:shape>
            </v:group>
            <v:group style="position:absolute;left:6210;top:8645;width:3264;height:680" coordorigin="6210,8645" coordsize="3264,680">
              <v:shape style="position:absolute;left:6210;top:8645;width:3264;height:680" coordorigin="6210,8645" coordsize="3264,680" path="m9474,8964l8697,8726,8430,8645,8154,8729,6210,9324e" filled="false" stroked="true" strokeweight=".12pt" strokecolor="#000000">
                <v:path arrowok="t"/>
              </v:shape>
            </v:group>
            <v:group style="position:absolute;left:6210;top:8630;width:3264;height:677" coordorigin="6210,8630" coordsize="3264,677">
              <v:shape style="position:absolute;left:6210;top:8630;width:3264;height:677" coordorigin="6210,8630" coordsize="3264,677" path="m9474,8950l8697,8710,8430,8630,8154,8714,6210,9307e" filled="false" stroked="true" strokeweight=".12pt" strokecolor="#000000">
                <v:path arrowok="t"/>
              </v:shape>
            </v:group>
            <v:group style="position:absolute;left:6225;top:9550;width:71;height:2" coordorigin="6225,9550" coordsize="71,2">
              <v:shape style="position:absolute;left:6225;top:9550;width:71;height:2" coordorigin="6225,9550" coordsize="71,0" path="m6225,9550l6296,9550e" filled="false" stroked="true" strokeweight=".228pt" strokecolor="#000000">
                <v:path arrowok="t"/>
              </v:shape>
            </v:group>
            <v:group style="position:absolute;left:6225;top:9504;width:8;height:36" coordorigin="6225,9504" coordsize="8,36">
              <v:shape style="position:absolute;left:6225;top:9504;width:8;height:36" coordorigin="6225,9504" coordsize="8,36" path="m6225,9504l6225,9540,6232,9540,6225,9504xe" filled="true" fillcolor="#000000" stroked="false">
                <v:path arrowok="t"/>
                <v:fill type="solid"/>
              </v:shape>
              <v:shape style="position:absolute;left:6225;top:9504;width:8;height:36" coordorigin="6225,9504" coordsize="8,36" path="m6232,9504l6225,9504,6232,9540,6232,9504xe" filled="true" fillcolor="#000000" stroked="false">
                <v:path arrowok="t"/>
                <v:fill type="solid"/>
              </v:shape>
            </v:group>
            <v:group style="position:absolute;left:6225;top:9504;width:8;height:36" coordorigin="6225,9504" coordsize="8,36">
              <v:shape style="position:absolute;left:6225;top:9504;width:8;height:36" coordorigin="6225,9504" coordsize="8,36" path="m6225,9540l6232,9540,6225,9504,6225,9540xe" filled="false" stroked="true" strokeweight="0pt" strokecolor="#000000">
                <v:path arrowok="t"/>
              </v:shape>
            </v:group>
            <v:group style="position:absolute;left:6225;top:9504;width:8;height:36" coordorigin="6225,9504" coordsize="8,36">
              <v:shape style="position:absolute;left:6225;top:9504;width:8;height:36" coordorigin="6225,9504" coordsize="8,36" path="m6232,9540l6225,9504,6232,9504,6232,9540xe" filled="false" stroked="true" strokeweight="0pt" strokecolor="#000000">
                <v:path arrowok="t"/>
              </v:shape>
            </v:group>
            <v:group style="position:absolute;left:6225;top:9785;width:8;height:34" coordorigin="6225,9785" coordsize="8,34">
              <v:shape style="position:absolute;left:6225;top:9785;width:8;height:34" coordorigin="6225,9785" coordsize="8,34" path="m6225,9785l6225,9818,6232,9818,6225,9785xe" filled="true" fillcolor="#000000" stroked="false">
                <v:path arrowok="t"/>
                <v:fill type="solid"/>
              </v:shape>
              <v:shape style="position:absolute;left:6225;top:9785;width:8;height:34" coordorigin="6225,9785" coordsize="8,34" path="m6232,9785l6225,9785,6232,9818,6232,9785xe" filled="true" fillcolor="#000000" stroked="false">
                <v:path arrowok="t"/>
                <v:fill type="solid"/>
              </v:shape>
            </v:group>
            <v:group style="position:absolute;left:6225;top:9785;width:8;height:34" coordorigin="6225,9785" coordsize="8,34">
              <v:shape style="position:absolute;left:6225;top:9785;width:8;height:34" coordorigin="6225,9785" coordsize="8,34" path="m6225,9818l6232,9818,6225,9785,6225,9818xe" filled="false" stroked="true" strokeweight="0pt" strokecolor="#000000">
                <v:path arrowok="t"/>
              </v:shape>
            </v:group>
            <v:group style="position:absolute;left:6225;top:9785;width:8;height:34" coordorigin="6225,9785" coordsize="8,34">
              <v:shape style="position:absolute;left:6225;top:9785;width:8;height:34" coordorigin="6225,9785" coordsize="8,34" path="m6232,9818l6225,9785,6232,9785,6232,9818xe" filled="false" stroked="true" strokeweight="0pt" strokecolor="#000000">
                <v:path arrowok="t"/>
              </v:shape>
            </v:group>
            <v:group style="position:absolute;left:6225;top:10246;width:8;height:34" coordorigin="6225,10246" coordsize="8,34">
              <v:shape style="position:absolute;left:6225;top:10246;width:8;height:34" coordorigin="6225,10246" coordsize="8,34" path="m6225,10246l6225,10279,6232,10279,6225,10246xe" filled="true" fillcolor="#000000" stroked="false">
                <v:path arrowok="t"/>
                <v:fill type="solid"/>
              </v:shape>
              <v:shape style="position:absolute;left:6225;top:10246;width:8;height:34" coordorigin="6225,10246" coordsize="8,34" path="m6232,10246l6225,10246,6232,10279,6232,10246xe" filled="true" fillcolor="#000000" stroked="false">
                <v:path arrowok="t"/>
                <v:fill type="solid"/>
              </v:shape>
            </v:group>
            <v:group style="position:absolute;left:6225;top:10246;width:8;height:34" coordorigin="6225,10246" coordsize="8,34">
              <v:shape style="position:absolute;left:6225;top:10246;width:8;height:34" coordorigin="6225,10246" coordsize="8,34" path="m6225,10279l6232,10279,6225,10246,6225,10279xe" filled="false" stroked="true" strokeweight="0pt" strokecolor="#000000">
                <v:path arrowok="t"/>
              </v:shape>
            </v:group>
            <v:group style="position:absolute;left:6225;top:10246;width:8;height:34" coordorigin="6225,10246" coordsize="8,34">
              <v:shape style="position:absolute;left:6225;top:10246;width:8;height:34" coordorigin="6225,10246" coordsize="8,34" path="m6232,10279l6225,10246,6232,10246,6232,10279xe" filled="false" stroked="true" strokeweight="0pt" strokecolor="#000000">
                <v:path arrowok="t"/>
              </v:shape>
            </v:group>
            <v:group style="position:absolute;left:6225;top:10704;width:8;height:36" coordorigin="6225,10704" coordsize="8,36">
              <v:shape style="position:absolute;left:6225;top:10704;width:8;height:36" coordorigin="6225,10704" coordsize="8,36" path="m6225,10704l6225,10740,6232,10740,6225,10704xe" filled="true" fillcolor="#000000" stroked="false">
                <v:path arrowok="t"/>
                <v:fill type="solid"/>
              </v:shape>
              <v:shape style="position:absolute;left:6225;top:10704;width:8;height:36" coordorigin="6225,10704" coordsize="8,36" path="m6232,10704l6225,10704,6232,10740,6232,10704xe" filled="true" fillcolor="#000000" stroked="false">
                <v:path arrowok="t"/>
                <v:fill type="solid"/>
              </v:shape>
            </v:group>
            <v:group style="position:absolute;left:6225;top:10704;width:8;height:36" coordorigin="6225,10704" coordsize="8,36">
              <v:shape style="position:absolute;left:6225;top:10704;width:8;height:36" coordorigin="6225,10704" coordsize="8,36" path="m6225,10740l6232,10740,6225,10704,6225,10740xe" filled="false" stroked="true" strokeweight="0pt" strokecolor="#000000">
                <v:path arrowok="t"/>
              </v:shape>
            </v:group>
            <v:group style="position:absolute;left:6225;top:10704;width:8;height:36" coordorigin="6225,10704" coordsize="8,36">
              <v:shape style="position:absolute;left:6225;top:10704;width:8;height:36" coordorigin="6225,10704" coordsize="8,36" path="m6232,10740l6225,10704,6232,10704,6232,10740xe" filled="false" stroked="true" strokeweight="0pt" strokecolor="#000000">
                <v:path arrowok="t"/>
              </v:shape>
            </v:group>
            <v:group style="position:absolute;left:6225;top:9785;width:8;height:34" coordorigin="6225,9785" coordsize="8,34">
              <v:shape style="position:absolute;left:6225;top:9785;width:8;height:34" coordorigin="6225,9785" coordsize="8,34" path="m6224,9802l6233,9802e" filled="false" stroked="true" strokeweight="1.9pt" strokecolor="#000000">
                <v:path arrowok="t"/>
              </v:shape>
            </v:group>
            <v:group style="position:absolute;left:6225;top:10246;width:8;height:34" coordorigin="6225,10246" coordsize="8,34">
              <v:shape style="position:absolute;left:6225;top:10246;width:8;height:34" coordorigin="6225,10246" coordsize="8,34" path="m6224,10262l6233,10262e" filled="false" stroked="true" strokeweight="1.9pt" strokecolor="#000000">
                <v:path arrowok="t"/>
              </v:shape>
            </v:group>
            <v:group style="position:absolute;left:6242;top:9677;width:56;height:1056" coordorigin="6242,9677" coordsize="56,1056">
              <v:shape style="position:absolute;left:6242;top:9677;width:56;height:1056" coordorigin="6242,9677" coordsize="56,1056" path="m6292,10728l6242,10728,6242,10733,6292,10728xe" filled="true" fillcolor="#000000" stroked="false">
                <v:path arrowok="t"/>
                <v:fill type="solid"/>
              </v:shape>
              <v:shape style="position:absolute;left:6242;top:9677;width:56;height:1056" coordorigin="6242,9677" coordsize="56,1056" path="m6292,10728l6242,10733,6297,10733,6292,10728xe" filled="true" fillcolor="#000000" stroked="false">
                <v:path arrowok="t"/>
                <v:fill type="solid"/>
              </v:shape>
              <v:shape style="position:absolute;left:6242;top:9677;width:56;height:1056" coordorigin="6242,9677" coordsize="56,1056" path="m6292,9677l6292,10728,6297,10733,6292,9677xe" filled="true" fillcolor="#000000" stroked="false">
                <v:path arrowok="t"/>
                <v:fill type="solid"/>
              </v:shape>
              <v:shape style="position:absolute;left:6242;top:9677;width:56;height:1056" coordorigin="6242,9677" coordsize="56,1056" path="m6297,9677l6292,9677,6297,10733,6297,9677xe" filled="true" fillcolor="#000000" stroked="false">
                <v:path arrowok="t"/>
                <v:fill type="solid"/>
              </v:shape>
            </v:group>
            <v:group style="position:absolute;left:6242;top:10728;width:51;height:5" coordorigin="6242,10728" coordsize="51,5">
              <v:shape style="position:absolute;left:6242;top:10728;width:51;height:5" coordorigin="6242,10728" coordsize="51,5" path="m6242,10728l6242,10733,6292,10728,6242,10728xe" filled="false" stroked="true" strokeweight="0pt" strokecolor="#000000">
                <v:path arrowok="t"/>
              </v:shape>
            </v:group>
            <v:group style="position:absolute;left:6242;top:10728;width:56;height:5" coordorigin="6242,10728" coordsize="56,5">
              <v:shape style="position:absolute;left:6242;top:10728;width:56;height:5" coordorigin="6242,10728" coordsize="56,5" path="m6242,10733l6292,10728,6297,10733,6242,10733xe" filled="false" stroked="true" strokeweight="0pt" strokecolor="#000000">
                <v:path arrowok="t"/>
              </v:shape>
            </v:group>
            <v:group style="position:absolute;left:6292;top:9677;width:5;height:1056" coordorigin="6292,9677" coordsize="5,1056">
              <v:shape style="position:absolute;left:6292;top:9677;width:5;height:1056" coordorigin="6292,9677" coordsize="5,1056" path="m6292,10728l6297,10733,6292,9677,6292,10728xe" filled="false" stroked="true" strokeweight="0pt" strokecolor="#000000">
                <v:path arrowok="t"/>
              </v:shape>
            </v:group>
            <v:group style="position:absolute;left:6292;top:9677;width:5;height:1056" coordorigin="6292,9677" coordsize="5,1056">
              <v:shape style="position:absolute;left:6292;top:9677;width:5;height:1056" coordorigin="6292,9677" coordsize="5,1056" path="m6297,10733l6292,9677,6297,9677,6297,10733xe" filled="false" stroked="true" strokeweight="0pt" strokecolor="#000000">
                <v:path arrowok="t"/>
              </v:shape>
            </v:group>
            <v:group style="position:absolute;left:6292;top:8753;width:2139;height:1121" coordorigin="6292,8753" coordsize="2139,1121">
              <v:shape style="position:absolute;left:6292;top:8753;width:2139;height:1121" coordorigin="6292,8753" coordsize="2139,1121" path="m6292,9408l6292,9874,6297,9874,6292,9408xe" filled="true" fillcolor="#000000" stroked="false">
                <v:path arrowok="t"/>
                <v:fill type="solid"/>
              </v:shape>
              <v:shape style="position:absolute;left:6292;top:8753;width:2139;height:1121" coordorigin="6292,8753" coordsize="2139,1121" path="m6292,9408l6297,9874,6297,9410,6292,9408xe" filled="true" fillcolor="#000000" stroked="false">
                <v:path arrowok="t"/>
                <v:fill type="solid"/>
              </v:shape>
              <v:shape style="position:absolute;left:6292;top:8753;width:2139;height:1121" coordorigin="6292,8753" coordsize="2139,1121" path="m8430,8753l6292,9408,6297,9410,8430,8753xe" filled="true" fillcolor="#000000" stroked="false">
                <v:path arrowok="t"/>
                <v:fill type="solid"/>
              </v:shape>
              <v:shape style="position:absolute;left:6292;top:8753;width:2139;height:1121" coordorigin="6292,8753" coordsize="2139,1121" path="m8430,8753l6297,9410,8430,8758,8430,8753xe" filled="true" fillcolor="#000000" stroked="false">
                <v:path arrowok="t"/>
                <v:fill type="solid"/>
              </v:shape>
            </v:group>
            <v:group style="position:absolute;left:6292;top:9408;width:5;height:466" coordorigin="6292,9408" coordsize="5,466">
              <v:shape style="position:absolute;left:6292;top:9408;width:5;height:466" coordorigin="6292,9408" coordsize="5,466" path="m6292,9874l6297,9874,6292,9408,6292,9874xe" filled="false" stroked="true" strokeweight="0pt" strokecolor="#000000">
                <v:path arrowok="t"/>
              </v:shape>
            </v:group>
            <v:group style="position:absolute;left:6292;top:9408;width:5;height:466" coordorigin="6292,9408" coordsize="5,466">
              <v:shape style="position:absolute;left:6292;top:9408;width:5;height:466" coordorigin="6292,9408" coordsize="5,466" path="m6297,9874l6292,9408,6297,9410,6297,9874xe" filled="false" stroked="true" strokeweight="0pt" strokecolor="#000000">
                <v:path arrowok="t"/>
              </v:shape>
            </v:group>
            <v:group style="position:absolute;left:6292;top:8753;width:2139;height:658" coordorigin="6292,8753" coordsize="2139,658">
              <v:shape style="position:absolute;left:6292;top:8753;width:2139;height:658" coordorigin="6292,8753" coordsize="2139,658" path="m6292,9408l6297,9410,8430,8753,6292,9408xe" filled="false" stroked="true" strokeweight="0pt" strokecolor="#000000">
                <v:path arrowok="t"/>
              </v:shape>
            </v:group>
            <v:group style="position:absolute;left:6297;top:8753;width:2134;height:658" coordorigin="6297,8753" coordsize="2134,658">
              <v:shape style="position:absolute;left:6297;top:8753;width:2134;height:658" coordorigin="6297,8753" coordsize="2134,658" path="m6297,9410l8430,8753,8430,8758,6297,9410xe" filled="false" stroked="true" strokeweight="0pt" strokecolor="#000000">
                <v:path arrowok="t"/>
              </v:shape>
            </v:group>
            <v:group style="position:absolute;left:8150;top:8755;width:555;height:87" coordorigin="8150,8755" coordsize="555,87">
              <v:shape style="position:absolute;left:8150;top:8755;width:555;height:87" coordorigin="8150,8755" coordsize="555,87" path="m8150,8842l8430,8755,8704,8839e" filled="false" stroked="true" strokeweight=".12pt" strokecolor="#000000">
                <v:path arrowok="t"/>
              </v:shape>
            </v:group>
            <v:group style="position:absolute;left:8430;top:8753;width:1001;height:1980" coordorigin="8430,8753" coordsize="1001,1980">
              <v:shape style="position:absolute;left:8430;top:8753;width:1001;height:1980" coordorigin="8430,8753" coordsize="1001,1980" path="m9376,9677l9376,10733,9381,10730,9376,9677xe" filled="true" fillcolor="#000000" stroked="false">
                <v:path arrowok="t"/>
                <v:fill type="solid"/>
              </v:shape>
              <v:shape style="position:absolute;left:8430;top:8753;width:1001;height:1980" coordorigin="8430,8753" coordsize="1001,1980" path="m9431,10730l9381,10730,9376,10733,9431,10730xe" filled="true" fillcolor="#000000" stroked="false">
                <v:path arrowok="t"/>
                <v:fill type="solid"/>
              </v:shape>
              <v:shape style="position:absolute;left:8430;top:8753;width:1001;height:1980" coordorigin="8430,8753" coordsize="1001,1980" path="m9431,10730l9376,10733,9431,10733,9431,10730xe" filled="true" fillcolor="#000000" stroked="false">
                <v:path arrowok="t"/>
                <v:fill type="solid"/>
              </v:shape>
              <v:shape style="position:absolute;left:8430;top:8753;width:1001;height:1980" coordorigin="8430,8753" coordsize="1001,1980" path="m9376,9046l9376,9677,9381,10730,9381,9677,9376,9046xe" filled="true" fillcolor="#000000" stroked="false">
                <v:path arrowok="t"/>
                <v:fill type="solid"/>
              </v:shape>
              <v:shape style="position:absolute;left:8430;top:8753;width:1001;height:1980" coordorigin="8430,8753" coordsize="1001,1980" path="m9381,9043l9376,9046,9381,9677,9381,9043xe" filled="true" fillcolor="#000000" stroked="false">
                <v:path arrowok="t"/>
                <v:fill type="solid"/>
              </v:shape>
              <v:shape style="position:absolute;left:8430;top:8753;width:1001;height:1980" coordorigin="8430,8753" coordsize="1001,1980" path="m8430,8758l9376,9046,9381,9043,8430,8758xe" filled="true" fillcolor="#000000" stroked="false">
                <v:path arrowok="t"/>
                <v:fill type="solid"/>
              </v:shape>
              <v:shape style="position:absolute;left:8430;top:8753;width:1001;height:1980" coordorigin="8430,8753" coordsize="1001,1980" path="m8430,8753l8430,8758,9381,9043,8430,8753xe" filled="true" fillcolor="#000000" stroked="false">
                <v:path arrowok="t"/>
                <v:fill type="solid"/>
              </v:shape>
            </v:group>
            <v:group style="position:absolute;left:8430;top:8753;width:951;height:291" coordorigin="8430,8753" coordsize="951,291">
              <v:shape style="position:absolute;left:8430;top:8753;width:951;height:291" coordorigin="8430,8753" coordsize="951,291" path="m8430,8753l8430,8758,9381,9043,8430,8753xe" filled="false" stroked="true" strokeweight="0pt" strokecolor="#000000">
                <v:path arrowok="t"/>
              </v:shape>
            </v:group>
            <v:group style="position:absolute;left:8430;top:8758;width:951;height:288" coordorigin="8430,8758" coordsize="951,288">
              <v:shape style="position:absolute;left:8430;top:8758;width:951;height:288" coordorigin="8430,8758" coordsize="951,288" path="m8430,8758l9381,9043,9376,9046,8430,8758xe" filled="false" stroked="true" strokeweight="0pt" strokecolor="#000000">
                <v:path arrowok="t"/>
              </v:shape>
            </v:group>
            <v:group style="position:absolute;left:9376;top:9043;width:5;height:634" coordorigin="9376,9043" coordsize="5,634">
              <v:shape style="position:absolute;left:9376;top:9043;width:5;height:634" coordorigin="9376,9043" coordsize="5,634" path="m9381,9043l9376,9046,9381,9677,9381,9043xe" filled="false" stroked="true" strokeweight="0pt" strokecolor="#000000">
                <v:path arrowok="t"/>
              </v:shape>
            </v:group>
            <v:group style="position:absolute;left:9376;top:9046;width:5;height:632" coordorigin="9376,9046" coordsize="5,632">
              <v:shape style="position:absolute;left:9376;top:9046;width:5;height:632" coordorigin="9376,9046" coordsize="5,632" path="m9376,9046l9381,9677,9376,9677,9376,9046xe" filled="false" stroked="true" strokeweight="0pt" strokecolor="#000000">
                <v:path arrowok="t"/>
              </v:shape>
            </v:group>
            <v:group style="position:absolute;left:9376;top:9677;width:5;height:1054" coordorigin="9376,9677" coordsize="5,1054">
              <v:shape style="position:absolute;left:9376;top:9677;width:5;height:1054" coordorigin="9376,9677" coordsize="5,1054" path="m9381,9677l9376,9677,9381,10730,9381,9677xe" filled="false" stroked="true" strokeweight="0pt" strokecolor="#000000">
                <v:path arrowok="t"/>
              </v:shape>
            </v:group>
            <v:group style="position:absolute;left:9376;top:9677;width:5;height:1056" coordorigin="9376,9677" coordsize="5,1056">
              <v:shape style="position:absolute;left:9376;top:9677;width:5;height:1056" coordorigin="9376,9677" coordsize="5,1056" path="m9376,9677l9381,10730,9376,10733,9376,9677xe" filled="false" stroked="true" strokeweight="0pt" strokecolor="#000000">
                <v:path arrowok="t"/>
              </v:shape>
            </v:group>
            <v:group style="position:absolute;left:9376;top:10730;width:56;height:3" coordorigin="9376,10730" coordsize="56,3">
              <v:shape style="position:absolute;left:9376;top:10730;width:56;height:3" coordorigin="9376,10730" coordsize="56,3" path="m9381,10730l9376,10733,9431,10730,9381,10730xe" filled="false" stroked="true" strokeweight="0pt" strokecolor="#000000">
                <v:path arrowok="t"/>
              </v:shape>
            </v:group>
            <v:group style="position:absolute;left:9376;top:10730;width:56;height:3" coordorigin="9376,10730" coordsize="56,3">
              <v:shape style="position:absolute;left:9376;top:10730;width:56;height:3" coordorigin="9376,10730" coordsize="56,3" path="m9376,10733l9431,10730,9431,10733,9376,10733xe" filled="false" stroked="true" strokeweight="0pt" strokecolor="#000000">
                <v:path arrowok="t"/>
              </v:shape>
            </v:group>
            <v:group style="position:absolute;left:6225;top:10704;width:8;height:36" coordorigin="6225,10704" coordsize="8,36">
              <v:shape style="position:absolute;left:6225;top:10704;width:8;height:36" coordorigin="6225,10704" coordsize="8,36" path="m6224,10722l6233,10722e" filled="false" stroked="true" strokeweight="2.02pt" strokecolor="#000000">
                <v:path arrowok="t"/>
              </v:shape>
            </v:group>
            <v:group style="position:absolute;left:6294;top:9533;width:2;height:1198" coordorigin="6294,9533" coordsize="2,1198">
              <v:shape style="position:absolute;left:6294;top:9533;width:2;height:1198" coordorigin="6294,9533" coordsize="0,1198" path="m6294,9533l6294,10730e" filled="false" stroked="true" strokeweight=".12pt" strokecolor="#000000">
                <v:path arrowok="t"/>
              </v:shape>
            </v:group>
            <v:group style="position:absolute;left:6294;top:8755;width:3084;height:653" coordorigin="6294,8755" coordsize="3084,653">
              <v:shape style="position:absolute;left:6294;top:8755;width:3084;height:653" coordorigin="6294,8755" coordsize="3084,653" path="m6294,9408l8150,8842,8430,8755,8704,8839,9378,9046e" filled="false" stroked="true" strokeweight=".12pt" strokecolor="#000000">
                <v:path arrowok="t"/>
              </v:shape>
            </v:group>
            <v:group style="position:absolute;left:9378;top:9101;width:2;height:1630" coordorigin="9378,9101" coordsize="2,1630">
              <v:shape style="position:absolute;left:9378;top:9101;width:2;height:1630" coordorigin="9378,9101" coordsize="0,1630" path="m9378,9101l9378,9677,9378,10730e" filled="false" stroked="true" strokeweight=".12pt" strokecolor="#000000">
                <v:path arrowok="t"/>
              </v:shape>
            </v:group>
            <v:group style="position:absolute;left:6294;top:8767;width:3084;height:653" coordorigin="6294,8767" coordsize="3084,653">
              <v:shape style="position:absolute;left:6294;top:8767;width:3084;height:653" coordorigin="6294,8767" coordsize="3084,653" path="m6294,9420l8147,8854,8430,8767,8704,8851,8747,8863,9378,9058e" filled="false" stroked="true" strokeweight=".12pt" strokecolor="#000000">
                <v:path arrowok="t"/>
              </v:shape>
            </v:group>
            <v:group style="position:absolute;left:9366;top:9041;width:2;height:2" coordorigin="9366,9041" coordsize="2,2">
              <v:shape style="position:absolute;left:9366;top:9041;width:2;height:2" coordorigin="9366,9041" coordsize="0,0" path="m9366,9041l9366,9041e" filled="false" stroked="true" strokeweight=".12pt" strokecolor="#000000">
                <v:path arrowok="t"/>
              </v:shape>
            </v:group>
            <v:group style="position:absolute;left:9366;top:8995;width:2;height:1736" coordorigin="9366,8995" coordsize="2,1736">
              <v:shape style="position:absolute;left:9366;top:8995;width:2;height:1736" coordorigin="9366,8995" coordsize="0,1736" path="m9366,8995l9366,10730e" filled="false" stroked="true" strokeweight=".12pt" strokecolor="#000000">
                <v:path arrowok="t"/>
              </v:shape>
            </v:group>
            <v:group style="position:absolute;left:9462;top:8983;width:2;height:70" coordorigin="9462,8983" coordsize="2,70">
              <v:shape style="position:absolute;left:9462;top:8983;width:2;height:70" coordorigin="9462,8983" coordsize="0,70" path="m9462,9053l9462,8983e" filled="false" stroked="true" strokeweight=".12pt" strokecolor="#000000">
                <v:path arrowok="t"/>
              </v:shape>
            </v:group>
            <v:group style="position:absolute;left:9474;top:8950;width:2;height:15" coordorigin="9474,8950" coordsize="2,15">
              <v:shape style="position:absolute;left:9474;top:8950;width:2;height:15" coordorigin="9474,8950" coordsize="0,15" path="m9474,8964l9474,8950e" filled="false" stroked="true" strokeweight=".12pt" strokecolor="#000000">
                <v:path arrowok="t"/>
              </v:shape>
            </v:group>
            <v:group style="position:absolute;left:9438;top:10704;width:10;height:36" coordorigin="9438,10704" coordsize="10,36">
              <v:shape style="position:absolute;left:9438;top:10704;width:10;height:36" coordorigin="9438,10704" coordsize="10,36" path="m9438,10704l9438,10740,9448,10740,9438,10704xe" filled="true" fillcolor="#000000" stroked="false">
                <v:path arrowok="t"/>
                <v:fill type="solid"/>
              </v:shape>
              <v:shape style="position:absolute;left:9438;top:10704;width:10;height:36" coordorigin="9438,10704" coordsize="10,36" path="m9448,10704l9438,10704,9448,10740,9448,10704xe" filled="true" fillcolor="#000000" stroked="false">
                <v:path arrowok="t"/>
                <v:fill type="solid"/>
              </v:shape>
            </v:group>
            <v:group style="position:absolute;left:9438;top:10704;width:10;height:36" coordorigin="9438,10704" coordsize="10,36">
              <v:shape style="position:absolute;left:9438;top:10704;width:10;height:36" coordorigin="9438,10704" coordsize="10,36" path="m9438,10740l9448,10740,9438,10704,9438,10740xe" filled="false" stroked="true" strokeweight="0pt" strokecolor="#000000">
                <v:path arrowok="t"/>
              </v:shape>
            </v:group>
            <v:group style="position:absolute;left:9438;top:10704;width:10;height:36" coordorigin="9438,10704" coordsize="10,36">
              <v:shape style="position:absolute;left:9438;top:10704;width:10;height:36" coordorigin="9438,10704" coordsize="10,36" path="m9448,10740l9438,10704,9448,10704,9448,10740xe" filled="false" stroked="true" strokeweight="0pt" strokecolor="#000000">
                <v:path arrowok="t"/>
              </v:shape>
            </v:group>
            <v:group style="position:absolute;left:9438;top:10704;width:10;height:36" coordorigin="9438,10704" coordsize="10,36">
              <v:shape style="position:absolute;left:9438;top:10704;width:10;height:36" coordorigin="9438,10704" coordsize="10,36" path="m9437,10722l9449,10722e" filled="false" stroked="true" strokeweight="2.02pt" strokecolor="#000000">
                <v:path arrowok="t"/>
              </v:shape>
            </v:group>
            <v:group style="position:absolute;left:9438;top:9065;width:10;height:36" coordorigin="9438,9065" coordsize="10,36">
              <v:shape style="position:absolute;left:9438;top:9065;width:10;height:36" coordorigin="9438,9065" coordsize="10,36" path="m9438,9065l9438,9101,9448,9101,9438,9065xe" filled="true" fillcolor="#000000" stroked="false">
                <v:path arrowok="t"/>
                <v:fill type="solid"/>
              </v:shape>
              <v:shape style="position:absolute;left:9438;top:9065;width:10;height:36" coordorigin="9438,9065" coordsize="10,36" path="m9448,9065l9438,9065,9448,9101,9448,9065xe" filled="true" fillcolor="#000000" stroked="false">
                <v:path arrowok="t"/>
                <v:fill type="solid"/>
              </v:shape>
            </v:group>
            <v:group style="position:absolute;left:9438;top:9065;width:10;height:36" coordorigin="9438,9065" coordsize="10,36">
              <v:shape style="position:absolute;left:9438;top:9065;width:10;height:36" coordorigin="9438,9065" coordsize="10,36" path="m9438,9101l9448,9101,9438,9065,9438,9101xe" filled="false" stroked="true" strokeweight="0pt" strokecolor="#000000">
                <v:path arrowok="t"/>
              </v:shape>
            </v:group>
            <v:group style="position:absolute;left:9438;top:9065;width:10;height:36" coordorigin="9438,9065" coordsize="10,36">
              <v:shape style="position:absolute;left:9438;top:9065;width:10;height:36" coordorigin="9438,9065" coordsize="10,36" path="m9448,9101l9438,9065,9448,9065,9448,9101xe" filled="false" stroked="true" strokeweight="0pt" strokecolor="#000000">
                <v:path arrowok="t"/>
              </v:shape>
            </v:group>
            <v:group style="position:absolute;left:9438;top:9324;width:10;height:36" coordorigin="9438,9324" coordsize="10,36">
              <v:shape style="position:absolute;left:9438;top:9324;width:10;height:36" coordorigin="9438,9324" coordsize="10,36" path="m9438,9324l9438,9360,9448,9360,9438,9324xe" filled="true" fillcolor="#000000" stroked="false">
                <v:path arrowok="t"/>
                <v:fill type="solid"/>
              </v:shape>
              <v:shape style="position:absolute;left:9438;top:9324;width:10;height:36" coordorigin="9438,9324" coordsize="10,36" path="m9448,9324l9438,9324,9448,9360,9448,9324xe" filled="true" fillcolor="#000000" stroked="false">
                <v:path arrowok="t"/>
                <v:fill type="solid"/>
              </v:shape>
            </v:group>
            <v:group style="position:absolute;left:9438;top:9324;width:10;height:36" coordorigin="9438,9324" coordsize="10,36">
              <v:shape style="position:absolute;left:9438;top:9324;width:10;height:36" coordorigin="9438,9324" coordsize="10,36" path="m9438,9360l9448,9360,9438,9324,9438,9360xe" filled="false" stroked="true" strokeweight="0pt" strokecolor="#000000">
                <v:path arrowok="t"/>
              </v:shape>
            </v:group>
            <v:group style="position:absolute;left:9438;top:9324;width:10;height:36" coordorigin="9438,9324" coordsize="10,36">
              <v:shape style="position:absolute;left:9438;top:9324;width:10;height:36" coordorigin="9438,9324" coordsize="10,36" path="m9448,9360l9438,9324,9448,9324,9448,9360xe" filled="false" stroked="true" strokeweight="0pt" strokecolor="#000000">
                <v:path arrowok="t"/>
              </v:shape>
            </v:group>
            <v:group style="position:absolute;left:9438;top:9785;width:10;height:34" coordorigin="9438,9785" coordsize="10,34">
              <v:shape style="position:absolute;left:9438;top:9785;width:10;height:34" coordorigin="9438,9785" coordsize="10,34" path="m9438,9785l9438,9818,9448,9818,9438,9785xe" filled="true" fillcolor="#000000" stroked="false">
                <v:path arrowok="t"/>
                <v:fill type="solid"/>
              </v:shape>
              <v:shape style="position:absolute;left:9438;top:9785;width:10;height:34" coordorigin="9438,9785" coordsize="10,34" path="m9448,9785l9438,9785,9448,9818,9448,9785xe" filled="true" fillcolor="#000000" stroked="false">
                <v:path arrowok="t"/>
                <v:fill type="solid"/>
              </v:shape>
            </v:group>
            <v:group style="position:absolute;left:9438;top:9785;width:10;height:34" coordorigin="9438,9785" coordsize="10,34">
              <v:shape style="position:absolute;left:9438;top:9785;width:10;height:34" coordorigin="9438,9785" coordsize="10,34" path="m9438,9818l9448,9818,9438,9785,9438,9818xe" filled="false" stroked="true" strokeweight="0pt" strokecolor="#000000">
                <v:path arrowok="t"/>
              </v:shape>
            </v:group>
            <v:group style="position:absolute;left:9438;top:9785;width:10;height:34" coordorigin="9438,9785" coordsize="10,34">
              <v:shape style="position:absolute;left:9438;top:9785;width:10;height:34" coordorigin="9438,9785" coordsize="10,34" path="m9448,9818l9438,9785,9448,9785,9448,9818xe" filled="false" stroked="true" strokeweight="0pt" strokecolor="#000000">
                <v:path arrowok="t"/>
              </v:shape>
            </v:group>
            <v:group style="position:absolute;left:9438;top:10246;width:10;height:34" coordorigin="9438,10246" coordsize="10,34">
              <v:shape style="position:absolute;left:9438;top:10246;width:10;height:34" coordorigin="9438,10246" coordsize="10,34" path="m9438,10246l9438,10279,9448,10279,9438,10246xe" filled="true" fillcolor="#000000" stroked="false">
                <v:path arrowok="t"/>
                <v:fill type="solid"/>
              </v:shape>
              <v:shape style="position:absolute;left:9438;top:10246;width:10;height:34" coordorigin="9438,10246" coordsize="10,34" path="m9448,10246l9438,10246,9448,10279,9448,10246xe" filled="true" fillcolor="#000000" stroked="false">
                <v:path arrowok="t"/>
                <v:fill type="solid"/>
              </v:shape>
            </v:group>
            <v:group style="position:absolute;left:9438;top:10246;width:10;height:34" coordorigin="9438,10246" coordsize="10,34">
              <v:shape style="position:absolute;left:9438;top:10246;width:10;height:34" coordorigin="9438,10246" coordsize="10,34" path="m9438,10279l9448,10279,9438,10246,9438,10279xe" filled="false" stroked="true" strokeweight="0pt" strokecolor="#000000">
                <v:path arrowok="t"/>
              </v:shape>
            </v:group>
            <v:group style="position:absolute;left:9438;top:10246;width:10;height:34" coordorigin="9438,10246" coordsize="10,34">
              <v:shape style="position:absolute;left:9438;top:10246;width:10;height:34" coordorigin="9438,10246" coordsize="10,34" path="m9448,10279l9438,10246,9448,10246,9448,10279xe" filled="false" stroked="true" strokeweight="0pt" strokecolor="#000000">
                <v:path arrowok="t"/>
              </v:shape>
            </v:group>
            <v:group style="position:absolute;left:9438;top:10246;width:10;height:34" coordorigin="9438,10246" coordsize="10,34">
              <v:shape style="position:absolute;left:9438;top:10246;width:10;height:34" coordorigin="9438,10246" coordsize="10,34" path="m9437,10262l9449,10262e" filled="false" stroked="true" strokeweight="1.9pt" strokecolor="#000000">
                <v:path arrowok="t"/>
              </v:shape>
            </v:group>
            <v:group style="position:absolute;left:9438;top:9785;width:10;height:34" coordorigin="9438,9785" coordsize="10,34">
              <v:shape style="position:absolute;left:9438;top:9785;width:10;height:34" coordorigin="9438,9785" coordsize="10,34" path="m9437,9802l9449,9802e" filled="false" stroked="true" strokeweight="1.9pt" strokecolor="#000000">
                <v:path arrowok="t"/>
              </v:shape>
            </v:group>
            <v:group style="position:absolute;left:9438;top:9353;width:10;height:34" coordorigin="9438,9353" coordsize="10,34">
              <v:shape style="position:absolute;left:9438;top:9353;width:10;height:34" coordorigin="9438,9353" coordsize="10,34" path="m9437,9370l9449,9370e" filled="false" stroked="true" strokeweight="1.9pt" strokecolor="#000000">
                <v:path arrowok="t"/>
              </v:shape>
            </v:group>
            <v:group style="position:absolute;left:9448;top:8983;width:15;height:2" coordorigin="9448,8983" coordsize="15,2">
              <v:shape style="position:absolute;left:9448;top:8983;width:15;height:2" coordorigin="9448,8983" coordsize="15,0" path="m9462,8983l9448,8983e" filled="false" stroked="true" strokeweight=".12pt" strokecolor="#000000">
                <v:path arrowok="t"/>
              </v:shape>
            </v:group>
            <v:group style="position:absolute;left:9445;top:8954;width:6;height:4" coordorigin="9445,8954" coordsize="6,4">
              <v:shape style="position:absolute;left:9445;top:8954;width:6;height:4" coordorigin="9445,8954" coordsize="6,4" path="m9450,8957l9450,8956,9449,8955,9448,8955,9447,8954,9446,8954,9445,8955e" filled="false" stroked="true" strokeweight=".12pt" strokecolor="#000000">
                <v:path arrowok="t"/>
              </v:shape>
            </v:group>
            <v:group style="position:absolute;left:9448;top:8959;width:2;height:2" coordorigin="9448,8959" coordsize="2,2">
              <v:shape style="position:absolute;left:9448;top:8959;width:2;height:2" coordorigin="9448,8959" coordsize="0,0" path="m9448,8959l9448,8959e" filled="false" stroked="true" strokeweight=".12pt" strokecolor="#000000">
                <v:path arrowok="t"/>
              </v:shape>
            </v:group>
            <v:group style="position:absolute;left:9450;top:8957;width:6;height:3" coordorigin="9450,8957" coordsize="6,3">
              <v:shape style="position:absolute;left:9450;top:8957;width:6;height:3" coordorigin="9450,8957" coordsize="6,3" path="m9455,8960l9455,8958,9454,8957,9453,8957,9452,8957,9451,8957,9450,8957e" filled="false" stroked="true" strokeweight=".12pt" strokecolor="#000000">
                <v:path arrowok="t"/>
              </v:shape>
            </v:group>
            <v:group style="position:absolute;left:9453;top:8962;width:2;height:2" coordorigin="9453,8962" coordsize="2,2">
              <v:shape style="position:absolute;left:9453;top:8962;width:2;height:2" coordorigin="9453,8962" coordsize="0,0" path="m9453,8962l9453,8962e" filled="false" stroked="true" strokeweight=".12pt" strokecolor="#000000">
                <v:path arrowok="t"/>
              </v:shape>
            </v:group>
            <v:group style="position:absolute;left:9452;top:8957;width:6;height:3" coordorigin="9452,8957" coordsize="6,3">
              <v:shape style="position:absolute;left:9452;top:8957;width:6;height:3" coordorigin="9452,8957" coordsize="6,3" path="m9457,8959l9457,8958,9456,8957,9455,8957,9454,8957,9453,8957,9452,8958e" filled="false" stroked="true" strokeweight=".12pt" strokecolor="#000000">
                <v:path arrowok="t"/>
              </v:shape>
            </v:group>
            <v:group style="position:absolute;left:9455;top:8962;width:2;height:2" coordorigin="9455,8962" coordsize="2,2">
              <v:shape style="position:absolute;left:9455;top:8962;width:2;height:2" coordorigin="9455,8962" coordsize="0,0" path="m9455,8962l9455,8962e" filled="false" stroked="true" strokeweight=".12pt" strokecolor="#000000">
                <v:path arrowok="t"/>
              </v:shape>
            </v:group>
            <v:group style="position:absolute;left:9458;top:8962;width:2;height:2" coordorigin="9458,8962" coordsize="2,2">
              <v:shape style="position:absolute;left:9458;top:8962;width:2;height:2" coordorigin="9458,8962" coordsize="2,1" path="m9460,8962l9460,8962,9459,8962,9459,8962,9459,8962,9458,8962,9458,8962e" filled="false" stroked="true" strokeweight=".12pt" strokecolor="#000000">
                <v:path arrowok="t"/>
              </v:shape>
            </v:group>
            <v:group style="position:absolute;left:9460;top:8962;width:2;height:2" coordorigin="9460,8962" coordsize="2,2">
              <v:shape style="position:absolute;left:9460;top:8962;width:2;height:2" coordorigin="9460,8962" coordsize="0,0" path="m9460,8962l9460,8962e" filled="false" stroked="true" strokeweight=".12pt" strokecolor="#000000">
                <v:path arrowok="t"/>
              </v:shape>
            </v:group>
            <v:group style="position:absolute;left:9463;top:8962;width:2;height:2" coordorigin="9463,8962" coordsize="2,2">
              <v:shape style="position:absolute;left:9463;top:8962;width:2;height:2" coordorigin="9463,8962" coordsize="2,1" path="m9465,8962l9465,8962,9464,8962,9464,8962,9464,8962,9463,8962,9463,8962e" filled="false" stroked="true" strokeweight=".12pt" strokecolor="#000000">
                <v:path arrowok="t"/>
              </v:shape>
            </v:group>
            <v:group style="position:absolute;left:9465;top:8964;width:2;height:2" coordorigin="9465,8964" coordsize="2,2">
              <v:shape style="position:absolute;left:9465;top:8964;width:2;height:2" coordorigin="9465,8964" coordsize="0,0" path="m9465,8964l9465,8964e" filled="false" stroked="true" strokeweight=".12pt" strokecolor="#000000">
                <v:path arrowok="t"/>
              </v:shape>
            </v:group>
            <v:group style="position:absolute;left:9465;top:8964;width:2;height:2" coordorigin="9465,8964" coordsize="2,2">
              <v:shape style="position:absolute;left:9465;top:8964;width:2;height:2" coordorigin="9465,8964" coordsize="2,1" path="m9467,8965l9467,8964,9467,8964,9466,8964,9466,8964,9465,8964,9465,8964e" filled="false" stroked="true" strokeweight=".12pt" strokecolor="#000000">
                <v:path arrowok="t"/>
              </v:shape>
            </v:group>
            <v:group style="position:absolute;left:9467;top:8964;width:2;height:2" coordorigin="9467,8964" coordsize="2,2">
              <v:shape style="position:absolute;left:9467;top:8964;width:2;height:2" coordorigin="9467,8964" coordsize="0,0" path="m9467,8964l9467,8964e" filled="false" stroked="true" strokeweight=".12pt" strokecolor="#000000">
                <v:path arrowok="t"/>
              </v:shape>
            </v:group>
            <v:group style="position:absolute;left:9468;top:8964;width:2;height:2" coordorigin="9468,8964" coordsize="2,2">
              <v:shape style="position:absolute;left:9468;top:8964;width:2;height:2" coordorigin="9468,8964" coordsize="2,2" path="m9470,8965l9469,8964,9468,8964e" filled="false" stroked="true" strokeweight=".12pt" strokecolor="#000000">
                <v:path arrowok="t"/>
              </v:shape>
            </v:group>
            <v:group style="position:absolute;left:9470;top:8966;width:2;height:2" coordorigin="9470,8966" coordsize="2,2">
              <v:shape style="position:absolute;left:9470;top:8966;width:2;height:2" coordorigin="9470,8966" coordsize="0,0" path="m9470,8966l9470,8966e" filled="false" stroked="true" strokeweight=".12pt" strokecolor="#000000">
                <v:path arrowok="t"/>
              </v:shape>
            </v:group>
            <v:group style="position:absolute;left:9471;top:8967;width:2;height:2" coordorigin="9471,8967" coordsize="2,2">
              <v:shape style="position:absolute;left:9471;top:8967;width:2;height:2" coordorigin="9471,8967" coordsize="1,2" path="m9472,8968l9472,8968,9472,8968,9472,8967,9472,8967,9472,8967,9471,8967e" filled="false" stroked="true" strokeweight=".12pt" strokecolor="#000000">
                <v:path arrowok="t"/>
              </v:shape>
            </v:group>
            <v:group style="position:absolute;left:9470;top:8971;width:2;height:2" coordorigin="9470,8971" coordsize="2,2">
              <v:shape style="position:absolute;left:9470;top:8971;width:2;height:2" coordorigin="9470,8971" coordsize="0,0" path="m9470,8971l9470,8971e" filled="false" stroked="true" strokeweight=".12pt" strokecolor="#000000">
                <v:path arrowok="t"/>
              </v:shape>
            </v:group>
            <v:group style="position:absolute;left:9471;top:8971;width:2;height:2" coordorigin="9471,8971" coordsize="2,2">
              <v:shape style="position:absolute;left:9471;top:8971;width:2;height:2" coordorigin="9471,8971" coordsize="1,2" path="m9471,8973l9472,8973,9472,8973,9472,8972,9472,8972,9472,8972,9471,8971e" filled="false" stroked="true" strokeweight=".12pt" strokecolor="#000000">
                <v:path arrowok="t"/>
              </v:shape>
            </v:group>
            <v:group style="position:absolute;left:9470;top:8976;width:2;height:2" coordorigin="9470,8976" coordsize="2,2">
              <v:shape style="position:absolute;left:9470;top:8976;width:2;height:2" coordorigin="9470,8976" coordsize="0,0" path="m9470,8976l9470,8976e" filled="false" stroked="true" strokeweight=".12pt" strokecolor="#000000">
                <v:path arrowok="t"/>
              </v:shape>
            </v:group>
            <v:group style="position:absolute;left:9471;top:8974;width:2;height:2" coordorigin="9471,8974" coordsize="2,2">
              <v:shape style="position:absolute;left:9471;top:8974;width:2;height:2" coordorigin="9471,8974" coordsize="2,2" path="m9471,8976l9471,8976,9472,8976,9472,8976,9472,8975,9472,8975,9472,8974e" filled="false" stroked="true" strokeweight=".12pt" strokecolor="#000000">
                <v:path arrowok="t"/>
              </v:shape>
            </v:group>
            <v:group style="position:absolute;left:9470;top:8978;width:2;height:2" coordorigin="9470,8978" coordsize="2,2">
              <v:shape style="position:absolute;left:9470;top:8978;width:2;height:2" coordorigin="9470,8978" coordsize="0,0" path="m9470,8978l9470,8978e" filled="false" stroked="true" strokeweight=".12pt" strokecolor="#000000">
                <v:path arrowok="t"/>
              </v:shape>
            </v:group>
            <v:group style="position:absolute;left:9468;top:8975;width:2;height:2" coordorigin="9468,8975" coordsize="2,2">
              <v:shape style="position:absolute;left:9468;top:8975;width:2;height:2" coordorigin="9468,8975" coordsize="2,1" path="m9468,8976l9468,8976,9468,8976,9469,8976,9469,8976,9469,8976,9470,8975e" filled="false" stroked="true" strokeweight=".12pt" strokecolor="#000000">
                <v:path arrowok="t"/>
              </v:shape>
            </v:group>
            <v:group style="position:absolute;left:9465;top:8978;width:2;height:2" coordorigin="9465,8978" coordsize="2,2">
              <v:shape style="position:absolute;left:9465;top:8978;width:2;height:2" coordorigin="9465,8978" coordsize="0,0" path="m9465,8978l9465,8978e" filled="false" stroked="true" strokeweight=".12pt" strokecolor="#000000">
                <v:path arrowok="t"/>
              </v:shape>
            </v:group>
            <v:group style="position:absolute;left:9461;top:8979;width:6;height:2" coordorigin="9461,8979" coordsize="6,2">
              <v:shape style="position:absolute;left:9461;top:8979;width:6;height:2" coordorigin="9461,8979" coordsize="6,2" path="m9461,8980l9462,8980,9463,8981,9464,8981,9465,8981,9466,8980,9467,8979e" filled="false" stroked="true" strokeweight=".12pt" strokecolor="#000000">
                <v:path arrowok="t"/>
              </v:shape>
            </v:group>
            <v:group style="position:absolute;left:9460;top:8978;width:2;height:2" coordorigin="9460,8978" coordsize="2,2">
              <v:shape style="position:absolute;left:9460;top:8978;width:2;height:2" coordorigin="9460,8978" coordsize="0,0" path="m9460,8978l9460,8978e" filled="false" stroked="true" strokeweight=".12pt" strokecolor="#000000">
                <v:path arrowok="t"/>
              </v:shape>
            </v:group>
            <v:group style="position:absolute;left:9456;top:8979;width:6;height:2" coordorigin="9456,8979" coordsize="6,2">
              <v:shape style="position:absolute;left:9456;top:8979;width:6;height:2" coordorigin="9456,8979" coordsize="6,2" path="m9456,8979l9456,8980,9458,8981,9459,8981,9460,8981,9461,8980,9462,8979e" filled="false" stroked="true" strokeweight=".12pt" strokecolor="#000000">
                <v:path arrowok="t"/>
              </v:shape>
            </v:group>
            <v:group style="position:absolute;left:9458;top:8978;width:2;height:2" coordorigin="9458,8978" coordsize="2,2">
              <v:shape style="position:absolute;left:9458;top:8978;width:2;height:2" coordorigin="9458,8978" coordsize="0,0" path="m9458,8978l9458,8978e" filled="false" stroked="true" strokeweight=".12pt" strokecolor="#000000">
                <v:path arrowok="t"/>
              </v:shape>
            </v:group>
            <v:group style="position:absolute;left:9453;top:8978;width:6;height:3" coordorigin="9453,8978" coordsize="6,3">
              <v:shape style="position:absolute;left:9453;top:8978;width:6;height:3" coordorigin="9453,8978" coordsize="6,3" path="m9453,8978l9453,8979,9454,8980,9455,8981,9457,8981,9458,8981,9459,8980e" filled="false" stroked="true" strokeweight=".12pt" strokecolor="#000000">
                <v:path arrowok="t"/>
              </v:shape>
            </v:group>
            <v:group style="position:absolute;left:9453;top:8978;width:2;height:2" coordorigin="9453,8978" coordsize="2,2">
              <v:shape style="position:absolute;left:9453;top:8978;width:2;height:2" coordorigin="9453,8978" coordsize="0,0" path="m9453,8978l9453,8978e" filled="false" stroked="true" strokeweight=".12pt" strokecolor="#000000">
                <v:path arrowok="t"/>
              </v:shape>
            </v:group>
            <v:group style="position:absolute;left:9450;top:8975;width:5;height:4" coordorigin="9450,8975" coordsize="5,4">
              <v:shape style="position:absolute;left:9450;top:8975;width:5;height:4" coordorigin="9450,8975" coordsize="5,4" path="m9450,8975l9450,8976,9451,8977,9452,8978,9453,8978,9454,8979,9455,8978e" filled="false" stroked="true" strokeweight=".12pt" strokecolor="#000000">
                <v:path arrowok="t"/>
              </v:shape>
            </v:group>
            <v:group style="position:absolute;left:9450;top:8976;width:2;height:2" coordorigin="9450,8976" coordsize="2,2">
              <v:shape style="position:absolute;left:9450;top:8976;width:2;height:2" coordorigin="9450,8976" coordsize="0,0" path="m9450,8976l9450,8976e" filled="false" stroked="true" strokeweight=".12pt" strokecolor="#000000">
                <v:path arrowok="t"/>
              </v:shape>
            </v:group>
            <v:group style="position:absolute;left:9338;top:8923;width:106;height:46" coordorigin="9338,8923" coordsize="106,46">
              <v:shape style="position:absolute;left:9338;top:8923;width:106;height:46" coordorigin="9338,8923" coordsize="106,46" path="m9443,8954l9438,8969,9338,8938,9340,8923,9443,8954,9338,8938,9438,8969,9340,8923e" filled="false" stroked="true" strokeweight=".12pt" strokecolor="#000000">
                <v:path arrowok="t"/>
              </v:shape>
            </v:group>
            <v:group style="position:absolute;left:8903;top:8791;width:108;height:46" coordorigin="8903,8791" coordsize="108,46">
              <v:shape style="position:absolute;left:8903;top:8791;width:108;height:46" coordorigin="8903,8791" coordsize="108,46" path="m9011,8822l9006,8837,8903,8806,8908,8791,9011,8822,8903,8806,9006,8837,8908,8791e" filled="false" stroked="true" strokeweight=".12pt" strokecolor="#000000">
                <v:path arrowok="t"/>
              </v:shape>
            </v:group>
            <v:group style="position:absolute;left:8430;top:8647;width:108;height:46" coordorigin="8430,8647" coordsize="108,46">
              <v:shape style="position:absolute;left:8430;top:8647;width:108;height:46" coordorigin="8430,8647" coordsize="108,46" path="m8538,8678l8534,8693,8430,8662,8435,8647,8538,8678,8430,8662,8534,8693,8435,8647e" filled="false" stroked="true" strokeweight=".12pt" strokecolor="#000000">
                <v:path arrowok="t"/>
              </v:shape>
            </v:group>
            <v:group style="position:absolute;left:7960;top:8758;width:108;height:46" coordorigin="7960,8758" coordsize="108,46">
              <v:shape style="position:absolute;left:7960;top:8758;width:108;height:46" coordorigin="7960,8758" coordsize="108,46" path="m7960,8789l7965,8803,8068,8772,8063,8758,7960,8789,8068,8772,7965,8803,8063,8758e" filled="false" stroked="true" strokeweight=".12pt" strokecolor="#000000">
                <v:path arrowok="t"/>
              </v:shape>
            </v:group>
            <v:group style="position:absolute;left:7521;top:8892;width:108;height:46" coordorigin="7521,8892" coordsize="108,46">
              <v:shape style="position:absolute;left:7521;top:8892;width:108;height:46" coordorigin="7521,8892" coordsize="108,46" path="m7521,8923l7526,8938,7629,8906,7624,8892,7521,8923,7629,8906,7526,8938,7624,8892e" filled="false" stroked="true" strokeweight=".12pt" strokecolor="#000000">
                <v:path arrowok="t"/>
              </v:shape>
            </v:group>
            <v:group style="position:absolute;left:7079;top:9026;width:108;height:46" coordorigin="7079,9026" coordsize="108,46">
              <v:shape style="position:absolute;left:7079;top:9026;width:108;height:46" coordorigin="7079,9026" coordsize="108,46" path="m7079,9058l7084,9072,7187,9041,7182,9026,7079,9058,7187,9041,7084,9072,7182,9026e" filled="false" stroked="true" strokeweight=".12pt" strokecolor="#000000">
                <v:path arrowok="t"/>
              </v:shape>
            </v:group>
            <v:group style="position:absolute;left:6640;top:9161;width:108;height:46" coordorigin="6640,9161" coordsize="108,46">
              <v:shape style="position:absolute;left:6640;top:9161;width:108;height:46" coordorigin="6640,9161" coordsize="108,46" path="m6640,9192l6645,9206,6748,9175,6743,9161,6640,9192,6748,9175,6645,9206,6743,9161e" filled="false" stroked="true" strokeweight=".12pt" strokecolor="#000000">
                <v:path arrowok="t"/>
              </v:shape>
            </v:group>
            <v:group style="position:absolute;left:6230;top:9288;width:106;height:46" coordorigin="6230,9288" coordsize="106,46">
              <v:shape style="position:absolute;left:6230;top:9288;width:106;height:46" coordorigin="6230,9288" coordsize="106,46" path="m6230,9319l6232,9334,6335,9302,6330,9288,6230,9319,6335,9302,6232,9334,6330,9288e" filled="false" stroked="true" strokeweight=".12pt" strokecolor="#000000">
                <v:path arrowok="t"/>
              </v:shape>
            </v:group>
            <v:group style="position:absolute;left:8322;top:8647;width:108;height:46" coordorigin="8322,8647" coordsize="108,46">
              <v:shape style="position:absolute;left:8322;top:8647;width:108;height:46" coordorigin="8322,8647" coordsize="108,46" path="m8322,8678l8327,8693,8430,8662,8426,8647,8322,8678,8430,8662,8327,8693,8426,8647e" filled="false" stroked="true" strokeweight=".12pt" strokecolor="#000000">
                <v:path arrowok="t"/>
              </v:shape>
            </v:group>
            <v:group style="position:absolute;left:8750;top:8854;width:2;height:2" coordorigin="8750,8854" coordsize="2,2">
              <v:shape style="position:absolute;left:8750;top:8854;width:2;height:2" coordorigin="8750,8854" coordsize="0,0" path="m8750,8854l8750,8854e" filled="false" stroked="true" strokeweight=".12pt" strokecolor="#000000">
                <v:path arrowok="t"/>
              </v:shape>
            </v:group>
            <v:group style="position:absolute;left:6242;top:9785;width:53;height:34" coordorigin="6242,9785" coordsize="53,34">
              <v:shape style="position:absolute;left:6242;top:9785;width:53;height:34" coordorigin="6242,9785" coordsize="53,34" path="m6294,9785l6242,9785,6242,9818,6294,9818,6294,9785,6242,9818,6294,9818,6242,9785e" filled="false" stroked="true" strokeweight=".12pt" strokecolor="#000000">
                <v:path arrowok="t"/>
              </v:shape>
            </v:group>
            <v:group style="position:absolute;left:6242;top:9408;width:53;height:36" coordorigin="6242,9408" coordsize="53,36">
              <v:shape style="position:absolute;left:6242;top:9408;width:53;height:36" coordorigin="6242,9408" coordsize="53,36" path="m6294,9408l6242,9408,6242,9444,6294,9444,6294,9408,6242,9444,6294,9444,6242,9408e" filled="false" stroked="true" strokeweight=".12pt" strokecolor="#000000">
                <v:path arrowok="t"/>
              </v:shape>
            </v:group>
            <v:group style="position:absolute;left:9378;top:10246;width:53;height:34" coordorigin="9378,10246" coordsize="53,34">
              <v:shape style="position:absolute;left:9378;top:10246;width:53;height:34" coordorigin="9378,10246" coordsize="53,34" path="m9431,10246l9378,10246,9378,10279,9431,10279,9431,10246,9378,10279,9431,10279,9378,10246e" filled="false" stroked="true" strokeweight=".12pt" strokecolor="#000000">
                <v:path arrowok="t"/>
              </v:shape>
            </v:group>
            <v:group style="position:absolute;left:9378;top:9785;width:53;height:34" coordorigin="9378,9785" coordsize="53,34">
              <v:shape style="position:absolute;left:9378;top:9785;width:53;height:34" coordorigin="9378,9785" coordsize="53,34" path="m9431,9785l9378,9785,9378,9818,9431,9818,9431,9785,9378,9818,9431,9818,9378,9785e" filled="false" stroked="true" strokeweight=".12pt" strokecolor="#000000">
                <v:path arrowok="t"/>
              </v:shape>
            </v:group>
            <v:group style="position:absolute;left:9378;top:9353;width:53;height:34" coordorigin="9378,9353" coordsize="53,34">
              <v:shape style="position:absolute;left:9378;top:9353;width:53;height:34" coordorigin="9378,9353" coordsize="53,34" path="m9431,9353l9378,9353,9378,9386,9431,9386,9431,9353,9378,9386,9431,9386,9378,9353e" filled="false" stroked="true" strokeweight=".12pt" strokecolor="#000000">
                <v:path arrowok="t"/>
              </v:shape>
            </v:group>
            <v:group style="position:absolute;left:9405;top:10716;width:2;height:2" coordorigin="9405,10716" coordsize="2,2">
              <v:shape style="position:absolute;left:9405;top:10716;width:2;height:2" coordorigin="9405,10716" coordsize="0,0" path="m9405,10716l9405,10716e" filled="false" stroked="true" strokeweight=".12pt" strokecolor="#000000">
                <v:path arrowok="t"/>
              </v:shape>
            </v:group>
            <v:group style="position:absolute;left:6294;top:10730;width:3084;height:2" coordorigin="6294,10730" coordsize="3084,2">
              <v:shape style="position:absolute;left:6294;top:10730;width:3084;height:2" coordorigin="6294,10730" coordsize="3084,0" path="m9378,10730l6294,10730e" filled="false" stroked="true" strokeweight=".12pt" strokecolor="#000000">
                <v:path arrowok="t"/>
              </v:shape>
            </v:group>
            <v:group style="position:absolute;left:6306;top:10726;width:3060;height:2" coordorigin="6306,10726" coordsize="3060,2">
              <v:shape style="position:absolute;left:6306;top:10726;width:3060;height:2" coordorigin="6306,10726" coordsize="3060,0" path="m9366,10726l6306,10726e" filled="false" stroked="true" strokeweight=".12pt" strokecolor="#000000">
                <v:path arrowok="t"/>
              </v:shape>
              <v:shape style="position:absolute;left:5816;top:8598;width:3624;height:2321" type="#_x0000_t75" stroked="false">
                <v:imagedata r:id="rId36" o:title=""/>
              </v:shape>
            </v:group>
            <v:group style="position:absolute;left:620;top:2516;width:2;height:402" coordorigin="620,2516" coordsize="2,402">
              <v:shape style="position:absolute;left:620;top:2516;width:2;height:402" coordorigin="620,2516" coordsize="0,402" path="m620,2516l620,2918e" filled="false" stroked="true" strokeweight="1.42pt" strokecolor="#000000">
                <v:path arrowok="t"/>
              </v:shape>
            </v:group>
            <v:group style="position:absolute;left:556;top:2488;width:77;height:28" coordorigin="556,2488" coordsize="77,28">
              <v:shape style="position:absolute;left:556;top:2488;width:77;height:28" coordorigin="556,2488" coordsize="77,28" path="m556,2502l633,2502e" filled="false" stroked="true" strokeweight="1.5pt" strokecolor="#000000">
                <v:path arrowok="t"/>
              </v:shape>
            </v:group>
            <v:group style="position:absolute;left:734;top:2489;width:257;height:430" coordorigin="734,2489" coordsize="257,430">
              <v:shape style="position:absolute;left:734;top:2489;width:257;height:430" coordorigin="734,2489" coordsize="257,430" path="m873,2916l856,2916,863,2918,866,2918,873,2916xe" filled="true" fillcolor="#000000" stroked="false">
                <v:path arrowok="t"/>
                <v:fill type="solid"/>
              </v:shape>
              <v:shape style="position:absolute;left:734;top:2489;width:257;height:430" coordorigin="734,2489" coordsize="257,430" path="m899,2914l830,2914,834,2916,894,2916,899,2914xe" filled="true" fillcolor="#000000" stroked="false">
                <v:path arrowok="t"/>
                <v:fill type="solid"/>
              </v:shape>
              <v:shape style="position:absolute;left:734;top:2489;width:257;height:430" coordorigin="734,2489" coordsize="257,430" path="m909,2911l815,2911,820,2914,904,2914,909,2911xe" filled="true" fillcolor="#000000" stroked="false">
                <v:path arrowok="t"/>
                <v:fill type="solid"/>
              </v:shape>
              <v:shape style="position:absolute;left:734;top:2489;width:257;height:430" coordorigin="734,2489" coordsize="257,430" path="m911,2494l813,2494,803,2498,798,2498,796,2501,786,2506,784,2508,779,2510,774,2515,770,2518,767,2522,762,2527,760,2532,758,2534,753,2544,750,2546,743,2561,743,2566,741,2570,741,2575,738,2580,738,2585,736,2590,736,2602,734,2606,734,2798,736,2803,736,2815,738,2820,738,2830,743,2839,743,2844,750,2858,750,2861,753,2866,755,2868,758,2873,770,2885,772,2890,777,2892,779,2894,784,2897,786,2899,791,2902,794,2904,798,2904,803,2906,806,2909,810,2911,911,2911,921,2906,926,2906,930,2904,933,2902,938,2899,940,2897,945,2894,947,2892,952,2890,858,2890,851,2887,837,2887,832,2885,827,2885,822,2882,818,2882,813,2880,810,2878,801,2873,798,2870,794,2868,789,2863,784,2861,782,2856,779,2854,777,2849,774,2846,770,2837,770,2834,765,2825,765,2820,762,2815,762,2810,760,2803,760,2746,762,2741,762,2734,765,2729,765,2724,770,2714,770,2712,774,2702,777,2700,779,2695,782,2693,784,2688,786,2686,791,2683,801,2674,760,2674,760,2602,762,2597,762,2592,765,2587,765,2582,770,2573,770,2568,774,2558,777,2556,779,2551,784,2546,786,2542,791,2539,794,2537,798,2534,801,2532,806,2530,808,2527,818,2522,822,2522,825,2520,830,2520,834,2518,856,2518,863,2515,952,2515,947,2513,945,2510,935,2506,933,2503,923,2498,921,2496,916,2496,911,2494xe" filled="true" fillcolor="#000000" stroked="false">
                <v:path arrowok="t"/>
                <v:fill type="solid"/>
              </v:shape>
              <v:shape style="position:absolute;left:734;top:2489;width:257;height:430" coordorigin="734,2489" coordsize="257,430" path="m952,2659l878,2659,882,2662,892,2662,897,2664,902,2664,916,2671,918,2671,923,2674,926,2676,930,2678,933,2681,935,2686,940,2688,942,2690,945,2695,947,2698,952,2707,954,2710,954,2714,959,2724,959,2729,962,2734,962,2738,964,2743,964,2767,966,2774,966,2779,964,2786,964,2803,962,2808,962,2813,959,2818,959,2822,957,2827,957,2832,950,2846,947,2849,945,2854,942,2856,940,2861,938,2863,933,2866,928,2870,923,2873,921,2875,906,2882,904,2882,899,2885,894,2885,890,2887,873,2887,868,2890,952,2890,954,2887,957,2882,969,2870,971,2866,974,2863,974,2858,981,2844,981,2842,986,2832,986,2825,988,2820,988,2810,990,2803,990,2746,988,2738,988,2729,986,2724,986,2719,983,2714,983,2710,976,2695,976,2690,974,2688,969,2678,966,2676,964,2671,962,2669,957,2666,954,2662,952,2659xe" filled="true" fillcolor="#000000" stroked="false">
                <v:path arrowok="t"/>
                <v:fill type="solid"/>
              </v:shape>
              <v:shape style="position:absolute;left:734;top:2489;width:257;height:430" coordorigin="734,2489" coordsize="257,430" path="m921,2640l803,2640,794,2645,791,2647,782,2652,779,2654,774,2657,772,2662,767,2664,765,2666,762,2671,760,2674,801,2674,806,2671,808,2671,818,2666,822,2666,825,2664,830,2662,842,2662,846,2659,952,2659,947,2657,942,2652,938,2650,935,2647,921,2640xe" filled="true" fillcolor="#000000" stroked="false">
                <v:path arrowok="t"/>
                <v:fill type="solid"/>
              </v:shape>
              <v:shape style="position:absolute;left:734;top:2489;width:257;height:430" coordorigin="734,2489" coordsize="257,430" path="m904,2635l818,2635,808,2640,918,2640,914,2638,909,2638,904,2635xe" filled="true" fillcolor="#000000" stroked="false">
                <v:path arrowok="t"/>
                <v:fill type="solid"/>
              </v:shape>
              <v:shape style="position:absolute;left:734;top:2489;width:257;height:430" coordorigin="734,2489" coordsize="257,430" path="m894,2633l830,2633,822,2635,899,2635,894,2633xe" filled="true" fillcolor="#000000" stroked="false">
                <v:path arrowok="t"/>
                <v:fill type="solid"/>
              </v:shape>
              <v:shape style="position:absolute;left:734;top:2489;width:257;height:430" coordorigin="734,2489" coordsize="257,430" path="m880,2630l846,2630,839,2633,885,2633,880,2630xe" filled="true" fillcolor="#000000" stroked="false">
                <v:path arrowok="t"/>
                <v:fill type="solid"/>
              </v:shape>
              <v:shape style="position:absolute;left:734;top:2489;width:257;height:430" coordorigin="734,2489" coordsize="257,430" path="m952,2515l863,2515,866,2518,887,2518,892,2520,899,2520,904,2522,906,2522,921,2530,923,2532,928,2534,930,2537,935,2539,938,2544,947,2554,950,2558,952,2561,952,2566,959,2580,959,2585,962,2590,962,2594,964,2602,964,2606,990,2599,988,2594,988,2587,986,2582,986,2578,983,2573,983,2568,978,2558,978,2554,971,2539,969,2537,966,2532,957,2522,954,2518,952,2515xe" filled="true" fillcolor="#000000" stroked="false">
                <v:path arrowok="t"/>
                <v:fill type="solid"/>
              </v:shape>
              <v:shape style="position:absolute;left:734;top:2489;width:257;height:430" coordorigin="734,2489" coordsize="257,430" path="m902,2491l822,2491,818,2494,906,2494,902,2491xe" filled="true" fillcolor="#000000" stroked="false">
                <v:path arrowok="t"/>
                <v:fill type="solid"/>
              </v:shape>
              <v:shape style="position:absolute;left:734;top:2489;width:257;height:430" coordorigin="734,2489" coordsize="257,430" path="m890,2489l837,2489,832,2491,894,2491,890,2489xe" filled="true" fillcolor="#000000" stroked="false">
                <v:path arrowok="t"/>
                <v:fill type="solid"/>
              </v:shape>
            </v:group>
            <v:group style="position:absolute;left:1104;top:2890;width:2;height:113" coordorigin="1104,2890" coordsize="2,113">
              <v:shape style="position:absolute;left:1104;top:2890;width:2;height:113" coordorigin="1104,2890" coordsize="0,113" path="m1104,2890l1104,3002e" filled="false" stroked="true" strokeweight="1.42pt" strokecolor="#000000">
                <v:path arrowok="t"/>
              </v:shape>
            </v:group>
            <v:group style="position:absolute;left:1218;top:2489;width:257;height:430" coordorigin="1218,2489" coordsize="257,430">
              <v:shape style="position:absolute;left:1218;top:2489;width:257;height:430" coordorigin="1218,2489" coordsize="257,430" path="m1377,2916l1317,2916,1322,2918,1372,2918,1377,2916xe" filled="true" fillcolor="#000000" stroked="false">
                <v:path arrowok="t"/>
                <v:fill type="solid"/>
              </v:shape>
              <v:shape style="position:absolute;left:1218;top:2489;width:257;height:430" coordorigin="1218,2489" coordsize="257,430" path="m1403,2914l1290,2914,1295,2916,1398,2916,1403,2914xe" filled="true" fillcolor="#000000" stroked="false">
                <v:path arrowok="t"/>
                <v:fill type="solid"/>
              </v:shape>
              <v:shape style="position:absolute;left:1218;top:2489;width:257;height:430" coordorigin="1218,2489" coordsize="257,430" path="m1413,2911l1281,2911,1286,2914,1408,2914,1413,2911xe" filled="true" fillcolor="#000000" stroked="false">
                <v:path arrowok="t"/>
                <v:fill type="solid"/>
              </v:shape>
              <v:shape style="position:absolute;left:1218;top:2489;width:257;height:430" coordorigin="1218,2489" coordsize="257,430" path="m1432,2702l1259,2702,1250,2712,1245,2714,1242,2719,1240,2722,1235,2731,1233,2734,1226,2748,1226,2753,1223,2760,1221,2765,1221,2777,1218,2782,1218,2825,1221,2832,1221,2837,1223,2842,1223,2846,1226,2851,1226,2856,1230,2866,1230,2870,1233,2875,1235,2878,1238,2882,1240,2885,1245,2887,1247,2892,1252,2897,1257,2899,1259,2902,1269,2906,1271,2909,1276,2911,1418,2911,1422,2909,1425,2906,1434,2902,1437,2899,1442,2897,1446,2892,1451,2890,1317,2890,1312,2887,1300,2887,1295,2885,1290,2885,1288,2882,1283,2882,1278,2880,1276,2878,1271,2875,1259,2863,1254,2854,1252,2851,1252,2846,1247,2837,1247,2832,1245,2827,1245,2779,1247,2774,1247,2770,1250,2765,1250,2760,1254,2750,1257,2748,1259,2743,1262,2741,1264,2736,1269,2734,1274,2729,1283,2724,1286,2722,1290,2722,1295,2719,1300,2719,1305,2717,1451,2717,1442,2707,1432,2702xe" filled="true" fillcolor="#000000" stroked="false">
                <v:path arrowok="t"/>
                <v:fill type="solid"/>
              </v:shape>
              <v:shape style="position:absolute;left:1218;top:2489;width:257;height:430" coordorigin="1218,2489" coordsize="257,430" path="m1451,2717l1389,2717,1394,2719,1398,2719,1403,2722,1408,2722,1413,2724,1415,2726,1420,2729,1422,2731,1427,2734,1430,2736,1432,2741,1437,2746,1444,2760,1444,2765,1449,2774,1449,2791,1451,2796,1451,2808,1449,2815,1449,2832,1446,2837,1446,2842,1442,2851,1439,2854,1437,2858,1434,2861,1432,2866,1420,2878,1415,2880,1413,2880,1403,2885,1398,2885,1394,2887,1384,2887,1379,2890,1451,2890,1454,2885,1456,2882,1458,2878,1461,2875,1466,2866,1466,2863,1470,2854,1470,2849,1473,2844,1473,2837,1475,2832,1475,2774,1473,2770,1473,2762,1470,2758,1470,2753,1456,2724,1454,2722,1451,2717xe" filled="true" fillcolor="#000000" stroked="false">
                <v:path arrowok="t"/>
                <v:fill type="solid"/>
              </v:shape>
              <v:shape style="position:absolute;left:1218;top:2489;width:257;height:430" coordorigin="1218,2489" coordsize="257,430" path="m1410,2491l1286,2491,1281,2494,1276,2494,1274,2496,1264,2501,1262,2503,1257,2506,1254,2508,1250,2510,1245,2515,1242,2520,1240,2522,1238,2527,1235,2530,1230,2539,1228,2542,1226,2546,1226,2551,1223,2556,1223,2561,1221,2568,1221,2578,1218,2585,1218,2623,1221,2630,1221,2635,1223,2642,1223,2647,1226,2652,1226,2657,1238,2681,1240,2683,1242,2688,1247,2690,1250,2695,1254,2698,1257,2700,1262,2702,1434,2702,1439,2700,1442,2695,1446,2693,1449,2690,1450,2688,1305,2688,1300,2686,1295,2686,1290,2683,1288,2683,1278,2678,1276,2676,1271,2674,1269,2671,1264,2669,1262,2666,1259,2662,1257,2659,1252,2650,1252,2645,1250,2642,1247,2635,1247,2630,1245,2626,1245,2580,1247,2573,1247,2568,1250,2563,1250,2558,1252,2556,1257,2546,1259,2544,1262,2539,1264,2537,1269,2534,1271,2530,1274,2527,1278,2527,1283,2525,1286,2522,1290,2520,1295,2520,1300,2518,1317,2518,1322,2515,1450,2515,1449,2513,1444,2510,1442,2508,1437,2506,1434,2503,1430,2501,1427,2498,1422,2496,1418,2496,1413,2494,1410,2491xe" filled="true" fillcolor="#000000" stroked="false">
                <v:path arrowok="t"/>
                <v:fill type="solid"/>
              </v:shape>
              <v:shape style="position:absolute;left:1218;top:2489;width:257;height:430" coordorigin="1218,2489" coordsize="257,430" path="m1450,2515l1372,2515,1377,2518,1394,2518,1398,2520,1403,2520,1413,2525,1415,2525,1420,2527,1422,2530,1427,2532,1430,2537,1434,2542,1439,2551,1442,2554,1444,2558,1444,2563,1449,2573,1449,2590,1451,2597,1451,2609,1449,2614,1449,2630,1446,2635,1446,2640,1439,2654,1437,2657,1434,2662,1432,2664,1430,2669,1427,2671,1422,2674,1420,2676,1415,2678,1413,2681,1408,2683,1403,2683,1398,2686,1394,2686,1389,2688,1450,2688,1451,2686,1461,2676,1466,2666,1466,2662,1470,2652,1470,2645,1473,2640,1473,2635,1475,2628,1475,2573,1473,2568,1473,2563,1470,2558,1470,2554,1466,2544,1466,2539,1463,2534,1461,2532,1456,2522,1451,2518,1450,2515xe" filled="true" fillcolor="#000000" stroked="false">
                <v:path arrowok="t"/>
                <v:fill type="solid"/>
              </v:shape>
              <v:shape style="position:absolute;left:1218;top:2489;width:257;height:430" coordorigin="1218,2489" coordsize="257,430" path="m1401,2489l1295,2489,1290,2491,1406,2491,1401,2489xe" filled="true" fillcolor="#000000" stroked="false">
                <v:path arrowok="t"/>
                <v:fill type="solid"/>
              </v:shape>
            </v:group>
            <v:group style="position:absolute;left:1576;top:2630;width:284;height:288" coordorigin="1576,2630" coordsize="284,288">
              <v:shape style="position:absolute;left:1576;top:2630;width:284;height:288" coordorigin="1576,2630" coordsize="284,288" path="m1602,2630l1576,2630,1576,2918,1602,2918,1602,2705,1605,2700,1605,2695,1607,2690,1607,2686,1610,2681,1612,2678,1614,2674,1619,2671,1622,2669,1626,2666,1629,2664,1634,2662,1638,2662,1643,2659,1718,2659,1715,2654,1710,2652,1708,2647,1602,2647,1602,2630xe" filled="true" fillcolor="#000000" stroked="false">
                <v:path arrowok="t"/>
                <v:fill type="solid"/>
              </v:shape>
              <v:shape style="position:absolute;left:1576;top:2630;width:284;height:288" coordorigin="1576,2630" coordsize="284,288" path="m1763,2662l1674,2662,1679,2664,1682,2666,1686,2669,1689,2671,1694,2674,1696,2676,1701,2686,1701,2690,1703,2695,1703,2700,1706,2705,1706,2918,1732,2918,1732,2700,1734,2695,1734,2690,1739,2681,1742,2678,1744,2674,1746,2671,1751,2669,1754,2666,1763,2662xe" filled="true" fillcolor="#000000" stroked="false">
                <v:path arrowok="t"/>
                <v:fill type="solid"/>
              </v:shape>
              <v:shape style="position:absolute;left:1576;top:2630;width:284;height:288" coordorigin="1576,2630" coordsize="284,288" path="m1846,2659l1794,2659,1799,2662,1804,2662,1806,2664,1816,2669,1823,2676,1833,2695,1833,2705,1835,2710,1835,2918,1859,2918,1859,2693,1857,2688,1857,2683,1854,2678,1854,2674,1852,2669,1850,2666,1846,2659xe" filled="true" fillcolor="#000000" stroked="false">
                <v:path arrowok="t"/>
                <v:fill type="solid"/>
              </v:shape>
              <v:shape style="position:absolute;left:1576;top:2630;width:284;height:288" coordorigin="1576,2630" coordsize="284,288" path="m1718,2659l1665,2659,1670,2662,1718,2662,1718,2659xe" filled="true" fillcolor="#000000" stroked="false">
                <v:path arrowok="t"/>
                <v:fill type="solid"/>
              </v:shape>
              <v:shape style="position:absolute;left:1576;top:2630;width:284;height:288" coordorigin="1576,2630" coordsize="284,288" path="m1809,2633l1756,2633,1742,2640,1739,2642,1734,2645,1732,2647,1727,2650,1725,2654,1718,2662,1768,2662,1773,2659,1846,2659,1845,2657,1840,2652,1838,2647,1833,2645,1830,2642,1826,2640,1823,2638,1818,2638,1809,2633xe" filled="true" fillcolor="#000000" stroked="false">
                <v:path arrowok="t"/>
                <v:fill type="solid"/>
              </v:shape>
              <v:shape style="position:absolute;left:1576;top:2630;width:284;height:288" coordorigin="1576,2630" coordsize="284,288" path="m1677,2633l1629,2633,1614,2640,1610,2640,1602,2647,1708,2647,1703,2645,1701,2642,1686,2635,1682,2635,1677,2633xe" filled="true" fillcolor="#000000" stroked="false">
                <v:path arrowok="t"/>
                <v:fill type="solid"/>
              </v:shape>
              <v:shape style="position:absolute;left:1576;top:2630;width:284;height:288" coordorigin="1576,2630" coordsize="284,288" path="m1667,2630l1646,2630,1638,2633,1672,2633,1667,2630xe" filled="true" fillcolor="#000000" stroked="false">
                <v:path arrowok="t"/>
                <v:fill type="solid"/>
              </v:shape>
              <v:shape style="position:absolute;left:1576;top:2630;width:284;height:288" coordorigin="1576,2630" coordsize="284,288" path="m1794,2630l1773,2630,1768,2633,1799,2633,1794,2630xe" filled="true" fillcolor="#000000" stroked="false">
                <v:path arrowok="t"/>
                <v:fill type="solid"/>
              </v:shape>
            </v:group>
            <v:group style="position:absolute;left:1979;top:2496;width:149;height:255" coordorigin="1979,2496" coordsize="149,255">
              <v:shape style="position:absolute;left:1979;top:2496;width:149;height:255" coordorigin="1979,2496" coordsize="149,255" path="m2111,2532l2044,2532,2051,2534,2058,2534,2063,2537,2070,2542,2073,2544,2075,2549,2080,2563,2080,2592,2075,2606,2070,2614,2070,2616,2066,2621,2063,2628,2058,2635,2054,2640,2049,2647,1979,2731,1979,2750,2123,2750,2128,2714,2020,2714,2070,2654,2075,2650,2080,2642,2085,2638,2090,2630,2092,2628,2097,2621,2102,2616,2104,2609,2106,2606,2114,2585,2116,2585,2116,2578,2118,2568,2118,2549,2114,2534,2111,2532xe" filled="true" fillcolor="#000000" stroked="false">
                <v:path arrowok="t"/>
                <v:fill type="solid"/>
              </v:shape>
              <v:shape style="position:absolute;left:1979;top:2496;width:149;height:255" coordorigin="1979,2496" coordsize="149,255" path="m2128,2712l2080,2712,2073,2714,2128,2714,2128,2712xe" filled="true" fillcolor="#000000" stroked="false">
                <v:path arrowok="t"/>
                <v:fill type="solid"/>
              </v:shape>
              <v:shape style="position:absolute;left:1979;top:2496;width:149;height:255" coordorigin="1979,2496" coordsize="149,255" path="m2068,2498l2003,2498,1989,2503,1984,2542,1989,2542,1996,2539,2001,2537,2010,2534,2015,2534,2022,2532,2111,2532,2109,2525,2104,2520,2099,2513,2094,2510,2087,2506,2082,2503,2068,2498xe" filled="true" fillcolor="#000000" stroked="false">
                <v:path arrowok="t"/>
                <v:fill type="solid"/>
              </v:shape>
              <v:shape style="position:absolute;left:1979;top:2496;width:149;height:255" coordorigin="1979,2496" coordsize="149,255" path="m2054,2496l2020,2496,2013,2498,2061,2498,2054,2496xe" filled="true" fillcolor="#000000" stroked="false">
                <v:path arrowok="t"/>
                <v:fill type="solid"/>
              </v:shape>
              <v:shape style="position:absolute;left:516;top:3298;width:1046;height:224" type="#_x0000_t75" stroked="false">
                <v:imagedata r:id="rId37" o:title=""/>
              </v:shape>
            </v:group>
            <v:group style="position:absolute;left:1679;top:3386;width:2;height:130" coordorigin="1679,3386" coordsize="2,130">
              <v:shape style="position:absolute;left:1679;top:3386;width:2;height:130" coordorigin="1679,3386" coordsize="0,130" path="m1679,3386l1679,3516e" filled="false" stroked="true" strokeweight=".580pt" strokecolor="#000000">
                <v:path arrowok="t"/>
              </v:shape>
            </v:group>
            <v:group style="position:absolute;left:1377;top:3624;width:120;height:125" coordorigin="1377,3624" coordsize="120,125">
              <v:shape style="position:absolute;left:1377;top:3624;width:120;height:125" coordorigin="1377,3624" coordsize="120,125" path="m1398,3691l1386,3691,1382,3696,1379,3696,1379,3698,1377,3701,1379,3701,1379,3703,1382,3703,1386,3708,1386,3710,1389,3710,1389,3713,1391,3715,1391,3718,1394,3720,1394,3725,1396,3727,1396,3730,1398,3734,1401,3737,1401,3744,1403,3746,1403,3749,1406,3749,1406,3746,1408,3746,1408,3744,1410,3744,1413,3742,1415,3742,1420,3737,1420,3734,1422,3734,1422,3730,1425,3730,1425,3727,1427,3725,1427,3722,1430,3720,1430,3718,1432,3715,1410,3715,1408,3710,1408,3706,1406,3703,1406,3701,1401,3696,1401,3694,1398,3691xe" filled="true" fillcolor="#000000" stroked="false">
                <v:path arrowok="t"/>
                <v:fill type="solid"/>
              </v:shape>
              <v:shape style="position:absolute;left:1377;top:3624;width:120;height:125" coordorigin="1377,3624" coordsize="120,125" path="m1480,3643l1468,3643,1451,3660,1451,3662,1449,3662,1449,3665,1446,3665,1446,3667,1442,3672,1439,3672,1439,3674,1434,3679,1434,3682,1432,3684,1432,3686,1430,3686,1430,3689,1427,3689,1427,3691,1422,3696,1422,3698,1420,3701,1420,3703,1418,3703,1418,3708,1415,3708,1415,3710,1413,3713,1413,3715,1432,3715,1432,3713,1434,3710,1434,3706,1437,3706,1437,3703,1442,3698,1442,3696,1444,3694,1444,3691,1449,3686,1449,3684,1451,3684,1451,3682,1454,3679,1454,3677,1456,3677,1456,3674,1461,3670,1461,3667,1466,3662,1466,3660,1468,3660,1470,3658,1470,3655,1473,3655,1473,3653,1480,3646,1480,3643xe" filled="true" fillcolor="#000000" stroked="false">
                <v:path arrowok="t"/>
                <v:fill type="solid"/>
              </v:shape>
              <v:shape style="position:absolute;left:1377;top:3624;width:120;height:125" coordorigin="1377,3624" coordsize="120,125" path="m1396,3689l1391,3689,1391,3691,1396,3691,1396,3689xe" filled="true" fillcolor="#000000" stroked="false">
                <v:path arrowok="t"/>
                <v:fill type="solid"/>
              </v:shape>
              <v:shape style="position:absolute;left:1377;top:3624;width:120;height:125" coordorigin="1377,3624" coordsize="120,125" path="m1482,3641l1470,3641,1470,3643,1482,3643,1482,3641xe" filled="true" fillcolor="#000000" stroked="false">
                <v:path arrowok="t"/>
                <v:fill type="solid"/>
              </v:shape>
              <v:shape style="position:absolute;left:1377;top:3624;width:120;height:125" coordorigin="1377,3624" coordsize="120,125" path="m1485,3638l1473,3638,1473,3641,1485,3641,1485,3638xe" filled="true" fillcolor="#000000" stroked="false">
                <v:path arrowok="t"/>
                <v:fill type="solid"/>
              </v:shape>
              <v:shape style="position:absolute;left:1377;top:3624;width:120;height:125" coordorigin="1377,3624" coordsize="120,125" path="m1487,3636l1475,3636,1475,3638,1487,3638,1487,3636xe" filled="true" fillcolor="#000000" stroked="false">
                <v:path arrowok="t"/>
                <v:fill type="solid"/>
              </v:shape>
              <v:shape style="position:absolute;left:1377;top:3624;width:120;height:125" coordorigin="1377,3624" coordsize="120,125" path="m1494,3629l1485,3629,1478,3636,1490,3636,1490,3634,1492,3634,1492,3631,1494,3631,1494,3629xe" filled="true" fillcolor="#000000" stroked="false">
                <v:path arrowok="t"/>
                <v:fill type="solid"/>
              </v:shape>
              <v:shape style="position:absolute;left:1377;top:3624;width:120;height:125" coordorigin="1377,3624" coordsize="120,125" path="m1494,3624l1492,3624,1487,3629,1497,3629,1494,3624xe" filled="true" fillcolor="#000000" stroked="false">
                <v:path arrowok="t"/>
                <v:fill type="solid"/>
              </v:shape>
              <v:shape style="position:absolute;left:1377;top:3616;width:2322;height:1436" type="#_x0000_t75" stroked="false">
                <v:imagedata r:id="rId38" o:title=""/>
              </v:shape>
              <v:shape style="position:absolute;left:1804;top:3622;width:482;height:418" type="#_x0000_t75" stroked="false">
                <v:imagedata r:id="rId39" o:title=""/>
              </v:shape>
            </v:group>
            <v:group style="position:absolute;left:2354;top:3622;width:2;height:152" coordorigin="2354,3622" coordsize="2,152">
              <v:shape style="position:absolute;left:2354;top:3622;width:2;height:152" coordorigin="2354,3622" coordsize="0,152" path="m2354,3622l2354,3773e" filled="false" stroked="true" strokeweight=".580pt" strokecolor="#000000">
                <v:path arrowok="t"/>
              </v:shape>
            </v:group>
            <v:group style="position:absolute;left:2421;top:3672;width:72;height:101" coordorigin="2421,3672" coordsize="72,101">
              <v:shape style="position:absolute;left:2421;top:3672;width:72;height:101" coordorigin="2421,3672" coordsize="72,101" path="m2471,3770l2440,3770,2442,3773,2471,3773,2471,3770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78,3768l2435,3768,2438,3770,2476,3770,2478,3768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81,3766l2433,3766,2433,3768,2481,3768,2481,3766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83,3763l2430,3763,2430,3766,2483,3766,2483,3763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45,3761l2428,3761,2428,3763,2447,3763,2445,3761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86,3761l2469,3761,2466,3763,2486,3763,2486,3761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35,3689l2423,3689,2423,3694,2421,3696,2421,3749,2423,3751,2423,3756,2426,3758,2426,3761,2440,3761,2440,3758,2438,3758,2438,3756,2435,3756,2435,3754,2433,3754,2433,3751,2430,3749,2430,3739,2428,3737,2428,3727,2493,3727,2493,3718,2428,3718,2428,3708,2430,3706,2430,3698,2433,3696,2433,3694,2435,3691,2435,3689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88,3756l2476,3756,2476,3758,2474,3758,2474,3761,2488,3761,2488,3756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93,3739l2483,3739,2483,3746,2481,3749,2481,3751,2478,3754,2478,3756,2490,3756,2490,3749,2493,3749,2493,3739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86,3682l2464,3682,2466,3684,2471,3684,2474,3686,2476,3686,2476,3689,2478,3689,2478,3691,2481,3694,2481,3696,2483,3698,2483,3718,2493,3718,2493,3698,2490,3696,2490,3691,2488,3689,2488,3686,2486,3684,2486,3682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42,3684l2426,3684,2426,3689,2438,3689,2438,3686,2440,3686,2442,3684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50,3682l2428,3682,2428,3684,2447,3684,2450,3682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83,3679l2430,3679,2430,3682,2483,3682,2483,3679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76,3674l2438,3674,2438,3677,2435,3677,2433,3679,2481,3679,2476,3674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69,3672l2445,3672,2442,3674,2471,3674,2469,3672xe" filled="true" fillcolor="#000000" stroked="false">
                <v:path arrowok="t"/>
                <v:fill type="solid"/>
              </v:shape>
            </v:group>
            <v:group style="position:absolute;left:2637;top:3622;width:75;height:152" coordorigin="2637,3622" coordsize="75,152">
              <v:shape style="position:absolute;left:2637;top:3622;width:75;height:152" coordorigin="2637,3622" coordsize="75,152" path="m2646,3622l2637,3622,2637,3773,2646,3773,2646,3763,2663,3763,2661,3761,2658,3761,2649,3751,2649,3746,2646,3746,2646,3701,2649,3698,2649,3694,2651,3694,2651,3691,2656,3686,2658,3686,2658,3684,2663,3684,2666,3682,2646,3682,2646,3622xe" filled="true" fillcolor="#000000" stroked="false">
                <v:path arrowok="t"/>
                <v:fill type="solid"/>
              </v:shape>
              <v:shape style="position:absolute;left:2637;top:3622;width:75;height:152" coordorigin="2637,3622" coordsize="75,152" path="m2690,3770l2658,3770,2658,3773,2687,3773,2690,3770xe" filled="true" fillcolor="#000000" stroked="false">
                <v:path arrowok="t"/>
                <v:fill type="solid"/>
              </v:shape>
              <v:shape style="position:absolute;left:2637;top:3622;width:75;height:152" coordorigin="2637,3622" coordsize="75,152" path="m2694,3768l2654,3768,2654,3770,2694,3770,2694,3768xe" filled="true" fillcolor="#000000" stroked="false">
                <v:path arrowok="t"/>
                <v:fill type="solid"/>
              </v:shape>
              <v:shape style="position:absolute;left:2637;top:3622;width:75;height:152" coordorigin="2637,3622" coordsize="75,152" path="m2704,3758l2690,3758,2690,3761,2687,3761,2685,3763,2646,3763,2646,3766,2649,3766,2651,3768,2697,3768,2704,3761,2704,3758xe" filled="true" fillcolor="#000000" stroked="false">
                <v:path arrowok="t"/>
                <v:fill type="solid"/>
              </v:shape>
              <v:shape style="position:absolute;left:2637;top:3622;width:75;height:152" coordorigin="2637,3622" coordsize="75,152" path="m2706,3686l2692,3686,2694,3689,2694,3691,2697,3691,2697,3694,2699,3696,2699,3701,2702,3703,2702,3742,2699,3744,2699,3749,2697,3751,2697,3754,2692,3758,2706,3758,2706,3754,2709,3751,2709,3742,2711,3739,2711,3706,2709,3703,2709,3694,2706,3691,2706,3686xe" filled="true" fillcolor="#000000" stroked="false">
                <v:path arrowok="t"/>
                <v:fill type="solid"/>
              </v:shape>
              <v:shape style="position:absolute;left:2637;top:3622;width:75;height:152" coordorigin="2637,3622" coordsize="75,152" path="m2704,3684l2690,3684,2690,3686,2704,3686,2704,3684xe" filled="true" fillcolor="#000000" stroked="false">
                <v:path arrowok="t"/>
                <v:fill type="solid"/>
              </v:shape>
              <v:shape style="position:absolute;left:2637;top:3622;width:75;height:152" coordorigin="2637,3622" coordsize="75,152" path="m2697,3677l2651,3677,2646,3682,2682,3682,2685,3684,2702,3684,2702,3682,2699,3679,2697,3679,2697,3677xe" filled="true" fillcolor="#000000" stroked="false">
                <v:path arrowok="t"/>
                <v:fill type="solid"/>
              </v:shape>
              <v:shape style="position:absolute;left:2637;top:3622;width:75;height:152" coordorigin="2637,3622" coordsize="75,152" path="m2692,3674l2656,3674,2654,3677,2694,3677,2692,3674xe" filled="true" fillcolor="#000000" stroked="false">
                <v:path arrowok="t"/>
                <v:fill type="solid"/>
              </v:shape>
              <v:shape style="position:absolute;left:2637;top:3622;width:75;height:152" coordorigin="2637,3622" coordsize="75,152" path="m2687,3672l2661,3672,2658,3674,2690,3674,2687,3672xe" filled="true" fillcolor="#000000" stroked="false">
                <v:path arrowok="t"/>
                <v:fill type="solid"/>
              </v:shape>
            </v:group>
            <v:group style="position:absolute;left:2774;top:3672;width:72;height:101" coordorigin="2774,3672" coordsize="72,101">
              <v:shape style="position:absolute;left:2774;top:3672;width:72;height:101" coordorigin="2774,3672" coordsize="72,101" path="m2824,3770l2793,3770,2795,3773,2824,3773,2824,3770xe" filled="true" fillcolor="#000000" stroked="false">
                <v:path arrowok="t"/>
                <v:fill type="solid"/>
              </v:shape>
              <v:shape style="position:absolute;left:2774;top:3672;width:72;height:101" coordorigin="2774,3672" coordsize="72,101" path="m2831,3768l2788,3768,2790,3770,2829,3770,2831,3768xe" filled="true" fillcolor="#000000" stroked="false">
                <v:path arrowok="t"/>
                <v:fill type="solid"/>
              </v:shape>
              <v:shape style="position:absolute;left:2774;top:3672;width:72;height:101" coordorigin="2774,3672" coordsize="72,101" path="m2838,3761l2822,3761,2819,3763,2783,3763,2783,3766,2786,3766,2786,3768,2834,3768,2838,3763,2838,3761xe" filled="true" fillcolor="#000000" stroked="false">
                <v:path arrowok="t"/>
                <v:fill type="solid"/>
              </v:shape>
              <v:shape style="position:absolute;left:2774;top:3672;width:72;height:101" coordorigin="2774,3672" coordsize="72,101" path="m2790,3756l2778,3756,2778,3758,2781,3761,2781,3763,2800,3763,2798,3761,2793,3761,2793,3758,2790,3758,2790,3756xe" filled="true" fillcolor="#000000" stroked="false">
                <v:path arrowok="t"/>
                <v:fill type="solid"/>
              </v:shape>
              <v:shape style="position:absolute;left:2774;top:3672;width:72;height:101" coordorigin="2774,3672" coordsize="72,101" path="m2841,3756l2829,3756,2829,3758,2826,3758,2826,3761,2841,3761,2841,3756xe" filled="true" fillcolor="#000000" stroked="false">
                <v:path arrowok="t"/>
                <v:fill type="solid"/>
              </v:shape>
              <v:shape style="position:absolute;left:2774;top:3672;width:72;height:101" coordorigin="2774,3672" coordsize="72,101" path="m2795,3684l2778,3684,2778,3689,2776,3689,2776,3696,2774,3698,2774,3749,2776,3749,2776,3756,2788,3756,2788,3754,2786,3751,2786,3749,2783,3746,2783,3727,2846,3727,2846,3718,2783,3718,2783,3698,2786,3696,2786,3694,2790,3689,2790,3686,2795,3686,2795,3684xe" filled="true" fillcolor="#000000" stroked="false">
                <v:path arrowok="t"/>
                <v:fill type="solid"/>
              </v:shape>
              <v:shape style="position:absolute;left:2774;top:3672;width:72;height:101" coordorigin="2774,3672" coordsize="72,101" path="m2846,3739l2836,3739,2836,3749,2834,3751,2834,3754,2831,3754,2831,3756,2843,3756,2843,3751,2846,3749,2846,3739xe" filled="true" fillcolor="#000000" stroked="false">
                <v:path arrowok="t"/>
                <v:fill type="solid"/>
              </v:shape>
              <v:shape style="position:absolute;left:2774;top:3672;width:72;height:101" coordorigin="2774,3672" coordsize="72,101" path="m2841,3684l2824,3684,2826,3686,2829,3686,2829,3689,2831,3689,2831,3691,2834,3691,2834,3696,2836,3696,2836,3708,2838,3710,2838,3718,2846,3718,2846,3696,2843,3694,2843,3689,2841,3686,2841,3684xe" filled="true" fillcolor="#000000" stroked="false">
                <v:path arrowok="t"/>
                <v:fill type="solid"/>
              </v:shape>
              <v:shape style="position:absolute;left:2774;top:3672;width:72;height:101" coordorigin="2774,3672" coordsize="72,101" path="m2802,3682l2781,3682,2781,3684,2800,3684,2802,3682xe" filled="true" fillcolor="#000000" stroked="false">
                <v:path arrowok="t"/>
                <v:fill type="solid"/>
              </v:shape>
              <v:shape style="position:absolute;left:2774;top:3672;width:72;height:101" coordorigin="2774,3672" coordsize="72,101" path="m2838,3682l2819,3682,2819,3684,2838,3684,2838,3682xe" filled="true" fillcolor="#000000" stroked="false">
                <v:path arrowok="t"/>
                <v:fill type="solid"/>
              </v:shape>
              <v:shape style="position:absolute;left:2774;top:3672;width:72;height:101" coordorigin="2774,3672" coordsize="72,101" path="m2836,3679l2783,3679,2783,3682,2836,3682,2836,3679xe" filled="true" fillcolor="#000000" stroked="false">
                <v:path arrowok="t"/>
                <v:fill type="solid"/>
              </v:shape>
              <v:shape style="position:absolute;left:2774;top:3672;width:72;height:101" coordorigin="2774,3672" coordsize="72,101" path="m2829,3674l2790,3674,2790,3677,2788,3677,2786,3679,2834,3679,2829,3674xe" filled="true" fillcolor="#000000" stroked="false">
                <v:path arrowok="t"/>
                <v:fill type="solid"/>
              </v:shape>
              <v:shape style="position:absolute;left:2774;top:3672;width:72;height:101" coordorigin="2774,3672" coordsize="72,101" path="m2824,3672l2798,3672,2795,3674,2824,3674,2824,3672xe" filled="true" fillcolor="#000000" stroked="false">
                <v:path arrowok="t"/>
                <v:fill type="solid"/>
              </v:shape>
            </v:group>
            <v:group style="position:absolute;left:2908;top:3622;width:75;height:152" coordorigin="2908,3622" coordsize="75,152">
              <v:shape style="position:absolute;left:2908;top:3622;width:75;height:152" coordorigin="2908,3622" coordsize="75,152" path="m2963,3770l2930,3770,2932,3773,2961,3773,2963,3770xe" filled="true" fillcolor="#000000" stroked="false">
                <v:path arrowok="t"/>
                <v:fill type="solid"/>
              </v:shape>
              <v:shape style="position:absolute;left:2908;top:3622;width:75;height:152" coordorigin="2908,3622" coordsize="75,152" path="m2982,3622l2973,3622,2973,3682,2954,3682,2956,3684,2961,3684,2963,3686,2966,3686,2966,3689,2968,3689,2968,3691,2970,3694,2970,3698,2973,3701,2973,3746,2970,3749,2970,3751,2968,3751,2968,3756,2966,3756,2966,3758,2963,3758,2961,3761,2958,3761,2956,3763,2973,3763,2973,3773,2982,3773,2982,3622xe" filled="true" fillcolor="#000000" stroked="false">
                <v:path arrowok="t"/>
                <v:fill type="solid"/>
              </v:shape>
              <v:shape style="position:absolute;left:2908;top:3622;width:75;height:152" coordorigin="2908,3622" coordsize="75,152" path="m2968,3768l2925,3768,2927,3770,2966,3770,2968,3768xe" filled="true" fillcolor="#000000" stroked="false">
                <v:path arrowok="t"/>
                <v:fill type="solid"/>
              </v:shape>
              <v:shape style="position:absolute;left:2908;top:3622;width:75;height:152" coordorigin="2908,3622" coordsize="75,152" path="m2970,3766l2922,3766,2922,3768,2970,3768,2970,3766xe" filled="true" fillcolor="#000000" stroked="false">
                <v:path arrowok="t"/>
                <v:fill type="solid"/>
              </v:shape>
              <v:shape style="position:absolute;left:2908;top:3622;width:75;height:152" coordorigin="2908,3622" coordsize="75,152" path="m2973,3763l2920,3763,2920,3766,2973,3766,2973,3763xe" filled="true" fillcolor="#000000" stroked="false">
                <v:path arrowok="t"/>
                <v:fill type="solid"/>
              </v:shape>
              <v:shape style="position:absolute;left:2908;top:3622;width:75;height:152" coordorigin="2908,3622" coordsize="75,152" path="m2934,3761l2918,3761,2918,3763,2937,3763,2934,3761xe" filled="true" fillcolor="#000000" stroked="false">
                <v:path arrowok="t"/>
                <v:fill type="solid"/>
              </v:shape>
              <v:shape style="position:absolute;left:2908;top:3622;width:75;height:152" coordorigin="2908,3622" coordsize="75,152" path="m2925,3689l2913,3689,2913,3694,2910,3694,2910,3706,2908,3708,2908,3737,2910,3737,2910,3751,2913,3754,2913,3756,2915,3758,2915,3761,2930,3761,2927,3758,2927,3756,2925,3756,2925,3754,2922,3754,2922,3751,2920,3749,2920,3742,2918,3739,2918,3706,2920,3703,2920,3696,2922,3694,2922,3691,2925,3691,2925,3689xe" filled="true" fillcolor="#000000" stroked="false">
                <v:path arrowok="t"/>
                <v:fill type="solid"/>
              </v:shape>
              <v:shape style="position:absolute;left:2908;top:3622;width:75;height:152" coordorigin="2908,3622" coordsize="75,152" path="m2932,3684l2915,3684,2915,3689,2927,3689,2927,3686,2930,3686,2932,3684xe" filled="true" fillcolor="#000000" stroked="false">
                <v:path arrowok="t"/>
                <v:fill type="solid"/>
              </v:shape>
              <v:shape style="position:absolute;left:2908;top:3622;width:75;height:152" coordorigin="2908,3622" coordsize="75,152" path="m2973,3679l2920,3679,2918,3682,2918,3684,2937,3684,2939,3682,2973,3682,2973,3679xe" filled="true" fillcolor="#000000" stroked="false">
                <v:path arrowok="t"/>
                <v:fill type="solid"/>
              </v:shape>
              <v:shape style="position:absolute;left:2908;top:3622;width:75;height:152" coordorigin="2908,3622" coordsize="75,152" path="m2968,3677l2922,3677,2922,3679,2970,3679,2968,3677xe" filled="true" fillcolor="#000000" stroked="false">
                <v:path arrowok="t"/>
                <v:fill type="solid"/>
              </v:shape>
              <v:shape style="position:absolute;left:2908;top:3622;width:75;height:152" coordorigin="2908,3622" coordsize="75,152" path="m2966,3674l2927,3674,2927,3677,2966,3677,2966,3674xe" filled="true" fillcolor="#000000" stroked="false">
                <v:path arrowok="t"/>
                <v:fill type="solid"/>
              </v:shape>
              <v:shape style="position:absolute;left:2908;top:3622;width:75;height:152" coordorigin="2908,3622" coordsize="75,152" path="m2958,3672l2934,3672,2932,3674,2961,3674,2958,3672xe" filled="true" fillcolor="#000000" stroked="false">
                <v:path arrowok="t"/>
                <v:fill type="solid"/>
              </v:shape>
            </v:group>
            <v:group style="position:absolute;left:3638;top:3632;width:2;height:140" coordorigin="3638,3632" coordsize="2,140">
              <v:shape style="position:absolute;left:3638;top:3632;width:2;height:140" coordorigin="3638,3632" coordsize="0,140" path="m3638,3632l3638,3772e" filled="false" stroked="true" strokeweight=".580pt" strokecolor="#000000">
                <v:path arrowok="t"/>
              </v:shape>
            </v:group>
            <v:group style="position:absolute;left:3616;top:3622;width:27;height:10" coordorigin="3616,3622" coordsize="27,10">
              <v:shape style="position:absolute;left:3616;top:3622;width:27;height:10" coordorigin="3616,3622" coordsize="27,10" path="m3616,3627l3642,3627e" filled="false" stroked="true" strokeweight=".6pt" strokecolor="#000000">
                <v:path arrowok="t"/>
              </v:shape>
            </v:group>
            <v:group style="position:absolute;left:3786;top:3672;width:75;height:101" coordorigin="3786,3672" coordsize="75,101">
              <v:shape style="position:absolute;left:3786;top:3672;width:75;height:101" coordorigin="3786,3672" coordsize="75,101" path="m3842,3770l3806,3770,3806,3773,3839,3773,3842,3770xe" filled="true" fillcolor="#000000" stroked="false">
                <v:path arrowok="t"/>
                <v:fill type="solid"/>
              </v:shape>
              <v:shape style="position:absolute;left:3786;top:3672;width:75;height:101" coordorigin="3786,3672" coordsize="75,101" path="m3851,3766l3796,3766,3801,3770,3846,3770,3851,3766xe" filled="true" fillcolor="#000000" stroked="false">
                <v:path arrowok="t"/>
                <v:fill type="solid"/>
              </v:shape>
              <v:shape style="position:absolute;left:3786;top:3672;width:75;height:101" coordorigin="3786,3672" coordsize="75,101" path="m3861,3739l3851,3739,3851,3749,3849,3751,3849,3754,3844,3758,3842,3758,3842,3761,3837,3761,3837,3763,3794,3763,3794,3766,3854,3766,3854,3763,3856,3761,3856,3758,3858,3756,3858,3751,3861,3749,3861,3739xe" filled="true" fillcolor="#000000" stroked="false">
                <v:path arrowok="t"/>
                <v:fill type="solid"/>
              </v:shape>
              <v:shape style="position:absolute;left:3786;top:3672;width:75;height:101" coordorigin="3786,3672" coordsize="75,101" path="m3796,3744l3786,3744,3786,3751,3789,3754,3789,3758,3791,3761,3791,3763,3810,3763,3808,3761,3806,3761,3803,3758,3801,3758,3801,3756,3798,3756,3798,3754,3796,3751,3796,3744xe" filled="true" fillcolor="#000000" stroked="false">
                <v:path arrowok="t"/>
                <v:fill type="solid"/>
              </v:shape>
              <v:shape style="position:absolute;left:3786;top:3672;width:75;height:101" coordorigin="3786,3672" coordsize="75,101" path="m3858,3732l3842,3732,3842,3734,3844,3734,3846,3737,3849,3737,3849,3739,3858,3739,3858,3732xe" filled="true" fillcolor="#000000" stroked="false">
                <v:path arrowok="t"/>
                <v:fill type="solid"/>
              </v:shape>
              <v:shape style="position:absolute;left:3786;top:3672;width:75;height:101" coordorigin="3786,3672" coordsize="75,101" path="m3851,3725l3808,3725,3810,3727,3822,3727,3825,3730,3832,3730,3834,3732,3856,3732,3856,3730,3851,3725xe" filled="true" fillcolor="#000000" stroked="false">
                <v:path arrowok="t"/>
                <v:fill type="solid"/>
              </v:shape>
              <v:shape style="position:absolute;left:3786;top:3672;width:75;height:101" coordorigin="3786,3672" coordsize="75,101" path="m3846,3722l3801,3722,3803,3725,3849,3725,3846,3722xe" filled="true" fillcolor="#000000" stroked="false">
                <v:path arrowok="t"/>
                <v:fill type="solid"/>
              </v:shape>
              <v:shape style="position:absolute;left:3786;top:3672;width:75;height:101" coordorigin="3786,3672" coordsize="75,101" path="m3842,3720l3796,3720,3798,3722,3844,3722,3842,3720xe" filled="true" fillcolor="#000000" stroked="false">
                <v:path arrowok="t"/>
                <v:fill type="solid"/>
              </v:shape>
              <v:shape style="position:absolute;left:3786;top:3672;width:75;height:101" coordorigin="3786,3672" coordsize="75,101" path="m3827,3718l3794,3718,3794,3720,3830,3720,3827,3718xe" filled="true" fillcolor="#000000" stroked="false">
                <v:path arrowok="t"/>
                <v:fill type="solid"/>
              </v:shape>
              <v:shape style="position:absolute;left:3786;top:3672;width:75;height:101" coordorigin="3786,3672" coordsize="75,101" path="m3813,3715l3791,3715,3791,3718,3815,3718,3813,3715xe" filled="true" fillcolor="#000000" stroked="false">
                <v:path arrowok="t"/>
                <v:fill type="solid"/>
              </v:shape>
              <v:shape style="position:absolute;left:3786;top:3672;width:75;height:101" coordorigin="3786,3672" coordsize="75,101" path="m3849,3677l3798,3677,3791,3684,3791,3686,3789,3686,3789,3691,3786,3694,3786,3708,3789,3710,3789,3715,3808,3715,3806,3713,3803,3713,3801,3710,3798,3710,3798,3708,3796,3706,3796,3694,3798,3694,3798,3689,3801,3689,3806,3684,3813,3684,3815,3682,3854,3682,3849,3677xe" filled="true" fillcolor="#000000" stroked="false">
                <v:path arrowok="t"/>
                <v:fill type="solid"/>
              </v:shape>
              <v:shape style="position:absolute;left:3786;top:3672;width:75;height:101" coordorigin="3786,3672" coordsize="75,101" path="m3856,3684l3839,3684,3842,3686,3844,3686,3846,3689,3846,3691,3849,3691,3849,3694,3851,3696,3851,3703,3861,3703,3861,3696,3858,3696,3858,3689,3856,3686,3856,3684xe" filled="true" fillcolor="#000000" stroked="false">
                <v:path arrowok="t"/>
                <v:fill type="solid"/>
              </v:shape>
              <v:shape style="position:absolute;left:3786;top:3672;width:75;height:101" coordorigin="3786,3672" coordsize="75,101" path="m3854,3682l3832,3682,3834,3684,3854,3684,3854,3682xe" filled="true" fillcolor="#000000" stroked="false">
                <v:path arrowok="t"/>
                <v:fill type="solid"/>
              </v:shape>
              <v:shape style="position:absolute;left:3786;top:3672;width:75;height:101" coordorigin="3786,3672" coordsize="75,101" path="m3844,3674l3801,3674,3801,3677,3846,3677,3844,3674xe" filled="true" fillcolor="#000000" stroked="false">
                <v:path arrowok="t"/>
                <v:fill type="solid"/>
              </v:shape>
              <v:shape style="position:absolute;left:3786;top:3672;width:75;height:101" coordorigin="3786,3672" coordsize="75,101" path="m3839,3672l3808,3672,3808,3674,3839,3674,3839,3672xe" filled="true" fillcolor="#000000" stroked="false">
                <v:path arrowok="t"/>
                <v:fill type="solid"/>
              </v:shape>
            </v:group>
            <v:group style="position:absolute;left:3923;top:3672;width:72;height:101" coordorigin="3923,3672" coordsize="72,101">
              <v:shape style="position:absolute;left:3923;top:3672;width:72;height:101" coordorigin="3923,3672" coordsize="72,101" path="m3974,3770l3942,3770,3945,3773,3974,3773,3974,3770xe" filled="true" fillcolor="#000000" stroked="false">
                <v:path arrowok="t"/>
                <v:fill type="solid"/>
              </v:shape>
              <v:shape style="position:absolute;left:3923;top:3672;width:72;height:101" coordorigin="3923,3672" coordsize="72,101" path="m3981,3768l3938,3768,3940,3770,3978,3770,3981,3768xe" filled="true" fillcolor="#000000" stroked="false">
                <v:path arrowok="t"/>
                <v:fill type="solid"/>
              </v:shape>
              <v:shape style="position:absolute;left:3923;top:3672;width:72;height:101" coordorigin="3923,3672" coordsize="72,101" path="m3983,3766l3935,3766,3935,3768,3983,3768,3983,3766xe" filled="true" fillcolor="#000000" stroked="false">
                <v:path arrowok="t"/>
                <v:fill type="solid"/>
              </v:shape>
              <v:shape style="position:absolute;left:3923;top:3672;width:72;height:101" coordorigin="3923,3672" coordsize="72,101" path="m3986,3763l3933,3763,3933,3766,3986,3766,3986,3763xe" filled="true" fillcolor="#000000" stroked="false">
                <v:path arrowok="t"/>
                <v:fill type="solid"/>
              </v:shape>
              <v:shape style="position:absolute;left:3923;top:3672;width:72;height:101" coordorigin="3923,3672" coordsize="72,101" path="m3940,3756l3928,3756,3928,3758,3930,3761,3930,3763,3950,3763,3947,3761,3942,3761,3942,3758,3940,3758,3940,3756xe" filled="true" fillcolor="#000000" stroked="false">
                <v:path arrowok="t"/>
                <v:fill type="solid"/>
              </v:shape>
              <v:shape style="position:absolute;left:3923;top:3672;width:72;height:101" coordorigin="3923,3672" coordsize="72,101" path="m3988,3761l3971,3761,3971,3763,3988,3763,3988,3761xe" filled="true" fillcolor="#000000" stroked="false">
                <v:path arrowok="t"/>
                <v:fill type="solid"/>
              </v:shape>
              <v:shape style="position:absolute;left:3923;top:3672;width:72;height:101" coordorigin="3923,3672" coordsize="72,101" path="m3990,3684l3974,3684,3976,3686,3978,3686,3978,3689,3981,3689,3981,3691,3983,3691,3983,3696,3986,3696,3986,3706,3988,3708,3988,3739,3986,3739,3986,3749,3983,3749,3983,3751,3981,3754,3981,3756,3978,3758,3976,3758,3976,3761,3990,3761,3990,3758,3993,3756,3993,3751,3995,3749,3995,3696,3993,3694,3993,3689,3990,3686,3990,3684xe" filled="true" fillcolor="#000000" stroked="false">
                <v:path arrowok="t"/>
                <v:fill type="solid"/>
              </v:shape>
              <v:shape style="position:absolute;left:3923;top:3672;width:72;height:101" coordorigin="3923,3672" coordsize="72,101" path="m3952,3682l3930,3682,3930,3684,3928,3686,3928,3689,3926,3691,3926,3696,3923,3698,3923,3749,3926,3749,3926,3756,3938,3756,3938,3754,3935,3751,3935,3749,3933,3746,3933,3698,3935,3698,3935,3694,3942,3686,3945,3686,3945,3684,3950,3684,3952,3682xe" filled="true" fillcolor="#000000" stroked="false">
                <v:path arrowok="t"/>
                <v:fill type="solid"/>
              </v:shape>
              <v:shape style="position:absolute;left:3923;top:3672;width:72;height:101" coordorigin="3923,3672" coordsize="72,101" path="m3988,3682l3969,3682,3969,3684,3988,3684,3988,3682xe" filled="true" fillcolor="#000000" stroked="false">
                <v:path arrowok="t"/>
                <v:fill type="solid"/>
              </v:shape>
              <v:shape style="position:absolute;left:3923;top:3672;width:72;height:101" coordorigin="3923,3672" coordsize="72,101" path="m3986,3679l3933,3679,3933,3682,3986,3682,3986,3679xe" filled="true" fillcolor="#000000" stroked="false">
                <v:path arrowok="t"/>
                <v:fill type="solid"/>
              </v:shape>
              <v:shape style="position:absolute;left:3923;top:3672;width:72;height:101" coordorigin="3923,3672" coordsize="72,101" path="m3978,3674l3940,3674,3940,3677,3938,3677,3935,3679,3983,3679,3978,3674xe" filled="true" fillcolor="#000000" stroked="false">
                <v:path arrowok="t"/>
                <v:fill type="solid"/>
              </v:shape>
              <v:shape style="position:absolute;left:3923;top:3672;width:72;height:101" coordorigin="3923,3672" coordsize="72,101" path="m3974,3672l3947,3672,3945,3674,3974,3674,3974,3672xe" filled="true" fillcolor="#000000" stroked="false">
                <v:path arrowok="t"/>
                <v:fill type="solid"/>
              </v:shape>
            </v:group>
            <v:group style="position:absolute;left:4058;top:3622;width:48;height:152" coordorigin="4058,3622" coordsize="48,152">
              <v:shape style="position:absolute;left:4058;top:3622;width:48;height:152" coordorigin="4058,3622" coordsize="48,152" path="m4079,3634l4065,3634,4065,3636,4062,3638,4062,3641,4060,3643,4060,3658,4058,3660,4058,3773,4067,3773,4067,3682,4106,3682,4106,3672,4067,3672,4067,3655,4070,3653,4070,3646,4072,3643,4072,3641,4077,3636,4079,3636,4079,3634xe" filled="true" fillcolor="#000000" stroked="false">
                <v:path arrowok="t"/>
                <v:fill type="solid"/>
              </v:shape>
              <v:shape style="position:absolute;left:4058;top:3622;width:48;height:152" coordorigin="4058,3622" coordsize="48,152" path="m4106,3622l4079,3622,4079,3624,4077,3624,4074,3626,4072,3626,4067,3631,4067,3634,4084,3634,4084,3631,4106,3631,4106,3622xe" filled="true" fillcolor="#000000" stroked="false">
                <v:path arrowok="t"/>
                <v:fill type="solid"/>
              </v:shape>
            </v:group>
            <v:group style="position:absolute;left:4168;top:3672;width:72;height:101" coordorigin="4168,3672" coordsize="72,101">
              <v:shape style="position:absolute;left:4168;top:3672;width:72;height:101" coordorigin="4168,3672" coordsize="72,101" path="m4221,3770l4187,3770,4190,3773,4218,3773,4221,3770xe" filled="true" fillcolor="#000000" stroked="false">
                <v:path arrowok="t"/>
                <v:fill type="solid"/>
              </v:shape>
              <v:shape style="position:absolute;left:4168;top:3672;width:72;height:101" coordorigin="4168,3672" coordsize="72,101" path="m4240,3672l4233,3672,4233,3682,4211,3682,4214,3684,4218,3684,4221,3686,4223,3686,4223,3689,4226,3689,4226,3691,4228,3691,4228,3696,4230,3698,4230,3708,4233,3710,4233,3737,4230,3739,4230,3749,4228,3749,4228,3751,4226,3754,4226,3756,4223,3758,4221,3758,4221,3761,4216,3761,4216,3763,4233,3763,4233,3773,4240,3773,4240,3672xe" filled="true" fillcolor="#000000" stroked="false">
                <v:path arrowok="t"/>
                <v:fill type="solid"/>
              </v:shape>
              <v:shape style="position:absolute;left:4168;top:3672;width:72;height:101" coordorigin="4168,3672" coordsize="72,101" path="m4226,3768l4182,3768,4185,3770,4223,3770,4226,3768xe" filled="true" fillcolor="#000000" stroked="false">
                <v:path arrowok="t"/>
                <v:fill type="solid"/>
              </v:shape>
              <v:shape style="position:absolute;left:4168;top:3672;width:72;height:101" coordorigin="4168,3672" coordsize="72,101" path="m4233,3763l4178,3763,4178,3766,4180,3766,4180,3768,4228,3768,4233,3763xe" filled="true" fillcolor="#000000" stroked="false">
                <v:path arrowok="t"/>
                <v:fill type="solid"/>
              </v:shape>
              <v:shape style="position:absolute;left:4168;top:3672;width:72;height:101" coordorigin="4168,3672" coordsize="72,101" path="m4185,3756l4173,3756,4173,3758,4175,3761,4175,3763,4194,3763,4192,3761,4187,3761,4187,3758,4185,3758,4185,3756xe" filled="true" fillcolor="#000000" stroked="false">
                <v:path arrowok="t"/>
                <v:fill type="solid"/>
              </v:shape>
              <v:shape style="position:absolute;left:4168;top:3672;width:72;height:101" coordorigin="4168,3672" coordsize="72,101" path="m4190,3684l4173,3684,4173,3689,4170,3689,4170,3694,4168,3696,4168,3749,4170,3749,4170,3756,4182,3756,4182,3754,4180,3751,4180,3749,4178,3746,4178,3698,4180,3696,4180,3694,4185,3689,4185,3686,4190,3686,4190,3684xe" filled="true" fillcolor="#000000" stroked="false">
                <v:path arrowok="t"/>
                <v:fill type="solid"/>
              </v:shape>
              <v:shape style="position:absolute;left:4168;top:3672;width:72;height:101" coordorigin="4168,3672" coordsize="72,101" path="m4197,3682l4175,3682,4175,3684,4194,3684,4197,3682xe" filled="true" fillcolor="#000000" stroked="false">
                <v:path arrowok="t"/>
                <v:fill type="solid"/>
              </v:shape>
              <v:shape style="position:absolute;left:4168;top:3672;width:72;height:101" coordorigin="4168,3672" coordsize="72,101" path="m4230,3679l4178,3679,4178,3682,4230,3682,4230,3679xe" filled="true" fillcolor="#000000" stroked="false">
                <v:path arrowok="t"/>
                <v:fill type="solid"/>
              </v:shape>
              <v:shape style="position:absolute;left:4168;top:3672;width:72;height:101" coordorigin="4168,3672" coordsize="72,101" path="m4223,3674l4185,3674,4185,3677,4182,3677,4180,3679,4228,3679,4223,3674xe" filled="true" fillcolor="#000000" stroked="false">
                <v:path arrowok="t"/>
                <v:fill type="solid"/>
              </v:shape>
              <v:shape style="position:absolute;left:4168;top:3672;width:72;height:101" coordorigin="4168,3672" coordsize="72,101" path="m4216,3672l4192,3672,4190,3674,4218,3674,4216,3672xe" filled="true" fillcolor="#000000" stroked="false">
                <v:path arrowok="t"/>
                <v:fill type="solid"/>
              </v:shape>
            </v:group>
            <v:group style="position:absolute;left:2308;top:3946;width:75;height:12" coordorigin="2308,3946" coordsize="75,12">
              <v:shape style="position:absolute;left:2308;top:3946;width:75;height:12" coordorigin="2308,3946" coordsize="75,12" path="m2308,3952l2382,3952e" filled="false" stroked="true" strokeweight=".7pt" strokecolor="#000000">
                <v:path arrowok="t"/>
              </v:shape>
            </v:group>
            <v:group style="position:absolute;left:3545;top:3924;width:2;height:135" coordorigin="3545,3924" coordsize="2,135">
              <v:shape style="position:absolute;left:3545;top:3924;width:2;height:135" coordorigin="3545,3924" coordsize="0,135" path="m3545,3924l3545,4058e" filled="false" stroked="true" strokeweight=".46pt" strokecolor="#000000">
                <v:path arrowok="t"/>
              </v:shape>
            </v:group>
            <v:group style="position:absolute;left:3789;top:4118;width:46;height:154" coordorigin="3789,4118" coordsize="46,154">
              <v:shape style="position:absolute;left:3789;top:4118;width:46;height:154" coordorigin="3789,4118" coordsize="46,154" path="m3798,4118l3789,4118,3789,4246,3791,4248,3791,4253,3794,4255,3794,4258,3798,4262,3798,4265,3801,4265,3801,4267,3806,4267,3806,4270,3810,4270,3813,4272,3834,4272,3834,4262,3818,4262,3815,4260,3810,4260,3808,4258,3806,4258,3806,4255,3803,4255,3803,4253,3801,4250,3801,4248,3798,4246,3798,4181,3834,4181,3834,4171,3798,4171,3798,4118xe" filled="true" fillcolor="#000000" stroked="false">
                <v:path arrowok="t"/>
                <v:fill type="solid"/>
              </v:shape>
            </v:group>
            <v:group style="position:absolute;left:3897;top:4118;width:75;height:154" coordorigin="3897,4118" coordsize="75,154">
              <v:shape style="position:absolute;left:3897;top:4118;width:75;height:154" coordorigin="3897,4118" coordsize="75,154" path="m3906,4118l3897,4118,3897,4272,3906,4272,3906,4200,3909,4198,3909,4193,3911,4193,3911,4188,3914,4188,3918,4183,3923,4183,3923,4181,3906,4181,3906,4118xe" filled="true" fillcolor="#000000" stroked="false">
                <v:path arrowok="t"/>
                <v:fill type="solid"/>
              </v:shape>
              <v:shape style="position:absolute;left:3897;top:4118;width:75;height:154" coordorigin="3897,4118" coordsize="75,154" path="m3964,4183l3950,4183,3957,4190,3957,4193,3959,4193,3959,4200,3962,4202,3962,4272,3971,4272,3971,4202,3969,4200,3969,4193,3966,4190,3966,4186,3964,4186,3964,4183xe" filled="true" fillcolor="#000000" stroked="false">
                <v:path arrowok="t"/>
                <v:fill type="solid"/>
              </v:shape>
              <v:shape style="position:absolute;left:3897;top:4118;width:75;height:154" coordorigin="3897,4118" coordsize="75,154" path="m3957,4176l3909,4176,3909,4178,3906,4178,3906,4181,3945,4181,3945,4183,3962,4183,3962,4181,3957,4176xe" filled="true" fillcolor="#000000" stroked="false">
                <v:path arrowok="t"/>
                <v:fill type="solid"/>
              </v:shape>
              <v:shape style="position:absolute;left:3897;top:4118;width:75;height:154" coordorigin="3897,4118" coordsize="75,154" path="m3952,4174l3914,4174,3914,4176,3954,4176,3952,4174xe" filled="true" fillcolor="#000000" stroked="false">
                <v:path arrowok="t"/>
                <v:fill type="solid"/>
              </v:shape>
              <v:shape style="position:absolute;left:3897;top:4118;width:75;height:154" coordorigin="3897,4118" coordsize="75,154" path="m3950,4171l3918,4171,3918,4174,3950,4174,3950,4171xe" filled="true" fillcolor="#000000" stroked="false">
                <v:path arrowok="t"/>
                <v:fill type="solid"/>
              </v:shape>
            </v:group>
            <v:group style="position:absolute;left:4034;top:4171;width:46;height:101" coordorigin="4034,4171" coordsize="46,101">
              <v:shape style="position:absolute;left:4034;top:4171;width:46;height:101" coordorigin="4034,4171" coordsize="46,101" path="m4043,4171l4034,4171,4034,4272,4043,4272,4043,4198,4046,4195,4046,4193,4048,4190,4048,4188,4050,4188,4055,4183,4058,4183,4060,4181,4043,4181,4043,4171xe" filled="true" fillcolor="#000000" stroked="false">
                <v:path arrowok="t"/>
                <v:fill type="solid"/>
              </v:shape>
              <v:shape style="position:absolute;left:4034;top:4171;width:46;height:101" coordorigin="4034,4171" coordsize="46,101" path="m4079,4171l4055,4171,4053,4174,4050,4174,4048,4176,4046,4176,4046,4178,4043,4178,4043,4181,4079,4181,4079,4171xe" filled="true" fillcolor="#000000" stroked="false">
                <v:path arrowok="t"/>
                <v:fill type="solid"/>
              </v:shape>
            </v:group>
            <v:group style="position:absolute;left:4142;top:4171;width:75;height:101" coordorigin="4142,4171" coordsize="75,101">
              <v:shape style="position:absolute;left:4142;top:4171;width:75;height:101" coordorigin="4142,4171" coordsize="75,101" path="m4192,4270l4163,4270,4166,4272,4190,4272,4192,4270xe" filled="true" fillcolor="#000000" stroked="false">
                <v:path arrowok="t"/>
                <v:fill type="solid"/>
              </v:shape>
              <v:shape style="position:absolute;left:4142;top:4171;width:75;height:101" coordorigin="4142,4171" coordsize="75,101" path="m4199,4267l4158,4267,4158,4270,4197,4270,4199,4267xe" filled="true" fillcolor="#000000" stroked="false">
                <v:path arrowok="t"/>
                <v:fill type="solid"/>
              </v:shape>
              <v:shape style="position:absolute;left:4142;top:4171;width:75;height:101" coordorigin="4142,4171" coordsize="75,101" path="m4163,4258l4149,4258,4149,4260,4156,4267,4202,4267,4202,4265,4204,4265,4204,4262,4170,4262,4168,4260,4163,4260,4163,4258xe" filled="true" fillcolor="#000000" stroked="false">
                <v:path arrowok="t"/>
                <v:fill type="solid"/>
              </v:shape>
              <v:shape style="position:absolute;left:4142;top:4171;width:75;height:101" coordorigin="4142,4171" coordsize="75,101" path="m4206,4260l4187,4260,4187,4262,4206,4262,4206,4260xe" filled="true" fillcolor="#000000" stroked="false">
                <v:path arrowok="t"/>
                <v:fill type="solid"/>
              </v:shape>
              <v:shape style="position:absolute;left:4142;top:4171;width:75;height:101" coordorigin="4142,4171" coordsize="75,101" path="m4206,4236l4206,4241,4204,4241,4204,4248,4202,4250,4202,4253,4199,4253,4199,4255,4197,4258,4194,4258,4192,4260,4209,4260,4209,4258,4211,4255,4211,4253,4214,4250,4214,4241,4216,4238,4206,4236xe" filled="true" fillcolor="#000000" stroked="false">
                <v:path arrowok="t"/>
                <v:fill type="solid"/>
              </v:shape>
              <v:shape style="position:absolute;left:4142;top:4171;width:75;height:101" coordorigin="4142,4171" coordsize="75,101" path="m4202,4176l4154,4176,4154,4178,4151,4178,4151,4181,4146,4186,4146,4188,4144,4190,4144,4198,4142,4198,4142,4246,4144,4246,4144,4253,4146,4253,4146,4258,4161,4258,4154,4250,4154,4246,4151,4243,4151,4226,4216,4226,4216,4217,4151,4217,4151,4200,4154,4198,4154,4193,4156,4193,4156,4188,4158,4188,4163,4183,4168,4183,4168,4181,4206,4181,4202,4176xe" filled="true" fillcolor="#000000" stroked="false">
                <v:path arrowok="t"/>
                <v:fill type="solid"/>
              </v:shape>
              <v:shape style="position:absolute;left:4142;top:4171;width:75;height:101" coordorigin="4142,4171" coordsize="75,101" path="m4209,4183l4194,4183,4199,4188,4199,4190,4202,4190,4202,4193,4204,4193,4204,4200,4206,4202,4206,4217,4216,4217,4216,4205,4214,4202,4214,4193,4211,4190,4211,4186,4209,4186,4209,4183xe" filled="true" fillcolor="#000000" stroked="false">
                <v:path arrowok="t"/>
                <v:fill type="solid"/>
              </v:shape>
              <v:shape style="position:absolute;left:4142;top:4171;width:75;height:101" coordorigin="4142,4171" coordsize="75,101" path="m4206,4181l4190,4181,4190,4183,4206,4183,4206,4181xe" filled="true" fillcolor="#000000" stroked="false">
                <v:path arrowok="t"/>
                <v:fill type="solid"/>
              </v:shape>
              <v:shape style="position:absolute;left:4142;top:4171;width:75;height:101" coordorigin="4142,4171" coordsize="75,101" path="m4197,4174l4158,4174,4158,4176,4199,4176,4197,4174xe" filled="true" fillcolor="#000000" stroked="false">
                <v:path arrowok="t"/>
                <v:fill type="solid"/>
              </v:shape>
              <v:shape style="position:absolute;left:4142;top:4171;width:75;height:101" coordorigin="4142,4171" coordsize="75,101" path="m4194,4171l4166,4171,4163,4174,4194,4174,4194,4171xe" filled="true" fillcolor="#000000" stroked="false">
                <v:path arrowok="t"/>
                <v:fill type="solid"/>
              </v:shape>
            </v:group>
            <v:group style="position:absolute;left:4278;top:4171;width:72;height:101" coordorigin="4278,4171" coordsize="72,101">
              <v:shape style="position:absolute;left:4278;top:4171;width:72;height:101" coordorigin="4278,4171" coordsize="72,101" path="m4329,4270l4300,4270,4302,4272,4326,4272,4329,4270xe" filled="true" fillcolor="#000000" stroked="false">
                <v:path arrowok="t"/>
                <v:fill type="solid"/>
              </v:shape>
              <v:shape style="position:absolute;left:4278;top:4171;width:72;height:101" coordorigin="4278,4171" coordsize="72,101" path="m4334,4267l4293,4267,4295,4270,4334,4270,4334,4267xe" filled="true" fillcolor="#000000" stroked="false">
                <v:path arrowok="t"/>
                <v:fill type="solid"/>
              </v:shape>
              <v:shape style="position:absolute;left:4278;top:4171;width:72;height:101" coordorigin="4278,4171" coordsize="72,101" path="m4338,4265l4290,4265,4290,4267,4338,4267,4338,4265xe" filled="true" fillcolor="#000000" stroked="false">
                <v:path arrowok="t"/>
                <v:fill type="solid"/>
              </v:shape>
              <v:shape style="position:absolute;left:4278;top:4171;width:72;height:101" coordorigin="4278,4171" coordsize="72,101" path="m4341,4262l4288,4262,4288,4265,4341,4265,4341,4262xe" filled="true" fillcolor="#000000" stroked="false">
                <v:path arrowok="t"/>
                <v:fill type="solid"/>
              </v:shape>
              <v:shape style="position:absolute;left:4278;top:4171;width:72;height:101" coordorigin="4278,4171" coordsize="72,101" path="m4305,4181l4286,4181,4286,4183,4283,4186,4283,4188,4281,4190,4281,4195,4278,4198,4278,4246,4281,4248,4281,4253,4283,4255,4283,4258,4286,4260,4286,4262,4307,4262,4305,4260,4300,4260,4298,4258,4295,4258,4295,4255,4293,4255,4293,4253,4290,4250,4290,4248,4288,4246,4288,4226,4350,4226,4350,4217,4288,4217,4288,4195,4290,4195,4290,4193,4293,4190,4293,4188,4295,4188,4295,4186,4298,4186,4300,4183,4302,4183,4305,4181xe" filled="true" fillcolor="#000000" stroked="false">
                <v:path arrowok="t"/>
                <v:fill type="solid"/>
              </v:shape>
              <v:shape style="position:absolute;left:4278;top:4171;width:72;height:101" coordorigin="4278,4171" coordsize="72,101" path="m4341,4236l4341,4248,4338,4248,4338,4253,4336,4253,4336,4255,4334,4255,4334,4258,4331,4258,4329,4260,4324,4260,4322,4262,4343,4262,4343,4260,4346,4258,4346,4255,4348,4253,4348,4250,4350,4248,4350,4238,4341,4236xe" filled="true" fillcolor="#000000" stroked="false">
                <v:path arrowok="t"/>
                <v:fill type="solid"/>
              </v:shape>
              <v:shape style="position:absolute;left:4278;top:4171;width:72;height:101" coordorigin="4278,4171" coordsize="72,101" path="m4346,4183l4331,4183,4331,4186,4334,4186,4334,4188,4336,4188,4336,4190,4338,4190,4338,4193,4341,4195,4341,4205,4343,4207,4343,4217,4350,4217,4350,4195,4348,4193,4348,4188,4346,4186,4346,4183xe" filled="true" fillcolor="#000000" stroked="false">
                <v:path arrowok="t"/>
                <v:fill type="solid"/>
              </v:shape>
              <v:shape style="position:absolute;left:4278;top:4171;width:72;height:101" coordorigin="4278,4171" coordsize="72,101" path="m4343,4181l4324,4181,4326,4183,4343,4183,4343,4181xe" filled="true" fillcolor="#000000" stroked="false">
                <v:path arrowok="t"/>
                <v:fill type="solid"/>
              </v:shape>
              <v:shape style="position:absolute;left:4278;top:4171;width:72;height:101" coordorigin="4278,4171" coordsize="72,101" path="m4341,4178l4288,4178,4288,4181,4341,4181,4341,4178xe" filled="true" fillcolor="#000000" stroked="false">
                <v:path arrowok="t"/>
                <v:fill type="solid"/>
              </v:shape>
              <v:shape style="position:absolute;left:4278;top:4171;width:72;height:101" coordorigin="4278,4171" coordsize="72,101" path="m4338,4176l4290,4176,4290,4178,4338,4178,4338,4176xe" filled="true" fillcolor="#000000" stroked="false">
                <v:path arrowok="t"/>
                <v:fill type="solid"/>
              </v:shape>
              <v:shape style="position:absolute;left:4278;top:4171;width:72;height:101" coordorigin="4278,4171" coordsize="72,101" path="m4334,4174l4295,4174,4293,4176,4336,4176,4334,4174xe" filled="true" fillcolor="#000000" stroked="false">
                <v:path arrowok="t"/>
                <v:fill type="solid"/>
              </v:shape>
              <v:shape style="position:absolute;left:4278;top:4171;width:72;height:101" coordorigin="4278,4171" coordsize="72,101" path="m4329,4171l4300,4171,4300,4174,4331,4174,4329,4171xe" filled="true" fillcolor="#000000" stroked="false">
                <v:path arrowok="t"/>
                <v:fill type="solid"/>
              </v:shape>
            </v:group>
            <v:group style="position:absolute;left:3717;top:4999;width:10;height:12" coordorigin="3717,4999" coordsize="10,12">
              <v:shape style="position:absolute;left:3717;top:4999;width:10;height:12" coordorigin="3717,4999" coordsize="10,12" path="m3717,5005l3726,5005e" filled="false" stroked="true" strokeweight=".7pt" strokecolor="#000000">
                <v:path arrowok="t"/>
              </v:shape>
            </v:group>
            <v:group style="position:absolute;left:712;top:550;width:507;height:699" coordorigin="712,550" coordsize="507,699">
              <v:shape style="position:absolute;left:712;top:550;width:507;height:699" coordorigin="712,550" coordsize="507,699" path="m772,550l712,550,712,1248,770,1248,770,648,822,648,772,550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1218,648l1161,648,1161,1248,1218,1248,1218,648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822,648l770,648,964,1039,1018,931,964,931,822,648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1218,550l1158,550,964,931,1018,931,1161,648,1218,648,1218,550xe" filled="true" fillcolor="#fdfdfd" stroked="false">
                <v:path arrowok="t"/>
                <v:fill type="solid"/>
              </v:shape>
            </v:group>
            <v:group style="position:absolute;left:1473;top:614;width:2;height:634" coordorigin="1473,614" coordsize="2,634">
              <v:shape style="position:absolute;left:1473;top:614;width:2;height:634" coordorigin="1473,614" coordsize="0,634" path="m1473,614l1473,1248e" filled="false" stroked="true" strokeweight="2.98pt" strokecolor="#fdfdfd">
                <v:path arrowok="t"/>
              </v:shape>
            </v:group>
            <v:group style="position:absolute;left:1362;top:582;width:140;height:2" coordorigin="1362,582" coordsize="140,2">
              <v:shape style="position:absolute;left:1362;top:582;width:140;height:2" coordorigin="1362,582" coordsize="140,0" path="m1362,582l1502,582e" filled="false" stroked="true" strokeweight="3.3pt" strokecolor="#fdfdfd">
                <v:path arrowok="t"/>
              </v:shape>
            </v:group>
            <v:group style="position:absolute;left:1648;top:550;width:425;height:699" coordorigin="1648,550" coordsize="425,699">
              <v:shape style="position:absolute;left:1648;top:550;width:425;height:699" coordorigin="1648,550" coordsize="425,699" path="m1898,1246l1816,1246,1826,1248,1890,1248,1898,1246xe" filled="true" fillcolor="#fdfdfd" stroked="false">
                <v:path arrowok="t"/>
                <v:fill type="solid"/>
              </v:shape>
              <v:shape style="position:absolute;left:1648;top:550;width:425;height:699" coordorigin="1648,550" coordsize="425,699" path="m1926,557l1790,557,1754,569,1749,574,1742,576,1737,578,1730,583,1725,588,1720,590,1713,595,1694,614,1691,622,1682,631,1679,638,1674,646,1672,650,1660,686,1658,696,1655,703,1653,713,1653,720,1650,730,1650,739,1648,746,1648,1056,1650,1066,1650,1073,1653,1082,1655,1090,1655,1099,1660,1114,1662,1123,1667,1138,1670,1142,1674,1150,1677,1157,1682,1164,1684,1169,1689,1174,1691,1181,1720,1210,1727,1214,1732,1217,1739,1222,1744,1224,1751,1226,1756,1231,1785,1241,1792,1241,1799,1243,1809,1246,1907,1246,1914,1243,1922,1243,1972,1226,1977,1222,1984,1219,1989,1214,1996,1212,2022,1186,1842,1186,1835,1183,1826,1183,1818,1181,1811,1181,1782,1171,1778,1166,1770,1164,1766,1159,1758,1157,1734,1133,1732,1126,1727,1121,1722,1106,1718,1099,1713,1085,1713,1078,1710,1068,1708,1061,1708,1051,1706,1042,1706,986,1708,977,1708,967,1710,960,1710,950,1720,922,1725,914,1730,900,1739,890,1744,883,1754,874,1758,871,1763,866,1770,862,1775,859,1782,857,1787,852,1802,847,1706,847,1706,758,1708,749,1708,742,1710,732,1710,722,1720,694,1725,686,1727,679,1732,674,1734,667,1763,638,1770,636,1775,631,1782,629,1787,626,1816,617,1826,617,1833,614,2022,614,2020,612,2001,593,1994,588,1989,583,1982,581,1977,576,1970,574,1962,569,1958,566,1936,559,1926,557xe" filled="true" fillcolor="#fdfdfd" stroked="false">
                <v:path arrowok="t"/>
                <v:fill type="solid"/>
              </v:shape>
              <v:shape style="position:absolute;left:1648;top:550;width:425;height:699" coordorigin="1648,550" coordsize="425,699" path="m2022,840l1866,840,1876,842,1893,842,1900,845,1907,845,1917,847,1924,850,1929,852,1936,854,1943,859,1948,862,1955,866,1960,869,1979,888,1984,895,1989,900,1991,907,1996,912,2008,948,2010,958,2010,965,2013,974,2013,994,2015,1003,2015,1022,2013,1032,2013,1049,2010,1058,2010,1068,2006,1082,2003,1092,1998,1106,1996,1111,1991,1118,1989,1126,1984,1130,1982,1135,1977,1142,1967,1152,1960,1154,1950,1164,1943,1166,1938,1169,1931,1174,1917,1178,1910,1178,1902,1181,1893,1183,1878,1183,1869,1186,2022,1186,2030,1178,2032,1171,2037,1166,2039,1159,2044,1154,2049,1140,2054,1133,2063,1104,2063,1094,2066,1087,2068,1078,2068,1070,2070,1061,2070,1042,2073,1032,2073,989,2070,979,2070,960,2068,953,2066,943,2066,936,2063,926,2058,912,2056,902,2051,888,2049,883,2046,876,2042,869,2039,862,2034,857,2032,852,2027,845,2022,840xe" filled="true" fillcolor="#fdfdfd" stroked="false">
                <v:path arrowok="t"/>
                <v:fill type="solid"/>
              </v:shape>
              <v:shape style="position:absolute;left:1648;top:550;width:425;height:699" coordorigin="1648,550" coordsize="425,699" path="m1912,780l1811,780,1792,785,1756,797,1749,802,1744,804,1737,809,1718,828,1713,835,1708,840,1706,847,1809,847,1816,845,1826,842,1842,842,1850,840,2022,840,1998,816,1994,814,1986,809,1982,804,1974,802,1970,799,1962,794,1934,785,1926,785,1912,780xe" filled="true" fillcolor="#fdfdfd" stroked="false">
                <v:path arrowok="t"/>
                <v:fill type="solid"/>
              </v:shape>
              <v:shape style="position:absolute;left:1648;top:550;width:425;height:699" coordorigin="1648,550" coordsize="425,699" path="m1895,778l1828,778,1818,780,1902,780,1895,778xe" filled="true" fillcolor="#fdfdfd" stroked="false">
                <v:path arrowok="t"/>
                <v:fill type="solid"/>
              </v:shape>
              <v:shape style="position:absolute;left:1648;top:550;width:425;height:699" coordorigin="1648,550" coordsize="425,699" path="m2022,614l1883,614,1893,617,1900,617,1943,631,1948,636,1955,641,1960,643,1965,648,1972,653,1977,660,1979,665,1984,670,1989,677,1991,684,1996,691,2001,706,2006,713,2008,720,2008,730,2010,739,2013,746,2013,756,2070,742,2070,739,2068,732,2066,722,2066,713,2063,703,2061,696,2058,686,2051,665,2046,658,2042,643,2037,636,2032,631,2030,624,2025,619,2022,614xe" filled="true" fillcolor="#fdfdfd" stroked="false">
                <v:path arrowok="t"/>
                <v:fill type="solid"/>
              </v:shape>
              <v:shape style="position:absolute;left:1648;top:550;width:425;height:699" coordorigin="1648,550" coordsize="425,699" path="m1902,552l1814,552,1804,554,1797,557,1919,557,1912,554,1902,552xe" filled="true" fillcolor="#fdfdfd" stroked="false">
                <v:path arrowok="t"/>
                <v:fill type="solid"/>
              </v:shape>
              <v:shape style="position:absolute;left:1648;top:550;width:425;height:699" coordorigin="1648,550" coordsize="425,699" path="m1878,550l1838,550,1830,552,1886,552,1878,550xe" filled="true" fillcolor="#fdfdfd" stroked="false">
                <v:path arrowok="t"/>
                <v:fill type="solid"/>
              </v:shape>
            </v:group>
            <v:group style="position:absolute;left:318;top:1613;width:11076;height:2" coordorigin="318,1613" coordsize="11076,2">
              <v:shape style="position:absolute;left:318;top:1613;width:11076;height:2" coordorigin="318,1613" coordsize="11076,0" path="m318,1613l11394,1613e" filled="false" stroked="true" strokeweight=".82pt" strokecolor="#fdfdfd">
                <v:path arrowok="t"/>
              </v:shape>
            </v:group>
            <v:group style="position:absolute;left:318;top:1606;width:11076;height:15" coordorigin="318,1606" coordsize="11076,15">
              <v:shape style="position:absolute;left:318;top:1606;width:11076;height:15" coordorigin="318,1606" coordsize="11076,15" path="m318,1606l318,1620,11394,1606,318,1606xe" filled="false" stroked="true" strokeweight="0pt" strokecolor="#fdfdfd">
                <v:path arrowok="t"/>
              </v:shape>
            </v:group>
            <v:group style="position:absolute;left:318;top:1606;width:11076;height:15" coordorigin="318,1606" coordsize="11076,15">
              <v:shape style="position:absolute;left:318;top:1606;width:11076;height:15" coordorigin="318,1606" coordsize="11076,15" path="m318,1620l11394,1606,11394,1620,318,1620xe" filled="false" stroked="true" strokeweight="0pt" strokecolor="#fdfdfd">
                <v:path arrowok="t"/>
              </v:shape>
            </v:group>
            <v:group style="position:absolute;left:398;top:16255;width:164;height:269" coordorigin="398,16255" coordsize="164,269">
              <v:shape style="position:absolute;left:398;top:16255;width:164;height:269" coordorigin="398,16255" coordsize="164,269" path="m503,16255l398,16255,398,16274,510,16274,513,16277,515,16277,520,16279,522,16279,525,16282,527,16282,527,16284,537,16294,539,16298,539,16303,542,16306,542,16313,544,16315,544,16337,542,16342,542,16351,539,16354,539,16356,537,16358,537,16361,532,16366,532,16368,527,16373,525,16373,522,16375,520,16375,518,16378,515,16378,513,16380,498,16380,496,16382,431,16382,431,16399,508,16399,510,16402,515,16402,520,16404,522,16404,534,16416,534,16418,539,16423,539,16428,542,16430,542,16438,544,16442,544,16464,542,16466,542,16476,539,16478,539,16481,537,16486,537,16488,525,16500,522,16500,520,16502,518,16502,515,16505,506,16505,503,16507,398,16507,398,16524,510,16524,513,16522,520,16522,522,16519,527,16519,532,16514,534,16514,539,16510,542,16510,544,16507,544,16505,549,16500,549,16498,551,16495,551,16493,554,16490,554,16488,556,16486,556,16478,558,16476,558,16457,561,16452,558,16447,558,16428,556,16426,556,16421,554,16418,554,16416,551,16414,551,16409,549,16406,549,16404,539,16394,537,16394,532,16390,534,16390,549,16375,549,16373,551,16370,551,16368,554,16366,554,16361,556,16358,556,16356,558,16351,558,16332,561,16327,561,16325,558,16322,558,16303,556,16301,556,16294,554,16291,554,16289,551,16286,551,16284,546,16279,546,16277,534,16265,532,16265,530,16262,527,16262,525,16260,520,16260,518,16258,506,16258,503,16255xe" filled="true" fillcolor="#fdfdfd" stroked="false">
                <v:path arrowok="t"/>
                <v:fill type="solid"/>
              </v:shape>
              <v:shape style="position:absolute;left:9974;top:7990;width:1370;height:2525" type="#_x0000_t75" stroked="false">
                <v:imagedata r:id="rId40" o:title=""/>
              </v:shape>
              <v:shape style="position:absolute;left:470;top:5539;width:5237;height:2602" type="#_x0000_t75" stroked="false">
                <v:imagedata r:id="rId41" o:title=""/>
              </v:shape>
            </v:group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before="206"/>
        <w:ind w:left="0" w:right="3082" w:firstLine="0"/>
        <w:jc w:val="right"/>
        <w:rPr>
          <w:rFonts w:ascii="Arial" w:hAnsi="Arial" w:cs="Arial" w:eastAsia="Arial"/>
          <w:sz w:val="33"/>
          <w:szCs w:val="33"/>
        </w:rPr>
      </w:pPr>
      <w:bookmarkStart w:name="5" w:id="5"/>
      <w:bookmarkEnd w:id="5"/>
      <w:r>
        <w:rPr/>
      </w:r>
      <w:r>
        <w:rPr>
          <w:rFonts w:ascii="Arial"/>
          <w:sz w:val="33"/>
        </w:rPr>
        <w:t>8420</w:t>
      </w:r>
      <w:r>
        <w:rPr>
          <w:rFonts w:ascii="Arial"/>
          <w:sz w:val="33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spacing w:line="180" w:lineRule="atLeast"/>
        <w:ind w:left="5358" w:right="0" w:firstLine="0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sz w:val="18"/>
          <w:szCs w:val="18"/>
        </w:rPr>
        <w:pict>
          <v:shape style="width:44.9pt;height:9.4pt;mso-position-horizontal-relative:char;mso-position-vertical-relative:line" type="#_x0000_t202" filled="true" fillcolor="#68b598" stroked="true" strokeweight="0pt" strokecolor="#000000">
            <v:textbox inset="0,0,0,0">
              <w:txbxContent>
                <w:p>
                  <w:pPr>
                    <w:spacing w:line="187" w:lineRule="exact" w:before="0"/>
                    <w:ind w:left="31" w:right="0" w:firstLine="0"/>
                    <w:jc w:val="left"/>
                    <w:rPr>
                      <w:rFonts w:ascii="Tahoma" w:hAnsi="Tahoma" w:cs="Tahoma" w:eastAsia="Tahoma"/>
                      <w:sz w:val="18"/>
                      <w:szCs w:val="18"/>
                    </w:rPr>
                  </w:pPr>
                  <w:r>
                    <w:rPr>
                      <w:rFonts w:ascii="Tahoma"/>
                      <w:w w:val="110"/>
                      <w:sz w:val="18"/>
                    </w:rPr>
                    <w:t>WC</w:t>
                  </w:r>
                  <w:r>
                    <w:rPr>
                      <w:rFonts w:ascii="Tahoma"/>
                      <w:spacing w:val="-13"/>
                      <w:w w:val="110"/>
                      <w:sz w:val="18"/>
                    </w:rPr>
                    <w:t> </w:t>
                  </w:r>
                  <w:r>
                    <w:rPr>
                      <w:rFonts w:ascii="Tahoma"/>
                      <w:w w:val="110"/>
                      <w:sz w:val="18"/>
                    </w:rPr>
                    <w:t>5,lm2</w:t>
                  </w:r>
                  <w:r>
                    <w:rPr>
                      <w:rFonts w:ascii="Tahoma"/>
                      <w:sz w:val="1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18"/>
          <w:szCs w:val="18"/>
        </w:rPr>
      </w:r>
    </w:p>
    <w:p>
      <w:pPr>
        <w:spacing w:line="240" w:lineRule="auto" w:before="11"/>
        <w:rPr>
          <w:rFonts w:ascii="Arial" w:hAnsi="Arial" w:cs="Arial" w:eastAsia="Arial"/>
          <w:sz w:val="8"/>
          <w:szCs w:val="8"/>
        </w:rPr>
      </w:pPr>
    </w:p>
    <w:p>
      <w:pPr>
        <w:spacing w:after="0" w:line="240" w:lineRule="auto"/>
        <w:rPr>
          <w:rFonts w:ascii="Arial" w:hAnsi="Arial" w:cs="Arial" w:eastAsia="Arial"/>
          <w:sz w:val="8"/>
          <w:szCs w:val="8"/>
        </w:rPr>
        <w:sectPr>
          <w:pgSz w:w="11900" w:h="16840"/>
          <w:pgMar w:top="1600" w:bottom="0" w:left="0" w:right="0"/>
        </w:sectPr>
      </w:pPr>
    </w:p>
    <w:p>
      <w:pPr>
        <w:spacing w:before="73"/>
        <w:ind w:left="0" w:right="0" w:firstLine="0"/>
        <w:jc w:val="right"/>
        <w:rPr>
          <w:rFonts w:ascii="Tahoma" w:hAnsi="Tahoma" w:cs="Tahoma" w:eastAsia="Tahoma"/>
          <w:sz w:val="18"/>
          <w:szCs w:val="18"/>
        </w:rPr>
      </w:pPr>
      <w:r>
        <w:rPr>
          <w:rFonts w:ascii="Tahoma"/>
          <w:sz w:val="18"/>
        </w:rPr>
        <w:t>Entrance</w:t>
      </w:r>
      <w:r>
        <w:rPr>
          <w:rFonts w:ascii="Tahoma"/>
          <w:spacing w:val="14"/>
          <w:sz w:val="18"/>
        </w:rPr>
        <w:t> </w:t>
      </w:r>
      <w:r>
        <w:rPr>
          <w:rFonts w:ascii="Tahoma"/>
          <w:sz w:val="18"/>
        </w:rPr>
        <w:t>5,9m2</w:t>
      </w:r>
    </w:p>
    <w:p>
      <w:pPr>
        <w:spacing w:line="240" w:lineRule="auto" w:before="0"/>
        <w:rPr>
          <w:rFonts w:ascii="Tahoma" w:hAnsi="Tahoma" w:cs="Tahoma" w:eastAsia="Tahoma"/>
          <w:sz w:val="18"/>
          <w:szCs w:val="18"/>
        </w:rPr>
      </w:pPr>
      <w:r>
        <w:rPr/>
        <w:br w:type="column"/>
      </w:r>
      <w:r>
        <w:rPr>
          <w:rFonts w:ascii="Tahoma"/>
          <w:sz w:val="18"/>
        </w:rPr>
      </w:r>
    </w:p>
    <w:p>
      <w:pPr>
        <w:spacing w:before="158"/>
        <w:ind w:left="792" w:right="0" w:firstLine="0"/>
        <w:jc w:val="left"/>
        <w:rPr>
          <w:rFonts w:ascii="Tahoma" w:hAnsi="Tahoma" w:cs="Tahoma" w:eastAsia="Tahoma"/>
          <w:sz w:val="18"/>
          <w:szCs w:val="18"/>
        </w:rPr>
      </w:pPr>
      <w:r>
        <w:rPr/>
        <w:pict>
          <v:shape style="position:absolute;margin-left:561.946716pt;margin-top:15.141171pt;width:18.8pt;height:39.4pt;mso-position-horizontal-relative:page;mso-position-vertical-relative:paragraph;z-index:1624" type="#_x0000_t202" filled="false" stroked="false">
            <v:textbox inset="0,0,0,0" style="layout-flow:vertical;mso-layout-flow-alt:bottom-to-top">
              <w:txbxContent>
                <w:p>
                  <w:pPr>
                    <w:spacing w:line="362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33"/>
                      <w:szCs w:val="33"/>
                    </w:rPr>
                  </w:pPr>
                  <w:r>
                    <w:rPr>
                      <w:rFonts w:ascii="Arial"/>
                      <w:w w:val="101"/>
                      <w:sz w:val="33"/>
                    </w:rPr>
                    <w:t>4740</w:t>
                  </w:r>
                  <w:r>
                    <w:rPr>
                      <w:rFonts w:ascii="Arial"/>
                      <w:sz w:val="3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sz w:val="18"/>
        </w:rPr>
        <w:t>Bedroom</w:t>
      </w:r>
      <w:r>
        <w:rPr>
          <w:rFonts w:ascii="Tahoma"/>
          <w:spacing w:val="15"/>
          <w:sz w:val="18"/>
        </w:rPr>
        <w:t> </w:t>
      </w:r>
      <w:r>
        <w:rPr>
          <w:rFonts w:ascii="Tahoma"/>
          <w:sz w:val="18"/>
        </w:rPr>
        <w:t>6,2m2</w:t>
      </w:r>
    </w:p>
    <w:p>
      <w:pPr>
        <w:spacing w:after="0"/>
        <w:jc w:val="left"/>
        <w:rPr>
          <w:rFonts w:ascii="Tahoma" w:hAnsi="Tahoma" w:cs="Tahoma" w:eastAsia="Tahoma"/>
          <w:sz w:val="18"/>
          <w:szCs w:val="18"/>
        </w:rPr>
        <w:sectPr>
          <w:type w:val="continuous"/>
          <w:pgSz w:w="11900" w:h="16840"/>
          <w:pgMar w:top="1600" w:bottom="280" w:left="0" w:right="0"/>
          <w:cols w:num="2" w:equalWidth="0">
            <w:col w:w="8429" w:space="40"/>
            <w:col w:w="3431"/>
          </w:cols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7"/>
        <w:rPr>
          <w:rFonts w:ascii="Tahoma" w:hAnsi="Tahoma" w:cs="Tahoma" w:eastAsia="Tahoma"/>
          <w:sz w:val="28"/>
          <w:szCs w:val="28"/>
        </w:rPr>
      </w:pPr>
    </w:p>
    <w:p>
      <w:pPr>
        <w:spacing w:after="0" w:line="240" w:lineRule="auto"/>
        <w:rPr>
          <w:rFonts w:ascii="Tahoma" w:hAnsi="Tahoma" w:cs="Tahoma" w:eastAsia="Tahoma"/>
          <w:sz w:val="28"/>
          <w:szCs w:val="28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4"/>
        <w:rPr>
          <w:rFonts w:ascii="Tahoma" w:hAnsi="Tahoma" w:cs="Tahoma" w:eastAsia="Tahoma"/>
          <w:sz w:val="18"/>
          <w:szCs w:val="18"/>
        </w:rPr>
      </w:pPr>
    </w:p>
    <w:p>
      <w:pPr>
        <w:tabs>
          <w:tab w:pos="4467" w:val="left" w:leader="none"/>
        </w:tabs>
        <w:spacing w:before="0"/>
        <w:ind w:left="556" w:right="0" w:firstLine="0"/>
        <w:jc w:val="left"/>
        <w:rPr>
          <w:rFonts w:ascii="Tahoma" w:hAnsi="Tahoma" w:cs="Tahoma" w:eastAsia="Tahoma"/>
          <w:sz w:val="18"/>
          <w:szCs w:val="18"/>
        </w:rPr>
      </w:pPr>
      <w:r>
        <w:rPr/>
        <w:pict>
          <v:shape style="position:absolute;margin-left:212.506714pt;margin-top:-33.623638pt;width:18.8pt;height:39.4pt;mso-position-horizontal-relative:page;mso-position-vertical-relative:paragraph;z-index:-432760" type="#_x0000_t202" filled="false" stroked="false">
            <v:textbox inset="0,0,0,0" style="layout-flow:vertical;mso-layout-flow-alt:bottom-to-top">
              <w:txbxContent>
                <w:p>
                  <w:pPr>
                    <w:spacing w:line="362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33"/>
                      <w:szCs w:val="33"/>
                    </w:rPr>
                  </w:pPr>
                  <w:r>
                    <w:rPr>
                      <w:rFonts w:ascii="Arial"/>
                      <w:w w:val="101"/>
                      <w:sz w:val="33"/>
                    </w:rPr>
                    <w:t>6740</w:t>
                  </w:r>
                  <w:r>
                    <w:rPr>
                      <w:rFonts w:ascii="Arial"/>
                      <w:sz w:val="3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Perpetua Titling MT"/>
          <w:b w:val="0"/>
          <w:w w:val="95"/>
          <w:position w:val="3"/>
          <w:sz w:val="21"/>
        </w:rPr>
        <w:t>.</w:t>
        <w:tab/>
      </w:r>
      <w:r>
        <w:rPr>
          <w:rFonts w:ascii="Tahoma"/>
          <w:sz w:val="18"/>
        </w:rPr>
        <w:t>a-a</w:t>
      </w:r>
      <w:r>
        <w:rPr>
          <w:rFonts w:ascii="Tahoma"/>
          <w:sz w:val="18"/>
        </w:rPr>
      </w:r>
    </w:p>
    <w:p>
      <w:pPr>
        <w:spacing w:before="73"/>
        <w:ind w:left="416" w:right="0" w:firstLine="0"/>
        <w:jc w:val="left"/>
        <w:rPr>
          <w:rFonts w:ascii="Tahoma" w:hAnsi="Tahoma" w:cs="Tahoma" w:eastAsia="Tahoma"/>
          <w:sz w:val="18"/>
          <w:szCs w:val="18"/>
        </w:rPr>
      </w:pPr>
      <w:r>
        <w:rPr/>
        <w:br w:type="column"/>
      </w:r>
      <w:r>
        <w:rPr>
          <w:rFonts w:ascii="Tahoma"/>
          <w:sz w:val="18"/>
        </w:rPr>
        <w:t>Living</w:t>
      </w:r>
      <w:r>
        <w:rPr>
          <w:rFonts w:ascii="Tahoma"/>
          <w:spacing w:val="8"/>
          <w:sz w:val="18"/>
        </w:rPr>
        <w:t> </w:t>
      </w:r>
      <w:r>
        <w:rPr>
          <w:rFonts w:ascii="Tahoma"/>
          <w:sz w:val="18"/>
        </w:rPr>
        <w:t>room</w:t>
      </w:r>
      <w:r>
        <w:rPr>
          <w:rFonts w:ascii="Tahoma"/>
          <w:spacing w:val="9"/>
          <w:sz w:val="18"/>
        </w:rPr>
        <w:t> </w:t>
      </w:r>
      <w:r>
        <w:rPr>
          <w:rFonts w:ascii="Tahoma"/>
          <w:sz w:val="18"/>
        </w:rPr>
        <w:t>/</w:t>
      </w:r>
      <w:r>
        <w:rPr>
          <w:rFonts w:ascii="Tahoma"/>
          <w:spacing w:val="8"/>
          <w:sz w:val="18"/>
        </w:rPr>
        <w:t> </w:t>
      </w:r>
      <w:r>
        <w:rPr>
          <w:rFonts w:ascii="Tahoma"/>
          <w:sz w:val="18"/>
        </w:rPr>
        <w:t>kitchen</w:t>
      </w:r>
      <w:r>
        <w:rPr>
          <w:rFonts w:ascii="Tahoma"/>
          <w:spacing w:val="9"/>
          <w:sz w:val="18"/>
        </w:rPr>
        <w:t> </w:t>
      </w:r>
      <w:r>
        <w:rPr>
          <w:rFonts w:ascii="Tahoma"/>
          <w:sz w:val="18"/>
        </w:rPr>
        <w:t>8,4m2</w:t>
      </w:r>
    </w:p>
    <w:p>
      <w:pPr>
        <w:spacing w:after="0"/>
        <w:jc w:val="left"/>
        <w:rPr>
          <w:rFonts w:ascii="Tahoma" w:hAnsi="Tahoma" w:cs="Tahoma" w:eastAsia="Tahoma"/>
          <w:sz w:val="18"/>
          <w:szCs w:val="18"/>
        </w:rPr>
        <w:sectPr>
          <w:type w:val="continuous"/>
          <w:pgSz w:w="11900" w:h="16840"/>
          <w:pgMar w:top="1600" w:bottom="280" w:left="0" w:right="0"/>
          <w:cols w:num="2" w:equalWidth="0">
            <w:col w:w="4730" w:space="40"/>
            <w:col w:w="7130"/>
          </w:cols>
        </w:sectPr>
      </w:pPr>
    </w:p>
    <w:p>
      <w:pPr>
        <w:spacing w:before="159"/>
        <w:ind w:left="0" w:right="1824" w:firstLine="0"/>
        <w:jc w:val="right"/>
        <w:rPr>
          <w:rFonts w:ascii="Tahoma" w:hAnsi="Tahoma" w:cs="Tahoma" w:eastAsia="Tahoma"/>
          <w:sz w:val="18"/>
          <w:szCs w:val="18"/>
        </w:rPr>
      </w:pPr>
      <w:r>
        <w:rPr/>
        <w:pict>
          <v:group style="position:absolute;margin-left:2pt;margin-top:6.120018pt;width:590.8pt;height:830.4pt;mso-position-horizontal-relative:page;mso-position-vertical-relative:page;z-index:-432856" coordorigin="40,122" coordsize="11816,16608">
            <v:shape style="position:absolute;left:40;top:122;width:11815;height:16608" type="#_x0000_t75" stroked="false">
              <v:imagedata r:id="rId42" o:title=""/>
            </v:shape>
            <v:group style="position:absolute;left:712;top:550;width:507;height:699" coordorigin="712,550" coordsize="507,699">
              <v:shape style="position:absolute;left:712;top:550;width:507;height:699" coordorigin="712,550" coordsize="507,699" path="m772,550l712,550,712,1248,770,1248,770,648,822,648,772,550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1218,648l1161,648,1161,1248,1218,1248,1218,648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822,648l770,648,964,1039,1018,931,964,931,822,648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1218,550l1158,550,964,931,1018,931,1161,648,1218,648,1218,550xe" filled="true" fillcolor="#fdfdfd" stroked="false">
                <v:path arrowok="t"/>
                <v:fill type="solid"/>
              </v:shape>
            </v:group>
            <v:group style="position:absolute;left:1362;top:550;width:425;height:699" coordorigin="1362,550" coordsize="425,699">
              <v:shape style="position:absolute;left:1362;top:550;width:425;height:699" coordorigin="1362,550" coordsize="425,699" path="m1634,550l1362,550,1362,614,1641,614,1650,617,1672,624,1677,626,1684,629,1708,653,1713,660,1715,665,1718,672,1722,679,1725,686,1725,694,1730,713,1730,768,1727,778,1725,785,1725,794,1722,802,1718,809,1715,816,1713,821,1708,828,1703,833,1701,838,1694,842,1684,852,1677,854,1672,857,1643,866,1626,866,1617,869,1444,869,1444,931,1634,931,1641,934,1650,934,1672,941,1677,943,1684,948,1689,950,1703,965,1708,972,1713,977,1715,984,1718,989,1722,996,1725,1006,1725,1013,1727,1020,1730,1030,1730,1087,1727,1094,1725,1104,1725,1111,1720,1126,1715,1133,1713,1140,1703,1150,1701,1154,1694,1159,1684,1169,1677,1171,1672,1176,1658,1181,1650,1181,1643,1183,1634,1183,1626,1186,1362,1186,1362,1248,1648,1248,1655,1246,1662,1246,1672,1243,1694,1236,1698,1234,1706,1231,1713,1226,1718,1224,1725,1219,1730,1217,1754,1193,1756,1186,1761,1181,1763,1174,1768,1166,1770,1162,1775,1147,1778,1138,1782,1123,1785,1114,1785,1106,1787,1097,1787,1022,1785,1010,1785,1001,1782,994,1778,974,1773,960,1768,953,1766,946,1761,938,1758,931,1739,912,1732,907,1727,902,1720,900,1722,898,1730,895,1739,886,1746,881,1756,871,1758,864,1763,857,1768,852,1773,838,1775,828,1778,821,1785,792,1785,782,1787,773,1787,706,1785,698,1785,689,1782,679,1782,672,1780,665,1778,655,1773,641,1768,634,1766,629,1763,622,1758,614,1756,610,1751,605,1746,598,1737,588,1732,586,1727,581,1720,576,1715,574,1708,569,1703,566,1667,554,1660,554,1650,552,1643,552,1634,550xe" filled="true" fillcolor="#fdfdfd" stroked="false">
                <v:path arrowok="t"/>
                <v:fill type="solid"/>
              </v:shape>
            </v:group>
            <v:group style="position:absolute;left:2289;top:1022;width:2;height:226" coordorigin="2289,1022" coordsize="2,226">
              <v:shape style="position:absolute;left:2289;top:1022;width:2;height:226" coordorigin="2289,1022" coordsize="0,226" path="m2289,1022l2289,1248e" filled="false" stroked="true" strokeweight="2.98pt" strokecolor="#fdfdfd">
                <v:path arrowok="t"/>
              </v:shape>
            </v:group>
            <v:group style="position:absolute;left:1934;top:990;width:425;height:2" coordorigin="1934,990" coordsize="425,2">
              <v:shape style="position:absolute;left:1934;top:990;width:425;height:2" coordorigin="1934,990" coordsize="425,0" path="m1934,990l2358,990e" filled="false" stroked="true" strokeweight="3.3pt" strokecolor="#fdfdfd">
                <v:path arrowok="t"/>
              </v:shape>
            </v:group>
            <v:group style="position:absolute;left:1962;top:550;width:2;height:408" coordorigin="1962,550" coordsize="2,408">
              <v:shape style="position:absolute;left:1962;top:550;width:2;height:408" coordorigin="1962,550" coordsize="0,408" path="m1962,550l1962,958e" filled="false" stroked="true" strokeweight="2.98pt" strokecolor="#fdfdfd">
                <v:path arrowok="t"/>
              </v:shape>
            </v:group>
            <v:group style="position:absolute;left:2289;top:550;width:2;height:408" coordorigin="2289,550" coordsize="2,408">
              <v:shape style="position:absolute;left:2289;top:550;width:2;height:408" coordorigin="2289,550" coordsize="0,408" path="m2289,550l2289,958e" filled="false" stroked="true" strokeweight="2.98pt" strokecolor="#fdfdfd">
                <v:path arrowok="t"/>
              </v:shape>
            </v:group>
            <v:group style="position:absolute;left:8090;top:5155;width:3000;height:1652" coordorigin="8090,5155" coordsize="3000,1652">
              <v:shape style="position:absolute;left:8090;top:5155;width:3000;height:1652" coordorigin="8090,5155" coordsize="3000,1652" path="m8090,5155l8090,6806,11090,6806,8090,5155xe" filled="true" fillcolor="#aabf6a" stroked="false">
                <v:path arrowok="t"/>
                <v:fill type="solid"/>
              </v:shape>
              <v:shape style="position:absolute;left:8090;top:5155;width:3000;height:1652" coordorigin="8090,5155" coordsize="3000,1652" path="m11090,5155l8090,5155,11090,6806,11090,5155xe" filled="true" fillcolor="#aabf6a" stroked="false">
                <v:path arrowok="t"/>
                <v:fill type="solid"/>
              </v:shape>
            </v:group>
            <v:group style="position:absolute;left:8901;top:3461;width:2189;height:1649" coordorigin="8901,3461" coordsize="2189,1649">
              <v:shape style="position:absolute;left:8901;top:3461;width:2189;height:1649" coordorigin="8901,3461" coordsize="2189,1649" path="m8901,3461l8901,5110,11090,5110,8901,3461xe" filled="true" fillcolor="#aabf6a" stroked="false">
                <v:path arrowok="t"/>
                <v:fill type="solid"/>
              </v:shape>
              <v:shape style="position:absolute;left:8901;top:3461;width:2189;height:1649" coordorigin="8901,3461" coordsize="2189,1649" path="m11090,3461l8901,3461,11090,5110,11090,3461xe" filled="true" fillcolor="#aabf6a" stroked="false">
                <v:path arrowok="t"/>
                <v:fill type="solid"/>
              </v:shape>
            </v:group>
            <v:group style="position:absolute;left:4960;top:2844;width:1788;height:1649" coordorigin="4960,2844" coordsize="1788,1649">
              <v:shape style="position:absolute;left:4960;top:2844;width:1788;height:1649" coordorigin="4960,2844" coordsize="1788,1649" path="m4960,2844l4960,4493,6748,4493,4960,2844xe" filled="true" fillcolor="#68b598" stroked="false">
                <v:path arrowok="t"/>
                <v:fill type="solid"/>
              </v:shape>
              <v:shape style="position:absolute;left:4960;top:2844;width:1788;height:1649" coordorigin="4960,2844" coordsize="1788,1649" path="m6748,2844l4960,2844,6748,4493,6748,2844xe" filled="true" fillcolor="#68b598" stroked="false">
                <v:path arrowok="t"/>
                <v:fill type="solid"/>
              </v:shape>
            </v:group>
            <v:group style="position:absolute;left:7962;top:3835;width:128;height:658" coordorigin="7962,3835" coordsize="128,658">
              <v:shape style="position:absolute;left:7962;top:3835;width:128;height:658" coordorigin="7962,3835" coordsize="128,658" path="m7962,3835l7962,4493,8090,4493,7962,3835xe" filled="true" fillcolor="#cccccc" stroked="false">
                <v:path arrowok="t"/>
                <v:fill type="solid"/>
              </v:shape>
              <v:shape style="position:absolute;left:7962;top:3835;width:128;height:658" coordorigin="7962,3835" coordsize="128,658" path="m8090,3835l7962,3835,8090,4493,8090,3835xe" filled="true" fillcolor="#cccccc" stroked="false">
                <v:path arrowok="t"/>
                <v:fill type="solid"/>
              </v:shape>
            </v:group>
            <v:group style="position:absolute;left:8090;top:3461;width:812;height:1695" coordorigin="8090,3461" coordsize="812,1695">
              <v:shape style="position:absolute;left:8090;top:3461;width:812;height:1695" coordorigin="8090,3461" coordsize="812,1695" path="m8090,3461l8090,5155,8901,5155,8090,3461xe" filled="true" fillcolor="#cccccc" stroked="false">
                <v:path arrowok="t"/>
                <v:fill type="solid"/>
              </v:shape>
              <v:shape style="position:absolute;left:8090;top:3461;width:812;height:1695" coordorigin="8090,3461" coordsize="812,1695" path="m8901,3461l8090,3461,8901,5155,8901,3461xe" filled="true" fillcolor="#cccccc" stroked="false">
                <v:path arrowok="t"/>
                <v:fill type="solid"/>
              </v:shape>
            </v:group>
            <v:group style="position:absolute;left:6748;top:2844;width:1215;height:1690" coordorigin="6748,2844" coordsize="1215,1690">
              <v:shape style="position:absolute;left:6748;top:2844;width:1215;height:1690" coordorigin="6748,2844" coordsize="1215,1690" path="m6748,2844l6748,4534,7962,4534,6748,2844xe" filled="true" fillcolor="#cccccc" stroked="false">
                <v:path arrowok="t"/>
                <v:fill type="solid"/>
              </v:shape>
              <v:shape style="position:absolute;left:6748;top:2844;width:1215;height:1690" coordorigin="6748,2844" coordsize="1215,1690" path="m7962,2844l6748,2844,7962,4534,7962,2844xe" filled="true" fillcolor="#cccccc" stroked="false">
                <v:path arrowok="t"/>
                <v:fill type="solid"/>
              </v:shape>
            </v:group>
            <v:group style="position:absolute;left:4960;top:4538;width:3003;height:1644" coordorigin="4960,4538" coordsize="3003,1644">
              <v:shape style="position:absolute;left:4960;top:4538;width:3003;height:1644" coordorigin="4960,4538" coordsize="3003,1644" path="m4960,4538l4960,6182,7962,6182,4960,4538xe" filled="true" fillcolor="#c0a0de" stroked="false">
                <v:path arrowok="t"/>
                <v:fill type="solid"/>
              </v:shape>
              <v:shape style="position:absolute;left:4960;top:4538;width:3003;height:1644" coordorigin="4960,4538" coordsize="3003,1644" path="m7962,4538l4960,4538,7962,6182,7962,4538xe" filled="true" fillcolor="#c0a0de" stroked="false">
                <v:path arrowok="t"/>
                <v:fill type="solid"/>
              </v:shape>
            </v:group>
            <v:group style="position:absolute;left:6705;top:6182;width:689;height:101" coordorigin="6705,6182" coordsize="689,101">
              <v:shape style="position:absolute;left:6705;top:6182;width:689;height:101" coordorigin="6705,6182" coordsize="689,101" path="m6705,6182l6705,6283,7394,6283,6705,6182xe" filled="true" fillcolor="#a9764a" stroked="false">
                <v:path arrowok="t"/>
                <v:fill type="solid"/>
              </v:shape>
              <v:shape style="position:absolute;left:6705;top:6182;width:689;height:101" coordorigin="6705,6182" coordsize="689,101" path="m7394,6182l6705,6182,7394,6283,7394,6182xe" filled="true" fillcolor="#a9764a" stroked="false">
                <v:path arrowok="t"/>
                <v:fill type="solid"/>
              </v:shape>
            </v:group>
            <v:group style="position:absolute;left:4965;top:6283;width:2993;height:617" coordorigin="4965,6283" coordsize="2993,617">
              <v:shape style="position:absolute;left:4965;top:6283;width:2993;height:617" coordorigin="4965,6283" coordsize="2993,617" path="m4965,6283l4965,6900,7958,6900,4965,6283xe" filled="true" fillcolor="#a9764a" stroked="false">
                <v:path arrowok="t"/>
                <v:fill type="solid"/>
              </v:shape>
              <v:shape style="position:absolute;left:4965;top:6283;width:2993;height:617" coordorigin="4965,6283" coordsize="2993,617" path="m7958,6283l4965,6283,7958,6900,7958,6283xe" filled="true" fillcolor="#a9764a" stroked="false">
                <v:path arrowok="t"/>
                <v:fill type="solid"/>
              </v:shape>
            </v:group>
            <v:group style="position:absolute;left:8658;top:6806;width:689;height:94" coordorigin="8658,6806" coordsize="689,94">
              <v:shape style="position:absolute;left:8658;top:6806;width:689;height:94" coordorigin="8658,6806" coordsize="689,94" path="m8658,6806l8658,6900,9347,6900,8658,6806xe" filled="true" fillcolor="#a9764a" stroked="false">
                <v:path arrowok="t"/>
                <v:fill type="solid"/>
              </v:shape>
              <v:shape style="position:absolute;left:8658;top:6806;width:689;height:94" coordorigin="8658,6806" coordsize="689,94" path="m9347,6806l8658,6806,9347,6900,9347,6806xe" filled="true" fillcolor="#a9764a" stroked="false">
                <v:path arrowok="t"/>
                <v:fill type="solid"/>
              </v:shape>
            </v:group>
            <v:group style="position:absolute;left:4970;top:6907;width:2984;height:2" coordorigin="4970,6907" coordsize="2984,2">
              <v:shape style="position:absolute;left:4970;top:6907;width:2984;height:2" coordorigin="4970,6907" coordsize="2984,0" path="m4970,6907l7953,6907e" filled="false" stroked="true" strokeweight=".82pt" strokecolor="#a9764a">
                <v:path arrowok="t"/>
              </v:shape>
            </v:group>
            <v:group style="position:absolute;left:8097;top:6907;width:2988;height:2" coordorigin="8097,6907" coordsize="2988,2">
              <v:shape style="position:absolute;left:8097;top:6907;width:2988;height:2" coordorigin="8097,6907" coordsize="2988,0" path="m8097,6907l11085,6907e" filled="false" stroked="true" strokeweight=".82pt" strokecolor="#a9764a">
                <v:path arrowok="t"/>
              </v:shape>
            </v:group>
            <v:group style="position:absolute;left:4866;top:6914;width:6288;height:888" coordorigin="4866,6914" coordsize="6288,888">
              <v:shape style="position:absolute;left:4866;top:6914;width:6288;height:888" coordorigin="4866,6914" coordsize="6288,888" path="m4866,6914l4866,7802,11154,7802,4866,6914xe" filled="true" fillcolor="#a9764a" stroked="false">
                <v:path arrowok="t"/>
                <v:fill type="solid"/>
              </v:shape>
              <v:shape style="position:absolute;left:4866;top:6914;width:6288;height:888" coordorigin="4866,6914" coordsize="6288,888" path="m11154,6914l4866,6914,11154,7802,11154,6914xe" filled="true" fillcolor="#a9764a" stroked="false">
                <v:path arrowok="t"/>
                <v:fill type="solid"/>
              </v:shape>
            </v:group>
            <v:group style="position:absolute;left:7394;top:6260;width:632;height:2" coordorigin="7394,6260" coordsize="632,2">
              <v:shape style="position:absolute;left:7394;top:6260;width:632;height:2" coordorigin="7394,6260" coordsize="632,0" path="m7394,6260l8025,6260e" filled="false" stroked="true" strokeweight=".96pt" strokecolor="#000000">
                <v:path arrowok="t"/>
              </v:shape>
            </v:group>
            <v:group style="position:absolute;left:4898;top:6252;width:53;height:2" coordorigin="4898,6252" coordsize="53,2">
              <v:shape style="position:absolute;left:4898;top:6252;width:53;height:2" coordorigin="4898,6252" coordsize="53,0" path="m4898,6252l4950,6252e" filled="false" stroked="true" strokeweight=".12pt" strokecolor="#000000">
                <v:path arrowok="t"/>
              </v:shape>
            </v:group>
            <v:group style="position:absolute;left:4898;top:4510;width:2;height:2" coordorigin="4898,4510" coordsize="2,2">
              <v:shape style="position:absolute;left:4898;top:4510;width:2;height:2" coordorigin="4898,4510" coordsize="0,0" path="m4898,4510l4898,4510e" filled="false" stroked="true" strokeweight=".12pt" strokecolor="#000000">
                <v:path arrowok="t"/>
              </v:shape>
            </v:group>
            <v:group style="position:absolute;left:4898;top:4538;width:53;height:1714" coordorigin="4898,4538" coordsize="53,1714">
              <v:shape style="position:absolute;left:4898;top:4538;width:53;height:1714" coordorigin="4898,4538" coordsize="53,1714" path="m4950,6252l4898,6252,4898,5011,4898,4538e" filled="false" stroked="true" strokeweight=".12pt" strokecolor="#000000">
                <v:path arrowok="t"/>
              </v:shape>
            </v:group>
            <v:group style="position:absolute;left:7394;top:5011;width:632;height:1241" coordorigin="7394,5011" coordsize="632,1241">
              <v:shape style="position:absolute;left:7394;top:5011;width:632;height:1241" coordorigin="7394,5011" coordsize="632,1241" path="m8025,5011l8025,6252,7624,6252,7394,6252e" filled="false" stroked="true" strokeweight=".12pt" strokecolor="#000000">
                <v:path arrowok="t"/>
              </v:shape>
            </v:group>
            <v:group style="position:absolute;left:4898;top:4538;width:53;height:1714" coordorigin="4898,4538" coordsize="53,1714">
              <v:shape style="position:absolute;left:4898;top:4538;width:53;height:1714" coordorigin="4898,4538" coordsize="53,1714" path="m4950,6252l4898,6252,4898,5011,4898,4538e" filled="false" stroked="true" strokeweight=".12pt" strokecolor="#000000">
                <v:path arrowok="t"/>
              </v:shape>
            </v:group>
            <v:group style="position:absolute;left:7394;top:5011;width:632;height:1241" coordorigin="7394,5011" coordsize="632,1241">
              <v:shape style="position:absolute;left:7394;top:5011;width:632;height:1241" coordorigin="7394,5011" coordsize="632,1241" path="m8025,5011l8025,6252,7624,6252,7394,6252e" filled="false" stroked="true" strokeweight=".12pt" strokecolor="#000000">
                <v:path arrowok="t"/>
              </v:shape>
            </v:group>
            <v:group style="position:absolute;left:4894;top:2772;width:2;height:4128" coordorigin="4894,2772" coordsize="2,4128">
              <v:shape style="position:absolute;left:4894;top:2772;width:2;height:4128" coordorigin="4894,2772" coordsize="0,4128" path="m4894,2772l4894,6900e" filled="false" stroked="true" strokeweight=".48pt" strokecolor="#000000">
                <v:path arrowok="t"/>
              </v:shape>
            </v:group>
            <v:group style="position:absolute;left:4887;top:2748;width:2;height:4152" coordorigin="4887,2748" coordsize="2,4152">
              <v:shape style="position:absolute;left:4887;top:2748;width:2;height:4152" coordorigin="4887,2748" coordsize="0,4152" path="m4887,2748l4887,6900e" filled="false" stroked="true" strokeweight=".48pt" strokecolor="#000000">
                <v:path arrowok="t"/>
              </v:shape>
            </v:group>
            <v:group style="position:absolute;left:4883;top:6269;width:68;height:2" coordorigin="4883,6269" coordsize="68,2">
              <v:shape style="position:absolute;left:4883;top:6269;width:68;height:2" coordorigin="4883,6269" coordsize="68,0" path="m4950,6269l4883,6269e" filled="false" stroked="true" strokeweight=".12pt" strokecolor="#000000">
                <v:path arrowok="t"/>
              </v:shape>
            </v:group>
            <v:group style="position:absolute;left:4866;top:2748;width:2;height:4152" coordorigin="4866,2748" coordsize="2,4152">
              <v:shape style="position:absolute;left:4866;top:2748;width:2;height:4152" coordorigin="4866,2748" coordsize="0,4152" path="m4866,2748l4866,6900e" filled="false" stroked="true" strokeweight=".12pt" strokecolor="#000000">
                <v:path arrowok="t"/>
              </v:shape>
            </v:group>
            <v:group style="position:absolute;left:7394;top:6190;width:2;height:94" coordorigin="7394,6190" coordsize="2,94">
              <v:shape style="position:absolute;left:7394;top:6190;width:2;height:94" coordorigin="7394,6190" coordsize="0,94" path="m7394,6190l7394,6283e" filled="false" stroked="true" strokeweight=".12pt" strokecolor="#000000">
                <v:path arrowok="t"/>
              </v:shape>
            </v:group>
            <v:group style="position:absolute;left:4950;top:4505;width:2;height:2396" coordorigin="4950,4505" coordsize="2,2396">
              <v:shape style="position:absolute;left:4950;top:4505;width:2;height:2396" coordorigin="4950,4505" coordsize="0,2396" path="m4950,4505l4950,6900e" filled="false" stroked="true" strokeweight=".12pt" strokecolor="#000000">
                <v:path arrowok="t"/>
              </v:shape>
            </v:group>
            <v:group style="position:absolute;left:4890;top:6262;width:60;height:2" coordorigin="4890,6262" coordsize="60,2">
              <v:shape style="position:absolute;left:4890;top:6262;width:60;height:2" coordorigin="4890,6262" coordsize="60,0" path="m4890,6262l4950,6262e" filled="false" stroked="true" strokeweight=".12pt" strokecolor="#000000">
                <v:path arrowok="t"/>
              </v:shape>
            </v:group>
            <v:group style="position:absolute;left:4883;top:6252;width:68;height:17" coordorigin="4883,6252" coordsize="68,17">
              <v:shape style="position:absolute;left:4883;top:6252;width:68;height:17" coordorigin="4883,6252" coordsize="68,17" path="m4883,6269l4950,6269,4950,6252e" filled="false" stroked="true" strokeweight=".12pt" strokecolor="#000000">
                <v:path arrowok="t"/>
              </v:shape>
            </v:group>
            <v:group style="position:absolute;left:7972;top:4505;width:2;height:87" coordorigin="7972,4505" coordsize="2,87">
              <v:shape style="position:absolute;left:7972;top:4505;width:2;height:87" coordorigin="7972,4505" coordsize="0,87" path="m7972,4505l7972,4591e" filled="false" stroked="true" strokeweight=".12pt" strokecolor="#000000">
                <v:path arrowok="t"/>
              </v:shape>
            </v:group>
            <v:group style="position:absolute;left:4898;top:6202;width:53;height:2" coordorigin="4898,6202" coordsize="53,2">
              <v:shape style="position:absolute;left:4898;top:6202;width:53;height:2" coordorigin="4898,6202" coordsize="53,0" path="m4898,6202l4950,6202e" filled="false" stroked="true" strokeweight=".12pt" strokecolor="#000000">
                <v:path arrowok="t"/>
              </v:shape>
            </v:group>
            <v:group style="position:absolute;left:4898;top:2779;width:2;height:3504" coordorigin="4898,2779" coordsize="2,3504">
              <v:shape style="position:absolute;left:4898;top:2779;width:2;height:3504" coordorigin="4898,2779" coordsize="0,3504" path="m4898,2779l4898,6283e" filled="false" stroked="true" strokeweight=".12pt" strokecolor="#000000">
                <v:path arrowok="t"/>
              </v:shape>
            </v:group>
            <v:group style="position:absolute;left:7394;top:4538;width:632;height:1714" coordorigin="7394,4538" coordsize="632,1714">
              <v:shape style="position:absolute;left:7394;top:4538;width:632;height:1714" coordorigin="7394,4538" coordsize="632,1714" path="m8025,4538l8025,5011,8025,6252,7624,6252,7394,6252e" filled="false" stroked="true" strokeweight=".12pt" strokecolor="#000000">
                <v:path arrowok="t"/>
              </v:shape>
            </v:group>
            <v:group style="position:absolute;left:7394;top:4591;width:579;height:1611" coordorigin="7394,4591" coordsize="579,1611">
              <v:shape style="position:absolute;left:7394;top:4591;width:579;height:1611" coordorigin="7394,4591" coordsize="579,1611" path="m7972,4591l7972,5011,7972,6202,7624,6202,7394,6202e" filled="false" stroked="true" strokeweight=".12pt" strokecolor="#000000">
                <v:path arrowok="t"/>
              </v:shape>
            </v:group>
            <v:group style="position:absolute;left:7972;top:6202;width:53;height:2" coordorigin="7972,6202" coordsize="53,2">
              <v:shape style="position:absolute;left:7972;top:6202;width:53;height:2" coordorigin="7972,6202" coordsize="53,0" path="m7972,6202l8025,6202e" filled="false" stroked="true" strokeweight=".12pt" strokecolor="#000000">
                <v:path arrowok="t"/>
              </v:shape>
            </v:group>
            <v:group style="position:absolute;left:4898;top:4538;width:1781;height:2" coordorigin="4898,4538" coordsize="1781,2">
              <v:shape style="position:absolute;left:4898;top:4538;width:1781;height:2" coordorigin="4898,4538" coordsize="1781,0" path="m4898,4538l6678,4538e" filled="false" stroked="true" strokeweight=".12pt" strokecolor="#000000">
                <v:path arrowok="t"/>
              </v:shape>
            </v:group>
            <v:group style="position:absolute;left:7511;top:4538;width:514;height:2" coordorigin="7511,4538" coordsize="514,2">
              <v:shape style="position:absolute;left:7511;top:4538;width:514;height:2" coordorigin="7511,4538" coordsize="514,0" path="m7511,4538l8025,4538e" filled="false" stroked="true" strokeweight=".12pt" strokecolor="#000000">
                <v:path arrowok="t"/>
              </v:shape>
            </v:group>
            <v:group style="position:absolute;left:7511;top:4538;width:461;height:34" coordorigin="7511,4538" coordsize="461,34">
              <v:shape style="position:absolute;left:7511;top:4538;width:461;height:34" coordorigin="7511,4538" coordsize="461,34" path="m7511,4538l7775,4538,7972,4538,7972,4572,7775,4572,7511,4572e" filled="false" stroked="true" strokeweight=".12pt" strokecolor="#000000">
                <v:path arrowok="t"/>
              </v:shape>
            </v:group>
            <v:group style="position:absolute;left:4950;top:4572;width:1786;height:2" coordorigin="4950,4572" coordsize="1786,2">
              <v:shape style="position:absolute;left:4950;top:4572;width:1786;height:2" coordorigin="4950,4572" coordsize="1786,0" path="m6736,4572l5553,4572,4950,4572e" filled="false" stroked="true" strokeweight=".12pt" strokecolor="#000000">
                <v:path arrowok="t"/>
              </v:shape>
            </v:group>
            <v:group style="position:absolute;left:4890;top:2779;width:60;height:2" coordorigin="4890,2779" coordsize="60,2">
              <v:shape style="position:absolute;left:4890;top:2779;width:60;height:2" coordorigin="4890,2779" coordsize="60,0" path="m4890,2779l4950,2779e" filled="false" stroked="true" strokeweight=".12pt" strokecolor="#000000">
                <v:path arrowok="t"/>
              </v:shape>
            </v:group>
            <v:group style="position:absolute;left:6093;top:2772;width:1188;height:2" coordorigin="6093,2772" coordsize="1188,2">
              <v:shape style="position:absolute;left:6093;top:2772;width:1188;height:2" coordorigin="6093,2772" coordsize="1188,0" path="m6093,2772l7281,2772e" filled="false" stroked="true" strokeweight=".84pt" strokecolor="#000000">
                <v:path arrowok="t"/>
              </v:shape>
            </v:group>
            <v:group style="position:absolute;left:7972;top:2779;width:53;height:2" coordorigin="7972,2779" coordsize="53,2">
              <v:shape style="position:absolute;left:7972;top:2779;width:53;height:2" coordorigin="7972,2779" coordsize="53,0" path="m7972,2779l8025,2779e" filled="false" stroked="true" strokeweight=".12pt" strokecolor="#000000">
                <v:path arrowok="t"/>
              </v:shape>
            </v:group>
            <v:group style="position:absolute;left:8025;top:2772;width:2;height:1064" coordorigin="8025,2772" coordsize="2,1064">
              <v:shape style="position:absolute;left:8025;top:2772;width:2;height:1064" coordorigin="8025,2772" coordsize="0,1064" path="m8025,2772l8025,3835e" filled="false" stroked="true" strokeweight=".12pt" strokecolor="#000000">
                <v:path arrowok="t"/>
              </v:shape>
            </v:group>
            <v:group style="position:absolute;left:4883;top:2768;width:68;height:2" coordorigin="4883,2768" coordsize="68,2">
              <v:shape style="position:absolute;left:4883;top:2768;width:68;height:2" coordorigin="4883,2768" coordsize="68,0" path="m4883,2768l4950,2768e" filled="false" stroked="true" strokeweight=".48pt" strokecolor="#000000">
                <v:path arrowok="t"/>
              </v:shape>
            </v:group>
            <v:group style="position:absolute;left:7972;top:2772;width:60;height:2" coordorigin="7972,2772" coordsize="60,2">
              <v:shape style="position:absolute;left:7972;top:2772;width:60;height:2" coordorigin="7972,2772" coordsize="60,0" path="m7972,2772l8032,2772e" filled="false" stroked="true" strokeweight=".12pt" strokecolor="#000000">
                <v:path arrowok="t"/>
              </v:shape>
            </v:group>
            <v:group style="position:absolute;left:7931;top:2765;width:108;height:2" coordorigin="7931,2765" coordsize="108,2">
              <v:shape style="position:absolute;left:7931;top:2765;width:108;height:2" coordorigin="7931,2765" coordsize="108,0" path="m7931,2765l8039,2765e" filled="false" stroked="true" strokeweight=".12pt" strokecolor="#000000">
                <v:path arrowok="t"/>
              </v:shape>
            </v:group>
            <v:group style="position:absolute;left:4883;top:2748;width:2398;height:2" coordorigin="4883,2748" coordsize="2398,2">
              <v:shape style="position:absolute;left:4883;top:2748;width:2398;height:2" coordorigin="4883,2748" coordsize="2398,0" path="m4883,2748l5553,2748,7281,2748e" filled="false" stroked="true" strokeweight=".12pt" strokecolor="#000000">
                <v:path arrowok="t"/>
              </v:shape>
            </v:group>
            <v:group style="position:absolute;left:7958;top:2734;width:106;height:15" coordorigin="7958,2734" coordsize="106,15">
              <v:shape style="position:absolute;left:7958;top:2734;width:106;height:15" coordorigin="7958,2734" coordsize="106,15" path="m7991,2748l8063,2748,8063,2734,7958,2734,7958,2748,8039,2748e" filled="false" stroked="true" strokeweight=".12pt" strokecolor="#000000">
                <v:path arrowok="t"/>
              </v:shape>
            </v:group>
            <v:group style="position:absolute;left:4950;top:4505;width:1834;height:2" coordorigin="4950,4505" coordsize="1834,2">
              <v:shape style="position:absolute;left:4950;top:4505;width:1834;height:2" coordorigin="4950,4505" coordsize="1834,0" path="m4950,4505l6784,4505e" filled="false" stroked="true" strokeweight=".12pt" strokecolor="#000000">
                <v:path arrowok="t"/>
              </v:shape>
            </v:group>
            <v:group style="position:absolute;left:4898;top:4505;width:1781;height:34" coordorigin="4898,4505" coordsize="1781,34">
              <v:shape style="position:absolute;left:4898;top:4505;width:1781;height:34" coordorigin="4898,4505" coordsize="1781,34" path="m6678,4538l5553,4538,4898,4538,4898,4505e" filled="false" stroked="true" strokeweight=".12pt" strokecolor="#000000">
                <v:path arrowok="t"/>
              </v:shape>
            </v:group>
            <v:group style="position:absolute;left:7511;top:4505;width:567;height:2" coordorigin="7511,4505" coordsize="567,2">
              <v:shape style="position:absolute;left:7511;top:4505;width:567;height:2" coordorigin="7511,4505" coordsize="567,0" path="m7511,4505l8078,4505e" filled="false" stroked="true" strokeweight=".12pt" strokecolor="#000000">
                <v:path arrowok="t"/>
              </v:shape>
            </v:group>
            <v:group style="position:absolute;left:7972;top:2779;width:53;height:53" coordorigin="7972,2779" coordsize="53,53">
              <v:shape style="position:absolute;left:7972;top:2779;width:53;height:53" coordorigin="7972,2779" coordsize="53,53" path="m7972,2779l7972,2832,8025,2832,7972,2779xe" filled="true" fillcolor="#000000" stroked="false">
                <v:path arrowok="t"/>
                <v:fill type="solid"/>
              </v:shape>
              <v:shape style="position:absolute;left:7972;top:2779;width:53;height:53" coordorigin="7972,2779" coordsize="53,53" path="m8025,2779l7972,2779,8025,2832,8025,2779xe" filled="true" fillcolor="#000000" stroked="false">
                <v:path arrowok="t"/>
                <v:fill type="solid"/>
              </v:shape>
            </v:group>
            <v:group style="position:absolute;left:7972;top:2779;width:53;height:53" coordorigin="7972,2779" coordsize="53,53">
              <v:shape style="position:absolute;left:7972;top:2779;width:53;height:53" coordorigin="7972,2779" coordsize="53,53" path="m7972,2832l8025,2832,7972,2779,7972,2832xe" filled="false" stroked="true" strokeweight="0pt" strokecolor="#000000">
                <v:path arrowok="t"/>
              </v:shape>
            </v:group>
            <v:group style="position:absolute;left:7972;top:2779;width:53;height:53" coordorigin="7972,2779" coordsize="53,53">
              <v:shape style="position:absolute;left:7972;top:2779;width:53;height:53" coordorigin="7972,2779" coordsize="53,53" path="m8025,2832l7972,2779,8025,2779,8025,2832xe" filled="false" stroked="true" strokeweight="0pt" strokecolor="#000000">
                <v:path arrowok="t"/>
              </v:shape>
            </v:group>
            <v:group style="position:absolute;left:4898;top:2779;width:53;height:53" coordorigin="4898,2779" coordsize="53,53">
              <v:shape style="position:absolute;left:4898;top:2779;width:53;height:53" coordorigin="4898,2779" coordsize="53,53" path="m4898,2779l4898,2832,4950,2832,4898,2779xe" filled="true" fillcolor="#000000" stroked="false">
                <v:path arrowok="t"/>
                <v:fill type="solid"/>
              </v:shape>
              <v:shape style="position:absolute;left:4898;top:2779;width:53;height:53" coordorigin="4898,2779" coordsize="53,53" path="m4950,2779l4898,2779,4950,2832,4950,2779xe" filled="true" fillcolor="#000000" stroked="false">
                <v:path arrowok="t"/>
                <v:fill type="solid"/>
              </v:shape>
            </v:group>
            <v:group style="position:absolute;left:4898;top:2779;width:53;height:53" coordorigin="4898,2779" coordsize="53,53">
              <v:shape style="position:absolute;left:4898;top:2779;width:53;height:53" coordorigin="4898,2779" coordsize="53,53" path="m4898,2832l4950,2832,4898,2779,4898,2832xe" filled="false" stroked="true" strokeweight="0pt" strokecolor="#000000">
                <v:path arrowok="t"/>
              </v:shape>
            </v:group>
            <v:group style="position:absolute;left:4898;top:2779;width:53;height:53" coordorigin="4898,2779" coordsize="53,53">
              <v:shape style="position:absolute;left:4898;top:2779;width:53;height:53" coordorigin="4898,2779" coordsize="53,53" path="m4950,2832l4898,2779,4950,2779,4950,2832xe" filled="false" stroked="true" strokeweight="0pt" strokecolor="#000000">
                <v:path arrowok="t"/>
              </v:shape>
            </v:group>
            <v:group style="position:absolute;left:6093;top:2779;width:1188;height:53" coordorigin="6093,2779" coordsize="1188,53">
              <v:shape style="position:absolute;left:6093;top:2779;width:1188;height:53" coordorigin="6093,2779" coordsize="1188,53" path="m6093,2779l6093,2832,7281,2832,6093,2779xe" filled="true" fillcolor="#000000" stroked="false">
                <v:path arrowok="t"/>
                <v:fill type="solid"/>
              </v:shape>
              <v:shape style="position:absolute;left:6093;top:2779;width:1188;height:53" coordorigin="6093,2779" coordsize="1188,53" path="m7281,2779l6093,2779,7281,2832,7281,2779xe" filled="true" fillcolor="#000000" stroked="false">
                <v:path arrowok="t"/>
                <v:fill type="solid"/>
              </v:shape>
            </v:group>
            <v:group style="position:absolute;left:6093;top:2779;width:1188;height:53" coordorigin="6093,2779" coordsize="1188,53">
              <v:shape style="position:absolute;left:6093;top:2779;width:1188;height:53" coordorigin="6093,2779" coordsize="1188,53" path="m6093,2832l7281,2832,6093,2779,6093,2832xe" filled="false" stroked="true" strokeweight="0pt" strokecolor="#000000">
                <v:path arrowok="t"/>
              </v:shape>
            </v:group>
            <v:group style="position:absolute;left:6093;top:2779;width:1188;height:53" coordorigin="6093,2779" coordsize="1188,53">
              <v:shape style="position:absolute;left:6093;top:2779;width:1188;height:53" coordorigin="6093,2779" coordsize="1188,53" path="m7281,2832l6093,2779,7281,2779,7281,2832xe" filled="false" stroked="true" strokeweight="0pt" strokecolor="#000000">
                <v:path arrowok="t"/>
              </v:shape>
            </v:group>
            <v:group style="position:absolute;left:6712;top:2832;width:72;height:526" coordorigin="6712,2832" coordsize="72,526">
              <v:shape style="position:absolute;left:6712;top:2832;width:72;height:526" coordorigin="6712,2832" coordsize="72,526" path="m6712,2832l6712,3358,6784,3358,6712,2832xe" filled="true" fillcolor="#000000" stroked="false">
                <v:path arrowok="t"/>
                <v:fill type="solid"/>
              </v:shape>
              <v:shape style="position:absolute;left:6712;top:2832;width:72;height:526" coordorigin="6712,2832" coordsize="72,526" path="m6784,2832l6712,2832,6784,3358,6784,2832xe" filled="true" fillcolor="#000000" stroked="false">
                <v:path arrowok="t"/>
                <v:fill type="solid"/>
              </v:shape>
            </v:group>
            <v:group style="position:absolute;left:6712;top:2832;width:72;height:526" coordorigin="6712,2832" coordsize="72,526">
              <v:shape style="position:absolute;left:6712;top:2832;width:72;height:526" coordorigin="6712,2832" coordsize="72,526" path="m6712,3358l6784,3358,6712,2832,6712,3358xe" filled="false" stroked="true" strokeweight="0pt" strokecolor="#000000">
                <v:path arrowok="t"/>
              </v:shape>
            </v:group>
            <v:group style="position:absolute;left:6712;top:2832;width:72;height:526" coordorigin="6712,2832" coordsize="72,526">
              <v:shape style="position:absolute;left:6712;top:2832;width:72;height:526" coordorigin="6712,2832" coordsize="72,526" path="m6784,3358l6712,2832,6784,2832,6784,3358xe" filled="false" stroked="true" strokeweight="0pt" strokecolor="#000000">
                <v:path arrowok="t"/>
              </v:shape>
            </v:group>
            <v:group style="position:absolute;left:6712;top:3358;width:72;height:17" coordorigin="6712,3358" coordsize="72,17">
              <v:shape style="position:absolute;left:6712;top:3358;width:72;height:17" coordorigin="6712,3358" coordsize="72,17" path="m6712,3358l6712,3374,6784,3374,6712,3358xe" filled="true" fillcolor="#000000" stroked="false">
                <v:path arrowok="t"/>
                <v:fill type="solid"/>
              </v:shape>
              <v:shape style="position:absolute;left:6712;top:3358;width:72;height:17" coordorigin="6712,3358" coordsize="72,17" path="m6784,3358l6712,3358,6784,3374,6784,3358xe" filled="true" fillcolor="#000000" stroked="false">
                <v:path arrowok="t"/>
                <v:fill type="solid"/>
              </v:shape>
            </v:group>
            <v:group style="position:absolute;left:6712;top:3358;width:72;height:17" coordorigin="6712,3358" coordsize="72,17">
              <v:shape style="position:absolute;left:6712;top:3358;width:72;height:17" coordorigin="6712,3358" coordsize="72,17" path="m6712,3374l6784,3374,6712,3358,6712,3374xe" filled="false" stroked="true" strokeweight="0pt" strokecolor="#000000">
                <v:path arrowok="t"/>
              </v:shape>
            </v:group>
            <v:group style="position:absolute;left:6712;top:3358;width:72;height:17" coordorigin="6712,3358" coordsize="72,17">
              <v:shape style="position:absolute;left:6712;top:3358;width:72;height:17" coordorigin="6712,3358" coordsize="72,17" path="m6784,3374l6712,3358,6784,3358,6784,3374xe" filled="false" stroked="true" strokeweight="0pt" strokecolor="#000000">
                <v:path arrowok="t"/>
              </v:shape>
            </v:group>
            <v:group style="position:absolute;left:7972;top:2832;width:53;height:557" coordorigin="7972,2832" coordsize="53,557">
              <v:shape style="position:absolute;left:7972;top:2832;width:53;height:557" coordorigin="7972,2832" coordsize="53,557" path="m7972,2832l7972,3389,8025,3389,7972,2832xe" filled="true" fillcolor="#000000" stroked="false">
                <v:path arrowok="t"/>
                <v:fill type="solid"/>
              </v:shape>
              <v:shape style="position:absolute;left:7972;top:2832;width:53;height:557" coordorigin="7972,2832" coordsize="53,557" path="m8025,2832l7972,2832,8025,3389,8025,2832xe" filled="true" fillcolor="#000000" stroked="false">
                <v:path arrowok="t"/>
                <v:fill type="solid"/>
              </v:shape>
            </v:group>
            <v:group style="position:absolute;left:7972;top:2832;width:53;height:557" coordorigin="7972,2832" coordsize="53,557">
              <v:shape style="position:absolute;left:7972;top:2832;width:53;height:557" coordorigin="7972,2832" coordsize="53,557" path="m7972,3389l8025,3389,7972,2832,7972,3389xe" filled="false" stroked="true" strokeweight="0pt" strokecolor="#000000">
                <v:path arrowok="t"/>
              </v:shape>
            </v:group>
            <v:group style="position:absolute;left:7972;top:2832;width:53;height:557" coordorigin="7972,2832" coordsize="53,557">
              <v:shape style="position:absolute;left:7972;top:2832;width:53;height:557" coordorigin="7972,2832" coordsize="53,557" path="m8025,3389l7972,2832,8025,2832,8025,3389xe" filled="false" stroked="true" strokeweight="0pt" strokecolor="#000000">
                <v:path arrowok="t"/>
              </v:shape>
            </v:group>
            <v:group style="position:absolute;left:7972;top:3389;width:53;height:8" coordorigin="7972,3389" coordsize="53,8">
              <v:shape style="position:absolute;left:7972;top:3389;width:53;height:8" coordorigin="7972,3389" coordsize="53,8" path="m7972,3389l7972,3396,8025,3396,7972,3389xe" filled="true" fillcolor="#000000" stroked="false">
                <v:path arrowok="t"/>
                <v:fill type="solid"/>
              </v:shape>
              <v:shape style="position:absolute;left:7972;top:3389;width:53;height:8" coordorigin="7972,3389" coordsize="53,8" path="m8025,3389l7972,3389,8025,3396,8025,3389xe" filled="true" fillcolor="#000000" stroked="false">
                <v:path arrowok="t"/>
                <v:fill type="solid"/>
              </v:shape>
            </v:group>
            <v:group style="position:absolute;left:7972;top:3389;width:53;height:8" coordorigin="7972,3389" coordsize="53,8">
              <v:shape style="position:absolute;left:7972;top:3389;width:53;height:8" coordorigin="7972,3389" coordsize="53,8" path="m7972,3396l8025,3396,7972,3389,7972,3396xe" filled="false" stroked="true" strokeweight="0pt" strokecolor="#000000">
                <v:path arrowok="t"/>
              </v:shape>
            </v:group>
            <v:group style="position:absolute;left:7972;top:3389;width:53;height:8" coordorigin="7972,3389" coordsize="53,8">
              <v:shape style="position:absolute;left:7972;top:3389;width:53;height:8" coordorigin="7972,3389" coordsize="53,8" path="m8025,3396l7972,3389,8025,3389,8025,3396xe" filled="false" stroked="true" strokeweight="0pt" strokecolor="#000000">
                <v:path arrowok="t"/>
              </v:shape>
            </v:group>
            <v:group style="position:absolute;left:7972;top:3396;width:53;height:104" coordorigin="7972,3396" coordsize="53,104">
              <v:shape style="position:absolute;left:7972;top:3396;width:53;height:104" coordorigin="7972,3396" coordsize="53,104" path="m7972,3396l7972,3499,8025,3499,7972,3396xe" filled="true" fillcolor="#000000" stroked="false">
                <v:path arrowok="t"/>
                <v:fill type="solid"/>
              </v:shape>
              <v:shape style="position:absolute;left:7972;top:3396;width:53;height:104" coordorigin="7972,3396" coordsize="53,104" path="m8025,3396l7972,3396,8025,3499,8025,3396xe" filled="true" fillcolor="#000000" stroked="false">
                <v:path arrowok="t"/>
                <v:fill type="solid"/>
              </v:shape>
            </v:group>
            <v:group style="position:absolute;left:7972;top:3396;width:53;height:104" coordorigin="7972,3396" coordsize="53,104">
              <v:shape style="position:absolute;left:7972;top:3396;width:53;height:104" coordorigin="7972,3396" coordsize="53,104" path="m7972,3499l8025,3499,7972,3396,7972,3499xe" filled="false" stroked="true" strokeweight="0pt" strokecolor="#000000">
                <v:path arrowok="t"/>
              </v:shape>
            </v:group>
            <v:group style="position:absolute;left:7972;top:3396;width:53;height:104" coordorigin="7972,3396" coordsize="53,104">
              <v:shape style="position:absolute;left:7972;top:3396;width:53;height:104" coordorigin="7972,3396" coordsize="53,104" path="m8025,3499l7972,3396,8025,3396,8025,3499xe" filled="false" stroked="true" strokeweight="0pt" strokecolor="#000000">
                <v:path arrowok="t"/>
              </v:shape>
            </v:group>
            <v:group style="position:absolute;left:7972;top:3499;width:53;height:336" coordorigin="7972,3499" coordsize="53,336">
              <v:shape style="position:absolute;left:7972;top:3499;width:53;height:336" coordorigin="7972,3499" coordsize="53,336" path="m7972,3499l7972,3835,8025,3835,7972,3499xe" filled="true" fillcolor="#000000" stroked="false">
                <v:path arrowok="t"/>
                <v:fill type="solid"/>
              </v:shape>
              <v:shape style="position:absolute;left:7972;top:3499;width:53;height:336" coordorigin="7972,3499" coordsize="53,336" path="m8025,3499l7972,3499,8025,3835,8025,3499xe" filled="true" fillcolor="#000000" stroked="false">
                <v:path arrowok="t"/>
                <v:fill type="solid"/>
              </v:shape>
            </v:group>
            <v:group style="position:absolute;left:7972;top:3499;width:53;height:336" coordorigin="7972,3499" coordsize="53,336">
              <v:shape style="position:absolute;left:7972;top:3499;width:53;height:336" coordorigin="7972,3499" coordsize="53,336" path="m7972,3835l8025,3835,7972,3499,7972,3835xe" filled="false" stroked="true" strokeweight="0pt" strokecolor="#000000">
                <v:path arrowok="t"/>
              </v:shape>
            </v:group>
            <v:group style="position:absolute;left:7972;top:3499;width:53;height:336" coordorigin="7972,3499" coordsize="53,336">
              <v:shape style="position:absolute;left:7972;top:3499;width:53;height:336" coordorigin="7972,3499" coordsize="53,336" path="m8025,3835l7972,3499,8025,3499,8025,3835xe" filled="false" stroked="true" strokeweight="0pt" strokecolor="#000000">
                <v:path arrowok="t"/>
              </v:shape>
            </v:group>
            <v:group style="position:absolute;left:4898;top:2832;width:53;height:1337" coordorigin="4898,2832" coordsize="53,1337">
              <v:shape style="position:absolute;left:4898;top:2832;width:53;height:1337" coordorigin="4898,2832" coordsize="53,1337" path="m4898,2832l4898,4169,4950,4169,4898,2832xe" filled="true" fillcolor="#000000" stroked="false">
                <v:path arrowok="t"/>
                <v:fill type="solid"/>
              </v:shape>
              <v:shape style="position:absolute;left:4898;top:2832;width:53;height:1337" coordorigin="4898,2832" coordsize="53,1337" path="m4950,2832l4898,2832,4950,4169,4950,2832xe" filled="true" fillcolor="#000000" stroked="false">
                <v:path arrowok="t"/>
                <v:fill type="solid"/>
              </v:shape>
            </v:group>
            <v:group style="position:absolute;left:4898;top:2832;width:53;height:1337" coordorigin="4898,2832" coordsize="53,1337">
              <v:shape style="position:absolute;left:4898;top:2832;width:53;height:1337" coordorigin="4898,2832" coordsize="53,1337" path="m4898,4169l4950,4169,4898,2832,4898,4169xe" filled="false" stroked="true" strokeweight="0pt" strokecolor="#000000">
                <v:path arrowok="t"/>
              </v:shape>
            </v:group>
            <v:group style="position:absolute;left:4898;top:2832;width:53;height:1337" coordorigin="4898,2832" coordsize="53,1337">
              <v:shape style="position:absolute;left:4898;top:2832;width:53;height:1337" coordorigin="4898,2832" coordsize="53,1337" path="m4950,4169l4898,2832,4950,2832,4950,4169xe" filled="false" stroked="true" strokeweight="0pt" strokecolor="#000000">
                <v:path arrowok="t"/>
              </v:shape>
            </v:group>
            <v:group style="position:absolute;left:6712;top:4438;width:72;height:56" coordorigin="6712,4438" coordsize="72,56">
              <v:shape style="position:absolute;left:6712;top:4438;width:72;height:56" coordorigin="6712,4438" coordsize="72,56" path="m6712,4438l6712,4493,6784,4493,6712,4438xe" filled="true" fillcolor="#000000" stroked="false">
                <v:path arrowok="t"/>
                <v:fill type="solid"/>
              </v:shape>
              <v:shape style="position:absolute;left:6712;top:4438;width:72;height:56" coordorigin="6712,4438" coordsize="72,56" path="m6784,4438l6712,4438,6784,4493,6784,4438xe" filled="true" fillcolor="#000000" stroked="false">
                <v:path arrowok="t"/>
                <v:fill type="solid"/>
              </v:shape>
            </v:group>
            <v:group style="position:absolute;left:6712;top:4438;width:72;height:56" coordorigin="6712,4438" coordsize="72,56">
              <v:shape style="position:absolute;left:6712;top:4438;width:72;height:56" coordorigin="6712,4438" coordsize="72,56" path="m6712,4493l6784,4493,6712,4438,6712,4493xe" filled="false" stroked="true" strokeweight="0pt" strokecolor="#000000">
                <v:path arrowok="t"/>
              </v:shape>
            </v:group>
            <v:group style="position:absolute;left:6712;top:4438;width:72;height:56" coordorigin="6712,4438" coordsize="72,56">
              <v:shape style="position:absolute;left:6712;top:4438;width:72;height:56" coordorigin="6712,4438" coordsize="72,56" path="m6784,4493l6712,4438,6784,4438,6784,4493xe" filled="false" stroked="true" strokeweight="0pt" strokecolor="#000000">
                <v:path arrowok="t"/>
              </v:shape>
            </v:group>
            <v:group style="position:absolute;left:4898;top:4169;width:53;height:336" coordorigin="4898,4169" coordsize="53,336">
              <v:shape style="position:absolute;left:4898;top:4169;width:53;height:336" coordorigin="4898,4169" coordsize="53,336" path="m4898,4169l4898,4505,4950,4505,4898,4169xe" filled="true" fillcolor="#000000" stroked="false">
                <v:path arrowok="t"/>
                <v:fill type="solid"/>
              </v:shape>
              <v:shape style="position:absolute;left:4898;top:4169;width:53;height:336" coordorigin="4898,4169" coordsize="53,336" path="m4950,4169l4898,4169,4950,4505,4950,4169xe" filled="true" fillcolor="#000000" stroked="false">
                <v:path arrowok="t"/>
                <v:fill type="solid"/>
              </v:shape>
            </v:group>
            <v:group style="position:absolute;left:4898;top:4169;width:53;height:336" coordorigin="4898,4169" coordsize="53,336">
              <v:shape style="position:absolute;left:4898;top:4169;width:53;height:336" coordorigin="4898,4169" coordsize="53,336" path="m4898,4505l4950,4505,4898,4169,4898,4505xe" filled="false" stroked="true" strokeweight="0pt" strokecolor="#000000">
                <v:path arrowok="t"/>
              </v:shape>
            </v:group>
            <v:group style="position:absolute;left:4898;top:4169;width:53;height:336" coordorigin="4898,4169" coordsize="53,336">
              <v:shape style="position:absolute;left:4898;top:4169;width:53;height:336" coordorigin="4898,4169" coordsize="53,336" path="m4950,4505l4898,4169,4950,4169,4950,4505xe" filled="false" stroked="true" strokeweight="0pt" strokecolor="#000000">
                <v:path arrowok="t"/>
              </v:shape>
            </v:group>
            <v:group style="position:absolute;left:6712;top:4493;width:72;height:12" coordorigin="6712,4493" coordsize="72,12">
              <v:shape style="position:absolute;left:6712;top:4493;width:72;height:12" coordorigin="6712,4493" coordsize="72,12" path="m6712,4493l6712,4505,6784,4505,6712,4493xe" filled="true" fillcolor="#000000" stroked="false">
                <v:path arrowok="t"/>
                <v:fill type="solid"/>
              </v:shape>
              <v:shape style="position:absolute;left:6712;top:4493;width:72;height:12" coordorigin="6712,4493" coordsize="72,12" path="m6784,4493l6712,4493,6784,4505,6784,4493xe" filled="true" fillcolor="#000000" stroked="false">
                <v:path arrowok="t"/>
                <v:fill type="solid"/>
              </v:shape>
            </v:group>
            <v:group style="position:absolute;left:6712;top:4493;width:72;height:12" coordorigin="6712,4493" coordsize="72,12">
              <v:shape style="position:absolute;left:6712;top:4493;width:72;height:12" coordorigin="6712,4493" coordsize="72,12" path="m6712,4505l6784,4505,6712,4493,6712,4505xe" filled="false" stroked="true" strokeweight="0pt" strokecolor="#000000">
                <v:path arrowok="t"/>
              </v:shape>
            </v:group>
            <v:group style="position:absolute;left:6712;top:4493;width:72;height:12" coordorigin="6712,4493" coordsize="72,12">
              <v:shape style="position:absolute;left:6712;top:4493;width:72;height:12" coordorigin="6712,4493" coordsize="72,12" path="m6784,4505l6712,4493,6784,4493,6784,4505xe" filled="false" stroked="true" strokeweight="0pt" strokecolor="#000000">
                <v:path arrowok="t"/>
              </v:shape>
            </v:group>
            <v:group style="position:absolute;left:7972;top:4505;width:53;height:34" coordorigin="7972,4505" coordsize="53,34">
              <v:shape style="position:absolute;left:7972;top:4505;width:53;height:34" coordorigin="7972,4505" coordsize="53,34" path="m7972,4505l7972,4538,8025,4538,7972,4505xe" filled="true" fillcolor="#000000" stroked="false">
                <v:path arrowok="t"/>
                <v:fill type="solid"/>
              </v:shape>
              <v:shape style="position:absolute;left:7972;top:4505;width:53;height:34" coordorigin="7972,4505" coordsize="53,34" path="m8025,4505l7972,4505,8025,4538,8025,4505xe" filled="true" fillcolor="#000000" stroked="false">
                <v:path arrowok="t"/>
                <v:fill type="solid"/>
              </v:shape>
            </v:group>
            <v:group style="position:absolute;left:7972;top:4505;width:53;height:34" coordorigin="7972,4505" coordsize="53,34">
              <v:shape style="position:absolute;left:7972;top:4505;width:53;height:34" coordorigin="7972,4505" coordsize="53,34" path="m7972,4538l8025,4538,7972,4505,7972,4538xe" filled="false" stroked="true" strokeweight="0pt" strokecolor="#000000">
                <v:path arrowok="t"/>
              </v:shape>
            </v:group>
            <v:group style="position:absolute;left:7972;top:4505;width:53;height:34" coordorigin="7972,4505" coordsize="53,34">
              <v:shape style="position:absolute;left:7972;top:4505;width:53;height:34" coordorigin="7972,4505" coordsize="53,34" path="m8025,4538l7972,4505,8025,4505,8025,4538xe" filled="false" stroked="true" strokeweight="0pt" strokecolor="#000000">
                <v:path arrowok="t"/>
              </v:shape>
            </v:group>
            <v:group style="position:absolute;left:7511;top:4538;width:461;height:2" coordorigin="7511,4538" coordsize="461,2">
              <v:shape style="position:absolute;left:7511;top:4538;width:461;height:2" coordorigin="7511,4538" coordsize="461,0" path="m7511,4538l7972,4538e" filled="false" stroked="true" strokeweight="3.46pt" strokecolor="#000000">
                <v:path arrowok="t"/>
              </v:shape>
            </v:group>
            <v:group style="position:absolute;left:7511;top:4505;width:461;height:34" coordorigin="7511,4505" coordsize="461,34">
              <v:shape style="position:absolute;left:7511;top:4505;width:461;height:34" coordorigin="7511,4505" coordsize="461,34" path="m7511,4538l7972,4538,7511,4505,7511,4538xe" filled="false" stroked="true" strokeweight="0pt" strokecolor="#000000">
                <v:path arrowok="t"/>
              </v:shape>
            </v:group>
            <v:group style="position:absolute;left:7511;top:4505;width:461;height:34" coordorigin="7511,4505" coordsize="461,34">
              <v:shape style="position:absolute;left:7511;top:4505;width:461;height:34" coordorigin="7511,4505" coordsize="461,34" path="m7972,4538l7511,4505,7972,4505,7972,4538xe" filled="false" stroked="true" strokeweight="0pt" strokecolor="#000000">
                <v:path arrowok="t"/>
              </v:shape>
            </v:group>
            <v:group style="position:absolute;left:4950;top:4538;width:1834;height:2" coordorigin="4950,4538" coordsize="1834,2">
              <v:shape style="position:absolute;left:4950;top:4538;width:1834;height:2" coordorigin="4950,4538" coordsize="1834,0" path="m4950,4538l6784,4538e" filled="false" stroked="true" strokeweight="3.46pt" strokecolor="#000000">
                <v:path arrowok="t"/>
              </v:shape>
            </v:group>
            <v:group style="position:absolute;left:4950;top:4505;width:1834;height:34" coordorigin="4950,4505" coordsize="1834,34">
              <v:shape style="position:absolute;left:4950;top:4505;width:1834;height:34" coordorigin="4950,4505" coordsize="1834,34" path="m4950,4538l6784,4538,4950,4505,4950,4538xe" filled="false" stroked="true" strokeweight="0pt" strokecolor="#000000">
                <v:path arrowok="t"/>
              </v:shape>
            </v:group>
            <v:group style="position:absolute;left:4950;top:4505;width:1834;height:34" coordorigin="4950,4505" coordsize="1834,34">
              <v:shape style="position:absolute;left:4950;top:4505;width:1834;height:34" coordorigin="4950,4505" coordsize="1834,34" path="m6784,4538l4950,4505,6784,4505,6784,4538xe" filled="false" stroked="true" strokeweight="0pt" strokecolor="#000000">
                <v:path arrowok="t"/>
              </v:shape>
            </v:group>
            <v:group style="position:absolute;left:4898;top:4505;width:53;height:34" coordorigin="4898,4505" coordsize="53,34">
              <v:shape style="position:absolute;left:4898;top:4505;width:53;height:34" coordorigin="4898,4505" coordsize="53,34" path="m4898,4505l4898,4538,4950,4538,4898,4505xe" filled="true" fillcolor="#000000" stroked="false">
                <v:path arrowok="t"/>
                <v:fill type="solid"/>
              </v:shape>
              <v:shape style="position:absolute;left:4898;top:4505;width:53;height:34" coordorigin="4898,4505" coordsize="53,34" path="m4950,4505l4898,4505,4950,4538,4950,4505xe" filled="true" fillcolor="#000000" stroked="false">
                <v:path arrowok="t"/>
                <v:fill type="solid"/>
              </v:shape>
            </v:group>
            <v:group style="position:absolute;left:4898;top:4505;width:53;height:34" coordorigin="4898,4505" coordsize="53,34">
              <v:shape style="position:absolute;left:4898;top:4505;width:53;height:34" coordorigin="4898,4505" coordsize="53,34" path="m4898,4538l4950,4538,4898,4505,4898,4538xe" filled="false" stroked="true" strokeweight="0pt" strokecolor="#000000">
                <v:path arrowok="t"/>
              </v:shape>
            </v:group>
            <v:group style="position:absolute;left:4898;top:4505;width:53;height:34" coordorigin="4898,4505" coordsize="53,34">
              <v:shape style="position:absolute;left:4898;top:4505;width:53;height:34" coordorigin="4898,4505" coordsize="53,34" path="m4950,4538l4898,4505,4950,4505,4950,4538xe" filled="false" stroked="true" strokeweight="0pt" strokecolor="#000000">
                <v:path arrowok="t"/>
              </v:shape>
            </v:group>
            <v:group style="position:absolute;left:7511;top:4505;width:514;height:34" coordorigin="7511,4505" coordsize="514,34">
              <v:shape style="position:absolute;left:7511;top:4505;width:514;height:34" coordorigin="7511,4505" coordsize="514,34" path="m7775,4505l8025,4505,8025,4538,7775,4538,7511,4538e" filled="false" stroked="true" strokeweight=".12pt" strokecolor="#000000">
                <v:path arrowok="t"/>
              </v:shape>
            </v:group>
            <v:group style="position:absolute;left:4950;top:4538;width:1728;height:34" coordorigin="4950,4538" coordsize="1728,34">
              <v:shape style="position:absolute;left:4950;top:4538;width:1728;height:34" coordorigin="4950,4538" coordsize="1728,34" path="m4950,4572l4950,4538,5553,4538,6678,4538e" filled="false" stroked="true" strokeweight=".12pt" strokecolor="#000000">
                <v:path arrowok="t"/>
              </v:shape>
            </v:group>
            <v:group style="position:absolute;left:7958;top:2734;width:106;height:15" coordorigin="7958,2734" coordsize="106,15">
              <v:shape style="position:absolute;left:7958;top:2734;width:106;height:15" coordorigin="7958,2734" coordsize="106,15" path="m8063,2748l7958,2734,7958,2748,8063,2734e" filled="false" stroked="true" strokeweight=".12pt" strokecolor="#000000">
                <v:path arrowok="t"/>
              </v:shape>
            </v:group>
            <v:group style="position:absolute;left:6093;top:2748;width:2;height:96" coordorigin="6093,2748" coordsize="2,96">
              <v:shape style="position:absolute;left:6093;top:2748;width:2;height:96" coordorigin="6093,2748" coordsize="0,96" path="m6093,2844l6093,2748e" filled="false" stroked="true" strokeweight=".12pt" strokecolor="#000000">
                <v:path arrowok="t"/>
              </v:shape>
            </v:group>
            <v:group style="position:absolute;left:4960;top:2851;width:24;height:22" coordorigin="4960,2851" coordsize="24,22">
              <v:shape style="position:absolute;left:4960;top:2851;width:24;height:22" coordorigin="4960,2851" coordsize="24,22" path="m4960,2873l4984,2851e" filled="false" stroked="true" strokeweight=".48pt" strokecolor="#fdfdfd">
                <v:path arrowok="t"/>
              </v:shape>
            </v:group>
            <v:group style="position:absolute;left:4960;top:2844;width:166;height:164" coordorigin="4960,2844" coordsize="166,164">
              <v:shape style="position:absolute;left:4960;top:2844;width:166;height:164" coordorigin="4960,2844" coordsize="166,164" path="m4960,3007l5126,2844e" filled="false" stroked="true" strokeweight=".48pt" strokecolor="#fdfdfd">
                <v:path arrowok="t"/>
              </v:shape>
            </v:group>
            <v:group style="position:absolute;left:4960;top:2844;width:300;height:300" coordorigin="4960,2844" coordsize="300,300">
              <v:shape style="position:absolute;left:4960;top:2844;width:300;height:300" coordorigin="4960,2844" coordsize="300,300" path="m4960,3144l5260,2844e" filled="false" stroked="true" strokeweight=".48pt" strokecolor="#fdfdfd">
                <v:path arrowok="t"/>
              </v:shape>
            </v:group>
            <v:group style="position:absolute;left:4960;top:2844;width:437;height:435" coordorigin="4960,2844" coordsize="437,435">
              <v:shape style="position:absolute;left:4960;top:2844;width:437;height:435" coordorigin="4960,2844" coordsize="437,435" path="m4960,3278l5397,2844e" filled="false" stroked="true" strokeweight=".48pt" strokecolor="#fdfdfd">
                <v:path arrowok="t"/>
              </v:shape>
            </v:group>
            <v:group style="position:absolute;left:4960;top:2844;width:572;height:569" coordorigin="4960,2844" coordsize="572,569">
              <v:shape style="position:absolute;left:4960;top:2844;width:572;height:569" coordorigin="4960,2844" coordsize="572,569" path="m4960,3413l5531,2844e" filled="false" stroked="true" strokeweight=".48pt" strokecolor="#fdfdfd">
                <v:path arrowok="t"/>
              </v:shape>
            </v:group>
            <v:group style="position:absolute;left:4960;top:2954;width:596;height:593" coordorigin="4960,2954" coordsize="596,593">
              <v:shape style="position:absolute;left:4960;top:2954;width:596;height:593" coordorigin="4960,2954" coordsize="596,593" path="m4960,3547l5555,2954e" filled="false" stroked="true" strokeweight=".48pt" strokecolor="#fdfdfd">
                <v:path arrowok="t"/>
              </v:shape>
            </v:group>
            <v:group style="position:absolute;left:4960;top:3062;width:622;height:622" coordorigin="4960,3062" coordsize="622,622">
              <v:shape style="position:absolute;left:4960;top:3062;width:622;height:622" coordorigin="4960,3062" coordsize="622,622" path="m4960,3684l5582,3062e" filled="false" stroked="true" strokeweight=".48pt" strokecolor="#fdfdfd">
                <v:path arrowok="t"/>
              </v:shape>
            </v:group>
            <v:group style="position:absolute;left:4960;top:3214;width:605;height:605" coordorigin="4960,3214" coordsize="605,605">
              <v:shape style="position:absolute;left:4960;top:3214;width:605;height:605" coordorigin="4960,3214" coordsize="605,605" path="m4960,3818l5565,3214e" filled="false" stroked="true" strokeweight=".48pt" strokecolor="#fdfdfd">
                <v:path arrowok="t"/>
              </v:shape>
            </v:group>
            <v:group style="position:absolute;left:5865;top:2844;width:72;height:72" coordorigin="5865,2844" coordsize="72,72">
              <v:shape style="position:absolute;left:5865;top:2844;width:72;height:72" coordorigin="5865,2844" coordsize="72,72" path="m5865,2916l5937,2844e" filled="false" stroked="true" strokeweight=".48pt" strokecolor="#fdfdfd">
                <v:path arrowok="t"/>
              </v:shape>
            </v:group>
            <v:group style="position:absolute;left:5802;top:2971;width:5;height:5" coordorigin="5802,2971" coordsize="5,5">
              <v:shape style="position:absolute;left:5802;top:2971;width:5;height:5" coordorigin="5802,2971" coordsize="5,5" path="m5802,2976l5807,2971e" filled="false" stroked="true" strokeweight=".48pt" strokecolor="#fdfdfd">
                <v:path arrowok="t"/>
              </v:shape>
            </v:group>
            <v:group style="position:absolute;left:4960;top:3310;width:646;height:644" coordorigin="4960,3310" coordsize="646,644">
              <v:shape style="position:absolute;left:4960;top:3310;width:646;height:644" coordorigin="4960,3310" coordsize="646,644" path="m4960,3953l5606,3310e" filled="false" stroked="true" strokeweight=".48pt" strokecolor="#fdfdfd">
                <v:path arrowok="t"/>
              </v:shape>
            </v:group>
            <v:group style="position:absolute;left:5829;top:2851;width:236;height:233" coordorigin="5829,2851" coordsize="236,233">
              <v:shape style="position:absolute;left:5829;top:2851;width:236;height:233" coordorigin="5829,2851" coordsize="236,233" path="m5829,3084l6064,2851e" filled="false" stroked="true" strokeweight=".48pt" strokecolor="#fdfdfd">
                <v:path arrowok="t"/>
              </v:shape>
            </v:group>
            <v:group style="position:absolute;left:4960;top:3691;width:399;height:399" coordorigin="4960,3691" coordsize="399,399">
              <v:shape style="position:absolute;left:4960;top:3691;width:399;height:399" coordorigin="4960,3691" coordsize="399,399" path="m4960,4090l5358,3691e" filled="false" stroked="true" strokeweight=".48pt" strokecolor="#fdfdfd">
                <v:path arrowok="t"/>
              </v:shape>
            </v:group>
            <v:group style="position:absolute;left:5843;top:2950;width:257;height:257" coordorigin="5843,2950" coordsize="257,257">
              <v:shape style="position:absolute;left:5843;top:2950;width:257;height:257" coordorigin="5843,2950" coordsize="257,257" path="m5843,3206l6100,2950e" filled="false" stroked="true" strokeweight=".48pt" strokecolor="#fdfdfd">
                <v:path arrowok="t"/>
              </v:shape>
            </v:group>
            <v:group style="position:absolute;left:5462;top:3355;width:233;height:233" coordorigin="5462,3355" coordsize="233,233">
              <v:shape style="position:absolute;left:5462;top:3355;width:233;height:233" coordorigin="5462,3355" coordsize="233,233" path="m5462,3588l5694,3355e" filled="false" stroked="true" strokeweight=".48pt" strokecolor="#fdfdfd">
                <v:path arrowok="t"/>
              </v:shape>
            </v:group>
            <v:group style="position:absolute;left:4960;top:3775;width:452;height:449" coordorigin="4960,3775" coordsize="452,449">
              <v:shape style="position:absolute;left:4960;top:3775;width:452;height:449" coordorigin="4960,3775" coordsize="452,449" path="m4960,4224l5411,3775e" filled="false" stroked="true" strokeweight=".48pt" strokecolor="#fdfdfd">
                <v:path arrowok="t"/>
              </v:shape>
            </v:group>
            <v:group style="position:absolute;left:5596;top:3084;width:504;height:504" coordorigin="5596,3084" coordsize="504,504">
              <v:shape style="position:absolute;left:5596;top:3084;width:504;height:504" coordorigin="5596,3084" coordsize="504,504" path="m5596,3588l6100,3084e" filled="false" stroked="true" strokeweight=".48pt" strokecolor="#fdfdfd">
                <v:path arrowok="t"/>
              </v:shape>
            </v:group>
            <v:group style="position:absolute;left:4960;top:3775;width:586;height:584" coordorigin="4960,3775" coordsize="586,584">
              <v:shape style="position:absolute;left:4960;top:3775;width:586;height:584" coordorigin="4960,3775" coordsize="586,584" path="m4960,4358l5546,3775e" filled="false" stroked="true" strokeweight=".48pt" strokecolor="#fdfdfd">
                <v:path arrowok="t"/>
              </v:shape>
            </v:group>
            <v:group style="position:absolute;left:5733;top:3218;width:368;height:370" coordorigin="5733,3218" coordsize="368,370">
              <v:shape style="position:absolute;left:5733;top:3218;width:368;height:370" coordorigin="5733,3218" coordsize="368,370" path="m5733,3588l6100,3218e" filled="false" stroked="true" strokeweight=".48pt" strokecolor="#fdfdfd">
                <v:path arrowok="t"/>
              </v:shape>
            </v:group>
            <v:group style="position:absolute;left:4960;top:3775;width:720;height:718" coordorigin="4960,3775" coordsize="720,718">
              <v:shape style="position:absolute;left:4960;top:3775;width:720;height:718" coordorigin="4960,3775" coordsize="720,718" path="m4960,4493l5680,3775e" filled="false" stroked="true" strokeweight=".48pt" strokecolor="#fdfdfd">
                <v:path arrowok="t"/>
              </v:shape>
            </v:group>
            <v:group style="position:absolute;left:5867;top:3355;width:233;height:233" coordorigin="5867,3355" coordsize="233,233">
              <v:shape style="position:absolute;left:5867;top:3355;width:233;height:233" coordorigin="5867,3355" coordsize="233,233" path="m5867,3588l6100,3355e" filled="false" stroked="true" strokeweight=".48pt" strokecolor="#fdfdfd">
                <v:path arrowok="t"/>
              </v:shape>
            </v:group>
            <v:group style="position:absolute;left:5097;top:3775;width:718;height:718" coordorigin="5097,3775" coordsize="718,718">
              <v:shape style="position:absolute;left:5097;top:3775;width:718;height:718" coordorigin="5097,3775" coordsize="718,718" path="m5097,4493l5814,3775e" filled="false" stroked="true" strokeweight=".48pt" strokecolor="#fdfdfd">
                <v:path arrowok="t"/>
              </v:shape>
            </v:group>
            <v:group style="position:absolute;left:6002;top:3437;width:152;height:152" coordorigin="6002,3437" coordsize="152,152">
              <v:shape style="position:absolute;left:6002;top:3437;width:152;height:152" coordorigin="6002,3437" coordsize="152,152" path="m6002,3588l6153,3437e" filled="false" stroked="true" strokeweight=".48pt" strokecolor="#fdfdfd">
                <v:path arrowok="t"/>
              </v:shape>
            </v:group>
            <v:group style="position:absolute;left:5231;top:4248;width:248;height:245" coordorigin="5231,4248" coordsize="248,245">
              <v:shape style="position:absolute;left:5231;top:4248;width:248;height:245" coordorigin="5231,4248" coordsize="248,245" path="m5231,4493l5478,4248e" filled="false" stroked="true" strokeweight=".48pt" strokecolor="#fdfdfd">
                <v:path arrowok="t"/>
              </v:shape>
            </v:group>
            <v:group style="position:absolute;left:6138;top:3437;width:149;height:152" coordorigin="6138,3437" coordsize="149,152">
              <v:shape style="position:absolute;left:6138;top:3437;width:149;height:152" coordorigin="6138,3437" coordsize="149,152" path="m6138,3588l6287,3437e" filled="false" stroked="true" strokeweight=".48pt" strokecolor="#fdfdfd">
                <v:path arrowok="t"/>
              </v:shape>
            </v:group>
            <v:group style="position:absolute;left:5610;top:3775;width:341;height:339" coordorigin="5610,3775" coordsize="341,339">
              <v:shape style="position:absolute;left:5610;top:3775;width:341;height:339" coordorigin="5610,3775" coordsize="341,339" path="m5610,4114l5951,3775e" filled="false" stroked="true" strokeweight=".48pt" strokecolor="#fdfdfd">
                <v:path arrowok="t"/>
              </v:shape>
            </v:group>
            <v:group style="position:absolute;left:5366;top:4382;width:113;height:111" coordorigin="5366,4382" coordsize="113,111">
              <v:shape style="position:absolute;left:5366;top:4382;width:113;height:111" coordorigin="5366,4382" coordsize="113,111" path="m5366,4493l5478,4382e" filled="false" stroked="true" strokeweight=".48pt" strokecolor="#fdfdfd">
                <v:path arrowok="t"/>
              </v:shape>
            </v:group>
            <v:group style="position:absolute;left:6256;top:3437;width:166;height:166" coordorigin="6256,3437" coordsize="166,166">
              <v:shape style="position:absolute;left:6256;top:3437;width:166;height:166" coordorigin="6256,3437" coordsize="166,166" path="m6256,3602l6422,3437e" filled="false" stroked="true" strokeweight=".48pt" strokecolor="#fdfdfd">
                <v:path arrowok="t"/>
              </v:shape>
            </v:group>
            <v:group style="position:absolute;left:5745;top:3775;width:341;height:339" coordorigin="5745,3775" coordsize="341,339">
              <v:shape style="position:absolute;left:5745;top:3775;width:341;height:339" coordorigin="5745,3775" coordsize="341,339" path="m5745,4114l6086,3775e" filled="false" stroked="true" strokeweight=".48pt" strokecolor="#fdfdfd">
                <v:path arrowok="t"/>
              </v:shape>
            </v:group>
            <v:group style="position:absolute;left:5882;top:3775;width:339;height:339" coordorigin="5882,3775" coordsize="339,339">
              <v:shape style="position:absolute;left:5882;top:3775;width:339;height:339" coordorigin="5882,3775" coordsize="339,339" path="m5882,4114l6220,3775e" filled="false" stroked="true" strokeweight=".48pt" strokecolor="#fdfdfd">
                <v:path arrowok="t"/>
              </v:shape>
            </v:group>
            <v:group style="position:absolute;left:6256;top:3437;width:303;height:303" coordorigin="6256,3437" coordsize="303,303">
              <v:shape style="position:absolute;left:6256;top:3437;width:303;height:303" coordorigin="6256,3437" coordsize="303,303" path="m6256,3739l6558,3437e" filled="false" stroked="true" strokeweight=".48pt" strokecolor="#fdfdfd">
                <v:path arrowok="t"/>
              </v:shape>
            </v:group>
            <v:group style="position:absolute;left:5930;top:3437;width:764;height:764" coordorigin="5930,3437" coordsize="764,764">
              <v:shape style="position:absolute;left:5930;top:3437;width:764;height:764" coordorigin="5930,3437" coordsize="764,764" path="m5930,4200l6693,3437e" filled="false" stroked="true" strokeweight=".48pt" strokecolor="#fdfdfd">
                <v:path arrowok="t"/>
              </v:shape>
            </v:group>
            <v:group style="position:absolute;left:5930;top:3564;width:773;height:773" coordorigin="5930,3564" coordsize="773,773">
              <v:shape style="position:absolute;left:5930;top:3564;width:773;height:773" coordorigin="5930,3564" coordsize="773,773" path="m5930,4337l6702,3564e" filled="false" stroked="true" strokeweight=".48pt" strokecolor="#fdfdfd">
                <v:path arrowok="t"/>
              </v:shape>
            </v:group>
            <v:group style="position:absolute;left:5930;top:3698;width:773;height:773" coordorigin="5930,3698" coordsize="773,773">
              <v:shape style="position:absolute;left:5930;top:3698;width:773;height:773" coordorigin="5930,3698" coordsize="773,773" path="m5930,4471l6702,3698e" filled="false" stroked="true" strokeweight=".48pt" strokecolor="#fdfdfd">
                <v:path arrowok="t"/>
              </v:shape>
            </v:group>
            <v:group style="position:absolute;left:6042;top:3833;width:660;height:660" coordorigin="6042,3833" coordsize="660,660">
              <v:shape style="position:absolute;left:6042;top:3833;width:660;height:660" coordorigin="6042,3833" coordsize="660,660" path="m6042,4493l6702,3833e" filled="false" stroked="true" strokeweight=".48pt" strokecolor="#fdfdfd">
                <v:path arrowok="t"/>
              </v:shape>
            </v:group>
            <v:group style="position:absolute;left:6177;top:3967;width:526;height:526" coordorigin="6177,3967" coordsize="526,526">
              <v:shape style="position:absolute;left:6177;top:3967;width:526;height:526" coordorigin="6177,3967" coordsize="526,526" path="m6177,4493l6702,3967e" filled="false" stroked="true" strokeweight=".48pt" strokecolor="#fdfdfd">
                <v:path arrowok="t"/>
              </v:shape>
            </v:group>
            <v:group style="position:absolute;left:6311;top:4104;width:392;height:389" coordorigin="6311,4104" coordsize="392,389">
              <v:shape style="position:absolute;left:6311;top:4104;width:392;height:389" coordorigin="6311,4104" coordsize="392,389" path="m6311,4493l6702,4104e" filled="false" stroked="true" strokeweight=".48pt" strokecolor="#fdfdfd">
                <v:path arrowok="t"/>
              </v:shape>
            </v:group>
            <v:group style="position:absolute;left:6446;top:4238;width:257;height:255" coordorigin="6446,4238" coordsize="257,255">
              <v:shape style="position:absolute;left:6446;top:4238;width:257;height:255" coordorigin="6446,4238" coordsize="257,255" path="m6446,4493l6702,4238e" filled="false" stroked="true" strokeweight=".48pt" strokecolor="#fdfdfd">
                <v:path arrowok="t"/>
              </v:shape>
            </v:group>
            <v:group style="position:absolute;left:6582;top:4373;width:120;height:120" coordorigin="6582,4373" coordsize="120,120">
              <v:shape style="position:absolute;left:6582;top:4373;width:120;height:120" coordorigin="6582,4373" coordsize="120,120" path="m6582,4493l6702,4373e" filled="false" stroked="true" strokeweight=".48pt" strokecolor="#fdfdfd">
                <v:path arrowok="t"/>
              </v:shape>
            </v:group>
            <v:group style="position:absolute;left:4960;top:4358;width:137;height:135" coordorigin="4960,4358" coordsize="137,135">
              <v:shape style="position:absolute;left:4960;top:4358;width:137;height:135" coordorigin="4960,4358" coordsize="137,135" path="m5097,4493l4960,4358e" filled="false" stroked="true" strokeweight=".48pt" strokecolor="#fdfdfd">
                <v:path arrowok="t"/>
              </v:shape>
            </v:group>
            <v:group style="position:absolute;left:4960;top:4224;width:272;height:269" coordorigin="4960,4224" coordsize="272,269">
              <v:shape style="position:absolute;left:4960;top:4224;width:272;height:269" coordorigin="4960,4224" coordsize="272,269" path="m5231,4493l4960,4224e" filled="false" stroked="true" strokeweight=".48pt" strokecolor="#fdfdfd">
                <v:path arrowok="t"/>
              </v:shape>
            </v:group>
            <v:group style="position:absolute;left:4960;top:4090;width:406;height:404" coordorigin="4960,4090" coordsize="406,404">
              <v:shape style="position:absolute;left:4960;top:4090;width:406;height:404" coordorigin="4960,4090" coordsize="406,404" path="m5366,4493l4960,4090e" filled="false" stroked="true" strokeweight=".48pt" strokecolor="#fdfdfd">
                <v:path arrowok="t"/>
              </v:shape>
            </v:group>
            <v:group style="position:absolute;left:4960;top:3953;width:519;height:519" coordorigin="4960,3953" coordsize="519,519">
              <v:shape style="position:absolute;left:4960;top:3953;width:519;height:519" coordorigin="4960,3953" coordsize="519,519" path="m5478,4471l4960,3953e" filled="false" stroked="true" strokeweight=".48pt" strokecolor="#fdfdfd">
                <v:path arrowok="t"/>
              </v:shape>
            </v:group>
            <v:group style="position:absolute;left:4960;top:3818;width:519;height:516" coordorigin="4960,3818" coordsize="519,516">
              <v:shape style="position:absolute;left:4960;top:3818;width:519;height:516" coordorigin="4960,3818" coordsize="519,516" path="m5478,4334l4960,3818e" filled="false" stroked="true" strokeweight=".48pt" strokecolor="#fdfdfd">
                <v:path arrowok="t"/>
              </v:shape>
            </v:group>
            <v:group style="position:absolute;left:4960;top:3684;width:519;height:516" coordorigin="4960,3684" coordsize="519,516">
              <v:shape style="position:absolute;left:4960;top:3684;width:519;height:516" coordorigin="4960,3684" coordsize="519,516" path="m5478,4200l4960,3684e" filled="false" stroked="true" strokeweight=".48pt" strokecolor="#fdfdfd">
                <v:path arrowok="t"/>
              </v:shape>
            </v:group>
            <v:group style="position:absolute;left:4960;top:3547;width:567;height:567" coordorigin="4960,3547" coordsize="567,567">
              <v:shape style="position:absolute;left:4960;top:3547;width:567;height:567" coordorigin="4960,3547" coordsize="567,567" path="m5526,4114l4960,3547e" filled="false" stroked="true" strokeweight=".48pt" strokecolor="#fdfdfd">
                <v:path arrowok="t"/>
              </v:shape>
            </v:group>
            <v:group style="position:absolute;left:5930;top:4382;width:113;height:111" coordorigin="5930,4382" coordsize="113,111">
              <v:shape style="position:absolute;left:5930;top:4382;width:113;height:111" coordorigin="5930,4382" coordsize="113,111" path="m6042,4493l5930,4382e" filled="false" stroked="true" strokeweight=".48pt" strokecolor="#fdfdfd">
                <v:path arrowok="t"/>
              </v:shape>
            </v:group>
            <v:group style="position:absolute;left:4960;top:3413;width:704;height:701" coordorigin="4960,3413" coordsize="704,701">
              <v:shape style="position:absolute;left:4960;top:3413;width:704;height:701" coordorigin="4960,3413" coordsize="704,701" path="m5663,4114l4960,3413e" filled="false" stroked="true" strokeweight=".48pt" strokecolor="#fdfdfd">
                <v:path arrowok="t"/>
              </v:shape>
            </v:group>
            <v:group style="position:absolute;left:5930;top:4246;width:248;height:248" coordorigin="5930,4246" coordsize="248,248">
              <v:shape style="position:absolute;left:5930;top:4246;width:248;height:248" coordorigin="5930,4246" coordsize="248,248" path="m6177,4493l5930,4246e" filled="false" stroked="true" strokeweight=".48pt" strokecolor="#fdfdfd">
                <v:path arrowok="t"/>
              </v:shape>
            </v:group>
            <v:group style="position:absolute;left:4960;top:3278;width:399;height:396" coordorigin="4960,3278" coordsize="399,396">
              <v:shape style="position:absolute;left:4960;top:3278;width:399;height:396" coordorigin="4960,3278" coordsize="399,396" path="m5358,3674l4960,3278e" filled="false" stroked="true" strokeweight=".48pt" strokecolor="#fdfdfd">
                <v:path arrowok="t"/>
              </v:shape>
            </v:group>
            <v:group style="position:absolute;left:5457;top:3775;width:341;height:339" coordorigin="5457,3775" coordsize="341,339">
              <v:shape style="position:absolute;left:5457;top:3775;width:341;height:339" coordorigin="5457,3775" coordsize="341,339" path="m5798,4114l5457,3775e" filled="false" stroked="true" strokeweight=".48pt" strokecolor="#fdfdfd">
                <v:path arrowok="t"/>
              </v:shape>
            </v:group>
            <v:group style="position:absolute;left:5591;top:3775;width:720;height:718" coordorigin="5591,3775" coordsize="720,718">
              <v:shape style="position:absolute;left:5591;top:3775;width:720;height:718" coordorigin="5591,3775" coordsize="720,718" path="m6311,4493l5591,3775e" filled="false" stroked="true" strokeweight=".48pt" strokecolor="#fdfdfd">
                <v:path arrowok="t"/>
              </v:shape>
            </v:group>
            <v:group style="position:absolute;left:4960;top:3144;width:447;height:444" coordorigin="4960,3144" coordsize="447,444">
              <v:shape style="position:absolute;left:4960;top:3144;width:447;height:444" coordorigin="4960,3144" coordsize="447,444" path="m5406,3588l4960,3144e" filled="false" stroked="true" strokeweight=".48pt" strokecolor="#fdfdfd">
                <v:path arrowok="t"/>
              </v:shape>
            </v:group>
            <v:group style="position:absolute;left:5728;top:3775;width:718;height:718" coordorigin="5728,3775" coordsize="718,718">
              <v:shape style="position:absolute;left:5728;top:3775;width:718;height:718" coordorigin="5728,3775" coordsize="718,718" path="m6446,4493l5728,3775e" filled="false" stroked="true" strokeweight=".48pt" strokecolor="#fdfdfd">
                <v:path arrowok="t"/>
              </v:shape>
            </v:group>
            <v:group style="position:absolute;left:4960;top:3007;width:581;height:581" coordorigin="4960,3007" coordsize="581,581">
              <v:shape style="position:absolute;left:4960;top:3007;width:581;height:581" coordorigin="4960,3007" coordsize="581,581" path="m5541,3588l4960,3007e" filled="false" stroked="true" strokeweight=".48pt" strokecolor="#fdfdfd">
                <v:path arrowok="t"/>
              </v:shape>
            </v:group>
            <v:group style="position:absolute;left:5862;top:3775;width:720;height:718" coordorigin="5862,3775" coordsize="720,718">
              <v:shape style="position:absolute;left:5862;top:3775;width:720;height:718" coordorigin="5862,3775" coordsize="720,718" path="m6582,4493l5862,3775e" filled="false" stroked="true" strokeweight=".48pt" strokecolor="#fdfdfd">
                <v:path arrowok="t"/>
              </v:shape>
            </v:group>
            <v:group style="position:absolute;left:4960;top:2873;width:716;height:716" coordorigin="4960,2873" coordsize="716,716">
              <v:shape style="position:absolute;left:4960;top:2873;width:716;height:716" coordorigin="4960,2873" coordsize="716,716" path="m5675,3588l4960,2873e" filled="false" stroked="true" strokeweight=".48pt" strokecolor="#fdfdfd">
                <v:path arrowok="t"/>
              </v:shape>
            </v:group>
            <v:group style="position:absolute;left:5997;top:3775;width:706;height:704" coordorigin="5997,3775" coordsize="706,704">
              <v:shape style="position:absolute;left:5997;top:3775;width:706;height:704" coordorigin="5997,3775" coordsize="706,704" path="m6702,4478l5997,3775e" filled="false" stroked="true" strokeweight=".48pt" strokecolor="#fdfdfd">
                <v:path arrowok="t"/>
              </v:shape>
            </v:group>
            <v:group style="position:absolute;left:5066;top:2844;width:744;height:744" coordorigin="5066,2844" coordsize="744,744">
              <v:shape style="position:absolute;left:5066;top:2844;width:744;height:744" coordorigin="5066,2844" coordsize="744,744" path="m5810,3588l5066,2844e" filled="false" stroked="true" strokeweight=".48pt" strokecolor="#fdfdfd">
                <v:path arrowok="t"/>
              </v:shape>
            </v:group>
            <v:group style="position:absolute;left:6134;top:3775;width:569;height:569" coordorigin="6134,3775" coordsize="569,569">
              <v:shape style="position:absolute;left:6134;top:3775;width:569;height:569" coordorigin="6134,3775" coordsize="569,569" path="m6702,4344l6134,3775e" filled="false" stroked="true" strokeweight=".48pt" strokecolor="#fdfdfd">
                <v:path arrowok="t"/>
              </v:shape>
            </v:group>
            <v:group style="position:absolute;left:5202;top:2844;width:363;height:363" coordorigin="5202,2844" coordsize="363,363">
              <v:shape style="position:absolute;left:5202;top:2844;width:363;height:363" coordorigin="5202,2844" coordsize="363,363" path="m5565,3206l5202,2844e" filled="false" stroked="true" strokeweight=".48pt" strokecolor="#fdfdfd">
                <v:path arrowok="t"/>
              </v:shape>
            </v:group>
            <v:group style="position:absolute;left:5714;top:3355;width:233;height:233" coordorigin="5714,3355" coordsize="233,233">
              <v:shape style="position:absolute;left:5714;top:3355;width:233;height:233" coordorigin="5714,3355" coordsize="233,233" path="m5946,3588l5714,3355e" filled="false" stroked="true" strokeweight=".48pt" strokecolor="#fdfdfd">
                <v:path arrowok="t"/>
              </v:shape>
            </v:group>
            <v:group style="position:absolute;left:6256;top:3763;width:447;height:447" coordorigin="6256,3763" coordsize="447,447">
              <v:shape style="position:absolute;left:6256;top:3763;width:447;height:447" coordorigin="6256,3763" coordsize="447,447" path="m6702,4210l6256,3763e" filled="false" stroked="true" strokeweight=".48pt" strokecolor="#fdfdfd">
                <v:path arrowok="t"/>
              </v:shape>
            </v:group>
            <v:group style="position:absolute;left:5337;top:2844;width:240;height:240" coordorigin="5337,2844" coordsize="240,240">
              <v:shape style="position:absolute;left:5337;top:2844;width:240;height:240" coordorigin="5337,2844" coordsize="240,240" path="m5577,3084l5337,2844e" filled="false" stroked="true" strokeweight=".48pt" strokecolor="#fdfdfd">
                <v:path arrowok="t"/>
              </v:shape>
            </v:group>
            <v:group style="position:absolute;left:5802;top:3310;width:279;height:279" coordorigin="5802,3310" coordsize="279,279">
              <v:shape style="position:absolute;left:5802;top:3310;width:279;height:279" coordorigin="5802,3310" coordsize="279,279" path="m6081,3588l5802,3310e" filled="false" stroked="true" strokeweight=".48pt" strokecolor="#fdfdfd">
                <v:path arrowok="t"/>
              </v:shape>
            </v:group>
            <v:group style="position:absolute;left:6256;top:3629;width:447;height:444" coordorigin="6256,3629" coordsize="447,444">
              <v:shape style="position:absolute;left:6256;top:3629;width:447;height:444" coordorigin="6256,3629" coordsize="447,444" path="m6702,4073l6256,3629e" filled="false" stroked="true" strokeweight=".48pt" strokecolor="#fdfdfd">
                <v:path arrowok="t"/>
              </v:shape>
            </v:group>
            <v:group style="position:absolute;left:5471;top:2844;width:72;height:70" coordorigin="5471,2844" coordsize="72,70">
              <v:shape style="position:absolute;left:5471;top:2844;width:72;height:70" coordorigin="5471,2844" coordsize="72,70" path="m5543,2914l5471,2844e" filled="false" stroked="true" strokeweight=".48pt" strokecolor="#fdfdfd">
                <v:path arrowok="t"/>
              </v:shape>
            </v:group>
            <v:group style="position:absolute;left:5841;top:3214;width:375;height:375" coordorigin="5841,3214" coordsize="375,375">
              <v:shape style="position:absolute;left:5841;top:3214;width:375;height:375" coordorigin="5841,3214" coordsize="375,375" path="m6215,3588l5841,3214e" filled="false" stroked="true" strokeweight=".48pt" strokecolor="#fdfdfd">
                <v:path arrowok="t"/>
              </v:shape>
            </v:group>
            <v:group style="position:absolute;left:5601;top:2971;width:3;height:5" coordorigin="5601,2971" coordsize="3,5">
              <v:shape style="position:absolute;left:5601;top:2971;width:3;height:5" coordorigin="5601,2971" coordsize="3,5" path="m5603,2976l5601,2971e" filled="false" stroked="true" strokeweight=".48pt" strokecolor="#fdfdfd">
                <v:path arrowok="t"/>
              </v:shape>
            </v:group>
            <v:group style="position:absolute;left:6201;top:3437;width:502;height:502" coordorigin="6201,3437" coordsize="502,502">
              <v:shape style="position:absolute;left:6201;top:3437;width:502;height:502" coordorigin="6201,3437" coordsize="502,502" path="m6702,3938l6201,3437e" filled="false" stroked="true" strokeweight=".48pt" strokecolor="#fdfdfd">
                <v:path arrowok="t"/>
              </v:shape>
            </v:group>
            <v:group style="position:absolute;left:5824;top:3060;width:276;height:276" coordorigin="5824,3060" coordsize="276,276">
              <v:shape style="position:absolute;left:5824;top:3060;width:276;height:276" coordorigin="5824,3060" coordsize="276,276" path="m6100,3336l5824,3060e" filled="false" stroked="true" strokeweight=".48pt" strokecolor="#fdfdfd">
                <v:path arrowok="t"/>
              </v:shape>
            </v:group>
            <v:group style="position:absolute;left:6335;top:3437;width:368;height:368" coordorigin="6335,3437" coordsize="368,368">
              <v:shape style="position:absolute;left:6335;top:3437;width:368;height:368" coordorigin="6335,3437" coordsize="368,368" path="m6702,3804l6335,3437e" filled="false" stroked="true" strokeweight=".48pt" strokecolor="#fdfdfd">
                <v:path arrowok="t"/>
              </v:shape>
            </v:group>
            <v:group style="position:absolute;left:5853;top:2954;width:248;height:248" coordorigin="5853,2954" coordsize="248,248">
              <v:shape style="position:absolute;left:5853;top:2954;width:248;height:248" coordorigin="5853,2954" coordsize="248,248" path="m6100,3202l5853,2954e" filled="false" stroked="true" strokeweight=".48pt" strokecolor="#fdfdfd">
                <v:path arrowok="t"/>
              </v:shape>
            </v:group>
            <v:group style="position:absolute;left:6470;top:3437;width:233;height:231" coordorigin="6470,3437" coordsize="233,231">
              <v:shape style="position:absolute;left:6470;top:3437;width:233;height:231" coordorigin="6470,3437" coordsize="233,231" path="m6702,3667l6470,3437e" filled="false" stroked="true" strokeweight=".48pt" strokecolor="#fdfdfd">
                <v:path arrowok="t"/>
              </v:shape>
            </v:group>
            <v:group style="position:absolute;left:5877;top:2844;width:224;height:224" coordorigin="5877,2844" coordsize="224,224">
              <v:shape style="position:absolute;left:5877;top:2844;width:224;height:224" coordorigin="5877,2844" coordsize="224,224" path="m6100,3067l5877,2844e" filled="false" stroked="true" strokeweight=".48pt" strokecolor="#fdfdfd">
                <v:path arrowok="t"/>
              </v:shape>
            </v:group>
            <v:group style="position:absolute;left:6606;top:3437;width:96;height:96" coordorigin="6606,3437" coordsize="96,96">
              <v:shape style="position:absolute;left:6606;top:3437;width:96;height:96" coordorigin="6606,3437" coordsize="96,96" path="m6702,3533l6606,3437e" filled="false" stroked="true" strokeweight=".48pt" strokecolor="#fdfdfd">
                <v:path arrowok="t"/>
              </v:shape>
            </v:group>
            <v:group style="position:absolute;left:6011;top:2844;width:89;height:89" coordorigin="6011,2844" coordsize="89,89">
              <v:shape style="position:absolute;left:6011;top:2844;width:89;height:89" coordorigin="6011,2844" coordsize="89,89" path="m6100,2933l6011,2844e" filled="false" stroked="true" strokeweight=".48pt" strokecolor="#fdfdfd">
                <v:path arrowok="t"/>
              </v:shape>
            </v:group>
            <v:group style="position:absolute;left:4960;top:2765;width:32;height:87" coordorigin="4960,2765" coordsize="32,87">
              <v:shape style="position:absolute;left:4960;top:2765;width:32;height:87" coordorigin="4960,2765" coordsize="32,87" path="m4960,2849l4960,2765,4991,2765,4991,2851,4960,2851e" filled="false" stroked="true" strokeweight="0pt" strokecolor="#000000">
                <v:path arrowok="t"/>
              </v:shape>
            </v:group>
            <v:group style="position:absolute;left:6052;top:2765;width:29;height:87" coordorigin="6052,2765" coordsize="29,87">
              <v:shape style="position:absolute;left:6052;top:2765;width:29;height:87" coordorigin="6052,2765" coordsize="29,87" path="m6052,2851l6052,2765,6081,2765,6081,2851,6052,2851e" filled="false" stroked="true" strokeweight="0pt" strokecolor="#000000">
                <v:path arrowok="t"/>
              </v:shape>
            </v:group>
            <v:group style="position:absolute;left:4991;top:2808;width:1061;height:2" coordorigin="4991,2808" coordsize="1061,2">
              <v:shape style="position:absolute;left:4991;top:2808;width:1061;height:2" coordorigin="4991,2808" coordsize="1061,0" path="m4991,2808l6052,2808e" filled="false" stroked="true" strokeweight="0pt" strokecolor="#000000">
                <v:path arrowok="t"/>
              </v:shape>
            </v:group>
            <v:group style="position:absolute;left:4991;top:2798;width:1061;height:2" coordorigin="4991,2798" coordsize="1061,2">
              <v:shape style="position:absolute;left:4991;top:2798;width:1061;height:2" coordorigin="4991,2798" coordsize="1061,0" path="m4991,2798l6052,2798e" filled="false" stroked="true" strokeweight="0pt" strokecolor="#000000">
                <v:path arrowok="t"/>
              </v:shape>
            </v:group>
            <v:group style="position:absolute;left:4991;top:2815;width:1061;height:2" coordorigin="4991,2815" coordsize="1061,2">
              <v:shape style="position:absolute;left:4991;top:2815;width:1061;height:2" coordorigin="4991,2815" coordsize="1061,0" path="m4991,2815l6052,2815e" filled="false" stroked="true" strokeweight="0pt" strokecolor="#000000">
                <v:path arrowok="t"/>
              </v:shape>
            </v:group>
            <v:group style="position:absolute;left:4898;top:2832;width:53;height:2" coordorigin="4898,2832" coordsize="53,2">
              <v:shape style="position:absolute;left:4898;top:2832;width:53;height:2" coordorigin="4898,2832" coordsize="53,0" path="m4950,2832l4898,2832e" filled="false" stroked="true" strokeweight=".12pt" strokecolor="#000000">
                <v:path arrowok="t"/>
              </v:shape>
            </v:group>
            <v:group style="position:absolute;left:7972;top:2832;width:53;height:2" coordorigin="7972,2832" coordsize="53,2">
              <v:shape style="position:absolute;left:7972;top:2832;width:53;height:2" coordorigin="7972,2832" coordsize="53,0" path="m7972,2832l8025,2832e" filled="false" stroked="true" strokeweight=".12pt" strokecolor="#000000">
                <v:path arrowok="t"/>
              </v:shape>
            </v:group>
            <v:group style="position:absolute;left:7281;top:2748;width:2;height:96" coordorigin="7281,2748" coordsize="2,96">
              <v:shape style="position:absolute;left:7281;top:2748;width:2;height:96" coordorigin="7281,2748" coordsize="0,96" path="m7281,2844l7281,2748e" filled="false" stroked="true" strokeweight=".12pt" strokecolor="#000000">
                <v:path arrowok="t"/>
              </v:shape>
            </v:group>
            <v:group style="position:absolute;left:7972;top:2748;width:2;height:1088" coordorigin="7972,2748" coordsize="2,1088">
              <v:shape style="position:absolute;left:7972;top:2748;width:2;height:1088" coordorigin="7972,2748" coordsize="0,1088" path="m7972,2748l7972,3835e" filled="false" stroked="true" strokeweight=".12pt" strokecolor="#000000">
                <v:path arrowok="t"/>
              </v:shape>
            </v:group>
            <v:group style="position:absolute;left:6093;top:2779;width:1188;height:2" coordorigin="6093,2779" coordsize="1188,2">
              <v:shape style="position:absolute;left:6093;top:2779;width:1188;height:2" coordorigin="6093,2779" coordsize="1188,0" path="m6093,2779l7281,2779e" filled="false" stroked="true" strokeweight=".12pt" strokecolor="#000000">
                <v:path arrowok="t"/>
              </v:shape>
            </v:group>
            <v:group style="position:absolute;left:7972;top:2779;width:53;height:1056" coordorigin="7972,2779" coordsize="53,1056">
              <v:shape style="position:absolute;left:7972;top:2779;width:53;height:1056" coordorigin="7972,2779" coordsize="53,1056" path="m7972,2779l8025,2779,8025,3835e" filled="false" stroked="true" strokeweight=".12pt" strokecolor="#000000">
                <v:path arrowok="t"/>
              </v:shape>
            </v:group>
            <v:group style="position:absolute;left:4898;top:2779;width:53;height:1726" coordorigin="4898,2779" coordsize="53,1726">
              <v:shape style="position:absolute;left:4898;top:2779;width:53;height:1726" coordorigin="4898,2779" coordsize="53,1726" path="m4898,4505l4898,4169,4898,2779,4950,2779e" filled="false" stroked="true" strokeweight=".12pt" strokecolor="#000000">
                <v:path arrowok="t"/>
              </v:shape>
            </v:group>
            <v:group style="position:absolute;left:6093;top:2832;width:1188;height:2" coordorigin="6093,2832" coordsize="1188,2">
              <v:shape style="position:absolute;left:6093;top:2832;width:1188;height:2" coordorigin="6093,2832" coordsize="1188,0" path="m6093,2832l7281,2832e" filled="false" stroked="true" strokeweight=".12pt" strokecolor="#000000">
                <v:path arrowok="t"/>
              </v:shape>
            </v:group>
            <v:group style="position:absolute;left:4950;top:2748;width:2;height:1704" coordorigin="4950,2748" coordsize="2,1704">
              <v:shape style="position:absolute;left:4950;top:2748;width:2;height:1704" coordorigin="4950,2748" coordsize="0,1704" path="m4950,2748l4950,4452e" filled="false" stroked="true" strokeweight=".12pt" strokecolor="#000000">
                <v:path arrowok="t"/>
              </v:shape>
            </v:group>
            <v:group style="position:absolute;left:4960;top:2844;width:1752;height:2" coordorigin="4960,2844" coordsize="1752,2">
              <v:shape style="position:absolute;left:4960;top:2844;width:1752;height:2" coordorigin="4960,2844" coordsize="1752,0" path="m4960,2844l6712,2844e" filled="false" stroked="true" strokeweight=".12pt" strokecolor="#000000">
                <v:path arrowok="t"/>
              </v:shape>
            </v:group>
            <v:group style="position:absolute;left:6784;top:2844;width:497;height:2" coordorigin="6784,2844" coordsize="497,2">
              <v:shape style="position:absolute;left:6784;top:2844;width:497;height:2" coordorigin="6784,2844" coordsize="497,0" path="m6784,2844l7281,2844e" filled="false" stroked="true" strokeweight=".12pt" strokecolor="#000000">
                <v:path arrowok="t"/>
              </v:shape>
            </v:group>
            <v:group style="position:absolute;left:7962;top:2765;width:2;height:1071" coordorigin="7962,2765" coordsize="2,1071">
              <v:shape style="position:absolute;left:7962;top:2765;width:2;height:1071" coordorigin="7962,2765" coordsize="0,1071" path="m7962,2765l7962,3835e" filled="false" stroked="true" strokeweight=".12pt" strokecolor="#000000">
                <v:path arrowok="t"/>
              </v:shape>
            </v:group>
            <v:group style="position:absolute;left:4960;top:2844;width:2;height:1596" coordorigin="4960,2844" coordsize="2,1596">
              <v:shape style="position:absolute;left:4960;top:2844;width:2;height:1596" coordorigin="4960,2844" coordsize="0,1596" path="m4960,2844l4960,4440e" filled="false" stroked="true" strokeweight=".12pt" strokecolor="#000000">
                <v:path arrowok="t"/>
              </v:shape>
            </v:group>
            <v:group style="position:absolute;left:7962;top:2832;width:10;height:12" coordorigin="7962,2832" coordsize="10,12">
              <v:shape style="position:absolute;left:7962;top:2832;width:10;height:12" coordorigin="7962,2832" coordsize="10,12" path="m7962,2844l7962,2832,7972,2832e" filled="false" stroked="true" strokeweight=".12pt" strokecolor="#000000">
                <v:path arrowok="t"/>
              </v:shape>
            </v:group>
            <v:group style="position:absolute;left:4950;top:2832;width:10;height:12" coordorigin="4950,2832" coordsize="10,12">
              <v:shape style="position:absolute;left:4950;top:2832;width:10;height:12" coordorigin="4950,2832" coordsize="10,12" path="m4950,2832l4960,2832,4960,2844e" filled="false" stroked="true" strokeweight=".12pt" strokecolor="#000000">
                <v:path arrowok="t"/>
              </v:shape>
            </v:group>
            <v:group style="position:absolute;left:4950;top:4572;width:1834;height:1630" coordorigin="4950,4572" coordsize="1834,1630">
              <v:shape style="position:absolute;left:4950;top:4572;width:1834;height:1630" coordorigin="4950,4572" coordsize="1834,1630" path="m4950,6202l4950,4572,5553,4572,6784,4572e" filled="false" stroked="true" strokeweight=".12pt" strokecolor="#000000">
                <v:path arrowok="t"/>
              </v:shape>
            </v:group>
            <v:group style="position:absolute;left:7394;top:4572;width:579;height:1630" coordorigin="7394,4572" coordsize="579,1630">
              <v:shape style="position:absolute;left:7394;top:4572;width:579;height:1630" coordorigin="7394,4572" coordsize="579,1630" path="m7511,4572l7775,4572,7972,4572,7972,6202,7624,6202,7394,6202e" filled="false" stroked="true" strokeweight=".12pt" strokecolor="#000000">
                <v:path arrowok="t"/>
              </v:shape>
            </v:group>
            <v:group style="position:absolute;left:5553;top:4584;width:1244;height:2" coordorigin="5553,4584" coordsize="1244,2">
              <v:shape style="position:absolute;left:5553;top:4584;width:1244;height:2" coordorigin="5553,4584" coordsize="1244,0" path="m5553,4584l6796,4584e" filled="false" stroked="true" strokeweight=".12pt" strokecolor="#000000">
                <v:path arrowok="t"/>
              </v:shape>
            </v:group>
            <v:group style="position:absolute;left:7394;top:4584;width:569;height:1606" coordorigin="7394,4584" coordsize="569,1606">
              <v:shape style="position:absolute;left:7394;top:4584;width:569;height:1606" coordorigin="7394,4584" coordsize="569,1606" path="m7511,4584l7775,4584,7962,4584,7962,6190,7624,6190,7394,6190e" filled="false" stroked="true" strokeweight=".12pt" strokecolor="#000000">
                <v:path arrowok="t"/>
              </v:shape>
            </v:group>
            <v:group style="position:absolute;left:4991;top:6190;width:1685;height:2" coordorigin="4991,6190" coordsize="1685,2">
              <v:shape style="position:absolute;left:4991;top:6190;width:1685;height:2" coordorigin="4991,6190" coordsize="1685,0" path="m6676,6190l5553,6190,4991,6190e" filled="false" stroked="true" strokeweight=".12pt" strokecolor="#000000">
                <v:path arrowok="t"/>
              </v:shape>
            </v:group>
            <v:group style="position:absolute;left:4960;top:4584;width:593;height:1606" coordorigin="4960,4584" coordsize="593,1606">
              <v:shape style="position:absolute;left:4960;top:4584;width:593;height:1606" coordorigin="4960,4584" coordsize="593,1606" path="m4960,6190l4960,4584,5553,4584e" filled="false" stroked="true" strokeweight=".12pt" strokecolor="#000000">
                <v:path arrowok="t"/>
              </v:shape>
            </v:group>
            <v:group style="position:absolute;left:7962;top:2832;width:10;height:1004" coordorigin="7962,2832" coordsize="10,1004">
              <v:shape style="position:absolute;left:7962;top:2832;width:10;height:1004" coordorigin="7962,2832" coordsize="10,1004" path="m7962,2832l7972,2832,7972,3835e" filled="false" stroked="true" strokeweight=".12pt" strokecolor="#000000">
                <v:path arrowok="t"/>
              </v:shape>
            </v:group>
            <v:group style="position:absolute;left:4950;top:2832;width:1834;height:1673" coordorigin="4950,2832" coordsize="1834,1673">
              <v:shape style="position:absolute;left:4950;top:2832;width:1834;height:1673" coordorigin="4950,2832" coordsize="1834,1673" path="m6784,4505l5553,4505,4950,4505,4950,4169,4950,2832e" filled="false" stroked="true" strokeweight=".12pt" strokecolor="#000000">
                <v:path arrowok="t"/>
              </v:shape>
            </v:group>
            <v:group style="position:absolute;left:7511;top:4493;width:579;height:2" coordorigin="7511,4493" coordsize="579,2">
              <v:shape style="position:absolute;left:7511;top:4493;width:579;height:2" coordorigin="7511,4493" coordsize="579,0" path="m7511,4493l8090,4493e" filled="false" stroked="true" strokeweight=".12pt" strokecolor="#000000">
                <v:path arrowok="t"/>
              </v:shape>
            </v:group>
            <v:group style="position:absolute;left:4960;top:2844;width:1752;height:1649" coordorigin="4960,2844" coordsize="1752,1649">
              <v:shape style="position:absolute;left:4960;top:2844;width:1752;height:1649" coordorigin="4960,2844" coordsize="1752,1649" path="m6712,4493l5553,4493,4960,4493,4960,4169,4960,2844,5553,2844,6712,2844,6597,2844e" filled="false" stroked="true" strokeweight=".12pt" strokecolor="#000000">
                <v:path arrowok="t"/>
              </v:shape>
            </v:group>
            <v:group style="position:absolute;left:4859;top:2734;width:106;height:15" coordorigin="4859,2734" coordsize="106,15">
              <v:shape style="position:absolute;left:4859;top:2734;width:106;height:15" coordorigin="4859,2734" coordsize="106,15" path="m4965,2748l4965,2734,4859,2734,4859,2748,4931,2748e" filled="false" stroked="true" strokeweight=".12pt" strokecolor="#000000">
                <v:path arrowok="t"/>
              </v:shape>
            </v:group>
            <v:group style="position:absolute;left:4859;top:2734;width:106;height:15" coordorigin="4859,2734" coordsize="106,15">
              <v:shape style="position:absolute;left:4859;top:2734;width:106;height:15" coordorigin="4859,2734" coordsize="106,15" path="m4859,2748l4965,2734,4965,2748,4859,2734e" filled="false" stroked="true" strokeweight=".12pt" strokecolor="#000000">
                <v:path arrowok="t"/>
              </v:shape>
            </v:group>
            <v:group style="position:absolute;left:4552;top:7802;width:3504;height:2" coordorigin="4552,7802" coordsize="3504,2">
              <v:shape style="position:absolute;left:4552;top:7802;width:3504;height:2" coordorigin="4552,7802" coordsize="3504,0" path="m4552,7802l8056,7802e" filled="false" stroked="true" strokeweight=".6pt" strokecolor="#000000">
                <v:path arrowok="t"/>
              </v:shape>
            </v:group>
            <v:group style="position:absolute;left:4866;top:6914;width:687;height:888" coordorigin="4866,6914" coordsize="687,888">
              <v:shape style="position:absolute;left:4866;top:6914;width:687;height:888" coordorigin="4866,6914" coordsize="687,888" path="m5553,7802l4866,7802,4866,6914e" filled="false" stroked="true" strokeweight=".12pt" strokecolor="#000000">
                <v:path arrowok="t"/>
              </v:shape>
            </v:group>
            <v:group style="position:absolute;left:4859;top:6900;width:111;height:15" coordorigin="4859,6900" coordsize="111,15">
              <v:shape style="position:absolute;left:4859;top:6900;width:111;height:15" coordorigin="4859,6900" coordsize="111,15" path="m4970,6914l4859,6914,4859,6900e" filled="false" stroked="true" strokeweight=".12pt" strokecolor="#000000">
                <v:path arrowok="t"/>
              </v:shape>
            </v:group>
            <v:group style="position:absolute;left:4866;top:6283;width:17;height:617" coordorigin="4866,6283" coordsize="17,617">
              <v:shape style="position:absolute;left:4866;top:6283;width:17;height:617" coordorigin="4866,6283" coordsize="17,617" path="m4866,6283l4866,6900,4883,6900,4883,6283e" filled="false" stroked="true" strokeweight=".12pt" strokecolor="#000000">
                <v:path arrowok="t"/>
              </v:shape>
            </v:group>
            <v:group style="position:absolute;left:4965;top:6283;width:2;height:617" coordorigin="4965,6283" coordsize="2,617">
              <v:shape style="position:absolute;left:4965;top:6283;width:2;height:617" coordorigin="4965,6283" coordsize="0,617" path="m4965,6900l4965,6283e" filled="false" stroked="true" strokeweight=".12pt" strokecolor="#000000">
                <v:path arrowok="t"/>
              </v:shape>
            </v:group>
            <v:group style="position:absolute;left:4859;top:6900;width:111;height:15" coordorigin="4859,6900" coordsize="111,15">
              <v:shape style="position:absolute;left:4859;top:6900;width:111;height:15" coordorigin="4859,6900" coordsize="111,15" path="m4970,6914l4859,6900,4859,6914,4970,6900,4970,6914,4859,6914,4859,6900,4970,6900e" filled="false" stroked="true" strokeweight=".12pt" strokecolor="#000000">
                <v:path arrowok="t"/>
              </v:shape>
            </v:group>
            <v:group style="position:absolute;left:7900;top:6914;width:185;height:2" coordorigin="7900,6914" coordsize="185,2">
              <v:shape style="position:absolute;left:7900;top:6914;width:185;height:2" coordorigin="7900,6914" coordsize="185,0" path="m7900,6914l8085,6914e" filled="false" stroked="true" strokeweight=".12pt" strokecolor="#000000">
                <v:path arrowok="t"/>
              </v:shape>
            </v:group>
            <v:group style="position:absolute;left:8097;top:6900;width:2;height:15" coordorigin="8097,6900" coordsize="2,15">
              <v:shape style="position:absolute;left:8097;top:6900;width:2;height:15" coordorigin="8097,6900" coordsize="0,15" path="m8097,6914l8097,6900e" filled="false" stroked="true" strokeweight=".12pt" strokecolor="#000000">
                <v:path arrowok="t"/>
              </v:shape>
            </v:group>
            <v:group style="position:absolute;left:7996;top:6900;width:663;height:2" coordorigin="7996,6900" coordsize="663,2">
              <v:shape style="position:absolute;left:7996;top:6900;width:663;height:2" coordorigin="7996,6900" coordsize="663,0" path="m7996,6900l8658,6900e" filled="false" stroked="true" strokeweight=".12pt" strokecolor="#000000">
                <v:path arrowok="t"/>
              </v:shape>
            </v:group>
            <v:group style="position:absolute;left:7972;top:4538;width:53;height:34" coordorigin="7972,4538" coordsize="53,34">
              <v:shape style="position:absolute;left:7972;top:4538;width:53;height:34" coordorigin="7972,4538" coordsize="53,34" path="m7972,4538l7972,4572,8025,4572,7972,4538xe" filled="true" fillcolor="#000000" stroked="false">
                <v:path arrowok="t"/>
                <v:fill type="solid"/>
              </v:shape>
              <v:shape style="position:absolute;left:7972;top:4538;width:53;height:34" coordorigin="7972,4538" coordsize="53,34" path="m8025,4538l7972,4538,8025,4572,8025,4538xe" filled="true" fillcolor="#000000" stroked="false">
                <v:path arrowok="t"/>
                <v:fill type="solid"/>
              </v:shape>
            </v:group>
            <v:group style="position:absolute;left:7972;top:4538;width:53;height:34" coordorigin="7972,4538" coordsize="53,34">
              <v:shape style="position:absolute;left:7972;top:4538;width:53;height:34" coordorigin="7972,4538" coordsize="53,34" path="m7972,4572l8025,4572,7972,4538,7972,4572xe" filled="false" stroked="true" strokeweight="0pt" strokecolor="#000000">
                <v:path arrowok="t"/>
              </v:shape>
            </v:group>
            <v:group style="position:absolute;left:7972;top:4538;width:53;height:34" coordorigin="7972,4538" coordsize="53,34">
              <v:shape style="position:absolute;left:7972;top:4538;width:53;height:34" coordorigin="7972,4538" coordsize="53,34" path="m8025,4572l7972,4538,8025,4538,8025,4572xe" filled="false" stroked="true" strokeweight="0pt" strokecolor="#000000">
                <v:path arrowok="t"/>
              </v:shape>
            </v:group>
            <v:group style="position:absolute;left:7511;top:4538;width:461;height:34" coordorigin="7511,4538" coordsize="461,34">
              <v:shape style="position:absolute;left:7511;top:4538;width:461;height:34" coordorigin="7511,4538" coordsize="461,34" path="m7511,4572l7972,4572,7511,4538,7511,4572xe" filled="false" stroked="true" strokeweight="0pt" strokecolor="#000000">
                <v:path arrowok="t"/>
              </v:shape>
            </v:group>
            <v:group style="position:absolute;left:7511;top:4538;width:461;height:34" coordorigin="7511,4538" coordsize="461,34">
              <v:shape style="position:absolute;left:7511;top:4538;width:461;height:34" coordorigin="7511,4538" coordsize="461,34" path="m7972,4572l7511,4538,7972,4538,7972,4572xe" filled="false" stroked="true" strokeweight="0pt" strokecolor="#000000">
                <v:path arrowok="t"/>
              </v:shape>
            </v:group>
            <v:group style="position:absolute;left:4950;top:4538;width:1834;height:34" coordorigin="4950,4538" coordsize="1834,34">
              <v:shape style="position:absolute;left:4950;top:4538;width:1834;height:34" coordorigin="4950,4538" coordsize="1834,34" path="m4950,4572l6784,4572,4950,4538,4950,4572xe" filled="false" stroked="true" strokeweight="0pt" strokecolor="#000000">
                <v:path arrowok="t"/>
              </v:shape>
            </v:group>
            <v:group style="position:absolute;left:4950;top:4538;width:1834;height:34" coordorigin="4950,4538" coordsize="1834,34">
              <v:shape style="position:absolute;left:4950;top:4538;width:1834;height:34" coordorigin="4950,4538" coordsize="1834,34" path="m6784,4572l4950,4538,6784,4538,6784,4572xe" filled="false" stroked="true" strokeweight="0pt" strokecolor="#000000">
                <v:path arrowok="t"/>
              </v:shape>
            </v:group>
            <v:group style="position:absolute;left:4898;top:4538;width:53;height:34" coordorigin="4898,4538" coordsize="53,34">
              <v:shape style="position:absolute;left:4898;top:4538;width:53;height:34" coordorigin="4898,4538" coordsize="53,34" path="m4898,4538l4898,4572,4950,4572,4898,4538xe" filled="true" fillcolor="#000000" stroked="false">
                <v:path arrowok="t"/>
                <v:fill type="solid"/>
              </v:shape>
              <v:shape style="position:absolute;left:4898;top:4538;width:53;height:34" coordorigin="4898,4538" coordsize="53,34" path="m4950,4538l4898,4538,4950,4572,4950,4538xe" filled="true" fillcolor="#000000" stroked="false">
                <v:path arrowok="t"/>
                <v:fill type="solid"/>
              </v:shape>
            </v:group>
            <v:group style="position:absolute;left:4898;top:4538;width:53;height:34" coordorigin="4898,4538" coordsize="53,34">
              <v:shape style="position:absolute;left:4898;top:4538;width:53;height:34" coordorigin="4898,4538" coordsize="53,34" path="m4898,4572l4950,4572,4898,4538,4898,4572xe" filled="false" stroked="true" strokeweight="0pt" strokecolor="#000000">
                <v:path arrowok="t"/>
              </v:shape>
            </v:group>
            <v:group style="position:absolute;left:4898;top:4538;width:53;height:34" coordorigin="4898,4538" coordsize="53,34">
              <v:shape style="position:absolute;left:4898;top:4538;width:53;height:34" coordorigin="4898,4538" coordsize="53,34" path="m4950,4572l4898,4538,4950,4538,4950,4572xe" filled="false" stroked="true" strokeweight="0pt" strokecolor="#000000">
                <v:path arrowok="t"/>
              </v:shape>
            </v:group>
            <v:group style="position:absolute;left:7972;top:4572;width:53;height:20" coordorigin="7972,4572" coordsize="53,20">
              <v:shape style="position:absolute;left:7972;top:4572;width:53;height:20" coordorigin="7972,4572" coordsize="53,20" path="m7972,4572l7972,4591,8025,4591,7972,4572xe" filled="true" fillcolor="#000000" stroked="false">
                <v:path arrowok="t"/>
                <v:fill type="solid"/>
              </v:shape>
              <v:shape style="position:absolute;left:7972;top:4572;width:53;height:20" coordorigin="7972,4572" coordsize="53,20" path="m8025,4572l7972,4572,8025,4591,8025,4572xe" filled="true" fillcolor="#000000" stroked="false">
                <v:path arrowok="t"/>
                <v:fill type="solid"/>
              </v:shape>
            </v:group>
            <v:group style="position:absolute;left:7972;top:4572;width:53;height:20" coordorigin="7972,4572" coordsize="53,20">
              <v:shape style="position:absolute;left:7972;top:4572;width:53;height:20" coordorigin="7972,4572" coordsize="53,20" path="m7972,4591l8025,4591,7972,4572,7972,4591xe" filled="false" stroked="true" strokeweight="0pt" strokecolor="#000000">
                <v:path arrowok="t"/>
              </v:shape>
            </v:group>
            <v:group style="position:absolute;left:7972;top:4572;width:53;height:20" coordorigin="7972,4572" coordsize="53,20">
              <v:shape style="position:absolute;left:7972;top:4572;width:53;height:20" coordorigin="7972,4572" coordsize="53,20" path="m8025,4591l7972,4572,8025,4572,8025,4591xe" filled="false" stroked="true" strokeweight="0pt" strokecolor="#000000">
                <v:path arrowok="t"/>
              </v:shape>
            </v:group>
            <v:group style="position:absolute;left:7972;top:4591;width:53;height:420" coordorigin="7972,4591" coordsize="53,420">
              <v:shape style="position:absolute;left:7972;top:4591;width:53;height:420" coordorigin="7972,4591" coordsize="53,420" path="m7972,4591l7972,5011,8025,5011,7972,4591xe" filled="true" fillcolor="#000000" stroked="false">
                <v:path arrowok="t"/>
                <v:fill type="solid"/>
              </v:shape>
              <v:shape style="position:absolute;left:7972;top:4591;width:53;height:420" coordorigin="7972,4591" coordsize="53,420" path="m8025,4591l7972,4591,8025,5011,8025,4591xe" filled="true" fillcolor="#000000" stroked="false">
                <v:path arrowok="t"/>
                <v:fill type="solid"/>
              </v:shape>
            </v:group>
            <v:group style="position:absolute;left:7972;top:4591;width:53;height:420" coordorigin="7972,4591" coordsize="53,420">
              <v:shape style="position:absolute;left:7972;top:4591;width:53;height:420" coordorigin="7972,4591" coordsize="53,420" path="m7972,5011l8025,5011,7972,4591,7972,5011xe" filled="false" stroked="true" strokeweight="0pt" strokecolor="#000000">
                <v:path arrowok="t"/>
              </v:shape>
            </v:group>
            <v:group style="position:absolute;left:7972;top:4591;width:53;height:420" coordorigin="7972,4591" coordsize="53,420">
              <v:shape style="position:absolute;left:7972;top:4591;width:53;height:420" coordorigin="7972,4591" coordsize="53,420" path="m8025,5011l7972,4591,8025,4591,8025,5011xe" filled="false" stroked="true" strokeweight="0pt" strokecolor="#000000">
                <v:path arrowok="t"/>
              </v:shape>
            </v:group>
            <v:group style="position:absolute;left:4898;top:4572;width:53;height:440" coordorigin="4898,4572" coordsize="53,440">
              <v:shape style="position:absolute;left:4898;top:4572;width:53;height:440" coordorigin="4898,4572" coordsize="53,440" path="m4898,4572l4898,5011,4950,5011,4898,4572xe" filled="true" fillcolor="#000000" stroked="false">
                <v:path arrowok="t"/>
                <v:fill type="solid"/>
              </v:shape>
              <v:shape style="position:absolute;left:4898;top:4572;width:53;height:440" coordorigin="4898,4572" coordsize="53,440" path="m4950,4572l4898,4572,4950,5011,4950,4572xe" filled="true" fillcolor="#000000" stroked="false">
                <v:path arrowok="t"/>
                <v:fill type="solid"/>
              </v:shape>
            </v:group>
            <v:group style="position:absolute;left:4898;top:4572;width:53;height:440" coordorigin="4898,4572" coordsize="53,440">
              <v:shape style="position:absolute;left:4898;top:4572;width:53;height:440" coordorigin="4898,4572" coordsize="53,440" path="m4898,5011l4950,5011,4898,4572,4898,5011xe" filled="false" stroked="true" strokeweight="0pt" strokecolor="#000000">
                <v:path arrowok="t"/>
              </v:shape>
            </v:group>
            <v:group style="position:absolute;left:4898;top:4572;width:53;height:440" coordorigin="4898,4572" coordsize="53,440">
              <v:shape style="position:absolute;left:4898;top:4572;width:53;height:440" coordorigin="4898,4572" coordsize="53,440" path="m4950,5011l4898,4572,4950,4572,4950,5011xe" filled="false" stroked="true" strokeweight="0pt" strokecolor="#000000">
                <v:path arrowok="t"/>
              </v:shape>
            </v:group>
            <v:group style="position:absolute;left:7972;top:5011;width:53;height:617" coordorigin="7972,5011" coordsize="53,617">
              <v:shape style="position:absolute;left:7972;top:5011;width:53;height:617" coordorigin="7972,5011" coordsize="53,617" path="m7972,5011l7972,5628,8025,5628,7972,5011xe" filled="true" fillcolor="#000000" stroked="false">
                <v:path arrowok="t"/>
                <v:fill type="solid"/>
              </v:shape>
              <v:shape style="position:absolute;left:7972;top:5011;width:53;height:617" coordorigin="7972,5011" coordsize="53,617" path="m8025,5011l7972,5011,8025,5628,8025,5011xe" filled="true" fillcolor="#000000" stroked="false">
                <v:path arrowok="t"/>
                <v:fill type="solid"/>
              </v:shape>
            </v:group>
            <v:group style="position:absolute;left:7972;top:5011;width:53;height:617" coordorigin="7972,5011" coordsize="53,617">
              <v:shape style="position:absolute;left:7972;top:5011;width:53;height:617" coordorigin="7972,5011" coordsize="53,617" path="m7972,5628l8025,5628,7972,5011,7972,5628xe" filled="false" stroked="true" strokeweight="0pt" strokecolor="#000000">
                <v:path arrowok="t"/>
              </v:shape>
            </v:group>
            <v:group style="position:absolute;left:7972;top:5011;width:53;height:617" coordorigin="7972,5011" coordsize="53,617">
              <v:shape style="position:absolute;left:7972;top:5011;width:53;height:617" coordorigin="7972,5011" coordsize="53,617" path="m8025,5628l7972,5011,8025,5011,8025,5628xe" filled="false" stroked="true" strokeweight="0pt" strokecolor="#000000">
                <v:path arrowok="t"/>
              </v:shape>
            </v:group>
            <v:group style="position:absolute;left:7972;top:5628;width:53;height:574" coordorigin="7972,5628" coordsize="53,574">
              <v:shape style="position:absolute;left:7972;top:5628;width:53;height:574" coordorigin="7972,5628" coordsize="53,574" path="m7972,5628l7972,6202,8025,6202,7972,5628xe" filled="true" fillcolor="#000000" stroked="false">
                <v:path arrowok="t"/>
                <v:fill type="solid"/>
              </v:shape>
              <v:shape style="position:absolute;left:7972;top:5628;width:53;height:574" coordorigin="7972,5628" coordsize="53,574" path="m8025,5628l7972,5628,8025,6202,8025,5628xe" filled="true" fillcolor="#000000" stroked="false">
                <v:path arrowok="t"/>
                <v:fill type="solid"/>
              </v:shape>
            </v:group>
            <v:group style="position:absolute;left:7972;top:5628;width:53;height:574" coordorigin="7972,5628" coordsize="53,574">
              <v:shape style="position:absolute;left:7972;top:5628;width:53;height:574" coordorigin="7972,5628" coordsize="53,574" path="m7972,6202l8025,6202,7972,5628,7972,6202xe" filled="false" stroked="true" strokeweight="0pt" strokecolor="#000000">
                <v:path arrowok="t"/>
              </v:shape>
            </v:group>
            <v:group style="position:absolute;left:7972;top:5628;width:53;height:574" coordorigin="7972,5628" coordsize="53,574">
              <v:shape style="position:absolute;left:7972;top:5628;width:53;height:574" coordorigin="7972,5628" coordsize="53,574" path="m8025,6202l7972,5628,8025,5628,8025,6202xe" filled="false" stroked="true" strokeweight="0pt" strokecolor="#000000">
                <v:path arrowok="t"/>
              </v:shape>
            </v:group>
            <v:group style="position:absolute;left:4898;top:5011;width:53;height:1191" coordorigin="4898,5011" coordsize="53,1191">
              <v:shape style="position:absolute;left:4898;top:5011;width:53;height:1191" coordorigin="4898,5011" coordsize="53,1191" path="m4898,5011l4898,6202,4950,6202,4898,5011xe" filled="true" fillcolor="#000000" stroked="false">
                <v:path arrowok="t"/>
                <v:fill type="solid"/>
              </v:shape>
              <v:shape style="position:absolute;left:4898;top:5011;width:53;height:1191" coordorigin="4898,5011" coordsize="53,1191" path="m4950,5011l4898,5011,4950,6202,4950,5011xe" filled="true" fillcolor="#000000" stroked="false">
                <v:path arrowok="t"/>
                <v:fill type="solid"/>
              </v:shape>
            </v:group>
            <v:group style="position:absolute;left:4898;top:5011;width:53;height:1191" coordorigin="4898,5011" coordsize="53,1191">
              <v:shape style="position:absolute;left:4898;top:5011;width:53;height:1191" coordorigin="4898,5011" coordsize="53,1191" path="m4898,6202l4950,6202,4898,5011,4898,6202xe" filled="false" stroked="true" strokeweight="0pt" strokecolor="#000000">
                <v:path arrowok="t"/>
              </v:shape>
            </v:group>
            <v:group style="position:absolute;left:4898;top:5011;width:53;height:1191" coordorigin="4898,5011" coordsize="53,1191">
              <v:shape style="position:absolute;left:4898;top:5011;width:53;height:1191" coordorigin="4898,5011" coordsize="53,1191" path="m4950,6202l4898,5011,4950,5011,4950,6202xe" filled="false" stroked="true" strokeweight="0pt" strokecolor="#000000">
                <v:path arrowok="t"/>
              </v:shape>
            </v:group>
            <v:group style="position:absolute;left:7394;top:6202;width:632;height:51" coordorigin="7394,6202" coordsize="632,51">
              <v:shape style="position:absolute;left:7394;top:6202;width:632;height:51" coordorigin="7394,6202" coordsize="632,51" path="m7394,6202l7394,6252,8025,6252,7394,6202xe" filled="true" fillcolor="#000000" stroked="false">
                <v:path arrowok="t"/>
                <v:fill type="solid"/>
              </v:shape>
              <v:shape style="position:absolute;left:7394;top:6202;width:632;height:51" coordorigin="7394,6202" coordsize="632,51" path="m8025,6202l7394,6202,8025,6252,8025,6202xe" filled="true" fillcolor="#000000" stroked="false">
                <v:path arrowok="t"/>
                <v:fill type="solid"/>
              </v:shape>
            </v:group>
            <v:group style="position:absolute;left:7394;top:6202;width:632;height:51" coordorigin="7394,6202" coordsize="632,51">
              <v:shape style="position:absolute;left:7394;top:6202;width:632;height:51" coordorigin="7394,6202" coordsize="632,51" path="m7394,6252l8025,6252,7394,6202,7394,6252xe" filled="false" stroked="true" strokeweight="0pt" strokecolor="#000000">
                <v:path arrowok="t"/>
              </v:shape>
            </v:group>
            <v:group style="position:absolute;left:7394;top:6202;width:632;height:51" coordorigin="7394,6202" coordsize="632,51">
              <v:shape style="position:absolute;left:7394;top:6202;width:632;height:51" coordorigin="7394,6202" coordsize="632,51" path="m8025,6252l7394,6202,8025,6202,8025,6252xe" filled="false" stroked="true" strokeweight="0pt" strokecolor="#000000">
                <v:path arrowok="t"/>
              </v:shape>
            </v:group>
            <v:group style="position:absolute;left:4898;top:6202;width:53;height:51" coordorigin="4898,6202" coordsize="53,51">
              <v:shape style="position:absolute;left:4898;top:6202;width:53;height:51" coordorigin="4898,6202" coordsize="53,51" path="m4898,6202l4898,6252,4950,6252,4898,6202xe" filled="true" fillcolor="#000000" stroked="false">
                <v:path arrowok="t"/>
                <v:fill type="solid"/>
              </v:shape>
              <v:shape style="position:absolute;left:4898;top:6202;width:53;height:51" coordorigin="4898,6202" coordsize="53,51" path="m4950,6202l4898,6202,4950,6252,4950,6202xe" filled="true" fillcolor="#000000" stroked="false">
                <v:path arrowok="t"/>
                <v:fill type="solid"/>
              </v:shape>
            </v:group>
            <v:group style="position:absolute;left:4898;top:6202;width:53;height:51" coordorigin="4898,6202" coordsize="53,51">
              <v:shape style="position:absolute;left:4898;top:6202;width:53;height:51" coordorigin="4898,6202" coordsize="53,51" path="m4898,6252l4950,6252,4898,6202,4898,6252xe" filled="false" stroked="true" strokeweight="0pt" strokecolor="#000000">
                <v:path arrowok="t"/>
              </v:shape>
            </v:group>
            <v:group style="position:absolute;left:4898;top:6202;width:53;height:51" coordorigin="4898,6202" coordsize="53,51">
              <v:shape style="position:absolute;left:4898;top:6202;width:53;height:51" coordorigin="4898,6202" coordsize="53,51" path="m4950,6252l4898,6202,4950,6202,4950,6252xe" filled="false" stroked="true" strokeweight="0pt" strokecolor="#000000">
                <v:path arrowok="t"/>
              </v:shape>
            </v:group>
            <v:group style="position:absolute;left:4898;top:6283;width:53;height:617" coordorigin="4898,6283" coordsize="53,617">
              <v:shape style="position:absolute;left:4898;top:6283;width:53;height:617" coordorigin="4898,6283" coordsize="53,617" path="m4898,6283l4898,6900,4950,6900,4898,6283xe" filled="true" fillcolor="#000000" stroked="false">
                <v:path arrowok="t"/>
                <v:fill type="solid"/>
              </v:shape>
              <v:shape style="position:absolute;left:4898;top:6283;width:53;height:617" coordorigin="4898,6283" coordsize="53,617" path="m4950,6283l4898,6283,4950,6900,4950,6283xe" filled="true" fillcolor="#000000" stroked="false">
                <v:path arrowok="t"/>
                <v:fill type="solid"/>
              </v:shape>
            </v:group>
            <v:group style="position:absolute;left:4898;top:6283;width:53;height:617" coordorigin="4898,6283" coordsize="53,617">
              <v:shape style="position:absolute;left:4898;top:6283;width:53;height:617" coordorigin="4898,6283" coordsize="53,617" path="m4898,6900l4950,6900,4898,6283,4898,6900xe" filled="false" stroked="true" strokeweight="0pt" strokecolor="#000000">
                <v:path arrowok="t"/>
              </v:shape>
            </v:group>
            <v:group style="position:absolute;left:4898;top:6283;width:53;height:617" coordorigin="4898,6283" coordsize="53,617">
              <v:shape style="position:absolute;left:4898;top:6283;width:53;height:617" coordorigin="4898,6283" coordsize="53,617" path="m4950,6900l4898,6283,4950,6283,4950,6900xe" filled="false" stroked="true" strokeweight="0pt" strokecolor="#000000">
                <v:path arrowok="t"/>
              </v:shape>
            </v:group>
            <v:group style="position:absolute;left:7972;top:6283;width:53;height:617" coordorigin="7972,6283" coordsize="53,617">
              <v:shape style="position:absolute;left:7972;top:6283;width:53;height:617" coordorigin="7972,6283" coordsize="53,617" path="m7972,6283l7972,6900,8025,6900,7972,6283xe" filled="true" fillcolor="#000000" stroked="false">
                <v:path arrowok="t"/>
                <v:fill type="solid"/>
              </v:shape>
              <v:shape style="position:absolute;left:7972;top:6283;width:53;height:617" coordorigin="7972,6283" coordsize="53,617" path="m8025,6283l7972,6283,8025,6900,8025,6283xe" filled="true" fillcolor="#000000" stroked="false">
                <v:path arrowok="t"/>
                <v:fill type="solid"/>
              </v:shape>
            </v:group>
            <v:group style="position:absolute;left:7972;top:6283;width:53;height:617" coordorigin="7972,6283" coordsize="53,617">
              <v:shape style="position:absolute;left:7972;top:6283;width:53;height:617" coordorigin="7972,6283" coordsize="53,617" path="m7972,6900l8025,6900,7972,6283,7972,6900xe" filled="false" stroked="true" strokeweight="0pt" strokecolor="#000000">
                <v:path arrowok="t"/>
              </v:shape>
            </v:group>
            <v:group style="position:absolute;left:7972;top:6283;width:53;height:617" coordorigin="7972,6283" coordsize="53,617">
              <v:shape style="position:absolute;left:7972;top:6283;width:53;height:617" coordorigin="7972,6283" coordsize="53,617" path="m8025,6900l7972,6283,8025,6283,8025,6900xe" filled="false" stroked="true" strokeweight="0pt" strokecolor="#000000">
                <v:path arrowok="t"/>
              </v:shape>
            </v:group>
            <v:group style="position:absolute;left:8025;top:4538;width:2;height:2362" coordorigin="8025,4538" coordsize="2,2362">
              <v:shape style="position:absolute;left:8025;top:4538;width:2;height:2362" coordorigin="8025,4538" coordsize="0,2362" path="m8025,4538l8025,6900e" filled="false" stroked="true" strokeweight=".12pt" strokecolor="#000000">
                <v:path arrowok="t"/>
              </v:shape>
            </v:group>
            <v:group style="position:absolute;left:7972;top:6283;width:2;height:617" coordorigin="7972,6283" coordsize="2,617">
              <v:shape style="position:absolute;left:7972;top:6283;width:2;height:617" coordorigin="7972,6283" coordsize="0,617" path="m7972,6900l7972,6283e" filled="false" stroked="true" strokeweight=".12pt" strokecolor="#000000">
                <v:path arrowok="t"/>
              </v:shape>
            </v:group>
            <v:group style="position:absolute;left:7958;top:6283;width:2;height:617" coordorigin="7958,6283" coordsize="2,617">
              <v:shape style="position:absolute;left:7958;top:6283;width:2;height:617" coordorigin="7958,6283" coordsize="0,617" path="m7958,6900l7958,6283e" filled="false" stroked="true" strokeweight=".12pt" strokecolor="#000000">
                <v:path arrowok="t"/>
              </v:shape>
            </v:group>
            <v:group style="position:absolute;left:7953;top:6900;width:144;height:15" coordorigin="7953,6900" coordsize="144,15">
              <v:shape style="position:absolute;left:7953;top:6900;width:144;height:15" coordorigin="7953,6900" coordsize="144,15" path="m8063,6900l7953,6900,7953,6914,8097,6914,8097,6900e" filled="false" stroked="true" strokeweight=".12pt" strokecolor="#000000">
                <v:path arrowok="t"/>
              </v:shape>
            </v:group>
            <v:group style="position:absolute;left:7953;top:6900;width:144;height:15" coordorigin="7953,6900" coordsize="144,15">
              <v:shape style="position:absolute;left:7953;top:6900;width:144;height:15" coordorigin="7953,6900" coordsize="144,15" path="m7953,6900l8097,6914,8097,6900,7953,6914e" filled="false" stroked="true" strokeweight=".12pt" strokecolor="#000000">
                <v:path arrowok="t"/>
              </v:shape>
            </v:group>
            <v:group style="position:absolute;left:4866;top:6283;width:1839;height:2" coordorigin="4866,6283" coordsize="1839,2">
              <v:shape style="position:absolute;left:4866;top:6283;width:1839;height:2" coordorigin="4866,6283" coordsize="1839,0" path="m4866,6283l5553,6283,6705,6283e" filled="false" stroked="true" strokeweight=".12pt" strokecolor="#000000">
                <v:path arrowok="t"/>
              </v:shape>
            </v:group>
            <v:group style="position:absolute;left:7394;top:6283;width:632;height:2" coordorigin="7394,6283" coordsize="632,2">
              <v:shape style="position:absolute;left:7394;top:6283;width:632;height:2" coordorigin="7394,6283" coordsize="632,0" path="m7394,6283l7624,6283,8025,6283e" filled="false" stroked="true" strokeweight=".12pt" strokecolor="#000000">
                <v:path arrowok="t"/>
              </v:shape>
            </v:group>
            <v:group style="position:absolute;left:6784;top:4438;width:2;height:147" coordorigin="6784,4438" coordsize="2,147">
              <v:shape style="position:absolute;left:6784;top:4438;width:2;height:147" coordorigin="6784,4438" coordsize="0,147" path="m6784,4438l6784,4584e" filled="false" stroked="true" strokeweight=".12pt" strokecolor="#000000">
                <v:path arrowok="t"/>
              </v:shape>
            </v:group>
            <v:group style="position:absolute;left:7511;top:4493;width:2;height:92" coordorigin="7511,4493" coordsize="2,92">
              <v:shape style="position:absolute;left:7511;top:4493;width:2;height:92" coordorigin="7511,4493" coordsize="0,92" path="m7511,4493l7511,4584e" filled="false" stroked="true" strokeweight=".12pt" strokecolor="#000000">
                <v:path arrowok="t"/>
              </v:shape>
            </v:group>
            <v:group style="position:absolute;left:4898;top:4538;width:656;height:473" coordorigin="4898,4538" coordsize="656,473">
              <v:shape style="position:absolute;left:4898;top:4538;width:656;height:473" coordorigin="4898,4538" coordsize="656,473" path="m4898,5011l4898,4538,5553,4538e" filled="false" stroked="true" strokeweight=".12pt" strokecolor="#000000">
                <v:path arrowok="t"/>
              </v:shape>
            </v:group>
            <v:group style="position:absolute;left:7775;top:4538;width:250;height:473" coordorigin="7775,4538" coordsize="250,473">
              <v:shape style="position:absolute;left:7775;top:4538;width:250;height:473" coordorigin="7775,4538" coordsize="250,473" path="m7775,4538l8025,4538,8025,5011e" filled="false" stroked="true" strokeweight=".12pt" strokecolor="#000000">
                <v:path arrowok="t"/>
              </v:shape>
            </v:group>
            <v:group style="position:absolute;left:7511;top:4538;width:514;height:473" coordorigin="7511,4538" coordsize="514,473">
              <v:shape style="position:absolute;left:7511;top:4538;width:514;height:473" coordorigin="7511,4538" coordsize="514,473" path="m7511,4538l7775,4538,8025,4538,8025,5011e" filled="false" stroked="true" strokeweight=".12pt" strokecolor="#000000">
                <v:path arrowok="t"/>
              </v:shape>
            </v:group>
            <v:group style="position:absolute;left:7775;top:4538;width:250;height:473" coordorigin="7775,4538" coordsize="250,473">
              <v:shape style="position:absolute;left:7775;top:4538;width:250;height:473" coordorigin="7775,4538" coordsize="250,473" path="m7775,4538l8025,4538,8025,5011e" filled="false" stroked="true" strokeweight=".12pt" strokecolor="#000000">
                <v:path arrowok="t"/>
              </v:shape>
            </v:group>
            <v:group style="position:absolute;left:4898;top:4538;width:1887;height:473" coordorigin="4898,4538" coordsize="1887,473">
              <v:shape style="position:absolute;left:4898;top:4538;width:1887;height:473" coordorigin="4898,4538" coordsize="1887,473" path="m6784,4538l5553,4538,4898,4538,4898,5011,4898,4538,5553,4538,4898,4538e" filled="false" stroked="true" strokeweight=".12pt" strokecolor="#000000">
                <v:path arrowok="t"/>
              </v:shape>
            </v:group>
            <v:group style="position:absolute;left:7511;top:4572;width:264;height:2" coordorigin="7511,4572" coordsize="264,2">
              <v:shape style="position:absolute;left:7511;top:4572;width:264;height:2" coordorigin="7511,4572" coordsize="264,0" path="m7511,4572l7775,4572e" filled="false" stroked="true" strokeweight=".12pt" strokecolor="#000000">
                <v:path arrowok="t"/>
              </v:shape>
            </v:group>
            <v:group style="position:absolute;left:4917;top:6269;width:53;height:15" coordorigin="4917,6269" coordsize="53,15">
              <v:shape style="position:absolute;left:4917;top:6269;width:53;height:15" coordorigin="4917,6269" coordsize="53,15" path="m4950,6283l4970,6283,4970,6269,4950,6269,4970,6269,4970,6283,4917,6269,4917,6283,4970,6269e" filled="false" stroked="true" strokeweight=".12pt" strokecolor="#000000">
                <v:path arrowok="t"/>
              </v:shape>
            </v:group>
            <v:group style="position:absolute;left:5983;top:5340;width:24;height:35" coordorigin="5983,5340" coordsize="24,35">
              <v:shape style="position:absolute;left:5983;top:5340;width:24;height:35" coordorigin="5983,5340" coordsize="24,35" path="m6006,5375l6000,5354,5983,5340e" filled="false" stroked="true" strokeweight=".12pt" strokecolor="#000000">
                <v:path arrowok="t"/>
              </v:shape>
            </v:group>
            <v:group style="position:absolute;left:5969;top:5689;width:35;height:24" coordorigin="5969,5689" coordsize="35,24">
              <v:shape style="position:absolute;left:5969;top:5689;width:35;height:24" coordorigin="5969,5689" coordsize="35,24" path="m5969,5712l5990,5705,6004,5689e" filled="false" stroked="true" strokeweight=".12pt" strokecolor="#000000">
                <v:path arrowok="t"/>
              </v:shape>
            </v:group>
            <v:group style="position:absolute;left:5442;top:5714;width:526;height:2" coordorigin="5442,5714" coordsize="526,2">
              <v:shape style="position:absolute;left:5442;top:5714;width:526;height:2" coordorigin="5442,5714" coordsize="526,0" path="m5968,5714l5442,5714e" filled="false" stroked="true" strokeweight=".12pt" strokecolor="#000000">
                <v:path arrowok="t"/>
              </v:shape>
            </v:group>
            <v:group style="position:absolute;left:5404;top:5633;width:2;height:44" coordorigin="5404,5633" coordsize="2,44">
              <v:shape style="position:absolute;left:5404;top:5633;width:2;height:44" coordorigin="5404,5633" coordsize="0,44" path="m5404,5676l5404,5633e" filled="false" stroked="true" strokeweight=".12pt" strokecolor="#000000">
                <v:path arrowok="t"/>
              </v:shape>
            </v:group>
            <v:group style="position:absolute;left:5404;top:5376;width:2;height:51" coordorigin="5404,5376" coordsize="2,51">
              <v:shape style="position:absolute;left:5404;top:5376;width:2;height:51" coordorigin="5404,5376" coordsize="0,51" path="m5404,5426l5404,5376e" filled="false" stroked="true" strokeweight=".12pt" strokecolor="#000000">
                <v:path arrowok="t"/>
              </v:shape>
            </v:group>
            <v:group style="position:absolute;left:5409;top:5338;width:35;height:24" coordorigin="5409,5338" coordsize="35,24">
              <v:shape style="position:absolute;left:5409;top:5338;width:35;height:24" coordorigin="5409,5338" coordsize="35,24" path="m5444,5338l5423,5344,5409,5361e" filled="false" stroked="true" strokeweight=".12pt" strokecolor="#000000">
                <v:path arrowok="t"/>
              </v:shape>
            </v:group>
            <v:group style="position:absolute;left:4960;top:4584;width:1472;height:603" coordorigin="4960,4584" coordsize="1472,603">
              <v:shape style="position:absolute;left:4960;top:4584;width:1472;height:603" coordorigin="4960,4584" coordsize="1472,603" path="m6431,4584l4960,4584,4960,5186,6431,5186,6431,4584e" filled="false" stroked="true" strokeweight=".12pt" strokecolor="#000000">
                <v:path arrowok="t"/>
              </v:shape>
            </v:group>
            <v:group style="position:absolute;left:5094;top:4752;width:1169;height:2" coordorigin="5094,4752" coordsize="1169,2">
              <v:shape style="position:absolute;left:5094;top:4752;width:1169;height:2" coordorigin="5094,4752" coordsize="1169,0" path="m6263,4752l5094,4752e" filled="false" stroked="true" strokeweight=".12pt" strokecolor="#000000">
                <v:path arrowok="t"/>
              </v:shape>
            </v:group>
            <v:group style="position:absolute;left:5680;top:4752;width:2;height:435" coordorigin="5680,4752" coordsize="2,435">
              <v:shape style="position:absolute;left:5680;top:4752;width:2;height:435" coordorigin="5680,4752" coordsize="0,435" path="m5680,4752l5680,5186e" filled="false" stroked="true" strokeweight=".12pt" strokecolor="#000000">
                <v:path arrowok="t"/>
              </v:shape>
            </v:group>
            <v:group style="position:absolute;left:6263;top:4752;width:2;height:435" coordorigin="6263,4752" coordsize="2,435">
              <v:shape style="position:absolute;left:6263;top:4752;width:2;height:435" coordorigin="6263,4752" coordsize="0,435" path="m6263,5186l6263,4752e" filled="false" stroked="true" strokeweight=".12pt" strokecolor="#000000">
                <v:path arrowok="t"/>
              </v:shape>
            </v:group>
            <v:group style="position:absolute;left:6006;top:5376;width:2;height:51" coordorigin="6006,5376" coordsize="2,51">
              <v:shape style="position:absolute;left:6006;top:5376;width:2;height:51" coordorigin="6006,5376" coordsize="0,51" path="m6006,5376l6006,5426e" filled="false" stroked="true" strokeweight=".12pt" strokecolor="#000000">
                <v:path arrowok="t"/>
              </v:shape>
            </v:group>
            <v:group style="position:absolute;left:6006;top:5633;width:2;height:44" coordorigin="6006,5633" coordsize="2,44">
              <v:shape style="position:absolute;left:6006;top:5633;width:2;height:44" coordorigin="6006,5633" coordsize="0,44" path="m6006,5633l6006,5676e" filled="false" stroked="true" strokeweight=".12pt" strokecolor="#000000">
                <v:path arrowok="t"/>
              </v:shape>
            </v:group>
            <v:group style="position:absolute;left:5442;top:5338;width:526;height:2" coordorigin="5442,5338" coordsize="526,2">
              <v:shape style="position:absolute;left:5442;top:5338;width:526;height:2" coordorigin="5442,5338" coordsize="526,0" path="m5442,5338l5968,5338e" filled="false" stroked="true" strokeweight=".12pt" strokecolor="#000000">
                <v:path arrowok="t"/>
              </v:shape>
            </v:group>
            <v:group style="position:absolute;left:5094;top:4752;width:2;height:435" coordorigin="5094,4752" coordsize="2,435">
              <v:shape style="position:absolute;left:5094;top:4752;width:2;height:435" coordorigin="5094,4752" coordsize="0,435" path="m5094,5186l5094,4752e" filled="false" stroked="true" strokeweight=".12pt" strokecolor="#000000">
                <v:path arrowok="t"/>
              </v:shape>
            </v:group>
            <v:group style="position:absolute;left:5406;top:5675;width:24;height:35" coordorigin="5406,5675" coordsize="24,35">
              <v:shape style="position:absolute;left:5406;top:5675;width:24;height:35" coordorigin="5406,5675" coordsize="24,35" path="m5406,5675l5413,5696,5430,5709e" filled="false" stroked="true" strokeweight=".12pt" strokecolor="#000000">
                <v:path arrowok="t"/>
              </v:shape>
            </v:group>
            <v:group style="position:absolute;left:7511;top:5035;width:2;height:1155" coordorigin="7511,5035" coordsize="2,1155">
              <v:shape style="position:absolute;left:7511;top:5035;width:2;height:1155" coordorigin="7511,5035" coordsize="0,1155" path="m7511,5035l7511,6190e" filled="false" stroked="true" strokeweight=".12pt" strokecolor="#000000">
                <v:path arrowok="t"/>
              </v:shape>
            </v:group>
            <v:group style="position:absolute;left:7809;top:4651;width:2;height:317" coordorigin="7809,4651" coordsize="2,317">
              <v:shape style="position:absolute;left:7809;top:4651;width:2;height:317" coordorigin="7809,4651" coordsize="0,317" path="m7809,4651l7809,4968e" filled="false" stroked="true" strokeweight=".12pt" strokecolor="#000000">
                <v:path arrowok="t"/>
              </v:shape>
            </v:group>
            <v:group style="position:absolute;left:7866;top:5004;width:27;height:2" coordorigin="7866,5004" coordsize="27,2">
              <v:shape style="position:absolute;left:7866;top:5004;width:27;height:2" coordorigin="7866,5004" coordsize="27,0" path="m7866,5004l7893,5004e" filled="false" stroked="true" strokeweight=".12pt" strokecolor="#000000">
                <v:path arrowok="t"/>
              </v:shape>
            </v:group>
            <v:group style="position:absolute;left:7866;top:4694;width:27;height:2" coordorigin="7866,4694" coordsize="27,2">
              <v:shape style="position:absolute;left:7866;top:4694;width:27;height:2" coordorigin="7866,4694" coordsize="27,0" path="m7866,4694l7893,4694e" filled="false" stroked="true" strokeweight=".12pt" strokecolor="#000000">
                <v:path arrowok="t"/>
              </v:shape>
            </v:group>
            <v:group style="position:absolute;left:7894;top:4981;width:35;height:24" coordorigin="7894,4981" coordsize="35,24">
              <v:shape style="position:absolute;left:7894;top:4981;width:35;height:24" coordorigin="7894,4981" coordsize="35,24" path="m7894,5004l7915,4997,7929,4981e" filled="false" stroked="true" strokeweight=".12pt" strokecolor="#000000">
                <v:path arrowok="t"/>
              </v:shape>
            </v:group>
            <v:group style="position:absolute;left:7929;top:4730;width:2;height:238" coordorigin="7929,4730" coordsize="2,238">
              <v:shape style="position:absolute;left:7929;top:4730;width:2;height:238" coordorigin="7929,4730" coordsize="0,238" path="m7929,4968l7929,4730e" filled="false" stroked="true" strokeweight=".12pt" strokecolor="#000000">
                <v:path arrowok="t"/>
              </v:shape>
            </v:group>
            <v:group style="position:absolute;left:7908;top:4695;width:24;height:35" coordorigin="7908,4695" coordsize="24,35">
              <v:shape style="position:absolute;left:7908;top:4695;width:24;height:35" coordorigin="7908,4695" coordsize="24,35" path="m7931,4729l7925,4708,7908,4695e" filled="false" stroked="true" strokeweight=".12pt" strokecolor="#000000">
                <v:path arrowok="t"/>
              </v:shape>
            </v:group>
            <v:group style="position:absolute;left:7830;top:4730;width:2;height:238" coordorigin="7830,4730" coordsize="2,238">
              <v:shape style="position:absolute;left:7830;top:4730;width:2;height:238" coordorigin="7830,4730" coordsize="0,238" path="m7830,4968l7830,4730e" filled="false" stroked="true" strokeweight=".12pt" strokecolor="#000000">
                <v:path arrowok="t"/>
              </v:shape>
            </v:group>
            <v:group style="position:absolute;left:7830;top:4967;width:24;height:35" coordorigin="7830,4967" coordsize="24,35">
              <v:shape style="position:absolute;left:7830;top:4967;width:24;height:35" coordorigin="7830,4967" coordsize="24,35" path="m7830,4967l7837,4988,7854,5001e" filled="false" stroked="true" strokeweight=".12pt" strokecolor="#000000">
                <v:path arrowok="t"/>
              </v:shape>
            </v:group>
            <v:group style="position:absolute;left:7578;top:4615;width:192;height:2" coordorigin="7578,4615" coordsize="192,2">
              <v:shape style="position:absolute;left:7578;top:4615;width:192;height:2" coordorigin="7578,4615" coordsize="192,0" path="m7578,4615l7770,4615e" filled="false" stroked="true" strokeweight=".12pt" strokecolor="#000000">
                <v:path arrowok="t"/>
              </v:shape>
            </v:group>
            <v:group style="position:absolute;left:7578;top:5004;width:192;height:2" coordorigin="7578,5004" coordsize="192,2">
              <v:shape style="position:absolute;left:7578;top:5004;width:192;height:2" coordorigin="7578,5004" coordsize="192,0" path="m7770,5004l7578,5004e" filled="false" stroked="true" strokeweight=".12pt" strokecolor="#000000">
                <v:path arrowok="t"/>
              </v:shape>
            </v:group>
            <v:group style="position:absolute;left:7542;top:4651;width:2;height:317" coordorigin="7542,4651" coordsize="2,317">
              <v:shape style="position:absolute;left:7542;top:4651;width:2;height:317" coordorigin="7542,4651" coordsize="0,317" path="m7542,4968l7542,4651e" filled="false" stroked="true" strokeweight=".12pt" strokecolor="#000000">
                <v:path arrowok="t"/>
              </v:shape>
            </v:group>
            <v:group style="position:absolute;left:7545;top:4613;width:35;height:24" coordorigin="7545,4613" coordsize="35,24">
              <v:shape style="position:absolute;left:7545;top:4613;width:35;height:24" coordorigin="7545,4613" coordsize="35,24" path="m7580,4613l7559,4619,7545,4636e" filled="false" stroked="true" strokeweight=".12pt" strokecolor="#000000">
                <v:path arrowok="t"/>
              </v:shape>
            </v:group>
            <v:group style="position:absolute;left:7772;top:4981;width:35;height:24" coordorigin="7772,4981" coordsize="35,24">
              <v:shape style="position:absolute;left:7772;top:4981;width:35;height:24" coordorigin="7772,4981" coordsize="35,24" path="m7772,5004l7793,4997,7806,4981e" filled="false" stroked="true" strokeweight=".12pt" strokecolor="#000000">
                <v:path arrowok="t"/>
              </v:shape>
            </v:group>
            <v:group style="position:absolute;left:7786;top:4615;width:24;height:35" coordorigin="7786,4615" coordsize="24,35">
              <v:shape style="position:absolute;left:7786;top:4615;width:24;height:35" coordorigin="7786,4615" coordsize="24,35" path="m7809,4650l7802,4629,7786,4615e" filled="false" stroked="true" strokeweight=".12pt" strokecolor="#000000">
                <v:path arrowok="t"/>
              </v:shape>
            </v:group>
            <v:group style="position:absolute;left:7511;top:4584;width:452;height:452" coordorigin="7511,4584" coordsize="452,452">
              <v:shape style="position:absolute;left:7511;top:4584;width:452;height:452" coordorigin="7511,4584" coordsize="452,452" path="m7511,4584l7511,5035,7962,5035,7962,4584e" filled="false" stroked="true" strokeweight=".12pt" strokecolor="#000000">
                <v:path arrowok="t"/>
              </v:shape>
            </v:group>
            <v:group style="position:absolute;left:7720;top:4613;width:178;height:113" coordorigin="7720,4613" coordsize="178,113">
              <v:shape style="position:absolute;left:7720;top:4613;width:178;height:113" coordorigin="7720,4613" coordsize="178,113" path="m7730,4726l7898,4632,7888,4613,7720,4709,7730,4726e" filled="false" stroked="true" strokeweight=".12pt" strokecolor="#000000">
                <v:path arrowok="t"/>
              </v:shape>
            </v:group>
            <v:group style="position:absolute;left:7511;top:5486;width:452;height:452" coordorigin="7511,5486" coordsize="452,452">
              <v:shape style="position:absolute;left:7511;top:5486;width:452;height:452" coordorigin="7511,5486" coordsize="452,452" path="m7511,5938l7962,5938,7962,5486,7511,5486,7511,5938e" filled="false" stroked="true" strokeweight=".12pt" strokecolor="#000000">
                <v:path arrowok="t"/>
              </v:shape>
            </v:group>
            <v:group style="position:absolute;left:7764;top:5100;width:149;height:150" coordorigin="7764,5100" coordsize="149,150">
              <v:shape style="position:absolute;left:7764;top:5100;width:149;height:150" coordorigin="7764,5100" coordsize="149,150" path="m7839,5100l7781,5127,7764,5168,7766,5192,7775,5214,7788,5231,7805,5243,7825,5250,7851,5248,7873,5240,7891,5228,7904,5213,7912,5194,7910,5167,7878,5112,7841,5100e" filled="false" stroked="true" strokeweight=".12pt" strokecolor="#000000">
                <v:path arrowok="t"/>
              </v:shape>
            </v:group>
            <v:group style="position:absolute;left:7569;top:5258;width:178;height:179" coordorigin="7569,5258" coordsize="178,179">
              <v:shape style="position:absolute;left:7569;top:5258;width:178;height:179" coordorigin="7569,5258" coordsize="178,179" path="m7659,5258l7598,5282,7569,5340,7572,5365,7606,5420,7644,5437,7670,5435,7728,5404,7747,5368,7745,5341,7716,5281,7662,5258e" filled="false" stroked="true" strokeweight=".12pt" strokecolor="#000000">
                <v:path arrowok="t"/>
              </v:shape>
            </v:group>
            <v:group style="position:absolute;left:7796;top:5311;width:98;height:103" coordorigin="7796,5311" coordsize="98,103">
              <v:shape style="position:absolute;left:7796;top:5311;width:98;height:103" coordorigin="7796,5311" coordsize="98,103" path="m7846,5311l7824,5316,7807,5329,7796,5348,7799,5375,7808,5395,7823,5408,7841,5414,7865,5410,7883,5398,7894,5381,7893,5353,7885,5332,7871,5318,7854,5312e" filled="false" stroked="true" strokeweight=".12pt" strokecolor="#000000">
                <v:path arrowok="t"/>
              </v:shape>
            </v:group>
            <v:group style="position:absolute;left:7580;top:5086;width:128;height:132" coordorigin="7580,5086" coordsize="128,132">
              <v:shape style="position:absolute;left:7580;top:5086;width:128;height:132" coordorigin="7580,5086" coordsize="128,132" path="m7644,5086l7622,5089,7603,5100,7589,5116,7580,5136,7582,5163,7590,5185,7603,5202,7619,5212,7639,5217,7663,5214,7683,5204,7698,5189,7708,5171,7706,5143,7699,5120,7687,5103,7672,5092,7654,5086e" filled="false" stroked="true" strokeweight=".12pt" strokecolor="#000000">
                <v:path arrowok="t"/>
              </v:shape>
            </v:group>
            <v:group style="position:absolute;left:7511;top:5035;width:452;height:452" coordorigin="7511,5035" coordsize="452,452">
              <v:shape style="position:absolute;left:7511;top:5035;width:452;height:452" coordorigin="7511,5035" coordsize="452,452" path="m7511,5486l7962,5486,7962,5035,7511,5035e" filled="false" stroked="true" strokeweight=".12pt" strokecolor="#000000">
                <v:path arrowok="t"/>
              </v:shape>
            </v:group>
            <v:group style="position:absolute;left:7833;top:4692;width:35;height:24" coordorigin="7833,4692" coordsize="35,24">
              <v:shape style="position:absolute;left:7833;top:4692;width:35;height:24" coordorigin="7833,4692" coordsize="35,24" path="m7868,4692l7847,4699,7833,4715e" filled="false" stroked="true" strokeweight=".12pt" strokecolor="#000000">
                <v:path arrowok="t"/>
              </v:shape>
            </v:group>
            <v:group style="position:absolute;left:7542;top:4967;width:24;height:35" coordorigin="7542,4967" coordsize="24,35">
              <v:shape style="position:absolute;left:7542;top:4967;width:24;height:35" coordorigin="7542,4967" coordsize="24,35" path="m7542,4967l7549,4988,7566,5001e" filled="false" stroked="true" strokeweight=".12pt" strokecolor="#000000">
                <v:path arrowok="t"/>
              </v:shape>
            </v:group>
            <v:group style="position:absolute;left:7511;top:4584;width:452;height:2" coordorigin="7511,4584" coordsize="452,2">
              <v:shape style="position:absolute;left:7511;top:4584;width:452;height:2" coordorigin="7511,4584" coordsize="452,0" path="m7962,4584l7511,4584e" filled="false" stroked="true" strokeweight=".12pt" strokecolor="#000000">
                <v:path arrowok="t"/>
              </v:shape>
            </v:group>
            <v:group style="position:absolute;left:4929;top:6912;width:2;height:891" coordorigin="4929,6912" coordsize="2,891">
              <v:shape style="position:absolute;left:4929;top:6912;width:2;height:891" coordorigin="4929,6912" coordsize="0,891" path="m4929,7802l4929,6912e" filled="false" stroked="true" strokeweight=".48pt" strokecolor="#fdfdfd">
                <v:path arrowok="t"/>
              </v:shape>
            </v:group>
            <v:group style="position:absolute;left:5061;top:6758;width:2;height:1044" coordorigin="5061,6758" coordsize="2,1044">
              <v:shape style="position:absolute;left:5061;top:6758;width:2;height:1044" coordorigin="5061,6758" coordsize="0,1044" path="m5061,7802l5061,6758e" filled="false" stroked="true" strokeweight=".48pt" strokecolor="#fdfdfd">
                <v:path arrowok="t"/>
              </v:shape>
            </v:group>
            <v:group style="position:absolute;left:5061;top:5186;width:2;height:1004" coordorigin="5061,5186" coordsize="2,1004">
              <v:shape style="position:absolute;left:5061;top:5186;width:2;height:1004" coordorigin="5061,5186" coordsize="0,1004" path="m5061,6190l5061,5186e" filled="false" stroked="true" strokeweight=".48pt" strokecolor="#fdfdfd">
                <v:path arrowok="t"/>
              </v:shape>
            </v:group>
            <v:group style="position:absolute;left:5061;top:6281;width:2;height:389" coordorigin="5061,6281" coordsize="2,389">
              <v:shape style="position:absolute;left:5061;top:6281;width:2;height:389" coordorigin="5061,6281" coordsize="0,389" path="m5061,6670l5061,6281e" filled="false" stroked="true" strokeweight=".48pt" strokecolor="#fdfdfd">
                <v:path arrowok="t"/>
              </v:shape>
            </v:group>
            <v:group style="position:absolute;left:5190;top:6881;width:2;height:922" coordorigin="5190,6881" coordsize="2,922">
              <v:shape style="position:absolute;left:5190;top:6881;width:2;height:922" coordorigin="5190,6881" coordsize="0,922" path="m5190,7802l5190,6881e" filled="false" stroked="true" strokeweight=".48pt" strokecolor="#fdfdfd">
                <v:path arrowok="t"/>
              </v:shape>
            </v:group>
            <v:group style="position:absolute;left:5190;top:5186;width:2;height:240" coordorigin="5190,5186" coordsize="2,240">
              <v:shape style="position:absolute;left:5190;top:5186;width:2;height:240" coordorigin="5190,5186" coordsize="0,240" path="m5190,5426l5190,5186e" filled="false" stroked="true" strokeweight=".48pt" strokecolor="#fdfdfd">
                <v:path arrowok="t"/>
              </v:shape>
            </v:group>
            <v:group style="position:absolute;left:5190;top:6281;width:2;height:279" coordorigin="5190,6281" coordsize="2,279">
              <v:shape style="position:absolute;left:5190;top:6281;width:2;height:279" coordorigin="5190,6281" coordsize="0,279" path="m5190,6281l5190,6559e" filled="false" stroked="true" strokeweight=".48pt" strokecolor="#fdfdfd">
                <v:path arrowok="t"/>
              </v:shape>
            </v:group>
            <v:group style="position:absolute;left:5190;top:5633;width:2;height:557" coordorigin="5190,5633" coordsize="2,557">
              <v:shape style="position:absolute;left:5190;top:5633;width:2;height:557" coordorigin="5190,5633" coordsize="0,557" path="m5190,6190l5190,5633e" filled="false" stroked="true" strokeweight=".48pt" strokecolor="#fdfdfd">
                <v:path arrowok="t"/>
              </v:shape>
            </v:group>
            <v:group style="position:absolute;left:5322;top:6967;width:2;height:836" coordorigin="5322,6967" coordsize="2,836">
              <v:shape style="position:absolute;left:5322;top:6967;width:2;height:836" coordorigin="5322,6967" coordsize="0,836" path="m5322,7802l5322,6967e" filled="false" stroked="true" strokeweight=".48pt" strokecolor="#fdfdfd">
                <v:path arrowok="t"/>
              </v:shape>
            </v:group>
            <v:group style="position:absolute;left:5322;top:5186;width:2;height:240" coordorigin="5322,5186" coordsize="2,240">
              <v:shape style="position:absolute;left:5322;top:5186;width:2;height:240" coordorigin="5322,5186" coordsize="0,240" path="m5322,5426l5322,5186e" filled="false" stroked="true" strokeweight=".48pt" strokecolor="#fdfdfd">
                <v:path arrowok="t"/>
              </v:shape>
            </v:group>
            <v:group style="position:absolute;left:5322;top:6281;width:2;height:262" coordorigin="5322,6281" coordsize="2,262">
              <v:shape style="position:absolute;left:5322;top:6281;width:2;height:262" coordorigin="5322,6281" coordsize="0,262" path="m5322,6281l5322,6542e" filled="false" stroked="true" strokeweight=".48pt" strokecolor="#fdfdfd">
                <v:path arrowok="t"/>
              </v:shape>
            </v:group>
            <v:group style="position:absolute;left:5322;top:5633;width:2;height:557" coordorigin="5322,5633" coordsize="2,557">
              <v:shape style="position:absolute;left:5322;top:5633;width:2;height:557" coordorigin="5322,5633" coordsize="0,557" path="m5322,6190l5322,5633e" filled="false" stroked="true" strokeweight=".48pt" strokecolor="#fdfdfd">
                <v:path arrowok="t"/>
              </v:shape>
            </v:group>
            <v:group style="position:absolute;left:5454;top:6814;width:2;height:989" coordorigin="5454,6814" coordsize="2,989">
              <v:shape style="position:absolute;left:5454;top:6814;width:2;height:989" coordorigin="5454,6814" coordsize="0,989" path="m5454,7802l5454,6814e" filled="false" stroked="true" strokeweight=".48pt" strokecolor="#fdfdfd">
                <v:path arrowok="t"/>
              </v:shape>
            </v:group>
            <v:group style="position:absolute;left:5454;top:5186;width:2;height:152" coordorigin="5454,5186" coordsize="2,152">
              <v:shape style="position:absolute;left:5454;top:5186;width:2;height:152" coordorigin="5454,5186" coordsize="0,152" path="m5454,5338l5454,5186e" filled="false" stroked="true" strokeweight=".48pt" strokecolor="#fdfdfd">
                <v:path arrowok="t"/>
              </v:shape>
            </v:group>
            <v:group style="position:absolute;left:5454;top:6281;width:2;height:327" coordorigin="5454,6281" coordsize="2,327">
              <v:shape style="position:absolute;left:5454;top:6281;width:2;height:327" coordorigin="5454,6281" coordsize="0,327" path="m5454,6607l5454,6281e" filled="false" stroked="true" strokeweight=".48pt" strokecolor="#fdfdfd">
                <v:path arrowok="t"/>
              </v:shape>
            </v:group>
            <v:group style="position:absolute;left:5454;top:5714;width:2;height:476" coordorigin="5454,5714" coordsize="2,476">
              <v:shape style="position:absolute;left:5454;top:5714;width:2;height:476" coordorigin="5454,5714" coordsize="0,476" path="m5454,6190l5454,5714e" filled="false" stroked="true" strokeweight=".48pt" strokecolor="#fdfdfd">
                <v:path arrowok="t"/>
              </v:shape>
            </v:group>
            <v:group style="position:absolute;left:5584;top:6931;width:2;height:872" coordorigin="5584,6931" coordsize="2,872">
              <v:shape style="position:absolute;left:5584;top:6931;width:2;height:872" coordorigin="5584,6931" coordsize="0,872" path="m5584,7802l5584,6931e" filled="false" stroked="true" strokeweight=".48pt" strokecolor="#fdfdfd">
                <v:path arrowok="t"/>
              </v:shape>
            </v:group>
            <v:group style="position:absolute;left:5584;top:5186;width:2;height:152" coordorigin="5584,5186" coordsize="2,152">
              <v:shape style="position:absolute;left:5584;top:5186;width:2;height:152" coordorigin="5584,5186" coordsize="0,152" path="m5584,5338l5584,5186e" filled="false" stroked="true" strokeweight=".48pt" strokecolor="#fdfdfd">
                <v:path arrowok="t"/>
              </v:shape>
            </v:group>
            <v:group style="position:absolute;left:5584;top:6281;width:2;height:437" coordorigin="5584,6281" coordsize="2,437">
              <v:shape style="position:absolute;left:5584;top:6281;width:2;height:437" coordorigin="5584,6281" coordsize="0,437" path="m5584,6718l5584,6281e" filled="false" stroked="true" strokeweight=".48pt" strokecolor="#fdfdfd">
                <v:path arrowok="t"/>
              </v:shape>
            </v:group>
            <v:group style="position:absolute;left:5584;top:5714;width:2;height:476" coordorigin="5584,5714" coordsize="2,476">
              <v:shape style="position:absolute;left:5584;top:5714;width:2;height:476" coordorigin="5584,5714" coordsize="0,476" path="m5584,6190l5584,5714e" filled="false" stroked="true" strokeweight=".48pt" strokecolor="#fdfdfd">
                <v:path arrowok="t"/>
              </v:shape>
            </v:group>
            <v:group style="position:absolute;left:5716;top:7039;width:2;height:764" coordorigin="5716,7039" coordsize="2,764">
              <v:shape style="position:absolute;left:5716;top:7039;width:2;height:764" coordorigin="5716,7039" coordsize="0,764" path="m5716,7802l5716,7039e" filled="false" stroked="true" strokeweight=".48pt" strokecolor="#fdfdfd">
                <v:path arrowok="t"/>
              </v:shape>
            </v:group>
            <v:group style="position:absolute;left:5716;top:5186;width:2;height:152" coordorigin="5716,5186" coordsize="2,152">
              <v:shape style="position:absolute;left:5716;top:5186;width:2;height:152" coordorigin="5716,5186" coordsize="0,152" path="m5716,5338l5716,5186e" filled="false" stroked="true" strokeweight=".48pt" strokecolor="#fdfdfd">
                <v:path arrowok="t"/>
              </v:shape>
            </v:group>
            <v:group style="position:absolute;left:5716;top:6281;width:2;height:329" coordorigin="5716,6281" coordsize="2,329">
              <v:shape style="position:absolute;left:5716;top:6281;width:2;height:329" coordorigin="5716,6281" coordsize="0,329" path="m5716,6610l5716,6281e" filled="false" stroked="true" strokeweight=".48pt" strokecolor="#fdfdfd">
                <v:path arrowok="t"/>
              </v:shape>
            </v:group>
            <v:group style="position:absolute;left:5716;top:5714;width:2;height:476" coordorigin="5716,5714" coordsize="2,476">
              <v:shape style="position:absolute;left:5716;top:5714;width:2;height:476" coordorigin="5716,5714" coordsize="0,476" path="m5716,6190l5716,5714e" filled="false" stroked="true" strokeweight=".48pt" strokecolor="#fdfdfd">
                <v:path arrowok="t"/>
              </v:shape>
            </v:group>
            <v:group style="position:absolute;left:5848;top:7042;width:2;height:761" coordorigin="5848,7042" coordsize="2,761">
              <v:shape style="position:absolute;left:5848;top:7042;width:2;height:761" coordorigin="5848,7042" coordsize="0,761" path="m5848,7802l5848,7042e" filled="false" stroked="true" strokeweight=".48pt" strokecolor="#fdfdfd">
                <v:path arrowok="t"/>
              </v:shape>
            </v:group>
            <v:group style="position:absolute;left:5848;top:5186;width:2;height:152" coordorigin="5848,5186" coordsize="2,152">
              <v:shape style="position:absolute;left:5848;top:5186;width:2;height:152" coordorigin="5848,5186" coordsize="0,152" path="m5848,5338l5848,5186e" filled="false" stroked="true" strokeweight=".48pt" strokecolor="#fdfdfd">
                <v:path arrowok="t"/>
              </v:shape>
            </v:group>
            <v:group style="position:absolute;left:5848;top:6281;width:2;height:327" coordorigin="5848,6281" coordsize="2,327">
              <v:shape style="position:absolute;left:5848;top:6281;width:2;height:327" coordorigin="5848,6281" coordsize="0,327" path="m5848,6607l5848,6281e" filled="false" stroked="true" strokeweight=".48pt" strokecolor="#fdfdfd">
                <v:path arrowok="t"/>
              </v:shape>
            </v:group>
            <v:group style="position:absolute;left:5848;top:5714;width:2;height:476" coordorigin="5848,5714" coordsize="2,476">
              <v:shape style="position:absolute;left:5848;top:5714;width:2;height:476" coordorigin="5848,5714" coordsize="0,476" path="m5848,6190l5848,5714e" filled="false" stroked="true" strokeweight=".48pt" strokecolor="#fdfdfd">
                <v:path arrowok="t"/>
              </v:shape>
            </v:group>
            <v:group style="position:absolute;left:5980;top:6938;width:2;height:864" coordorigin="5980,6938" coordsize="2,864">
              <v:shape style="position:absolute;left:5980;top:6938;width:2;height:864" coordorigin="5980,6938" coordsize="0,864" path="m5980,7802l5980,6938e" filled="false" stroked="true" strokeweight=".48pt" strokecolor="#fdfdfd">
                <v:path arrowok="t"/>
              </v:shape>
            </v:group>
            <v:group style="position:absolute;left:5980;top:5186;width:2;height:154" coordorigin="5980,5186" coordsize="2,154">
              <v:shape style="position:absolute;left:5980;top:5186;width:2;height:154" coordorigin="5980,5186" coordsize="0,154" path="m5980,5340l5980,5186e" filled="false" stroked="true" strokeweight=".48pt" strokecolor="#fdfdfd">
                <v:path arrowok="t"/>
              </v:shape>
            </v:group>
            <v:group style="position:absolute;left:5980;top:6281;width:2;height:430" coordorigin="5980,6281" coordsize="2,430">
              <v:shape style="position:absolute;left:5980;top:6281;width:2;height:430" coordorigin="5980,6281" coordsize="0,430" path="m5980,6710l5980,6281e" filled="false" stroked="true" strokeweight=".48pt" strokecolor="#fdfdfd">
                <v:path arrowok="t"/>
              </v:shape>
            </v:group>
            <v:group style="position:absolute;left:5980;top:5712;width:2;height:478" coordorigin="5980,5712" coordsize="2,478">
              <v:shape style="position:absolute;left:5980;top:5712;width:2;height:478" coordorigin="5980,5712" coordsize="0,478" path="m5980,6190l5980,5712e" filled="false" stroked="true" strokeweight=".48pt" strokecolor="#fdfdfd">
                <v:path arrowok="t"/>
              </v:shape>
            </v:group>
            <v:group style="position:absolute;left:6110;top:6763;width:2;height:1040" coordorigin="6110,6763" coordsize="2,1040">
              <v:shape style="position:absolute;left:6110;top:6763;width:2;height:1040" coordorigin="6110,6763" coordsize="0,1040" path="m6110,7802l6110,6763e" filled="false" stroked="true" strokeweight=".48pt" strokecolor="#fdfdfd">
                <v:path arrowok="t"/>
              </v:shape>
            </v:group>
            <v:group style="position:absolute;left:6110;top:5186;width:2;height:240" coordorigin="6110,5186" coordsize="2,240">
              <v:shape style="position:absolute;left:6110;top:5186;width:2;height:240" coordorigin="6110,5186" coordsize="0,240" path="m6110,5426l6110,5186e" filled="false" stroked="true" strokeweight=".48pt" strokecolor="#fdfdfd">
                <v:path arrowok="t"/>
              </v:shape>
            </v:group>
            <v:group style="position:absolute;left:6110;top:6281;width:2;height:305" coordorigin="6110,6281" coordsize="2,305">
              <v:shape style="position:absolute;left:6110;top:6281;width:2;height:305" coordorigin="6110,6281" coordsize="0,305" path="m6110,6586l6110,6281e" filled="false" stroked="true" strokeweight=".48pt" strokecolor="#fdfdfd">
                <v:path arrowok="t"/>
              </v:shape>
            </v:group>
            <v:group style="position:absolute;left:6110;top:5633;width:2;height:557" coordorigin="6110,5633" coordsize="2,557">
              <v:shape style="position:absolute;left:6110;top:5633;width:2;height:557" coordorigin="6110,5633" coordsize="0,557" path="m6110,6190l6110,5633e" filled="false" stroked="true" strokeweight=".48pt" strokecolor="#fdfdfd">
                <v:path arrowok="t"/>
              </v:shape>
            </v:group>
            <v:group style="position:absolute;left:6242;top:6950;width:2;height:852" coordorigin="6242,6950" coordsize="2,852">
              <v:shape style="position:absolute;left:6242;top:6950;width:2;height:852" coordorigin="6242,6950" coordsize="0,852" path="m6242,7802l6242,6950e" filled="false" stroked="true" strokeweight=".48pt" strokecolor="#fdfdfd">
                <v:path arrowok="t"/>
              </v:shape>
            </v:group>
            <v:group style="position:absolute;left:6242;top:5186;width:2;height:240" coordorigin="6242,5186" coordsize="2,240">
              <v:shape style="position:absolute;left:6242;top:5186;width:2;height:240" coordorigin="6242,5186" coordsize="0,240" path="m6242,5426l6242,5186e" filled="false" stroked="true" strokeweight=".48pt" strokecolor="#fdfdfd">
                <v:path arrowok="t"/>
              </v:shape>
            </v:group>
            <v:group style="position:absolute;left:6242;top:6281;width:2;height:255" coordorigin="6242,6281" coordsize="2,255">
              <v:shape style="position:absolute;left:6242;top:6281;width:2;height:255" coordorigin="6242,6281" coordsize="0,255" path="m6242,6281l6242,6535e" filled="false" stroked="true" strokeweight=".48pt" strokecolor="#fdfdfd">
                <v:path arrowok="t"/>
              </v:shape>
            </v:group>
            <v:group style="position:absolute;left:6242;top:5633;width:2;height:557" coordorigin="6242,5633" coordsize="2,557">
              <v:shape style="position:absolute;left:6242;top:5633;width:2;height:557" coordorigin="6242,5633" coordsize="0,557" path="m6242,6190l6242,5633e" filled="false" stroked="true" strokeweight=".48pt" strokecolor="#fdfdfd">
                <v:path arrowok="t"/>
              </v:shape>
            </v:group>
            <v:group style="position:absolute;left:6374;top:6874;width:2;height:929" coordorigin="6374,6874" coordsize="2,929">
              <v:shape style="position:absolute;left:6374;top:6874;width:2;height:929" coordorigin="6374,6874" coordsize="0,929" path="m6374,7802l6374,6874e" filled="false" stroked="true" strokeweight=".48pt" strokecolor="#fdfdfd">
                <v:path arrowok="t"/>
              </v:shape>
            </v:group>
            <v:group style="position:absolute;left:6374;top:5186;width:2;height:240" coordorigin="6374,5186" coordsize="2,240">
              <v:shape style="position:absolute;left:6374;top:5186;width:2;height:240" coordorigin="6374,5186" coordsize="0,240" path="m6374,5426l6374,5186e" filled="false" stroked="true" strokeweight=".48pt" strokecolor="#fdfdfd">
                <v:path arrowok="t"/>
              </v:shape>
            </v:group>
            <v:group style="position:absolute;left:6374;top:6281;width:2;height:257" coordorigin="6374,6281" coordsize="2,257">
              <v:shape style="position:absolute;left:6374;top:6281;width:2;height:257" coordorigin="6374,6281" coordsize="0,257" path="m6374,6281l6374,6538e" filled="false" stroked="true" strokeweight=".48pt" strokecolor="#fdfdfd">
                <v:path arrowok="t"/>
              </v:shape>
            </v:group>
            <v:group style="position:absolute;left:6374;top:5633;width:2;height:557" coordorigin="6374,5633" coordsize="2,557">
              <v:shape style="position:absolute;left:6374;top:5633;width:2;height:557" coordorigin="6374,5633" coordsize="0,557" path="m6374,6190l6374,5633e" filled="false" stroked="true" strokeweight=".48pt" strokecolor="#fdfdfd">
                <v:path arrowok="t"/>
              </v:shape>
            </v:group>
            <v:group style="position:absolute;left:6503;top:6799;width:2;height:1004" coordorigin="6503,6799" coordsize="2,1004">
              <v:shape style="position:absolute;left:6503;top:6799;width:2;height:1004" coordorigin="6503,6799" coordsize="0,1004" path="m6503,7802l6503,6799e" filled="false" stroked="true" strokeweight=".48pt" strokecolor="#fdfdfd">
                <v:path arrowok="t"/>
              </v:shape>
            </v:group>
            <v:group style="position:absolute;left:6503;top:4584;width:2;height:843" coordorigin="6503,4584" coordsize="2,843">
              <v:shape style="position:absolute;left:6503;top:4584;width:2;height:843" coordorigin="6503,4584" coordsize="0,843" path="m6503,5426l6503,4584e" filled="false" stroked="true" strokeweight=".48pt" strokecolor="#fdfdfd">
                <v:path arrowok="t"/>
              </v:shape>
            </v:group>
            <v:group style="position:absolute;left:6503;top:6691;width:2;height:22" coordorigin="6503,6691" coordsize="2,22">
              <v:shape style="position:absolute;left:6503;top:6691;width:2;height:22" coordorigin="6503,6691" coordsize="0,22" path="m6503,6713l6503,6691e" filled="false" stroked="true" strokeweight=".48pt" strokecolor="#fdfdfd">
                <v:path arrowok="t"/>
              </v:shape>
            </v:group>
            <v:group style="position:absolute;left:6503;top:5633;width:2;height:557" coordorigin="6503,5633" coordsize="2,557">
              <v:shape style="position:absolute;left:6503;top:5633;width:2;height:557" coordorigin="6503,5633" coordsize="0,557" path="m6503,6190l6503,5633e" filled="false" stroked="true" strokeweight=".48pt" strokecolor="#fdfdfd">
                <v:path arrowok="t"/>
              </v:shape>
            </v:group>
            <v:group style="position:absolute;left:6503;top:6281;width:2;height:324" coordorigin="6503,6281" coordsize="2,324">
              <v:shape style="position:absolute;left:6503;top:6281;width:2;height:324" coordorigin="6503,6281" coordsize="0,324" path="m6503,6605l6503,6281e" filled="false" stroked="true" strokeweight=".48pt" strokecolor="#fdfdfd">
                <v:path arrowok="t"/>
              </v:shape>
            </v:group>
            <v:group style="position:absolute;left:6635;top:6281;width:2;height:1522" coordorigin="6635,6281" coordsize="2,1522">
              <v:shape style="position:absolute;left:6635;top:6281;width:2;height:1522" coordorigin="6635,6281" coordsize="0,1522" path="m6635,7802l6635,6281e" filled="false" stroked="true" strokeweight=".48pt" strokecolor="#fdfdfd">
                <v:path arrowok="t"/>
              </v:shape>
            </v:group>
            <v:group style="position:absolute;left:6635;top:4584;width:2;height:843" coordorigin="6635,4584" coordsize="2,843">
              <v:shape style="position:absolute;left:6635;top:4584;width:2;height:843" coordorigin="6635,4584" coordsize="0,843" path="m6635,5426l6635,4584e" filled="false" stroked="true" strokeweight=".48pt" strokecolor="#fdfdfd">
                <v:path arrowok="t"/>
              </v:shape>
            </v:group>
            <v:group style="position:absolute;left:6635;top:5633;width:2;height:557" coordorigin="6635,5633" coordsize="2,557">
              <v:shape style="position:absolute;left:6635;top:5633;width:2;height:557" coordorigin="6635,5633" coordsize="0,557" path="m6635,6190l6635,5633e" filled="false" stroked="true" strokeweight=".48pt" strokecolor="#fdfdfd">
                <v:path arrowok="t"/>
              </v:shape>
            </v:group>
            <v:group style="position:absolute;left:6767;top:7500;width:2;height:303" coordorigin="6767,7500" coordsize="2,303">
              <v:shape style="position:absolute;left:6767;top:7500;width:2;height:303" coordorigin="6767,7500" coordsize="0,303" path="m6767,7802l6767,7500e" filled="false" stroked="true" strokeweight=".48pt" strokecolor="#fdfdfd">
                <v:path arrowok="t"/>
              </v:shape>
            </v:group>
            <v:group style="position:absolute;left:6767;top:4584;width:2;height:843" coordorigin="6767,4584" coordsize="2,843">
              <v:shape style="position:absolute;left:6767;top:4584;width:2;height:843" coordorigin="6767,4584" coordsize="0,843" path="m6767,5426l6767,4584e" filled="false" stroked="true" strokeweight=".48pt" strokecolor="#fdfdfd">
                <v:path arrowok="t"/>
              </v:shape>
            </v:group>
            <v:group style="position:absolute;left:6767;top:5633;width:2;height:1680" coordorigin="6767,5633" coordsize="2,1680">
              <v:shape style="position:absolute;left:6767;top:5633;width:2;height:1680" coordorigin="6767,5633" coordsize="0,1680" path="m6767,5633l6767,7313e" filled="false" stroked="true" strokeweight=".48pt" strokecolor="#fdfdfd">
                <v:path arrowok="t"/>
              </v:shape>
            </v:group>
            <v:group style="position:absolute;left:6897;top:7500;width:2;height:303" coordorigin="6897,7500" coordsize="2,303">
              <v:shape style="position:absolute;left:6897;top:7500;width:2;height:303" coordorigin="6897,7500" coordsize="0,303" path="m6897,7802l6897,7500e" filled="false" stroked="true" strokeweight=".48pt" strokecolor="#fdfdfd">
                <v:path arrowok="t"/>
              </v:shape>
            </v:group>
            <v:group style="position:absolute;left:6897;top:3598;width:2;height:1829" coordorigin="6897,3598" coordsize="2,1829">
              <v:shape style="position:absolute;left:6897;top:3598;width:2;height:1829" coordorigin="6897,3598" coordsize="0,1829" path="m6897,3598l6897,5426e" filled="false" stroked="true" strokeweight=".48pt" strokecolor="#fdfdfd">
                <v:path arrowok="t"/>
              </v:shape>
            </v:group>
            <v:group style="position:absolute;left:6897;top:5633;width:2;height:1680" coordorigin="6897,5633" coordsize="2,1680">
              <v:shape style="position:absolute;left:6897;top:5633;width:2;height:1680" coordorigin="6897,5633" coordsize="0,1680" path="m6897,5633l6897,7313e" filled="false" stroked="true" strokeweight=".48pt" strokecolor="#fdfdfd">
                <v:path arrowok="t"/>
              </v:shape>
            </v:group>
            <v:group style="position:absolute;left:7029;top:7500;width:2;height:303" coordorigin="7029,7500" coordsize="2,303">
              <v:shape style="position:absolute;left:7029;top:7500;width:2;height:303" coordorigin="7029,7500" coordsize="0,303" path="m7029,7802l7029,7500e" filled="false" stroked="true" strokeweight=".48pt" strokecolor="#fdfdfd">
                <v:path arrowok="t"/>
              </v:shape>
            </v:group>
            <v:group style="position:absolute;left:7029;top:3598;width:2;height:1829" coordorigin="7029,3598" coordsize="2,1829">
              <v:shape style="position:absolute;left:7029;top:3598;width:2;height:1829" coordorigin="7029,3598" coordsize="0,1829" path="m7029,3598l7029,5426e" filled="false" stroked="true" strokeweight=".48pt" strokecolor="#fdfdfd">
                <v:path arrowok="t"/>
              </v:shape>
            </v:group>
            <v:group style="position:absolute;left:7029;top:5633;width:2;height:1680" coordorigin="7029,5633" coordsize="2,1680">
              <v:shape style="position:absolute;left:7029;top:5633;width:2;height:1680" coordorigin="7029,5633" coordsize="0,1680" path="m7029,5633l7029,7313e" filled="false" stroked="true" strokeweight=".48pt" strokecolor="#fdfdfd">
                <v:path arrowok="t"/>
              </v:shape>
            </v:group>
            <v:group style="position:absolute;left:7161;top:7500;width:2;height:303" coordorigin="7161,7500" coordsize="2,303">
              <v:shape style="position:absolute;left:7161;top:7500;width:2;height:303" coordorigin="7161,7500" coordsize="0,303" path="m7161,7802l7161,7500e" filled="false" stroked="true" strokeweight=".48pt" strokecolor="#fdfdfd">
                <v:path arrowok="t"/>
              </v:shape>
            </v:group>
            <v:group style="position:absolute;left:7161;top:3598;width:2;height:408" coordorigin="7161,3598" coordsize="2,408">
              <v:shape style="position:absolute;left:7161;top:3598;width:2;height:408" coordorigin="7161,3598" coordsize="0,408" path="m7161,4006l7161,3598e" filled="false" stroked="true" strokeweight=".48pt" strokecolor="#fdfdfd">
                <v:path arrowok="t"/>
              </v:shape>
            </v:group>
            <v:group style="position:absolute;left:7161;top:5633;width:2;height:1680" coordorigin="7161,5633" coordsize="2,1680">
              <v:shape style="position:absolute;left:7161;top:5633;width:2;height:1680" coordorigin="7161,5633" coordsize="0,1680" path="m7161,5633l7161,7313e" filled="false" stroked="true" strokeweight=".48pt" strokecolor="#fdfdfd">
                <v:path arrowok="t"/>
              </v:shape>
            </v:group>
            <v:group style="position:absolute;left:7161;top:4193;width:2;height:1234" coordorigin="7161,4193" coordsize="2,1234">
              <v:shape style="position:absolute;left:7161;top:4193;width:2;height:1234" coordorigin="7161,4193" coordsize="0,1234" path="m7161,4193l7161,5426e" filled="false" stroked="true" strokeweight=".48pt" strokecolor="#fdfdfd">
                <v:path arrowok="t"/>
              </v:shape>
            </v:group>
            <v:group style="position:absolute;left:7293;top:7500;width:2;height:303" coordorigin="7293,7500" coordsize="2,303">
              <v:shape style="position:absolute;left:7293;top:7500;width:2;height:303" coordorigin="7293,7500" coordsize="0,303" path="m7293,7802l7293,7500e" filled="false" stroked="true" strokeweight=".48pt" strokecolor="#fdfdfd">
                <v:path arrowok="t"/>
              </v:shape>
            </v:group>
            <v:group style="position:absolute;left:7293;top:2748;width:2;height:1258" coordorigin="7293,2748" coordsize="2,1258">
              <v:shape style="position:absolute;left:7293;top:2748;width:2;height:1258" coordorigin="7293,2748" coordsize="0,1258" path="m7293,4006l7293,2748e" filled="false" stroked="true" strokeweight=".48pt" strokecolor="#fdfdfd">
                <v:path arrowok="t"/>
              </v:shape>
            </v:group>
            <v:group style="position:absolute;left:7293;top:5633;width:2;height:1680" coordorigin="7293,5633" coordsize="2,1680">
              <v:shape style="position:absolute;left:7293;top:5633;width:2;height:1680" coordorigin="7293,5633" coordsize="0,1680" path="m7293,5633l7293,7313e" filled="false" stroked="true" strokeweight=".48pt" strokecolor="#fdfdfd">
                <v:path arrowok="t"/>
              </v:shape>
            </v:group>
            <v:group style="position:absolute;left:7293;top:4193;width:2;height:1234" coordorigin="7293,4193" coordsize="2,1234">
              <v:shape style="position:absolute;left:7293;top:4193;width:2;height:1234" coordorigin="7293,4193" coordsize="0,1234" path="m7293,4193l7293,5426e" filled="false" stroked="true" strokeweight=".48pt" strokecolor="#fdfdfd">
                <v:path arrowok="t"/>
              </v:shape>
            </v:group>
            <v:group style="position:absolute;left:7422;top:7500;width:2;height:303" coordorigin="7422,7500" coordsize="2,303">
              <v:shape style="position:absolute;left:7422;top:7500;width:2;height:303" coordorigin="7422,7500" coordsize="0,303" path="m7422,7802l7422,7500e" filled="false" stroked="true" strokeweight=".48pt" strokecolor="#fdfdfd">
                <v:path arrowok="t"/>
              </v:shape>
            </v:group>
            <v:group style="position:absolute;left:7422;top:2844;width:2;height:1162" coordorigin="7422,2844" coordsize="2,1162">
              <v:shape style="position:absolute;left:7422;top:2844;width:2;height:1162" coordorigin="7422,2844" coordsize="0,1162" path="m7422,4006l7422,2844e" filled="false" stroked="true" strokeweight=".48pt" strokecolor="#fdfdfd">
                <v:path arrowok="t"/>
              </v:shape>
            </v:group>
            <v:group style="position:absolute;left:7422;top:6281;width:2;height:1032" coordorigin="7422,6281" coordsize="2,1032">
              <v:shape style="position:absolute;left:7422;top:6281;width:2;height:1032" coordorigin="7422,6281" coordsize="0,1032" path="m7422,7313l7422,6281e" filled="false" stroked="true" strokeweight=".48pt" strokecolor="#fdfdfd">
                <v:path arrowok="t"/>
              </v:shape>
            </v:group>
            <v:group style="position:absolute;left:7422;top:4193;width:2;height:1234" coordorigin="7422,4193" coordsize="2,1234">
              <v:shape style="position:absolute;left:7422;top:4193;width:2;height:1234" coordorigin="7422,4193" coordsize="0,1234" path="m7422,4193l7422,5426e" filled="false" stroked="true" strokeweight=".48pt" strokecolor="#fdfdfd">
                <v:path arrowok="t"/>
              </v:shape>
            </v:group>
            <v:group style="position:absolute;left:7422;top:5633;width:2;height:557" coordorigin="7422,5633" coordsize="2,557">
              <v:shape style="position:absolute;left:7422;top:5633;width:2;height:557" coordorigin="7422,5633" coordsize="0,557" path="m7422,6190l7422,5633e" filled="false" stroked="true" strokeweight=".48pt" strokecolor="#fdfdfd">
                <v:path arrowok="t"/>
              </v:shape>
            </v:group>
            <v:group style="position:absolute;left:7554;top:7500;width:2;height:303" coordorigin="7554,7500" coordsize="2,303">
              <v:shape style="position:absolute;left:7554;top:7500;width:2;height:303" coordorigin="7554,7500" coordsize="0,303" path="m7554,7802l7554,7500e" filled="false" stroked="true" strokeweight=".48pt" strokecolor="#fdfdfd">
                <v:path arrowok="t"/>
              </v:shape>
            </v:group>
            <v:group style="position:absolute;left:7554;top:2844;width:2;height:1162" coordorigin="7554,2844" coordsize="2,1162">
              <v:shape style="position:absolute;left:7554;top:2844;width:2;height:1162" coordorigin="7554,2844" coordsize="0,1162" path="m7554,4006l7554,2844e" filled="false" stroked="true" strokeweight=".48pt" strokecolor="#fdfdfd">
                <v:path arrowok="t"/>
              </v:shape>
            </v:group>
            <v:group style="position:absolute;left:7554;top:6281;width:2;height:1032" coordorigin="7554,6281" coordsize="2,1032">
              <v:shape style="position:absolute;left:7554;top:6281;width:2;height:1032" coordorigin="7554,6281" coordsize="0,1032" path="m7554,7313l7554,6281e" filled="false" stroked="true" strokeweight=".48pt" strokecolor="#fdfdfd">
                <v:path arrowok="t"/>
              </v:shape>
            </v:group>
            <v:group style="position:absolute;left:7554;top:4193;width:2;height:300" coordorigin="7554,4193" coordsize="2,300">
              <v:shape style="position:absolute;left:7554;top:4193;width:2;height:300" coordorigin="7554,4193" coordsize="0,300" path="m7554,4493l7554,4193e" filled="false" stroked="true" strokeweight=".48pt" strokecolor="#fdfdfd">
                <v:path arrowok="t"/>
              </v:shape>
            </v:group>
            <v:group style="position:absolute;left:7686;top:7500;width:2;height:303" coordorigin="7686,7500" coordsize="2,303">
              <v:shape style="position:absolute;left:7686;top:7500;width:2;height:303" coordorigin="7686,7500" coordsize="0,303" path="m7686,7802l7686,7500e" filled="false" stroked="true" strokeweight=".48pt" strokecolor="#fdfdfd">
                <v:path arrowok="t"/>
              </v:shape>
            </v:group>
            <v:group style="position:absolute;left:7686;top:2844;width:2;height:1162" coordorigin="7686,2844" coordsize="2,1162">
              <v:shape style="position:absolute;left:7686;top:2844;width:2;height:1162" coordorigin="7686,2844" coordsize="0,1162" path="m7686,4006l7686,2844e" filled="false" stroked="true" strokeweight=".48pt" strokecolor="#fdfdfd">
                <v:path arrowok="t"/>
              </v:shape>
            </v:group>
            <v:group style="position:absolute;left:7686;top:6281;width:2;height:1032" coordorigin="7686,6281" coordsize="2,1032">
              <v:shape style="position:absolute;left:7686;top:6281;width:2;height:1032" coordorigin="7686,6281" coordsize="0,1032" path="m7686,7313l7686,6281e" filled="false" stroked="true" strokeweight=".48pt" strokecolor="#fdfdfd">
                <v:path arrowok="t"/>
              </v:shape>
            </v:group>
            <v:group style="position:absolute;left:7686;top:4193;width:2;height:300" coordorigin="7686,4193" coordsize="2,300">
              <v:shape style="position:absolute;left:7686;top:4193;width:2;height:300" coordorigin="7686,4193" coordsize="0,300" path="m7686,4493l7686,4193e" filled="false" stroked="true" strokeweight=".48pt" strokecolor="#fdfdfd">
                <v:path arrowok="t"/>
              </v:shape>
            </v:group>
            <v:group style="position:absolute;left:7816;top:7500;width:2;height:303" coordorigin="7816,7500" coordsize="2,303">
              <v:shape style="position:absolute;left:7816;top:7500;width:2;height:303" coordorigin="7816,7500" coordsize="0,303" path="m7816,7802l7816,7500e" filled="false" stroked="true" strokeweight=".48pt" strokecolor="#fdfdfd">
                <v:path arrowok="t"/>
              </v:shape>
            </v:group>
            <v:group style="position:absolute;left:7816;top:2844;width:2;height:1162" coordorigin="7816,2844" coordsize="2,1162">
              <v:shape style="position:absolute;left:7816;top:2844;width:2;height:1162" coordorigin="7816,2844" coordsize="0,1162" path="m7816,4006l7816,2844e" filled="false" stroked="true" strokeweight=".48pt" strokecolor="#fdfdfd">
                <v:path arrowok="t"/>
              </v:shape>
            </v:group>
            <v:group style="position:absolute;left:7816;top:6281;width:2;height:1032" coordorigin="7816,6281" coordsize="2,1032">
              <v:shape style="position:absolute;left:7816;top:6281;width:2;height:1032" coordorigin="7816,6281" coordsize="0,1032" path="m7816,7313l7816,6281e" filled="false" stroked="true" strokeweight=".48pt" strokecolor="#fdfdfd">
                <v:path arrowok="t"/>
              </v:shape>
            </v:group>
            <v:group style="position:absolute;left:7816;top:4193;width:2;height:300" coordorigin="7816,4193" coordsize="2,300">
              <v:shape style="position:absolute;left:7816;top:4193;width:2;height:300" coordorigin="7816,4193" coordsize="0,300" path="m7816,4493l7816,4193e" filled="false" stroked="true" strokeweight=".48pt" strokecolor="#fdfdfd">
                <v:path arrowok="t"/>
              </v:shape>
            </v:group>
            <v:group style="position:absolute;left:7948;top:7500;width:2;height:303" coordorigin="7948,7500" coordsize="2,303">
              <v:shape style="position:absolute;left:7948;top:7500;width:2;height:303" coordorigin="7948,7500" coordsize="0,303" path="m7948,7802l7948,7500e" filled="false" stroked="true" strokeweight=".48pt" strokecolor="#fdfdfd">
                <v:path arrowok="t"/>
              </v:shape>
            </v:group>
            <v:group style="position:absolute;left:7948;top:2854;width:2;height:1152" coordorigin="7948,2854" coordsize="2,1152">
              <v:shape style="position:absolute;left:7948;top:2854;width:2;height:1152" coordorigin="7948,2854" coordsize="0,1152" path="m7948,4006l7948,2854e" filled="false" stroked="true" strokeweight=".48pt" strokecolor="#fdfdfd">
                <v:path arrowok="t"/>
              </v:shape>
            </v:group>
            <v:group style="position:absolute;left:7948;top:6281;width:2;height:1032" coordorigin="7948,6281" coordsize="2,1032">
              <v:shape style="position:absolute;left:7948;top:6281;width:2;height:1032" coordorigin="7948,6281" coordsize="0,1032" path="m7948,7313l7948,6281e" filled="false" stroked="true" strokeweight=".48pt" strokecolor="#fdfdfd">
                <v:path arrowok="t"/>
              </v:shape>
            </v:group>
            <v:group style="position:absolute;left:7948;top:4193;width:2;height:300" coordorigin="7948,4193" coordsize="2,300">
              <v:shape style="position:absolute;left:7948;top:4193;width:2;height:300" coordorigin="7948,4193" coordsize="0,300" path="m7948,4493l7948,4193e" filled="false" stroked="true" strokeweight=".48pt" strokecolor="#fdfdfd">
                <v:path arrowok="t"/>
              </v:shape>
            </v:group>
            <v:group style="position:absolute;left:8080;top:6912;width:2;height:891" coordorigin="8080,6912" coordsize="2,891">
              <v:shape style="position:absolute;left:8080;top:6912;width:2;height:891" coordorigin="8080,6912" coordsize="0,891" path="m8080,7802l8080,6912e" filled="false" stroked="true" strokeweight=".48pt" strokecolor="#fdfdfd">
                <v:path arrowok="t"/>
              </v:shape>
            </v:group>
            <v:group style="position:absolute;left:8080;top:5122;width:2;height:34" coordorigin="8080,5122" coordsize="2,34">
              <v:shape style="position:absolute;left:8080;top:5122;width:2;height:34" coordorigin="8080,5122" coordsize="0,34" path="m8080,5155l8080,5122e" filled="false" stroked="true" strokeweight=".48pt" strokecolor="#fdfdfd">
                <v:path arrowok="t"/>
              </v:shape>
            </v:group>
            <v:group style="position:absolute;left:8080;top:3835;width:2;height:171" coordorigin="8080,3835" coordsize="2,171">
              <v:shape style="position:absolute;left:8080;top:3835;width:2;height:171" coordorigin="8080,3835" coordsize="0,171" path="m8080,4006l8080,3835e" filled="false" stroked="true" strokeweight=".48pt" strokecolor="#fdfdfd">
                <v:path arrowok="t"/>
              </v:shape>
            </v:group>
            <v:group style="position:absolute;left:8080;top:4193;width:2;height:300" coordorigin="8080,4193" coordsize="2,300">
              <v:shape style="position:absolute;left:8080;top:4193;width:2;height:300" coordorigin="8080,4193" coordsize="0,300" path="m8080,4493l8080,4193e" filled="false" stroked="true" strokeweight=".48pt" strokecolor="#fdfdfd">
                <v:path arrowok="t"/>
              </v:shape>
            </v:group>
            <v:group style="position:absolute;left:8212;top:6912;width:2;height:891" coordorigin="8212,6912" coordsize="2,891">
              <v:shape style="position:absolute;left:8212;top:6912;width:2;height:891" coordorigin="8212,6912" coordsize="0,891" path="m8212,7802l8212,6912e" filled="false" stroked="true" strokeweight=".48pt" strokecolor="#fdfdfd">
                <v:path arrowok="t"/>
              </v:shape>
            </v:group>
            <v:group style="position:absolute;left:8212;top:3835;width:2;height:171" coordorigin="8212,3835" coordsize="2,171">
              <v:shape style="position:absolute;left:8212;top:3835;width:2;height:171" coordorigin="8212,3835" coordsize="0,171" path="m8212,4006l8212,3835e" filled="false" stroked="true" strokeweight=".48pt" strokecolor="#fdfdfd">
                <v:path arrowok="t"/>
              </v:shape>
            </v:group>
            <v:group style="position:absolute;left:8212;top:4193;width:2;height:1712" coordorigin="8212,4193" coordsize="2,1712">
              <v:shape style="position:absolute;left:8212;top:4193;width:2;height:1712" coordorigin="8212,4193" coordsize="0,1712" path="m8212,5904l8212,5110,8212,4193e" filled="false" stroked="true" strokeweight=".48pt" strokecolor="#fdfdfd">
                <v:path arrowok="t"/>
              </v:shape>
            </v:group>
            <v:group style="position:absolute;left:8342;top:6912;width:2;height:891" coordorigin="8342,6912" coordsize="2,891">
              <v:shape style="position:absolute;left:8342;top:6912;width:2;height:891" coordorigin="8342,6912" coordsize="0,891" path="m8342,7802l8342,6912e" filled="false" stroked="true" strokeweight=".48pt" strokecolor="#fdfdfd">
                <v:path arrowok="t"/>
              </v:shape>
            </v:group>
            <v:group style="position:absolute;left:8342;top:3835;width:2;height:171" coordorigin="8342,3835" coordsize="2,171">
              <v:shape style="position:absolute;left:8342;top:3835;width:2;height:171" coordorigin="8342,3835" coordsize="0,171" path="m8342,4006l8342,3835e" filled="false" stroked="true" strokeweight=".48pt" strokecolor="#fdfdfd">
                <v:path arrowok="t"/>
              </v:shape>
            </v:group>
            <v:group style="position:absolute;left:8342;top:4193;width:2;height:1712" coordorigin="8342,4193" coordsize="2,1712">
              <v:shape style="position:absolute;left:8342;top:4193;width:2;height:1712" coordorigin="8342,4193" coordsize="0,1712" path="m8342,5904l8342,5110,8342,4193e" filled="false" stroked="true" strokeweight=".48pt" strokecolor="#fdfdfd">
                <v:path arrowok="t"/>
              </v:shape>
            </v:group>
            <v:group style="position:absolute;left:8474;top:6912;width:2;height:891" coordorigin="8474,6912" coordsize="2,891">
              <v:shape style="position:absolute;left:8474;top:6912;width:2;height:891" coordorigin="8474,6912" coordsize="0,891" path="m8474,7802l8474,6912e" filled="false" stroked="true" strokeweight=".48pt" strokecolor="#fdfdfd">
                <v:path arrowok="t"/>
              </v:shape>
            </v:group>
            <v:group style="position:absolute;left:8474;top:3835;width:2;height:2069" coordorigin="8474,3835" coordsize="2,2069">
              <v:shape style="position:absolute;left:8474;top:3835;width:2;height:2069" coordorigin="8474,3835" coordsize="0,2069" path="m8474,3835l8474,5110,8474,5904e" filled="false" stroked="true" strokeweight=".48pt" strokecolor="#fdfdfd">
                <v:path arrowok="t"/>
              </v:shape>
            </v:group>
            <v:group style="position:absolute;left:8606;top:6912;width:2;height:891" coordorigin="8606,6912" coordsize="2,891">
              <v:shape style="position:absolute;left:8606;top:6912;width:2;height:891" coordorigin="8606,6912" coordsize="0,891" path="m8606,7802l8606,6912e" filled="false" stroked="true" strokeweight=".48pt" strokecolor="#fdfdfd">
                <v:path arrowok="t"/>
              </v:shape>
            </v:group>
            <v:group style="position:absolute;left:8606;top:3835;width:2;height:2972" coordorigin="8606,3835" coordsize="2,2972">
              <v:shape style="position:absolute;left:8606;top:3835;width:2;height:2972" coordorigin="8606,3835" coordsize="0,2972" path="m8606,3835l8606,5110,8606,6806e" filled="false" stroked="true" strokeweight=".48pt" strokecolor="#fdfdfd">
                <v:path arrowok="t"/>
              </v:shape>
            </v:group>
            <v:group style="position:absolute;left:8735;top:3835;width:2;height:3968" coordorigin="8735,3835" coordsize="2,3968">
              <v:shape style="position:absolute;left:8735;top:3835;width:2;height:3968" coordorigin="8735,3835" coordsize="0,3968" path="m8735,3835l8735,7802e" filled="false" stroked="true" strokeweight=".48pt" strokecolor="#fdfdfd">
                <v:path arrowok="t"/>
              </v:shape>
            </v:group>
            <v:group style="position:absolute;left:8867;top:6190;width:2;height:1613" coordorigin="8867,6190" coordsize="2,1613">
              <v:shape style="position:absolute;left:8867;top:6190;width:2;height:1613" coordorigin="8867,6190" coordsize="0,1613" path="m8867,6190l8867,7802e" filled="false" stroked="true" strokeweight=".48pt" strokecolor="#fdfdfd">
                <v:path arrowok="t"/>
              </v:shape>
            </v:group>
            <v:group style="position:absolute;left:8867;top:3835;width:2;height:1287" coordorigin="8867,3835" coordsize="2,1287">
              <v:shape style="position:absolute;left:8867;top:3835;width:2;height:1287" coordorigin="8867,3835" coordsize="0,1287" path="m8867,5122l8867,3835e" filled="false" stroked="true" strokeweight=".48pt" strokecolor="#fdfdfd">
                <v:path arrowok="t"/>
              </v:shape>
            </v:group>
            <v:group style="position:absolute;left:8867;top:5230;width:2;height:768" coordorigin="8867,5230" coordsize="2,768">
              <v:shape style="position:absolute;left:8867;top:5230;width:2;height:768" coordorigin="8867,5230" coordsize="0,768" path="m8867,5998l8867,5230e" filled="false" stroked="true" strokeweight=".48pt" strokecolor="#fdfdfd">
                <v:path arrowok="t"/>
              </v:shape>
            </v:group>
            <v:group style="position:absolute;left:8999;top:6190;width:2;height:1613" coordorigin="8999,6190" coordsize="2,1613">
              <v:shape style="position:absolute;left:8999;top:6190;width:2;height:1613" coordorigin="8999,6190" coordsize="0,1613" path="m8999,6190l8999,7802e" filled="false" stroked="true" strokeweight=".48pt" strokecolor="#fdfdfd">
                <v:path arrowok="t"/>
              </v:shape>
            </v:group>
            <v:group style="position:absolute;left:8999;top:3461;width:2;height:1649" coordorigin="8999,3461" coordsize="2,1649">
              <v:shape style="position:absolute;left:8999;top:3461;width:2;height:1649" coordorigin="8999,3461" coordsize="0,1649" path="m8999,5110l8999,3461e" filled="false" stroked="true" strokeweight=".48pt" strokecolor="#fdfdfd">
                <v:path arrowok="t"/>
              </v:shape>
            </v:group>
            <v:group style="position:absolute;left:8999;top:5220;width:2;height:778" coordorigin="8999,5220" coordsize="2,778">
              <v:shape style="position:absolute;left:8999;top:5220;width:2;height:778" coordorigin="8999,5220" coordsize="0,778" path="m8999,5998l8999,5220e" filled="false" stroked="true" strokeweight=".48pt" strokecolor="#fdfdfd">
                <v:path arrowok="t"/>
              </v:shape>
            </v:group>
            <v:group style="position:absolute;left:9131;top:6190;width:2;height:1613" coordorigin="9131,6190" coordsize="2,1613">
              <v:shape style="position:absolute;left:9131;top:6190;width:2;height:1613" coordorigin="9131,6190" coordsize="0,1613" path="m9131,6190l9131,7802e" filled="false" stroked="true" strokeweight=".48pt" strokecolor="#fdfdfd">
                <v:path arrowok="t"/>
              </v:shape>
            </v:group>
            <v:group style="position:absolute;left:9131;top:3461;width:2;height:1649" coordorigin="9131,3461" coordsize="2,1649">
              <v:shape style="position:absolute;left:9131;top:3461;width:2;height:1649" coordorigin="9131,3461" coordsize="0,1649" path="m9131,5110l9131,3461e" filled="false" stroked="true" strokeweight=".48pt" strokecolor="#fdfdfd">
                <v:path arrowok="t"/>
              </v:shape>
            </v:group>
            <v:group style="position:absolute;left:9131;top:5220;width:2;height:776" coordorigin="9131,5220" coordsize="2,776">
              <v:shape style="position:absolute;left:9131;top:5220;width:2;height:776" coordorigin="9131,5220" coordsize="0,776" path="m9131,5995l9131,5220e" filled="false" stroked="true" strokeweight=".48pt" strokecolor="#fdfdfd">
                <v:path arrowok="t"/>
              </v:shape>
            </v:group>
            <v:group style="position:absolute;left:9261;top:6190;width:2;height:1613" coordorigin="9261,6190" coordsize="2,1613">
              <v:shape style="position:absolute;left:9261;top:6190;width:2;height:1613" coordorigin="9261,6190" coordsize="0,1613" path="m9261,6190l9261,7802e" filled="false" stroked="true" strokeweight=".48pt" strokecolor="#fdfdfd">
                <v:path arrowok="t"/>
              </v:shape>
            </v:group>
            <v:group style="position:absolute;left:9261;top:3461;width:2;height:843" coordorigin="9261,3461" coordsize="2,843">
              <v:shape style="position:absolute;left:9261;top:3461;width:2;height:843" coordorigin="9261,3461" coordsize="0,843" path="m9261,4303l9261,3461e" filled="false" stroked="true" strokeweight=".48pt" strokecolor="#fdfdfd">
                <v:path arrowok="t"/>
              </v:shape>
            </v:group>
            <v:group style="position:absolute;left:9261;top:4498;width:2;height:612" coordorigin="9261,4498" coordsize="2,612">
              <v:shape style="position:absolute;left:9261;top:4498;width:2;height:612" coordorigin="9261,4498" coordsize="0,612" path="m9261,5110l9261,4498e" filled="false" stroked="true" strokeweight=".48pt" strokecolor="#fdfdfd">
                <v:path arrowok="t"/>
              </v:shape>
            </v:group>
            <v:group style="position:absolute;left:9261;top:5220;width:2;height:776" coordorigin="9261,5220" coordsize="2,776">
              <v:shape style="position:absolute;left:9261;top:5220;width:2;height:776" coordorigin="9261,5220" coordsize="0,776" path="m9261,5995l9261,5220e" filled="false" stroked="true" strokeweight=".48pt" strokecolor="#fdfdfd">
                <v:path arrowok="t"/>
              </v:shape>
            </v:group>
            <v:group style="position:absolute;left:9393;top:6912;width:2;height:891" coordorigin="9393,6912" coordsize="2,891">
              <v:shape style="position:absolute;left:9393;top:6912;width:2;height:891" coordorigin="9393,6912" coordsize="0,891" path="m9393,7802l9393,6912e" filled="false" stroked="true" strokeweight=".48pt" strokecolor="#fdfdfd">
                <v:path arrowok="t"/>
              </v:shape>
            </v:group>
            <v:group style="position:absolute;left:9393;top:3461;width:2;height:843" coordorigin="9393,3461" coordsize="2,843">
              <v:shape style="position:absolute;left:9393;top:3461;width:2;height:843" coordorigin="9393,3461" coordsize="0,843" path="m9393,4303l9393,3461e" filled="false" stroked="true" strokeweight=".48pt" strokecolor="#fdfdfd">
                <v:path arrowok="t"/>
              </v:shape>
            </v:group>
            <v:group style="position:absolute;left:9393;top:6187;width:2;height:612" coordorigin="9393,6187" coordsize="2,612">
              <v:shape style="position:absolute;left:9393;top:6187;width:2;height:612" coordorigin="9393,6187" coordsize="0,612" path="m9393,6799l9393,6187e" filled="false" stroked="true" strokeweight=".48pt" strokecolor="#fdfdfd">
                <v:path arrowok="t"/>
              </v:shape>
            </v:group>
            <v:group style="position:absolute;left:9393;top:4498;width:2;height:612" coordorigin="9393,4498" coordsize="2,612">
              <v:shape style="position:absolute;left:9393;top:4498;width:2;height:612" coordorigin="9393,4498" coordsize="0,612" path="m9393,5110l9393,4498e" filled="false" stroked="true" strokeweight=".48pt" strokecolor="#fdfdfd">
                <v:path arrowok="t"/>
              </v:shape>
            </v:group>
            <v:group style="position:absolute;left:9393;top:5201;width:2;height:795" coordorigin="9393,5201" coordsize="2,795">
              <v:shape style="position:absolute;left:9393;top:5201;width:2;height:795" coordorigin="9393,5201" coordsize="0,795" path="m9393,5995l9393,5201e" filled="false" stroked="true" strokeweight=".48pt" strokecolor="#fdfdfd">
                <v:path arrowok="t"/>
              </v:shape>
            </v:group>
            <v:group style="position:absolute;left:9525;top:6912;width:2;height:891" coordorigin="9525,6912" coordsize="2,891">
              <v:shape style="position:absolute;left:9525;top:6912;width:2;height:891" coordorigin="9525,6912" coordsize="0,891" path="m9525,7802l9525,6912e" filled="false" stroked="true" strokeweight=".48pt" strokecolor="#fdfdfd">
                <v:path arrowok="t"/>
              </v:shape>
            </v:group>
            <v:group style="position:absolute;left:9525;top:3461;width:2;height:843" coordorigin="9525,3461" coordsize="2,843">
              <v:shape style="position:absolute;left:9525;top:3461;width:2;height:843" coordorigin="9525,3461" coordsize="0,843" path="m9525,4303l9525,3461e" filled="false" stroked="true" strokeweight=".48pt" strokecolor="#fdfdfd">
                <v:path arrowok="t"/>
              </v:shape>
            </v:group>
            <v:group style="position:absolute;left:9525;top:6187;width:2;height:612" coordorigin="9525,6187" coordsize="2,612">
              <v:shape style="position:absolute;left:9525;top:6187;width:2;height:612" coordorigin="9525,6187" coordsize="0,612" path="m9525,6799l9525,6187e" filled="false" stroked="true" strokeweight=".48pt" strokecolor="#fdfdfd">
                <v:path arrowok="t"/>
              </v:shape>
            </v:group>
            <v:group style="position:absolute;left:9525;top:4498;width:2;height:612" coordorigin="9525,4498" coordsize="2,612">
              <v:shape style="position:absolute;left:9525;top:4498;width:2;height:612" coordorigin="9525,4498" coordsize="0,612" path="m9525,5110l9525,4498e" filled="false" stroked="true" strokeweight=".48pt" strokecolor="#fdfdfd">
                <v:path arrowok="t"/>
              </v:shape>
            </v:group>
            <v:group style="position:absolute;left:9525;top:5201;width:2;height:795" coordorigin="9525,5201" coordsize="2,795">
              <v:shape style="position:absolute;left:9525;top:5201;width:2;height:795" coordorigin="9525,5201" coordsize="0,795" path="m9525,5995l9525,5201e" filled="false" stroked="true" strokeweight=".48pt" strokecolor="#fdfdfd">
                <v:path arrowok="t"/>
              </v:shape>
            </v:group>
            <v:group style="position:absolute;left:9654;top:6912;width:2;height:891" coordorigin="9654,6912" coordsize="2,891">
              <v:shape style="position:absolute;left:9654;top:6912;width:2;height:891" coordorigin="9654,6912" coordsize="0,891" path="m9654,7802l9654,6912e" filled="false" stroked="true" strokeweight=".48pt" strokecolor="#fdfdfd">
                <v:path arrowok="t"/>
              </v:shape>
            </v:group>
            <v:group style="position:absolute;left:9650;top:3464;width:10;height:2" coordorigin="9650,3464" coordsize="10,2">
              <v:shape style="position:absolute;left:9650;top:3464;width:10;height:2" coordorigin="9650,3464" coordsize="10,0" path="m9650,3464l9659,3464e" filled="false" stroked="true" strokeweight=".36pt" strokecolor="#fdfdfd">
                <v:path arrowok="t"/>
              </v:shape>
            </v:group>
            <v:group style="position:absolute;left:9654;top:6187;width:2;height:612" coordorigin="9654,6187" coordsize="2,612">
              <v:shape style="position:absolute;left:9654;top:6187;width:2;height:612" coordorigin="9654,6187" coordsize="0,612" path="m9654,6799l9654,6187e" filled="false" stroked="true" strokeweight=".48pt" strokecolor="#fdfdfd">
                <v:path arrowok="t"/>
              </v:shape>
            </v:group>
            <v:group style="position:absolute;left:9654;top:4207;width:2;height:96" coordorigin="9654,4207" coordsize="2,96">
              <v:shape style="position:absolute;left:9654;top:4207;width:2;height:96" coordorigin="9654,4207" coordsize="0,96" path="m9654,4303l9654,4207e" filled="false" stroked="true" strokeweight=".48pt" strokecolor="#fdfdfd">
                <v:path arrowok="t"/>
              </v:shape>
            </v:group>
            <v:group style="position:absolute;left:9654;top:5201;width:2;height:792" coordorigin="9654,5201" coordsize="2,792">
              <v:shape style="position:absolute;left:9654;top:5201;width:2;height:792" coordorigin="9654,5201" coordsize="0,792" path="m9654,5993l9654,5201e" filled="false" stroked="true" strokeweight=".48pt" strokecolor="#fdfdfd">
                <v:path arrowok="t"/>
              </v:shape>
            </v:group>
            <v:group style="position:absolute;left:9654;top:4498;width:2;height:612" coordorigin="9654,4498" coordsize="2,612">
              <v:shape style="position:absolute;left:9654;top:4498;width:2;height:612" coordorigin="9654,4498" coordsize="0,612" path="m9654,5110l9654,4498e" filled="false" stroked="true" strokeweight=".48pt" strokecolor="#fdfdfd">
                <v:path arrowok="t"/>
              </v:shape>
            </v:group>
            <v:group style="position:absolute;left:9786;top:6912;width:2;height:891" coordorigin="9786,6912" coordsize="2,891">
              <v:shape style="position:absolute;left:9786;top:6912;width:2;height:891" coordorigin="9786,6912" coordsize="0,891" path="m9786,7802l9786,6912e" filled="false" stroked="true" strokeweight=".48pt" strokecolor="#fdfdfd">
                <v:path arrowok="t"/>
              </v:shape>
            </v:group>
            <v:group style="position:absolute;left:9782;top:3464;width:10;height:2" coordorigin="9782,3464" coordsize="10,2">
              <v:shape style="position:absolute;left:9782;top:3464;width:10;height:2" coordorigin="9782,3464" coordsize="10,0" path="m9782,3464l9791,3464e" filled="false" stroked="true" strokeweight=".36pt" strokecolor="#fdfdfd">
                <v:path arrowok="t"/>
              </v:shape>
            </v:group>
            <v:group style="position:absolute;left:9786;top:6187;width:2;height:615" coordorigin="9786,6187" coordsize="2,615">
              <v:shape style="position:absolute;left:9786;top:6187;width:2;height:615" coordorigin="9786,6187" coordsize="0,615" path="m9786,6802l9786,6187e" filled="false" stroked="true" strokeweight=".48pt" strokecolor="#fdfdfd">
                <v:path arrowok="t"/>
              </v:shape>
            </v:group>
            <v:group style="position:absolute;left:9786;top:4207;width:2;height:96" coordorigin="9786,4207" coordsize="2,96">
              <v:shape style="position:absolute;left:9786;top:4207;width:2;height:96" coordorigin="9786,4207" coordsize="0,96" path="m9786,4303l9786,4207e" filled="false" stroked="true" strokeweight=".48pt" strokecolor="#fdfdfd">
                <v:path arrowok="t"/>
              </v:shape>
            </v:group>
            <v:group style="position:absolute;left:9786;top:5201;width:2;height:792" coordorigin="9786,5201" coordsize="2,792">
              <v:shape style="position:absolute;left:9786;top:5201;width:2;height:792" coordorigin="9786,5201" coordsize="0,792" path="m9786,5993l9786,5201e" filled="false" stroked="true" strokeweight=".48pt" strokecolor="#fdfdfd">
                <v:path arrowok="t"/>
              </v:shape>
            </v:group>
            <v:group style="position:absolute;left:9786;top:4498;width:2;height:612" coordorigin="9786,4498" coordsize="2,612">
              <v:shape style="position:absolute;left:9786;top:4498;width:2;height:612" coordorigin="9786,4498" coordsize="0,612" path="m9786,5110l9786,4498e" filled="false" stroked="true" strokeweight=".48pt" strokecolor="#fdfdfd">
                <v:path arrowok="t"/>
              </v:shape>
            </v:group>
            <v:group style="position:absolute;left:9918;top:6912;width:2;height:891" coordorigin="9918,6912" coordsize="2,891">
              <v:shape style="position:absolute;left:9918;top:6912;width:2;height:891" coordorigin="9918,6912" coordsize="0,891" path="m9918,7802l9918,6912e" filled="false" stroked="true" strokeweight=".48pt" strokecolor="#fdfdfd">
                <v:path arrowok="t"/>
              </v:shape>
            </v:group>
            <v:group style="position:absolute;left:9914;top:3464;width:10;height:2" coordorigin="9914,3464" coordsize="10,2">
              <v:shape style="position:absolute;left:9914;top:3464;width:10;height:2" coordorigin="9914,3464" coordsize="10,0" path="m9914,3464l9923,3464e" filled="false" stroked="true" strokeweight=".36pt" strokecolor="#fdfdfd">
                <v:path arrowok="t"/>
              </v:shape>
            </v:group>
            <v:group style="position:absolute;left:9918;top:6715;width:2;height:87" coordorigin="9918,6715" coordsize="2,87">
              <v:shape style="position:absolute;left:9918;top:6715;width:2;height:87" coordorigin="9918,6715" coordsize="0,87" path="m9918,6802l9918,6715e" filled="false" stroked="true" strokeweight=".48pt" strokecolor="#fdfdfd">
                <v:path arrowok="t"/>
              </v:shape>
            </v:group>
            <v:group style="position:absolute;left:9918;top:4207;width:2;height:96" coordorigin="9918,4207" coordsize="2,96">
              <v:shape style="position:absolute;left:9918;top:4207;width:2;height:96" coordorigin="9918,4207" coordsize="0,96" path="m9918,4303l9918,4207e" filled="false" stroked="true" strokeweight=".48pt" strokecolor="#fdfdfd">
                <v:path arrowok="t"/>
              </v:shape>
            </v:group>
            <v:group style="position:absolute;left:9914;top:5207;width:10;height:2" coordorigin="9914,5207" coordsize="10,2">
              <v:shape style="position:absolute;left:9914;top:5207;width:10;height:2" coordorigin="9914,5207" coordsize="10,0" path="m9914,5207l9923,5207e" filled="false" stroked="true" strokeweight=".6pt" strokecolor="#fdfdfd">
                <v:path arrowok="t"/>
              </v:shape>
            </v:group>
            <v:group style="position:absolute;left:9918;top:4498;width:2;height:612" coordorigin="9918,4498" coordsize="2,612">
              <v:shape style="position:absolute;left:9918;top:4498;width:2;height:612" coordorigin="9918,4498" coordsize="0,612" path="m9918,5110l9918,4498e" filled="false" stroked="true" strokeweight=".48pt" strokecolor="#fdfdfd">
                <v:path arrowok="t"/>
              </v:shape>
            </v:group>
            <v:group style="position:absolute;left:10050;top:6912;width:2;height:891" coordorigin="10050,6912" coordsize="2,891">
              <v:shape style="position:absolute;left:10050;top:6912;width:2;height:891" coordorigin="10050,6912" coordsize="0,891" path="m10050,7802l10050,6912e" filled="false" stroked="true" strokeweight=".48pt" strokecolor="#fdfdfd">
                <v:path arrowok="t"/>
              </v:shape>
            </v:group>
            <v:group style="position:absolute;left:10046;top:3464;width:10;height:2" coordorigin="10046,3464" coordsize="10,2">
              <v:shape style="position:absolute;left:10046;top:3464;width:10;height:2" coordorigin="10046,3464" coordsize="10,0" path="m10046,3464l10055,3464e" filled="false" stroked="true" strokeweight=".36pt" strokecolor="#fdfdfd">
                <v:path arrowok="t"/>
              </v:shape>
            </v:group>
            <v:group style="position:absolute;left:10050;top:6715;width:2;height:87" coordorigin="10050,6715" coordsize="2,87">
              <v:shape style="position:absolute;left:10050;top:6715;width:2;height:87" coordorigin="10050,6715" coordsize="0,87" path="m10050,6802l10050,6715e" filled="false" stroked="true" strokeweight=".48pt" strokecolor="#fdfdfd">
                <v:path arrowok="t"/>
              </v:shape>
            </v:group>
            <v:group style="position:absolute;left:10050;top:4207;width:2;height:96" coordorigin="10050,4207" coordsize="2,96">
              <v:shape style="position:absolute;left:10050;top:4207;width:2;height:96" coordorigin="10050,4207" coordsize="0,96" path="m10050,4303l10050,4207e" filled="false" stroked="true" strokeweight=".48pt" strokecolor="#fdfdfd">
                <v:path arrowok="t"/>
              </v:shape>
            </v:group>
            <v:group style="position:absolute;left:10046;top:5207;width:10;height:2" coordorigin="10046,5207" coordsize="10,2">
              <v:shape style="position:absolute;left:10046;top:5207;width:10;height:2" coordorigin="10046,5207" coordsize="10,0" path="m10046,5207l10055,5207e" filled="false" stroked="true" strokeweight=".6pt" strokecolor="#fdfdfd">
                <v:path arrowok="t"/>
              </v:shape>
            </v:group>
            <v:group style="position:absolute;left:10050;top:4498;width:2;height:612" coordorigin="10050,4498" coordsize="2,612">
              <v:shape style="position:absolute;left:10050;top:4498;width:2;height:612" coordorigin="10050,4498" coordsize="0,612" path="m10050,5110l10050,4498e" filled="false" stroked="true" strokeweight=".48pt" strokecolor="#fdfdfd">
                <v:path arrowok="t"/>
              </v:shape>
            </v:group>
            <v:group style="position:absolute;left:10180;top:6912;width:2;height:891" coordorigin="10180,6912" coordsize="2,891">
              <v:shape style="position:absolute;left:10180;top:6912;width:2;height:891" coordorigin="10180,6912" coordsize="0,891" path="m10180,7802l10180,6912e" filled="false" stroked="true" strokeweight=".48pt" strokecolor="#fdfdfd">
                <v:path arrowok="t"/>
              </v:shape>
            </v:group>
            <v:group style="position:absolute;left:10175;top:3464;width:10;height:2" coordorigin="10175,3464" coordsize="10,2">
              <v:shape style="position:absolute;left:10175;top:3464;width:10;height:2" coordorigin="10175,3464" coordsize="10,0" path="m10175,3464l10185,3464e" filled="false" stroked="true" strokeweight=".36pt" strokecolor="#fdfdfd">
                <v:path arrowok="t"/>
              </v:shape>
            </v:group>
            <v:group style="position:absolute;left:10180;top:6715;width:2;height:89" coordorigin="10180,6715" coordsize="2,89">
              <v:shape style="position:absolute;left:10180;top:6715;width:2;height:89" coordorigin="10180,6715" coordsize="0,89" path="m10180,6804l10180,6715e" filled="false" stroked="true" strokeweight=".48pt" strokecolor="#fdfdfd">
                <v:path arrowok="t"/>
              </v:shape>
            </v:group>
            <v:group style="position:absolute;left:10180;top:4207;width:2;height:96" coordorigin="10180,4207" coordsize="2,96">
              <v:shape style="position:absolute;left:10180;top:4207;width:2;height:96" coordorigin="10180,4207" coordsize="0,96" path="m10180,4303l10180,4207e" filled="false" stroked="true" strokeweight=".48pt" strokecolor="#fdfdfd">
                <v:path arrowok="t"/>
              </v:shape>
            </v:group>
            <v:group style="position:absolute;left:10175;top:5207;width:10;height:2" coordorigin="10175,5207" coordsize="10,2">
              <v:shape style="position:absolute;left:10175;top:5207;width:10;height:2" coordorigin="10175,5207" coordsize="10,0" path="m10175,5207l10185,5207e" filled="false" stroked="true" strokeweight=".6pt" strokecolor="#fdfdfd">
                <v:path arrowok="t"/>
              </v:shape>
            </v:group>
            <v:group style="position:absolute;left:10180;top:4498;width:2;height:612" coordorigin="10180,4498" coordsize="2,612">
              <v:shape style="position:absolute;left:10180;top:4498;width:2;height:612" coordorigin="10180,4498" coordsize="0,612" path="m10180,5110l10180,4498e" filled="false" stroked="true" strokeweight=".48pt" strokecolor="#fdfdfd">
                <v:path arrowok="t"/>
              </v:shape>
            </v:group>
            <v:group style="position:absolute;left:10312;top:6912;width:2;height:891" coordorigin="10312,6912" coordsize="2,891">
              <v:shape style="position:absolute;left:10312;top:6912;width:2;height:891" coordorigin="10312,6912" coordsize="0,891" path="m10312,7802l10312,6912e" filled="false" stroked="true" strokeweight=".48pt" strokecolor="#fdfdfd">
                <v:path arrowok="t"/>
              </v:shape>
            </v:group>
            <v:group style="position:absolute;left:10307;top:3464;width:10;height:2" coordorigin="10307,3464" coordsize="10,2">
              <v:shape style="position:absolute;left:10307;top:3464;width:10;height:2" coordorigin="10307,3464" coordsize="10,0" path="m10307,3464l10317,3464e" filled="false" stroked="true" strokeweight=".36pt" strokecolor="#fdfdfd">
                <v:path arrowok="t"/>
              </v:shape>
            </v:group>
            <v:group style="position:absolute;left:10312;top:6715;width:2;height:89" coordorigin="10312,6715" coordsize="2,89">
              <v:shape style="position:absolute;left:10312;top:6715;width:2;height:89" coordorigin="10312,6715" coordsize="0,89" path="m10312,6804l10312,6715e" filled="false" stroked="true" strokeweight=".48pt" strokecolor="#fdfdfd">
                <v:path arrowok="t"/>
              </v:shape>
            </v:group>
            <v:group style="position:absolute;left:10312;top:4207;width:2;height:96" coordorigin="10312,4207" coordsize="2,96">
              <v:shape style="position:absolute;left:10312;top:4207;width:2;height:96" coordorigin="10312,4207" coordsize="0,96" path="m10312,4303l10312,4207e" filled="false" stroked="true" strokeweight=".48pt" strokecolor="#fdfdfd">
                <v:path arrowok="t"/>
              </v:shape>
            </v:group>
            <v:group style="position:absolute;left:10307;top:5207;width:10;height:2" coordorigin="10307,5207" coordsize="10,2">
              <v:shape style="position:absolute;left:10307;top:5207;width:10;height:2" coordorigin="10307,5207" coordsize="10,0" path="m10307,5207l10317,5207e" filled="false" stroked="true" strokeweight=".6pt" strokecolor="#fdfdfd">
                <v:path arrowok="t"/>
              </v:shape>
            </v:group>
            <v:group style="position:absolute;left:10312;top:4498;width:2;height:612" coordorigin="10312,4498" coordsize="2,612">
              <v:shape style="position:absolute;left:10312;top:4498;width:2;height:612" coordorigin="10312,4498" coordsize="0,612" path="m10312,5110l10312,4498e" filled="false" stroked="true" strokeweight=".48pt" strokecolor="#fdfdfd">
                <v:path arrowok="t"/>
              </v:shape>
            </v:group>
            <v:group style="position:absolute;left:10444;top:6912;width:2;height:891" coordorigin="10444,6912" coordsize="2,891">
              <v:shape style="position:absolute;left:10444;top:6912;width:2;height:891" coordorigin="10444,6912" coordsize="0,891" path="m10444,7802l10444,6912e" filled="false" stroked="true" strokeweight=".48pt" strokecolor="#fdfdfd">
                <v:path arrowok="t"/>
              </v:shape>
            </v:group>
            <v:group style="position:absolute;left:10439;top:3464;width:10;height:2" coordorigin="10439,3464" coordsize="10,2">
              <v:shape style="position:absolute;left:10439;top:3464;width:10;height:2" coordorigin="10439,3464" coordsize="10,0" path="m10439,3464l10449,3464e" filled="false" stroked="true" strokeweight=".36pt" strokecolor="#fdfdfd">
                <v:path arrowok="t"/>
              </v:shape>
            </v:group>
            <v:group style="position:absolute;left:10444;top:6715;width:2;height:92" coordorigin="10444,6715" coordsize="2,92">
              <v:shape style="position:absolute;left:10444;top:6715;width:2;height:92" coordorigin="10444,6715" coordsize="0,92" path="m10444,6806l10444,6715e" filled="false" stroked="true" strokeweight=".48pt" strokecolor="#fdfdfd">
                <v:path arrowok="t"/>
              </v:shape>
            </v:group>
            <v:group style="position:absolute;left:10444;top:4207;width:2;height:96" coordorigin="10444,4207" coordsize="2,96">
              <v:shape style="position:absolute;left:10444;top:4207;width:2;height:96" coordorigin="10444,4207" coordsize="0,96" path="m10444,4303l10444,4207e" filled="false" stroked="true" strokeweight=".48pt" strokecolor="#fdfdfd">
                <v:path arrowok="t"/>
              </v:shape>
            </v:group>
            <v:group style="position:absolute;left:10439;top:5207;width:10;height:2" coordorigin="10439,5207" coordsize="10,2">
              <v:shape style="position:absolute;left:10439;top:5207;width:10;height:2" coordorigin="10439,5207" coordsize="10,0" path="m10439,5207l10449,5207e" filled="false" stroked="true" strokeweight=".6pt" strokecolor="#fdfdfd">
                <v:path arrowok="t"/>
              </v:shape>
            </v:group>
            <v:group style="position:absolute;left:10444;top:4498;width:2;height:612" coordorigin="10444,4498" coordsize="2,612">
              <v:shape style="position:absolute;left:10444;top:4498;width:2;height:612" coordorigin="10444,4498" coordsize="0,612" path="m10444,5110l10444,4498e" filled="false" stroked="true" strokeweight=".48pt" strokecolor="#fdfdfd">
                <v:path arrowok="t"/>
              </v:shape>
            </v:group>
            <v:group style="position:absolute;left:10574;top:6912;width:2;height:891" coordorigin="10574,6912" coordsize="2,891">
              <v:shape style="position:absolute;left:10574;top:6912;width:2;height:891" coordorigin="10574,6912" coordsize="0,891" path="m10574,7802l10574,6912e" filled="false" stroked="true" strokeweight=".48pt" strokecolor="#fdfdfd">
                <v:path arrowok="t"/>
              </v:shape>
            </v:group>
            <v:group style="position:absolute;left:10569;top:3464;width:10;height:2" coordorigin="10569,3464" coordsize="10,2">
              <v:shape style="position:absolute;left:10569;top:3464;width:10;height:2" coordorigin="10569,3464" coordsize="10,0" path="m10569,3464l10578,3464e" filled="false" stroked="true" strokeweight=".36pt" strokecolor="#fdfdfd">
                <v:path arrowok="t"/>
              </v:shape>
            </v:group>
            <v:group style="position:absolute;left:10574;top:6715;width:2;height:92" coordorigin="10574,6715" coordsize="2,92">
              <v:shape style="position:absolute;left:10574;top:6715;width:2;height:92" coordorigin="10574,6715" coordsize="0,92" path="m10574,6806l10574,6715e" filled="false" stroked="true" strokeweight=".48pt" strokecolor="#fdfdfd">
                <v:path arrowok="t"/>
              </v:shape>
            </v:group>
            <v:group style="position:absolute;left:10574;top:4207;width:2;height:903" coordorigin="10574,4207" coordsize="2,903">
              <v:shape style="position:absolute;left:10574;top:4207;width:2;height:903" coordorigin="10574,4207" coordsize="0,903" path="m10574,5110l10574,4207e" filled="false" stroked="true" strokeweight=".48pt" strokecolor="#fdfdfd">
                <v:path arrowok="t"/>
              </v:shape>
            </v:group>
            <v:group style="position:absolute;left:10569;top:5207;width:10;height:2" coordorigin="10569,5207" coordsize="10,2">
              <v:shape style="position:absolute;left:10569;top:5207;width:10;height:2" coordorigin="10569,5207" coordsize="10,0" path="m10569,5207l10578,5207e" filled="false" stroked="true" strokeweight=".6pt" strokecolor="#fdfdfd">
                <v:path arrowok="t"/>
              </v:shape>
            </v:group>
            <v:group style="position:absolute;left:10706;top:6912;width:2;height:891" coordorigin="10706,6912" coordsize="2,891">
              <v:shape style="position:absolute;left:10706;top:6912;width:2;height:891" coordorigin="10706,6912" coordsize="0,891" path="m10706,7802l10706,6912e" filled="false" stroked="true" strokeweight=".48pt" strokecolor="#fdfdfd">
                <v:path arrowok="t"/>
              </v:shape>
            </v:group>
            <v:group style="position:absolute;left:10701;top:3466;width:10;height:2" coordorigin="10701,3466" coordsize="10,2">
              <v:shape style="position:absolute;left:10701;top:3466;width:10;height:2" coordorigin="10701,3466" coordsize="10,0" path="m10701,3466l10710,3466e" filled="false" stroked="true" strokeweight=".24pt" strokecolor="#fdfdfd">
                <v:path arrowok="t"/>
              </v:shape>
            </v:group>
            <v:group style="position:absolute;left:10706;top:6715;width:2;height:92" coordorigin="10706,6715" coordsize="2,92">
              <v:shape style="position:absolute;left:10706;top:6715;width:2;height:92" coordorigin="10706,6715" coordsize="0,92" path="m10706,6806l10706,6715e" filled="false" stroked="true" strokeweight=".48pt" strokecolor="#fdfdfd">
                <v:path arrowok="t"/>
              </v:shape>
            </v:group>
            <v:group style="position:absolute;left:10701;top:5207;width:10;height:2" coordorigin="10701,5207" coordsize="10,2">
              <v:shape style="position:absolute;left:10701;top:5207;width:10;height:2" coordorigin="10701,5207" coordsize="10,0" path="m10701,5207l10710,5207e" filled="false" stroked="true" strokeweight=".6pt" strokecolor="#fdfdfd">
                <v:path arrowok="t"/>
              </v:shape>
            </v:group>
            <v:group style="position:absolute;left:10838;top:6912;width:2;height:891" coordorigin="10838,6912" coordsize="2,891">
              <v:shape style="position:absolute;left:10838;top:6912;width:2;height:891" coordorigin="10838,6912" coordsize="0,891" path="m10838,7802l10838,6912e" filled="false" stroked="true" strokeweight=".48pt" strokecolor="#fdfdfd">
                <v:path arrowok="t"/>
              </v:shape>
            </v:group>
            <v:group style="position:absolute;left:10833;top:3466;width:10;height:2" coordorigin="10833,3466" coordsize="10,2">
              <v:shape style="position:absolute;left:10833;top:3466;width:10;height:2" coordorigin="10833,3466" coordsize="10,0" path="m10833,3466l10842,3466e" filled="false" stroked="true" strokeweight=".24pt" strokecolor="#fdfdfd">
                <v:path arrowok="t"/>
              </v:shape>
            </v:group>
            <v:group style="position:absolute;left:10838;top:6715;width:2;height:92" coordorigin="10838,6715" coordsize="2,92">
              <v:shape style="position:absolute;left:10838;top:6715;width:2;height:92" coordorigin="10838,6715" coordsize="0,92" path="m10838,6806l10838,6715e" filled="false" stroked="true" strokeweight=".48pt" strokecolor="#fdfdfd">
                <v:path arrowok="t"/>
              </v:shape>
            </v:group>
            <v:group style="position:absolute;left:10833;top:5207;width:10;height:2" coordorigin="10833,5207" coordsize="10,2">
              <v:shape style="position:absolute;left:10833;top:5207;width:10;height:2" coordorigin="10833,5207" coordsize="10,0" path="m10833,5207l10842,5207e" filled="false" stroked="true" strokeweight=".6pt" strokecolor="#fdfdfd">
                <v:path arrowok="t"/>
              </v:shape>
            </v:group>
            <v:group style="position:absolute;left:10967;top:6912;width:2;height:891" coordorigin="10967,6912" coordsize="2,891">
              <v:shape style="position:absolute;left:10967;top:6912;width:2;height:891" coordorigin="10967,6912" coordsize="0,891" path="m10967,7802l10967,6912e" filled="false" stroked="true" strokeweight=".48pt" strokecolor="#fdfdfd">
                <v:path arrowok="t"/>
              </v:shape>
            </v:group>
            <v:group style="position:absolute;left:10962;top:3467;width:10;height:2" coordorigin="10962,3467" coordsize="10,2">
              <v:shape style="position:absolute;left:10962;top:3467;width:10;height:2" coordorigin="10962,3467" coordsize="10,0" path="m10962,3467l10972,3467e" filled="false" stroked="true" strokeweight=".12pt" strokecolor="#fdfdfd">
                <v:path arrowok="t"/>
              </v:shape>
            </v:group>
            <v:group style="position:absolute;left:10967;top:6715;width:2;height:92" coordorigin="10967,6715" coordsize="2,92">
              <v:shape style="position:absolute;left:10967;top:6715;width:2;height:92" coordorigin="10967,6715" coordsize="0,92" path="m10967,6806l10967,6715e" filled="false" stroked="true" strokeweight=".48pt" strokecolor="#fdfdfd">
                <v:path arrowok="t"/>
              </v:shape>
            </v:group>
            <v:group style="position:absolute;left:10962;top:5207;width:10;height:2" coordorigin="10962,5207" coordsize="10,2">
              <v:shape style="position:absolute;left:10962;top:5207;width:10;height:2" coordorigin="10962,5207" coordsize="10,0" path="m10962,5207l10972,5207e" filled="false" stroked="true" strokeweight=".6pt" strokecolor="#fdfdfd">
                <v:path arrowok="t"/>
              </v:shape>
            </v:group>
            <v:group style="position:absolute;left:11099;top:6912;width:2;height:891" coordorigin="11099,6912" coordsize="2,891">
              <v:shape style="position:absolute;left:11099;top:6912;width:2;height:891" coordorigin="11099,6912" coordsize="0,891" path="m11099,7802l11099,6912e" filled="false" stroked="true" strokeweight=".48pt" strokecolor="#fdfdfd">
                <v:path arrowok="t"/>
              </v:shape>
            </v:group>
            <v:group style="position:absolute;left:6208;top:6937;width:73;height:16" coordorigin="6208,6937" coordsize="73,16">
              <v:shape style="position:absolute;left:6208;top:6937;width:73;height:16" coordorigin="6208,6937" coordsize="73,16" path="m6208,6937l6225,6947,6244,6952,6263,6952,6281,6946e" filled="false" stroked="true" strokeweight=".12pt" strokecolor="#000000">
                <v:path arrowok="t"/>
              </v:shape>
            </v:group>
            <v:group style="position:absolute;left:6292;top:6845;width:123;height:94" coordorigin="6292,6845" coordsize="123,94">
              <v:shape style="position:absolute;left:6292;top:6845;width:123;height:94" coordorigin="6292,6845" coordsize="123,94" path="m6414,6845l6292,6938e" filled="false" stroked="true" strokeweight=".12pt" strokecolor="#000000">
                <v:path arrowok="t"/>
              </v:shape>
            </v:group>
            <v:group style="position:absolute;left:6054;top:6667;width:154;height:269" coordorigin="6054,6667" coordsize="154,269">
              <v:shape style="position:absolute;left:6054;top:6667;width:154;height:269" coordorigin="6054,6667" coordsize="154,269" path="m6208,6936l6054,6667e" filled="false" stroked="true" strokeweight=".12pt" strokecolor="#000000">
                <v:path arrowok="t"/>
              </v:shape>
            </v:group>
            <v:group style="position:absolute;left:6054;top:6593;width:44;height:63" coordorigin="6054,6593" coordsize="44,63">
              <v:shape style="position:absolute;left:6054;top:6593;width:44;height:63" coordorigin="6054,6593" coordsize="44,63" path="m6098,6593l6080,6603,6066,6618,6058,6636,6054,6655e" filled="false" stroked="true" strokeweight=".12pt" strokecolor="#000000">
                <v:path arrowok="t"/>
              </v:shape>
            </v:group>
            <v:group style="position:absolute;left:6095;top:6538;width:144;height:56" coordorigin="6095,6538" coordsize="144,56">
              <v:shape style="position:absolute;left:6095;top:6538;width:144;height:56" coordorigin="6095,6538" coordsize="144,56" path="m6095,6593l6239,6538e" filled="false" stroked="true" strokeweight=".12pt" strokecolor="#000000">
                <v:path arrowok="t"/>
              </v:shape>
            </v:group>
            <v:group style="position:absolute;left:6247;top:6523;width:237;height:320" coordorigin="6247,6523" coordsize="237,320">
              <v:shape style="position:absolute;left:6247;top:6523;width:237;height:320" coordorigin="6247,6523" coordsize="237,320" path="m6415,6843l6464,6784,6484,6711,6484,6692,6482,6674,6452,6601,6394,6548,6323,6524,6304,6523,6285,6524,6266,6528,6247,6533e" filled="false" stroked="true" strokeweight=".12pt" strokecolor="#000000">
                <v:path arrowok="t"/>
              </v:shape>
            </v:group>
            <v:group style="position:absolute;left:6241;top:6502;width:265;height:359" coordorigin="6241,6502" coordsize="265,359">
              <v:shape style="position:absolute;left:6241;top:6502;width:265;height:359" coordorigin="6241,6502" coordsize="265,359" path="m6428,6860l6479,6802,6504,6731,6505,6693,6504,6674,6476,6600,6434,6553,6369,6513,6296,6502,6278,6504,6259,6507,6241,6512e" filled="false" stroked="true" strokeweight=".12pt" strokecolor="#000000">
                <v:path arrowok="t"/>
              </v:shape>
            </v:group>
            <v:group style="position:absolute;left:6426;top:6862;width:15;height:20" coordorigin="6426,6862" coordsize="15,20">
              <v:shape style="position:absolute;left:6426;top:6862;width:15;height:20" coordorigin="6426,6862" coordsize="15,20" path="m6426,6862l6441,6881e" filled="false" stroked="true" strokeweight=".12pt" strokecolor="#000000">
                <v:path arrowok="t"/>
              </v:shape>
            </v:group>
            <v:group style="position:absolute;left:6238;top:6480;width:289;height:397" coordorigin="6238,6480" coordsize="289,397">
              <v:shape style="position:absolute;left:6238;top:6480;width:289;height:397" coordorigin="6238,6480" coordsize="289,397" path="m6442,6877l6494,6820,6522,6750,6527,6693,6526,6675,6503,6601,6466,6551,6404,6504,6332,6482,6313,6480,6294,6480,6276,6482,6257,6485,6238,6490e" filled="false" stroked="true" strokeweight=".12pt" strokecolor="#000000">
                <v:path arrowok="t"/>
              </v:shape>
            </v:group>
            <v:group style="position:absolute;left:6222;top:6497;width:8;height:22" coordorigin="6222,6497" coordsize="8,22">
              <v:shape style="position:absolute;left:6222;top:6497;width:8;height:22" coordorigin="6222,6497" coordsize="8,22" path="m6222,6497l6230,6518e" filled="false" stroked="true" strokeweight=".12pt" strokecolor="#000000">
                <v:path arrowok="t"/>
              </v:shape>
            </v:group>
            <v:group style="position:absolute;left:5561;top:6600;width:448;height:449" coordorigin="5561,6600" coordsize="448,449">
              <v:shape style="position:absolute;left:5561;top:6600;width:448;height:449" coordorigin="5561,6600" coordsize="448,449" path="m5784,6600l5717,6610,5658,6639,5610,6683,5577,6739,5561,6804,5562,6830,5577,6900,5608,6959,5652,7005,5708,7035,5771,7048,5795,7047,5864,7032,5922,7000,5967,6954,5997,6897,6009,6833,6008,6809,5991,6742,5959,6685,5912,6640,5854,6611,5788,6600e" filled="false" stroked="true" strokeweight=".12pt" strokecolor="#000000">
                <v:path arrowok="t"/>
              </v:shape>
            </v:group>
            <v:group style="position:absolute;left:4950;top:2748;width:15;height:17" coordorigin="4950,2748" coordsize="15,17">
              <v:shape style="position:absolute;left:4950;top:2748;width:15;height:17" coordorigin="4950,2748" coordsize="15,17" path="m4965,2748l4965,2765,4950,2765,4950,2748,4965,2748,4950,2765,4965,2765,4950,2748e" filled="false" stroked="true" strokeweight=".12pt" strokecolor="#000000">
                <v:path arrowok="t"/>
              </v:shape>
            </v:group>
            <v:group style="position:absolute;left:7958;top:2748;width:15;height:17" coordorigin="7958,2748" coordsize="15,17">
              <v:shape style="position:absolute;left:7958;top:2748;width:15;height:17" coordorigin="7958,2748" coordsize="15,17" path="m7972,2748l7972,2765,7958,2765,7958,2748,7972,2748,7958,2765,7972,2765,7958,2748e" filled="false" stroked="true" strokeweight=".12pt" strokecolor="#000000">
                <v:path arrowok="t"/>
              </v:shape>
            </v:group>
            <v:group style="position:absolute;left:6738;top:6227;width:586;height:620" coordorigin="6738,6227" coordsize="586,620">
              <v:shape style="position:absolute;left:6738;top:6227;width:586;height:620" coordorigin="6738,6227" coordsize="586,620" path="m6738,6227l6745,6324,6767,6416,6801,6503,6848,6583,6907,6654,6975,6716,7052,6768,7136,6808,7227,6834,7275,6842,7324,6846e" filled="false" stroked="true" strokeweight="0pt" strokecolor="#000000">
                <v:path arrowok="t"/>
              </v:shape>
            </v:group>
            <v:group style="position:absolute;left:4960;top:6182;width:32;height:87" coordorigin="4960,6182" coordsize="32,87">
              <v:shape style="position:absolute;left:4960;top:6182;width:32;height:87" coordorigin="4960,6182" coordsize="32,87" path="m4960,6269l4960,6182,4991,6182,4991,6269,4960,6269e" filled="false" stroked="true" strokeweight="0pt" strokecolor="#000000">
                <v:path arrowok="t"/>
              </v:shape>
            </v:group>
            <v:group style="position:absolute;left:6676;top:6182;width:29;height:89" coordorigin="6676,6182" coordsize="29,89">
              <v:shape style="position:absolute;left:6676;top:6182;width:29;height:89" coordorigin="6676,6182" coordsize="29,89" path="m6676,6271l6676,6182,6705,6182,6705,6271,6676,6271e" filled="false" stroked="true" strokeweight="0pt" strokecolor="#000000">
                <v:path arrowok="t"/>
              </v:shape>
            </v:group>
            <v:group style="position:absolute;left:4991;top:6235;width:826;height:2" coordorigin="4991,6235" coordsize="826,2">
              <v:shape style="position:absolute;left:4991;top:6235;width:826;height:2" coordorigin="4991,6235" coordsize="826,0" path="m4991,6235l5817,6235e" filled="false" stroked="true" strokeweight="0pt" strokecolor="#000000">
                <v:path arrowok="t"/>
              </v:shape>
            </v:group>
            <v:group style="position:absolute;left:5848;top:6238;width:828;height:2" coordorigin="5848,6238" coordsize="828,2">
              <v:shape style="position:absolute;left:5848;top:6238;width:828;height:2" coordorigin="5848,6238" coordsize="828,0" path="m5848,6238l6676,6238e" filled="false" stroked="true" strokeweight="0pt" strokecolor="#000000">
                <v:path arrowok="t"/>
              </v:shape>
            </v:group>
            <v:group style="position:absolute;left:4991;top:6226;width:826;height:2" coordorigin="4991,6226" coordsize="826,2">
              <v:shape style="position:absolute;left:4991;top:6226;width:826;height:2" coordorigin="4991,6226" coordsize="826,0" path="m4991,6226l5817,6226e" filled="false" stroked="true" strokeweight="0pt" strokecolor="#000000">
                <v:path arrowok="t"/>
              </v:shape>
            </v:group>
            <v:group style="position:absolute;left:5848;top:6230;width:828;height:2" coordorigin="5848,6230" coordsize="828,2">
              <v:shape style="position:absolute;left:5848;top:6230;width:828;height:2" coordorigin="5848,6230" coordsize="828,0" path="m5848,6230l6676,6230e" filled="false" stroked="true" strokeweight="0pt" strokecolor="#000000">
                <v:path arrowok="t"/>
              </v:shape>
            </v:group>
            <v:group style="position:absolute;left:4991;top:6242;width:826;height:2" coordorigin="4991,6242" coordsize="826,2">
              <v:shape style="position:absolute;left:4991;top:6242;width:826;height:2" coordorigin="4991,6242" coordsize="826,0" path="m4991,6242l5817,6242e" filled="false" stroked="true" strokeweight="0pt" strokecolor="#000000">
                <v:path arrowok="t"/>
              </v:shape>
            </v:group>
            <v:group style="position:absolute;left:5848;top:6245;width:828;height:2" coordorigin="5848,6245" coordsize="828,2">
              <v:shape style="position:absolute;left:5848;top:6245;width:828;height:2" coordorigin="5848,6245" coordsize="828,0" path="m5848,6245l6676,6245e" filled="false" stroked="true" strokeweight="0pt" strokecolor="#000000">
                <v:path arrowok="t"/>
              </v:shape>
            </v:group>
            <v:group style="position:absolute;left:7353;top:6182;width:2;height:665" coordorigin="7353,6182" coordsize="2,665">
              <v:shape style="position:absolute;left:7353;top:6182;width:2;height:665" coordorigin="7353,6182" coordsize="0,665" path="m7353,6182l7353,6847e" filled="false" stroked="true" strokeweight="0pt" strokecolor="#000000">
                <v:path arrowok="t"/>
              </v:shape>
            </v:group>
            <v:group style="position:absolute;left:7322;top:6233;width:2;height:615" coordorigin="7322,6233" coordsize="2,615">
              <v:shape style="position:absolute;left:7322;top:6233;width:2;height:615" coordorigin="7322,6233" coordsize="0,615" path="m7322,6233l7322,6847e" filled="false" stroked="true" strokeweight="0pt" strokecolor="#000000">
                <v:path arrowok="t"/>
              </v:shape>
            </v:group>
            <v:group style="position:absolute;left:7322;top:6233;width:32;height:2" coordorigin="7322,6233" coordsize="32,2">
              <v:shape style="position:absolute;left:7322;top:6233;width:32;height:2" coordorigin="7322,6233" coordsize="32,0" path="m7353,6233l7322,6233e" filled="false" stroked="true" strokeweight="0pt" strokecolor="#000000">
                <v:path arrowok="t"/>
              </v:shape>
            </v:group>
            <v:group style="position:absolute;left:7322;top:6847;width:32;height:2" coordorigin="7322,6847" coordsize="32,2">
              <v:shape style="position:absolute;left:7322;top:6847;width:32;height:2" coordorigin="7322,6847" coordsize="32,0" path="m7353,6847l7322,6847e" filled="false" stroked="true" strokeweight="0pt" strokecolor="#000000">
                <v:path arrowok="t"/>
              </v:shape>
            </v:group>
            <v:group style="position:absolute;left:7382;top:6182;width:2;height:89" coordorigin="7382,6182" coordsize="2,89">
              <v:shape style="position:absolute;left:7382;top:6182;width:2;height:89" coordorigin="7382,6182" coordsize="0,89" path="m7382,6271l7382,6182e" filled="false" stroked="true" strokeweight="0pt" strokecolor="#000000">
                <v:path arrowok="t"/>
              </v:shape>
            </v:group>
            <v:group style="position:absolute;left:7353;top:6182;width:29;height:2" coordorigin="7353,6182" coordsize="29,2">
              <v:shape style="position:absolute;left:7353;top:6182;width:29;height:2" coordorigin="7353,6182" coordsize="29,0" path="m7382,6182l7353,6182e" filled="false" stroked="true" strokeweight="0pt" strokecolor="#000000">
                <v:path arrowok="t"/>
              </v:shape>
            </v:group>
            <v:group style="position:absolute;left:7353;top:6271;width:29;height:2" coordorigin="7353,6271" coordsize="29,2">
              <v:shape style="position:absolute;left:7353;top:6271;width:29;height:2" coordorigin="7353,6271" coordsize="29,0" path="m7353,6271l7382,6271e" filled="false" stroked="true" strokeweight="0pt" strokecolor="#000000">
                <v:path arrowok="t"/>
              </v:shape>
            </v:group>
            <v:group style="position:absolute;left:6736;top:6182;width:2;height:89" coordorigin="6736,6182" coordsize="2,89">
              <v:shape style="position:absolute;left:6736;top:6182;width:2;height:89" coordorigin="6736,6182" coordsize="0,89" path="m6736,6271l6736,6182e" filled="false" stroked="true" strokeweight="0pt" strokecolor="#000000">
                <v:path arrowok="t"/>
              </v:shape>
            </v:group>
            <v:group style="position:absolute;left:6707;top:6182;width:29;height:2" coordorigin="6707,6182" coordsize="29,2">
              <v:shape style="position:absolute;left:6707;top:6182;width:29;height:2" coordorigin="6707,6182" coordsize="29,0" path="m6736,6182l6707,6182e" filled="false" stroked="true" strokeweight="0pt" strokecolor="#000000">
                <v:path arrowok="t"/>
              </v:shape>
            </v:group>
            <v:group style="position:absolute;left:6705;top:6190;width:2;height:94" coordorigin="6705,6190" coordsize="2,94">
              <v:shape style="position:absolute;left:6705;top:6190;width:2;height:94" coordorigin="6705,6190" coordsize="0,94" path="m6705,6190l6705,6283e" filled="false" stroked="true" strokeweight="0pt" strokecolor="#000000">
                <v:path arrowok="t"/>
              </v:shape>
            </v:group>
            <v:group style="position:absolute;left:6705;top:6271;width:32;height:2" coordorigin="6705,6271" coordsize="32,2">
              <v:shape style="position:absolute;left:6705;top:6271;width:32;height:2" coordorigin="6705,6271" coordsize="32,0" path="m6705,6271l6736,6271e" filled="false" stroked="true" strokeweight="0pt" strokecolor="#000000">
                <v:path arrowok="t"/>
              </v:shape>
            </v:group>
            <v:group style="position:absolute;left:5817;top:6204;width:32;height:68" coordorigin="5817,6204" coordsize="32,68">
              <v:shape style="position:absolute;left:5817;top:6204;width:32;height:68" coordorigin="5817,6204" coordsize="32,68" path="m5817,6271l5817,6204,5848,6204,5848,6271,5817,6271e" filled="false" stroked="true" strokeweight="0pt" strokecolor="#000000">
                <v:path arrowok="t"/>
              </v:shape>
            </v:group>
            <v:group style="position:absolute;left:11102;top:6869;width:53;height:2" coordorigin="11102,6869" coordsize="53,2">
              <v:shape style="position:absolute;left:11102;top:6869;width:53;height:2" coordorigin="11102,6869" coordsize="53,0" path="m11102,6869l11154,6869e" filled="false" stroked="true" strokeweight=".12pt" strokecolor="#000000">
                <v:path arrowok="t"/>
              </v:shape>
            </v:group>
            <v:group style="position:absolute;left:11154;top:5124;width:2;height:2" coordorigin="11154,5124" coordsize="2,2">
              <v:shape style="position:absolute;left:11154;top:5124;width:2;height:2" coordorigin="11154,5124" coordsize="0,0" path="m11154,5124l11154,5124e" filled="false" stroked="true" strokeweight=".12pt" strokecolor="#000000">
                <v:path arrowok="t"/>
              </v:shape>
            </v:group>
            <v:group style="position:absolute;left:11102;top:5155;width:53;height:1714" coordorigin="11102,5155" coordsize="53,1714">
              <v:shape style="position:absolute;left:11102;top:5155;width:53;height:1714" coordorigin="11102,5155" coordsize="53,1714" path="m11102,6869l11154,6869,11154,5628,11154,5155e" filled="false" stroked="true" strokeweight=".12pt" strokecolor="#000000">
                <v:path arrowok="t"/>
              </v:shape>
            </v:group>
            <v:group style="position:absolute;left:11102;top:5155;width:53;height:1714" coordorigin="11102,5155" coordsize="53,1714">
              <v:shape style="position:absolute;left:11102;top:5155;width:53;height:1714" coordorigin="11102,5155" coordsize="53,1714" path="m11102,6869l11154,6869,11154,5628,11154,5155e" filled="false" stroked="true" strokeweight=".12pt" strokecolor="#000000">
                <v:path arrowok="t"/>
              </v:shape>
            </v:group>
            <v:group style="position:absolute;left:11162;top:3389;width:2;height:3497" coordorigin="11162,3389" coordsize="2,3497">
              <v:shape style="position:absolute;left:11162;top:3389;width:2;height:3497" coordorigin="11162,3389" coordsize="0,3497" path="m11162,3389l11162,6886e" filled="false" stroked="true" strokeweight=".12pt" strokecolor="#000000">
                <v:path arrowok="t"/>
              </v:shape>
            </v:group>
            <v:group style="position:absolute;left:11169;top:3365;width:2;height:3536" coordorigin="11169,3365" coordsize="2,3536">
              <v:shape style="position:absolute;left:11169;top:3365;width:2;height:3536" coordorigin="11169,3365" coordsize="0,3536" path="m11169,3365l11169,6900e" filled="false" stroked="true" strokeweight=".12pt" strokecolor="#000000">
                <v:path arrowok="t"/>
              </v:shape>
            </v:group>
            <v:group style="position:absolute;left:11102;top:6886;width:68;height:2" coordorigin="11102,6886" coordsize="68,2">
              <v:shape style="position:absolute;left:11102;top:6886;width:68;height:2" coordorigin="11102,6886" coordsize="68,0" path="m11102,6886l11169,6886e" filled="false" stroked="true" strokeweight=".12pt" strokecolor="#000000">
                <v:path arrowok="t"/>
              </v:shape>
            </v:group>
            <v:group style="position:absolute;left:11183;top:3365;width:2;height:3536" coordorigin="11183,3365" coordsize="2,3536">
              <v:shape style="position:absolute;left:11183;top:3365;width:2;height:3536" coordorigin="11183,3365" coordsize="0,3536" path="m11183,3365l11183,6900e" filled="false" stroked="true" strokeweight=".12pt" strokecolor="#000000">
                <v:path arrowok="t"/>
              </v:shape>
            </v:group>
            <v:group style="position:absolute;left:11102;top:5122;width:2;height:1748" coordorigin="11102,5122" coordsize="2,1748">
              <v:shape style="position:absolute;left:11102;top:5122;width:2;height:1748" coordorigin="11102,5122" coordsize="0,1748" path="m11102,5122l11102,6869e" filled="false" stroked="true" strokeweight=".12pt" strokecolor="#000000">
                <v:path arrowok="t"/>
              </v:shape>
            </v:group>
            <v:group style="position:absolute;left:11102;top:6876;width:60;height:2" coordorigin="11102,6876" coordsize="60,2">
              <v:shape style="position:absolute;left:11102;top:6876;width:60;height:2" coordorigin="11102,6876" coordsize="60,0" path="m11162,6876l11102,6876e" filled="false" stroked="true" strokeweight=".12pt" strokecolor="#000000">
                <v:path arrowok="t"/>
              </v:shape>
            </v:group>
            <v:group style="position:absolute;left:11102;top:6869;width:68;height:17" coordorigin="11102,6869" coordsize="68,17">
              <v:shape style="position:absolute;left:11102;top:6869;width:68;height:17" coordorigin="11102,6869" coordsize="68,17" path="m11169,6886l11102,6886,11102,6869e" filled="false" stroked="true" strokeweight=".12pt" strokecolor="#000000">
                <v:path arrowok="t"/>
              </v:shape>
            </v:group>
            <v:group style="position:absolute;left:8078;top:5122;width:2;height:87" coordorigin="8078,5122" coordsize="2,87">
              <v:shape style="position:absolute;left:8078;top:5122;width:2;height:87" coordorigin="8078,5122" coordsize="0,87" path="m8078,5122l8078,5208e" filled="false" stroked="true" strokeweight=".12pt" strokecolor="#000000">
                <v:path arrowok="t"/>
              </v:shape>
            </v:group>
            <v:group style="position:absolute;left:11102;top:6816;width:53;height:2" coordorigin="11102,6816" coordsize="53,2">
              <v:shape style="position:absolute;left:11102;top:6816;width:53;height:2" coordorigin="11102,6816" coordsize="53,0" path="m11102,6816l11154,6816e" filled="false" stroked="true" strokeweight=".12pt" strokecolor="#000000">
                <v:path arrowok="t"/>
              </v:shape>
            </v:group>
            <v:group style="position:absolute;left:8025;top:3422;width:2;height:2" coordorigin="8025,3422" coordsize="2,2">
              <v:shape style="position:absolute;left:8025;top:3422;width:2;height:2" coordorigin="8025,3422" coordsize="0,0" path="m8025,3422l8025,3422e" filled="false" stroked="true" strokeweight="2.64pt" strokecolor="#000000">
                <v:path arrowok="t"/>
              </v:shape>
            </v:group>
            <v:group style="position:absolute;left:8078;top:3422;width:2;height:2" coordorigin="8078,3422" coordsize="2,2">
              <v:shape style="position:absolute;left:8078;top:3422;width:2;height:2" coordorigin="8078,3422" coordsize="0,0" path="m8078,3422l8078,3422e" filled="false" stroked="true" strokeweight="2.64pt" strokecolor="#000000">
                <v:path arrowok="t"/>
              </v:shape>
            </v:group>
            <v:group style="position:absolute;left:9515;top:3396;width:1640;height:53" coordorigin="9515,3396" coordsize="1640,53">
              <v:shape style="position:absolute;left:9515;top:3396;width:1640;height:53" coordorigin="9515,3396" coordsize="1640,53" path="m9515,3396l9515,3449,11154,3449,9515,3396xe" filled="true" fillcolor="#000000" stroked="false">
                <v:path arrowok="t"/>
                <v:fill type="solid"/>
              </v:shape>
              <v:shape style="position:absolute;left:9515;top:3396;width:1640;height:53" coordorigin="9515,3396" coordsize="1640,53" path="m11154,3396l9515,3396,11154,3449,11154,3396xe" filled="true" fillcolor="#000000" stroked="false">
                <v:path arrowok="t"/>
                <v:fill type="solid"/>
              </v:shape>
            </v:group>
            <v:group style="position:absolute;left:9515;top:3396;width:1640;height:53" coordorigin="9515,3396" coordsize="1640,53">
              <v:shape style="position:absolute;left:9515;top:3396;width:1640;height:53" coordorigin="9515,3396" coordsize="1640,53" path="m9515,3449l11154,3449,9515,3396,9515,3449xe" filled="false" stroked="true" strokeweight="0pt" strokecolor="#000000">
                <v:path arrowok="t"/>
              </v:shape>
            </v:group>
            <v:group style="position:absolute;left:9515;top:3396;width:1640;height:53" coordorigin="9515,3396" coordsize="1640,53">
              <v:shape style="position:absolute;left:9515;top:3396;width:1640;height:53" coordorigin="9515,3396" coordsize="1640,53" path="m11154,3449l9515,3396,11154,3396,11154,3449xe" filled="false" stroked="true" strokeweight="0pt" strokecolor="#000000">
                <v:path arrowok="t"/>
              </v:shape>
            </v:group>
            <v:group style="position:absolute;left:8901;top:3396;width:72;height:53" coordorigin="8901,3396" coordsize="72,53">
              <v:shape style="position:absolute;left:8901;top:3396;width:72;height:53" coordorigin="8901,3396" coordsize="72,53" path="m8901,3396l8901,3449,8973,3449,8901,3396xe" filled="true" fillcolor="#000000" stroked="false">
                <v:path arrowok="t"/>
                <v:fill type="solid"/>
              </v:shape>
              <v:shape style="position:absolute;left:8901;top:3396;width:72;height:53" coordorigin="8901,3396" coordsize="72,53" path="m8973,3396l8901,3396,8973,3449,8973,3396xe" filled="true" fillcolor="#000000" stroked="false">
                <v:path arrowok="t"/>
                <v:fill type="solid"/>
              </v:shape>
            </v:group>
            <v:group style="position:absolute;left:8901;top:3396;width:72;height:53" coordorigin="8901,3396" coordsize="72,53">
              <v:shape style="position:absolute;left:8901;top:3396;width:72;height:53" coordorigin="8901,3396" coordsize="72,53" path="m8901,3449l8973,3449,8901,3396,8901,3449xe" filled="false" stroked="true" strokeweight="0pt" strokecolor="#000000">
                <v:path arrowok="t"/>
              </v:shape>
            </v:group>
            <v:group style="position:absolute;left:8901;top:3396;width:72;height:53" coordorigin="8901,3396" coordsize="72,53">
              <v:shape style="position:absolute;left:8901;top:3396;width:72;height:53" coordorigin="8901,3396" coordsize="72,53" path="m8973,3449l8901,3396,8973,3396,8973,3449xe" filled="false" stroked="true" strokeweight="0pt" strokecolor="#000000">
                <v:path arrowok="t"/>
              </v:shape>
            </v:group>
            <v:group style="position:absolute;left:8090;top:3382;width:29;height:68" coordorigin="8090,3382" coordsize="29,68">
              <v:shape style="position:absolute;left:8090;top:3382;width:29;height:68" coordorigin="8090,3382" coordsize="29,68" path="m8090,3382l8090,3449,8118,3449,8090,3382xe" filled="true" fillcolor="#000000" stroked="false">
                <v:path arrowok="t"/>
                <v:fill type="solid"/>
              </v:shape>
              <v:shape style="position:absolute;left:8090;top:3382;width:29;height:68" coordorigin="8090,3382" coordsize="29,68" path="m8118,3382l8090,3382,8118,3449,8118,3382xe" filled="true" fillcolor="#000000" stroked="false">
                <v:path arrowok="t"/>
                <v:fill type="solid"/>
              </v:shape>
            </v:group>
            <v:group style="position:absolute;left:8090;top:3382;width:29;height:68" coordorigin="8090,3382" coordsize="29,68">
              <v:shape style="position:absolute;left:8090;top:3382;width:29;height:68" coordorigin="8090,3382" coordsize="29,68" path="m8090,3449l8118,3449,8090,3382,8090,3449xe" filled="false" stroked="true" strokeweight="0pt" strokecolor="#000000">
                <v:path arrowok="t"/>
              </v:shape>
            </v:group>
            <v:group style="position:absolute;left:8090;top:3382;width:29;height:68" coordorigin="8090,3382" coordsize="29,68">
              <v:shape style="position:absolute;left:8090;top:3382;width:29;height:68" coordorigin="8090,3382" coordsize="29,68" path="m8118,3449l8090,3382,8118,3382,8118,3449xe" filled="false" stroked="true" strokeweight="0pt" strokecolor="#000000">
                <v:path arrowok="t"/>
              </v:shape>
            </v:group>
            <v:group style="position:absolute;left:8901;top:3449;width:72;height:12" coordorigin="8901,3449" coordsize="72,12">
              <v:shape style="position:absolute;left:8901;top:3449;width:72;height:12" coordorigin="8901,3449" coordsize="72,12" path="m8901,3449l8901,3461,8973,3461,8901,3449xe" filled="true" fillcolor="#000000" stroked="false">
                <v:path arrowok="t"/>
                <v:fill type="solid"/>
              </v:shape>
              <v:shape style="position:absolute;left:8901;top:3449;width:72;height:12" coordorigin="8901,3449" coordsize="72,12" path="m8973,3449l8901,3449,8973,3461,8973,3449xe" filled="true" fillcolor="#000000" stroked="false">
                <v:path arrowok="t"/>
                <v:fill type="solid"/>
              </v:shape>
            </v:group>
            <v:group style="position:absolute;left:8901;top:3449;width:72;height:12" coordorigin="8901,3449" coordsize="72,12">
              <v:shape style="position:absolute;left:8901;top:3449;width:72;height:12" coordorigin="8901,3449" coordsize="72,12" path="m8901,3461l8973,3461,8901,3449,8901,3461xe" filled="false" stroked="true" strokeweight="0pt" strokecolor="#000000">
                <v:path arrowok="t"/>
              </v:shape>
            </v:group>
            <v:group style="position:absolute;left:8901;top:3449;width:72;height:12" coordorigin="8901,3449" coordsize="72,12">
              <v:shape style="position:absolute;left:8901;top:3449;width:72;height:12" coordorigin="8901,3449" coordsize="72,12" path="m8973,3461l8901,3449,8973,3449,8973,3461xe" filled="false" stroked="true" strokeweight="0pt" strokecolor="#000000">
                <v:path arrowok="t"/>
              </v:shape>
            </v:group>
            <v:group style="position:absolute;left:8025;top:3449;width:94;height:20" coordorigin="8025,3449" coordsize="94,20">
              <v:shape style="position:absolute;left:8025;top:3449;width:94;height:20" coordorigin="8025,3449" coordsize="94,20" path="m8025,3449l8025,3468,8118,3468,8025,3449xe" filled="true" fillcolor="#000000" stroked="false">
                <v:path arrowok="t"/>
                <v:fill type="solid"/>
              </v:shape>
              <v:shape style="position:absolute;left:8025;top:3449;width:94;height:20" coordorigin="8025,3449" coordsize="94,20" path="m8118,3449l8025,3449,8118,3468,8118,3449xe" filled="true" fillcolor="#000000" stroked="false">
                <v:path arrowok="t"/>
                <v:fill type="solid"/>
              </v:shape>
            </v:group>
            <v:group style="position:absolute;left:8025;top:3449;width:94;height:20" coordorigin="8025,3449" coordsize="94,20">
              <v:shape style="position:absolute;left:8025;top:3449;width:94;height:20" coordorigin="8025,3449" coordsize="94,20" path="m8025,3468l8118,3468,8025,3449,8025,3468xe" filled="false" stroked="true" strokeweight="0pt" strokecolor="#000000">
                <v:path arrowok="t"/>
              </v:shape>
            </v:group>
            <v:group style="position:absolute;left:8025;top:3449;width:94;height:20" coordorigin="8025,3449" coordsize="94,20">
              <v:shape style="position:absolute;left:8025;top:3449;width:94;height:20" coordorigin="8025,3449" coordsize="94,20" path="m8118,3468l8025,3449,8118,3449,8118,3468xe" filled="false" stroked="true" strokeweight="0pt" strokecolor="#000000">
                <v:path arrowok="t"/>
              </v:shape>
            </v:group>
            <v:group style="position:absolute;left:8901;top:3461;width:84;height:17" coordorigin="8901,3461" coordsize="84,17">
              <v:shape style="position:absolute;left:8901;top:3461;width:84;height:17" coordorigin="8901,3461" coordsize="84,17" path="m8901,3461l8901,3478,8985,3478,8901,3461xe" filled="true" fillcolor="#000000" stroked="false">
                <v:path arrowok="t"/>
                <v:fill type="solid"/>
              </v:shape>
              <v:shape style="position:absolute;left:8901;top:3461;width:84;height:17" coordorigin="8901,3461" coordsize="84,17" path="m8985,3461l8901,3461,8985,3478,8985,3461xe" filled="true" fillcolor="#000000" stroked="false">
                <v:path arrowok="t"/>
                <v:fill type="solid"/>
              </v:shape>
            </v:group>
            <v:group style="position:absolute;left:8901;top:3461;width:84;height:17" coordorigin="8901,3461" coordsize="84,17">
              <v:shape style="position:absolute;left:8901;top:3461;width:84;height:17" coordorigin="8901,3461" coordsize="84,17" path="m8901,3478l8985,3478,8901,3461,8901,3478xe" filled="false" stroked="true" strokeweight="0pt" strokecolor="#000000">
                <v:path arrowok="t"/>
              </v:shape>
            </v:group>
            <v:group style="position:absolute;left:8901;top:3461;width:84;height:17" coordorigin="8901,3461" coordsize="84,17">
              <v:shape style="position:absolute;left:8901;top:3461;width:84;height:17" coordorigin="8901,3461" coordsize="84,17" path="m8985,3478l8901,3461,8985,3461,8985,3478xe" filled="false" stroked="true" strokeweight="0pt" strokecolor="#000000">
                <v:path arrowok="t"/>
              </v:shape>
            </v:group>
            <v:group style="position:absolute;left:8025;top:3468;width:65;height:32" coordorigin="8025,3468" coordsize="65,32">
              <v:shape style="position:absolute;left:8025;top:3468;width:65;height:32" coordorigin="8025,3468" coordsize="65,32" path="m8025,3468l8025,3499,8090,3499,8025,3468xe" filled="true" fillcolor="#000000" stroked="false">
                <v:path arrowok="t"/>
                <v:fill type="solid"/>
              </v:shape>
              <v:shape style="position:absolute;left:8025;top:3468;width:65;height:32" coordorigin="8025,3468" coordsize="65,32" path="m8090,3468l8025,3468,8090,3499,8090,3468xe" filled="true" fillcolor="#000000" stroked="false">
                <v:path arrowok="t"/>
                <v:fill type="solid"/>
              </v:shape>
            </v:group>
            <v:group style="position:absolute;left:8025;top:3468;width:65;height:32" coordorigin="8025,3468" coordsize="65,32">
              <v:shape style="position:absolute;left:8025;top:3468;width:65;height:32" coordorigin="8025,3468" coordsize="65,32" path="m8025,3499l8090,3499,8025,3468,8025,3499xe" filled="false" stroked="true" strokeweight="0pt" strokecolor="#000000">
                <v:path arrowok="t"/>
              </v:shape>
            </v:group>
            <v:group style="position:absolute;left:8025;top:3468;width:65;height:32" coordorigin="8025,3468" coordsize="65,32">
              <v:shape style="position:absolute;left:8025;top:3468;width:65;height:32" coordorigin="8025,3468" coordsize="65,32" path="m8090,3499l8025,3468,8090,3468,8090,3499xe" filled="false" stroked="true" strokeweight="0pt" strokecolor="#000000">
                <v:path arrowok="t"/>
              </v:shape>
            </v:group>
            <v:group style="position:absolute;left:8025;top:3499;width:65;height:336" coordorigin="8025,3499" coordsize="65,336">
              <v:shape style="position:absolute;left:8025;top:3499;width:65;height:336" coordorigin="8025,3499" coordsize="65,336" path="m8025,3499l8025,3835,8090,3835,8025,3499xe" filled="true" fillcolor="#000000" stroked="false">
                <v:path arrowok="t"/>
                <v:fill type="solid"/>
              </v:shape>
              <v:shape style="position:absolute;left:8025;top:3499;width:65;height:336" coordorigin="8025,3499" coordsize="65,336" path="m8090,3499l8025,3499,8090,3835,8090,3499xe" filled="true" fillcolor="#000000" stroked="false">
                <v:path arrowok="t"/>
                <v:fill type="solid"/>
              </v:shape>
            </v:group>
            <v:group style="position:absolute;left:8025;top:3499;width:65;height:336" coordorigin="8025,3499" coordsize="65,336">
              <v:shape style="position:absolute;left:8025;top:3499;width:65;height:336" coordorigin="8025,3499" coordsize="65,336" path="m8025,3835l8090,3835,8025,3499,8025,3835xe" filled="false" stroked="true" strokeweight="0pt" strokecolor="#000000">
                <v:path arrowok="t"/>
              </v:shape>
            </v:group>
            <v:group style="position:absolute;left:8025;top:3499;width:65;height:336" coordorigin="8025,3499" coordsize="65,336">
              <v:shape style="position:absolute;left:8025;top:3499;width:65;height:336" coordorigin="8025,3499" coordsize="65,336" path="m8090,3835l8025,3499,8090,3499,8090,3835xe" filled="false" stroked="true" strokeweight="0pt" strokecolor="#000000">
                <v:path arrowok="t"/>
              </v:shape>
            </v:group>
            <v:group style="position:absolute;left:8901;top:3478;width:84;height:468" coordorigin="8901,3478" coordsize="84,468">
              <v:shape style="position:absolute;left:8901;top:3478;width:84;height:468" coordorigin="8901,3478" coordsize="84,468" path="m8901,3478l8901,3946,8985,3946,8901,3478xe" filled="true" fillcolor="#000000" stroked="false">
                <v:path arrowok="t"/>
                <v:fill type="solid"/>
              </v:shape>
              <v:shape style="position:absolute;left:8901;top:3478;width:84;height:468" coordorigin="8901,3478" coordsize="84,468" path="m8985,3478l8901,3478,8985,3946,8985,3478xe" filled="true" fillcolor="#000000" stroked="false">
                <v:path arrowok="t"/>
                <v:fill type="solid"/>
              </v:shape>
            </v:group>
            <v:group style="position:absolute;left:8901;top:3478;width:84;height:468" coordorigin="8901,3478" coordsize="84,468">
              <v:shape style="position:absolute;left:8901;top:3478;width:84;height:468" coordorigin="8901,3478" coordsize="84,468" path="m8901,3946l8985,3946,8901,3478,8901,3946xe" filled="false" stroked="true" strokeweight="0pt" strokecolor="#000000">
                <v:path arrowok="t"/>
              </v:shape>
            </v:group>
            <v:group style="position:absolute;left:8901;top:3478;width:84;height:468" coordorigin="8901,3478" coordsize="84,468">
              <v:shape style="position:absolute;left:8901;top:3478;width:84;height:468" coordorigin="8901,3478" coordsize="84,468" path="m8985,3946l8901,3478,8985,3478,8985,3946xe" filled="false" stroked="true" strokeweight="0pt" strokecolor="#000000">
                <v:path arrowok="t"/>
              </v:shape>
            </v:group>
            <v:group style="position:absolute;left:8979;top:3946;width:2;height:531" coordorigin="8979,3946" coordsize="2,531">
              <v:shape style="position:absolute;left:8979;top:3946;width:2;height:531" coordorigin="8979,3946" coordsize="0,531" path="m8979,3946l8979,4476e" filled="false" stroked="true" strokeweight=".7pt" strokecolor="#000000">
                <v:path arrowok="t"/>
              </v:shape>
            </v:group>
            <v:group style="position:absolute;left:8973;top:3946;width:12;height:531" coordorigin="8973,3946" coordsize="12,531">
              <v:shape style="position:absolute;left:8973;top:3946;width:12;height:531" coordorigin="8973,3946" coordsize="12,531" path="m8973,4476l8985,4476,8973,3946,8973,4476xe" filled="false" stroked="true" strokeweight="0pt" strokecolor="#000000">
                <v:path arrowok="t"/>
              </v:shape>
            </v:group>
            <v:group style="position:absolute;left:8973;top:3946;width:12;height:531" coordorigin="8973,3946" coordsize="12,531">
              <v:shape style="position:absolute;left:8973;top:3946;width:12;height:531" coordorigin="8973,3946" coordsize="12,531" path="m8985,4476l8973,3946,8985,3946,8985,4476xe" filled="false" stroked="true" strokeweight="0pt" strokecolor="#000000">
                <v:path arrowok="t"/>
              </v:shape>
            </v:group>
            <v:group style="position:absolute;left:8025;top:4505;width:53;height:34" coordorigin="8025,4505" coordsize="53,34">
              <v:shape style="position:absolute;left:8025;top:4505;width:53;height:34" coordorigin="8025,4505" coordsize="53,34" path="m8025,4505l8025,4538,8078,4538,8025,4505xe" filled="true" fillcolor="#000000" stroked="false">
                <v:path arrowok="t"/>
                <v:fill type="solid"/>
              </v:shape>
              <v:shape style="position:absolute;left:8025;top:4505;width:53;height:34" coordorigin="8025,4505" coordsize="53,34" path="m8078,4505l8025,4505,8078,4538,8078,4505xe" filled="true" fillcolor="#000000" stroked="false">
                <v:path arrowok="t"/>
                <v:fill type="solid"/>
              </v:shape>
            </v:group>
            <v:group style="position:absolute;left:8025;top:4505;width:53;height:34" coordorigin="8025,4505" coordsize="53,34">
              <v:shape style="position:absolute;left:8025;top:4505;width:53;height:34" coordorigin="8025,4505" coordsize="53,34" path="m8025,4538l8078,4538,8025,4505,8025,4538xe" filled="false" stroked="true" strokeweight="0pt" strokecolor="#000000">
                <v:path arrowok="t"/>
              </v:shape>
            </v:group>
            <v:group style="position:absolute;left:8025;top:4505;width:53;height:34" coordorigin="8025,4505" coordsize="53,34">
              <v:shape style="position:absolute;left:8025;top:4505;width:53;height:34" coordorigin="8025,4505" coordsize="53,34" path="m8078,4538l8025,4505,8078,4505,8078,4538xe" filled="false" stroked="true" strokeweight="0pt" strokecolor="#000000">
                <v:path arrowok="t"/>
              </v:shape>
            </v:group>
            <v:group style="position:absolute;left:11102;top:3449;width:53;height:1337" coordorigin="11102,3449" coordsize="53,1337">
              <v:shape style="position:absolute;left:11102;top:3449;width:53;height:1337" coordorigin="11102,3449" coordsize="53,1337" path="m11102,3449l11102,4786,11154,4786,11102,3449xe" filled="true" fillcolor="#000000" stroked="false">
                <v:path arrowok="t"/>
                <v:fill type="solid"/>
              </v:shape>
              <v:shape style="position:absolute;left:11102;top:3449;width:53;height:1337" coordorigin="11102,3449" coordsize="53,1337" path="m11154,3449l11102,3449,11154,4786,11154,3449xe" filled="true" fillcolor="#000000" stroked="false">
                <v:path arrowok="t"/>
                <v:fill type="solid"/>
              </v:shape>
            </v:group>
            <v:group style="position:absolute;left:11102;top:3449;width:53;height:1337" coordorigin="11102,3449" coordsize="53,1337">
              <v:shape style="position:absolute;left:11102;top:3449;width:53;height:1337" coordorigin="11102,3449" coordsize="53,1337" path="m11102,4786l11154,4786,11102,3449,11102,4786xe" filled="false" stroked="true" strokeweight="0pt" strokecolor="#000000">
                <v:path arrowok="t"/>
              </v:shape>
            </v:group>
            <v:group style="position:absolute;left:11102;top:3449;width:53;height:1337" coordorigin="11102,3449" coordsize="53,1337">
              <v:shape style="position:absolute;left:11102;top:3449;width:53;height:1337" coordorigin="11102,3449" coordsize="53,1337" path="m11154,4786l11102,3449,11154,3449,11154,4786xe" filled="false" stroked="true" strokeweight="0pt" strokecolor="#000000">
                <v:path arrowok="t"/>
              </v:shape>
            </v:group>
            <v:group style="position:absolute;left:8025;top:4538;width:53;height:473" coordorigin="8025,4538" coordsize="53,473">
              <v:shape style="position:absolute;left:8025;top:4538;width:53;height:473" coordorigin="8025,4538" coordsize="53,473" path="m8025,4538l8025,5011,8078,5011,8025,4538xe" filled="true" fillcolor="#000000" stroked="false">
                <v:path arrowok="t"/>
                <v:fill type="solid"/>
              </v:shape>
              <v:shape style="position:absolute;left:8025;top:4538;width:53;height:473" coordorigin="8025,4538" coordsize="53,473" path="m8078,4538l8025,4538,8078,5011,8078,4538xe" filled="true" fillcolor="#000000" stroked="false">
                <v:path arrowok="t"/>
                <v:fill type="solid"/>
              </v:shape>
            </v:group>
            <v:group style="position:absolute;left:8025;top:4538;width:53;height:473" coordorigin="8025,4538" coordsize="53,473">
              <v:shape style="position:absolute;left:8025;top:4538;width:53;height:473" coordorigin="8025,4538" coordsize="53,473" path="m8025,5011l8078,5011,8025,4538,8025,5011xe" filled="false" stroked="true" strokeweight="0pt" strokecolor="#000000">
                <v:path arrowok="t"/>
              </v:shape>
            </v:group>
            <v:group style="position:absolute;left:8025;top:4538;width:53;height:473" coordorigin="8025,4538" coordsize="53,473">
              <v:shape style="position:absolute;left:8025;top:4538;width:53;height:473" coordorigin="8025,4538" coordsize="53,473" path="m8078,5011l8025,4538,8078,4538,8078,5011xe" filled="false" stroked="true" strokeweight="0pt" strokecolor="#000000">
                <v:path arrowok="t"/>
              </v:shape>
            </v:group>
            <v:group style="position:absolute;left:11102;top:4786;width:53;height:336" coordorigin="11102,4786" coordsize="53,336">
              <v:shape style="position:absolute;left:11102;top:4786;width:53;height:336" coordorigin="11102,4786" coordsize="53,336" path="m11102,4786l11102,5122,11154,5122,11102,4786xe" filled="true" fillcolor="#000000" stroked="false">
                <v:path arrowok="t"/>
                <v:fill type="solid"/>
              </v:shape>
              <v:shape style="position:absolute;left:11102;top:4786;width:53;height:336" coordorigin="11102,4786" coordsize="53,336" path="m11154,4786l11102,4786,11154,5122,11154,4786xe" filled="true" fillcolor="#000000" stroked="false">
                <v:path arrowok="t"/>
                <v:fill type="solid"/>
              </v:shape>
            </v:group>
            <v:group style="position:absolute;left:11102;top:4786;width:53;height:336" coordorigin="11102,4786" coordsize="53,336">
              <v:shape style="position:absolute;left:11102;top:4786;width:53;height:336" coordorigin="11102,4786" coordsize="53,336" path="m11102,5122l11154,5122,11102,4786,11102,5122xe" filled="false" stroked="true" strokeweight="0pt" strokecolor="#000000">
                <v:path arrowok="t"/>
              </v:shape>
            </v:group>
            <v:group style="position:absolute;left:11102;top:4786;width:53;height:336" coordorigin="11102,4786" coordsize="53,336">
              <v:shape style="position:absolute;left:11102;top:4786;width:53;height:336" coordorigin="11102,4786" coordsize="53,336" path="m11154,5122l11102,4786,11154,4786,11154,5122xe" filled="false" stroked="true" strokeweight="0pt" strokecolor="#000000">
                <v:path arrowok="t"/>
              </v:shape>
            </v:group>
            <v:group style="position:absolute;left:8901;top:5018;width:72;height:104" coordorigin="8901,5018" coordsize="72,104">
              <v:shape style="position:absolute;left:8901;top:5018;width:72;height:104" coordorigin="8901,5018" coordsize="72,104" path="m8901,5018l8901,5122,8973,5122,8901,5018xe" filled="true" fillcolor="#000000" stroked="false">
                <v:path arrowok="t"/>
                <v:fill type="solid"/>
              </v:shape>
              <v:shape style="position:absolute;left:8901;top:5018;width:72;height:104" coordorigin="8901,5018" coordsize="72,104" path="m8973,5018l8901,5018,8973,5122,8973,5018xe" filled="true" fillcolor="#000000" stroked="false">
                <v:path arrowok="t"/>
                <v:fill type="solid"/>
              </v:shape>
            </v:group>
            <v:group style="position:absolute;left:8901;top:5018;width:72;height:104" coordorigin="8901,5018" coordsize="72,104">
              <v:shape style="position:absolute;left:8901;top:5018;width:72;height:104" coordorigin="8901,5018" coordsize="72,104" path="m8901,5122l8973,5122,8901,5018,8901,5122xe" filled="false" stroked="true" strokeweight="0pt" strokecolor="#000000">
                <v:path arrowok="t"/>
              </v:shape>
            </v:group>
            <v:group style="position:absolute;left:8901;top:5018;width:72;height:104" coordorigin="8901,5018" coordsize="72,104">
              <v:shape style="position:absolute;left:8901;top:5018;width:72;height:104" coordorigin="8901,5018" coordsize="72,104" path="m8973,5122l8901,5018,8973,5018,8973,5122xe" filled="false" stroked="true" strokeweight="0pt" strokecolor="#000000">
                <v:path arrowok="t"/>
              </v:shape>
            </v:group>
            <v:group style="position:absolute;left:8025;top:5011;width:53;height:111" coordorigin="8025,5011" coordsize="53,111">
              <v:shape style="position:absolute;left:8025;top:5011;width:53;height:111" coordorigin="8025,5011" coordsize="53,111" path="m8025,5011l8025,5122,8078,5122,8025,5011xe" filled="true" fillcolor="#000000" stroked="false">
                <v:path arrowok="t"/>
                <v:fill type="solid"/>
              </v:shape>
              <v:shape style="position:absolute;left:8025;top:5011;width:53;height:111" coordorigin="8025,5011" coordsize="53,111" path="m8078,5011l8025,5011,8078,5122,8078,5011xe" filled="true" fillcolor="#000000" stroked="false">
                <v:path arrowok="t"/>
                <v:fill type="solid"/>
              </v:shape>
            </v:group>
            <v:group style="position:absolute;left:8025;top:5011;width:53;height:111" coordorigin="8025,5011" coordsize="53,111">
              <v:shape style="position:absolute;left:8025;top:5011;width:53;height:111" coordorigin="8025,5011" coordsize="53,111" path="m8025,5122l8078,5122,8025,5011,8025,5122xe" filled="false" stroked="true" strokeweight="0pt" strokecolor="#000000">
                <v:path arrowok="t"/>
              </v:shape>
            </v:group>
            <v:group style="position:absolute;left:8025;top:5011;width:53;height:111" coordorigin="8025,5011" coordsize="53,111">
              <v:shape style="position:absolute;left:8025;top:5011;width:53;height:111" coordorigin="8025,5011" coordsize="53,111" path="m8078,5122l8025,5011,8078,5011,8078,5122xe" filled="false" stroked="true" strokeweight="0pt" strokecolor="#000000">
                <v:path arrowok="t"/>
              </v:shape>
            </v:group>
            <v:group style="position:absolute;left:11102;top:5122;width:53;height:34" coordorigin="11102,5122" coordsize="53,34">
              <v:shape style="position:absolute;left:11102;top:5122;width:53;height:34" coordorigin="11102,5122" coordsize="53,34" path="m11102,5122l11102,5155,11154,5155,11102,5122xe" filled="true" fillcolor="#000000" stroked="false">
                <v:path arrowok="t"/>
                <v:fill type="solid"/>
              </v:shape>
              <v:shape style="position:absolute;left:11102;top:5122;width:53;height:34" coordorigin="11102,5122" coordsize="53,34" path="m11154,5122l11102,5122,11154,5155,11154,5122xe" filled="true" fillcolor="#000000" stroked="false">
                <v:path arrowok="t"/>
                <v:fill type="solid"/>
              </v:shape>
            </v:group>
            <v:group style="position:absolute;left:11102;top:5122;width:53;height:34" coordorigin="11102,5122" coordsize="53,34">
              <v:shape style="position:absolute;left:11102;top:5122;width:53;height:34" coordorigin="11102,5122" coordsize="53,34" path="m11102,5155l11154,5155,11102,5122,11102,5155xe" filled="false" stroked="true" strokeweight="0pt" strokecolor="#000000">
                <v:path arrowok="t"/>
              </v:shape>
            </v:group>
            <v:group style="position:absolute;left:11102;top:5122;width:53;height:34" coordorigin="11102,5122" coordsize="53,34">
              <v:shape style="position:absolute;left:11102;top:5122;width:53;height:34" coordorigin="11102,5122" coordsize="53,34" path="m11154,5155l11102,5122,11154,5122,11154,5155xe" filled="false" stroked="true" strokeweight="0pt" strokecolor="#000000">
                <v:path arrowok="t"/>
              </v:shape>
            </v:group>
            <v:group style="position:absolute;left:8798;top:5121;width:2304;height:70" coordorigin="8798,5121" coordsize="2304,70">
              <v:shape style="position:absolute;left:8798;top:5121;width:2304;height:70" coordorigin="8798,5121" coordsize="2304,70" path="m8798,5190l11102,5190,11102,5121,8798,5121,8798,5190xe" filled="true" fillcolor="#000000" stroked="false">
                <v:path arrowok="t"/>
                <v:fill type="solid"/>
              </v:shape>
            </v:group>
            <v:group style="position:absolute;left:8798;top:5122;width:2304;height:34" coordorigin="8798,5122" coordsize="2304,34">
              <v:shape style="position:absolute;left:8798;top:5122;width:2304;height:34" coordorigin="8798,5122" coordsize="2304,34" path="m8798,5155l11102,5155,8798,5122,8798,5155xe" filled="false" stroked="true" strokeweight="0pt" strokecolor="#000000">
                <v:path arrowok="t"/>
              </v:shape>
            </v:group>
            <v:group style="position:absolute;left:8798;top:5122;width:2304;height:34" coordorigin="8798,5122" coordsize="2304,34">
              <v:shape style="position:absolute;left:8798;top:5122;width:2304;height:34" coordorigin="8798,5122" coordsize="2304,34" path="m11102,5155l8798,5122,11102,5122,11102,5155xe" filled="false" stroked="true" strokeweight="0pt" strokecolor="#000000">
                <v:path arrowok="t"/>
              </v:shape>
            </v:group>
            <v:group style="position:absolute;left:8078;top:5122;width:104;height:34" coordorigin="8078,5122" coordsize="104,34">
              <v:shape style="position:absolute;left:8078;top:5122;width:104;height:34" coordorigin="8078,5122" coordsize="104,34" path="m8078,5122l8078,5155,8181,5155,8078,5122xe" filled="true" fillcolor="#000000" stroked="false">
                <v:path arrowok="t"/>
                <v:fill type="solid"/>
              </v:shape>
              <v:shape style="position:absolute;left:8078;top:5122;width:104;height:34" coordorigin="8078,5122" coordsize="104,34" path="m8181,5122l8078,5122,8181,5155,8181,5122xe" filled="true" fillcolor="#000000" stroked="false">
                <v:path arrowok="t"/>
                <v:fill type="solid"/>
              </v:shape>
            </v:group>
            <v:group style="position:absolute;left:8078;top:5122;width:104;height:34" coordorigin="8078,5122" coordsize="104,34">
              <v:shape style="position:absolute;left:8078;top:5122;width:104;height:34" coordorigin="8078,5122" coordsize="104,34" path="m8078,5155l8181,5155,8078,5122,8078,5155xe" filled="false" stroked="true" strokeweight="0pt" strokecolor="#000000">
                <v:path arrowok="t"/>
              </v:shape>
            </v:group>
            <v:group style="position:absolute;left:8078;top:5122;width:104;height:34" coordorigin="8078,5122" coordsize="104,34">
              <v:shape style="position:absolute;left:8078;top:5122;width:104;height:34" coordorigin="8078,5122" coordsize="104,34" path="m8181,5155l8078,5122,8181,5122,8181,5155xe" filled="false" stroked="true" strokeweight="0pt" strokecolor="#000000">
                <v:path arrowok="t"/>
              </v:shape>
            </v:group>
            <v:group style="position:absolute;left:8025;top:5122;width:53;height:34" coordorigin="8025,5122" coordsize="53,34">
              <v:shape style="position:absolute;left:8025;top:5122;width:53;height:34" coordorigin="8025,5122" coordsize="53,34" path="m8025,5122l8025,5155,8078,5155,8025,5122xe" filled="true" fillcolor="#000000" stroked="false">
                <v:path arrowok="t"/>
                <v:fill type="solid"/>
              </v:shape>
              <v:shape style="position:absolute;left:8025;top:5122;width:53;height:34" coordorigin="8025,5122" coordsize="53,34" path="m8078,5122l8025,5122,8078,5155,8078,5122xe" filled="true" fillcolor="#000000" stroked="false">
                <v:path arrowok="t"/>
                <v:fill type="solid"/>
              </v:shape>
            </v:group>
            <v:group style="position:absolute;left:8025;top:5122;width:53;height:34" coordorigin="8025,5122" coordsize="53,34">
              <v:shape style="position:absolute;left:8025;top:5122;width:53;height:34" coordorigin="8025,5122" coordsize="53,34" path="m8025,5155l8078,5155,8025,5122,8025,5155xe" filled="false" stroked="true" strokeweight="0pt" strokecolor="#000000">
                <v:path arrowok="t"/>
              </v:shape>
            </v:group>
            <v:group style="position:absolute;left:8025;top:5122;width:53;height:34" coordorigin="8025,5122" coordsize="53,34">
              <v:shape style="position:absolute;left:8025;top:5122;width:53;height:34" coordorigin="8025,5122" coordsize="53,34" path="m8078,5155l8025,5122,8078,5122,8078,5155xe" filled="false" stroked="true" strokeweight="0pt" strokecolor="#000000">
                <v:path arrowok="t"/>
              </v:shape>
            </v:group>
            <v:group style="position:absolute;left:11102;top:5155;width:53;height:34" coordorigin="11102,5155" coordsize="53,34">
              <v:shape style="position:absolute;left:11102;top:5155;width:53;height:34" coordorigin="11102,5155" coordsize="53,34" path="m11102,5155l11102,5189,11154,5189,11102,5155xe" filled="true" fillcolor="#000000" stroked="false">
                <v:path arrowok="t"/>
                <v:fill type="solid"/>
              </v:shape>
              <v:shape style="position:absolute;left:11102;top:5155;width:53;height:34" coordorigin="11102,5155" coordsize="53,34" path="m11154,5155l11102,5155,11154,5189,11154,5155xe" filled="true" fillcolor="#000000" stroked="false">
                <v:path arrowok="t"/>
                <v:fill type="solid"/>
              </v:shape>
            </v:group>
            <v:group style="position:absolute;left:11102;top:5155;width:53;height:34" coordorigin="11102,5155" coordsize="53,34">
              <v:shape style="position:absolute;left:11102;top:5155;width:53;height:34" coordorigin="11102,5155" coordsize="53,34" path="m11102,5189l11154,5189,11102,5155,11102,5189xe" filled="false" stroked="true" strokeweight="0pt" strokecolor="#000000">
                <v:path arrowok="t"/>
              </v:shape>
            </v:group>
            <v:group style="position:absolute;left:11102;top:5155;width:53;height:34" coordorigin="11102,5155" coordsize="53,34">
              <v:shape style="position:absolute;left:11102;top:5155;width:53;height:34" coordorigin="11102,5155" coordsize="53,34" path="m11154,5189l11102,5155,11154,5155,11154,5189xe" filled="false" stroked="true" strokeweight="0pt" strokecolor="#000000">
                <v:path arrowok="t"/>
              </v:shape>
            </v:group>
            <v:group style="position:absolute;left:8798;top:5155;width:2304;height:34" coordorigin="8798,5155" coordsize="2304,34">
              <v:shape style="position:absolute;left:8798;top:5155;width:2304;height:34" coordorigin="8798,5155" coordsize="2304,34" path="m8798,5189l11102,5189,8798,5155,8798,5189xe" filled="false" stroked="true" strokeweight="0pt" strokecolor="#000000">
                <v:path arrowok="t"/>
              </v:shape>
            </v:group>
            <v:group style="position:absolute;left:8798;top:5155;width:2304;height:34" coordorigin="8798,5155" coordsize="2304,34">
              <v:shape style="position:absolute;left:8798;top:5155;width:2304;height:34" coordorigin="8798,5155" coordsize="2304,34" path="m11102,5189l8798,5155,11102,5155,11102,5189xe" filled="false" stroked="true" strokeweight="0pt" strokecolor="#000000">
                <v:path arrowok="t"/>
              </v:shape>
            </v:group>
            <v:group style="position:absolute;left:8078;top:5155;width:104;height:34" coordorigin="8078,5155" coordsize="104,34">
              <v:shape style="position:absolute;left:8078;top:5155;width:104;height:34" coordorigin="8078,5155" coordsize="104,34" path="m8078,5155l8078,5189,8181,5189,8078,5155xe" filled="true" fillcolor="#000000" stroked="false">
                <v:path arrowok="t"/>
                <v:fill type="solid"/>
              </v:shape>
              <v:shape style="position:absolute;left:8078;top:5155;width:104;height:34" coordorigin="8078,5155" coordsize="104,34" path="m8181,5155l8078,5155,8181,5189,8181,5155xe" filled="true" fillcolor="#000000" stroked="false">
                <v:path arrowok="t"/>
                <v:fill type="solid"/>
              </v:shape>
            </v:group>
            <v:group style="position:absolute;left:8078;top:5155;width:104;height:34" coordorigin="8078,5155" coordsize="104,34">
              <v:shape style="position:absolute;left:8078;top:5155;width:104;height:34" coordorigin="8078,5155" coordsize="104,34" path="m8078,5189l8181,5189,8078,5155,8078,5189xe" filled="false" stroked="true" strokeweight="0pt" strokecolor="#000000">
                <v:path arrowok="t"/>
              </v:shape>
            </v:group>
            <v:group style="position:absolute;left:8078;top:5155;width:104;height:34" coordorigin="8078,5155" coordsize="104,34">
              <v:shape style="position:absolute;left:8078;top:5155;width:104;height:34" coordorigin="8078,5155" coordsize="104,34" path="m8181,5189l8078,5155,8181,5155,8181,5189xe" filled="false" stroked="true" strokeweight="0pt" strokecolor="#000000">
                <v:path arrowok="t"/>
              </v:shape>
            </v:group>
            <v:group style="position:absolute;left:8025;top:5155;width:53;height:34" coordorigin="8025,5155" coordsize="53,34">
              <v:shape style="position:absolute;left:8025;top:5155;width:53;height:34" coordorigin="8025,5155" coordsize="53,34" path="m8025,5155l8025,5189,8078,5189,8025,5155xe" filled="true" fillcolor="#000000" stroked="false">
                <v:path arrowok="t"/>
                <v:fill type="solid"/>
              </v:shape>
              <v:shape style="position:absolute;left:8025;top:5155;width:53;height:34" coordorigin="8025,5155" coordsize="53,34" path="m8078,5155l8025,5155,8078,5189,8078,5155xe" filled="true" fillcolor="#000000" stroked="false">
                <v:path arrowok="t"/>
                <v:fill type="solid"/>
              </v:shape>
            </v:group>
            <v:group style="position:absolute;left:8025;top:5155;width:53;height:34" coordorigin="8025,5155" coordsize="53,34">
              <v:shape style="position:absolute;left:8025;top:5155;width:53;height:34" coordorigin="8025,5155" coordsize="53,34" path="m8025,5189l8078,5189,8025,5155,8025,5189xe" filled="false" stroked="true" strokeweight="0pt" strokecolor="#000000">
                <v:path arrowok="t"/>
              </v:shape>
            </v:group>
            <v:group style="position:absolute;left:8025;top:5155;width:53;height:34" coordorigin="8025,5155" coordsize="53,34">
              <v:shape style="position:absolute;left:8025;top:5155;width:53;height:34" coordorigin="8025,5155" coordsize="53,34" path="m8078,5189l8025,5155,8078,5155,8078,5189xe" filled="false" stroked="true" strokeweight="0pt" strokecolor="#000000">
                <v:path arrowok="t"/>
              </v:shape>
            </v:group>
            <v:group style="position:absolute;left:8025;top:5189;width:53;height:20" coordorigin="8025,5189" coordsize="53,20">
              <v:shape style="position:absolute;left:8025;top:5189;width:53;height:20" coordorigin="8025,5189" coordsize="53,20" path="m8025,5189l8025,5208,8078,5208,8025,5189xe" filled="true" fillcolor="#000000" stroked="false">
                <v:path arrowok="t"/>
                <v:fill type="solid"/>
              </v:shape>
              <v:shape style="position:absolute;left:8025;top:5189;width:53;height:20" coordorigin="8025,5189" coordsize="53,20" path="m8078,5189l8025,5189,8078,5208,8078,5189xe" filled="true" fillcolor="#000000" stroked="false">
                <v:path arrowok="t"/>
                <v:fill type="solid"/>
              </v:shape>
            </v:group>
            <v:group style="position:absolute;left:8025;top:5189;width:53;height:20" coordorigin="8025,5189" coordsize="53,20">
              <v:shape style="position:absolute;left:8025;top:5189;width:53;height:20" coordorigin="8025,5189" coordsize="53,20" path="m8025,5208l8078,5208,8025,5189,8025,5208xe" filled="false" stroked="true" strokeweight="0pt" strokecolor="#000000">
                <v:path arrowok="t"/>
              </v:shape>
            </v:group>
            <v:group style="position:absolute;left:8025;top:5189;width:53;height:20" coordorigin="8025,5189" coordsize="53,20">
              <v:shape style="position:absolute;left:8025;top:5189;width:53;height:20" coordorigin="8025,5189" coordsize="53,20" path="m8078,5208l8025,5189,8078,5189,8078,5208xe" filled="false" stroked="true" strokeweight="0pt" strokecolor="#000000">
                <v:path arrowok="t"/>
              </v:shape>
            </v:group>
            <v:group style="position:absolute;left:11102;top:5189;width:53;height:440" coordorigin="11102,5189" coordsize="53,440">
              <v:shape style="position:absolute;left:11102;top:5189;width:53;height:440" coordorigin="11102,5189" coordsize="53,440" path="m11102,5189l11102,5628,11154,5628,11102,5189xe" filled="true" fillcolor="#000000" stroked="false">
                <v:path arrowok="t"/>
                <v:fill type="solid"/>
              </v:shape>
              <v:shape style="position:absolute;left:11102;top:5189;width:53;height:440" coordorigin="11102,5189" coordsize="53,440" path="m11154,5189l11102,5189,11154,5628,11154,5189xe" filled="true" fillcolor="#000000" stroked="false">
                <v:path arrowok="t"/>
                <v:fill type="solid"/>
              </v:shape>
            </v:group>
            <v:group style="position:absolute;left:11102;top:5189;width:53;height:440" coordorigin="11102,5189" coordsize="53,440">
              <v:shape style="position:absolute;left:11102;top:5189;width:53;height:440" coordorigin="11102,5189" coordsize="53,440" path="m11102,5628l11154,5628,11102,5189,11102,5628xe" filled="false" stroked="true" strokeweight="0pt" strokecolor="#000000">
                <v:path arrowok="t"/>
              </v:shape>
            </v:group>
            <v:group style="position:absolute;left:11102;top:5189;width:53;height:440" coordorigin="11102,5189" coordsize="53,440">
              <v:shape style="position:absolute;left:11102;top:5189;width:53;height:440" coordorigin="11102,5189" coordsize="53,440" path="m11154,5628l11102,5189,11154,5189,11154,5628xe" filled="false" stroked="true" strokeweight="0pt" strokecolor="#000000">
                <v:path arrowok="t"/>
              </v:shape>
            </v:group>
            <v:group style="position:absolute;left:8025;top:5208;width:53;height:420" coordorigin="8025,5208" coordsize="53,420">
              <v:shape style="position:absolute;left:8025;top:5208;width:53;height:420" coordorigin="8025,5208" coordsize="53,420" path="m8025,5208l8025,5628,8078,5628,8025,5208xe" filled="true" fillcolor="#000000" stroked="false">
                <v:path arrowok="t"/>
                <v:fill type="solid"/>
              </v:shape>
              <v:shape style="position:absolute;left:8025;top:5208;width:53;height:420" coordorigin="8025,5208" coordsize="53,420" path="m8078,5208l8025,5208,8078,5628,8078,5208xe" filled="true" fillcolor="#000000" stroked="false">
                <v:path arrowok="t"/>
                <v:fill type="solid"/>
              </v:shape>
            </v:group>
            <v:group style="position:absolute;left:8025;top:5208;width:53;height:420" coordorigin="8025,5208" coordsize="53,420">
              <v:shape style="position:absolute;left:8025;top:5208;width:53;height:420" coordorigin="8025,5208" coordsize="53,420" path="m8025,5628l8078,5628,8025,5208,8025,5628xe" filled="false" stroked="true" strokeweight="0pt" strokecolor="#000000">
                <v:path arrowok="t"/>
              </v:shape>
            </v:group>
            <v:group style="position:absolute;left:8025;top:5208;width:53;height:420" coordorigin="8025,5208" coordsize="53,420">
              <v:shape style="position:absolute;left:8025;top:5208;width:53;height:420" coordorigin="8025,5208" coordsize="53,420" path="m8078,5628l8025,5208,8078,5208,8078,5628xe" filled="false" stroked="true" strokeweight="0pt" strokecolor="#000000">
                <v:path arrowok="t"/>
              </v:shape>
            </v:group>
            <v:group style="position:absolute;left:8025;top:5628;width:53;height:656" coordorigin="8025,5628" coordsize="53,656">
              <v:shape style="position:absolute;left:8025;top:5628;width:53;height:656" coordorigin="8025,5628" coordsize="53,656" path="m8025,5628l8025,6283,8078,6283,8025,5628xe" filled="true" fillcolor="#000000" stroked="false">
                <v:path arrowok="t"/>
                <v:fill type="solid"/>
              </v:shape>
              <v:shape style="position:absolute;left:8025;top:5628;width:53;height:656" coordorigin="8025,5628" coordsize="53,656" path="m8078,5628l8025,5628,8078,6283,8078,5628xe" filled="true" fillcolor="#000000" stroked="false">
                <v:path arrowok="t"/>
                <v:fill type="solid"/>
              </v:shape>
            </v:group>
            <v:group style="position:absolute;left:8025;top:5628;width:53;height:656" coordorigin="8025,5628" coordsize="53,656">
              <v:shape style="position:absolute;left:8025;top:5628;width:53;height:656" coordorigin="8025,5628" coordsize="53,656" path="m8025,6283l8078,6283,8025,5628,8025,6283xe" filled="false" stroked="true" strokeweight="0pt" strokecolor="#000000">
                <v:path arrowok="t"/>
              </v:shape>
            </v:group>
            <v:group style="position:absolute;left:8025;top:5628;width:53;height:656" coordorigin="8025,5628" coordsize="53,656">
              <v:shape style="position:absolute;left:8025;top:5628;width:53;height:656" coordorigin="8025,5628" coordsize="53,656" path="m8078,6283l8025,5628,8078,5628,8078,6283xe" filled="false" stroked="true" strokeweight="0pt" strokecolor="#000000">
                <v:path arrowok="t"/>
              </v:shape>
            </v:group>
            <v:group style="position:absolute;left:11102;top:5628;width:53;height:1188" coordorigin="11102,5628" coordsize="53,1188">
              <v:shape style="position:absolute;left:11102;top:5628;width:53;height:1188" coordorigin="11102,5628" coordsize="53,1188" path="m11102,5628l11102,6816,11154,6816,11102,5628xe" filled="true" fillcolor="#000000" stroked="false">
                <v:path arrowok="t"/>
                <v:fill type="solid"/>
              </v:shape>
              <v:shape style="position:absolute;left:11102;top:5628;width:53;height:1188" coordorigin="11102,5628" coordsize="53,1188" path="m11154,5628l11102,5628,11154,6816,11154,5628xe" filled="true" fillcolor="#000000" stroked="false">
                <v:path arrowok="t"/>
                <v:fill type="solid"/>
              </v:shape>
            </v:group>
            <v:group style="position:absolute;left:11102;top:5628;width:53;height:1188" coordorigin="11102,5628" coordsize="53,1188">
              <v:shape style="position:absolute;left:11102;top:5628;width:53;height:1188" coordorigin="11102,5628" coordsize="53,1188" path="m11102,6816l11154,6816,11102,5628,11102,6816xe" filled="false" stroked="true" strokeweight="0pt" strokecolor="#000000">
                <v:path arrowok="t"/>
              </v:shape>
            </v:group>
            <v:group style="position:absolute;left:11102;top:5628;width:53;height:1188" coordorigin="11102,5628" coordsize="53,1188">
              <v:shape style="position:absolute;left:11102;top:5628;width:53;height:1188" coordorigin="11102,5628" coordsize="53,1188" path="m11154,6816l11102,5628,11154,5628,11154,6816xe" filled="false" stroked="true" strokeweight="0pt" strokecolor="#000000">
                <v:path arrowok="t"/>
              </v:shape>
            </v:group>
            <v:group style="position:absolute;left:8025;top:6283;width:53;height:533" coordorigin="8025,6283" coordsize="53,533">
              <v:shape style="position:absolute;left:8025;top:6283;width:53;height:533" coordorigin="8025,6283" coordsize="53,533" path="m8025,6283l8025,6816,8078,6816,8025,6283xe" filled="true" fillcolor="#000000" stroked="false">
                <v:path arrowok="t"/>
                <v:fill type="solid"/>
              </v:shape>
              <v:shape style="position:absolute;left:8025;top:6283;width:53;height:533" coordorigin="8025,6283" coordsize="53,533" path="m8078,6283l8025,6283,8078,6816,8078,6283xe" filled="true" fillcolor="#000000" stroked="false">
                <v:path arrowok="t"/>
                <v:fill type="solid"/>
              </v:shape>
            </v:group>
            <v:group style="position:absolute;left:8025;top:6283;width:53;height:533" coordorigin="8025,6283" coordsize="53,533">
              <v:shape style="position:absolute;left:8025;top:6283;width:53;height:533" coordorigin="8025,6283" coordsize="53,533" path="m8025,6816l8078,6816,8025,6283,8025,6816xe" filled="false" stroked="true" strokeweight="0pt" strokecolor="#000000">
                <v:path arrowok="t"/>
              </v:shape>
            </v:group>
            <v:group style="position:absolute;left:8025;top:6283;width:53;height:533" coordorigin="8025,6283" coordsize="53,533">
              <v:shape style="position:absolute;left:8025;top:6283;width:53;height:533" coordorigin="8025,6283" coordsize="53,533" path="m8078,6816l8025,6283,8078,6283,8078,6816xe" filled="false" stroked="true" strokeweight="0pt" strokecolor="#000000">
                <v:path arrowok="t"/>
              </v:shape>
            </v:group>
            <v:group style="position:absolute;left:11102;top:6816;width:53;height:53" coordorigin="11102,6816" coordsize="53,53">
              <v:shape style="position:absolute;left:11102;top:6816;width:53;height:53" coordorigin="11102,6816" coordsize="53,53" path="m11102,6816l11102,6869,11154,6869,11102,6816xe" filled="true" fillcolor="#000000" stroked="false">
                <v:path arrowok="t"/>
                <v:fill type="solid"/>
              </v:shape>
              <v:shape style="position:absolute;left:11102;top:6816;width:53;height:53" coordorigin="11102,6816" coordsize="53,53" path="m11154,6816l11102,6816,11154,6869,11154,6816xe" filled="true" fillcolor="#000000" stroked="false">
                <v:path arrowok="t"/>
                <v:fill type="solid"/>
              </v:shape>
            </v:group>
            <v:group style="position:absolute;left:11102;top:6816;width:53;height:53" coordorigin="11102,6816" coordsize="53,53">
              <v:shape style="position:absolute;left:11102;top:6816;width:53;height:53" coordorigin="11102,6816" coordsize="53,53" path="m11102,6869l11154,6869,11102,6816,11102,6869xe" filled="false" stroked="true" strokeweight="0pt" strokecolor="#000000">
                <v:path arrowok="t"/>
              </v:shape>
            </v:group>
            <v:group style="position:absolute;left:11102;top:6816;width:53;height:53" coordorigin="11102,6816" coordsize="53,53">
              <v:shape style="position:absolute;left:11102;top:6816;width:53;height:53" coordorigin="11102,6816" coordsize="53,53" path="m11154,6869l11102,6816,11154,6816,11154,6869xe" filled="false" stroked="true" strokeweight="0pt" strokecolor="#000000">
                <v:path arrowok="t"/>
              </v:shape>
            </v:group>
            <v:group style="position:absolute;left:8025;top:6816;width:634;height:53" coordorigin="8025,6816" coordsize="634,53">
              <v:shape style="position:absolute;left:8025;top:6816;width:634;height:53" coordorigin="8025,6816" coordsize="634,53" path="m8025,6816l8025,6869,8658,6869,8025,6816xe" filled="true" fillcolor="#000000" stroked="false">
                <v:path arrowok="t"/>
                <v:fill type="solid"/>
              </v:shape>
              <v:shape style="position:absolute;left:8025;top:6816;width:634;height:53" coordorigin="8025,6816" coordsize="634,53" path="m8658,6816l8025,6816,8658,6869,8658,6816xe" filled="true" fillcolor="#000000" stroked="false">
                <v:path arrowok="t"/>
                <v:fill type="solid"/>
              </v:shape>
            </v:group>
            <v:group style="position:absolute;left:8025;top:6816;width:634;height:53" coordorigin="8025,6816" coordsize="634,53">
              <v:shape style="position:absolute;left:8025;top:6816;width:634;height:53" coordorigin="8025,6816" coordsize="634,53" path="m8025,6869l8658,6869,8025,6816,8025,6869xe" filled="false" stroked="true" strokeweight="0pt" strokecolor="#000000">
                <v:path arrowok="t"/>
              </v:shape>
            </v:group>
            <v:group style="position:absolute;left:8025;top:6816;width:634;height:53" coordorigin="8025,6816" coordsize="634,53">
              <v:shape style="position:absolute;left:8025;top:6816;width:634;height:53" coordorigin="8025,6816" coordsize="634,53" path="m8658,6869l8025,6816,8658,6816,8658,6869xe" filled="false" stroked="true" strokeweight="0pt" strokecolor="#000000">
                <v:path arrowok="t"/>
              </v:shape>
            </v:group>
            <v:group style="position:absolute;left:11154;top:3305;width:2;height:3572" coordorigin="11154,3305" coordsize="2,3572">
              <v:shape style="position:absolute;left:11154;top:3305;width:2;height:3572" coordorigin="11154,3305" coordsize="0,3572" path="m11154,3305l11154,6876e" filled="false" stroked="true" strokeweight=".12pt" strokecolor="#000000">
                <v:path arrowok="t"/>
              </v:shape>
            </v:group>
            <v:group style="position:absolute;left:8025;top:5208;width:53;height:1608" coordorigin="8025,5208" coordsize="53,1608">
              <v:shape style="position:absolute;left:8025;top:5208;width:53;height:1608" coordorigin="8025,5208" coordsize="53,1608" path="m8078,5208l8078,5628,8078,6816,8025,6816e" filled="false" stroked="true" strokeweight=".12pt" strokecolor="#000000">
                <v:path arrowok="t"/>
              </v:shape>
            </v:group>
            <v:group style="position:absolute;left:8798;top:5155;width:2357;height:2" coordorigin="8798,5155" coordsize="2357,2">
              <v:shape style="position:absolute;left:8798;top:5155;width:2357;height:2" coordorigin="8798,5155" coordsize="2357,0" path="m8798,5155l11154,5155e" filled="false" stroked="true" strokeweight=".12pt" strokecolor="#000000">
                <v:path arrowok="t"/>
              </v:shape>
            </v:group>
            <v:group style="position:absolute;left:8025;top:5155;width:156;height:2" coordorigin="8025,5155" coordsize="156,2">
              <v:shape style="position:absolute;left:8025;top:5155;width:156;height:2" coordorigin="8025,5155" coordsize="156,0" path="m8025,5155l8181,5155e" filled="false" stroked="true" strokeweight=".12pt" strokecolor="#000000">
                <v:path arrowok="t"/>
              </v:shape>
            </v:group>
            <v:group style="position:absolute;left:8078;top:5155;width:104;height:34" coordorigin="8078,5155" coordsize="104,34">
              <v:shape style="position:absolute;left:8078;top:5155;width:104;height:34" coordorigin="8078,5155" coordsize="104,34" path="m8181,5155l8078,5155,8078,5189,8181,5189e" filled="false" stroked="true" strokeweight=".12pt" strokecolor="#000000">
                <v:path arrowok="t"/>
              </v:shape>
            </v:group>
            <v:group style="position:absolute;left:8798;top:5188;width:2304;height:3" coordorigin="8798,5188" coordsize="2304,3">
              <v:shape style="position:absolute;left:8798;top:5188;width:2304;height:3" coordorigin="8798,5188" coordsize="2304,3" path="m8798,5190l11102,5190,11102,5188,8798,5188,8798,5190xe" filled="true" fillcolor="#000000" stroked="false">
                <v:path arrowok="t"/>
                <v:fill type="solid"/>
              </v:shape>
            </v:group>
            <v:group style="position:absolute;left:9515;top:3396;width:1647;height:2" coordorigin="9515,3396" coordsize="1647,2">
              <v:shape style="position:absolute;left:9515;top:3396;width:1647;height:2" coordorigin="9515,3396" coordsize="1647,0" path="m9515,3396l11162,3396e" filled="false" stroked="true" strokeweight=".12pt" strokecolor="#000000">
                <v:path arrowok="t"/>
              </v:shape>
            </v:group>
            <v:group style="position:absolute;left:8901;top:3389;width:72;height:2" coordorigin="8901,3389" coordsize="72,2">
              <v:shape style="position:absolute;left:8901;top:3389;width:72;height:2" coordorigin="8901,3389" coordsize="72,0" path="m8901,3389l8973,3389e" filled="false" stroked="true" strokeweight=".84pt" strokecolor="#000000">
                <v:path arrowok="t"/>
              </v:shape>
            </v:group>
            <v:group style="position:absolute;left:8025;top:3396;width:53;height:2" coordorigin="8025,3396" coordsize="53,2">
              <v:shape style="position:absolute;left:8025;top:3396;width:53;height:2" coordorigin="8025,3396" coordsize="53,0" path="m8025,3396l8078,3396e" filled="false" stroked="true" strokeweight=".12pt" strokecolor="#000000">
                <v:path arrowok="t"/>
              </v:shape>
            </v:group>
            <v:group style="position:absolute;left:9515;top:3385;width:1654;height:2" coordorigin="9515,3385" coordsize="1654,2">
              <v:shape style="position:absolute;left:9515;top:3385;width:1654;height:2" coordorigin="9515,3385" coordsize="1654,0" path="m9515,3385l11169,3385e" filled="false" stroked="true" strokeweight=".48pt" strokecolor="#000000">
                <v:path arrowok="t"/>
              </v:shape>
            </v:group>
            <v:group style="position:absolute;left:8032;top:3385;width:46;height:2" coordorigin="8032,3385" coordsize="46,2">
              <v:shape style="position:absolute;left:8032;top:3385;width:46;height:2" coordorigin="8032,3385" coordsize="46,0" path="m8032,3385l8078,3385e" filled="false" stroked="true" strokeweight=".48pt" strokecolor="#000000">
                <v:path arrowok="t"/>
              </v:shape>
            </v:group>
            <v:group style="position:absolute;left:8025;top:3389;width:2;height:2" coordorigin="8025,3389" coordsize="2,2">
              <v:shape style="position:absolute;left:8025;top:3389;width:2;height:2" coordorigin="8025,3389" coordsize="0,0" path="m8025,3389l8025,3389e" filled="false" stroked="true" strokeweight=".12pt" strokecolor="#000000">
                <v:path arrowok="t"/>
              </v:shape>
            </v:group>
            <v:group style="position:absolute;left:8039;top:3365;width:3130;height:2" coordorigin="8039,3365" coordsize="3130,2">
              <v:shape style="position:absolute;left:8039;top:3365;width:3130;height:2" coordorigin="8039,3365" coordsize="3130,0" path="m8039,3365l11169,3365e" filled="false" stroked="true" strokeweight=".12pt" strokecolor="#000000">
                <v:path arrowok="t"/>
              </v:shape>
            </v:group>
            <v:group style="position:absolute;left:8056;top:3350;width:36;height:15" coordorigin="8056,3350" coordsize="36,15">
              <v:shape style="position:absolute;left:8056;top:3350;width:36;height:15" coordorigin="8056,3350" coordsize="36,15" path="m8092,3365l8092,3350,8056,3350e" filled="false" stroked="true" strokeweight=".12pt" strokecolor="#000000">
                <v:path arrowok="t"/>
              </v:shape>
            </v:group>
            <v:group style="position:absolute;left:8798;top:5122;width:2304;height:2" coordorigin="8798,5122" coordsize="2304,2">
              <v:shape style="position:absolute;left:8798;top:5122;width:2304;height:2" coordorigin="8798,5122" coordsize="2304,0" path="m8798,5122l11102,5122e" filled="false" stroked="true" strokeweight=".12pt" strokecolor="#000000">
                <v:path arrowok="t"/>
              </v:shape>
            </v:group>
            <v:group style="position:absolute;left:8901;top:5122;width:2254;height:34" coordorigin="8901,5122" coordsize="2254,34">
              <v:shape style="position:absolute;left:8901;top:5122;width:2254;height:34" coordorigin="8901,5122" coordsize="2254,34" path="m8901,5155l10497,5155,11154,5155,11154,5122e" filled="false" stroked="true" strokeweight=".12pt" strokecolor="#000000">
                <v:path arrowok="t"/>
              </v:shape>
            </v:group>
            <v:group style="position:absolute;left:8901;top:5155;width:2201;height:34" coordorigin="8901,5155" coordsize="2201,34">
              <v:shape style="position:absolute;left:8901;top:5155;width:2201;height:34" coordorigin="8901,5155" coordsize="2201,34" path="m11102,5189l11102,5155,10497,5155,8901,5155e" filled="false" stroked="true" strokeweight=".12pt" strokecolor="#000000">
                <v:path arrowok="t"/>
              </v:shape>
            </v:group>
            <v:group style="position:absolute;left:8097;top:5122;width:84;height:2" coordorigin="8097,5122" coordsize="84,2">
              <v:shape style="position:absolute;left:8097;top:5122;width:84;height:2" coordorigin="8097,5122" coordsize="84,0" path="m8181,5122l8097,5122e" filled="false" stroked="true" strokeweight=".12pt" strokecolor="#000000">
                <v:path arrowok="t"/>
              </v:shape>
            </v:group>
            <v:group style="position:absolute;left:8889;top:5018;width:2;height:104" coordorigin="8889,5018" coordsize="2,104">
              <v:shape style="position:absolute;left:8889;top:5018;width:2;height:104" coordorigin="8889,5018" coordsize="0,104" path="m8889,5122l8889,5018e" filled="false" stroked="true" strokeweight=".12pt" strokecolor="#000000">
                <v:path arrowok="t"/>
              </v:shape>
            </v:group>
            <v:group style="position:absolute;left:8889;top:3468;width:2;height:1008" coordorigin="8889,3468" coordsize="2,1008">
              <v:shape style="position:absolute;left:8889;top:3468;width:2;height:1008" coordorigin="8889,3468" coordsize="0,1008" path="m8889,4476l8889,3468e" filled="false" stroked="true" strokeweight=".12pt" strokecolor="#000000">
                <v:path arrowok="t"/>
              </v:shape>
            </v:group>
            <v:group style="position:absolute;left:8901;top:5018;width:2;height:104" coordorigin="8901,5018" coordsize="2,104">
              <v:shape style="position:absolute;left:8901;top:5018;width:2;height:104" coordorigin="8901,5018" coordsize="0,104" path="m8901,5122l8901,5018e" filled="false" stroked="true" strokeweight=".12pt" strokecolor="#000000">
                <v:path arrowok="t"/>
              </v:shape>
            </v:group>
            <v:group style="position:absolute;left:8973;top:5018;width:2;height:104" coordorigin="8973,5018" coordsize="2,104">
              <v:shape style="position:absolute;left:8973;top:5018;width:2;height:104" coordorigin="8973,5018" coordsize="0,104" path="m8973,5122l8973,5018e" filled="false" stroked="true" strokeweight=".12pt" strokecolor="#000000">
                <v:path arrowok="t"/>
              </v:shape>
            </v:group>
            <v:group style="position:absolute;left:8985;top:5018;width:2;height:104" coordorigin="8985,5018" coordsize="2,104">
              <v:shape style="position:absolute;left:8985;top:5018;width:2;height:104" coordorigin="8985,5018" coordsize="0,104" path="m8985,5122l8985,5018e" filled="false" stroked="true" strokeweight=".12pt" strokecolor="#000000">
                <v:path arrowok="t"/>
              </v:shape>
            </v:group>
            <v:group style="position:absolute;left:8979;top:3365;width:2;height:1112" coordorigin="8979,3365" coordsize="2,1112">
              <v:shape style="position:absolute;left:8979;top:3365;width:2;height:1112" coordorigin="8979,3365" coordsize="0,1112" path="m8979,3365l8979,4476e" filled="false" stroked="true" strokeweight=".72pt" strokecolor="#000000">
                <v:path arrowok="t"/>
              </v:shape>
            </v:group>
            <v:group style="position:absolute;left:8889;top:5018;width:96;height:2" coordorigin="8889,5018" coordsize="96,2">
              <v:shape style="position:absolute;left:8889;top:5018;width:96;height:2" coordorigin="8889,5018" coordsize="96,0" path="m8889,5018l8985,5018e" filled="false" stroked="true" strokeweight=".12pt" strokecolor="#000000">
                <v:path arrowok="t"/>
              </v:shape>
            </v:group>
            <v:group style="position:absolute;left:8908;top:4975;width:60;height:32" coordorigin="8908,4975" coordsize="60,32">
              <v:shape style="position:absolute;left:8908;top:4975;width:60;height:32" coordorigin="8908,4975" coordsize="60,32" path="m8908,5006l8968,5006,8968,4975,8908,4975,8908,5006e" filled="false" stroked="true" strokeweight="0pt" strokecolor="#000000">
                <v:path arrowok="t"/>
              </v:shape>
            </v:group>
            <v:group style="position:absolute;left:8908;top:3953;width:60;height:29" coordorigin="8908,3953" coordsize="60,29">
              <v:shape style="position:absolute;left:8908;top:3953;width:60;height:29" coordorigin="8908,3953" coordsize="60,29" path="m8908,3982l8968,3982,8968,3953,8908,3953,8908,3982e" filled="false" stroked="true" strokeweight="0pt" strokecolor="#000000">
                <v:path arrowok="t"/>
              </v:shape>
            </v:group>
            <v:group style="position:absolute;left:8932;top:4450;width:2;height:526" coordorigin="8932,4450" coordsize="2,526">
              <v:shape style="position:absolute;left:8932;top:4450;width:2;height:526" coordorigin="8932,4450" coordsize="0,526" path="m8932,4450l8932,4975e" filled="false" stroked="true" strokeweight=".82pt" strokecolor="#000000">
                <v:path arrowok="t"/>
              </v:shape>
            </v:group>
            <v:group style="position:absolute;left:8946;top:3982;width:2;height:548" coordorigin="8946,3982" coordsize="2,548">
              <v:shape style="position:absolute;left:8946;top:3982;width:2;height:548" coordorigin="8946,3982" coordsize="0,548" path="m8946,3982l8946,4529e" filled="false" stroked="true" strokeweight=".82pt" strokecolor="#000000">
                <v:path arrowok="t"/>
              </v:shape>
            </v:group>
            <v:group style="position:absolute;left:8973;top:3478;width:12;height:999" coordorigin="8973,3478" coordsize="12,999">
              <v:shape style="position:absolute;left:8973;top:3478;width:12;height:999" coordorigin="8973,3478" coordsize="12,999" path="m8985,4476l8973,4476,8973,3478e" filled="false" stroked="true" strokeweight=".12pt" strokecolor="#000000">
                <v:path arrowok="t"/>
              </v:shape>
            </v:group>
            <v:group style="position:absolute;left:8889;top:3478;width:12;height:999" coordorigin="8889,3478" coordsize="12,999">
              <v:shape style="position:absolute;left:8889;top:3478;width:12;height:999" coordorigin="8889,3478" coordsize="12,999" path="m8889,4476l8901,4476,8901,3478e" filled="false" stroked="true" strokeweight=".12pt" strokecolor="#000000">
                <v:path arrowok="t"/>
              </v:shape>
            </v:group>
            <v:group style="position:absolute;left:11102;top:3449;width:53;height:12" coordorigin="11102,3449" coordsize="53,12">
              <v:shape style="position:absolute;left:11102;top:3449;width:53;height:12" coordorigin="11102,3449" coordsize="53,12" path="m11102,3461l11102,3449,11154,3449e" filled="false" stroked="true" strokeweight=".12pt" strokecolor="#000000">
                <v:path arrowok="t"/>
              </v:shape>
            </v:group>
            <v:group style="position:absolute;left:8025;top:3449;width:53;height:2" coordorigin="8025,3449" coordsize="53,2">
              <v:shape style="position:absolute;left:8025;top:3449;width:53;height:2" coordorigin="8025,3449" coordsize="53,0" path="m8078,3449l8025,3449e" filled="false" stroked="true" strokeweight=".12pt" strokecolor="#000000">
                <v:path arrowok="t"/>
              </v:shape>
            </v:group>
            <v:group style="position:absolute;left:10497;top:5189;width:605;height:1628" coordorigin="10497,5189" coordsize="605,1628">
              <v:shape style="position:absolute;left:10497;top:5189;width:605;height:1628" coordorigin="10497,5189" coordsize="605,1628" path="m11102,6816l11102,5189,10497,5189e" filled="false" stroked="true" strokeweight=".12pt" strokecolor="#000000">
                <v:path arrowok="t"/>
              </v:shape>
            </v:group>
            <v:group style="position:absolute;left:10497;top:5201;width:593;height:1606" coordorigin="10497,5201" coordsize="593,1606">
              <v:shape style="position:absolute;left:10497;top:5201;width:593;height:1606" coordorigin="10497,5201" coordsize="593,1606" path="m11090,6806l11090,5201,10497,5201e" filled="false" stroked="true" strokeweight=".12pt" strokecolor="#000000">
                <v:path arrowok="t"/>
              </v:shape>
            </v:group>
            <v:group style="position:absolute;left:8901;top:3365;width:2;height:113" coordorigin="8901,3365" coordsize="2,113">
              <v:shape style="position:absolute;left:8901;top:3365;width:2;height:113" coordorigin="8901,3365" coordsize="0,113" path="m8901,3478l8901,3365e" filled="false" stroked="true" strokeweight=".12pt" strokecolor="#000000">
                <v:path arrowok="t"/>
              </v:shape>
            </v:group>
            <v:group style="position:absolute;left:8078;top:3365;width:2;height:471" coordorigin="8078,3365" coordsize="2,471">
              <v:shape style="position:absolute;left:8078;top:3365;width:2;height:471" coordorigin="8078,3365" coordsize="0,471" path="m8078,3365l8078,3835e" filled="false" stroked="true" strokeweight=".12pt" strokecolor="#000000">
                <v:path arrowok="t"/>
              </v:shape>
            </v:group>
            <v:group style="position:absolute;left:8901;top:3396;width:72;height:2" coordorigin="8901,3396" coordsize="72,2">
              <v:shape style="position:absolute;left:8901;top:3396;width:72;height:2" coordorigin="8901,3396" coordsize="72,0" path="m8973,3396l8901,3396e" filled="false" stroked="true" strokeweight=".12pt" strokecolor="#000000">
                <v:path arrowok="t"/>
              </v:shape>
            </v:group>
            <v:group style="position:absolute;left:8025;top:3396;width:53;height:440" coordorigin="8025,3396" coordsize="53,440">
              <v:shape style="position:absolute;left:8025;top:3396;width:53;height:440" coordorigin="8025,3396" coordsize="53,440" path="m8078,3396l8025,3396,8025,3835e" filled="false" stroked="true" strokeweight=".12pt" strokecolor="#000000">
                <v:path arrowok="t"/>
              </v:shape>
            </v:group>
            <v:group style="position:absolute;left:8901;top:4786;width:2201;height:336" coordorigin="8901,4786" coordsize="2201,336">
              <v:shape style="position:absolute;left:8901;top:4786;width:2201;height:336" coordorigin="8901,4786" coordsize="2201,336" path="m8901,5122l10497,5122,11102,5122,11102,4786e" filled="false" stroked="true" strokeweight=".12pt" strokecolor="#000000">
                <v:path arrowok="t"/>
              </v:shape>
            </v:group>
            <v:group style="position:absolute;left:11102;top:3396;width:53;height:1390" coordorigin="11102,3396" coordsize="53,1390">
              <v:shape style="position:absolute;left:11102;top:3396;width:53;height:1390" coordorigin="11102,3396" coordsize="53,1390" path="m11154,4786l11154,3396,11102,3396e" filled="false" stroked="true" strokeweight=".12pt" strokecolor="#000000">
                <v:path arrowok="t"/>
              </v:shape>
            </v:group>
            <v:group style="position:absolute;left:10497;top:4786;width:593;height:324" coordorigin="10497,4786" coordsize="593,324">
              <v:shape style="position:absolute;left:10497;top:4786;width:593;height:324" coordorigin="10497,4786" coordsize="593,324" path="m10497,5110l11090,5110,11090,4786e" filled="false" stroked="true" strokeweight=".12pt" strokecolor="#000000">
                <v:path arrowok="t"/>
              </v:shape>
            </v:group>
            <v:group style="position:absolute;left:9515;top:3449;width:1575;height:2" coordorigin="9515,3449" coordsize="1575,2">
              <v:shape style="position:absolute;left:9515;top:3449;width:1575;height:2" coordorigin="9515,3449" coordsize="1575,0" path="m9515,3449l11090,3449e" filled="false" stroked="true" strokeweight=".12pt" strokecolor="#000000">
                <v:path arrowok="t"/>
              </v:shape>
            </v:group>
            <v:group style="position:absolute;left:8901;top:3455;width:2189;height:2" coordorigin="8901,3455" coordsize="2189,2">
              <v:shape style="position:absolute;left:8901;top:3455;width:2189;height:2" coordorigin="8901,3455" coordsize="2189,0" path="m8901,3455l11090,3455e" filled="false" stroked="true" strokeweight=".72pt" strokecolor="#000000">
                <v:path arrowok="t"/>
              </v:shape>
            </v:group>
            <v:group style="position:absolute;left:8084;top:4493;width:2;height:576" coordorigin="8084,4493" coordsize="2,576">
              <v:shape style="position:absolute;left:8084;top:4493;width:2;height:576" coordorigin="8084,4493" coordsize="0,576" path="m8084,4493l8084,5069e" filled="false" stroked="true" strokeweight=".72pt" strokecolor="#000000">
                <v:path arrowok="t"/>
              </v:shape>
            </v:group>
            <v:group style="position:absolute;left:11102;top:3449;width:2;height:1620" coordorigin="11102,3449" coordsize="2,1620">
              <v:shape style="position:absolute;left:11102;top:3449;width:2;height:1620" coordorigin="11102,3449" coordsize="0,1620" path="m11102,3449l11102,5069e" filled="false" stroked="true" strokeweight=".12pt" strokecolor="#000000">
                <v:path arrowok="t"/>
              </v:shape>
            </v:group>
            <v:group style="position:absolute;left:10497;top:3461;width:593;height:2" coordorigin="10497,3461" coordsize="593,2">
              <v:shape style="position:absolute;left:10497;top:3461;width:593;height:2" coordorigin="10497,3461" coordsize="593,0" path="m11090,3461l10497,3461e" filled="false" stroked="true" strokeweight=".12pt" strokecolor="#000000">
                <v:path arrowok="t"/>
              </v:shape>
            </v:group>
            <v:group style="position:absolute;left:8090;top:3461;width:771;height:2" coordorigin="8090,3461" coordsize="771,2">
              <v:shape style="position:absolute;left:8090;top:3461;width:771;height:2" coordorigin="8090,3461" coordsize="771,0" path="m8860,3461l8277,3461,8090,3461e" filled="false" stroked="true" strokeweight=".12pt" strokecolor="#000000">
                <v:path arrowok="t"/>
              </v:shape>
            </v:group>
            <v:group style="position:absolute;left:8090;top:3461;width:2;height:375" coordorigin="8090,3461" coordsize="2,375">
              <v:shape style="position:absolute;left:8090;top:3461;width:2;height:375" coordorigin="8090,3461" coordsize="0,375" path="m8090,3461l8090,3835e" filled="false" stroked="true" strokeweight=".12pt" strokecolor="#000000">
                <v:path arrowok="t"/>
              </v:shape>
            </v:group>
            <v:group style="position:absolute;left:11090;top:3461;width:2;height:1596" coordorigin="11090,3461" coordsize="2,1596">
              <v:shape style="position:absolute;left:11090;top:3461;width:2;height:1596" coordorigin="11090,3461" coordsize="0,1596" path="m11090,3461l11090,5057e" filled="false" stroked="true" strokeweight=".12pt" strokecolor="#000000">
                <v:path arrowok="t"/>
              </v:shape>
            </v:group>
            <v:group style="position:absolute;left:8090;top:4786;width:2;height:272" coordorigin="8090,4786" coordsize="2,272">
              <v:shape style="position:absolute;left:8090;top:4786;width:2;height:272" coordorigin="8090,4786" coordsize="0,272" path="m8090,4786l8090,5057e" filled="false" stroked="true" strokeweight=".12pt" strokecolor="#000000">
                <v:path arrowok="t"/>
              </v:shape>
            </v:group>
            <v:group style="position:absolute;left:8078;top:3449;width:12;height:12" coordorigin="8078,3449" coordsize="12,12">
              <v:shape style="position:absolute;left:8078;top:3449;width:12;height:12" coordorigin="8078,3449" coordsize="12,12" path="m8090,3461l8090,3449,8078,3449e" filled="false" stroked="true" strokeweight=".12pt" strokecolor="#000000">
                <v:path arrowok="t"/>
              </v:shape>
            </v:group>
            <v:group style="position:absolute;left:8090;top:3382;width:29;height:87" coordorigin="8090,3382" coordsize="29,87">
              <v:shape style="position:absolute;left:8090;top:3382;width:29;height:87" coordorigin="8090,3382" coordsize="29,87" path="m8118,3468l8118,3382,8090,3382,8090,3468,8118,3468e" filled="false" stroked="true" strokeweight="0pt" strokecolor="#000000">
                <v:path arrowok="t"/>
              </v:shape>
            </v:group>
            <v:group style="position:absolute;left:10497;top:5155;width:658;height:473" coordorigin="10497,5155" coordsize="658,473">
              <v:shape style="position:absolute;left:10497;top:5155;width:658;height:473" coordorigin="10497,5155" coordsize="658,473" path="m11154,5628l11154,5155,10497,5155e" filled="false" stroked="true" strokeweight=".12pt" strokecolor="#000000">
                <v:path arrowok="t"/>
              </v:shape>
            </v:group>
            <v:group style="position:absolute;left:8889;top:3449;width:12;height:20" coordorigin="8889,3449" coordsize="12,20">
              <v:shape style="position:absolute;left:8889;top:3449;width:12;height:20" coordorigin="8889,3449" coordsize="12,20" path="m8889,3468l8889,3449,8901,3449e" filled="false" stroked="true" strokeweight=".12pt" strokecolor="#000000">
                <v:path arrowok="t"/>
              </v:shape>
            </v:group>
            <v:group style="position:absolute;left:8860;top:3382;width:29;height:87" coordorigin="8860,3382" coordsize="29,87">
              <v:shape style="position:absolute;left:8860;top:3382;width:29;height:87" coordorigin="8860,3382" coordsize="29,87" path="m8889,3468l8889,3382,8860,3382,8860,3468,8889,3468e" filled="false" stroked="true" strokeweight="0pt" strokecolor="#000000">
                <v:path arrowok="t"/>
              </v:shape>
            </v:group>
            <v:group style="position:absolute;left:8118;top:3425;width:742;height:2" coordorigin="8118,3425" coordsize="742,2">
              <v:shape style="position:absolute;left:8118;top:3425;width:742;height:2" coordorigin="8118,3425" coordsize="742,0" path="m8118,3425l8860,3425e" filled="false" stroked="true" strokeweight="0pt" strokecolor="#000000">
                <v:path arrowok="t"/>
              </v:shape>
            </v:group>
            <v:group style="position:absolute;left:8118;top:3418;width:742;height:2" coordorigin="8118,3418" coordsize="742,2">
              <v:shape style="position:absolute;left:8118;top:3418;width:742;height:2" coordorigin="8118,3418" coordsize="742,0" path="m8118,3418l8860,3418e" filled="false" stroked="true" strokeweight="0pt" strokecolor="#000000">
                <v:path arrowok="t"/>
              </v:shape>
            </v:group>
            <v:group style="position:absolute;left:8118;top:3432;width:742;height:2" coordorigin="8118,3432" coordsize="742,2">
              <v:shape style="position:absolute;left:8118;top:3432;width:742;height:2" coordorigin="8118,3432" coordsize="742,0" path="m8118,3432l8860,3432e" filled="false" stroked="true" strokeweight="0pt" strokecolor="#000000">
                <v:path arrowok="t"/>
              </v:shape>
            </v:group>
            <v:group style="position:absolute;left:11090;top:3449;width:12;height:12" coordorigin="11090,3449" coordsize="12,12">
              <v:shape style="position:absolute;left:11090;top:3449;width:12;height:12" coordorigin="11090,3449" coordsize="12,12" path="m11102,3449l11090,3449,11090,3461e" filled="false" stroked="true" strokeweight=".12pt" strokecolor="#000000">
                <v:path arrowok="t"/>
              </v:shape>
            </v:group>
            <v:group style="position:absolute;left:8078;top:5189;width:104;height:1628" coordorigin="8078,5189" coordsize="104,1628">
              <v:shape style="position:absolute;left:8078;top:5189;width:104;height:1628" coordorigin="8078,5189" coordsize="104,1628" path="m8181,5189l8078,5189,8078,6816e" filled="false" stroked="true" strokeweight=".12pt" strokecolor="#000000">
                <v:path arrowok="t"/>
              </v:shape>
            </v:group>
            <v:group style="position:absolute;left:8798;top:5201;width:1700;height:2" coordorigin="8798,5201" coordsize="1700,2">
              <v:shape style="position:absolute;left:8798;top:5201;width:1700;height:2" coordorigin="8798,5201" coordsize="1700,0" path="m10497,5201l9525,5201,8798,5201e" filled="false" stroked="true" strokeweight=".12pt" strokecolor="#000000">
                <v:path arrowok="t"/>
              </v:shape>
            </v:group>
            <v:group style="position:absolute;left:8090;top:5201;width:92;height:1606" coordorigin="8090,5201" coordsize="92,1606">
              <v:shape style="position:absolute;left:8090;top:5201;width:92;height:1606" coordorigin="8090,5201" coordsize="92,1606" path="m8181,5201l8090,5201,8090,6806e" filled="false" stroked="true" strokeweight=".12pt" strokecolor="#000000">
                <v:path arrowok="t"/>
              </v:shape>
            </v:group>
            <v:group style="position:absolute;left:10497;top:5155;width:658;height:473" coordorigin="10497,5155" coordsize="658,473">
              <v:shape style="position:absolute;left:10497;top:5155;width:658;height:473" coordorigin="10497,5155" coordsize="658,473" path="m11154,5628l11154,5155,10497,5155,11154,5155e" filled="false" stroked="true" strokeweight=".12pt" strokecolor="#000000">
                <v:path arrowok="t"/>
              </v:shape>
            </v:group>
            <v:group style="position:absolute;left:8025;top:6811;width:634;height:2" coordorigin="8025,6811" coordsize="634,2">
              <v:shape style="position:absolute;left:8025;top:6811;width:634;height:2" coordorigin="8025,6811" coordsize="634,0" path="m8025,6811l8658,6811e" filled="false" stroked="true" strokeweight=".6pt" strokecolor="#000000">
                <v:path arrowok="t"/>
              </v:shape>
            </v:group>
            <v:group style="position:absolute;left:9316;top:6806;width:1743;height:2" coordorigin="9316,6806" coordsize="1743,2">
              <v:shape style="position:absolute;left:9316;top:6806;width:1743;height:2" coordorigin="9316,6806" coordsize="1743,0" path="m9316,6806l10497,6806,11058,6806e" filled="false" stroked="true" strokeweight=".12pt" strokecolor="#000000">
                <v:path arrowok="t"/>
              </v:shape>
            </v:group>
            <v:group style="position:absolute;left:10497;top:5155;width:658;height:473" coordorigin="10497,5155" coordsize="658,473">
              <v:shape style="position:absolute;left:10497;top:5155;width:658;height:473" coordorigin="10497,5155" coordsize="658,473" path="m11154,5628l11154,5155,10497,5155e" filled="false" stroked="true" strokeweight=".12pt" strokecolor="#000000">
                <v:path arrowok="t"/>
              </v:shape>
            </v:group>
            <v:group style="position:absolute;left:8078;top:3449;width:12;height:387" coordorigin="8078,3449" coordsize="12,387">
              <v:shape style="position:absolute;left:8078;top:3449;width:12;height:387" coordorigin="8078,3449" coordsize="12,387" path="m8090,3449l8078,3449,8078,3835e" filled="false" stroked="true" strokeweight=".12pt" strokecolor="#000000">
                <v:path arrowok="t"/>
              </v:shape>
            </v:group>
            <v:group style="position:absolute;left:8078;top:4493;width:104;height:629" coordorigin="8078,4493" coordsize="104,629">
              <v:shape style="position:absolute;left:8078;top:4493;width:104;height:629" coordorigin="8078,4493" coordsize="104,629" path="m8078,4493l8078,5122,8181,5122e" filled="false" stroked="true" strokeweight=".12pt" strokecolor="#000000">
                <v:path arrowok="t"/>
              </v:shape>
            </v:group>
            <v:group style="position:absolute;left:8901;top:3455;width:2189;height:2" coordorigin="8901,3455" coordsize="2189,2">
              <v:shape style="position:absolute;left:8901;top:3455;width:2189;height:2" coordorigin="8901,3455" coordsize="2189,0" path="m8901,3455l11090,3455e" filled="false" stroked="true" strokeweight=".72pt" strokecolor="#000000">
                <v:path arrowok="t"/>
              </v:shape>
            </v:group>
            <v:group style="position:absolute;left:8985;top:5110;width:1512;height:2" coordorigin="8985,5110" coordsize="1512,2">
              <v:shape style="position:absolute;left:8985;top:5110;width:1512;height:2" coordorigin="8985,5110" coordsize="1512,0" path="m8985,5110l10497,5110e" filled="false" stroked="true" strokeweight=".12pt" strokecolor="#000000">
                <v:path arrowok="t"/>
              </v:shape>
            </v:group>
            <v:group style="position:absolute;left:10497;top:3461;width:593;height:1325" coordorigin="10497,3461" coordsize="593,1325">
              <v:shape style="position:absolute;left:10497;top:3461;width:593;height:1325" coordorigin="10497,3461" coordsize="593,1325" path="m11090,4786l11090,3461,10497,3461e" filled="false" stroked="true" strokeweight=".12pt" strokecolor="#000000">
                <v:path arrowok="t"/>
              </v:shape>
            </v:group>
            <v:group style="position:absolute;left:8090;top:3461;width:771;height:375" coordorigin="8090,3461" coordsize="771,375">
              <v:shape style="position:absolute;left:8090;top:3461;width:771;height:375" coordorigin="8090,3461" coordsize="771,375" path="m8860,3461l8277,3461,8090,3461,8090,3835e" filled="false" stroked="true" strokeweight=".12pt" strokecolor="#000000">
                <v:path arrowok="t"/>
              </v:shape>
            </v:group>
            <v:group style="position:absolute;left:8090;top:4493;width:92;height:617" coordorigin="8090,4493" coordsize="92,617">
              <v:shape style="position:absolute;left:8090;top:4493;width:92;height:617" coordorigin="8090,4493" coordsize="92,617" path="m8090,4493l8090,4786,8090,5110,8181,5110e" filled="false" stroked="true" strokeweight=".12pt" strokecolor="#000000">
                <v:path arrowok="t"/>
              </v:shape>
            </v:group>
            <v:group style="position:absolute;left:11085;top:3350;width:106;height:15" coordorigin="11085,3350" coordsize="106,15">
              <v:shape style="position:absolute;left:11085;top:3350;width:106;height:15" coordorigin="11085,3350" coordsize="106,15" path="m11085,3365l11085,3350,11190,3350,11190,3365,11118,3365e" filled="false" stroked="true" strokeweight=".12pt" strokecolor="#000000">
                <v:path arrowok="t"/>
              </v:shape>
            </v:group>
            <v:group style="position:absolute;left:11085;top:3350;width:106;height:15" coordorigin="11085,3350" coordsize="106,15">
              <v:shape style="position:absolute;left:11085;top:3350;width:106;height:15" coordorigin="11085,3350" coordsize="106,15" path="m11190,3365l11085,3350,11085,3365,11190,3350e" filled="false" stroked="true" strokeweight=".12pt" strokecolor="#000000">
                <v:path arrowok="t"/>
              </v:shape>
            </v:group>
            <v:group style="position:absolute;left:9316;top:6900;width:1868;height:2" coordorigin="9316,6900" coordsize="1868,2">
              <v:shape style="position:absolute;left:9316;top:6900;width:1868;height:2" coordorigin="9316,6900" coordsize="1868,0" path="m11183,6900l10497,6900,9316,6900e" filled="false" stroked="true" strokeweight=".12pt" strokecolor="#000000">
                <v:path arrowok="t"/>
              </v:shape>
            </v:group>
            <v:group style="position:absolute;left:8025;top:5155;width:156;height:473" coordorigin="8025,5155" coordsize="156,473">
              <v:shape style="position:absolute;left:8025;top:5155;width:156;height:473" coordorigin="8025,5155" coordsize="156,473" path="m8181,5155l8025,5155,8025,5628e" filled="false" stroked="true" strokeweight=".12pt" strokecolor="#000000">
                <v:path arrowok="t"/>
              </v:shape>
            </v:group>
            <v:group style="position:absolute;left:8025;top:5155;width:156;height:473" coordorigin="8025,5155" coordsize="156,473">
              <v:shape style="position:absolute;left:8025;top:5155;width:156;height:473" coordorigin="8025,5155" coordsize="156,473" path="m8181,5155l8025,5155,8025,5628e" filled="false" stroked="true" strokeweight=".12pt" strokecolor="#000000">
                <v:path arrowok="t"/>
              </v:shape>
            </v:group>
            <v:group style="position:absolute;left:8025;top:5155;width:156;height:473" coordorigin="8025,5155" coordsize="156,473">
              <v:shape style="position:absolute;left:8025;top:5155;width:156;height:473" coordorigin="8025,5155" coordsize="156,473" path="m8181,5155l8025,5155,8025,5628e" filled="false" stroked="true" strokeweight=".12pt" strokecolor="#000000">
                <v:path arrowok="t"/>
              </v:shape>
            </v:group>
            <v:group style="position:absolute;left:11082;top:6886;width:53;height:15" coordorigin="11082,6886" coordsize="53,15">
              <v:shape style="position:absolute;left:11082;top:6886;width:53;height:15" coordorigin="11082,6886" coordsize="53,15" path="m11102,6900l11082,6900,11082,6886,11102,6886,11082,6886,11082,6900,11135,6886,11135,6900,11082,6886e" filled="false" stroked="true" strokeweight=".12pt" strokecolor="#000000">
                <v:path arrowok="t"/>
              </v:shape>
            </v:group>
            <v:group style="position:absolute;left:8078;top:3365;width:15;height:17" coordorigin="8078,3365" coordsize="15,17">
              <v:shape style="position:absolute;left:8078;top:3365;width:15;height:17" coordorigin="8078,3365" coordsize="15,17" path="m8078,3365l8078,3382,8092,3382,8092,3365,8078,3365,8092,3382,8078,3382,8092,3365e" filled="false" stroked="true" strokeweight=".12pt" strokecolor="#000000">
                <v:path arrowok="t"/>
              </v:shape>
            </v:group>
            <v:group style="position:absolute;left:8025;top:5628;width:634;height:1241" coordorigin="8025,5628" coordsize="634,1241">
              <v:shape style="position:absolute;left:8025;top:5628;width:634;height:1241" coordorigin="8025,5628" coordsize="634,1241" path="m8658,6869l8025,6869,8025,5628,8025,6869,8658,6869,8025,6869e" filled="false" stroked="true" strokeweight=".12pt" strokecolor="#000000">
                <v:path arrowok="t"/>
              </v:shape>
            </v:group>
            <v:group style="position:absolute;left:8025;top:6882;width:634;height:2" coordorigin="8025,6882" coordsize="634,2">
              <v:shape style="position:absolute;left:8025;top:6882;width:634;height:2" coordorigin="8025,6882" coordsize="634,0" path="m8025,6882l8658,6882e" filled="false" stroked="true" strokeweight=".48pt" strokecolor="#000000">
                <v:path arrowok="t"/>
              </v:shape>
            </v:group>
            <v:group style="position:absolute;left:9801;top:5213;width:1203;height:785" coordorigin="9801,5213" coordsize="1203,785">
              <v:shape style="position:absolute;left:9801;top:5213;width:1203;height:785" coordorigin="9801,5213" coordsize="1203,785" path="m11003,5213l9801,5213,9801,5998e" filled="false" stroked="true" strokeweight=".12pt" strokecolor="#000000">
                <v:path arrowok="t"/>
              </v:shape>
            </v:group>
            <v:group style="position:absolute;left:9801;top:5213;width:1203;height:1503" coordorigin="9801,5213" coordsize="1203,1503">
              <v:shape style="position:absolute;left:9801;top:5213;width:1203;height:1503" coordorigin="9801,5213" coordsize="1203,1503" path="m9801,6190l9801,6715,11003,6715,11003,5213e" filled="false" stroked="true" strokeweight=".12pt" strokecolor="#000000">
                <v:path arrowok="t"/>
              </v:shape>
            </v:group>
            <v:group style="position:absolute;left:9822;top:5234;width:1160;height:764" coordorigin="9822,5234" coordsize="1160,764">
              <v:shape style="position:absolute;left:9822;top:5234;width:1160;height:764" coordorigin="9822,5234" coordsize="1160,764" path="m10982,5234l9822,5234,9822,5998e" filled="false" stroked="true" strokeweight=".12pt" strokecolor="#000000">
                <v:path arrowok="t"/>
              </v:shape>
            </v:group>
            <v:group style="position:absolute;left:9822;top:5234;width:1160;height:1460" coordorigin="9822,5234" coordsize="1160,1460">
              <v:shape style="position:absolute;left:9822;top:5234;width:1160;height:1460" coordorigin="9822,5234" coordsize="1160,1460" path="m9822,6190l9822,6694,10982,6694,10982,5234e" filled="false" stroked="true" strokeweight=".12pt" strokecolor="#000000">
                <v:path arrowok="t"/>
              </v:shape>
            </v:group>
            <v:group style="position:absolute;left:9824;top:5657;width:1057;height:266" coordorigin="9824,5657" coordsize="1057,266">
              <v:shape style="position:absolute;left:9824;top:5657;width:1057;height:266" coordorigin="9824,5657" coordsize="1057,266" path="m10881,5923l10779,5882,10677,5845,10573,5811,10468,5780,10362,5752,10256,5727,10149,5705,10041,5686,9933,5670,9879,5663,9824,5657e" filled="false" stroked="true" strokeweight=".12pt" strokecolor="#000000">
                <v:path arrowok="t"/>
              </v:shape>
            </v:group>
            <v:group style="position:absolute;left:10869;top:5666;width:112;height:252" coordorigin="10869,5666" coordsize="112,252">
              <v:shape style="position:absolute;left:10869;top:5666;width:112;height:252" coordorigin="10869,5666" coordsize="112,252" path="m10981,5666l10920,5716,10882,5783,10869,5859,10870,5879,10873,5898,10877,5918e" filled="false" stroked="true" strokeweight=".12pt" strokecolor="#000000">
                <v:path arrowok="t"/>
              </v:shape>
            </v:group>
            <v:group style="position:absolute;left:10232;top:5516;width:183;height:186" coordorigin="10232,5516" coordsize="183,186">
              <v:shape style="position:absolute;left:10232;top:5516;width:183;height:186" coordorigin="10232,5516" coordsize="183,186" path="m10232,5516l10270,5562,10311,5607,10354,5649,10399,5688,10414,5701e" filled="false" stroked="true" strokeweight=".12pt" strokecolor="#000000">
                <v:path arrowok="t"/>
              </v:shape>
            </v:group>
            <v:group style="position:absolute;left:10237;top:5277;width:186;height:183" coordorigin="10237,5277" coordsize="186,183">
              <v:shape style="position:absolute;left:10237;top:5277;width:186;height:183" coordorigin="10237,5277" coordsize="186,183" path="m10422,5277l10375,5315,10331,5355,10289,5398,10249,5444,10237,5459e" filled="false" stroked="true" strokeweight=".12pt" strokecolor="#000000">
                <v:path arrowok="t"/>
              </v:shape>
            </v:group>
            <v:group style="position:absolute;left:10222;top:5464;width:10;height:53" coordorigin="10222,5464" coordsize="10,53">
              <v:shape style="position:absolute;left:10222;top:5464;width:10;height:53" coordorigin="10222,5464" coordsize="10,53" path="m10232,5464l10222,5481,10222,5499,10232,5516e" filled="false" stroked="true" strokeweight=".12pt" strokecolor="#000000">
                <v:path arrowok="t"/>
              </v:shape>
            </v:group>
            <v:group style="position:absolute;left:10884;top:5477;width:15;height:46" coordorigin="10884,5477" coordsize="15,46">
              <v:shape style="position:absolute;left:10884;top:5477;width:15;height:46" coordorigin="10884,5477" coordsize="15,46" path="m10889,5523l10895,5516,10898,5508,10897,5499,10896,5490,10892,5482,10884,5477e" filled="false" stroked="true" strokeweight=".12pt" strokecolor="#000000">
                <v:path arrowok="t"/>
              </v:shape>
            </v:group>
            <v:group style="position:absolute;left:10455;top:5516;width:183;height:186" coordorigin="10455,5516" coordsize="183,186">
              <v:shape style="position:absolute;left:10455;top:5516;width:183;height:186" coordorigin="10455,5516" coordsize="183,186" path="m10455,5516l10493,5562,10534,5607,10577,5649,10622,5688,10638,5701e" filled="false" stroked="true" strokeweight=".12pt" strokecolor="#000000">
                <v:path arrowok="t"/>
              </v:shape>
            </v:group>
            <v:group style="position:absolute;left:10649;top:5711;width:53;height:10" coordorigin="10649,5711" coordsize="53,10">
              <v:shape style="position:absolute;left:10649;top:5711;width:53;height:10" coordorigin="10649,5711" coordsize="53,10" path="m10649,5711l10666,5720,10685,5720,10702,5711e" filled="false" stroked="true" strokeweight=".12pt" strokecolor="#000000">
                <v:path arrowok="t"/>
              </v:shape>
            </v:group>
            <v:group style="position:absolute;left:10471;top:5639;width:91;height:79" coordorigin="10471,5639" coordsize="91,79">
              <v:shape style="position:absolute;left:10471;top:5639;width:91;height:79" coordorigin="10471,5639" coordsize="91,79" path="m10471,5718l10517,5680,10547,5653,10562,5639e" filled="false" stroked="true" strokeweight=".12pt" strokecolor="#000000">
                <v:path arrowok="t"/>
              </v:shape>
            </v:group>
            <v:group style="position:absolute;left:10426;top:5711;width:53;height:10" coordorigin="10426,5711" coordsize="53,10">
              <v:shape style="position:absolute;left:10426;top:5711;width:53;height:10" coordorigin="10426,5711" coordsize="53,10" path="m10426,5711l10443,5720,10462,5720,10479,5711e" filled="false" stroked="true" strokeweight=".12pt" strokecolor="#000000">
                <v:path arrowok="t"/>
              </v:shape>
            </v:group>
            <v:group style="position:absolute;left:10635;top:5272;width:53;height:10" coordorigin="10635,5272" coordsize="53,10">
              <v:shape style="position:absolute;left:10635;top:5272;width:53;height:10" coordorigin="10635,5272" coordsize="53,10" path="m10688,5281l10671,5272,10652,5272,10635,5281e" filled="false" stroked="true" strokeweight=".12pt" strokecolor="#000000">
                <v:path arrowok="t"/>
              </v:shape>
            </v:group>
            <v:group style="position:absolute;left:10445;top:5464;width:10;height:53" coordorigin="10445,5464" coordsize="10,53">
              <v:shape style="position:absolute;left:10445;top:5464;width:10;height:53" coordorigin="10445,5464" coordsize="10,53" path="m10455,5464l10445,5481,10445,5499,10455,5516e" filled="false" stroked="true" strokeweight=".12pt" strokecolor="#000000">
                <v:path arrowok="t"/>
              </v:shape>
            </v:group>
            <v:group style="position:absolute;left:10457;top:5277;width:186;height:183" coordorigin="10457,5277" coordsize="186,183">
              <v:shape style="position:absolute;left:10457;top:5277;width:186;height:183" coordorigin="10457,5277" coordsize="186,183" path="m10643,5277l10596,5315,10552,5355,10510,5398,10470,5444,10457,5459e" filled="false" stroked="true" strokeweight=".12pt" strokecolor="#000000">
                <v:path arrowok="t"/>
              </v:shape>
            </v:group>
            <v:group style="position:absolute;left:10476;top:5291;width:76;height:66" coordorigin="10476,5291" coordsize="76,66">
              <v:shape style="position:absolute;left:10476;top:5291;width:76;height:66" coordorigin="10476,5291" coordsize="76,66" path="m10551,5357l10537,5343,10522,5330,10507,5317,10491,5304,10476,5291e" filled="false" stroked="true" strokeweight=".12pt" strokecolor="#000000">
                <v:path arrowok="t"/>
              </v:shape>
            </v:group>
            <v:group style="position:absolute;left:10414;top:5272;width:53;height:10" coordorigin="10414,5272" coordsize="53,10">
              <v:shape style="position:absolute;left:10414;top:5272;width:53;height:10" coordorigin="10414,5272" coordsize="53,10" path="m10467,5281l10450,5272,10431,5272,10414,5281e" filled="false" stroked="true" strokeweight=".12pt" strokecolor="#000000">
                <v:path arrowok="t"/>
              </v:shape>
            </v:group>
            <v:group style="position:absolute;left:10699;top:5293;width:183;height:186" coordorigin="10699,5293" coordsize="183,186">
              <v:shape style="position:absolute;left:10699;top:5293;width:183;height:186" coordorigin="10699,5293" coordsize="183,186" path="m10882,5478l10844,5432,10803,5388,10760,5346,10715,5306,10699,5293e" filled="false" stroked="true" strokeweight=".12pt" strokecolor="#000000">
                <v:path arrowok="t"/>
              </v:shape>
            </v:group>
            <v:group style="position:absolute;left:10694;top:5534;width:185;height:184" coordorigin="10694,5534" coordsize="185,184">
              <v:shape style="position:absolute;left:10694;top:5534;width:185;height:184" coordorigin="10694,5534" coordsize="185,184" path="m10694,5717l10738,5676,10780,5634,10823,5591,10865,5548,10879,5534e" filled="false" stroked="true" strokeweight=".12pt" strokecolor="#000000">
                <v:path arrowok="t"/>
              </v:shape>
            </v:group>
            <v:group style="position:absolute;left:6796;top:4438;width:2;height:147" coordorigin="6796,4438" coordsize="2,147">
              <v:shape style="position:absolute;left:6796;top:4438;width:2;height:147" coordorigin="6796,4438" coordsize="0,147" path="m6796,4584l6796,4438e" filled="false" stroked="true" strokeweight=".12pt" strokecolor="#000000">
                <v:path arrowok="t"/>
              </v:shape>
            </v:group>
            <v:group style="position:absolute;left:6796;top:2844;width:2;height:1056" coordorigin="6796,2844" coordsize="2,1056">
              <v:shape style="position:absolute;left:6796;top:2844;width:2;height:1056" coordorigin="6796,2844" coordsize="0,1056" path="m6796,3900l6796,2844e" filled="false" stroked="true" strokeweight=".12pt" strokecolor="#000000">
                <v:path arrowok="t"/>
              </v:shape>
            </v:group>
            <v:group style="position:absolute;left:6784;top:2832;width:2;height:1068" coordorigin="6784,2832" coordsize="2,1068">
              <v:shape style="position:absolute;left:6784;top:2832;width:2;height:1068" coordorigin="6784,2832" coordsize="0,1068" path="m6784,3900l6784,2832e" filled="false" stroked="true" strokeweight=".12pt" strokecolor="#000000">
                <v:path arrowok="t"/>
              </v:shape>
            </v:group>
            <v:group style="position:absolute;left:6710;top:2832;width:2;height:1673" coordorigin="6710,2832" coordsize="2,1673">
              <v:shape style="position:absolute;left:6710;top:2832;width:2;height:1673" coordorigin="6710,2832" coordsize="0,1673" path="m6710,2832l6710,4505e" filled="false" stroked="true" strokeweight=".3pt" strokecolor="#000000">
                <v:path arrowok="t"/>
              </v:shape>
            </v:group>
            <v:group style="position:absolute;left:6702;top:4438;width:2;height:68" coordorigin="6702,4438" coordsize="2,68">
              <v:shape style="position:absolute;left:6702;top:4438;width:2;height:68" coordorigin="6702,4438" coordsize="0,68" path="m6702,4505l6702,4438e" filled="false" stroked="true" strokeweight=".12pt" strokecolor="#000000">
                <v:path arrowok="t"/>
              </v:shape>
            </v:group>
            <v:group style="position:absolute;left:6702;top:2844;width:2;height:1056" coordorigin="6702,2844" coordsize="2,1056">
              <v:shape style="position:absolute;left:6702;top:2844;width:2;height:1056" coordorigin="6702,2844" coordsize="0,1056" path="m6702,3900l6702,2844e" filled="false" stroked="true" strokeweight=".12pt" strokecolor="#000000">
                <v:path arrowok="t"/>
              </v:shape>
            </v:group>
            <v:group style="position:absolute;left:6100;top:2844;width:603;height:593" coordorigin="6100,2844" coordsize="603,593">
              <v:shape style="position:absolute;left:6100;top:2844;width:603;height:593" coordorigin="6100,2844" coordsize="603,593" path="m6100,2844l6100,3437,6702,3437,6702,2844,6100,2844e" filled="false" stroked="true" strokeweight=".12pt" strokecolor="#000000">
                <v:path arrowok="t"/>
              </v:shape>
            </v:group>
            <v:group style="position:absolute;left:6474;top:2942;width:190;height:68" coordorigin="6474,2942" coordsize="190,68">
              <v:shape style="position:absolute;left:6474;top:2942;width:190;height:68" coordorigin="6474,2942" coordsize="190,68" path="m6664,3010l6474,2942e" filled="false" stroked="true" strokeweight=".12pt" strokecolor="#000000">
                <v:path arrowok="t"/>
              </v:shape>
            </v:group>
            <v:group style="position:absolute;left:6450;top:3005;width:111;height:260" coordorigin="6450,3005" coordsize="111,260">
              <v:shape style="position:absolute;left:6450;top:3005;width:111;height:260" coordorigin="6450,3005" coordsize="111,260" path="m6561,3264l6450,3005e" filled="false" stroked="true" strokeweight=".12pt" strokecolor="#000000">
                <v:path arrowok="t"/>
              </v:shape>
            </v:group>
            <v:group style="position:absolute;left:6165;top:2942;width:192;height:68" coordorigin="6165,2942" coordsize="192,68">
              <v:shape style="position:absolute;left:6165;top:2942;width:192;height:68" coordorigin="6165,2942" coordsize="192,68" path="m6165,3010l6357,2942e" filled="false" stroked="true" strokeweight=".12pt" strokecolor="#000000">
                <v:path arrowok="t"/>
              </v:shape>
            </v:group>
            <v:group style="position:absolute;left:6268;top:3005;width:111;height:260" coordorigin="6268,3005" coordsize="111,260">
              <v:shape style="position:absolute;left:6268;top:3005;width:111;height:260" coordorigin="6268,3005" coordsize="111,260" path="m6268,3264l6378,3005e" filled="false" stroked="true" strokeweight=".12pt" strokecolor="#000000">
                <v:path arrowok="t"/>
              </v:shape>
            </v:group>
            <v:group style="position:absolute;left:6414;top:2947;width:8;height:8" coordorigin="6414,2947" coordsize="8,8">
              <v:shape style="position:absolute;left:6414;top:2947;width:8;height:8" coordorigin="6414,2947" coordsize="8,8" path="m6418,2947l6416,2947,6414,2949,6414,2951,6414,2953,6416,2954,6418,2954,6420,2954,6422,2953,6422,2951,6422,2949,6420,2947,6418,2947e" filled="false" stroked="true" strokeweight=".12pt" strokecolor="#000000">
                <v:path arrowok="t"/>
              </v:shape>
            </v:group>
            <v:group style="position:absolute;left:6382;top:2894;width:68;height:66" coordorigin="6382,2894" coordsize="68,66">
              <v:shape style="position:absolute;left:6382;top:2894;width:68;height:66" coordorigin="6382,2894" coordsize="68,66" path="m6416,2894l6395,2901,6382,2919,6386,2944,6399,2960,6427,2958,6443,2949,6450,2933,6444,2910,6428,2897e" filled="false" stroked="true" strokeweight=".12pt" strokecolor="#000000">
                <v:path arrowok="t"/>
              </v:shape>
            </v:group>
            <v:group style="position:absolute;left:6405;top:2926;width:8;height:8" coordorigin="6405,2926" coordsize="8,8">
              <v:shape style="position:absolute;left:6405;top:2926;width:8;height:8" coordorigin="6405,2926" coordsize="8,8" path="m6408,2926l6406,2926,6405,2927,6405,2929,6405,2931,6406,2933,6408,2933,6410,2933,6412,2931,6412,2929,6412,2927,6410,2926,6408,2926e" filled="false" stroked="true" strokeweight=".12pt" strokecolor="#000000">
                <v:path arrowok="t"/>
              </v:shape>
            </v:group>
            <v:group style="position:absolute;left:6400;top:2945;width:8;height:8" coordorigin="6400,2945" coordsize="8,8">
              <v:shape style="position:absolute;left:6400;top:2945;width:8;height:8" coordorigin="6400,2945" coordsize="8,8" path="m6404,2945l6402,2945,6400,2946,6400,2948,6400,2950,6402,2952,6404,2952,6406,2952,6407,2950,6407,2948,6407,2946,6406,2945,6404,2945e" filled="false" stroked="true" strokeweight=".12pt" strokecolor="#000000">
                <v:path arrowok="t"/>
              </v:shape>
            </v:group>
            <v:group style="position:absolute;left:6390;top:2933;width:8;height:8" coordorigin="6390,2933" coordsize="8,8">
              <v:shape style="position:absolute;left:6390;top:2933;width:8;height:8" coordorigin="6390,2933" coordsize="8,8" path="m6394,2933l6392,2933,6390,2934,6390,2936,6390,2938,6392,2940,6394,2940,6396,2940,6398,2938,6398,2936,6398,2934,6396,2933,6394,2933e" filled="false" stroked="true" strokeweight=".12pt" strokecolor="#000000">
                <v:path arrowok="t"/>
              </v:shape>
            </v:group>
            <v:group style="position:absolute;left:6390;top:2918;width:8;height:8" coordorigin="6390,2918" coordsize="8,8">
              <v:shape style="position:absolute;left:6390;top:2918;width:8;height:8" coordorigin="6390,2918" coordsize="8,8" path="m6394,2918l6392,2918,6390,2920,6390,2922,6390,2924,6392,2926,6394,2926,6396,2926,6398,2924,6398,2922,6398,2920,6396,2918,6394,2918e" filled="false" stroked="true" strokeweight=".12pt" strokecolor="#000000">
                <v:path arrowok="t"/>
              </v:shape>
            </v:group>
            <v:group style="position:absolute;left:6400;top:2906;width:8;height:8" coordorigin="6400,2906" coordsize="8,8">
              <v:shape style="position:absolute;left:6400;top:2906;width:8;height:8" coordorigin="6400,2906" coordsize="8,8" path="m6404,2906l6402,2906,6400,2908,6400,2910,6400,2912,6402,2914,6404,2914,6406,2914,6407,2912,6407,2910,6407,2908,6406,2906,6404,2906e" filled="false" stroked="true" strokeweight=".12pt" strokecolor="#000000">
                <v:path arrowok="t"/>
              </v:shape>
            </v:group>
            <v:group style="position:absolute;left:6422;top:2926;width:8;height:8" coordorigin="6422,2926" coordsize="8,8">
              <v:shape style="position:absolute;left:6422;top:2926;width:8;height:8" coordorigin="6422,2926" coordsize="8,8" path="m6425,2926l6423,2926,6422,2927,6422,2929,6422,2931,6423,2933,6425,2933,6427,2933,6429,2931,6429,2929,6429,2927,6427,2926,6425,2926e" filled="false" stroked="true" strokeweight=".12pt" strokecolor="#000000">
                <v:path arrowok="t"/>
              </v:shape>
            </v:group>
            <v:group style="position:absolute;left:6414;top:2933;width:8;height:8" coordorigin="6414,2933" coordsize="8,8">
              <v:shape style="position:absolute;left:6414;top:2933;width:8;height:8" coordorigin="6414,2933" coordsize="8,8" path="m6418,2933l6416,2933,6414,2934,6414,2936,6414,2938,6416,2940,6418,2940,6420,2940,6422,2938,6422,2936,6422,2934,6420,2933,6418,2933e" filled="false" stroked="true" strokeweight=".12pt" strokecolor="#000000">
                <v:path arrowok="t"/>
              </v:shape>
            </v:group>
            <v:group style="position:absolute;left:6412;top:2916;width:8;height:8" coordorigin="6412,2916" coordsize="8,8">
              <v:shape style="position:absolute;left:6412;top:2916;width:8;height:8" coordorigin="6412,2916" coordsize="8,8" path="m6416,2916l6414,2916,6412,2918,6412,2920,6412,2922,6414,2923,6416,2923,6418,2923,6419,2922,6419,2920,6419,2918,6418,2916,6416,2916e" filled="false" stroked="true" strokeweight=".12pt" strokecolor="#000000">
                <v:path arrowok="t"/>
              </v:shape>
            </v:group>
            <v:group style="position:absolute;left:6426;top:2906;width:8;height:8" coordorigin="6426,2906" coordsize="8,8">
              <v:shape style="position:absolute;left:6426;top:2906;width:8;height:8" coordorigin="6426,2906" coordsize="8,8" path="m6430,2906l6428,2906,6426,2908,6426,2910,6426,2912,6428,2914,6430,2914,6432,2914,6434,2912,6434,2910,6434,2908,6432,2906,6430,2906e" filled="false" stroked="true" strokeweight=".12pt" strokecolor="#000000">
                <v:path arrowok="t"/>
              </v:shape>
            </v:group>
            <v:group style="position:absolute;left:6434;top:2918;width:8;height:8" coordorigin="6434,2918" coordsize="8,8">
              <v:shape style="position:absolute;left:6434;top:2918;width:8;height:8" coordorigin="6434,2918" coordsize="8,8" path="m6437,2918l6435,2918,6434,2920,6434,2922,6434,2924,6435,2926,6437,2926,6439,2926,6441,2924,6441,2922,6441,2920,6439,2918,6437,2918e" filled="false" stroked="true" strokeweight=".12pt" strokecolor="#000000">
                <v:path arrowok="t"/>
              </v:shape>
            </v:group>
            <v:group style="position:absolute;left:6434;top:2933;width:8;height:8" coordorigin="6434,2933" coordsize="8,8">
              <v:shape style="position:absolute;left:6434;top:2933;width:8;height:8" coordorigin="6434,2933" coordsize="8,8" path="m6437,2933l6435,2933,6434,2934,6434,2936,6434,2938,6435,2940,6437,2940,6439,2940,6441,2938,6441,2936,6441,2934,6439,2933,6437,2933e" filled="false" stroked="true" strokeweight=".12pt" strokecolor="#000000">
                <v:path arrowok="t"/>
              </v:shape>
            </v:group>
            <v:group style="position:absolute;left:6426;top:2942;width:8;height:8" coordorigin="6426,2942" coordsize="8,8">
              <v:shape style="position:absolute;left:6426;top:2942;width:8;height:8" coordorigin="6426,2942" coordsize="8,8" path="m6430,2942l6428,2942,6426,2944,6426,2946,6426,2948,6428,2950,6430,2950,6432,2950,6434,2948,6434,2946,6434,2944,6432,2942,6430,2942e" filled="false" stroked="true" strokeweight=".12pt" strokecolor="#000000">
                <v:path arrowok="t"/>
              </v:shape>
            </v:group>
            <v:group style="position:absolute;left:6412;top:2902;width:8;height:8" coordorigin="6412,2902" coordsize="8,8">
              <v:shape style="position:absolute;left:6412;top:2902;width:8;height:8" coordorigin="6412,2902" coordsize="8,8" path="m6416,2902l6414,2902,6412,2903,6412,2905,6412,2907,6414,2909,6416,2909,6418,2909,6419,2907,6419,2905,6419,2903,6418,2902,6416,2902e" filled="false" stroked="true" strokeweight=".12pt" strokecolor="#000000">
                <v:path arrowok="t"/>
              </v:shape>
            </v:group>
            <v:group style="position:absolute;left:6717;top:4399;width:60;height:32" coordorigin="6717,4399" coordsize="60,32">
              <v:shape style="position:absolute;left:6717;top:4399;width:60;height:32" coordorigin="6717,4399" coordsize="60,32" path="m6777,4430l6717,4430,6717,4399,6777,4399,6777,4430e" filled="false" stroked="true" strokeweight="0pt" strokecolor="#000000">
                <v:path arrowok="t"/>
              </v:shape>
            </v:group>
            <v:group style="position:absolute;left:6717;top:3374;width:60;height:32" coordorigin="6717,3374" coordsize="60,32">
              <v:shape style="position:absolute;left:6717;top:3374;width:60;height:32" coordorigin="6717,3374" coordsize="60,32" path="m6777,3406l6717,3406,6717,3374,6777,3374,6777,3406e" filled="false" stroked="true" strokeweight="0pt" strokecolor="#000000">
                <v:path arrowok="t"/>
              </v:shape>
            </v:group>
            <v:group style="position:absolute;left:6755;top:3874;width:2;height:526" coordorigin="6755,3874" coordsize="2,526">
              <v:shape style="position:absolute;left:6755;top:3874;width:2;height:526" coordorigin="6755,3874" coordsize="0,526" path="m6755,3874l6755,4399e" filled="false" stroked="true" strokeweight=".82pt" strokecolor="#000000">
                <v:path arrowok="t"/>
              </v:shape>
            </v:group>
            <v:group style="position:absolute;left:6740;top:3406;width:2;height:545" coordorigin="6740,3406" coordsize="2,545">
              <v:shape style="position:absolute;left:6740;top:3406;width:2;height:545" coordorigin="6740,3406" coordsize="0,545" path="m6740,3406l6740,3950e" filled="false" stroked="true" strokeweight=".94pt" strokecolor="#000000">
                <v:path arrowok="t"/>
              </v:shape>
            </v:group>
            <v:group style="position:absolute;left:6702;top:3358;width:10;height:543" coordorigin="6702,3358" coordsize="10,543">
              <v:shape style="position:absolute;left:6702;top:3358;width:10;height:543" coordorigin="6702,3358" coordsize="10,543" path="m6702,3900l6712,3900,6712,3358e" filled="false" stroked="true" strokeweight=".12pt" strokecolor="#000000">
                <v:path arrowok="t"/>
              </v:shape>
            </v:group>
            <v:group style="position:absolute;left:6784;top:3358;width:12;height:543" coordorigin="6784,3358" coordsize="12,543">
              <v:shape style="position:absolute;left:6784;top:3358;width:12;height:543" coordorigin="6784,3358" coordsize="12,543" path="m6796,3900l6784,3900,6784,3358e" filled="false" stroked="true" strokeweight=".12pt" strokecolor="#000000">
                <v:path arrowok="t"/>
              </v:shape>
            </v:group>
            <v:group style="position:absolute;left:6702;top:4438;width:94;height:2" coordorigin="6702,4438" coordsize="94,2">
              <v:shape style="position:absolute;left:6702;top:4438;width:94;height:2" coordorigin="6702,4438" coordsize="94,0" path="m6784,4438l6796,4438,6702,4438e" filled="false" stroked="true" strokeweight=".12pt" strokecolor="#000000">
                <v:path arrowok="t"/>
              </v:shape>
            </v:group>
            <v:group style="position:absolute;left:5546;top:4411;width:317;height:2" coordorigin="5546,4411" coordsize="317,2">
              <v:shape style="position:absolute;left:5546;top:4411;width:317;height:2" coordorigin="5546,4411" coordsize="317,0" path="m5546,4411l5862,4411e" filled="false" stroked="true" strokeweight=".12pt" strokecolor="#000000">
                <v:path arrowok="t"/>
              </v:shape>
            </v:group>
            <v:group style="position:absolute;left:5898;top:4183;width:2;height:192" coordorigin="5898,4183" coordsize="2,192">
              <v:shape style="position:absolute;left:5898;top:4183;width:2;height:192" coordorigin="5898,4183" coordsize="0,192" path="m5898,4183l5898,4375e" filled="false" stroked="true" strokeweight=".12pt" strokecolor="#000000">
                <v:path arrowok="t"/>
              </v:shape>
            </v:group>
            <v:group style="position:absolute;left:5510;top:4183;width:2;height:192" coordorigin="5510,4183" coordsize="2,192">
              <v:shape style="position:absolute;left:5510;top:4183;width:2;height:192" coordorigin="5510,4183" coordsize="0,192" path="m5510,4375l5510,4183e" filled="false" stroked="true" strokeweight=".12pt" strokecolor="#000000">
                <v:path arrowok="t"/>
              </v:shape>
            </v:group>
            <v:group style="position:absolute;left:5512;top:4145;width:35;height:24" coordorigin="5512,4145" coordsize="35,24">
              <v:shape style="position:absolute;left:5512;top:4145;width:35;height:24" coordorigin="5512,4145" coordsize="35,24" path="m5547,4145l5526,4151,5512,4168e" filled="false" stroked="true" strokeweight=".12pt" strokecolor="#000000">
                <v:path arrowok="t"/>
              </v:shape>
            </v:group>
            <v:group style="position:absolute;left:5546;top:4147;width:317;height:2" coordorigin="5546,4147" coordsize="317,2">
              <v:shape style="position:absolute;left:5546;top:4147;width:317;height:2" coordorigin="5546,4147" coordsize="317,0" path="m5546,4147l5862,4147e" filled="false" stroked="true" strokeweight=".12pt" strokecolor="#000000">
                <v:path arrowok="t"/>
              </v:shape>
            </v:group>
            <v:group style="position:absolute;left:5878;top:4147;width:24;height:35" coordorigin="5878,4147" coordsize="24,35">
              <v:shape style="position:absolute;left:5878;top:4147;width:24;height:35" coordorigin="5878,4147" coordsize="24,35" path="m5901,4182l5894,4161,5878,4147e" filled="false" stroked="true" strokeweight=".12pt" strokecolor="#000000">
                <v:path arrowok="t"/>
              </v:shape>
            </v:group>
            <v:group style="position:absolute;left:5510;top:4374;width:24;height:35" coordorigin="5510,4374" coordsize="24,35">
              <v:shape style="position:absolute;left:5510;top:4374;width:24;height:35" coordorigin="5510,4374" coordsize="24,35" path="m5510,4374l5516,4395,5533,4409e" filled="false" stroked="true" strokeweight=".12pt" strokecolor="#000000">
                <v:path arrowok="t"/>
              </v:shape>
            </v:group>
            <v:group style="position:absolute;left:5864;top:4388;width:35;height:24" coordorigin="5864,4388" coordsize="35,24">
              <v:shape style="position:absolute;left:5864;top:4388;width:35;height:24" coordorigin="5864,4388" coordsize="35,24" path="m5864,4411l5885,4405,5898,4388e" filled="false" stroked="true" strokeweight=".12pt" strokecolor="#000000">
                <v:path arrowok="t"/>
              </v:shape>
            </v:group>
            <v:group style="position:absolute;left:5478;top:4114;width:452;height:380" coordorigin="5478,4114" coordsize="452,380">
              <v:shape style="position:absolute;left:5478;top:4114;width:452;height:380" coordorigin="5478,4114" coordsize="452,380" path="m5478,4114l5478,4493,5930,4493,5930,4114,5478,4114e" filled="false" stroked="true" strokeweight=".12pt" strokecolor="#000000">
                <v:path arrowok="t"/>
              </v:shape>
            </v:group>
            <v:group style="position:absolute;left:5781;top:4310;width:111;height:178" coordorigin="5781,4310" coordsize="111,178">
              <v:shape style="position:absolute;left:5781;top:4310;width:111;height:178" coordorigin="5781,4310" coordsize="111,178" path="m5781,4320l5874,4488,5891,4476,5798,4310,5781,4320e" filled="false" stroked="true" strokeweight=".12pt" strokecolor="#000000">
                <v:path arrowok="t"/>
              </v:shape>
            </v:group>
            <v:group style="position:absolute;left:6923;top:2846;width:2;height:317" coordorigin="6923,2846" coordsize="2,317">
              <v:shape style="position:absolute;left:6923;top:2846;width:2;height:317" coordorigin="6923,2846" coordsize="0,317" path="m6923,2846l6923,3163e" filled="false" stroked="true" strokeweight=".12pt" strokecolor="#000000">
                <v:path arrowok="t"/>
              </v:shape>
            </v:group>
            <v:group style="position:absolute;left:6813;top:3352;width:387;height:2" coordorigin="6813,3352" coordsize="387,2">
              <v:shape style="position:absolute;left:6813;top:3352;width:387;height:2" coordorigin="6813,3352" coordsize="387,0" path="m6813,3352l7199,3352e" filled="false" stroked="true" strokeweight=".24pt" strokecolor="#000000">
                <v:path arrowok="t"/>
              </v:shape>
            </v:group>
            <v:group style="position:absolute;left:6923;top:3230;width:2;height:60" coordorigin="6923,3230" coordsize="2,60">
              <v:shape style="position:absolute;left:6923;top:3230;width:2;height:60" coordorigin="6923,3230" coordsize="0,60" path="m6923,3230l6923,3290e" filled="false" stroked="true" strokeweight=".12pt" strokecolor="#000000">
                <v:path arrowok="t"/>
              </v:shape>
            </v:group>
            <v:group style="position:absolute;left:6923;top:2974;width:2;height:2" coordorigin="6923,2974" coordsize="2,2">
              <v:shape style="position:absolute;left:6923;top:2974;width:2;height:2" coordorigin="6923,2974" coordsize="0,0" path="m6923,2974l6923,2974e" filled="false" stroked="true" strokeweight=".12pt" strokecolor="#000000">
                <v:path arrowok="t"/>
              </v:shape>
            </v:group>
            <v:group style="position:absolute;left:6923;top:3046;width:2;height:2" coordorigin="6923,3046" coordsize="2,2">
              <v:shape style="position:absolute;left:6923;top:3046;width:2;height:2" coordorigin="6923,3046" coordsize="0,0" path="m6923,3046l6923,3046e" filled="false" stroked="true" strokeweight=".12pt" strokecolor="#000000">
                <v:path arrowok="t"/>
              </v:shape>
            </v:group>
            <v:group style="position:absolute;left:7041;top:2846;width:2;height:317" coordorigin="7041,2846" coordsize="2,317">
              <v:shape style="position:absolute;left:7041;top:2846;width:2;height:317" coordorigin="7041,2846" coordsize="0,317" path="m7041,2846l7041,3163e" filled="false" stroked="true" strokeweight=".12pt" strokecolor="#000000">
                <v:path arrowok="t"/>
              </v:shape>
            </v:group>
            <v:group style="position:absolute;left:7041;top:3278;width:2;height:12" coordorigin="7041,3278" coordsize="2,12">
              <v:shape style="position:absolute;left:7041;top:3278;width:2;height:12" coordorigin="7041,3278" coordsize="0,12" path="m7041,3290l7041,3278e" filled="false" stroked="true" strokeweight=".12pt" strokecolor="#000000">
                <v:path arrowok="t"/>
              </v:shape>
            </v:group>
            <v:group style="position:absolute;left:7040;top:3215;width:3;height:2" coordorigin="7040,3215" coordsize="3,2">
              <v:shape style="position:absolute;left:7040;top:3215;width:3;height:2" coordorigin="7040,3215" coordsize="3,0" path="m7040,3215l7042,3215e" filled="false" stroked="true" strokeweight=".12pt" strokecolor="#000000">
                <v:path arrowok="t"/>
              </v:shape>
            </v:group>
            <v:group style="position:absolute;left:7161;top:2846;width:2;height:353" coordorigin="7161,2846" coordsize="2,353">
              <v:shape style="position:absolute;left:7161;top:2846;width:2;height:353" coordorigin="7161,2846" coordsize="0,353" path="m7161,2846l7161,3199e" filled="false" stroked="true" strokeweight=".12pt" strokecolor="#000000">
                <v:path arrowok="t"/>
              </v:shape>
            </v:group>
            <v:group style="position:absolute;left:7161;top:3278;width:2;height:12" coordorigin="7161,3278" coordsize="2,12">
              <v:shape style="position:absolute;left:7161;top:3278;width:2;height:12" coordorigin="7161,3278" coordsize="0,12" path="m7161,3290l7161,3278e" filled="false" stroked="true" strokeweight=".12pt" strokecolor="#000000">
                <v:path arrowok="t"/>
              </v:shape>
            </v:group>
            <v:group style="position:absolute;left:7014;top:3163;width:2;height:435" coordorigin="7014,3163" coordsize="2,435">
              <v:shape style="position:absolute;left:7014;top:3163;width:2;height:435" coordorigin="7014,3163" coordsize="0,435" path="m7014,3163l7014,3598e" filled="false" stroked="true" strokeweight=".12pt" strokecolor="#000000">
                <v:path arrowok="t"/>
              </v:shape>
            </v:group>
            <v:group style="position:absolute;left:6995;top:3163;width:2;height:435" coordorigin="6995,3163" coordsize="2,435">
              <v:shape style="position:absolute;left:6995;top:3163;width:2;height:435" coordorigin="6995,3163" coordsize="0,435" path="m6995,3163l6995,3598e" filled="false" stroked="true" strokeweight=".12pt" strokecolor="#000000">
                <v:path arrowok="t"/>
              </v:shape>
            </v:group>
            <v:group style="position:absolute;left:6813;top:3350;width:36;height:5" coordorigin="6813,3350" coordsize="36,5">
              <v:shape style="position:absolute;left:6813;top:3350;width:36;height:5" coordorigin="6813,3350" coordsize="36,5" path="m6813,3355l6849,3355,6849,3350e" filled="false" stroked="true" strokeweight=".12pt" strokecolor="#000000">
                <v:path arrowok="t"/>
              </v:shape>
            </v:group>
            <v:group style="position:absolute;left:6815;top:3242;width:36;height:5" coordorigin="6815,3242" coordsize="36,5">
              <v:shape style="position:absolute;left:6815;top:3242;width:36;height:5" coordorigin="6815,3242" coordsize="36,5" path="m6851,3242l6815,3247e" filled="false" stroked="true" strokeweight=".12pt" strokecolor="#000000">
                <v:path arrowok="t"/>
              </v:shape>
            </v:group>
            <v:group style="position:absolute;left:6815;top:3242;width:36;height:10" coordorigin="6815,3242" coordsize="36,10">
              <v:shape style="position:absolute;left:6815;top:3242;width:36;height:10" coordorigin="6815,3242" coordsize="36,10" path="m6815,3252l6851,3247,6851,3242e" filled="false" stroked="true" strokeweight=".12pt" strokecolor="#000000">
                <v:path arrowok="t"/>
              </v:shape>
            </v:group>
            <v:group style="position:absolute;left:6813;top:3282;width:36;height:2" coordorigin="6813,3282" coordsize="36,2">
              <v:shape style="position:absolute;left:6813;top:3282;width:36;height:2" coordorigin="6813,3282" coordsize="36,0" path="m6813,3282l6849,3282e" filled="false" stroked="true" strokeweight=".72pt" strokecolor="#000000">
                <v:path arrowok="t"/>
              </v:shape>
            </v:group>
            <v:group style="position:absolute;left:6813;top:3276;width:36;height:5" coordorigin="6813,3276" coordsize="36,5">
              <v:shape style="position:absolute;left:6813;top:3276;width:36;height:5" coordorigin="6813,3276" coordsize="36,5" path="m6813,3281l6849,3281,6849,3276e" filled="false" stroked="true" strokeweight=".12pt" strokecolor="#000000">
                <v:path arrowok="t"/>
              </v:shape>
            </v:group>
            <v:group style="position:absolute;left:6813;top:3288;width:36;height:5" coordorigin="6813,3288" coordsize="36,5">
              <v:shape style="position:absolute;left:6813;top:3288;width:36;height:5" coordorigin="6813,3288" coordsize="36,5" path="m6813,3293l6849,3293,6849,3288e" filled="false" stroked="true" strokeweight=".12pt" strokecolor="#000000">
                <v:path arrowok="t"/>
              </v:shape>
            </v:group>
            <v:group style="position:absolute;left:7161;top:3187;width:39;height:12" coordorigin="7161,3187" coordsize="39,12">
              <v:shape style="position:absolute;left:7161;top:3187;width:39;height:12" coordorigin="7161,3187" coordsize="39,12" path="m7161,3192l7197,3187,7199,3192,7163,3199,7161,3192e" filled="false" stroked="true" strokeweight=".12pt" strokecolor="#000000">
                <v:path arrowok="t"/>
              </v:shape>
            </v:group>
            <v:group style="position:absolute;left:6849;top:3278;width:351;height:2" coordorigin="6849,3278" coordsize="351,2">
              <v:shape style="position:absolute;left:6849;top:3278;width:351;height:2" coordorigin="6849,3278" coordsize="351,0" path="m6849,3278l7199,3278e" filled="false" stroked="true" strokeweight=".12pt" strokecolor="#000000">
                <v:path arrowok="t"/>
              </v:shape>
            </v:group>
            <v:group style="position:absolute;left:6849;top:3290;width:351;height:2" coordorigin="6849,3290" coordsize="351,2">
              <v:shape style="position:absolute;left:6849;top:3290;width:351;height:2" coordorigin="6849,3290" coordsize="351,0" path="m6849,3290l7199,3290e" filled="false" stroked="true" strokeweight=".12pt" strokecolor="#000000">
                <v:path arrowok="t"/>
              </v:shape>
            </v:group>
            <v:group style="position:absolute;left:7178;top:2897;width:2;height:267" coordorigin="7178,2897" coordsize="2,267">
              <v:shape style="position:absolute;left:7178;top:2897;width:2;height:267" coordorigin="7178,2897" coordsize="0,267" path="m7178,2897l7178,3163e" filled="false" stroked="true" strokeweight=".12pt" strokecolor="#000000">
                <v:path arrowok="t"/>
              </v:shape>
            </v:group>
            <v:group style="position:absolute;left:6834;top:2897;width:125;height:267" coordorigin="6834,2897" coordsize="125,267">
              <v:shape style="position:absolute;left:6834;top:2897;width:125;height:267" coordorigin="6834,2897" coordsize="125,267" path="m6834,3163l6834,2897,6959,2897e" filled="false" stroked="true" strokeweight=".12pt" strokecolor="#000000">
                <v:path arrowok="t"/>
              </v:shape>
            </v:group>
            <v:group style="position:absolute;left:7053;top:2897;width:125;height:2" coordorigin="7053,2897" coordsize="125,2">
              <v:shape style="position:absolute;left:7053;top:2897;width:125;height:2" coordorigin="7053,2897" coordsize="125,0" path="m7053,2897l7178,2897e" filled="false" stroked="true" strokeweight=".12pt" strokecolor="#000000">
                <v:path arrowok="t"/>
              </v:shape>
            </v:group>
            <v:group style="position:absolute;left:6834;top:3060;width:135;height:104" coordorigin="6834,3060" coordsize="135,104">
              <v:shape style="position:absolute;left:6834;top:3060;width:135;height:104" coordorigin="6834,3060" coordsize="135,104" path="m6834,3163l6969,3060e" filled="false" stroked="true" strokeweight=".12pt" strokecolor="#000000">
                <v:path arrowok="t"/>
              </v:shape>
            </v:group>
            <v:group style="position:absolute;left:7043;top:2897;width:135;height:106" coordorigin="7043,2897" coordsize="135,106">
              <v:shape style="position:absolute;left:7043;top:2897;width:135;height:106" coordorigin="7043,2897" coordsize="135,106" path="m7043,3002l7178,2897e" filled="false" stroked="true" strokeweight=".12pt" strokecolor="#000000">
                <v:path arrowok="t"/>
              </v:shape>
            </v:group>
            <v:group style="position:absolute;left:7247;top:2846;width:2;height:752" coordorigin="7247,2846" coordsize="2,752">
              <v:shape style="position:absolute;left:7247;top:2846;width:2;height:752" coordorigin="7247,2846" coordsize="0,752" path="m7247,2846l7247,3598e" filled="false" stroked="true" strokeweight=".12pt" strokecolor="#000000">
                <v:path arrowok="t"/>
              </v:shape>
            </v:group>
            <v:group style="position:absolute;left:6851;top:3197;width:312;height:48" coordorigin="6851,3197" coordsize="312,48">
              <v:shape style="position:absolute;left:6851;top:3197;width:312;height:48" coordorigin="6851,3197" coordsize="312,48" path="m7163,3197l6851,3245e" filled="false" stroked="true" strokeweight=".12pt" strokecolor="#000000">
                <v:path arrowok="t"/>
              </v:shape>
            </v:group>
            <v:group style="position:absolute;left:6796;top:2866;width:452;height:2" coordorigin="6796,2866" coordsize="452,2">
              <v:shape style="position:absolute;left:6796;top:2866;width:452;height:2" coordorigin="6796,2866" coordsize="452,0" path="m7247,2866l6796,2866e" filled="false" stroked="true" strokeweight=".12pt" strokecolor="#000000">
                <v:path arrowok="t"/>
              </v:shape>
            </v:group>
            <v:group style="position:absolute;left:6796;top:2846;width:452;height:2" coordorigin="6796,2846" coordsize="452,2">
              <v:shape style="position:absolute;left:6796;top:2846;width:452;height:2" coordorigin="6796,2846" coordsize="452,0" path="m6796,2846l7247,2846e" filled="false" stroked="true" strokeweight=".12pt" strokecolor="#000000">
                <v:path arrowok="t"/>
              </v:shape>
            </v:group>
            <v:group style="position:absolute;left:7043;top:3060;width:135;height:104" coordorigin="7043,3060" coordsize="135,104">
              <v:shape style="position:absolute;left:7043;top:3060;width:135;height:104" coordorigin="7043,3060" coordsize="135,104" path="m7178,3163l7043,3060e" filled="false" stroked="true" strokeweight=".12pt" strokecolor="#000000">
                <v:path arrowok="t"/>
              </v:shape>
            </v:group>
            <v:group style="position:absolute;left:6834;top:2897;width:135;height:106" coordorigin="6834,2897" coordsize="135,106">
              <v:shape style="position:absolute;left:6834;top:2897;width:135;height:106" coordorigin="6834,2897" coordsize="135,106" path="m6969,3002l6834,2897e" filled="false" stroked="true" strokeweight=".12pt" strokecolor="#000000">
                <v:path arrowok="t"/>
              </v:shape>
            </v:group>
            <v:group style="position:absolute;left:7160;top:3533;width:3;height:2" coordorigin="7160,3533" coordsize="3,2">
              <v:shape style="position:absolute;left:7160;top:3533;width:3;height:2" coordorigin="7160,3533" coordsize="3,0" path="m7160,3533l7162,3533e" filled="false" stroked="true" strokeweight=".24pt" strokecolor="#000000">
                <v:path arrowok="t"/>
              </v:shape>
            </v:group>
            <v:group style="position:absolute;left:6813;top:3455;width:387;height:2" coordorigin="6813,3455" coordsize="387,2">
              <v:shape style="position:absolute;left:6813;top:3455;width:387;height:2" coordorigin="6813,3455" coordsize="387,0" path="m6813,3455l7199,3455e" filled="false" stroked="true" strokeweight=".117pt" strokecolor="#000000">
                <v:path arrowok="t"/>
              </v:shape>
            </v:group>
            <v:group style="position:absolute;left:7161;top:3382;width:2;height:22" coordorigin="7161,3382" coordsize="2,22">
              <v:shape style="position:absolute;left:7161;top:3382;width:2;height:22" coordorigin="7161,3382" coordsize="0,22" path="m7161,3403l7161,3382e" filled="false" stroked="true" strokeweight=".12pt" strokecolor="#000000">
                <v:path arrowok="t"/>
              </v:shape>
            </v:group>
            <v:group style="position:absolute;left:6813;top:3363;width:387;height:2" coordorigin="6813,3363" coordsize="387,2">
              <v:shape style="position:absolute;left:6813;top:3363;width:387;height:2" coordorigin="6813,3363" coordsize="387,0" path="m6813,3363l7199,3363e" filled="false" stroked="true" strokeweight=".0948pt" strokecolor="#000000">
                <v:path arrowok="t"/>
              </v:shape>
            </v:group>
            <v:group style="position:absolute;left:6815;top:3578;width:36;height:5" coordorigin="6815,3578" coordsize="36,5">
              <v:shape style="position:absolute;left:6815;top:3578;width:36;height:5" coordorigin="6815,3578" coordsize="36,5" path="m6851,3578l6815,3583e" filled="false" stroked="true" strokeweight=".12pt" strokecolor="#000000">
                <v:path arrowok="t"/>
              </v:shape>
            </v:group>
            <v:group style="position:absolute;left:6815;top:3578;width:36;height:10" coordorigin="6815,3578" coordsize="36,10">
              <v:shape style="position:absolute;left:6815;top:3578;width:36;height:10" coordorigin="6815,3578" coordsize="36,10" path="m6815,3588l6851,3583,6851,3578e" filled="false" stroked="true" strokeweight=".12pt" strokecolor="#000000">
                <v:path arrowok="t"/>
              </v:shape>
            </v:group>
            <v:group style="position:absolute;left:6815;top:3418;width:36;height:10" coordorigin="6815,3418" coordsize="36,10">
              <v:shape style="position:absolute;left:6815;top:3418;width:36;height:10" coordorigin="6815,3418" coordsize="36,10" path="m6851,3418l6815,3420,6815,3427,6851,3422,6851,3418e" filled="false" stroked="true" strokeweight=".12pt" strokecolor="#000000">
                <v:path arrowok="t"/>
              </v:shape>
            </v:group>
            <v:group style="position:absolute;left:7161;top:3523;width:39;height:10" coordorigin="7161,3523" coordsize="39,10">
              <v:shape style="position:absolute;left:7161;top:3523;width:39;height:10" coordorigin="7161,3523" coordsize="39,10" path="m7161,3528l7197,3523,7199,3528,7163,3533,7161,3528e" filled="false" stroked="true" strokeweight=".12pt" strokecolor="#000000">
                <v:path arrowok="t"/>
              </v:shape>
            </v:group>
            <v:group style="position:absolute;left:7163;top:3374;width:36;height:10" coordorigin="7163,3374" coordsize="36,10">
              <v:shape style="position:absolute;left:7163;top:3374;width:36;height:10" coordorigin="7163,3374" coordsize="36,10" path="m7163,3379l7199,3374,7199,3379,7163,3384,7163,3379e" filled="false" stroked="true" strokeweight=".12pt" strokecolor="#000000">
                <v:path arrowok="t"/>
              </v:shape>
            </v:group>
            <v:group style="position:absolute;left:7163;top:3401;width:36;height:8" coordorigin="7163,3401" coordsize="36,8">
              <v:shape style="position:absolute;left:7163;top:3401;width:36;height:8" coordorigin="7163,3401" coordsize="36,8" path="m7163,3401l7199,3403,7199,3408,7163,3406,7163,3401e" filled="false" stroked="true" strokeweight=".12pt" strokecolor="#000000">
                <v:path arrowok="t"/>
              </v:shape>
            </v:group>
            <v:group style="position:absolute;left:6851;top:3382;width:312;height:39" coordorigin="6851,3382" coordsize="312,39">
              <v:shape style="position:absolute;left:6851;top:3382;width:312;height:39" coordorigin="6851,3382" coordsize="312,39" path="m7163,3382l6851,3420e" filled="false" stroked="true" strokeweight=".12pt" strokecolor="#000000">
                <v:path arrowok="t"/>
              </v:shape>
            </v:group>
            <v:group style="position:absolute;left:6813;top:3372;width:36;height:8" coordorigin="6813,3372" coordsize="36,8">
              <v:shape style="position:absolute;left:6813;top:3372;width:36;height:8" coordorigin="6813,3372" coordsize="36,8" path="m6849,3374l6813,3372,6813,3377,6849,3379,6849,3374e" filled="false" stroked="true" strokeweight=".12pt" strokecolor="#000000">
                <v:path arrowok="t"/>
              </v:shape>
            </v:group>
            <v:group style="position:absolute;left:6849;top:3377;width:315;height:27" coordorigin="6849,3377" coordsize="315,27">
              <v:shape style="position:absolute;left:6849;top:3377;width:315;height:27" coordorigin="6849,3377" coordsize="315,27" path="m7163,3403l6849,3377e" filled="false" stroked="true" strokeweight=".12pt" strokecolor="#000000">
                <v:path arrowok="t"/>
              </v:shape>
            </v:group>
            <v:group style="position:absolute;left:6851;top:3530;width:312;height:51" coordorigin="6851,3530" coordsize="312,51">
              <v:shape style="position:absolute;left:6851;top:3530;width:312;height:51" coordorigin="6851,3530" coordsize="312,51" path="m7163,3530l6851,3581e" filled="false" stroked="true" strokeweight=".12pt" strokecolor="#000000">
                <v:path arrowok="t"/>
              </v:shape>
            </v:group>
            <v:group style="position:absolute;left:6796;top:2844;width:452;height:754" coordorigin="6796,2844" coordsize="452,754">
              <v:shape style="position:absolute;left:6796;top:2844;width:452;height:754" coordorigin="6796,2844" coordsize="452,754" path="m6796,2844l6796,3598,7247,3598,7247,2846e" filled="false" stroked="true" strokeweight=".12pt" strokecolor="#000000">
                <v:path arrowok="t"/>
              </v:shape>
            </v:group>
            <v:group style="position:absolute;left:6834;top:2897;width:344;height:267" coordorigin="6834,2897" coordsize="344,267">
              <v:shape style="position:absolute;left:6834;top:2897;width:344;height:267" coordorigin="6834,2897" coordsize="344,267" path="m7178,2897l6834,2897,6834,3163,7178,3163,7178,2897e" filled="false" stroked="true" strokeweight=".12pt" strokecolor="#000000">
                <v:path arrowok="t"/>
              </v:shape>
            </v:group>
            <v:group style="position:absolute;left:7293;top:2854;width:32;height:2" coordorigin="7293,2854" coordsize="32,2">
              <v:shape style="position:absolute;left:7293;top:2854;width:32;height:2" coordorigin="7293,2854" coordsize="32,0" path="m7293,2854l7324,2854e" filled="false" stroked="true" strokeweight="0pt" strokecolor="#000000">
                <v:path arrowok="t"/>
              </v:shape>
            </v:group>
            <v:group style="position:absolute;left:7324;top:2765;width:2;height:89" coordorigin="7324,2765" coordsize="2,89">
              <v:shape style="position:absolute;left:7324;top:2765;width:2;height:89" coordorigin="7324,2765" coordsize="0,89" path="m7324,2765l7324,2854e" filled="false" stroked="true" strokeweight="0pt" strokecolor="#000000">
                <v:path arrowok="t"/>
              </v:shape>
            </v:group>
            <v:group style="position:absolute;left:7293;top:2765;width:32;height:2" coordorigin="7293,2765" coordsize="32,2">
              <v:shape style="position:absolute;left:7293;top:2765;width:32;height:2" coordorigin="7293,2765" coordsize="32,0" path="m7293,2765l7324,2765e" filled="false" stroked="true" strokeweight="0pt" strokecolor="#000000">
                <v:path arrowok="t"/>
              </v:shape>
            </v:group>
            <v:group style="position:absolute;left:7293;top:2765;width:2;height:89" coordorigin="7293,2765" coordsize="2,89">
              <v:shape style="position:absolute;left:7293;top:2765;width:2;height:89" coordorigin="7293,2765" coordsize="0,89" path="m7293,2765l7293,2854e" filled="false" stroked="true" strokeweight="0pt" strokecolor="#000000">
                <v:path arrowok="t"/>
              </v:shape>
            </v:group>
            <v:group style="position:absolute;left:7324;top:2187;width:578;height:620" coordorigin="7324,2187" coordsize="578,620">
              <v:shape style="position:absolute;left:7324;top:2187;width:578;height:620" coordorigin="7324,2187" coordsize="578,620" path="m7902,2187l7805,2198,7714,2225,7629,2264,7553,2316,7485,2378,7428,2450,7382,2530,7349,2617,7329,2709,7325,2758,7324,2807e" filled="false" stroked="true" strokeweight="0pt" strokecolor="#000000">
                <v:path arrowok="t"/>
              </v:shape>
            </v:group>
            <v:group style="position:absolute;left:7931;top:2186;width:2;height:668" coordorigin="7931,2186" coordsize="2,668">
              <v:shape style="position:absolute;left:7931;top:2186;width:2;height:668" coordorigin="7931,2186" coordsize="0,668" path="m7931,2186l7931,2854e" filled="false" stroked="true" strokeweight="0pt" strokecolor="#000000">
                <v:path arrowok="t"/>
              </v:shape>
            </v:group>
            <v:group style="position:absolute;left:7900;top:2186;width:2;height:617" coordorigin="7900,2186" coordsize="2,617">
              <v:shape style="position:absolute;left:7900;top:2186;width:2;height:617" coordorigin="7900,2186" coordsize="0,617" path="m7900,2803l7900,2186e" filled="false" stroked="true" strokeweight="0pt" strokecolor="#000000">
                <v:path arrowok="t"/>
              </v:shape>
            </v:group>
            <v:group style="position:absolute;left:7900;top:2803;width:32;height:2" coordorigin="7900,2803" coordsize="32,2">
              <v:shape style="position:absolute;left:7900;top:2803;width:32;height:2" coordorigin="7900,2803" coordsize="32,0" path="m7931,2803l7900,2803e" filled="false" stroked="true" strokeweight="0pt" strokecolor="#000000">
                <v:path arrowok="t"/>
              </v:shape>
            </v:group>
            <v:group style="position:absolute;left:7900;top:2186;width:32;height:2" coordorigin="7900,2186" coordsize="32,2">
              <v:shape style="position:absolute;left:7900;top:2186;width:32;height:2" coordorigin="7900,2186" coordsize="32,0" path="m7931,2186l7900,2186e" filled="false" stroked="true" strokeweight="0pt" strokecolor="#000000">
                <v:path arrowok="t"/>
              </v:shape>
            </v:group>
            <v:group style="position:absolute;left:7931;top:2854;width:32;height:2" coordorigin="7931,2854" coordsize="32,2">
              <v:shape style="position:absolute;left:7931;top:2854;width:32;height:2" coordorigin="7931,2854" coordsize="32,0" path="m7962,2854l7931,2854e" filled="false" stroked="true" strokeweight="0pt" strokecolor="#000000">
                <v:path arrowok="t"/>
              </v:shape>
            </v:group>
            <v:group style="position:absolute;left:8870;top:5201;width:27;height:41" coordorigin="8870,5201" coordsize="27,41">
              <v:shape style="position:absolute;left:8870;top:5201;width:27;height:41" coordorigin="8870,5201" coordsize="27,41" path="m8896,5242l8870,5242,8870,5201,8896,5201,8896,5242e" filled="false" stroked="true" strokeweight="0pt" strokecolor="#000000">
                <v:path arrowok="t"/>
              </v:shape>
            </v:group>
            <v:group style="position:absolute;left:8164;top:5213;width:1196;height:2" coordorigin="8164,5213" coordsize="1196,2">
              <v:shape style="position:absolute;left:8164;top:5213;width:1196;height:2" coordorigin="8164,5213" coordsize="1196,0" path="m8164,5213l9359,5213e" filled="false" stroked="true" strokeweight=".0984pt" strokecolor="#000000">
                <v:path arrowok="t"/>
              </v:shape>
            </v:group>
            <v:group style="position:absolute;left:8870;top:5201;width:27;height:41" coordorigin="8870,5201" coordsize="27,41">
              <v:shape style="position:absolute;left:8870;top:5201;width:27;height:41" coordorigin="8870,5201" coordsize="27,41" path="m8896,5242l8870,5242,8870,5201,8896,5201,8896,5242e" filled="false" stroked="true" strokeweight="0pt" strokecolor="#000000">
                <v:path arrowok="t"/>
              </v:shape>
            </v:group>
            <v:group style="position:absolute;left:9292;top:5201;width:24;height:41" coordorigin="9292,5201" coordsize="24,41">
              <v:shape style="position:absolute;left:9292;top:5201;width:24;height:41" coordorigin="9292,5201" coordsize="24,41" path="m9316,5242l9292,5242,9292,5201,9316,5201,9316,5242e" filled="false" stroked="true" strokeweight="0pt" strokecolor="#000000">
                <v:path arrowok="t"/>
              </v:shape>
            </v:group>
            <v:group style="position:absolute;left:8025;top:6900;width:3130;height:903" coordorigin="8025,6900" coordsize="3130,903">
              <v:shape style="position:absolute;left:8025;top:6900;width:3130;height:903" coordorigin="8025,6900" coordsize="3130,903" path="m8025,7802l11154,7802,11154,6900e" filled="false" stroked="true" strokeweight=".12pt" strokecolor="#000000">
                <v:path arrowok="t"/>
              </v:shape>
            </v:group>
            <v:group style="position:absolute;left:7962;top:3461;width:128;height:375" coordorigin="7962,3461" coordsize="128,375">
              <v:shape style="position:absolute;left:7962;top:3461;width:128;height:375" coordorigin="7962,3461" coordsize="128,375" path="m8090,3461l8090,3835,7962,3835e" filled="false" stroked="true" strokeweight=".12pt" strokecolor="#000000">
                <v:path arrowok="t"/>
              </v:shape>
            </v:group>
            <v:group style="position:absolute;left:9568;top:3461;width:1488;height:752" coordorigin="9568,3461" coordsize="1488,752">
              <v:shape style="position:absolute;left:9568;top:3461;width:1488;height:752" coordorigin="9568,3461" coordsize="1488,752" path="m9568,3461l9568,4212,11056,4212,11056,3461,9568,3461e" filled="false" stroked="true" strokeweight=".12pt" strokecolor="#000000">
                <v:path arrowok="t"/>
              </v:shape>
            </v:group>
            <v:group style="position:absolute;left:9582;top:3475;width:1460;height:723" coordorigin="9582,3475" coordsize="1460,723">
              <v:shape style="position:absolute;left:9582;top:3475;width:1460;height:723" coordorigin="9582,3475" coordsize="1460,723" path="m9582,3475l9582,4198,11042,4198,11042,3475,9582,3475e" filled="false" stroked="true" strokeweight=".12pt" strokecolor="#000000">
                <v:path arrowok="t"/>
              </v:shape>
            </v:group>
            <v:group style="position:absolute;left:10084;top:3583;width:197;height:629" coordorigin="10084,3583" coordsize="197,629">
              <v:shape style="position:absolute;left:10084;top:3583;width:197;height:629" coordorigin="10084,3583" coordsize="197,629" path="m10281,3583l10202,3790,10137,3998,10084,4212e" filled="false" stroked="true" strokeweight=".12pt" strokecolor="#000000">
                <v:path arrowok="t"/>
              </v:shape>
            </v:group>
            <v:group style="position:absolute;left:10023;top:3481;width:252;height:112" coordorigin="10023,3481" coordsize="252,112">
              <v:shape style="position:absolute;left:10023;top:3481;width:252;height:112" coordorigin="10023,3481" coordsize="252,112" path="m10023,3481l10074,3542,10141,3580,10217,3593,10236,3592,10256,3589,10275,3584e" filled="false" stroked="true" strokeweight=".12pt" strokecolor="#000000">
                <v:path arrowok="t"/>
              </v:shape>
            </v:group>
            <v:group style="position:absolute;left:9837;top:3566;width:46;height:15" coordorigin="9837,3566" coordsize="46,15">
              <v:shape style="position:absolute;left:9837;top:3566;width:46;height:15" coordorigin="9837,3566" coordsize="46,15" path="m9883,3575l9876,3569,9868,3566,9859,3567,9850,3568,9842,3572,9837,3580e" filled="false" stroked="true" strokeweight=".12pt" strokecolor="#000000">
                <v:path arrowok="t"/>
              </v:shape>
            </v:group>
            <v:group style="position:absolute;left:9873;top:3826;width:186;height:183" coordorigin="9873,3826" coordsize="186,183">
              <v:shape style="position:absolute;left:9873;top:3826;width:186;height:183" coordorigin="9873,3826" coordsize="186,183" path="m9873,4009l9920,3971,9964,3930,10006,3887,10046,3842,10059,3826e" filled="false" stroked="true" strokeweight=".12pt" strokecolor="#000000">
                <v:path arrowok="t"/>
              </v:shape>
            </v:group>
            <v:group style="position:absolute;left:10071;top:3760;width:10;height:53" coordorigin="10071,3760" coordsize="10,53">
              <v:shape style="position:absolute;left:10071;top:3760;width:10;height:53" coordorigin="10071,3760" coordsize="10,53" path="m10071,3812l10080,3795,10080,3777,10071,3760e" filled="false" stroked="true" strokeweight=".12pt" strokecolor="#000000">
                <v:path arrowok="t"/>
              </v:shape>
            </v:group>
            <v:group style="position:absolute;left:9632;top:3774;width:10;height:53" coordorigin="9632,3774" coordsize="10,53">
              <v:shape style="position:absolute;left:9632;top:3774;width:10;height:53" coordorigin="9632,3774" coordsize="10,53" path="m9641,3774l9632,3791,9632,3810,9641,3827e" filled="false" stroked="true" strokeweight=".12pt" strokecolor="#000000">
                <v:path arrowok="t"/>
              </v:shape>
            </v:group>
            <v:group style="position:absolute;left:9821;top:4009;width:53;height:10" coordorigin="9821,4009" coordsize="53,10">
              <v:shape style="position:absolute;left:9821;top:4009;width:53;height:10" coordorigin="9821,4009" coordsize="53,10" path="m9821,4009l9838,4019,9857,4019,9874,4009e" filled="false" stroked="true" strokeweight=".12pt" strokecolor="#000000">
                <v:path arrowok="t"/>
              </v:shape>
            </v:group>
            <v:group style="position:absolute;left:9634;top:3819;width:183;height:186" coordorigin="9634,3819" coordsize="183,186">
              <v:shape style="position:absolute;left:9634;top:3819;width:183;height:186" coordorigin="9634,3819" coordsize="183,186" path="m9634,3819l9672,3865,9713,3910,9756,3952,9801,3991,9817,4004e" filled="false" stroked="true" strokeweight=".12pt" strokecolor="#000000">
                <v:path arrowok="t"/>
              </v:shape>
            </v:group>
            <v:group style="position:absolute;left:9651;top:3580;width:186;height:183" coordorigin="9651,3580" coordsize="186,183">
              <v:shape style="position:absolute;left:9651;top:3580;width:186;height:183" coordorigin="9651,3580" coordsize="186,183" path="m9836,3580l9790,3618,9745,3659,9703,3702,9664,3747,9651,3762e" filled="false" stroked="true" strokeweight=".12pt" strokecolor="#000000">
                <v:path arrowok="t"/>
              </v:shape>
            </v:group>
            <v:group style="position:absolute;left:9891;top:3583;width:184;height:185" coordorigin="9891,3583" coordsize="184,185">
              <v:shape style="position:absolute;left:9891;top:3583;width:184;height:185" coordorigin="9891,3583" coordsize="184,185" path="m10075,3767l10033,3724,9991,3681,9949,3638,9906,3596,9891,3583e" filled="false" stroked="true" strokeweight=".12pt" strokecolor="#000000">
                <v:path arrowok="t"/>
              </v:shape>
            </v:group>
            <v:group style="position:absolute;left:8181;top:5110;width:2;height:92" coordorigin="8181,5110" coordsize="2,92">
              <v:shape style="position:absolute;left:8181;top:5110;width:2;height:92" coordorigin="8181,5110" coordsize="0,92" path="m8181,5122l8181,5110,8181,5201e" filled="false" stroked="true" strokeweight=".12pt" strokecolor="#000000">
                <v:path arrowok="t"/>
              </v:shape>
            </v:group>
            <v:group style="position:absolute;left:8798;top:5110;width:2;height:92" coordorigin="8798,5110" coordsize="2,92">
              <v:shape style="position:absolute;left:8798;top:5110;width:2;height:92" coordorigin="8798,5110" coordsize="0,92" path="m8798,5122l8798,5110,8798,5201e" filled="false" stroked="true" strokeweight=".12pt" strokecolor="#000000">
                <v:path arrowok="t"/>
              </v:shape>
            </v:group>
            <v:group style="position:absolute;left:8798;top:5110;width:104;height:2" coordorigin="8798,5110" coordsize="104,2">
              <v:shape style="position:absolute;left:8798;top:5110;width:104;height:2" coordorigin="8798,5110" coordsize="104,0" path="m8901,5110l8798,5110e" filled="false" stroked="true" strokeweight=".12pt" strokecolor="#000000">
                <v:path arrowok="t"/>
              </v:shape>
            </v:group>
            <v:group style="position:absolute;left:8730;top:6844;width:586;height:620" coordorigin="8730,6844" coordsize="586,620">
              <v:shape style="position:absolute;left:8730;top:6844;width:586;height:620" coordorigin="8730,6844" coordsize="586,620" path="m8730,7463l8827,7451,8918,7424,9003,7385,9080,7333,9148,7271,9206,7200,9253,7120,9288,7033,9309,6941,9314,6893,9316,6844e" filled="false" stroked="true" strokeweight="0pt" strokecolor="#000000">
                <v:path arrowok="t"/>
              </v:shape>
            </v:group>
            <v:group style="position:absolute;left:11061;top:6799;width:32;height:87" coordorigin="11061,6799" coordsize="32,87">
              <v:shape style="position:absolute;left:11061;top:6799;width:32;height:87" coordorigin="11061,6799" coordsize="32,87" path="m11092,6886l11092,6799,11061,6799,11061,6886,11092,6886e" filled="false" stroked="true" strokeweight="0pt" strokecolor="#000000">
                <v:path arrowok="t"/>
              </v:shape>
            </v:group>
            <v:group style="position:absolute;left:9347;top:6799;width:29;height:89" coordorigin="9347,6799" coordsize="29,89">
              <v:shape style="position:absolute;left:9347;top:6799;width:29;height:89" coordorigin="9347,6799" coordsize="29,89" path="m9376,6888l9376,6799,9347,6799,9347,6888,9376,6888e" filled="false" stroked="true" strokeweight="0pt" strokecolor="#000000">
                <v:path arrowok="t"/>
              </v:shape>
            </v:group>
            <v:group style="position:absolute;left:10235;top:6850;width:826;height:2" coordorigin="10235,6850" coordsize="826,2">
              <v:shape style="position:absolute;left:10235;top:6850;width:826;height:2" coordorigin="10235,6850" coordsize="826,0" path="m10235,6850l11061,6850e" filled="false" stroked="true" strokeweight="0pt" strokecolor="#000000">
                <v:path arrowok="t"/>
              </v:shape>
            </v:group>
            <v:group style="position:absolute;left:9376;top:6854;width:828;height:2" coordorigin="9376,6854" coordsize="828,2">
              <v:shape style="position:absolute;left:9376;top:6854;width:828;height:2" coordorigin="9376,6854" coordsize="828,0" path="m10204,6854l9376,6854e" filled="false" stroked="true" strokeweight="0pt" strokecolor="#000000">
                <v:path arrowok="t"/>
              </v:shape>
            </v:group>
            <v:group style="position:absolute;left:10235;top:6842;width:826;height:2" coordorigin="10235,6842" coordsize="826,2">
              <v:shape style="position:absolute;left:10235;top:6842;width:826;height:2" coordorigin="10235,6842" coordsize="826,0" path="m10235,6842l11061,6842e" filled="false" stroked="true" strokeweight="0pt" strokecolor="#000000">
                <v:path arrowok="t"/>
              </v:shape>
            </v:group>
            <v:group style="position:absolute;left:9376;top:6847;width:828;height:2" coordorigin="9376,6847" coordsize="828,2">
              <v:shape style="position:absolute;left:9376;top:6847;width:828;height:2" coordorigin="9376,6847" coordsize="828,0" path="m10204,6847l9376,6847e" filled="false" stroked="true" strokeweight="0pt" strokecolor="#000000">
                <v:path arrowok="t"/>
              </v:shape>
            </v:group>
            <v:group style="position:absolute;left:10235;top:6859;width:826;height:2" coordorigin="10235,6859" coordsize="826,2">
              <v:shape style="position:absolute;left:10235;top:6859;width:826;height:2" coordorigin="10235,6859" coordsize="826,0" path="m10235,6859l11061,6859e" filled="false" stroked="true" strokeweight="0pt" strokecolor="#000000">
                <v:path arrowok="t"/>
              </v:shape>
            </v:group>
            <v:group style="position:absolute;left:9376;top:6862;width:828;height:2" coordorigin="9376,6862" coordsize="828,2">
              <v:shape style="position:absolute;left:9376;top:6862;width:828;height:2" coordorigin="9376,6862" coordsize="828,0" path="m10204,6862l9376,6862e" filled="false" stroked="true" strokeweight="0pt" strokecolor="#000000">
                <v:path arrowok="t"/>
              </v:shape>
            </v:group>
            <v:group style="position:absolute;left:8699;top:6799;width:2;height:665" coordorigin="8699,6799" coordsize="2,665">
              <v:shape style="position:absolute;left:8699;top:6799;width:2;height:665" coordorigin="8699,6799" coordsize="0,665" path="m8699,6799l8699,7464e" filled="false" stroked="true" strokeweight="0pt" strokecolor="#000000">
                <v:path arrowok="t"/>
              </v:shape>
            </v:group>
            <v:group style="position:absolute;left:8730;top:6850;width:2;height:615" coordorigin="8730,6850" coordsize="2,615">
              <v:shape style="position:absolute;left:8730;top:6850;width:2;height:615" coordorigin="8730,6850" coordsize="0,615" path="m8730,6850l8730,7464e" filled="false" stroked="true" strokeweight="0pt" strokecolor="#000000">
                <v:path arrowok="t"/>
              </v:shape>
            </v:group>
            <v:group style="position:absolute;left:8699;top:6850;width:32;height:2" coordorigin="8699,6850" coordsize="32,2">
              <v:shape style="position:absolute;left:8699;top:6850;width:32;height:2" coordorigin="8699,6850" coordsize="32,0" path="m8699,6850l8730,6850e" filled="false" stroked="true" strokeweight="0pt" strokecolor="#000000">
                <v:path arrowok="t"/>
              </v:shape>
            </v:group>
            <v:group style="position:absolute;left:8699;top:7464;width:32;height:2" coordorigin="8699,7464" coordsize="32,2">
              <v:shape style="position:absolute;left:8699;top:7464;width:32;height:2" coordorigin="8699,7464" coordsize="32,0" path="m8699,7464l8730,7464e" filled="false" stroked="true" strokeweight="0pt" strokecolor="#000000">
                <v:path arrowok="t"/>
              </v:shape>
            </v:group>
            <v:group style="position:absolute;left:8670;top:6799;width:2;height:89" coordorigin="8670,6799" coordsize="2,89">
              <v:shape style="position:absolute;left:8670;top:6799;width:2;height:89" coordorigin="8670,6799" coordsize="0,89" path="m8670,6888l8670,6799e" filled="false" stroked="true" strokeweight="0pt" strokecolor="#000000">
                <v:path arrowok="t"/>
              </v:shape>
            </v:group>
            <v:group style="position:absolute;left:8670;top:6799;width:29;height:2" coordorigin="8670,6799" coordsize="29,2">
              <v:shape style="position:absolute;left:8670;top:6799;width:29;height:2" coordorigin="8670,6799" coordsize="29,0" path="m8670,6799l8699,6799e" filled="false" stroked="true" strokeweight="0pt" strokecolor="#000000">
                <v:path arrowok="t"/>
              </v:shape>
            </v:group>
            <v:group style="position:absolute;left:8670;top:6888;width:29;height:2" coordorigin="8670,6888" coordsize="29,2">
              <v:shape style="position:absolute;left:8670;top:6888;width:29;height:2" coordorigin="8670,6888" coordsize="29,0" path="m8699,6888l8670,6888e" filled="false" stroked="true" strokeweight="0pt" strokecolor="#000000">
                <v:path arrowok="t"/>
              </v:shape>
            </v:group>
            <v:group style="position:absolute;left:9316;top:6799;width:2;height:89" coordorigin="9316,6799" coordsize="2,89">
              <v:shape style="position:absolute;left:9316;top:6799;width:2;height:89" coordorigin="9316,6799" coordsize="0,89" path="m9316,6888l9316,6799e" filled="false" stroked="true" strokeweight="0pt" strokecolor="#000000">
                <v:path arrowok="t"/>
              </v:shape>
            </v:group>
            <v:group style="position:absolute;left:9316;top:6799;width:32;height:2" coordorigin="9316,6799" coordsize="32,2">
              <v:shape style="position:absolute;left:9316;top:6799;width:32;height:2" coordorigin="9316,6799" coordsize="32,0" path="m9316,6799l9347,6799e" filled="false" stroked="true" strokeweight="0pt" strokecolor="#000000">
                <v:path arrowok="t"/>
              </v:shape>
            </v:group>
            <v:group style="position:absolute;left:9347;top:6806;width:2;height:94" coordorigin="9347,6806" coordsize="2,94">
              <v:shape style="position:absolute;left:9347;top:6806;width:2;height:94" coordorigin="9347,6806" coordsize="0,94" path="m9347,6806l9347,6900e" filled="false" stroked="true" strokeweight="0pt" strokecolor="#000000">
                <v:path arrowok="t"/>
              </v:shape>
            </v:group>
            <v:group style="position:absolute;left:9316;top:6888;width:32;height:2" coordorigin="9316,6888" coordsize="32,2">
              <v:shape style="position:absolute;left:9316;top:6888;width:32;height:2" coordorigin="9316,6888" coordsize="32,0" path="m9347,6888l9316,6888e" filled="false" stroked="true" strokeweight="0pt" strokecolor="#000000">
                <v:path arrowok="t"/>
              </v:shape>
            </v:group>
            <v:group style="position:absolute;left:10204;top:6821;width:32;height:68" coordorigin="10204,6821" coordsize="32,68">
              <v:shape style="position:absolute;left:10204;top:6821;width:32;height:68" coordorigin="10204,6821" coordsize="32,68" path="m10235,6888l10235,6821,10204,6821,10204,6888,10235,6888e" filled="false" stroked="true" strokeweight="0pt" strokecolor="#000000">
                <v:path arrowok="t"/>
              </v:shape>
            </v:group>
            <v:group style="position:absolute;left:8025;top:6869;width:634;height:2" coordorigin="8025,6869" coordsize="634,2">
              <v:shape style="position:absolute;left:8025;top:6869;width:634;height:2" coordorigin="8025,6869" coordsize="634,0" path="m8025,6869l8658,6869e" filled="false" stroked="true" strokeweight=".12pt" strokecolor="#000000">
                <v:path arrowok="t"/>
              </v:shape>
            </v:group>
            <v:group style="position:absolute;left:8658;top:6806;width:2;height:94" coordorigin="8658,6806" coordsize="2,94">
              <v:shape style="position:absolute;left:8658;top:6806;width:2;height:94" coordorigin="8658,6806" coordsize="0,94" path="m8658,6806l8658,6900e" filled="false" stroked="true" strokeweight=".12pt" strokecolor="#000000">
                <v:path arrowok="t"/>
              </v:shape>
            </v:group>
            <v:group style="position:absolute;left:10962;top:4793;width:2;height:317" coordorigin="10962,4793" coordsize="2,317">
              <v:shape style="position:absolute;left:10962;top:4793;width:2;height:317" coordorigin="10962,4793" coordsize="0,317" path="m10962,4793l10962,5110e" filled="false" stroked="true" strokeweight=".12pt" strokecolor="#000000">
                <v:path arrowok="t"/>
              </v:shape>
            </v:group>
            <v:group style="position:absolute;left:10684;top:4604;width:389;height:2" coordorigin="10684,4604" coordsize="389,2">
              <v:shape style="position:absolute;left:10684;top:4604;width:389;height:2" coordorigin="10684,4604" coordsize="389,0" path="m10684,4604l11073,4604e" filled="false" stroked="true" strokeweight=".24pt" strokecolor="#000000">
                <v:path arrowok="t"/>
              </v:shape>
            </v:group>
            <v:group style="position:absolute;left:10962;top:4666;width:2;height:60" coordorigin="10962,4666" coordsize="2,60">
              <v:shape style="position:absolute;left:10962;top:4666;width:2;height:60" coordorigin="10962,4666" coordsize="0,60" path="m10962,4666l10962,4726e" filled="false" stroked="true" strokeweight=".12pt" strokecolor="#000000">
                <v:path arrowok="t"/>
              </v:shape>
            </v:group>
            <v:group style="position:absolute;left:10962;top:4982;width:2;height:2" coordorigin="10962,4982" coordsize="2,2">
              <v:shape style="position:absolute;left:10962;top:4982;width:2;height:2" coordorigin="10962,4982" coordsize="0,0" path="m10962,4982l10962,4982e" filled="false" stroked="true" strokeweight=".12pt" strokecolor="#000000">
                <v:path arrowok="t"/>
              </v:shape>
            </v:group>
            <v:group style="position:absolute;left:10845;top:4793;width:2;height:317" coordorigin="10845,4793" coordsize="2,317">
              <v:shape style="position:absolute;left:10845;top:4793;width:2;height:317" coordorigin="10845,4793" coordsize="0,317" path="m10845,4793l10845,5110e" filled="false" stroked="true" strokeweight=".12pt" strokecolor="#000000">
                <v:path arrowok="t"/>
              </v:shape>
            </v:group>
            <v:group style="position:absolute;left:10845;top:4666;width:2;height:12" coordorigin="10845,4666" coordsize="2,12">
              <v:shape style="position:absolute;left:10845;top:4666;width:2;height:12" coordorigin="10845,4666" coordsize="0,12" path="m10845,4666l10845,4678e" filled="false" stroked="true" strokeweight=".12pt" strokecolor="#000000">
                <v:path arrowok="t"/>
              </v:shape>
            </v:group>
            <v:group style="position:absolute;left:10844;top:4741;width:3;height:2" coordorigin="10844,4741" coordsize="3,2">
              <v:shape style="position:absolute;left:10844;top:4741;width:3;height:2" coordorigin="10844,4741" coordsize="3,0" path="m10844,4741l10846,4741e" filled="false" stroked="true" strokeweight=".12pt" strokecolor="#000000">
                <v:path arrowok="t"/>
              </v:shape>
            </v:group>
            <v:group style="position:absolute;left:10725;top:4757;width:2;height:353" coordorigin="10725,4757" coordsize="2,353">
              <v:shape style="position:absolute;left:10725;top:4757;width:2;height:353" coordorigin="10725,4757" coordsize="0,353" path="m10725,4757l10725,5110e" filled="false" stroked="true" strokeweight=".12pt" strokecolor="#000000">
                <v:path arrowok="t"/>
              </v:shape>
            </v:group>
            <v:group style="position:absolute;left:10725;top:4666;width:2;height:12" coordorigin="10725,4666" coordsize="2,12">
              <v:shape style="position:absolute;left:10725;top:4666;width:2;height:12" coordorigin="10725,4666" coordsize="0,12" path="m10725,4666l10725,4678e" filled="false" stroked="true" strokeweight=".12pt" strokecolor="#000000">
                <v:path arrowok="t"/>
              </v:shape>
            </v:group>
            <v:group style="position:absolute;left:10871;top:4207;width:2;height:586" coordorigin="10871,4207" coordsize="2,586">
              <v:shape style="position:absolute;left:10871;top:4207;width:2;height:586" coordorigin="10871,4207" coordsize="0,586" path="m10871,4793l10871,4207e" filled="false" stroked="true" strokeweight=".12pt" strokecolor="#000000">
                <v:path arrowok="t"/>
              </v:shape>
            </v:group>
            <v:group style="position:absolute;left:10888;top:4207;width:2;height:586" coordorigin="10888,4207" coordsize="2,586">
              <v:shape style="position:absolute;left:10888;top:4207;width:2;height:586" coordorigin="10888,4207" coordsize="0,586" path="m10888,4793l10888,4207e" filled="false" stroked="true" strokeweight=".12pt" strokecolor="#000000">
                <v:path arrowok="t"/>
              </v:shape>
            </v:group>
            <v:group style="position:absolute;left:11037;top:4601;width:36;height:5" coordorigin="11037,4601" coordsize="36,5">
              <v:shape style="position:absolute;left:11037;top:4601;width:36;height:5" coordorigin="11037,4601" coordsize="36,5" path="m11073,4601l11037,4601,11037,4606e" filled="false" stroked="true" strokeweight=".12pt" strokecolor="#000000">
                <v:path arrowok="t"/>
              </v:shape>
            </v:group>
            <v:group style="position:absolute;left:11034;top:4709;width:36;height:5" coordorigin="11034,4709" coordsize="36,5">
              <v:shape style="position:absolute;left:11034;top:4709;width:36;height:5" coordorigin="11034,4709" coordsize="36,5" path="m11034,4714l11070,4709e" filled="false" stroked="true" strokeweight=".12pt" strokecolor="#000000">
                <v:path arrowok="t"/>
              </v:shape>
            </v:group>
            <v:group style="position:absolute;left:11034;top:4704;width:34;height:10" coordorigin="11034,4704" coordsize="34,10">
              <v:shape style="position:absolute;left:11034;top:4704;width:34;height:10" coordorigin="11034,4704" coordsize="34,10" path="m11068,4704l11034,4709,11034,4714e" filled="false" stroked="true" strokeweight=".12pt" strokecolor="#000000">
                <v:path arrowok="t"/>
              </v:shape>
            </v:group>
            <v:group style="position:absolute;left:11037;top:4674;width:36;height:2" coordorigin="11037,4674" coordsize="36,2">
              <v:shape style="position:absolute;left:11037;top:4674;width:36;height:2" coordorigin="11037,4674" coordsize="36,0" path="m11037,4674l11073,4674e" filled="false" stroked="true" strokeweight=".72pt" strokecolor="#000000">
                <v:path arrowok="t"/>
              </v:shape>
            </v:group>
            <v:group style="position:absolute;left:11037;top:4675;width:36;height:5" coordorigin="11037,4675" coordsize="36,5">
              <v:shape style="position:absolute;left:11037;top:4675;width:36;height:5" coordorigin="11037,4675" coordsize="36,5" path="m11073,4675l11037,4675,11037,4680e" filled="false" stroked="true" strokeweight=".12pt" strokecolor="#000000">
                <v:path arrowok="t"/>
              </v:shape>
            </v:group>
            <v:group style="position:absolute;left:11037;top:4663;width:36;height:5" coordorigin="11037,4663" coordsize="36,5">
              <v:shape style="position:absolute;left:11037;top:4663;width:36;height:5" coordorigin="11037,4663" coordsize="36,5" path="m11073,4663l11037,4663,11037,4668e" filled="false" stroked="true" strokeweight=".12pt" strokecolor="#000000">
                <v:path arrowok="t"/>
              </v:shape>
            </v:group>
            <v:group style="position:absolute;left:10686;top:4757;width:36;height:12" coordorigin="10686,4757" coordsize="36,12">
              <v:shape style="position:absolute;left:10686;top:4757;width:36;height:12" coordorigin="10686,4757" coordsize="36,12" path="m10722,4764l10689,4769,10686,4764,10722,4757,10722,4764e" filled="false" stroked="true" strokeweight=".12pt" strokecolor="#000000">
                <v:path arrowok="t"/>
              </v:shape>
            </v:group>
            <v:group style="position:absolute;left:10684;top:4678;width:353;height:2" coordorigin="10684,4678" coordsize="353,2">
              <v:shape style="position:absolute;left:10684;top:4678;width:353;height:2" coordorigin="10684,4678" coordsize="353,0" path="m10684,4678l11037,4678e" filled="false" stroked="true" strokeweight=".12pt" strokecolor="#000000">
                <v:path arrowok="t"/>
              </v:shape>
            </v:group>
            <v:group style="position:absolute;left:10684;top:4666;width:353;height:2" coordorigin="10684,4666" coordsize="353,2">
              <v:shape style="position:absolute;left:10684;top:4666;width:353;height:2" coordorigin="10684,4666" coordsize="353,0" path="m10684,4666l11037,4666e" filled="false" stroked="true" strokeweight=".12pt" strokecolor="#000000">
                <v:path arrowok="t"/>
              </v:shape>
            </v:group>
            <v:group style="position:absolute;left:10638;top:4207;width:452;height:2" coordorigin="10638,4207" coordsize="452,2">
              <v:shape style="position:absolute;left:10638;top:4207;width:452;height:2" coordorigin="10638,4207" coordsize="452,0" path="m10638,4207l11090,4207e" filled="false" stroked="true" strokeweight=".12pt" strokecolor="#000000">
                <v:path arrowok="t"/>
              </v:shape>
            </v:group>
            <v:group style="position:absolute;left:10706;top:4793;width:2;height:267" coordorigin="10706,4793" coordsize="2,267">
              <v:shape style="position:absolute;left:10706;top:4793;width:2;height:267" coordorigin="10706,4793" coordsize="0,267" path="m10706,5059l10706,4793e" filled="false" stroked="true" strokeweight=".12pt" strokecolor="#000000">
                <v:path arrowok="t"/>
              </v:shape>
            </v:group>
            <v:group style="position:absolute;left:10926;top:4793;width:125;height:267" coordorigin="10926,4793" coordsize="125,267">
              <v:shape style="position:absolute;left:10926;top:4793;width:125;height:267" coordorigin="10926,4793" coordsize="125,267" path="m11051,4793l11051,5059,10926,5059e" filled="false" stroked="true" strokeweight=".12pt" strokecolor="#000000">
                <v:path arrowok="t"/>
              </v:shape>
            </v:group>
            <v:group style="position:absolute;left:10706;top:5059;width:125;height:2" coordorigin="10706,5059" coordsize="125,2">
              <v:shape style="position:absolute;left:10706;top:5059;width:125;height:2" coordorigin="10706,5059" coordsize="125,0" path="m10830,5059l10706,5059e" filled="false" stroked="true" strokeweight=".12pt" strokecolor="#000000">
                <v:path arrowok="t"/>
              </v:shape>
            </v:group>
            <v:group style="position:absolute;left:10914;top:4793;width:137;height:104" coordorigin="10914,4793" coordsize="137,104">
              <v:shape style="position:absolute;left:10914;top:4793;width:137;height:104" coordorigin="10914,4793" coordsize="137,104" path="m11051,4793l10914,4896e" filled="false" stroked="true" strokeweight=".12pt" strokecolor="#000000">
                <v:path arrowok="t"/>
              </v:shape>
            </v:group>
            <v:group style="position:absolute;left:10706;top:4954;width:137;height:106" coordorigin="10706,4954" coordsize="137,106">
              <v:shape style="position:absolute;left:10706;top:4954;width:137;height:106" coordorigin="10706,4954" coordsize="137,106" path="m10842,4954l10706,5059e" filled="false" stroked="true" strokeweight=".12pt" strokecolor="#000000">
                <v:path arrowok="t"/>
              </v:shape>
            </v:group>
            <v:group style="position:absolute;left:10638;top:4207;width:2;height:903" coordorigin="10638,4207" coordsize="2,903">
              <v:shape style="position:absolute;left:10638;top:4207;width:2;height:903" coordorigin="10638,4207" coordsize="0,903" path="m10638,4207l10638,5110e" filled="false" stroked="true" strokeweight=".12pt" strokecolor="#000000">
                <v:path arrowok="t"/>
              </v:shape>
            </v:group>
            <v:group style="position:absolute;left:10722;top:4711;width:312;height:48" coordorigin="10722,4711" coordsize="312,48">
              <v:shape style="position:absolute;left:10722;top:4711;width:312;height:48" coordorigin="10722,4711" coordsize="312,48" path="m10722,4759l11034,4711e" filled="false" stroked="true" strokeweight=".12pt" strokecolor="#000000">
                <v:path arrowok="t"/>
              </v:shape>
            </v:group>
            <v:group style="position:absolute;left:10638;top:5090;width:452;height:2" coordorigin="10638,5090" coordsize="452,2">
              <v:shape style="position:absolute;left:10638;top:5090;width:452;height:2" coordorigin="10638,5090" coordsize="452,0" path="m10638,5090l11090,5090e" filled="false" stroked="true" strokeweight=".12pt" strokecolor="#000000">
                <v:path arrowok="t"/>
              </v:shape>
            </v:group>
            <v:group style="position:absolute;left:10706;top:4793;width:137;height:104" coordorigin="10706,4793" coordsize="137,104">
              <v:shape style="position:absolute;left:10706;top:4793;width:137;height:104" coordorigin="10706,4793" coordsize="137,104" path="m10706,4793l10842,4896e" filled="false" stroked="true" strokeweight=".12pt" strokecolor="#000000">
                <v:path arrowok="t"/>
              </v:shape>
            </v:group>
            <v:group style="position:absolute;left:10914;top:4954;width:137;height:106" coordorigin="10914,4954" coordsize="137,106">
              <v:shape style="position:absolute;left:10914;top:4954;width:137;height:106" coordorigin="10914,4954" coordsize="137,106" path="m10914,4954l11051,5059e" filled="false" stroked="true" strokeweight=".12pt" strokecolor="#000000">
                <v:path arrowok="t"/>
              </v:shape>
            </v:group>
            <v:group style="position:absolute;left:10725;top:4332;width:2;height:12" coordorigin="10725,4332" coordsize="2,12">
              <v:shape style="position:absolute;left:10725;top:4332;width:2;height:12" coordorigin="10725,4332" coordsize="0,12" path="m10725,4332l10725,4344e" filled="false" stroked="true" strokeweight=".12pt" strokecolor="#000000">
                <v:path arrowok="t"/>
              </v:shape>
            </v:group>
            <v:group style="position:absolute;left:10724;top:4424;width:3;height:2" coordorigin="10724,4424" coordsize="3,2">
              <v:shape style="position:absolute;left:10724;top:4424;width:3;height:2" coordorigin="10724,4424" coordsize="3,0" path="m10724,4424l10726,4424e" filled="false" stroked="true" strokeweight=".12pt" strokecolor="#000000">
                <v:path arrowok="t"/>
              </v:shape>
            </v:group>
            <v:group style="position:absolute;left:10725;top:4555;width:2;height:20" coordorigin="10725,4555" coordsize="2,20">
              <v:shape style="position:absolute;left:10725;top:4555;width:2;height:20" coordorigin="10725,4555" coordsize="0,20" path="m10725,4555l10725,4574e" filled="false" stroked="true" strokeweight=".12pt" strokecolor="#000000">
                <v:path arrowok="t"/>
              </v:shape>
            </v:group>
            <v:group style="position:absolute;left:10684;top:4268;width:389;height:2" coordorigin="10684,4268" coordsize="389,2">
              <v:shape style="position:absolute;left:10684;top:4268;width:389;height:2" coordorigin="10684,4268" coordsize="389,0" path="m10684,4268l11073,4268e" filled="false" stroked="true" strokeweight=".24pt" strokecolor="#000000">
                <v:path arrowok="t"/>
              </v:shape>
            </v:group>
            <v:group style="position:absolute;left:11037;top:4265;width:36;height:5" coordorigin="11037,4265" coordsize="36,5">
              <v:shape style="position:absolute;left:11037;top:4265;width:36;height:5" coordorigin="11037,4265" coordsize="36,5" path="m11073,4265l11037,4265,11037,4270e" filled="false" stroked="true" strokeweight=".12pt" strokecolor="#000000">
                <v:path arrowok="t"/>
              </v:shape>
            </v:group>
            <v:group style="position:absolute;left:11034;top:4373;width:36;height:5" coordorigin="11034,4373" coordsize="36,5">
              <v:shape style="position:absolute;left:11034;top:4373;width:36;height:5" coordorigin="11034,4373" coordsize="36,5" path="m11034,4378l11070,4373e" filled="false" stroked="true" strokeweight=".12pt" strokecolor="#000000">
                <v:path arrowok="t"/>
              </v:shape>
            </v:group>
            <v:group style="position:absolute;left:11034;top:4368;width:34;height:10" coordorigin="11034,4368" coordsize="34,10">
              <v:shape style="position:absolute;left:11034;top:4368;width:34;height:10" coordorigin="11034,4368" coordsize="34,10" path="m11068,4368l11034,4373,11034,4378e" filled="false" stroked="true" strokeweight=".12pt" strokecolor="#000000">
                <v:path arrowok="t"/>
              </v:shape>
            </v:group>
            <v:group style="position:absolute;left:11037;top:4340;width:36;height:2" coordorigin="11037,4340" coordsize="36,2">
              <v:shape style="position:absolute;left:11037;top:4340;width:36;height:2" coordorigin="11037,4340" coordsize="36,0" path="m11037,4340l11073,4340e" filled="false" stroked="true" strokeweight=".72pt" strokecolor="#000000">
                <v:path arrowok="t"/>
              </v:shape>
            </v:group>
            <v:group style="position:absolute;left:11037;top:4339;width:36;height:8" coordorigin="11037,4339" coordsize="36,8">
              <v:shape style="position:absolute;left:11037;top:4339;width:36;height:8" coordorigin="11037,4339" coordsize="36,8" path="m11073,4339l11037,4339,11037,4346e" filled="false" stroked="true" strokeweight=".12pt" strokecolor="#000000">
                <v:path arrowok="t"/>
              </v:shape>
            </v:group>
            <v:group style="position:absolute;left:11037;top:4330;width:36;height:5" coordorigin="11037,4330" coordsize="36,5">
              <v:shape style="position:absolute;left:11037;top:4330;width:36;height:5" coordorigin="11037,4330" coordsize="36,5" path="m11073,4330l11037,4330,11037,4334e" filled="false" stroked="true" strokeweight=".12pt" strokecolor="#000000">
                <v:path arrowok="t"/>
              </v:shape>
            </v:group>
            <v:group style="position:absolute;left:10684;top:4594;width:389;height:2" coordorigin="10684,4594" coordsize="389,2">
              <v:shape style="position:absolute;left:10684;top:4594;width:389;height:2" coordorigin="10684,4594" coordsize="389,0" path="m10684,4594l11073,4594e" filled="false" stroked="true" strokeweight=".0552pt" strokecolor="#000000">
                <v:path arrowok="t"/>
              </v:shape>
            </v:group>
            <v:group style="position:absolute;left:10684;top:4501;width:389;height:2" coordorigin="10684,4501" coordsize="389,2">
              <v:shape style="position:absolute;left:10684;top:4501;width:389;height:2" coordorigin="10684,4501" coordsize="389,0" path="m10684,4501l11073,4501e" filled="false" stroked="true" strokeweight=".0774pt" strokecolor="#000000">
                <v:path arrowok="t"/>
              </v:shape>
            </v:group>
            <v:group style="position:absolute;left:11034;top:4531;width:36;height:10" coordorigin="11034,4531" coordsize="36,10">
              <v:shape style="position:absolute;left:11034;top:4531;width:36;height:10" coordorigin="11034,4531" coordsize="36,10" path="m11034,4541l11070,4536,11070,4531,11034,4534,11034,4541e" filled="false" stroked="true" strokeweight=".12pt" strokecolor="#000000">
                <v:path arrowok="t"/>
              </v:shape>
            </v:group>
            <v:group style="position:absolute;left:10686;top:4423;width:36;height:10" coordorigin="10686,4423" coordsize="36,10">
              <v:shape style="position:absolute;left:10686;top:4423;width:36;height:10" coordorigin="10686,4423" coordsize="36,10" path="m10722,4428l10689,4433,10686,4428,10722,4423,10722,4428e" filled="false" stroked="true" strokeweight=".12pt" strokecolor="#000000">
                <v:path arrowok="t"/>
              </v:shape>
            </v:group>
            <v:group style="position:absolute;left:10684;top:4338;width:353;height:2" coordorigin="10684,4338" coordsize="353,2">
              <v:shape style="position:absolute;left:10684;top:4338;width:353;height:2" coordorigin="10684,4338" coordsize="353,0" path="m10684,4338l11037,4338e" filled="false" stroked="true" strokeweight=".6876pt" strokecolor="#000000">
                <v:path arrowok="t"/>
              </v:shape>
            </v:group>
            <v:group style="position:absolute;left:10686;top:4572;width:36;height:10" coordorigin="10686,4572" coordsize="36,10">
              <v:shape style="position:absolute;left:10686;top:4572;width:36;height:10" coordorigin="10686,4572" coordsize="36,10" path="m10722,4577l10686,4582,10686,4577,10722,4572,10722,4577e" filled="false" stroked="true" strokeweight=".12pt" strokecolor="#000000">
                <v:path arrowok="t"/>
              </v:shape>
            </v:group>
            <v:group style="position:absolute;left:10686;top:4548;width:36;height:10" coordorigin="10686,4548" coordsize="36,10">
              <v:shape style="position:absolute;left:10686;top:4548;width:36;height:10" coordorigin="10686,4548" coordsize="36,10" path="m10722,4558l10686,4553,10686,4548,10722,4550,10722,4558e" filled="false" stroked="true" strokeweight=".12pt" strokecolor="#000000">
                <v:path arrowok="t"/>
              </v:shape>
            </v:group>
            <v:group style="position:absolute;left:10720;top:4332;width:317;height:2" coordorigin="10720,4332" coordsize="317,2">
              <v:shape style="position:absolute;left:10720;top:4332;width:317;height:2" coordorigin="10720,4332" coordsize="317,0" path="m10720,4332l11037,4332e" filled="false" stroked="true" strokeweight=".12pt" strokecolor="#000000">
                <v:path arrowok="t"/>
              </v:shape>
            </v:group>
            <v:group style="position:absolute;left:10722;top:4536;width:312;height:39" coordorigin="10722,4536" coordsize="312,39">
              <v:shape style="position:absolute;left:10722;top:4536;width:312;height:39" coordorigin="10722,4536" coordsize="312,39" path="m10722,4574l11034,4536e" filled="false" stroked="true" strokeweight=".12pt" strokecolor="#000000">
                <v:path arrowok="t"/>
              </v:shape>
            </v:group>
            <v:group style="position:absolute;left:11034;top:4577;width:36;height:8" coordorigin="11034,4577" coordsize="36,8">
              <v:shape style="position:absolute;left:11034;top:4577;width:36;height:8" coordorigin="11034,4577" coordsize="36,8" path="m11034,4582l11070,4584,11070,4579,11037,4577,11034,4582e" filled="false" stroked="true" strokeweight=".12pt" strokecolor="#000000">
                <v:path arrowok="t"/>
              </v:shape>
            </v:group>
            <v:group style="position:absolute;left:10722;top:4553;width:312;height:27" coordorigin="10722,4553" coordsize="312,27">
              <v:shape style="position:absolute;left:10722;top:4553;width:312;height:27" coordorigin="10722,4553" coordsize="312,27" path="m10722,4553l11034,4579e" filled="false" stroked="true" strokeweight=".12pt" strokecolor="#000000">
                <v:path arrowok="t"/>
              </v:shape>
            </v:group>
            <v:group style="position:absolute;left:10722;top:4375;width:312;height:51" coordorigin="10722,4375" coordsize="312,51">
              <v:shape style="position:absolute;left:10722;top:4375;width:312;height:51" coordorigin="10722,4375" coordsize="312,51" path="m10722,4426l11034,4375e" filled="false" stroked="true" strokeweight=".12pt" strokecolor="#000000">
                <v:path arrowok="t"/>
              </v:shape>
            </v:group>
            <v:group style="position:absolute;left:10638;top:4207;width:452;height:905" coordorigin="10638,4207" coordsize="452,905">
              <v:shape style="position:absolute;left:10638;top:4207;width:452;height:905" coordorigin="10638,4207" coordsize="452,905" path="m11090,5112l11090,4207,10638,4207,10638,5110e" filled="false" stroked="true" strokeweight=".12pt" strokecolor="#000000">
                <v:path arrowok="t"/>
              </v:shape>
            </v:group>
            <v:group style="position:absolute;left:10706;top:4793;width:346;height:267" coordorigin="10706,4793" coordsize="346,267">
              <v:shape style="position:absolute;left:10706;top:4793;width:346;height:267" coordorigin="10706,4793" coordsize="346,267" path="m10706,5059l11051,5059,11051,4793,10706,4793,10706,5059e" filled="false" stroked="true" strokeweight=".12pt" strokecolor="#000000">
                <v:path arrowok="t"/>
              </v:shape>
            </v:group>
            <v:group style="position:absolute;left:8214;top:5904;width:2;height:317" coordorigin="8214,5904" coordsize="2,317">
              <v:shape style="position:absolute;left:8214;top:5904;width:2;height:317" coordorigin="8214,5904" coordsize="0,317" path="m8214,5904l8214,6221e" filled="false" stroked="true" strokeweight=".12pt" strokecolor="#000000">
                <v:path arrowok="t"/>
              </v:shape>
            </v:group>
            <v:group style="position:absolute;left:8106;top:6409;width:387;height:2" coordorigin="8106,6409" coordsize="387,2">
              <v:shape style="position:absolute;left:8106;top:6409;width:387;height:2" coordorigin="8106,6409" coordsize="387,0" path="m8106,6409l8493,6409e" filled="false" stroked="true" strokeweight=".24pt" strokecolor="#000000">
                <v:path arrowok="t"/>
              </v:shape>
            </v:group>
            <v:group style="position:absolute;left:8214;top:6288;width:2;height:60" coordorigin="8214,6288" coordsize="2,60">
              <v:shape style="position:absolute;left:8214;top:6288;width:2;height:60" coordorigin="8214,6288" coordsize="0,60" path="m8214,6288l8214,6348e" filled="false" stroked="true" strokeweight=".12pt" strokecolor="#000000">
                <v:path arrowok="t"/>
              </v:shape>
            </v:group>
            <v:group style="position:absolute;left:8214;top:6031;width:2;height:2" coordorigin="8214,6031" coordsize="2,2">
              <v:shape style="position:absolute;left:8214;top:6031;width:2;height:2" coordorigin="8214,6031" coordsize="0,0" path="m8214,6031l8214,6031e" filled="false" stroked="true" strokeweight=".12pt" strokecolor="#000000">
                <v:path arrowok="t"/>
              </v:shape>
            </v:group>
            <v:group style="position:absolute;left:8334;top:5904;width:2;height:317" coordorigin="8334,5904" coordsize="2,317">
              <v:shape style="position:absolute;left:8334;top:5904;width:2;height:317" coordorigin="8334,5904" coordsize="0,317" path="m8334,5904l8334,6221e" filled="false" stroked="true" strokeweight=".12pt" strokecolor="#000000">
                <v:path arrowok="t"/>
              </v:shape>
            </v:group>
            <v:group style="position:absolute;left:8334;top:6336;width:2;height:12" coordorigin="8334,6336" coordsize="2,12">
              <v:shape style="position:absolute;left:8334;top:6336;width:2;height:12" coordorigin="8334,6336" coordsize="0,12" path="m8334,6348l8334,6336e" filled="false" stroked="true" strokeweight=".12pt" strokecolor="#000000">
                <v:path arrowok="t"/>
              </v:shape>
            </v:group>
            <v:group style="position:absolute;left:8333;top:6272;width:3;height:2" coordorigin="8333,6272" coordsize="3,2">
              <v:shape style="position:absolute;left:8333;top:6272;width:3;height:2" coordorigin="8333,6272" coordsize="3,0" path="m8333,6272l8336,6272e" filled="false" stroked="true" strokeweight=".12pt" strokecolor="#000000">
                <v:path arrowok="t"/>
              </v:shape>
            </v:group>
            <v:group style="position:absolute;left:8454;top:5904;width:2;height:353" coordorigin="8454,5904" coordsize="2,353">
              <v:shape style="position:absolute;left:8454;top:5904;width:2;height:353" coordorigin="8454,5904" coordsize="0,353" path="m8454,5904l8454,6257e" filled="false" stroked="true" strokeweight=".12pt" strokecolor="#000000">
                <v:path arrowok="t"/>
              </v:shape>
            </v:group>
            <v:group style="position:absolute;left:8454;top:6336;width:2;height:12" coordorigin="8454,6336" coordsize="2,12">
              <v:shape style="position:absolute;left:8454;top:6336;width:2;height:12" coordorigin="8454,6336" coordsize="0,12" path="m8454,6348l8454,6336e" filled="false" stroked="true" strokeweight=".12pt" strokecolor="#000000">
                <v:path arrowok="t"/>
              </v:shape>
            </v:group>
            <v:group style="position:absolute;left:8308;top:6221;width:2;height:586" coordorigin="8308,6221" coordsize="2,586">
              <v:shape style="position:absolute;left:8308;top:6221;width:2;height:586" coordorigin="8308,6221" coordsize="0,586" path="m8308,6221l8308,6806e" filled="false" stroked="true" strokeweight=".12pt" strokecolor="#000000">
                <v:path arrowok="t"/>
              </v:shape>
            </v:group>
            <v:group style="position:absolute;left:8289;top:6221;width:2;height:586" coordorigin="8289,6221" coordsize="2,586">
              <v:shape style="position:absolute;left:8289;top:6221;width:2;height:586" coordorigin="8289,6221" coordsize="0,586" path="m8289,6221l8289,6806e" filled="false" stroked="true" strokeweight=".12pt" strokecolor="#000000">
                <v:path arrowok="t"/>
              </v:shape>
            </v:group>
            <v:group style="position:absolute;left:8106;top:6408;width:36;height:5" coordorigin="8106,6408" coordsize="36,5">
              <v:shape style="position:absolute;left:8106;top:6408;width:36;height:5" coordorigin="8106,6408" coordsize="36,5" path="m8106,6413l8142,6413,8142,6408e" filled="false" stroked="true" strokeweight=".12pt" strokecolor="#000000">
                <v:path arrowok="t"/>
              </v:shape>
            </v:group>
            <v:group style="position:absolute;left:8109;top:6300;width:36;height:5" coordorigin="8109,6300" coordsize="36,5">
              <v:shape style="position:absolute;left:8109;top:6300;width:36;height:5" coordorigin="8109,6300" coordsize="36,5" path="m8145,6300l8109,6305e" filled="false" stroked="true" strokeweight=".12pt" strokecolor="#000000">
                <v:path arrowok="t"/>
              </v:shape>
            </v:group>
            <v:group style="position:absolute;left:8109;top:6300;width:36;height:10" coordorigin="8109,6300" coordsize="36,10">
              <v:shape style="position:absolute;left:8109;top:6300;width:36;height:10" coordorigin="8109,6300" coordsize="36,10" path="m8109,6310l8145,6305,8145,6300e" filled="false" stroked="true" strokeweight=".12pt" strokecolor="#000000">
                <v:path arrowok="t"/>
              </v:shape>
            </v:group>
            <v:group style="position:absolute;left:8106;top:6334;width:36;height:5" coordorigin="8106,6334" coordsize="36,5">
              <v:shape style="position:absolute;left:8106;top:6334;width:36;height:5" coordorigin="8106,6334" coordsize="36,5" path="m8106,6338l8142,6338,8142,6334e" filled="false" stroked="true" strokeweight=".12pt" strokecolor="#000000">
                <v:path arrowok="t"/>
              </v:shape>
            </v:group>
            <v:group style="position:absolute;left:8106;top:6343;width:36;height:8" coordorigin="8106,6343" coordsize="36,8">
              <v:shape style="position:absolute;left:8106;top:6343;width:36;height:8" coordorigin="8106,6343" coordsize="36,8" path="m8106,6350l8142,6350,8142,6343e" filled="false" stroked="true" strokeweight=".12pt" strokecolor="#000000">
                <v:path arrowok="t"/>
              </v:shape>
            </v:group>
            <v:group style="position:absolute;left:8454;top:6245;width:36;height:12" coordorigin="8454,6245" coordsize="36,12">
              <v:shape style="position:absolute;left:8454;top:6245;width:36;height:12" coordorigin="8454,6245" coordsize="36,12" path="m8454,6250l8490,6245,8490,6250,8457,6257,8454,6250e" filled="false" stroked="true" strokeweight=".12pt" strokecolor="#000000">
                <v:path arrowok="t"/>
              </v:shape>
            </v:group>
            <v:group style="position:absolute;left:8106;top:6341;width:387;height:2" coordorigin="8106,6341" coordsize="387,2">
              <v:shape style="position:absolute;left:8106;top:6341;width:387;height:2" coordorigin="8106,6341" coordsize="387,0" path="m8106,6341l8493,6341e" filled="false" stroked="true" strokeweight=".602400pt" strokecolor="#000000">
                <v:path arrowok="t"/>
              </v:shape>
            </v:group>
            <v:group style="position:absolute;left:8142;top:6348;width:315;height:2" coordorigin="8142,6348" coordsize="315,2">
              <v:shape style="position:absolute;left:8142;top:6348;width:315;height:2" coordorigin="8142,6348" coordsize="315,0" path="m8457,6348l8142,6348e" filled="false" stroked="true" strokeweight=".12pt" strokecolor="#000000">
                <v:path arrowok="t"/>
              </v:shape>
            </v:group>
            <v:group style="position:absolute;left:8471;top:5954;width:2;height:267" coordorigin="8471,5954" coordsize="2,267">
              <v:shape style="position:absolute;left:8471;top:5954;width:2;height:267" coordorigin="8471,5954" coordsize="0,267" path="m8471,5954l8471,6221e" filled="false" stroked="true" strokeweight=".12pt" strokecolor="#000000">
                <v:path arrowok="t"/>
              </v:shape>
            </v:group>
            <v:group style="position:absolute;left:8128;top:5954;width:125;height:267" coordorigin="8128,5954" coordsize="125,267">
              <v:shape style="position:absolute;left:8128;top:5954;width:125;height:267" coordorigin="8128,5954" coordsize="125,267" path="m8128,6221l8128,5954,8253,5954e" filled="false" stroked="true" strokeweight=".12pt" strokecolor="#000000">
                <v:path arrowok="t"/>
              </v:shape>
            </v:group>
            <v:group style="position:absolute;left:8346;top:5954;width:125;height:2" coordorigin="8346,5954" coordsize="125,2">
              <v:shape style="position:absolute;left:8346;top:5954;width:125;height:2" coordorigin="8346,5954" coordsize="125,0" path="m8346,5954l8471,5954e" filled="false" stroked="true" strokeweight=".12pt" strokecolor="#000000">
                <v:path arrowok="t"/>
              </v:shape>
            </v:group>
            <v:group style="position:absolute;left:8128;top:6118;width:135;height:104" coordorigin="8128,6118" coordsize="135,104">
              <v:shape style="position:absolute;left:8128;top:6118;width:135;height:104" coordorigin="8128,6118" coordsize="135,104" path="m8128,6221l8262,6118e" filled="false" stroked="true" strokeweight=".12pt" strokecolor="#000000">
                <v:path arrowok="t"/>
              </v:shape>
            </v:group>
            <v:group style="position:absolute;left:8337;top:5954;width:135;height:106" coordorigin="8337,5954" coordsize="135,106">
              <v:shape style="position:absolute;left:8337;top:5954;width:135;height:106" coordorigin="8337,5954" coordsize="135,106" path="m8337,6060l8471,5954e" filled="false" stroked="true" strokeweight=".12pt" strokecolor="#000000">
                <v:path arrowok="t"/>
              </v:shape>
            </v:group>
            <v:group style="position:absolute;left:8541;top:6194;width:2;height:20" coordorigin="8541,6194" coordsize="2,20">
              <v:shape style="position:absolute;left:8541;top:6194;width:2;height:20" coordorigin="8541,6194" coordsize="0,20" path="m8541,6194l8541,6214e" filled="false" stroked="true" strokeweight=".12pt" strokecolor="#000000">
                <v:path arrowok="t"/>
              </v:shape>
            </v:group>
            <v:group style="position:absolute;left:8090;top:5904;width:452;height:903" coordorigin="8090,5904" coordsize="452,903">
              <v:shape style="position:absolute;left:8090;top:5904;width:452;height:903" coordorigin="8090,5904" coordsize="452,903" path="m8090,5904l8541,5904,8541,6806e" filled="false" stroked="true" strokeweight=".12pt" strokecolor="#000000">
                <v:path arrowok="t"/>
              </v:shape>
            </v:group>
            <v:group style="position:absolute;left:8145;top:6254;width:310;height:48" coordorigin="8145,6254" coordsize="310,48">
              <v:shape style="position:absolute;left:8145;top:6254;width:310;height:48" coordorigin="8145,6254" coordsize="310,48" path="m8454,6254l8145,6302e" filled="false" stroked="true" strokeweight=".12pt" strokecolor="#000000">
                <v:path arrowok="t"/>
              </v:shape>
            </v:group>
            <v:group style="position:absolute;left:8090;top:5923;width:452;height:2" coordorigin="8090,5923" coordsize="452,2">
              <v:shape style="position:absolute;left:8090;top:5923;width:452;height:2" coordorigin="8090,5923" coordsize="452,0" path="m8541,5923l8090,5923e" filled="false" stroked="true" strokeweight=".12pt" strokecolor="#000000">
                <v:path arrowok="t"/>
              </v:shape>
            </v:group>
            <v:group style="position:absolute;left:8090;top:5904;width:452;height:2" coordorigin="8090,5904" coordsize="452,2">
              <v:shape style="position:absolute;left:8090;top:5904;width:452;height:2" coordorigin="8090,5904" coordsize="452,0" path="m8090,5904l8541,5904e" filled="false" stroked="true" strokeweight=".12pt" strokecolor="#000000">
                <v:path arrowok="t"/>
              </v:shape>
            </v:group>
            <v:group style="position:absolute;left:8337;top:6118;width:135;height:104" coordorigin="8337,6118" coordsize="135,104">
              <v:shape style="position:absolute;left:8337;top:6118;width:135;height:104" coordorigin="8337,6118" coordsize="135,104" path="m8471,6221l8337,6118e" filled="false" stroked="true" strokeweight=".12pt" strokecolor="#000000">
                <v:path arrowok="t"/>
              </v:shape>
            </v:group>
            <v:group style="position:absolute;left:8128;top:5954;width:135;height:106" coordorigin="8128,5954" coordsize="135,106">
              <v:shape style="position:absolute;left:8128;top:5954;width:135;height:106" coordorigin="8128,5954" coordsize="135,106" path="m8262,6060l8128,5954e" filled="false" stroked="true" strokeweight=".12pt" strokecolor="#000000">
                <v:path arrowok="t"/>
              </v:shape>
            </v:group>
            <v:group style="position:absolute;left:8454;top:6670;width:2;height:12" coordorigin="8454,6670" coordsize="2,12">
              <v:shape style="position:absolute;left:8454;top:6670;width:2;height:12" coordorigin="8454,6670" coordsize="0,12" path="m8454,6682l8454,6670e" filled="false" stroked="true" strokeweight=".12pt" strokecolor="#000000">
                <v:path arrowok="t"/>
              </v:shape>
            </v:group>
            <v:group style="position:absolute;left:8453;top:6589;width:3;height:2" coordorigin="8453,6589" coordsize="3,2">
              <v:shape style="position:absolute;left:8453;top:6589;width:3;height:2" coordorigin="8453,6589" coordsize="3,0" path="m8453,6589l8456,6589e" filled="false" stroked="true" strokeweight=".12pt" strokecolor="#000000">
                <v:path arrowok="t"/>
              </v:shape>
            </v:group>
            <v:group style="position:absolute;left:8106;top:6512;width:387;height:2" coordorigin="8106,6512" coordsize="387,2">
              <v:shape style="position:absolute;left:8106;top:6512;width:387;height:2" coordorigin="8106,6512" coordsize="387,0" path="m8106,6512l8493,6512e" filled="false" stroked="true" strokeweight=".0948pt" strokecolor="#000000">
                <v:path arrowok="t"/>
              </v:shape>
            </v:group>
            <v:group style="position:absolute;left:8454;top:6439;width:2;height:20" coordorigin="8454,6439" coordsize="2,20">
              <v:shape style="position:absolute;left:8454;top:6439;width:2;height:20" coordorigin="8454,6439" coordsize="0,20" path="m8454,6458l8454,6439e" filled="false" stroked="true" strokeweight=".12pt" strokecolor="#000000">
                <v:path arrowok="t"/>
              </v:shape>
            </v:group>
            <v:group style="position:absolute;left:8106;top:6420;width:387;height:2" coordorigin="8106,6420" coordsize="387,2">
              <v:shape style="position:absolute;left:8106;top:6420;width:387;height:2" coordorigin="8106,6420" coordsize="387,0" path="m8106,6420l8493,6420e" filled="false" stroked="true" strokeweight=".0948pt" strokecolor="#000000">
                <v:path arrowok="t"/>
              </v:shape>
            </v:group>
            <v:group style="position:absolute;left:8106;top:6745;width:387;height:2" coordorigin="8106,6745" coordsize="387,2">
              <v:shape style="position:absolute;left:8106;top:6745;width:387;height:2" coordorigin="8106,6745" coordsize="387,0" path="m8106,6745l8493,6745e" filled="false" stroked="true" strokeweight=".24pt" strokecolor="#000000">
                <v:path arrowok="t"/>
              </v:shape>
            </v:group>
            <v:group style="position:absolute;left:8106;top:6744;width:36;height:5" coordorigin="8106,6744" coordsize="36,5">
              <v:shape style="position:absolute;left:8106;top:6744;width:36;height:5" coordorigin="8106,6744" coordsize="36,5" path="m8106,6749l8142,6749,8142,6744e" filled="false" stroked="true" strokeweight=".12pt" strokecolor="#000000">
                <v:path arrowok="t"/>
              </v:shape>
            </v:group>
            <v:group style="position:absolute;left:8109;top:6636;width:36;height:5" coordorigin="8109,6636" coordsize="36,5">
              <v:shape style="position:absolute;left:8109;top:6636;width:36;height:5" coordorigin="8109,6636" coordsize="36,5" path="m8145,6636l8109,6641e" filled="false" stroked="true" strokeweight=".12pt" strokecolor="#000000">
                <v:path arrowok="t"/>
              </v:shape>
            </v:group>
            <v:group style="position:absolute;left:8109;top:6636;width:36;height:10" coordorigin="8109,6636" coordsize="36,10">
              <v:shape style="position:absolute;left:8109;top:6636;width:36;height:10" coordorigin="8109,6636" coordsize="36,10" path="m8109,6646l8145,6641,8145,6636e" filled="false" stroked="true" strokeweight=".12pt" strokecolor="#000000">
                <v:path arrowok="t"/>
              </v:shape>
            </v:group>
            <v:group style="position:absolute;left:8106;top:6673;width:36;height:2" coordorigin="8106,6673" coordsize="36,2">
              <v:shape style="position:absolute;left:8106;top:6673;width:36;height:2" coordorigin="8106,6673" coordsize="36,0" path="m8106,6673l8142,6673e" filled="false" stroked="true" strokeweight=".72pt" strokecolor="#000000">
                <v:path arrowok="t"/>
              </v:shape>
            </v:group>
            <v:group style="position:absolute;left:8106;top:6667;width:36;height:8" coordorigin="8106,6667" coordsize="36,8">
              <v:shape style="position:absolute;left:8106;top:6667;width:36;height:8" coordorigin="8106,6667" coordsize="36,8" path="m8106,6674l8142,6674,8142,6667e" filled="false" stroked="true" strokeweight=".12pt" strokecolor="#000000">
                <v:path arrowok="t"/>
              </v:shape>
            </v:group>
            <v:group style="position:absolute;left:8106;top:6679;width:36;height:5" coordorigin="8106,6679" coordsize="36,5">
              <v:shape style="position:absolute;left:8106;top:6679;width:36;height:5" coordorigin="8106,6679" coordsize="36,5" path="m8106,6684l8142,6684,8142,6679e" filled="false" stroked="true" strokeweight=".12pt" strokecolor="#000000">
                <v:path arrowok="t"/>
              </v:shape>
            </v:group>
            <v:group style="position:absolute;left:8106;top:6473;width:39;height:10" coordorigin="8106,6473" coordsize="39,10">
              <v:shape style="position:absolute;left:8106;top:6473;width:39;height:10" coordorigin="8106,6473" coordsize="39,10" path="m8142,6473l8106,6478,8109,6482,8145,6480,8142,6473e" filled="false" stroked="true" strokeweight=".12pt" strokecolor="#000000">
                <v:path arrowok="t"/>
              </v:shape>
            </v:group>
            <v:group style="position:absolute;left:8454;top:6581;width:36;height:10" coordorigin="8454,6581" coordsize="36,10">
              <v:shape style="position:absolute;left:8454;top:6581;width:36;height:10" coordorigin="8454,6581" coordsize="36,10" path="m8454,6586l8490,6581,8490,6586,8457,6590,8454,6586e" filled="false" stroked="true" strokeweight=".12pt" strokecolor="#000000">
                <v:path arrowok="t"/>
              </v:shape>
            </v:group>
            <v:group style="position:absolute;left:8142;top:6675;width:351;height:2" coordorigin="8142,6675" coordsize="351,2">
              <v:shape style="position:absolute;left:8142;top:6675;width:351;height:2" coordorigin="8142,6675" coordsize="351,0" path="m8142,6675l8493,6675e" filled="false" stroked="true" strokeweight=".6876pt" strokecolor="#000000">
                <v:path arrowok="t"/>
              </v:shape>
            </v:group>
            <v:group style="position:absolute;left:8457;top:6432;width:36;height:10" coordorigin="8457,6432" coordsize="36,10">
              <v:shape style="position:absolute;left:8457;top:6432;width:36;height:10" coordorigin="8457,6432" coordsize="36,10" path="m8457,6437l8493,6432,8493,6437,8457,6442,8457,6437e" filled="false" stroked="true" strokeweight=".12pt" strokecolor="#000000">
                <v:path arrowok="t"/>
              </v:shape>
            </v:group>
            <v:group style="position:absolute;left:8457;top:6456;width:36;height:10" coordorigin="8457,6456" coordsize="36,10">
              <v:shape style="position:absolute;left:8457;top:6456;width:36;height:10" coordorigin="8457,6456" coordsize="36,10" path="m8457,6456l8493,6461,8493,6466,8457,6463,8457,6456e" filled="false" stroked="true" strokeweight=".12pt" strokecolor="#000000">
                <v:path arrowok="t"/>
              </v:shape>
            </v:group>
            <v:group style="position:absolute;left:8142;top:6682;width:315;height:2" coordorigin="8142,6682" coordsize="315,2">
              <v:shape style="position:absolute;left:8142;top:6682;width:315;height:2" coordorigin="8142,6682" coordsize="315,0" path="m8457,6682l8142,6682e" filled="false" stroked="true" strokeweight=".12pt" strokecolor="#000000">
                <v:path arrowok="t"/>
              </v:shape>
            </v:group>
            <v:group style="position:absolute;left:8145;top:6439;width:312;height:39" coordorigin="8145,6439" coordsize="312,39">
              <v:shape style="position:absolute;left:8145;top:6439;width:312;height:39" coordorigin="8145,6439" coordsize="312,39" path="m8457,6439l8145,6478e" filled="false" stroked="true" strokeweight=".12pt" strokecolor="#000000">
                <v:path arrowok="t"/>
              </v:shape>
            </v:group>
            <v:group style="position:absolute;left:8106;top:6430;width:36;height:8" coordorigin="8106,6430" coordsize="36,8">
              <v:shape style="position:absolute;left:8106;top:6430;width:36;height:8" coordorigin="8106,6430" coordsize="36,8" path="m8142,6432l8106,6430,8106,6434,8142,6437,8142,6432e" filled="false" stroked="true" strokeweight=".12pt" strokecolor="#000000">
                <v:path arrowok="t"/>
              </v:shape>
            </v:group>
            <v:group style="position:absolute;left:8142;top:6434;width:315;height:27" coordorigin="8142,6434" coordsize="315,27">
              <v:shape style="position:absolute;left:8142;top:6434;width:315;height:27" coordorigin="8142,6434" coordsize="315,27" path="m8457,6461l8142,6434e" filled="false" stroked="true" strokeweight=".12pt" strokecolor="#000000">
                <v:path arrowok="t"/>
              </v:shape>
            </v:group>
            <v:group style="position:absolute;left:8145;top:6588;width:310;height:51" coordorigin="8145,6588" coordsize="310,51">
              <v:shape style="position:absolute;left:8145;top:6588;width:310;height:51" coordorigin="8145,6588" coordsize="310,51" path="m8454,6588l8145,6638e" filled="false" stroked="true" strokeweight=".12pt" strokecolor="#000000">
                <v:path arrowok="t"/>
              </v:shape>
            </v:group>
            <v:group style="position:absolute;left:8090;top:5902;width:452;height:905" coordorigin="8090,5902" coordsize="452,905">
              <v:shape style="position:absolute;left:8090;top:5902;width:452;height:905" coordorigin="8090,5902" coordsize="452,905" path="m8090,5902l8090,6806,8541,6806,8541,5904e" filled="false" stroked="true" strokeweight=".12pt" strokecolor="#000000">
                <v:path arrowok="t"/>
              </v:shape>
            </v:group>
            <v:group style="position:absolute;left:8128;top:5954;width:344;height:267" coordorigin="8128,5954" coordsize="344,267">
              <v:shape style="position:absolute;left:8128;top:5954;width:344;height:267" coordorigin="8128,5954" coordsize="344,267" path="m8471,5954l8128,5954,8128,6221,8471,6221,8471,5954e" filled="false" stroked="true" strokeweight=".12pt" strokecolor="#000000">
                <v:path arrowok="t"/>
              </v:shape>
            </v:group>
            <v:group style="position:absolute;left:8032;top:2772;width:2;height:624" coordorigin="8032,2772" coordsize="2,624">
              <v:shape style="position:absolute;left:8032;top:2772;width:2;height:624" coordorigin="8032,2772" coordsize="0,624" path="m8032,3396l8032,2772e" filled="false" stroked="true" strokeweight=".12pt" strokecolor="#000000">
                <v:path arrowok="t"/>
              </v:shape>
            </v:group>
            <v:group style="position:absolute;left:8039;top:2765;width:2;height:617" coordorigin="8039,2765" coordsize="2,617">
              <v:shape style="position:absolute;left:8039;top:2765;width:2;height:617" coordorigin="8039,2765" coordsize="0,617" path="m8039,3382l8039,2765e" filled="false" stroked="true" strokeweight=".12pt" strokecolor="#000000">
                <v:path arrowok="t"/>
              </v:shape>
            </v:group>
            <v:group style="position:absolute;left:8056;top:2748;width:2;height:617" coordorigin="8056,2748" coordsize="2,617">
              <v:shape style="position:absolute;left:8056;top:2748;width:2;height:617" coordorigin="8056,2748" coordsize="0,617" path="m8056,3365l8056,2748e" filled="false" stroked="true" strokeweight=".12pt" strokecolor="#000000">
                <v:path arrowok="t"/>
              </v:shape>
            </v:group>
            <v:group style="position:absolute;left:8090;top:3468;width:800;height:368" coordorigin="8090,3468" coordsize="800,368">
              <v:shape style="position:absolute;left:8090;top:3468;width:800;height:368" coordorigin="8090,3468" coordsize="800,368" path="m8090,3468l8090,3835,8889,3835e" filled="false" stroked="true" strokeweight=".12pt" strokecolor="#000000">
                <v:path arrowok="t"/>
              </v:shape>
            </v:group>
            <v:group style="position:absolute;left:8591;top:3559;width:269;height:2" coordorigin="8591,3559" coordsize="269,2">
              <v:shape style="position:absolute;left:8591;top:3559;width:269;height:2" coordorigin="8591,3559" coordsize="269,0" path="m8591,3559l8860,3559e" filled="false" stroked="true" strokeweight=".12pt" strokecolor="#000000">
                <v:path arrowok="t"/>
              </v:shape>
            </v:group>
            <v:group style="position:absolute;left:8850;top:3559;width:3;height:2" coordorigin="8850,3559" coordsize="3,2">
              <v:shape style="position:absolute;left:8850;top:3559;width:3;height:2" coordorigin="8850,3559" coordsize="3,0" path="m8850,3559l8853,3559e" filled="false" stroked="true" strokeweight=".12pt" strokecolor="#000000">
                <v:path arrowok="t"/>
              </v:shape>
            </v:group>
            <v:group style="position:absolute;left:8781;top:3559;width:3;height:2" coordorigin="8781,3559" coordsize="3,2">
              <v:shape style="position:absolute;left:8781;top:3559;width:3;height:2" coordorigin="8781,3559" coordsize="3,0" path="m8781,3559l8783,3559e" filled="false" stroked="true" strokeweight=".12pt" strokecolor="#000000">
                <v:path arrowok="t"/>
              </v:shape>
            </v:group>
            <v:group style="position:absolute;left:8709;top:3559;width:3;height:2" coordorigin="8709,3559" coordsize="3,2">
              <v:shape style="position:absolute;left:8709;top:3559;width:3;height:2" coordorigin="8709,3559" coordsize="3,0" path="m8709,3559l8711,3559e" filled="false" stroked="true" strokeweight=".12pt" strokecolor="#000000">
                <v:path arrowok="t"/>
              </v:shape>
            </v:group>
            <v:group style="position:absolute;left:8090;top:3679;width:800;height:2" coordorigin="8090,3679" coordsize="800,2">
              <v:shape style="position:absolute;left:8090;top:3679;width:800;height:2" coordorigin="8090,3679" coordsize="800,0" path="m8090,3679l8889,3679e" filled="false" stroked="true" strokeweight=".12pt" strokecolor="#000000">
                <v:path arrowok="t"/>
              </v:shape>
            </v:group>
            <v:group style="position:absolute;left:8841;top:3679;width:2;height:2" coordorigin="8841,3679" coordsize="2,2">
              <v:shape style="position:absolute;left:8841;top:3679;width:2;height:2" coordorigin="8841,3679" coordsize="0,0" path="m8841,3679l8841,3679e" filled="false" stroked="true" strokeweight=".12pt" strokecolor="#000000">
                <v:path arrowok="t"/>
              </v:shape>
            </v:group>
            <v:group style="position:absolute;left:8771;top:3679;width:2;height:2" coordorigin="8771,3679" coordsize="2,2">
              <v:shape style="position:absolute;left:8771;top:3679;width:2;height:2" coordorigin="8771,3679" coordsize="0,0" path="m8771,3679l8771,3679e" filled="false" stroked="true" strokeweight=".12pt" strokecolor="#000000">
                <v:path arrowok="t"/>
              </v:shape>
            </v:group>
            <v:group style="position:absolute;left:8591;top:3799;width:269;height:2" coordorigin="8591,3799" coordsize="269,2">
              <v:shape style="position:absolute;left:8591;top:3799;width:269;height:2" coordorigin="8591,3799" coordsize="269,0" path="m8591,3799l8860,3799e" filled="false" stroked="true" strokeweight=".12pt" strokecolor="#000000">
                <v:path arrowok="t"/>
              </v:shape>
            </v:group>
            <v:group style="position:absolute;left:8090;top:3660;width:800;height:2" coordorigin="8090,3660" coordsize="800,2">
              <v:shape style="position:absolute;left:8090;top:3660;width:800;height:2" coordorigin="8090,3660" coordsize="800,0" path="m8889,3660l8090,3660e" filled="false" stroked="true" strokeweight=".12pt" strokecolor="#000000">
                <v:path arrowok="t"/>
              </v:shape>
            </v:group>
            <v:group style="position:absolute;left:8591;top:3816;width:269;height:2" coordorigin="8591,3816" coordsize="269,2">
              <v:shape style="position:absolute;left:8591;top:3816;width:269;height:2" coordorigin="8591,3816" coordsize="269,0" path="m8860,3816l8591,3816e" filled="false" stroked="true" strokeweight=".12pt" strokecolor="#000000">
                <v:path arrowok="t"/>
              </v:shape>
            </v:group>
            <v:group style="position:absolute;left:8591;top:3473;width:269;height:125" coordorigin="8591,3473" coordsize="269,125">
              <v:shape style="position:absolute;left:8591;top:3473;width:269;height:125" coordorigin="8591,3473" coordsize="269,125" path="m8591,3473l8860,3473,8860,3598e" filled="false" stroked="true" strokeweight=".12pt" strokecolor="#000000">
                <v:path arrowok="t"/>
              </v:shape>
            </v:group>
            <v:group style="position:absolute;left:8860;top:3691;width:2;height:125" coordorigin="8860,3691" coordsize="2,125">
              <v:shape style="position:absolute;left:8860;top:3691;width:2;height:125" coordorigin="8860,3691" coordsize="0,125" path="m8860,3691l8860,3816e" filled="false" stroked="true" strokeweight=".12pt" strokecolor="#000000">
                <v:path arrowok="t"/>
              </v:shape>
            </v:group>
            <v:group style="position:absolute;left:8591;top:3473;width:106;height:135" coordorigin="8591,3473" coordsize="106,135">
              <v:shape style="position:absolute;left:8591;top:3473;width:106;height:135" coordorigin="8591,3473" coordsize="106,135" path="m8591,3473l8697,3607e" filled="false" stroked="true" strokeweight=".12pt" strokecolor="#000000">
                <v:path arrowok="t"/>
              </v:shape>
            </v:group>
            <v:group style="position:absolute;left:8754;top:3682;width:106;height:135" coordorigin="8754,3682" coordsize="106,135">
              <v:shape style="position:absolute;left:8754;top:3682;width:106;height:135" coordorigin="8754,3682" coordsize="106,135" path="m8754,3682l8860,3816e" filled="false" stroked="true" strokeweight=".12pt" strokecolor="#000000">
                <v:path arrowok="t"/>
              </v:shape>
            </v:group>
            <v:group style="position:absolute;left:8090;top:3835;width:752;height:2" coordorigin="8090,3835" coordsize="752,2">
              <v:shape style="position:absolute;left:8090;top:3835;width:752;height:2" coordorigin="8090,3835" coordsize="752,0" path="m8841,3835l8090,3835e" filled="false" stroked="true" strokeweight=".12pt" strokecolor="#000000">
                <v:path arrowok="t"/>
              </v:shape>
            </v:group>
            <v:group style="position:absolute;left:8591;top:3682;width:106;height:135" coordorigin="8591,3682" coordsize="106,135">
              <v:shape style="position:absolute;left:8591;top:3682;width:106;height:135" coordorigin="8591,3682" coordsize="106,135" path="m8591,3816l8697,3682e" filled="false" stroked="true" strokeweight=".12pt" strokecolor="#000000">
                <v:path arrowok="t"/>
              </v:shape>
            </v:group>
            <v:group style="position:absolute;left:8754;top:3473;width:106;height:135" coordorigin="8754,3473" coordsize="106,135">
              <v:shape style="position:absolute;left:8754;top:3473;width:106;height:135" coordorigin="8754,3473" coordsize="106,135" path="m8754,3607l8860,3473e" filled="false" stroked="true" strokeweight=".12pt" strokecolor="#000000">
                <v:path arrowok="t"/>
              </v:shape>
            </v:group>
            <v:group style="position:absolute;left:8090;top:3461;width:754;height:375" coordorigin="8090,3461" coordsize="754,375">
              <v:shape style="position:absolute;left:8090;top:3461;width:754;height:375" coordorigin="8090,3461" coordsize="754,375" path="m8843,3461l8090,3461,8090,3835,8841,3835e" filled="false" stroked="true" strokeweight=".12pt" strokecolor="#000000">
                <v:path arrowok="t"/>
              </v:shape>
            </v:group>
            <v:group style="position:absolute;left:8591;top:3473;width:269;height:344" coordorigin="8591,3473" coordsize="269,344">
              <v:shape style="position:absolute;left:8591;top:3473;width:269;height:344" coordorigin="8591,3473" coordsize="269,344" path="m8860,3816l8860,3473,8591,3473,8591,3816,8860,3816e" filled="false" stroked="true" strokeweight=".12pt" strokecolor="#000000">
                <v:path arrowok="t"/>
              </v:shape>
            </v:group>
            <v:group style="position:absolute;left:8169;top:3559;width:267;height:2" coordorigin="8169,3559" coordsize="267,2">
              <v:shape style="position:absolute;left:8169;top:3559;width:267;height:2" coordorigin="8169,3559" coordsize="267,0" path="m8169,3559l8435,3559e" filled="false" stroked="true" strokeweight=".12pt" strokecolor="#000000">
                <v:path arrowok="t"/>
              </v:shape>
            </v:group>
            <v:group style="position:absolute;left:8428;top:3559;width:3;height:2" coordorigin="8428,3559" coordsize="3,2">
              <v:shape style="position:absolute;left:8428;top:3559;width:3;height:2" coordorigin="8428,3559" coordsize="3,0" path="m8428,3559l8430,3559e" filled="false" stroked="true" strokeweight=".12pt" strokecolor="#000000">
                <v:path arrowok="t"/>
              </v:shape>
            </v:group>
            <v:group style="position:absolute;left:8358;top:3559;width:2;height:2" coordorigin="8358,3559" coordsize="2,2">
              <v:shape style="position:absolute;left:8358;top:3559;width:2;height:2" coordorigin="8358,3559" coordsize="0,0" path="m8358,3559l8358,3559e" filled="false" stroked="true" strokeweight=".12pt" strokecolor="#000000">
                <v:path arrowok="t"/>
              </v:shape>
            </v:group>
            <v:group style="position:absolute;left:8286;top:3559;width:3;height:2" coordorigin="8286,3559" coordsize="3,2">
              <v:shape style="position:absolute;left:8286;top:3559;width:3;height:2" coordorigin="8286,3559" coordsize="3,0" path="m8286,3559l8289,3559e" filled="false" stroked="true" strokeweight=".12pt" strokecolor="#000000">
                <v:path arrowok="t"/>
              </v:shape>
            </v:group>
            <v:group style="position:absolute;left:8416;top:3679;width:3;height:2" coordorigin="8416,3679" coordsize="3,2">
              <v:shape style="position:absolute;left:8416;top:3679;width:3;height:2" coordorigin="8416,3679" coordsize="3,0" path="m8416,3679l8418,3679e" filled="false" stroked="true" strokeweight=".12pt" strokecolor="#000000">
                <v:path arrowok="t"/>
              </v:shape>
            </v:group>
            <v:group style="position:absolute;left:8346;top:3679;width:3;height:2" coordorigin="8346,3679" coordsize="3,2">
              <v:shape style="position:absolute;left:8346;top:3679;width:3;height:2" coordorigin="8346,3679" coordsize="3,0" path="m8346,3679l8349,3679e" filled="false" stroked="true" strokeweight=".12pt" strokecolor="#000000">
                <v:path arrowok="t"/>
              </v:shape>
            </v:group>
            <v:group style="position:absolute;left:8169;top:3799;width:267;height:2" coordorigin="8169,3799" coordsize="267,2">
              <v:shape style="position:absolute;left:8169;top:3799;width:267;height:2" coordorigin="8169,3799" coordsize="267,0" path="m8169,3799l8435,3799e" filled="false" stroked="true" strokeweight=".12pt" strokecolor="#000000">
                <v:path arrowok="t"/>
              </v:shape>
            </v:group>
            <v:group style="position:absolute;left:8169;top:3816;width:267;height:2" coordorigin="8169,3816" coordsize="267,2">
              <v:shape style="position:absolute;left:8169;top:3816;width:267;height:2" coordorigin="8169,3816" coordsize="267,0" path="m8435,3816l8169,3816e" filled="false" stroked="true" strokeweight=".12pt" strokecolor="#000000">
                <v:path arrowok="t"/>
              </v:shape>
            </v:group>
            <v:group style="position:absolute;left:8169;top:3473;width:267;height:125" coordorigin="8169,3473" coordsize="267,125">
              <v:shape style="position:absolute;left:8169;top:3473;width:267;height:125" coordorigin="8169,3473" coordsize="267,125" path="m8169,3473l8435,3473,8435,3598e" filled="false" stroked="true" strokeweight=".12pt" strokecolor="#000000">
                <v:path arrowok="t"/>
              </v:shape>
            </v:group>
            <v:group style="position:absolute;left:8435;top:3691;width:2;height:125" coordorigin="8435,3691" coordsize="2,125">
              <v:shape style="position:absolute;left:8435;top:3691;width:2;height:125" coordorigin="8435,3691" coordsize="0,125" path="m8435,3691l8435,3816e" filled="false" stroked="true" strokeweight=".12pt" strokecolor="#000000">
                <v:path arrowok="t"/>
              </v:shape>
            </v:group>
            <v:group style="position:absolute;left:8169;top:3473;width:104;height:135" coordorigin="8169,3473" coordsize="104,135">
              <v:shape style="position:absolute;left:8169;top:3473;width:104;height:135" coordorigin="8169,3473" coordsize="104,135" path="m8169,3473l8272,3607e" filled="false" stroked="true" strokeweight=".12pt" strokecolor="#000000">
                <v:path arrowok="t"/>
              </v:shape>
            </v:group>
            <v:group style="position:absolute;left:8330;top:3682;width:106;height:135" coordorigin="8330,3682" coordsize="106,135">
              <v:shape style="position:absolute;left:8330;top:3682;width:106;height:135" coordorigin="8330,3682" coordsize="106,135" path="m8330,3682l8435,3816e" filled="false" stroked="true" strokeweight=".12pt" strokecolor="#000000">
                <v:path arrowok="t"/>
              </v:shape>
            </v:group>
            <v:group style="position:absolute;left:8169;top:3682;width:104;height:135" coordorigin="8169,3682" coordsize="104,135">
              <v:shape style="position:absolute;left:8169;top:3682;width:104;height:135" coordorigin="8169,3682" coordsize="104,135" path="m8169,3816l8272,3682e" filled="false" stroked="true" strokeweight=".12pt" strokecolor="#000000">
                <v:path arrowok="t"/>
              </v:shape>
            </v:group>
            <v:group style="position:absolute;left:8330;top:3473;width:106;height:135" coordorigin="8330,3473" coordsize="106,135">
              <v:shape style="position:absolute;left:8330;top:3473;width:106;height:135" coordorigin="8330,3473" coordsize="106,135" path="m8330,3607l8435,3473e" filled="false" stroked="true" strokeweight=".12pt" strokecolor="#000000">
                <v:path arrowok="t"/>
              </v:shape>
            </v:group>
            <v:group style="position:absolute;left:8169;top:3473;width:267;height:344" coordorigin="8169,3473" coordsize="267,344">
              <v:shape style="position:absolute;left:8169;top:3473;width:267;height:344" coordorigin="8169,3473" coordsize="267,344" path="m8435,3816l8435,3473,8169,3473,8169,3816,8435,3816e" filled="false" stroked="true" strokeweight=".12pt" strokecolor="#000000">
                <v:path arrowok="t"/>
              </v:shape>
            </v:group>
            <v:group style="position:absolute;left:11154;top:3192;width:2;height:56" coordorigin="11154,3192" coordsize="2,56">
              <v:shape style="position:absolute;left:11154;top:3192;width:2;height:56" coordorigin="11154,3192" coordsize="0,56" path="m11154,3247l11154,3192e" filled="false" stroked="true" strokeweight=".12pt" strokecolor="#000000">
                <v:path arrowok="t"/>
              </v:shape>
            </v:group>
            <v:group style="position:absolute;left:11154;top:3079;width:2;height:56" coordorigin="11154,3079" coordsize="2,56">
              <v:shape style="position:absolute;left:11154;top:3079;width:2;height:56" coordorigin="11154,3079" coordsize="0,56" path="m11154,3134l11154,3079e" filled="false" stroked="true" strokeweight=".12pt" strokecolor="#000000">
                <v:path arrowok="t"/>
              </v:shape>
            </v:group>
            <v:group style="position:absolute;left:11154;top:2966;width:2;height:56" coordorigin="11154,2966" coordsize="2,56">
              <v:shape style="position:absolute;left:11154;top:2966;width:2;height:56" coordorigin="11154,2966" coordsize="0,56" path="m11154,3022l11154,2966e" filled="false" stroked="true" strokeweight=".12pt" strokecolor="#000000">
                <v:path arrowok="t"/>
              </v:shape>
            </v:group>
            <v:group style="position:absolute;left:11154;top:2854;width:2;height:56" coordorigin="11154,2854" coordsize="2,56">
              <v:shape style="position:absolute;left:11154;top:2854;width:2;height:56" coordorigin="11154,2854" coordsize="0,56" path="m11154,2909l11154,2854e" filled="false" stroked="true" strokeweight=".12pt" strokecolor="#000000">
                <v:path arrowok="t"/>
              </v:shape>
            </v:group>
            <v:group style="position:absolute;left:11085;top:2734;width:70;height:63" coordorigin="11085,2734" coordsize="70,63">
              <v:shape style="position:absolute;left:11085;top:2734;width:70;height:63" coordorigin="11085,2734" coordsize="70,63" path="m11154,2796l11154,2734,11085,2734e" filled="false" stroked="true" strokeweight=".12pt" strokecolor="#000000">
                <v:path arrowok="t"/>
              </v:shape>
            </v:group>
            <v:group style="position:absolute;left:10972;top:2734;width:56;height:2" coordorigin="10972,2734" coordsize="56,2">
              <v:shape style="position:absolute;left:10972;top:2734;width:56;height:2" coordorigin="10972,2734" coordsize="56,0" path="m11027,2734l10972,2734e" filled="false" stroked="true" strokeweight=".12pt" strokecolor="#000000">
                <v:path arrowok="t"/>
              </v:shape>
            </v:group>
            <v:group style="position:absolute;left:10859;top:2734;width:56;height:2" coordorigin="10859,2734" coordsize="56,2">
              <v:shape style="position:absolute;left:10859;top:2734;width:56;height:2" coordorigin="10859,2734" coordsize="56,0" path="m10914,2734l10859,2734e" filled="false" stroked="true" strokeweight=".12pt" strokecolor="#000000">
                <v:path arrowok="t"/>
              </v:shape>
            </v:group>
            <v:group style="position:absolute;left:10746;top:2734;width:56;height:2" coordorigin="10746,2734" coordsize="56,2">
              <v:shape style="position:absolute;left:10746;top:2734;width:56;height:2" coordorigin="10746,2734" coordsize="56,0" path="m10802,2734l10746,2734e" filled="false" stroked="true" strokeweight=".12pt" strokecolor="#000000">
                <v:path arrowok="t"/>
              </v:shape>
            </v:group>
            <v:group style="position:absolute;left:10634;top:2734;width:56;height:2" coordorigin="10634,2734" coordsize="56,2">
              <v:shape style="position:absolute;left:10634;top:2734;width:56;height:2" coordorigin="10634,2734" coordsize="56,0" path="m10689,2734l10634,2734e" filled="false" stroked="true" strokeweight=".12pt" strokecolor="#000000">
                <v:path arrowok="t"/>
              </v:shape>
            </v:group>
            <v:group style="position:absolute;left:10521;top:2734;width:56;height:2" coordorigin="10521,2734" coordsize="56,2">
              <v:shape style="position:absolute;left:10521;top:2734;width:56;height:2" coordorigin="10521,2734" coordsize="56,0" path="m10576,2734l10521,2734e" filled="false" stroked="true" strokeweight=".12pt" strokecolor="#000000">
                <v:path arrowok="t"/>
              </v:shape>
            </v:group>
            <v:group style="position:absolute;left:10408;top:2734;width:56;height:2" coordorigin="10408,2734" coordsize="56,2">
              <v:shape style="position:absolute;left:10408;top:2734;width:56;height:2" coordorigin="10408,2734" coordsize="56,0" path="m10463,2734l10408,2734e" filled="false" stroked="true" strokeweight=".12pt" strokecolor="#000000">
                <v:path arrowok="t"/>
              </v:shape>
            </v:group>
            <v:group style="position:absolute;left:10295;top:2734;width:56;height:2" coordorigin="10295,2734" coordsize="56,2">
              <v:shape style="position:absolute;left:10295;top:2734;width:56;height:2" coordorigin="10295,2734" coordsize="56,0" path="m10350,2734l10295,2734e" filled="false" stroked="true" strokeweight=".12pt" strokecolor="#000000">
                <v:path arrowok="t"/>
              </v:shape>
            </v:group>
            <v:group style="position:absolute;left:10182;top:2734;width:56;height:2" coordorigin="10182,2734" coordsize="56,2">
              <v:shape style="position:absolute;left:10182;top:2734;width:56;height:2" coordorigin="10182,2734" coordsize="56,0" path="m10238,2734l10182,2734e" filled="false" stroked="true" strokeweight=".12pt" strokecolor="#000000">
                <v:path arrowok="t"/>
              </v:shape>
            </v:group>
            <v:group style="position:absolute;left:10070;top:2734;width:56;height:2" coordorigin="10070,2734" coordsize="56,2">
              <v:shape style="position:absolute;left:10070;top:2734;width:56;height:2" coordorigin="10070,2734" coordsize="56,0" path="m10125,2734l10070,2734e" filled="false" stroked="true" strokeweight=".12pt" strokecolor="#000000">
                <v:path arrowok="t"/>
              </v:shape>
            </v:group>
            <v:group style="position:absolute;left:9957;top:2734;width:56;height:2" coordorigin="9957,2734" coordsize="56,2">
              <v:shape style="position:absolute;left:9957;top:2734;width:56;height:2" coordorigin="9957,2734" coordsize="56,0" path="m10012,2734l9957,2734e" filled="false" stroked="true" strokeweight=".12pt" strokecolor="#000000">
                <v:path arrowok="t"/>
              </v:shape>
            </v:group>
            <v:group style="position:absolute;left:9844;top:2734;width:56;height:2" coordorigin="9844,2734" coordsize="56,2">
              <v:shape style="position:absolute;left:9844;top:2734;width:56;height:2" coordorigin="9844,2734" coordsize="56,0" path="m9899,2734l9844,2734e" filled="false" stroked="true" strokeweight=".12pt" strokecolor="#000000">
                <v:path arrowok="t"/>
              </v:shape>
            </v:group>
            <v:group style="position:absolute;left:9731;top:2734;width:56;height:2" coordorigin="9731,2734" coordsize="56,2">
              <v:shape style="position:absolute;left:9731;top:2734;width:56;height:2" coordorigin="9731,2734" coordsize="56,0" path="m9786,2734l9731,2734e" filled="false" stroked="true" strokeweight=".12pt" strokecolor="#000000">
                <v:path arrowok="t"/>
              </v:shape>
            </v:group>
            <v:group style="position:absolute;left:9618;top:2734;width:56;height:2" coordorigin="9618,2734" coordsize="56,2">
              <v:shape style="position:absolute;left:9618;top:2734;width:56;height:2" coordorigin="9618,2734" coordsize="56,0" path="m9674,2734l9618,2734e" filled="false" stroked="true" strokeweight=".12pt" strokecolor="#000000">
                <v:path arrowok="t"/>
              </v:shape>
            </v:group>
            <v:group style="position:absolute;left:9506;top:2734;width:56;height:2" coordorigin="9506,2734" coordsize="56,2">
              <v:shape style="position:absolute;left:9506;top:2734;width:56;height:2" coordorigin="9506,2734" coordsize="56,0" path="m9561,2734l9506,2734e" filled="false" stroked="true" strokeweight=".12pt" strokecolor="#000000">
                <v:path arrowok="t"/>
              </v:shape>
            </v:group>
            <v:group style="position:absolute;left:9393;top:2734;width:56;height:2" coordorigin="9393,2734" coordsize="56,2">
              <v:shape style="position:absolute;left:9393;top:2734;width:56;height:2" coordorigin="9393,2734" coordsize="56,0" path="m9448,2734l9393,2734e" filled="false" stroked="true" strokeweight=".12pt" strokecolor="#000000">
                <v:path arrowok="t"/>
              </v:shape>
            </v:group>
            <v:group style="position:absolute;left:9280;top:2734;width:56;height:2" coordorigin="9280,2734" coordsize="56,2">
              <v:shape style="position:absolute;left:9280;top:2734;width:56;height:2" coordorigin="9280,2734" coordsize="56,0" path="m9335,2734l9280,2734e" filled="false" stroked="true" strokeweight=".12pt" strokecolor="#000000">
                <v:path arrowok="t"/>
              </v:shape>
            </v:group>
            <v:group style="position:absolute;left:9167;top:2734;width:56;height:2" coordorigin="9167,2734" coordsize="56,2">
              <v:shape style="position:absolute;left:9167;top:2734;width:56;height:2" coordorigin="9167,2734" coordsize="56,0" path="m9222,2734l9167,2734e" filled="false" stroked="true" strokeweight=".12pt" strokecolor="#000000">
                <v:path arrowok="t"/>
              </v:shape>
            </v:group>
            <v:group style="position:absolute;left:9054;top:2734;width:56;height:2" coordorigin="9054,2734" coordsize="56,2">
              <v:shape style="position:absolute;left:9054;top:2734;width:56;height:2" coordorigin="9054,2734" coordsize="56,0" path="m9110,2734l9054,2734e" filled="false" stroked="true" strokeweight=".12pt" strokecolor="#000000">
                <v:path arrowok="t"/>
              </v:shape>
            </v:group>
            <v:group style="position:absolute;left:8942;top:2734;width:56;height:2" coordorigin="8942,2734" coordsize="56,2">
              <v:shape style="position:absolute;left:8942;top:2734;width:56;height:2" coordorigin="8942,2734" coordsize="56,0" path="m8997,2734l8942,2734e" filled="false" stroked="true" strokeweight=".12pt" strokecolor="#000000">
                <v:path arrowok="t"/>
              </v:shape>
            </v:group>
            <v:group style="position:absolute;left:8829;top:2734;width:56;height:2" coordorigin="8829,2734" coordsize="56,2">
              <v:shape style="position:absolute;left:8829;top:2734;width:56;height:2" coordorigin="8829,2734" coordsize="56,0" path="m8884,2734l8829,2734e" filled="false" stroked="true" strokeweight=".12pt" strokecolor="#000000">
                <v:path arrowok="t"/>
              </v:shape>
            </v:group>
            <v:group style="position:absolute;left:8716;top:2734;width:56;height:2" coordorigin="8716,2734" coordsize="56,2">
              <v:shape style="position:absolute;left:8716;top:2734;width:56;height:2" coordorigin="8716,2734" coordsize="56,0" path="m8771,2734l8716,2734e" filled="false" stroked="true" strokeweight=".12pt" strokecolor="#000000">
                <v:path arrowok="t"/>
              </v:shape>
            </v:group>
            <v:group style="position:absolute;left:8603;top:2734;width:56;height:2" coordorigin="8603,2734" coordsize="56,2">
              <v:shape style="position:absolute;left:8603;top:2734;width:56;height:2" coordorigin="8603,2734" coordsize="56,0" path="m8658,2734l8603,2734e" filled="false" stroked="true" strokeweight=".12pt" strokecolor="#000000">
                <v:path arrowok="t"/>
              </v:shape>
            </v:group>
            <v:group style="position:absolute;left:8490;top:2734;width:56;height:2" coordorigin="8490,2734" coordsize="56,2">
              <v:shape style="position:absolute;left:8490;top:2734;width:56;height:2" coordorigin="8490,2734" coordsize="56,0" path="m8546,2734l8490,2734e" filled="false" stroked="true" strokeweight=".12pt" strokecolor="#000000">
                <v:path arrowok="t"/>
              </v:shape>
            </v:group>
            <v:group style="position:absolute;left:8378;top:2734;width:56;height:2" coordorigin="8378,2734" coordsize="56,2">
              <v:shape style="position:absolute;left:8378;top:2734;width:56;height:2" coordorigin="8378,2734" coordsize="56,0" path="m8433,2734l8378,2734e" filled="false" stroked="true" strokeweight=".12pt" strokecolor="#000000">
                <v:path arrowok="t"/>
              </v:shape>
            </v:group>
            <v:group style="position:absolute;left:8265;top:2734;width:56;height:2" coordorigin="8265,2734" coordsize="56,2">
              <v:shape style="position:absolute;left:8265;top:2734;width:56;height:2" coordorigin="8265,2734" coordsize="56,0" path="m8320,2734l8265,2734e" filled="false" stroked="true" strokeweight=".12pt" strokecolor="#000000">
                <v:path arrowok="t"/>
              </v:shape>
            </v:group>
            <v:group style="position:absolute;left:8152;top:2734;width:56;height:2" coordorigin="8152,2734" coordsize="56,2">
              <v:shape style="position:absolute;left:8152;top:2734;width:56;height:2" coordorigin="8152,2734" coordsize="56,0" path="m8207,2734l8152,2734e" filled="false" stroked="true" strokeweight=".12pt" strokecolor="#000000">
                <v:path arrowok="t"/>
              </v:shape>
            </v:group>
            <v:group style="position:absolute;left:8025;top:2734;width:70;height:46" coordorigin="8025,2734" coordsize="70,46">
              <v:shape style="position:absolute;left:8025;top:2734;width:70;height:46" coordorigin="8025,2734" coordsize="70,46" path="m8094,2734l8025,2734,8025,2779e" filled="false" stroked="true" strokeweight=".12pt" strokecolor="#000000">
                <v:path arrowok="t"/>
              </v:shape>
            </v:group>
            <v:group style="position:absolute;left:7787;top:6914;width:56;height:2" coordorigin="7787,6914" coordsize="56,2">
              <v:shape style="position:absolute;left:7787;top:6914;width:56;height:2" coordorigin="7787,6914" coordsize="56,0" path="m7842,6914l7787,6914e" filled="false" stroked="true" strokeweight=".12pt" strokecolor="#000000">
                <v:path arrowok="t"/>
              </v:shape>
            </v:group>
            <v:group style="position:absolute;left:7674;top:6914;width:56;height:2" coordorigin="7674,6914" coordsize="56,2">
              <v:shape style="position:absolute;left:7674;top:6914;width:56;height:2" coordorigin="7674,6914" coordsize="56,0" path="m7730,6914l7674,6914e" filled="false" stroked="true" strokeweight=".12pt" strokecolor="#000000">
                <v:path arrowok="t"/>
              </v:shape>
            </v:group>
            <v:group style="position:absolute;left:7562;top:6914;width:56;height:2" coordorigin="7562,6914" coordsize="56,2">
              <v:shape style="position:absolute;left:7562;top:6914;width:56;height:2" coordorigin="7562,6914" coordsize="56,0" path="m7617,6914l7562,6914e" filled="false" stroked="true" strokeweight=".12pt" strokecolor="#000000">
                <v:path arrowok="t"/>
              </v:shape>
            </v:group>
            <v:group style="position:absolute;left:7449;top:6914;width:56;height:2" coordorigin="7449,6914" coordsize="56,2">
              <v:shape style="position:absolute;left:7449;top:6914;width:56;height:2" coordorigin="7449,6914" coordsize="56,0" path="m7504,6914l7449,6914e" filled="false" stroked="true" strokeweight=".12pt" strokecolor="#000000">
                <v:path arrowok="t"/>
              </v:shape>
            </v:group>
            <v:group style="position:absolute;left:7336;top:6914;width:56;height:2" coordorigin="7336,6914" coordsize="56,2">
              <v:shape style="position:absolute;left:7336;top:6914;width:56;height:2" coordorigin="7336,6914" coordsize="56,0" path="m7391,6914l7336,6914e" filled="false" stroked="true" strokeweight=".12pt" strokecolor="#000000">
                <v:path arrowok="t"/>
              </v:shape>
            </v:group>
            <v:group style="position:absolute;left:7223;top:6914;width:56;height:2" coordorigin="7223,6914" coordsize="56,2">
              <v:shape style="position:absolute;left:7223;top:6914;width:56;height:2" coordorigin="7223,6914" coordsize="56,0" path="m7278,6914l7223,6914e" filled="false" stroked="true" strokeweight=".12pt" strokecolor="#000000">
                <v:path arrowok="t"/>
              </v:shape>
            </v:group>
            <v:group style="position:absolute;left:7110;top:6914;width:56;height:2" coordorigin="7110,6914" coordsize="56,2">
              <v:shape style="position:absolute;left:7110;top:6914;width:56;height:2" coordorigin="7110,6914" coordsize="56,0" path="m7166,6914l7110,6914e" filled="false" stroked="true" strokeweight=".12pt" strokecolor="#000000">
                <v:path arrowok="t"/>
              </v:shape>
            </v:group>
            <v:group style="position:absolute;left:6998;top:6914;width:56;height:2" coordorigin="6998,6914" coordsize="56,2">
              <v:shape style="position:absolute;left:6998;top:6914;width:56;height:2" coordorigin="6998,6914" coordsize="56,0" path="m7053,6914l6998,6914e" filled="false" stroked="true" strokeweight=".12pt" strokecolor="#000000">
                <v:path arrowok="t"/>
              </v:shape>
            </v:group>
            <v:group style="position:absolute;left:6885;top:6914;width:56;height:2" coordorigin="6885,6914" coordsize="56,2">
              <v:shape style="position:absolute;left:6885;top:6914;width:56;height:2" coordorigin="6885,6914" coordsize="56,0" path="m6940,6914l6885,6914e" filled="false" stroked="true" strokeweight=".12pt" strokecolor="#000000">
                <v:path arrowok="t"/>
              </v:shape>
            </v:group>
            <v:group style="position:absolute;left:6772;top:6914;width:56;height:2" coordorigin="6772,6914" coordsize="56,2">
              <v:shape style="position:absolute;left:6772;top:6914;width:56;height:2" coordorigin="6772,6914" coordsize="56,0" path="m6827,6914l6772,6914e" filled="false" stroked="true" strokeweight=".12pt" strokecolor="#000000">
                <v:path arrowok="t"/>
              </v:shape>
            </v:group>
            <v:group style="position:absolute;left:6659;top:6914;width:56;height:2" coordorigin="6659,6914" coordsize="56,2">
              <v:shape style="position:absolute;left:6659;top:6914;width:56;height:2" coordorigin="6659,6914" coordsize="56,0" path="m6714,6914l6659,6914e" filled="false" stroked="true" strokeweight=".12pt" strokecolor="#000000">
                <v:path arrowok="t"/>
              </v:shape>
            </v:group>
            <v:group style="position:absolute;left:6546;top:6914;width:56;height:2" coordorigin="6546,6914" coordsize="56,2">
              <v:shape style="position:absolute;left:6546;top:6914;width:56;height:2" coordorigin="6546,6914" coordsize="56,0" path="m6602,6914l6546,6914e" filled="false" stroked="true" strokeweight=".12pt" strokecolor="#000000">
                <v:path arrowok="t"/>
              </v:shape>
            </v:group>
            <v:group style="position:absolute;left:6434;top:6914;width:56;height:2" coordorigin="6434,6914" coordsize="56,2">
              <v:shape style="position:absolute;left:6434;top:6914;width:56;height:2" coordorigin="6434,6914" coordsize="56,0" path="m6489,6914l6434,6914e" filled="false" stroked="true" strokeweight=".12pt" strokecolor="#000000">
                <v:path arrowok="t"/>
              </v:shape>
            </v:group>
            <v:group style="position:absolute;left:6321;top:6914;width:56;height:2" coordorigin="6321,6914" coordsize="56,2">
              <v:shape style="position:absolute;left:6321;top:6914;width:56;height:2" coordorigin="6321,6914" coordsize="56,0" path="m6376,6914l6321,6914e" filled="false" stroked="true" strokeweight=".12pt" strokecolor="#000000">
                <v:path arrowok="t"/>
              </v:shape>
            </v:group>
            <v:group style="position:absolute;left:6208;top:6914;width:56;height:2" coordorigin="6208,6914" coordsize="56,2">
              <v:shape style="position:absolute;left:6208;top:6914;width:56;height:2" coordorigin="6208,6914" coordsize="56,0" path="m6263,6914l6208,6914e" filled="false" stroked="true" strokeweight=".12pt" strokecolor="#000000">
                <v:path arrowok="t"/>
              </v:shape>
            </v:group>
            <v:group style="position:absolute;left:6095;top:6914;width:56;height:2" coordorigin="6095,6914" coordsize="56,2">
              <v:shape style="position:absolute;left:6095;top:6914;width:56;height:2" coordorigin="6095,6914" coordsize="56,0" path="m6150,6914l6095,6914e" filled="false" stroked="true" strokeweight=".12pt" strokecolor="#000000">
                <v:path arrowok="t"/>
              </v:shape>
            </v:group>
            <v:group style="position:absolute;left:5982;top:6914;width:56;height:2" coordorigin="5982,6914" coordsize="56,2">
              <v:shape style="position:absolute;left:5982;top:6914;width:56;height:2" coordorigin="5982,6914" coordsize="56,0" path="m6038,6914l5982,6914e" filled="false" stroked="true" strokeweight=".12pt" strokecolor="#000000">
                <v:path arrowok="t"/>
              </v:shape>
            </v:group>
            <v:group style="position:absolute;left:5870;top:6914;width:56;height:2" coordorigin="5870,6914" coordsize="56,2">
              <v:shape style="position:absolute;left:5870;top:6914;width:56;height:2" coordorigin="5870,6914" coordsize="56,0" path="m5925,6914l5870,6914e" filled="false" stroked="true" strokeweight=".12pt" strokecolor="#000000">
                <v:path arrowok="t"/>
              </v:shape>
            </v:group>
            <v:group style="position:absolute;left:5757;top:6914;width:56;height:2" coordorigin="5757,6914" coordsize="56,2">
              <v:shape style="position:absolute;left:5757;top:6914;width:56;height:2" coordorigin="5757,6914" coordsize="56,0" path="m5812,6914l5757,6914e" filled="false" stroked="true" strokeweight=".12pt" strokecolor="#000000">
                <v:path arrowok="t"/>
              </v:shape>
            </v:group>
            <v:group style="position:absolute;left:5644;top:6914;width:56;height:2" coordorigin="5644,6914" coordsize="56,2">
              <v:shape style="position:absolute;left:5644;top:6914;width:56;height:2" coordorigin="5644,6914" coordsize="56,0" path="m5699,6914l5644,6914e" filled="false" stroked="true" strokeweight=".12pt" strokecolor="#000000">
                <v:path arrowok="t"/>
              </v:shape>
            </v:group>
            <v:group style="position:absolute;left:5531;top:6914;width:56;height:2" coordorigin="5531,6914" coordsize="56,2">
              <v:shape style="position:absolute;left:5531;top:6914;width:56;height:2" coordorigin="5531,6914" coordsize="56,0" path="m5586,6914l5531,6914e" filled="false" stroked="true" strokeweight=".12pt" strokecolor="#000000">
                <v:path arrowok="t"/>
              </v:shape>
            </v:group>
            <v:group style="position:absolute;left:5418;top:6914;width:56;height:2" coordorigin="5418,6914" coordsize="56,2">
              <v:shape style="position:absolute;left:5418;top:6914;width:56;height:2" coordorigin="5418,6914" coordsize="56,0" path="m5474,6914l5418,6914e" filled="false" stroked="true" strokeweight=".12pt" strokecolor="#000000">
                <v:path arrowok="t"/>
              </v:shape>
            </v:group>
            <v:group style="position:absolute;left:5306;top:6914;width:56;height:2" coordorigin="5306,6914" coordsize="56,2">
              <v:shape style="position:absolute;left:5306;top:6914;width:56;height:2" coordorigin="5306,6914" coordsize="56,0" path="m5361,6914l5306,6914e" filled="false" stroked="true" strokeweight=".12pt" strokecolor="#000000">
                <v:path arrowok="t"/>
              </v:shape>
            </v:group>
            <v:group style="position:absolute;left:5193;top:6914;width:56;height:2" coordorigin="5193,6914" coordsize="56,2">
              <v:shape style="position:absolute;left:5193;top:6914;width:56;height:2" coordorigin="5193,6914" coordsize="56,0" path="m5248,6914l5193,6914e" filled="false" stroked="true" strokeweight=".12pt" strokecolor="#000000">
                <v:path arrowok="t"/>
              </v:shape>
            </v:group>
            <v:group style="position:absolute;left:5080;top:6914;width:56;height:2" coordorigin="5080,6914" coordsize="56,2">
              <v:shape style="position:absolute;left:5080;top:6914;width:56;height:2" coordorigin="5080,6914" coordsize="56,0" path="m5135,6914l5080,6914e" filled="false" stroked="true" strokeweight=".12pt" strokecolor="#000000">
                <v:path arrowok="t"/>
              </v:shape>
            </v:group>
            <v:group style="position:absolute;left:4970;top:6914;width:53;height:2" coordorigin="4970,6914" coordsize="53,2">
              <v:shape style="position:absolute;left:4970;top:6914;width:53;height:2" coordorigin="4970,6914" coordsize="53,0" path="m5022,6914l4970,6914e" filled="false" stroked="true" strokeweight=".12pt" strokecolor="#000000">
                <v:path arrowok="t"/>
              </v:shape>
            </v:group>
            <v:group style="position:absolute;left:11084;top:6907;width:108;height:2" coordorigin="11084,6907" coordsize="108,2">
              <v:shape style="position:absolute;left:11084;top:6907;width:108;height:2" coordorigin="11084,6907" coordsize="108,0" path="m11084,6907l11192,6907e" filled="false" stroked="true" strokeweight=".94pt" strokecolor="#000000">
                <v:path arrowok="t"/>
              </v:shape>
            </v:group>
            <v:group style="position:absolute;left:11085;top:6900;width:106;height:15" coordorigin="11085,6900" coordsize="106,15">
              <v:shape style="position:absolute;left:11085;top:6900;width:106;height:15" coordorigin="11085,6900" coordsize="106,15" path="m11190,6914l11085,6900,11085,6914,11190,6900e" filled="false" stroked="true" strokeweight=".12pt" strokecolor="#000000">
                <v:path arrowok="t"/>
              </v:shape>
            </v:group>
            <v:group style="position:absolute;left:9018;top:3425;width:454;height:2" coordorigin="9018,3425" coordsize="454,2">
              <v:shape style="position:absolute;left:9018;top:3425;width:454;height:2" coordorigin="9018,3425" coordsize="454,0" path="m9472,3425l9018,3425e" filled="false" stroked="true" strokeweight="0pt" strokecolor="#000000">
                <v:path arrowok="t"/>
              </v:shape>
            </v:group>
            <v:group style="position:absolute;left:9472;top:3382;width:32;height:87" coordorigin="9472,3382" coordsize="32,87">
              <v:shape style="position:absolute;left:9472;top:3382;width:32;height:87" coordorigin="9472,3382" coordsize="32,87" path="m9503,3466l9503,3382,9472,3382,9472,3468,9503,3468e" filled="false" stroked="true" strokeweight="0pt" strokecolor="#000000">
                <v:path arrowok="t"/>
              </v:shape>
            </v:group>
            <v:group style="position:absolute;left:8987;top:3382;width:32;height:87" coordorigin="8987,3382" coordsize="32,87">
              <v:shape style="position:absolute;left:8987;top:3382;width:32;height:87" coordorigin="8987,3382" coordsize="32,87" path="m9018,3468l9018,3382,8987,3382,8987,3468,9018,3468e" filled="false" stroked="true" strokeweight="0pt" strokecolor="#000000">
                <v:path arrowok="t"/>
              </v:shape>
            </v:group>
            <v:group style="position:absolute;left:9018;top:3415;width:454;height:2" coordorigin="9018,3415" coordsize="454,2">
              <v:shape style="position:absolute;left:9018;top:3415;width:454;height:2" coordorigin="9018,3415" coordsize="454,0" path="m9472,3415l9018,3415e" filled="false" stroked="true" strokeweight="0pt" strokecolor="#000000">
                <v:path arrowok="t"/>
              </v:shape>
            </v:group>
            <v:group style="position:absolute;left:9018;top:3432;width:454;height:2" coordorigin="9018,3432" coordsize="454,2">
              <v:shape style="position:absolute;left:9018;top:3432;width:454;height:2" coordorigin="9018,3432" coordsize="454,0" path="m9472,3432l9018,3432e" filled="false" stroked="true" strokeweight="0pt" strokecolor="#000000">
                <v:path arrowok="t"/>
              </v:shape>
            </v:group>
            <v:group style="position:absolute;left:9515;top:3365;width:2;height:96" coordorigin="9515,3365" coordsize="2,96">
              <v:shape style="position:absolute;left:9515;top:3365;width:2;height:96" coordorigin="9515,3365" coordsize="0,96" path="m9515,3449l9515,3461,9515,3365e" filled="false" stroked="true" strokeweight=".12pt" strokecolor="#000000">
                <v:path arrowok="t"/>
              </v:shape>
            </v:group>
            <v:group style="position:absolute;left:6712;top:3374;width:72;height:2" coordorigin="6712,3374" coordsize="72,2">
              <v:shape style="position:absolute;left:6712;top:3374;width:72;height:2" coordorigin="6712,3374" coordsize="72,0" path="m6717,3374l6712,3374,6784,3374e" filled="false" stroked="true" strokeweight=".12pt" strokecolor="#000000">
                <v:path arrowok="t"/>
              </v:shape>
            </v:group>
            <v:group style="position:absolute;left:8901;top:3946;width:72;height:2" coordorigin="8901,3946" coordsize="72,2">
              <v:shape style="position:absolute;left:8901;top:3946;width:72;height:2" coordorigin="8901,3946" coordsize="72,0" path="m8973,3946l8901,3946e" filled="false" stroked="true" strokeweight=".12pt" strokecolor="#000000">
                <v:path arrowok="t"/>
              </v:shape>
            </v:group>
            <v:group style="position:absolute;left:4859;top:2369;width:2;height:344" coordorigin="4859,2369" coordsize="2,344">
              <v:shape style="position:absolute;left:4859;top:2369;width:2;height:344" coordorigin="4859,2369" coordsize="0,344" path="m4859,2712l4859,2369e" filled="false" stroked="true" strokeweight=".12pt" strokecolor="#000000">
                <v:path arrowok="t"/>
              </v:shape>
            </v:group>
            <v:group style="position:absolute;left:11190;top:2369;width:2;height:960" coordorigin="11190,2369" coordsize="2,960">
              <v:shape style="position:absolute;left:11190;top:2369;width:2;height:960" coordorigin="11190,2369" coordsize="0,960" path="m11190,3329l11190,2369e" filled="false" stroked="true" strokeweight=".12pt" strokecolor="#000000">
                <v:path arrowok="t"/>
              </v:shape>
            </v:group>
            <v:group style="position:absolute;left:4859;top:2369;width:6334;height:2" coordorigin="4859,2369" coordsize="6334,2">
              <v:shape style="position:absolute;left:4859;top:2369;width:6334;height:2" coordorigin="4859,2369" coordsize="6334,0" path="m4859,2369l11193,2369e" filled="false" stroked="true" strokeweight=".12pt" strokecolor="#000000">
                <v:path arrowok="t"/>
              </v:shape>
            </v:group>
            <v:group style="position:absolute;left:4830;top:2340;width:58;height:58" coordorigin="4830,2340" coordsize="58,58">
              <v:shape style="position:absolute;left:4830;top:2340;width:58;height:58" coordorigin="4830,2340" coordsize="58,58" path="m4888,2340l4830,2398e" filled="false" stroked="true" strokeweight=".12pt" strokecolor="#000000">
                <v:path arrowok="t"/>
              </v:shape>
            </v:group>
            <v:group style="position:absolute;left:11162;top:2340;width:58;height:58" coordorigin="11162,2340" coordsize="58,58">
              <v:shape style="position:absolute;left:11162;top:2340;width:58;height:58" coordorigin="11162,2340" coordsize="58,58" path="m11162,2398l11219,2340e" filled="false" stroked="true" strokeweight=".12pt" strokecolor="#000000">
                <v:path arrowok="t"/>
              </v:shape>
            </v:group>
            <v:group style="position:absolute;left:11214;top:3350;width:329;height:2" coordorigin="11214,3350" coordsize="329,2">
              <v:shape style="position:absolute;left:11214;top:3350;width:329;height:2" coordorigin="11214,3350" coordsize="329,0" path="m11214,3350l11543,3350e" filled="false" stroked="true" strokeweight=".12pt" strokecolor="#000000">
                <v:path arrowok="t"/>
              </v:shape>
            </v:group>
            <v:group style="position:absolute;left:11214;top:6914;width:329;height:2" coordorigin="11214,6914" coordsize="329,2">
              <v:shape style="position:absolute;left:11214;top:6914;width:329;height:2" coordorigin="11214,6914" coordsize="329,0" path="m11214,6914l11543,6914e" filled="false" stroked="true" strokeweight=".12pt" strokecolor="#000000">
                <v:path arrowok="t"/>
              </v:shape>
            </v:group>
            <v:group style="position:absolute;left:11543;top:3350;width:2;height:3567" coordorigin="11543,3350" coordsize="2,3567">
              <v:shape style="position:absolute;left:11543;top:3350;width:2;height:3567" coordorigin="11543,3350" coordsize="0,3567" path="m11543,3350l11543,6917e" filled="false" stroked="true" strokeweight=".12pt" strokecolor="#000000">
                <v:path arrowok="t"/>
              </v:shape>
            </v:group>
            <v:group style="position:absolute;left:11514;top:3322;width:58;height:58" coordorigin="11514,3322" coordsize="58,58">
              <v:shape style="position:absolute;left:11514;top:3322;width:58;height:58" coordorigin="11514,3322" coordsize="58,58" path="m11572,3379l11514,3322e" filled="false" stroked="true" strokeweight=".12pt" strokecolor="#000000">
                <v:path arrowok="t"/>
              </v:shape>
            </v:group>
            <v:group style="position:absolute;left:11514;top:6886;width:58;height:58" coordorigin="11514,6886" coordsize="58,58">
              <v:shape style="position:absolute;left:11514;top:6886;width:58;height:58" coordorigin="11514,6886" coordsize="58,58" path="m11514,6886l11572,6943e" filled="false" stroked="true" strokeweight=".12pt" strokecolor="#000000">
                <v:path arrowok="t"/>
              </v:shape>
            </v:group>
            <v:group style="position:absolute;left:4326;top:5800;width:7354;height:2" coordorigin="4326,5800" coordsize="7354,2">
              <v:shape style="position:absolute;left:4326;top:5800;width:7354;height:2" coordorigin="4326,5800" coordsize="7354,0" path="m4326,5800l11680,5800e" filled="false" stroked="true" strokeweight=".46pt" strokecolor="#000000">
                <v:path arrowok="t"/>
              </v:shape>
            </v:group>
            <v:group style="position:absolute;left:4326;top:5796;width:7354;height:8" coordorigin="4326,5796" coordsize="7354,8">
              <v:shape style="position:absolute;left:4326;top:5796;width:7354;height:8" coordorigin="4326,5796" coordsize="7354,8" path="m4326,5796l4326,5803,11680,5796,4326,5796xe" filled="false" stroked="true" strokeweight="0pt" strokecolor="#000000">
                <v:path arrowok="t"/>
              </v:shape>
            </v:group>
            <v:group style="position:absolute;left:4326;top:5796;width:7354;height:8" coordorigin="4326,5796" coordsize="7354,8">
              <v:shape style="position:absolute;left:4326;top:5796;width:7354;height:8" coordorigin="4326,5796" coordsize="7354,8" path="m4326,5803l11680,5796,11680,5803,4326,5803xe" filled="false" stroked="true" strokeweight="0pt" strokecolor="#000000">
                <v:path arrowok="t"/>
              </v:shape>
            </v:group>
            <v:group style="position:absolute;left:7293;top:2782;width:670;height:53" coordorigin="7293,2782" coordsize="670,53">
              <v:shape style="position:absolute;left:7293;top:2782;width:670;height:53" coordorigin="7293,2782" coordsize="670,53" path="m7293,2782l7962,2782,7962,2834,7293,2834,7293,2782e" filled="false" stroked="true" strokeweight=".12pt" strokecolor="#000000">
                <v:path arrowok="t"/>
              </v:shape>
            </v:group>
            <v:group style="position:absolute;left:7324;top:2808;width:608;height:2" coordorigin="7324,2808" coordsize="608,2">
              <v:shape style="position:absolute;left:7324;top:2808;width:608;height:2" coordorigin="7324,2808" coordsize="608,0" path="m7324,2808l7931,2808e" filled="false" stroked="true" strokeweight=".12pt" strokecolor="#000000">
                <v:path arrowok="t"/>
              </v:shape>
            </v:group>
            <v:group style="position:absolute;left:5258;top:6949;width:71;height:21" coordorigin="5258,6949" coordsize="71,21">
              <v:shape style="position:absolute;left:5258;top:6949;width:71;height:21" coordorigin="5258,6949" coordsize="71,21" path="m5258,6949l5273,6961,5291,6968,5310,6970,5329,6966e" filled="false" stroked="true" strokeweight=".12pt" strokecolor="#000000">
                <v:path arrowok="t"/>
              </v:shape>
            </v:group>
            <v:group style="position:absolute;left:5150;top:6840;width:108;height:111" coordorigin="5150,6840" coordsize="108,111">
              <v:shape style="position:absolute;left:5150;top:6840;width:108;height:111" coordorigin="5150,6840" coordsize="108,111" path="m5150,6840l5258,6950e" filled="false" stroked="true" strokeweight=".12pt" strokecolor="#000000">
                <v:path arrowok="t"/>
              </v:shape>
            </v:group>
            <v:group style="position:absolute;left:5342;top:6715;width:190;height:245" coordorigin="5342,6715" coordsize="190,245">
              <v:shape style="position:absolute;left:5342;top:6715;width:190;height:245" coordorigin="5342,6715" coordsize="190,245" path="m5342,6960l5531,6715e" filled="false" stroked="true" strokeweight=".12pt" strokecolor="#000000">
                <v:path arrowok="t"/>
              </v:shape>
            </v:group>
            <v:group style="position:absolute;left:5513;top:6641;width:24;height:72" coordorigin="5513,6641" coordsize="24,72">
              <v:shape style="position:absolute;left:5513;top:6641;width:24;height:72" coordorigin="5513,6641" coordsize="24,72" path="m5533,6713l5536,6693,5533,6674,5526,6656,5513,6641e" filled="false" stroked="true" strokeweight=".12pt" strokecolor="#000000">
                <v:path arrowok="t"/>
              </v:shape>
            </v:group>
            <v:group style="position:absolute;left:5366;top:6562;width:132;height:75" coordorigin="5366,6562" coordsize="132,75">
              <v:shape style="position:absolute;left:5366;top:6562;width:132;height:75" coordorigin="5366,6562" coordsize="132,75" path="m5498,6636l5366,6562e" filled="false" stroked="true" strokeweight=".12pt" strokecolor="#000000">
                <v:path arrowok="t"/>
              </v:shape>
            </v:group>
            <v:group style="position:absolute;left:5100;top:6535;width:266;height:298" coordorigin="5100,6535" coordsize="266,298">
              <v:shape style="position:absolute;left:5100;top:6535;width:266;height:298" coordorigin="5100,6535" coordsize="266,298" path="m5365,6558l5291,6536,5272,6535,5254,6537,5183,6562,5128,6618,5101,6692,5100,6711,5100,6729,5122,6801,5132,6817,5144,6832e" filled="false" stroked="true" strokeweight=".12pt" strokecolor="#000000">
                <v:path arrowok="t"/>
              </v:shape>
            </v:group>
            <v:group style="position:absolute;left:5080;top:6514;width:297;height:332" coordorigin="5080,6514" coordsize="297,332">
              <v:shape style="position:absolute;left:5080;top:6514;width:297;height:332" coordorigin="5080,6514" coordsize="297,332" path="m5376,6539l5302,6515,5283,6514,5264,6514,5192,6533,5130,6579,5097,6634,5080,6709,5080,6728,5081,6746,5105,6815,5115,6831,5127,6845e" filled="false" stroked="true" strokeweight=".12pt" strokecolor="#000000">
                <v:path arrowok="t"/>
              </v:shape>
            </v:group>
            <v:group style="position:absolute;left:5118;top:6857;width:17;height:15" coordorigin="5118,6857" coordsize="17,15">
              <v:shape style="position:absolute;left:5118;top:6857;width:17;height:15" coordorigin="5118,6857" coordsize="17,15" path="m5135,6857l5118,6871e" filled="false" stroked="true" strokeweight=".12pt" strokecolor="#000000">
                <v:path arrowok="t"/>
              </v:shape>
            </v:group>
            <v:group style="position:absolute;left:5057;top:6492;width:330;height:365" coordorigin="5057,6492" coordsize="330,365">
              <v:shape style="position:absolute;left:5057;top:6492;width:330;height:365" coordorigin="5057,6492" coordsize="330,365" path="m5386,6520l5313,6495,5275,6492,5256,6493,5184,6513,5121,6557,5085,6607,5060,6681,5057,6719,5058,6737,5077,6809,5096,6842,5108,6857e" filled="false" stroked="true" strokeweight=".12pt" strokecolor="#000000">
                <v:path arrowok="t"/>
              </v:shape>
            </v:group>
            <v:group style="position:absolute;left:5375;top:6521;width:12;height:22" coordorigin="5375,6521" coordsize="12,22">
              <v:shape style="position:absolute;left:5375;top:6521;width:12;height:22" coordorigin="5375,6521" coordsize="12,22" path="m5387,6521l5375,6542e" filled="false" stroked="true" strokeweight=".12pt" strokecolor="#000000">
                <v:path arrowok="t"/>
              </v:shape>
            </v:group>
            <v:group style="position:absolute;left:5840;top:2842;width:28;height:30" coordorigin="5840,2842" coordsize="28,30">
              <v:shape style="position:absolute;left:5840;top:2842;width:28;height:30" coordorigin="5840,2842" coordsize="28,30" path="m5867,2872l5859,2851,5840,2842e" filled="false" stroked="true" strokeweight=".12pt" strokecolor="#000000">
                <v:path arrowok="t"/>
              </v:shape>
            </v:group>
            <v:group style="position:absolute;left:5543;top:2842;width:30;height:28" coordorigin="5543,2842" coordsize="30,28">
              <v:shape style="position:absolute;left:5543;top:2842;width:30;height:28" coordorigin="5543,2842" coordsize="30,28" path="m5573,2842l5553,2849,5543,2869e" filled="false" stroked="true" strokeweight=".12pt" strokecolor="#000000">
                <v:path arrowok="t"/>
              </v:shape>
            </v:group>
            <v:group style="position:absolute;left:5705;top:3314;width:93;height:40" coordorigin="5705,3314" coordsize="93,40">
              <v:shape style="position:absolute;left:5705;top:3314;width:93;height:40" coordorigin="5705,3314" coordsize="93,40" path="m5705,3353l5726,3351,5746,3346,5765,3338,5782,3327,5797,3314e" filled="false" stroked="true" strokeweight=".12pt" strokecolor="#000000">
                <v:path arrowok="t"/>
              </v:shape>
            </v:group>
            <v:group style="position:absolute;left:5836;top:3114;width:9;height:60" coordorigin="5836,3114" coordsize="9,60">
              <v:shape style="position:absolute;left:5836;top:3114;width:9;height:60" coordorigin="5836,3114" coordsize="9,60" path="m5844,3173l5842,3153,5839,3133,5836,3114e" filled="false" stroked="true" strokeweight=".12pt" strokecolor="#000000">
                <v:path arrowok="t"/>
              </v:shape>
            </v:group>
            <v:group style="position:absolute;left:5799;top:3181;width:47;height:132" coordorigin="5799,3181" coordsize="47,132">
              <v:shape style="position:absolute;left:5799;top:3181;width:47;height:132" coordorigin="5799,3181" coordsize="47,132" path="m5799,3313l5830,3260,5845,3202,5846,3181e" filled="false" stroked="true" strokeweight=".12pt" strokecolor="#000000">
                <v:path arrowok="t"/>
              </v:shape>
            </v:group>
            <v:group style="position:absolute;left:5808;top:2990;width:28;height:117" coordorigin="5808,2990" coordsize="28,117">
              <v:shape style="position:absolute;left:5808;top:2990;width:28;height:117" coordorigin="5808,2990" coordsize="28,117" path="m5836,3107l5823,3048,5813,3009,5808,2990e" filled="false" stroked="true" strokeweight=".12pt" strokecolor="#000000">
                <v:path arrowok="t"/>
              </v:shape>
            </v:group>
            <v:group style="position:absolute;left:5792;top:3158;width:22;height:115" coordorigin="5792,3158" coordsize="22,115">
              <v:shape style="position:absolute;left:5792;top:3158;width:22;height:115" coordorigin="5792,3158" coordsize="22,115" path="m5792,3273l5801,3255,5808,3236,5812,3217,5814,3198,5814,3178,5812,3158e" filled="false" stroked="true" strokeweight=".12pt" strokecolor="#000000">
                <v:path arrowok="t"/>
              </v:shape>
            </v:group>
            <v:group style="position:absolute;left:5705;top:3277;width:88;height:50" coordorigin="5705,3277" coordsize="88,50">
              <v:shape style="position:absolute;left:5705;top:3277;width:88;height:50" coordorigin="5705,3277" coordsize="88,50" path="m5705,3326l5726,3324,5746,3318,5764,3308,5780,3294,5793,3277e" filled="false" stroked="true" strokeweight=".12pt" strokecolor="#000000">
                <v:path arrowok="t"/>
              </v:shape>
            </v:group>
            <v:group style="position:absolute;left:5705;top:3050;width:16;height:2" coordorigin="5705,3050" coordsize="16,2">
              <v:shape style="position:absolute;left:5705;top:3050;width:16;height:2" coordorigin="5705,3050" coordsize="16,1" path="m5721,3051l5716,3051,5710,3050,5705,3050e" filled="false" stroked="true" strokeweight=".12pt" strokecolor="#000000">
                <v:path arrowok="t"/>
              </v:shape>
            </v:group>
            <v:group style="position:absolute;left:5728;top:3054;width:65;height:49" coordorigin="5728,3054" coordsize="65,49">
              <v:shape style="position:absolute;left:5728;top:3054;width:65;height:49" coordorigin="5728,3054" coordsize="65,49" path="m5792,3103l5780,3085,5765,3071,5747,3061,5728,3054e" filled="false" stroked="true" strokeweight=".12pt" strokecolor="#000000">
                <v:path arrowok="t"/>
              </v:shape>
            </v:group>
            <v:group style="position:absolute;left:5798;top:3117;width:12;height:39" coordorigin="5798,3117" coordsize="12,39">
              <v:shape style="position:absolute;left:5798;top:3117;width:12;height:39" coordorigin="5798,3117" coordsize="12,39" path="m5810,3155l5805,3136,5798,3117e" filled="false" stroked="true" strokeweight=".12pt" strokecolor="#000000">
                <v:path arrowok="t"/>
              </v:shape>
            </v:group>
            <v:group style="position:absolute;left:5705;top:2969;width:120;height:8" coordorigin="5705,2969" coordsize="120,8">
              <v:shape style="position:absolute;left:5705;top:2969;width:120;height:8" coordorigin="5705,2969" coordsize="120,8" path="m5705,2976l5765,2974,5805,2971,5825,2969e" filled="false" stroked="true" strokeweight=".12pt" strokecolor="#000000">
                <v:path arrowok="t"/>
              </v:shape>
            </v:group>
            <v:group style="position:absolute;left:5826;top:2924;width:42;height:45" coordorigin="5826,2924" coordsize="42,45">
              <v:shape style="position:absolute;left:5826;top:2924;width:42;height:45" coordorigin="5826,2924" coordsize="42,45" path="m5826,2968l5846,2961,5861,2945,5867,2924e" filled="false" stroked="true" strokeweight=".12pt" strokecolor="#000000">
                <v:path arrowok="t"/>
              </v:shape>
            </v:group>
            <v:group style="position:absolute;left:5543;top:2922;width:39;height:47" coordorigin="5543,2922" coordsize="39,47">
              <v:shape style="position:absolute;left:5543;top:2922;width:39;height:47" coordorigin="5543,2922" coordsize="39,47" path="m5543,2922l5548,2943,5562,2960,5582,2968e" filled="false" stroked="true" strokeweight=".12pt" strokecolor="#000000">
                <v:path arrowok="t"/>
              </v:shape>
            </v:group>
            <v:group style="position:absolute;left:5585;top:2969;width:120;height:8" coordorigin="5585,2969" coordsize="120,8">
              <v:shape style="position:absolute;left:5585;top:2969;width:120;height:8" coordorigin="5585,2969" coordsize="120,8" path="m5585,2969l5645,2974,5685,2976,5705,2976e" filled="false" stroked="true" strokeweight=".12pt" strokecolor="#000000">
                <v:path arrowok="t"/>
              </v:shape>
            </v:group>
            <v:group style="position:absolute;left:5601;top:3103;width:15;height:38" coordorigin="5601,3103" coordsize="15,38">
              <v:shape style="position:absolute;left:5601;top:3103;width:15;height:38" coordorigin="5601,3103" coordsize="15,38" path="m5616,3103l5608,3122,5601,3141e" filled="false" stroked="true" strokeweight=".12pt" strokecolor="#000000">
                <v:path arrowok="t"/>
              </v:shape>
            </v:group>
            <v:group style="position:absolute;left:5620;top:3053;width:69;height:43" coordorigin="5620,3053" coordsize="69,43">
              <v:shape style="position:absolute;left:5620;top:3053;width:69;height:43" coordorigin="5620,3053" coordsize="69,43" path="m5688,3053l5668,3058,5649,3067,5633,3080,5620,3096e" filled="false" stroked="true" strokeweight=".12pt" strokecolor="#000000">
                <v:path arrowok="t"/>
              </v:shape>
            </v:group>
            <v:group style="position:absolute;left:5689;top:3050;width:16;height:2" coordorigin="5689,3050" coordsize="16,2">
              <v:shape style="position:absolute;left:5689;top:3050;width:16;height:2" coordorigin="5689,3050" coordsize="16,1" path="m5705,3050l5700,3050,5695,3051,5689,3051e" filled="false" stroked="true" strokeweight=".12pt" strokecolor="#000000">
                <v:path arrowok="t"/>
              </v:shape>
            </v:group>
            <v:group style="position:absolute;left:5616;top:3274;width:86;height:53" coordorigin="5616,3274" coordsize="86,53">
              <v:shape style="position:absolute;left:5616;top:3274;width:86;height:53" coordorigin="5616,3274" coordsize="86,53" path="m5616,3274l5628,3291,5643,3306,5661,3316,5681,3323,5702,3326e" filled="false" stroked="true" strokeweight=".12pt" strokecolor="#000000">
                <v:path arrowok="t"/>
              </v:shape>
            </v:group>
            <v:group style="position:absolute;left:5594;top:3153;width:20;height:116" coordorigin="5594,3153" coordsize="20,116">
              <v:shape style="position:absolute;left:5594;top:3153;width:20;height:116" coordorigin="5594,3153" coordsize="20,116" path="m5597,3153l5594,3173,5594,3193,5595,3213,5599,3232,5605,3251,5613,3269e" filled="false" stroked="true" strokeweight=".12pt" strokecolor="#000000">
                <v:path arrowok="t"/>
              </v:shape>
            </v:group>
            <v:group style="position:absolute;left:5576;top:2971;width:29;height:117" coordorigin="5576,2971" coordsize="29,117">
              <v:shape style="position:absolute;left:5576;top:2971;width:29;height:117" coordorigin="5576,2971" coordsize="29,117" path="m5605,2971l5590,3029,5580,3068,5576,3088e" filled="false" stroked="true" strokeweight=".12pt" strokecolor="#000000">
                <v:path arrowok="t"/>
              </v:shape>
            </v:group>
            <v:group style="position:absolute;left:5563;top:3173;width:41;height:133" coordorigin="5563,3173" coordsize="41,133">
              <v:shape style="position:absolute;left:5563;top:3173;width:41;height:133" coordorigin="5563,3173" coordsize="41,133" path="m5563,3173l5569,3233,5592,3289,5603,3306e" filled="false" stroked="true" strokeweight=".12pt" strokecolor="#000000">
                <v:path arrowok="t"/>
              </v:shape>
            </v:group>
            <v:group style="position:absolute;left:5567;top:3108;width:10;height:60" coordorigin="5567,3108" coordsize="10,60">
              <v:shape style="position:absolute;left:5567;top:3108;width:10;height:60" coordorigin="5567,3108" coordsize="10,60" path="m5576,3108l5572,3127,5569,3147,5567,3167e" filled="false" stroked="true" strokeweight=".12pt" strokecolor="#000000">
                <v:path arrowok="t"/>
              </v:shape>
            </v:group>
            <v:group style="position:absolute;left:5610;top:3311;width:92;height:42" coordorigin="5610,3311" coordsize="92,42">
              <v:shape style="position:absolute;left:5610;top:3311;width:92;height:42" coordorigin="5610,3311" coordsize="92,42" path="m5610,3311l5626,3325,5643,3337,5661,3345,5681,3350,5701,3353e" filled="false" stroked="true" strokeweight=".12pt" strokecolor="#000000">
                <v:path arrowok="t"/>
              </v:shape>
            </v:group>
            <v:group style="position:absolute;left:5865;top:2873;width:2;height:51" coordorigin="5865,2873" coordsize="2,51">
              <v:shape style="position:absolute;left:5865;top:2873;width:2;height:51" coordorigin="5865,2873" coordsize="0,51" path="m5865,2873l5865,2923e" filled="false" stroked="true" strokeweight=".12pt" strokecolor="#000000">
                <v:path arrowok="t"/>
              </v:shape>
            </v:group>
            <v:group style="position:absolute;left:5692;top:2897;width:27;height:27" coordorigin="5692,2897" coordsize="27,27">
              <v:shape style="position:absolute;left:5692;top:2897;width:27;height:27" coordorigin="5692,2897" coordsize="27,27" path="m5705,2897l5698,2897,5692,2903,5692,2910,5692,2917,5698,2923,5705,2923,5712,2923,5718,2917,5718,2910,5718,2903,5712,2897,5705,2897e" filled="false" stroked="true" strokeweight=".12pt" strokecolor="#000000">
                <v:path arrowok="t"/>
              </v:shape>
            </v:group>
            <v:group style="position:absolute;left:5692;top:2897;width:27;height:27" coordorigin="5692,2897" coordsize="27,27">
              <v:shape style="position:absolute;left:5692;top:2897;width:27;height:27" coordorigin="5692,2897" coordsize="27,27" path="m5705,2897l5698,2897,5692,2903,5692,2910,5692,2917,5698,2923,5705,2923,5712,2923,5718,2917,5718,2910,5718,2903,5712,2897,5705,2897e" filled="false" stroked="true" strokeweight=".12pt" strokecolor="#000000">
                <v:path arrowok="t"/>
              </v:shape>
            </v:group>
            <v:group style="position:absolute;left:5543;top:2873;width:2;height:51" coordorigin="5543,2873" coordsize="2,51">
              <v:shape style="position:absolute;left:5543;top:2873;width:2;height:51" coordorigin="5543,2873" coordsize="0,51" path="m5543,2873l5543,2923e" filled="false" stroked="true" strokeweight=".12pt" strokecolor="#000000">
                <v:path arrowok="t"/>
              </v:shape>
            </v:group>
            <v:group style="position:absolute;left:7120;top:4006;width:1304;height:188" coordorigin="7120,4006" coordsize="1304,188">
              <v:shape style="position:absolute;left:7120;top:4006;width:1304;height:188" coordorigin="7120,4006" coordsize="1304,188" path="m7120,4006l8423,4006,8423,4193,7120,4193,7120,4006e" filled="false" stroked="true" strokeweight="0pt" strokecolor="#000000">
                <v:path arrowok="t"/>
              </v:shape>
            </v:group>
            <v:group style="position:absolute;left:9242;top:4303;width:1308;height:195" coordorigin="9242,4303" coordsize="1308,195">
              <v:shape style="position:absolute;left:9242;top:4303;width:1308;height:195" coordorigin="9242,4303" coordsize="1308,195" path="m10550,4498l9242,4498,9242,4303,10550,4303,10550,4498e" filled="false" stroked="true" strokeweight="0pt" strokecolor="#000000">
                <v:path arrowok="t"/>
              </v:shape>
            </v:group>
            <v:group style="position:absolute;left:5159;top:5426;width:2343;height:207" coordorigin="5159,5426" coordsize="2343,207">
              <v:shape style="position:absolute;left:5159;top:5426;width:2343;height:207" coordorigin="5159,5426" coordsize="2343,207" path="m5159,5426l7502,5426,7502,5633,5159,5633,5159,5426e" filled="false" stroked="true" strokeweight="0pt" strokecolor="#000000">
                <v:path arrowok="t"/>
              </v:shape>
            </v:group>
            <v:group style="position:absolute;left:8762;top:5998;width:1308;height:192" coordorigin="8762,5998" coordsize="1308,192">
              <v:shape style="position:absolute;left:8762;top:5998;width:1308;height:192" coordorigin="8762,5998" coordsize="1308,192" path="m10070,6190l8762,6190,8762,5998,10070,5998,10070,6190e" filled="false" stroked="true" strokeweight="0pt" strokecolor="#000000">
                <v:path arrowok="t"/>
              </v:shape>
            </v:group>
            <v:group style="position:absolute;left:6657;top:7313;width:1311;height:188" coordorigin="6657,7313" coordsize="1311,188">
              <v:shape style="position:absolute;left:6657;top:7313;width:1311;height:188" coordorigin="6657,7313" coordsize="1311,188" path="m6657,7313l7967,7313,7967,7500,6657,7500,6657,7313e" filled="false" stroked="true" strokeweight="0pt" strokecolor="#000000">
                <v:path arrowok="t"/>
              </v:shape>
            </v:group>
            <v:group style="position:absolute;left:4552;top:2734;width:286;height:2" coordorigin="4552,2734" coordsize="286,2">
              <v:shape style="position:absolute;left:4552;top:2734;width:286;height:2" coordorigin="4552,2734" coordsize="286,0" path="m4838,2734l4552,2734e" filled="false" stroked="true" strokeweight=".6pt" strokecolor="#000000">
                <v:path arrowok="t"/>
              </v:shape>
            </v:group>
            <v:group style="position:absolute;left:4554;top:2734;width:2;height:5069" coordorigin="4554,2734" coordsize="2,5069">
              <v:shape style="position:absolute;left:4554;top:2734;width:2;height:5069" coordorigin="4554,2734" coordsize="0,5069" path="m4554,7802l4554,2734e" filled="false" stroked="true" strokeweight=".6pt" strokecolor="#000000">
                <v:path arrowok="t"/>
              </v:shape>
            </v:group>
            <v:group style="position:absolute;left:4526;top:7774;width:58;height:58" coordorigin="4526,7774" coordsize="58,58">
              <v:shape style="position:absolute;left:4526;top:7774;width:58;height:58" coordorigin="4526,7774" coordsize="58,58" path="m4526,7774l4583,7831e" filled="false" stroked="true" strokeweight=".6pt" strokecolor="#000000">
                <v:path arrowok="t"/>
              </v:shape>
            </v:group>
            <v:group style="position:absolute;left:4526;top:2705;width:58;height:58" coordorigin="4526,2705" coordsize="58,58">
              <v:shape style="position:absolute;left:4526;top:2705;width:58;height:58" coordorigin="4526,2705" coordsize="58,58" path="m4583,2762l4526,2705e" filled="false" stroked="true" strokeweight=".6pt" strokecolor="#000000">
                <v:path arrowok="t"/>
              </v:shape>
            </v:group>
            <v:group style="position:absolute;left:2922;top:9168;width:2;height:1510" coordorigin="2922,9168" coordsize="2,1510">
              <v:shape style="position:absolute;left:2922;top:9168;width:2;height:1510" coordorigin="2922,9168" coordsize="0,1510" path="m2922,9168l2922,10678e" filled="false" stroked="true" strokeweight=".12pt" strokecolor="#000000">
                <v:path arrowok="t"/>
              </v:shape>
            </v:group>
            <v:group style="position:absolute;left:2956;top:10531;width:6188;height:2" coordorigin="2956,10531" coordsize="6188,2">
              <v:shape style="position:absolute;left:2956;top:10531;width:6188;height:2" coordorigin="2956,10531" coordsize="6188,0" path="m2956,10531l9143,10531e" filled="false" stroked="true" strokeweight=".12pt" strokecolor="#000000">
                <v:path arrowok="t"/>
              </v:shape>
              <v:shape style="position:absolute;left:2912;top:8509;width:3146;height:2093" type="#_x0000_t75" stroked="false">
                <v:imagedata r:id="rId43" o:title=""/>
              </v:shape>
            </v:group>
            <v:group style="position:absolute;left:2922;top:10046;width:53;height:34" coordorigin="2922,10046" coordsize="53,34">
              <v:shape style="position:absolute;left:2922;top:10046;width:53;height:34" coordorigin="2922,10046" coordsize="53,34" path="m2975,10046l2922,10046,2922,10080,2975,10080,2975,10046,2922,10080,2975,10080,2922,10046e" filled="false" stroked="true" strokeweight=".12pt" strokecolor="#000000">
                <v:path arrowok="t"/>
              </v:shape>
            </v:group>
            <v:group style="position:absolute;left:2974;top:10527;width:3023;height:2" coordorigin="2974,10527" coordsize="3023,2">
              <v:shape style="position:absolute;left:2974;top:10527;width:3023;height:2" coordorigin="2974,10527" coordsize="3023,0" path="m2974,10527l5997,10527e" filled="false" stroked="true" strokeweight=".6744pt" strokecolor="#000000">
                <v:path arrowok="t"/>
              </v:shape>
              <v:shape style="position:absolute;left:2955;top:9222;width:3064;height:1380" type="#_x0000_t75" stroked="false">
                <v:imagedata r:id="rId44" o:title=""/>
              </v:shape>
            </v:group>
            <v:group style="position:absolute;left:2956;top:10606;width:3060;height:2" coordorigin="2956,10606" coordsize="3060,2">
              <v:shape style="position:absolute;left:2956;top:10606;width:3060;height:2" coordorigin="2956,10606" coordsize="3060,0" path="m2956,10606l6016,10606e" filled="false" stroked="true" strokeweight=".6pt" strokecolor="#000000">
                <v:path arrowok="t"/>
              </v:shape>
            </v:group>
            <v:group style="position:absolute;left:4948;top:10531;width:1102;height:70" coordorigin="4948,10531" coordsize="1102,70">
              <v:shape style="position:absolute;left:4948;top:10531;width:1102;height:70" coordorigin="4948,10531" coordsize="1102,70" path="m6050,10601l6050,10531,4948,10531e" filled="false" stroked="true" strokeweight=".12pt" strokecolor="#000000">
                <v:path arrowok="t"/>
              </v:shape>
            </v:group>
            <v:group style="position:absolute;left:3998;top:10610;width:5;height:5" coordorigin="3998,10610" coordsize="5,5">
              <v:shape style="position:absolute;left:3998;top:10610;width:5;height:5" coordorigin="3998,10610" coordsize="5,5" path="m3998,10615l4002,10610e" filled="false" stroked="true" strokeweight=".12pt" strokecolor="#000000">
                <v:path arrowok="t"/>
              </v:shape>
            </v:group>
            <v:group style="position:absolute;left:3998;top:10622;width:3;height:5" coordorigin="3998,10622" coordsize="3,5">
              <v:shape style="position:absolute;left:3998;top:10622;width:3;height:5" coordorigin="3998,10622" coordsize="3,5" path="m3998,10627l4000,10622e" filled="false" stroked="true" strokeweight=".12pt" strokecolor="#000000">
                <v:path arrowok="t"/>
              </v:shape>
            </v:group>
            <v:group style="position:absolute;left:4010;top:10610;width:3;height:3" coordorigin="4010,10610" coordsize="3,3">
              <v:shape style="position:absolute;left:4010;top:10610;width:3;height:3" coordorigin="4010,10610" coordsize="3,3" path="m4010,10613l4012,10610e" filled="false" stroked="true" strokeweight=".12pt" strokecolor="#000000">
                <v:path arrowok="t"/>
              </v:shape>
            </v:group>
            <v:group style="position:absolute;left:3998;top:10634;width:3;height:3" coordorigin="3998,10634" coordsize="3,3">
              <v:shape style="position:absolute;left:3998;top:10634;width:3;height:3" coordorigin="3998,10634" coordsize="3,3" path="m3998,10637l4000,10634e" filled="false" stroked="true" strokeweight=".12pt" strokecolor="#000000">
                <v:path arrowok="t"/>
              </v:shape>
            </v:group>
            <v:group style="position:absolute;left:4019;top:10610;width:3;height:3" coordorigin="4019,10610" coordsize="3,3">
              <v:shape style="position:absolute;left:4019;top:10610;width:3;height:3" coordorigin="4019,10610" coordsize="3,3" path="m4019,10613l4022,10610e" filled="false" stroked="true" strokeweight=".12pt" strokecolor="#000000">
                <v:path arrowok="t"/>
              </v:shape>
            </v:group>
            <v:group style="position:absolute;left:3998;top:10644;width:3;height:3" coordorigin="3998,10644" coordsize="3,3">
              <v:shape style="position:absolute;left:3998;top:10644;width:3;height:3" coordorigin="3998,10644" coordsize="3,3" path="m3998,10646l4000,10644e" filled="false" stroked="true" strokeweight=".12pt" strokecolor="#000000">
                <v:path arrowok="t"/>
              </v:shape>
            </v:group>
            <v:group style="position:absolute;left:4029;top:10610;width:3;height:3" coordorigin="4029,10610" coordsize="3,3">
              <v:shape style="position:absolute;left:4029;top:10610;width:3;height:3" coordorigin="4029,10610" coordsize="3,3" path="m4029,10613l4031,10610e" filled="false" stroked="true" strokeweight=".12pt" strokecolor="#000000">
                <v:path arrowok="t"/>
              </v:shape>
            </v:group>
            <v:group style="position:absolute;left:3998;top:10654;width:3;height:3" coordorigin="3998,10654" coordsize="3,3">
              <v:shape style="position:absolute;left:3998;top:10654;width:3;height:3" coordorigin="3998,10654" coordsize="3,3" path="m3998,10656l4000,10654e" filled="false" stroked="true" strokeweight=".12pt" strokecolor="#000000">
                <v:path arrowok="t"/>
              </v:shape>
            </v:group>
            <v:group style="position:absolute;left:4038;top:10610;width:5;height:3" coordorigin="4038,10610" coordsize="5,3">
              <v:shape style="position:absolute;left:4038;top:10610;width:5;height:3" coordorigin="4038,10610" coordsize="5,3" path="m4038,10613l4043,10610e" filled="false" stroked="true" strokeweight=".12pt" strokecolor="#000000">
                <v:path arrowok="t"/>
              </v:shape>
            </v:group>
            <v:group style="position:absolute;left:3998;top:10663;width:3;height:3" coordorigin="3998,10663" coordsize="3,3">
              <v:shape style="position:absolute;left:3998;top:10663;width:3;height:3" coordorigin="3998,10663" coordsize="3,3" path="m3998,10666l4000,10663e" filled="false" stroked="true" strokeweight=".12pt" strokecolor="#000000">
                <v:path arrowok="t"/>
              </v:shape>
            </v:group>
            <v:group style="position:absolute;left:4048;top:10610;width:5;height:3" coordorigin="4048,10610" coordsize="5,3">
              <v:shape style="position:absolute;left:4048;top:10610;width:5;height:3" coordorigin="4048,10610" coordsize="5,3" path="m4048,10613l4053,10610e" filled="false" stroked="true" strokeweight=".12pt" strokecolor="#000000">
                <v:path arrowok="t"/>
              </v:shape>
            </v:group>
            <v:group style="position:absolute;left:4002;top:10668;width:3;height:3" coordorigin="4002,10668" coordsize="3,3">
              <v:shape style="position:absolute;left:4002;top:10668;width:3;height:3" coordorigin="4002,10668" coordsize="3,3" path="m4002,10670l4005,10668e" filled="false" stroked="true" strokeweight=".12pt" strokecolor="#000000">
                <v:path arrowok="t"/>
              </v:shape>
            </v:group>
            <v:group style="position:absolute;left:4060;top:10610;width:3;height:3" coordorigin="4060,10610" coordsize="3,3">
              <v:shape style="position:absolute;left:4060;top:10610;width:3;height:3" coordorigin="4060,10610" coordsize="3,3" path="m4060,10613l4062,10610e" filled="false" stroked="true" strokeweight=".12pt" strokecolor="#000000">
                <v:path arrowok="t"/>
              </v:shape>
            </v:group>
            <v:group style="position:absolute;left:4012;top:10668;width:3;height:3" coordorigin="4012,10668" coordsize="3,3">
              <v:shape style="position:absolute;left:4012;top:10668;width:3;height:3" coordorigin="4012,10668" coordsize="3,3" path="m4012,10670l4014,10668e" filled="false" stroked="true" strokeweight=".12pt" strokecolor="#000000">
                <v:path arrowok="t"/>
              </v:shape>
            </v:group>
            <v:group style="position:absolute;left:4070;top:10610;width:3;height:3" coordorigin="4070,10610" coordsize="3,3">
              <v:shape style="position:absolute;left:4070;top:10610;width:3;height:3" coordorigin="4070,10610" coordsize="3,3" path="m4070,10613l4072,10610e" filled="false" stroked="true" strokeweight=".12pt" strokecolor="#000000">
                <v:path arrowok="t"/>
              </v:shape>
            </v:group>
            <v:group style="position:absolute;left:4022;top:10668;width:5;height:3" coordorigin="4022,10668" coordsize="5,3">
              <v:shape style="position:absolute;left:4022;top:10668;width:5;height:3" coordorigin="4022,10668" coordsize="5,3" path="m4022,10670l4026,10668e" filled="false" stroked="true" strokeweight=".12pt" strokecolor="#000000">
                <v:path arrowok="t"/>
              </v:shape>
            </v:group>
            <v:group style="position:absolute;left:4079;top:10610;width:3;height:3" coordorigin="4079,10610" coordsize="3,3">
              <v:shape style="position:absolute;left:4079;top:10610;width:3;height:3" coordorigin="4079,10610" coordsize="3,3" path="m4079,10613l4082,10610e" filled="false" stroked="true" strokeweight=".12pt" strokecolor="#000000">
                <v:path arrowok="t"/>
              </v:shape>
            </v:group>
            <v:group style="position:absolute;left:4034;top:10668;width:3;height:3" coordorigin="4034,10668" coordsize="3,3">
              <v:shape style="position:absolute;left:4034;top:10668;width:3;height:3" coordorigin="4034,10668" coordsize="3,3" path="m4034,10670l4036,10668e" filled="false" stroked="true" strokeweight=".12pt" strokecolor="#000000">
                <v:path arrowok="t"/>
              </v:shape>
            </v:group>
            <v:group style="position:absolute;left:4089;top:10610;width:5;height:3" coordorigin="4089,10610" coordsize="5,3">
              <v:shape style="position:absolute;left:4089;top:10610;width:5;height:3" coordorigin="4089,10610" coordsize="5,3" path="m4089,10613l4094,10610e" filled="false" stroked="true" strokeweight=".12pt" strokecolor="#000000">
                <v:path arrowok="t"/>
              </v:shape>
            </v:group>
            <v:group style="position:absolute;left:4043;top:10668;width:3;height:3" coordorigin="4043,10668" coordsize="3,3">
              <v:shape style="position:absolute;left:4043;top:10668;width:3;height:3" coordorigin="4043,10668" coordsize="3,3" path="m4043,10670l4046,10668e" filled="false" stroked="true" strokeweight=".12pt" strokecolor="#000000">
                <v:path arrowok="t"/>
              </v:shape>
            </v:group>
            <v:group style="position:absolute;left:4101;top:10610;width:3;height:3" coordorigin="4101,10610" coordsize="3,3">
              <v:shape style="position:absolute;left:4101;top:10610;width:3;height:3" coordorigin="4101,10610" coordsize="3,3" path="m4101,10613l4103,10610e" filled="false" stroked="true" strokeweight=".12pt" strokecolor="#000000">
                <v:path arrowok="t"/>
              </v:shape>
            </v:group>
            <v:group style="position:absolute;left:4053;top:10668;width:3;height:3" coordorigin="4053,10668" coordsize="3,3">
              <v:shape style="position:absolute;left:4053;top:10668;width:3;height:3" coordorigin="4053,10668" coordsize="3,3" path="m4053,10670l4055,10668e" filled="false" stroked="true" strokeweight=".12pt" strokecolor="#000000">
                <v:path arrowok="t"/>
              </v:shape>
            </v:group>
            <v:group style="position:absolute;left:4110;top:10610;width:3;height:3" coordorigin="4110,10610" coordsize="3,3">
              <v:shape style="position:absolute;left:4110;top:10610;width:3;height:3" coordorigin="4110,10610" coordsize="3,3" path="m4110,10613l4113,10610e" filled="false" stroked="true" strokeweight=".12pt" strokecolor="#000000">
                <v:path arrowok="t"/>
              </v:shape>
            </v:group>
            <v:group style="position:absolute;left:4062;top:10668;width:3;height:3" coordorigin="4062,10668" coordsize="3,3">
              <v:shape style="position:absolute;left:4062;top:10668;width:3;height:3" coordorigin="4062,10668" coordsize="3,3" path="m4062,10670l4065,10668e" filled="false" stroked="true" strokeweight=".12pt" strokecolor="#000000">
                <v:path arrowok="t"/>
              </v:shape>
            </v:group>
            <v:group style="position:absolute;left:4120;top:10610;width:3;height:3" coordorigin="4120,10610" coordsize="3,3">
              <v:shape style="position:absolute;left:4120;top:10610;width:3;height:3" coordorigin="4120,10610" coordsize="3,3" path="m4120,10613l4122,10610e" filled="false" stroked="true" strokeweight=".12pt" strokecolor="#000000">
                <v:path arrowok="t"/>
              </v:shape>
            </v:group>
            <v:group style="position:absolute;left:4072;top:10668;width:5;height:3" coordorigin="4072,10668" coordsize="5,3">
              <v:shape style="position:absolute;left:4072;top:10668;width:5;height:3" coordorigin="4072,10668" coordsize="5,3" path="m4072,10670l4077,10668e" filled="false" stroked="true" strokeweight=".12pt" strokecolor="#000000">
                <v:path arrowok="t"/>
              </v:shape>
            </v:group>
            <v:group style="position:absolute;left:4130;top:10613;width:3;height:3" coordorigin="4130,10613" coordsize="3,3">
              <v:shape style="position:absolute;left:4130;top:10613;width:3;height:3" coordorigin="4130,10613" coordsize="3,3" path="m4130,10615l4132,10613e" filled="false" stroked="true" strokeweight=".12pt" strokecolor="#000000">
                <v:path arrowok="t"/>
              </v:shape>
            </v:group>
            <v:group style="position:absolute;left:4084;top:10668;width:3;height:3" coordorigin="4084,10668" coordsize="3,3">
              <v:shape style="position:absolute;left:4084;top:10668;width:3;height:3" coordorigin="4084,10668" coordsize="3,3" path="m4084,10670l4086,10668e" filled="false" stroked="true" strokeweight=".12pt" strokecolor="#000000">
                <v:path arrowok="t"/>
              </v:shape>
            </v:group>
            <v:group style="position:absolute;left:4130;top:10622;width:3;height:3" coordorigin="4130,10622" coordsize="3,3">
              <v:shape style="position:absolute;left:4130;top:10622;width:3;height:3" coordorigin="4130,10622" coordsize="3,3" path="m4130,10625l4132,10622e" filled="false" stroked="true" strokeweight=".12pt" strokecolor="#000000">
                <v:path arrowok="t"/>
              </v:shape>
            </v:group>
            <v:group style="position:absolute;left:4094;top:10668;width:3;height:3" coordorigin="4094,10668" coordsize="3,3">
              <v:shape style="position:absolute;left:4094;top:10668;width:3;height:3" coordorigin="4094,10668" coordsize="3,3" path="m4094,10670l4096,10668e" filled="false" stroked="true" strokeweight=".12pt" strokecolor="#000000">
                <v:path arrowok="t"/>
              </v:shape>
            </v:group>
            <v:group style="position:absolute;left:4130;top:10632;width:3;height:3" coordorigin="4130,10632" coordsize="3,3">
              <v:shape style="position:absolute;left:4130;top:10632;width:3;height:3" coordorigin="4130,10632" coordsize="3,3" path="m4130,10634l4132,10632e" filled="false" stroked="true" strokeweight=".12pt" strokecolor="#000000">
                <v:path arrowok="t"/>
              </v:shape>
            </v:group>
            <v:group style="position:absolute;left:4103;top:10668;width:3;height:3" coordorigin="4103,10668" coordsize="3,3">
              <v:shape style="position:absolute;left:4103;top:10668;width:3;height:3" coordorigin="4103,10668" coordsize="3,3" path="m4103,10670l4106,10668e" filled="false" stroked="true" strokeweight=".12pt" strokecolor="#000000">
                <v:path arrowok="t"/>
              </v:shape>
            </v:group>
            <v:group style="position:absolute;left:4130;top:10642;width:3;height:5" coordorigin="4130,10642" coordsize="3,5">
              <v:shape style="position:absolute;left:4130;top:10642;width:3;height:5" coordorigin="4130,10642" coordsize="3,5" path="m4130,10646l4132,10642e" filled="false" stroked="true" strokeweight=".12pt" strokecolor="#000000">
                <v:path arrowok="t"/>
              </v:shape>
            </v:group>
            <v:group style="position:absolute;left:4113;top:10668;width:5;height:3" coordorigin="4113,10668" coordsize="5,3">
              <v:shape style="position:absolute;left:4113;top:10668;width:5;height:3" coordorigin="4113,10668" coordsize="5,3" path="m4113,10670l4118,10668e" filled="false" stroked="true" strokeweight=".12pt" strokecolor="#000000">
                <v:path arrowok="t"/>
              </v:shape>
            </v:group>
            <v:group style="position:absolute;left:4130;top:10654;width:3;height:3" coordorigin="4130,10654" coordsize="3,3">
              <v:shape style="position:absolute;left:4130;top:10654;width:3;height:3" coordorigin="4130,10654" coordsize="3,3" path="m4130,10656l4132,10654e" filled="false" stroked="true" strokeweight=".12pt" strokecolor="#000000">
                <v:path arrowok="t"/>
              </v:shape>
            </v:group>
            <v:group style="position:absolute;left:4125;top:10668;width:3;height:3" coordorigin="4125,10668" coordsize="3,3">
              <v:shape style="position:absolute;left:4125;top:10668;width:3;height:3" coordorigin="4125,10668" coordsize="3,3" path="m4125,10670l4127,10668e" filled="false" stroked="true" strokeweight=".12pt" strokecolor="#000000">
                <v:path arrowok="t"/>
              </v:shape>
            </v:group>
            <v:group style="position:absolute;left:4130;top:10663;width:3;height:3" coordorigin="4130,10663" coordsize="3,3">
              <v:shape style="position:absolute;left:4130;top:10663;width:3;height:3" coordorigin="4130,10663" coordsize="3,3" path="m4130,10666l4132,10663e" filled="false" stroked="true" strokeweight=".12pt" strokecolor="#000000">
                <v:path arrowok="t"/>
              </v:shape>
            </v:group>
            <v:group style="position:absolute;left:3998;top:10615;width:3;height:5" coordorigin="3998,10615" coordsize="3,5">
              <v:shape style="position:absolute;left:3998;top:10615;width:3;height:5" coordorigin="3998,10615" coordsize="3,5" path="m3998,10620l4000,10615e" filled="false" stroked="true" strokeweight=".12pt" strokecolor="#000000">
                <v:path arrowok="t"/>
              </v:shape>
            </v:group>
            <v:group style="position:absolute;left:4002;top:10610;width:3;height:5" coordorigin="4002,10610" coordsize="3,5">
              <v:shape style="position:absolute;left:4002;top:10610;width:3;height:5" coordorigin="4002,10610" coordsize="3,5" path="m4002,10615l4005,10610e" filled="false" stroked="true" strokeweight=".12pt" strokecolor="#000000">
                <v:path arrowok="t"/>
              </v:shape>
            </v:group>
            <v:group style="position:absolute;left:3998;top:10627;width:3;height:3" coordorigin="3998,10627" coordsize="3,3">
              <v:shape style="position:absolute;left:3998;top:10627;width:3;height:3" coordorigin="3998,10627" coordsize="3,3" path="m3998,10630l4000,10627e" filled="false" stroked="true" strokeweight=".12pt" strokecolor="#000000">
                <v:path arrowok="t"/>
              </v:shape>
            </v:group>
            <v:group style="position:absolute;left:4012;top:10610;width:3;height:3" coordorigin="4012,10610" coordsize="3,3">
              <v:shape style="position:absolute;left:4012;top:10610;width:3;height:3" coordorigin="4012,10610" coordsize="3,3" path="m4012,10613l4014,10610e" filled="false" stroked="true" strokeweight=".12pt" strokecolor="#000000">
                <v:path arrowok="t"/>
              </v:shape>
            </v:group>
            <v:group style="position:absolute;left:3998;top:10637;width:3;height:3" coordorigin="3998,10637" coordsize="3,3">
              <v:shape style="position:absolute;left:3998;top:10637;width:3;height:3" coordorigin="3998,10637" coordsize="3,3" path="m3998,10639l4000,10637e" filled="false" stroked="true" strokeweight=".12pt" strokecolor="#000000">
                <v:path arrowok="t"/>
              </v:shape>
            </v:group>
            <v:group style="position:absolute;left:4022;top:10610;width:3;height:3" coordorigin="4022,10610" coordsize="3,3">
              <v:shape style="position:absolute;left:4022;top:10610;width:3;height:3" coordorigin="4022,10610" coordsize="3,3" path="m4022,10613l4024,10610e" filled="false" stroked="true" strokeweight=".12pt" strokecolor="#000000">
                <v:path arrowok="t"/>
              </v:shape>
            </v:group>
            <v:group style="position:absolute;left:3998;top:10646;width:3;height:3" coordorigin="3998,10646" coordsize="3,3">
              <v:shape style="position:absolute;left:3998;top:10646;width:3;height:3" coordorigin="3998,10646" coordsize="3,3" path="m3998,10649l4000,10646e" filled="false" stroked="true" strokeweight=".12pt" strokecolor="#000000">
                <v:path arrowok="t"/>
              </v:shape>
            </v:group>
            <v:group style="position:absolute;left:4031;top:10610;width:5;height:3" coordorigin="4031,10610" coordsize="5,3">
              <v:shape style="position:absolute;left:4031;top:10610;width:5;height:3" coordorigin="4031,10610" coordsize="5,3" path="m4031,10613l4036,10610e" filled="false" stroked="true" strokeweight=".12pt" strokecolor="#000000">
                <v:path arrowok="t"/>
              </v:shape>
            </v:group>
            <v:group style="position:absolute;left:3998;top:10656;width:3;height:5" coordorigin="3998,10656" coordsize="3,5">
              <v:shape style="position:absolute;left:3998;top:10656;width:3;height:5" coordorigin="3998,10656" coordsize="3,5" path="m3998,10661l4000,10656e" filled="false" stroked="true" strokeweight=".12pt" strokecolor="#000000">
                <v:path arrowok="t"/>
              </v:shape>
            </v:group>
            <v:group style="position:absolute;left:4043;top:10610;width:3;height:3" coordorigin="4043,10610" coordsize="3,3">
              <v:shape style="position:absolute;left:4043;top:10610;width:3;height:3" coordorigin="4043,10610" coordsize="3,3" path="m4043,10613l4046,10610e" filled="false" stroked="true" strokeweight=".12pt" strokecolor="#000000">
                <v:path arrowok="t"/>
              </v:shape>
            </v:group>
            <v:group style="position:absolute;left:3998;top:10666;width:3;height:5" coordorigin="3998,10666" coordsize="3,5">
              <v:shape style="position:absolute;left:3998;top:10666;width:3;height:5" coordorigin="3998,10666" coordsize="3,5" path="m3998,10670l4000,10666e" filled="false" stroked="true" strokeweight=".12pt" strokecolor="#000000">
                <v:path arrowok="t"/>
              </v:shape>
            </v:group>
            <v:group style="position:absolute;left:4053;top:10610;width:3;height:3" coordorigin="4053,10610" coordsize="3,3">
              <v:shape style="position:absolute;left:4053;top:10610;width:3;height:3" coordorigin="4053,10610" coordsize="3,3" path="m4053,10613l4055,10610e" filled="false" stroked="true" strokeweight=".12pt" strokecolor="#000000">
                <v:path arrowok="t"/>
              </v:shape>
            </v:group>
            <v:group style="position:absolute;left:4005;top:10668;width:5;height:3" coordorigin="4005,10668" coordsize="5,3">
              <v:shape style="position:absolute;left:4005;top:10668;width:5;height:3" coordorigin="4005,10668" coordsize="5,3" path="m4005,10670l4010,10668e" filled="false" stroked="true" strokeweight=".12pt" strokecolor="#000000">
                <v:path arrowok="t"/>
              </v:shape>
            </v:group>
            <v:group style="position:absolute;left:4062;top:10610;width:3;height:3" coordorigin="4062,10610" coordsize="3,3">
              <v:shape style="position:absolute;left:4062;top:10610;width:3;height:3" coordorigin="4062,10610" coordsize="3,3" path="m4062,10613l4065,10610e" filled="false" stroked="true" strokeweight=".12pt" strokecolor="#000000">
                <v:path arrowok="t"/>
              </v:shape>
            </v:group>
            <v:group style="position:absolute;left:4017;top:10668;width:3;height:3" coordorigin="4017,10668" coordsize="3,3">
              <v:shape style="position:absolute;left:4017;top:10668;width:3;height:3" coordorigin="4017,10668" coordsize="3,3" path="m4017,10670l4019,10668e" filled="false" stroked="true" strokeweight=".12pt" strokecolor="#000000">
                <v:path arrowok="t"/>
              </v:shape>
            </v:group>
            <v:group style="position:absolute;left:4072;top:10610;width:5;height:3" coordorigin="4072,10610" coordsize="5,3">
              <v:shape style="position:absolute;left:4072;top:10610;width:5;height:3" coordorigin="4072,10610" coordsize="5,3" path="m4072,10613l4077,10610e" filled="false" stroked="true" strokeweight=".12pt" strokecolor="#000000">
                <v:path arrowok="t"/>
              </v:shape>
            </v:group>
            <v:group style="position:absolute;left:4026;top:10668;width:3;height:3" coordorigin="4026,10668" coordsize="3,3">
              <v:shape style="position:absolute;left:4026;top:10668;width:3;height:3" coordorigin="4026,10668" coordsize="3,3" path="m4026,10670l4029,10668e" filled="false" stroked="true" strokeweight=".12pt" strokecolor="#000000">
                <v:path arrowok="t"/>
              </v:shape>
            </v:group>
            <v:group style="position:absolute;left:4084;top:10610;width:3;height:3" coordorigin="4084,10610" coordsize="3,3">
              <v:shape style="position:absolute;left:4084;top:10610;width:3;height:3" coordorigin="4084,10610" coordsize="3,3" path="m4084,10613l4086,10610e" filled="false" stroked="true" strokeweight=".12pt" strokecolor="#000000">
                <v:path arrowok="t"/>
              </v:shape>
            </v:group>
            <v:group style="position:absolute;left:4036;top:10668;width:3;height:3" coordorigin="4036,10668" coordsize="3,3">
              <v:shape style="position:absolute;left:4036;top:10668;width:3;height:3" coordorigin="4036,10668" coordsize="3,3" path="m4036,10670l4038,10668e" filled="false" stroked="true" strokeweight=".12pt" strokecolor="#000000">
                <v:path arrowok="t"/>
              </v:shape>
            </v:group>
            <v:group style="position:absolute;left:4094;top:10610;width:3;height:3" coordorigin="4094,10610" coordsize="3,3">
              <v:shape style="position:absolute;left:4094;top:10610;width:3;height:3" coordorigin="4094,10610" coordsize="3,3" path="m4094,10613l4096,10610e" filled="false" stroked="true" strokeweight=".12pt" strokecolor="#000000">
                <v:path arrowok="t"/>
              </v:shape>
            </v:group>
            <v:group style="position:absolute;left:4046;top:10668;width:3;height:3" coordorigin="4046,10668" coordsize="3,3">
              <v:shape style="position:absolute;left:4046;top:10668;width:3;height:3" coordorigin="4046,10668" coordsize="3,3" path="m4046,10670l4048,10668e" filled="false" stroked="true" strokeweight=".12pt" strokecolor="#000000">
                <v:path arrowok="t"/>
              </v:shape>
            </v:group>
            <v:group style="position:absolute;left:4103;top:10610;width:3;height:3" coordorigin="4103,10610" coordsize="3,3">
              <v:shape style="position:absolute;left:4103;top:10610;width:3;height:3" coordorigin="4103,10610" coordsize="3,3" path="m4103,10613l4106,10610e" filled="false" stroked="true" strokeweight=".12pt" strokecolor="#000000">
                <v:path arrowok="t"/>
              </v:shape>
            </v:group>
            <v:group style="position:absolute;left:4055;top:10668;width:5;height:3" coordorigin="4055,10668" coordsize="5,3">
              <v:shape style="position:absolute;left:4055;top:10668;width:5;height:3" coordorigin="4055,10668" coordsize="5,3" path="m4055,10670l4060,10668e" filled="false" stroked="true" strokeweight=".12pt" strokecolor="#000000">
                <v:path arrowok="t"/>
              </v:shape>
            </v:group>
            <v:group style="position:absolute;left:4113;top:10610;width:3;height:3" coordorigin="4113,10610" coordsize="3,3">
              <v:shape style="position:absolute;left:4113;top:10610;width:3;height:3" coordorigin="4113,10610" coordsize="3,3" path="m4113,10613l4115,10610e" filled="false" stroked="true" strokeweight=".12pt" strokecolor="#000000">
                <v:path arrowok="t"/>
              </v:shape>
            </v:group>
            <v:group style="position:absolute;left:4067;top:10668;width:3;height:3" coordorigin="4067,10668" coordsize="3,3">
              <v:shape style="position:absolute;left:4067;top:10668;width:3;height:3" coordorigin="4067,10668" coordsize="3,3" path="m4067,10670l4070,10668e" filled="false" stroked="true" strokeweight=".12pt" strokecolor="#000000">
                <v:path arrowok="t"/>
              </v:shape>
            </v:group>
            <v:group style="position:absolute;left:4122;top:10610;width:5;height:3" coordorigin="4122,10610" coordsize="5,3">
              <v:shape style="position:absolute;left:4122;top:10610;width:5;height:3" coordorigin="4122,10610" coordsize="5,3" path="m4122,10613l4127,10610e" filled="false" stroked="true" strokeweight=".12pt" strokecolor="#000000">
                <v:path arrowok="t"/>
              </v:shape>
            </v:group>
            <v:group style="position:absolute;left:4077;top:10668;width:3;height:3" coordorigin="4077,10668" coordsize="3,3">
              <v:shape style="position:absolute;left:4077;top:10668;width:3;height:3" coordorigin="4077,10668" coordsize="3,3" path="m4077,10670l4079,10668e" filled="false" stroked="true" strokeweight=".12pt" strokecolor="#000000">
                <v:path arrowok="t"/>
              </v:shape>
            </v:group>
            <v:group style="position:absolute;left:4130;top:10615;width:3;height:3" coordorigin="4130,10615" coordsize="3,3">
              <v:shape style="position:absolute;left:4130;top:10615;width:3;height:3" coordorigin="4130,10615" coordsize="3,3" path="m4130,10618l4132,10615e" filled="false" stroked="true" strokeweight=".12pt" strokecolor="#000000">
                <v:path arrowok="t"/>
              </v:shape>
            </v:group>
            <v:group style="position:absolute;left:4086;top:10668;width:3;height:3" coordorigin="4086,10668" coordsize="3,3">
              <v:shape style="position:absolute;left:4086;top:10668;width:3;height:3" coordorigin="4086,10668" coordsize="3,3" path="m4086,10670l4089,10668e" filled="false" stroked="true" strokeweight=".12pt" strokecolor="#000000">
                <v:path arrowok="t"/>
              </v:shape>
            </v:group>
            <v:group style="position:absolute;left:4130;top:10625;width:3;height:5" coordorigin="4130,10625" coordsize="3,5">
              <v:shape style="position:absolute;left:4130;top:10625;width:3;height:5" coordorigin="4130,10625" coordsize="3,5" path="m4130,10630l4132,10625e" filled="false" stroked="true" strokeweight=".12pt" strokecolor="#000000">
                <v:path arrowok="t"/>
              </v:shape>
            </v:group>
            <v:group style="position:absolute;left:4096;top:10668;width:5;height:3" coordorigin="4096,10668" coordsize="5,3">
              <v:shape style="position:absolute;left:4096;top:10668;width:5;height:3" coordorigin="4096,10668" coordsize="5,3" path="m4096,10670l4101,10668e" filled="false" stroked="true" strokeweight=".12pt" strokecolor="#000000">
                <v:path arrowok="t"/>
              </v:shape>
            </v:group>
            <v:group style="position:absolute;left:4130;top:10637;width:3;height:3" coordorigin="4130,10637" coordsize="3,3">
              <v:shape style="position:absolute;left:4130;top:10637;width:3;height:3" coordorigin="4130,10637" coordsize="3,3" path="m4130,10639l4132,10637e" filled="false" stroked="true" strokeweight=".12pt" strokecolor="#000000">
                <v:path arrowok="t"/>
              </v:shape>
            </v:group>
            <v:group style="position:absolute;left:4108;top:10668;width:3;height:3" coordorigin="4108,10668" coordsize="3,3">
              <v:shape style="position:absolute;left:4108;top:10668;width:3;height:3" coordorigin="4108,10668" coordsize="3,3" path="m4108,10670l4110,10668e" filled="false" stroked="true" strokeweight=".12pt" strokecolor="#000000">
                <v:path arrowok="t"/>
              </v:shape>
            </v:group>
            <v:group style="position:absolute;left:4130;top:10646;width:3;height:3" coordorigin="4130,10646" coordsize="3,3">
              <v:shape style="position:absolute;left:4130;top:10646;width:3;height:3" coordorigin="4130,10646" coordsize="3,3" path="m4130,10649l4132,10646e" filled="false" stroked="true" strokeweight=".12pt" strokecolor="#000000">
                <v:path arrowok="t"/>
              </v:shape>
            </v:group>
            <v:group style="position:absolute;left:4118;top:10668;width:3;height:3" coordorigin="4118,10668" coordsize="3,3">
              <v:shape style="position:absolute;left:4118;top:10668;width:3;height:3" coordorigin="4118,10668" coordsize="3,3" path="m4118,10670l4120,10668e" filled="false" stroked="true" strokeweight=".12pt" strokecolor="#000000">
                <v:path arrowok="t"/>
              </v:shape>
            </v:group>
            <v:group style="position:absolute;left:4130;top:10656;width:3;height:3" coordorigin="4130,10656" coordsize="3,3">
              <v:shape style="position:absolute;left:4130;top:10656;width:3;height:3" coordorigin="4130,10656" coordsize="3,3" path="m4130,10658l4132,10656e" filled="false" stroked="true" strokeweight=".12pt" strokecolor="#000000">
                <v:path arrowok="t"/>
              </v:shape>
            </v:group>
            <v:group style="position:absolute;left:4127;top:10666;width:5;height:5" coordorigin="4127,10666" coordsize="5,5">
              <v:shape style="position:absolute;left:4127;top:10666;width:5;height:5" coordorigin="4127,10666" coordsize="5,5" path="m4127,10670l4132,10666e" filled="false" stroked="true" strokeweight=".12pt" strokecolor="#000000">
                <v:path arrowok="t"/>
              </v:shape>
            </v:group>
            <v:group style="position:absolute;left:4002;top:10613;width:123;height:2" coordorigin="4002,10613" coordsize="123,2">
              <v:shape style="position:absolute;left:4002;top:10613;width:123;height:2" coordorigin="4002,10613" coordsize="123,0" path="m4002,10613l4125,10613e" filled="false" stroked="true" strokeweight=".96pt" strokecolor="#000000">
                <v:path arrowok="t"/>
              </v:shape>
            </v:group>
            <v:group style="position:absolute;left:4132;top:10613;width:2;height:56" coordorigin="4132,10613" coordsize="2,56">
              <v:shape style="position:absolute;left:4132;top:10613;width:2;height:56" coordorigin="4132,10613" coordsize="0,56" path="m4132,10613l4132,10668e" filled="false" stroked="true" strokeweight=".96pt" strokecolor="#000000">
                <v:path arrowok="t"/>
              </v:shape>
            </v:group>
            <v:group style="position:absolute;left:4130;top:10618;width:2;height:48" coordorigin="4130,10618" coordsize="2,48">
              <v:shape style="position:absolute;left:4130;top:10618;width:2;height:48" coordorigin="4130,10618" coordsize="0,48" path="m4130,10618l4130,10666e" filled="false" stroked="true" strokeweight=".96pt" strokecolor="#000000">
                <v:path arrowok="t"/>
              </v:shape>
            </v:group>
            <v:group style="position:absolute;left:4000;top:10669;width:130;height:2" coordorigin="4000,10669" coordsize="130,2">
              <v:shape style="position:absolute;left:4000;top:10669;width:130;height:2" coordorigin="4000,10669" coordsize="130,0" path="m4000,10669l4130,10669e" filled="false" stroked="true" strokeweight="1.08pt" strokecolor="#000000">
                <v:path arrowok="t"/>
              </v:shape>
            </v:group>
            <v:group style="position:absolute;left:3998;top:10613;width:2;height:56" coordorigin="3998,10613" coordsize="2,56">
              <v:shape style="position:absolute;left:3998;top:10613;width:2;height:56" coordorigin="3998,10613" coordsize="0,56" path="m3998,10668l3998,10613e" filled="false" stroked="true" strokeweight=".96pt" strokecolor="#000000">
                <v:path arrowok="t"/>
              </v:shape>
            </v:group>
            <v:group style="position:absolute;left:4000;top:10618;width:2;height:48" coordorigin="4000,10618" coordsize="2,48">
              <v:shape style="position:absolute;left:4000;top:10618;width:2;height:48" coordorigin="4000,10618" coordsize="0,48" path="m4000,10666l4000,10618e" filled="false" stroked="true" strokeweight=".96pt" strokecolor="#000000">
                <v:path arrowok="t"/>
              </v:shape>
            </v:group>
            <v:group style="position:absolute;left:4000;top:10613;width:4;height:4" coordorigin="4000,10613" coordsize="4,4">
              <v:shape style="position:absolute;left:4000;top:10613;width:4;height:4" coordorigin="4000,10613" coordsize="4,4" path="m4004,10613l4002,10613,4000,10614,4000,10616e" filled="false" stroked="true" strokeweight=".96pt" strokecolor="#000000">
                <v:path arrowok="t"/>
              </v:shape>
            </v:group>
            <v:group style="position:absolute;left:4000;top:10664;width:4;height:4" coordorigin="4000,10664" coordsize="4,4">
              <v:shape style="position:absolute;left:4000;top:10664;width:4;height:4" coordorigin="4000,10664" coordsize="4,4" path="m4000,10664l4000,10666,4002,10668,4004,10668e" filled="false" stroked="true" strokeweight=".96pt" strokecolor="#000000">
                <v:path arrowok="t"/>
              </v:shape>
            </v:group>
            <v:group style="position:absolute;left:3998;top:10667;width:4;height:4" coordorigin="3998,10667" coordsize="4,4">
              <v:shape style="position:absolute;left:3998;top:10667;width:4;height:4" coordorigin="3998,10667" coordsize="4,4" path="m3998,10667l3998,10669,3999,10670,4001,10670e" filled="false" stroked="true" strokeweight=".96pt" strokecolor="#000000">
                <v:path arrowok="t"/>
              </v:shape>
            </v:group>
            <v:group style="position:absolute;left:4126;top:10664;width:4;height:4" coordorigin="4126,10664" coordsize="4,4">
              <v:shape style="position:absolute;left:4126;top:10664;width:4;height:4" coordorigin="4126,10664" coordsize="4,4" path="m4126,10668l4128,10668,4130,10666,4130,10664e" filled="false" stroked="true" strokeweight=".96pt" strokecolor="#000000">
                <v:path arrowok="t"/>
              </v:shape>
            </v:group>
            <v:group style="position:absolute;left:4131;top:10667;width:4;height:4" coordorigin="4131,10667" coordsize="4,4">
              <v:shape style="position:absolute;left:4131;top:10667;width:4;height:4" coordorigin="4131,10667" coordsize="4,4" path="m4131,10670l4133,10670,4134,10669,4134,10667e" filled="false" stroked="true" strokeweight=".96pt" strokecolor="#000000">
                <v:path arrowok="t"/>
              </v:shape>
            </v:group>
            <v:group style="position:absolute;left:4126;top:10613;width:4;height:4" coordorigin="4126,10613" coordsize="4,4">
              <v:shape style="position:absolute;left:4126;top:10613;width:4;height:4" coordorigin="4126,10613" coordsize="4,4" path="m4130,10616l4130,10614,4128,10613,4126,10613e" filled="false" stroked="true" strokeweight=".96pt" strokecolor="#000000">
                <v:path arrowok="t"/>
              </v:shape>
            </v:group>
            <v:group style="position:absolute;left:4131;top:10608;width:4;height:4" coordorigin="4131,10608" coordsize="4,4">
              <v:shape style="position:absolute;left:4131;top:10608;width:4;height:4" coordorigin="4131,10608" coordsize="4,4" path="m4134,10612l4134,10610,4133,10608,4131,10608e" filled="false" stroked="true" strokeweight=".96pt" strokecolor="#000000">
                <v:path arrowok="t"/>
              </v:shape>
            </v:group>
            <v:group style="position:absolute;left:3998;top:10608;width:4;height:4" coordorigin="3998,10608" coordsize="4,4">
              <v:shape style="position:absolute;left:3998;top:10608;width:4;height:4" coordorigin="3998,10608" coordsize="4,4" path="m4001,10608l3999,10608,3998,10610,3998,10612e" filled="false" stroked="true" strokeweight=".96pt" strokecolor="#000000">
                <v:path arrowok="t"/>
              </v:shape>
            </v:group>
            <v:group style="position:absolute;left:4900;top:10610;width:3;height:3" coordorigin="4900,10610" coordsize="3,3">
              <v:shape style="position:absolute;left:4900;top:10610;width:3;height:3" coordorigin="4900,10610" coordsize="3,3" path="m4900,10613l4902,10610e" filled="false" stroked="true" strokeweight=".12pt" strokecolor="#000000">
                <v:path arrowok="t"/>
              </v:shape>
            </v:group>
            <v:group style="position:absolute;left:4900;top:10620;width:3;height:5" coordorigin="4900,10620" coordsize="3,5">
              <v:shape style="position:absolute;left:4900;top:10620;width:3;height:5" coordorigin="4900,10620" coordsize="3,5" path="m4900,10625l4902,10620e" filled="false" stroked="true" strokeweight=".12pt" strokecolor="#000000">
                <v:path arrowok="t"/>
              </v:shape>
            </v:group>
            <v:group style="position:absolute;left:4910;top:10610;width:3;height:3" coordorigin="4910,10610" coordsize="3,3">
              <v:shape style="position:absolute;left:4910;top:10610;width:3;height:3" coordorigin="4910,10610" coordsize="3,3" path="m4910,10613l4912,10610e" filled="false" stroked="true" strokeweight=".12pt" strokecolor="#000000">
                <v:path arrowok="t"/>
              </v:shape>
            </v:group>
            <v:group style="position:absolute;left:4900;top:10632;width:3;height:3" coordorigin="4900,10632" coordsize="3,3">
              <v:shape style="position:absolute;left:4900;top:10632;width:3;height:3" coordorigin="4900,10632" coordsize="3,3" path="m4900,10634l4902,10632e" filled="false" stroked="true" strokeweight=".12pt" strokecolor="#000000">
                <v:path arrowok="t"/>
              </v:shape>
            </v:group>
            <v:group style="position:absolute;left:4919;top:10610;width:3;height:3" coordorigin="4919,10610" coordsize="3,3">
              <v:shape style="position:absolute;left:4919;top:10610;width:3;height:3" coordorigin="4919,10610" coordsize="3,3" path="m4919,10613l4922,10610e" filled="false" stroked="true" strokeweight=".12pt" strokecolor="#000000">
                <v:path arrowok="t"/>
              </v:shape>
            </v:group>
            <v:group style="position:absolute;left:4900;top:10642;width:3;height:3" coordorigin="4900,10642" coordsize="3,3">
              <v:shape style="position:absolute;left:4900;top:10642;width:3;height:3" coordorigin="4900,10642" coordsize="3,3" path="m4900,10644l4902,10642e" filled="false" stroked="true" strokeweight=".12pt" strokecolor="#000000">
                <v:path arrowok="t"/>
              </v:shape>
            </v:group>
            <v:group style="position:absolute;left:4929;top:10610;width:5;height:3" coordorigin="4929,10610" coordsize="5,3">
              <v:shape style="position:absolute;left:4929;top:10610;width:5;height:3" coordorigin="4929,10610" coordsize="5,3" path="m4929,10613l4934,10610e" filled="false" stroked="true" strokeweight=".12pt" strokecolor="#000000">
                <v:path arrowok="t"/>
              </v:shape>
            </v:group>
            <v:group style="position:absolute;left:4900;top:10651;width:3;height:3" coordorigin="4900,10651" coordsize="3,3">
              <v:shape style="position:absolute;left:4900;top:10651;width:3;height:3" coordorigin="4900,10651" coordsize="3,3" path="m4900,10654l4902,10651e" filled="false" stroked="true" strokeweight=".12pt" strokecolor="#000000">
                <v:path arrowok="t"/>
              </v:shape>
            </v:group>
            <v:group style="position:absolute;left:4938;top:10610;width:5;height:3" coordorigin="4938,10610" coordsize="5,3">
              <v:shape style="position:absolute;left:4938;top:10610;width:5;height:3" coordorigin="4938,10610" coordsize="5,3" path="m4938,10613l4943,10610e" filled="false" stroked="true" strokeweight=".12pt" strokecolor="#000000">
                <v:path arrowok="t"/>
              </v:shape>
            </v:group>
            <v:group style="position:absolute;left:4900;top:10661;width:3;height:5" coordorigin="4900,10661" coordsize="3,5">
              <v:shape style="position:absolute;left:4900;top:10661;width:3;height:5" coordorigin="4900,10661" coordsize="3,5" path="m4900,10666l4902,10661e" filled="false" stroked="true" strokeweight=".12pt" strokecolor="#000000">
                <v:path arrowok="t"/>
              </v:shape>
            </v:group>
            <v:group style="position:absolute;left:4950;top:10610;width:3;height:3" coordorigin="4950,10610" coordsize="3,3">
              <v:shape style="position:absolute;left:4950;top:10610;width:3;height:3" coordorigin="4950,10610" coordsize="3,3" path="m4950,10613l4953,10610e" filled="false" stroked="true" strokeweight=".12pt" strokecolor="#000000">
                <v:path arrowok="t"/>
              </v:shape>
            </v:group>
            <v:group style="position:absolute;left:4902;top:10668;width:3;height:3" coordorigin="4902,10668" coordsize="3,3">
              <v:shape style="position:absolute;left:4902;top:10668;width:3;height:3" coordorigin="4902,10668" coordsize="3,3" path="m4902,10670l4905,10668e" filled="false" stroked="true" strokeweight=".12pt" strokecolor="#000000">
                <v:path arrowok="t"/>
              </v:shape>
            </v:group>
            <v:group style="position:absolute;left:4960;top:10610;width:3;height:3" coordorigin="4960,10610" coordsize="3,3">
              <v:shape style="position:absolute;left:4960;top:10610;width:3;height:3" coordorigin="4960,10610" coordsize="3,3" path="m4960,10613l4962,10610e" filled="false" stroked="true" strokeweight=".12pt" strokecolor="#000000">
                <v:path arrowok="t"/>
              </v:shape>
            </v:group>
            <v:group style="position:absolute;left:4912;top:10668;width:5;height:3" coordorigin="4912,10668" coordsize="5,3">
              <v:shape style="position:absolute;left:4912;top:10668;width:5;height:3" coordorigin="4912,10668" coordsize="5,3" path="m4912,10670l4917,10668e" filled="false" stroked="true" strokeweight=".12pt" strokecolor="#000000">
                <v:path arrowok="t"/>
              </v:shape>
            </v:group>
            <v:group style="position:absolute;left:4970;top:10610;width:3;height:3" coordorigin="4970,10610" coordsize="3,3">
              <v:shape style="position:absolute;left:4970;top:10610;width:3;height:3" coordorigin="4970,10610" coordsize="3,3" path="m4970,10613l4972,10610e" filled="false" stroked="true" strokeweight=".12pt" strokecolor="#000000">
                <v:path arrowok="t"/>
              </v:shape>
            </v:group>
            <v:group style="position:absolute;left:4924;top:10668;width:3;height:3" coordorigin="4924,10668" coordsize="3,3">
              <v:shape style="position:absolute;left:4924;top:10668;width:3;height:3" coordorigin="4924,10668" coordsize="3,3" path="m4924,10670l4926,10668e" filled="false" stroked="true" strokeweight=".12pt" strokecolor="#000000">
                <v:path arrowok="t"/>
              </v:shape>
            </v:group>
            <v:group style="position:absolute;left:4979;top:10610;width:5;height:3" coordorigin="4979,10610" coordsize="5,3">
              <v:shape style="position:absolute;left:4979;top:10610;width:5;height:3" coordorigin="4979,10610" coordsize="5,3" path="m4979,10613l4984,10610e" filled="false" stroked="true" strokeweight=".12pt" strokecolor="#000000">
                <v:path arrowok="t"/>
              </v:shape>
            </v:group>
            <v:group style="position:absolute;left:4934;top:10668;width:3;height:3" coordorigin="4934,10668" coordsize="3,3">
              <v:shape style="position:absolute;left:4934;top:10668;width:3;height:3" coordorigin="4934,10668" coordsize="3,3" path="m4934,10670l4936,10668e" filled="false" stroked="true" strokeweight=".12pt" strokecolor="#000000">
                <v:path arrowok="t"/>
              </v:shape>
            </v:group>
            <v:group style="position:absolute;left:4991;top:10610;width:3;height:3" coordorigin="4991,10610" coordsize="3,3">
              <v:shape style="position:absolute;left:4991;top:10610;width:3;height:3" coordorigin="4991,10610" coordsize="3,3" path="m4991,10613l4994,10610e" filled="false" stroked="true" strokeweight=".12pt" strokecolor="#000000">
                <v:path arrowok="t"/>
              </v:shape>
            </v:group>
            <v:group style="position:absolute;left:4943;top:10668;width:3;height:3" coordorigin="4943,10668" coordsize="3,3">
              <v:shape style="position:absolute;left:4943;top:10668;width:3;height:3" coordorigin="4943,10668" coordsize="3,3" path="m4943,10670l4946,10668e" filled="false" stroked="true" strokeweight=".12pt" strokecolor="#000000">
                <v:path arrowok="t"/>
              </v:shape>
            </v:group>
            <v:group style="position:absolute;left:5001;top:10610;width:3;height:3" coordorigin="5001,10610" coordsize="3,3">
              <v:shape style="position:absolute;left:5001;top:10610;width:3;height:3" coordorigin="5001,10610" coordsize="3,3" path="m5001,10613l5003,10610e" filled="false" stroked="true" strokeweight=".12pt" strokecolor="#000000">
                <v:path arrowok="t"/>
              </v:shape>
            </v:group>
            <v:group style="position:absolute;left:4953;top:10668;width:3;height:3" coordorigin="4953,10668" coordsize="3,3">
              <v:shape style="position:absolute;left:4953;top:10668;width:3;height:3" coordorigin="4953,10668" coordsize="3,3" path="m4953,10670l4955,10668e" filled="false" stroked="true" strokeweight=".12pt" strokecolor="#000000">
                <v:path arrowok="t"/>
              </v:shape>
            </v:group>
            <v:group style="position:absolute;left:5010;top:10610;width:3;height:3" coordorigin="5010,10610" coordsize="3,3">
              <v:shape style="position:absolute;left:5010;top:10610;width:3;height:3" coordorigin="5010,10610" coordsize="3,3" path="m5010,10613l5013,10610e" filled="false" stroked="true" strokeweight=".12pt" strokecolor="#000000">
                <v:path arrowok="t"/>
              </v:shape>
            </v:group>
            <v:group style="position:absolute;left:4962;top:10668;width:5;height:3" coordorigin="4962,10668" coordsize="5,3">
              <v:shape style="position:absolute;left:4962;top:10668;width:5;height:3" coordorigin="4962,10668" coordsize="5,3" path="m4962,10670l4967,10668e" filled="false" stroked="true" strokeweight=".12pt" strokecolor="#000000">
                <v:path arrowok="t"/>
              </v:shape>
            </v:group>
            <v:group style="position:absolute;left:5020;top:10610;width:5;height:3" coordorigin="5020,10610" coordsize="5,3">
              <v:shape style="position:absolute;left:5020;top:10610;width:5;height:3" coordorigin="5020,10610" coordsize="5,3" path="m5020,10613l5025,10610e" filled="false" stroked="true" strokeweight=".12pt" strokecolor="#000000">
                <v:path arrowok="t"/>
              </v:shape>
            </v:group>
            <v:group style="position:absolute;left:4974;top:10668;width:3;height:3" coordorigin="4974,10668" coordsize="3,3">
              <v:shape style="position:absolute;left:4974;top:10668;width:3;height:3" coordorigin="4974,10668" coordsize="3,3" path="m4974,10670l4977,10668e" filled="false" stroked="true" strokeweight=".12pt" strokecolor="#000000">
                <v:path arrowok="t"/>
              </v:shape>
            </v:group>
            <v:group style="position:absolute;left:5030;top:10610;width:5;height:5" coordorigin="5030,10610" coordsize="5,5">
              <v:shape style="position:absolute;left:5030;top:10610;width:5;height:5" coordorigin="5030,10610" coordsize="5,5" path="m5030,10615l5034,10610e" filled="false" stroked="true" strokeweight=".12pt" strokecolor="#000000">
                <v:path arrowok="t"/>
              </v:shape>
            </v:group>
            <v:group style="position:absolute;left:4984;top:10668;width:3;height:3" coordorigin="4984,10668" coordsize="3,3">
              <v:shape style="position:absolute;left:4984;top:10668;width:3;height:3" coordorigin="4984,10668" coordsize="3,3" path="m4984,10670l4986,10668e" filled="false" stroked="true" strokeweight=".12pt" strokecolor="#000000">
                <v:path arrowok="t"/>
              </v:shape>
            </v:group>
            <v:group style="position:absolute;left:5032;top:10620;width:3;height:3" coordorigin="5032,10620" coordsize="3,3">
              <v:shape style="position:absolute;left:5032;top:10620;width:3;height:3" coordorigin="5032,10620" coordsize="3,3" path="m5032,10622l5034,10620e" filled="false" stroked="true" strokeweight=".12pt" strokecolor="#000000">
                <v:path arrowok="t"/>
              </v:shape>
            </v:group>
            <v:group style="position:absolute;left:4994;top:10668;width:3;height:3" coordorigin="4994,10668" coordsize="3,3">
              <v:shape style="position:absolute;left:4994;top:10668;width:3;height:3" coordorigin="4994,10668" coordsize="3,3" path="m4994,10670l4996,10668e" filled="false" stroked="true" strokeweight=".12pt" strokecolor="#000000">
                <v:path arrowok="t"/>
              </v:shape>
            </v:group>
            <v:group style="position:absolute;left:5032;top:10630;width:3;height:5" coordorigin="5032,10630" coordsize="3,5">
              <v:shape style="position:absolute;left:5032;top:10630;width:3;height:5" coordorigin="5032,10630" coordsize="3,5" path="m5032,10634l5034,10630e" filled="false" stroked="true" strokeweight=".12pt" strokecolor="#000000">
                <v:path arrowok="t"/>
              </v:shape>
            </v:group>
            <v:group style="position:absolute;left:5003;top:10668;width:5;height:3" coordorigin="5003,10668" coordsize="5,3">
              <v:shape style="position:absolute;left:5003;top:10668;width:5;height:3" coordorigin="5003,10668" coordsize="5,3" path="m5003,10670l5008,10668e" filled="false" stroked="true" strokeweight=".12pt" strokecolor="#000000">
                <v:path arrowok="t"/>
              </v:shape>
            </v:group>
            <v:group style="position:absolute;left:5032;top:10642;width:3;height:3" coordorigin="5032,10642" coordsize="3,3">
              <v:shape style="position:absolute;left:5032;top:10642;width:3;height:3" coordorigin="5032,10642" coordsize="3,3" path="m5032,10644l5034,10642e" filled="false" stroked="true" strokeweight=".12pt" strokecolor="#000000">
                <v:path arrowok="t"/>
              </v:shape>
            </v:group>
            <v:group style="position:absolute;left:5015;top:10668;width:3;height:3" coordorigin="5015,10668" coordsize="3,3">
              <v:shape style="position:absolute;left:5015;top:10668;width:3;height:3" coordorigin="5015,10668" coordsize="3,3" path="m5015,10670l5018,10668e" filled="false" stroked="true" strokeweight=".12pt" strokecolor="#000000">
                <v:path arrowok="t"/>
              </v:shape>
            </v:group>
            <v:group style="position:absolute;left:5032;top:10651;width:3;height:3" coordorigin="5032,10651" coordsize="3,3">
              <v:shape style="position:absolute;left:5032;top:10651;width:3;height:3" coordorigin="5032,10651" coordsize="3,3" path="m5032,10654l5034,10651e" filled="false" stroked="true" strokeweight=".12pt" strokecolor="#000000">
                <v:path arrowok="t"/>
              </v:shape>
            </v:group>
            <v:group style="position:absolute;left:5025;top:10668;width:3;height:3" coordorigin="5025,10668" coordsize="3,3">
              <v:shape style="position:absolute;left:5025;top:10668;width:3;height:3" coordorigin="5025,10668" coordsize="3,3" path="m5025,10670l5027,10668e" filled="false" stroked="true" strokeweight=".12pt" strokecolor="#000000">
                <v:path arrowok="t"/>
              </v:shape>
            </v:group>
            <v:group style="position:absolute;left:5032;top:10661;width:3;height:3" coordorigin="5032,10661" coordsize="3,3">
              <v:shape style="position:absolute;left:5032;top:10661;width:3;height:3" coordorigin="5032,10661" coordsize="3,3" path="m5032,10663l5034,10661e" filled="false" stroked="true" strokeweight=".12pt" strokecolor="#000000">
                <v:path arrowok="t"/>
              </v:shape>
            </v:group>
            <v:group style="position:absolute;left:4900;top:10610;width:5;height:8" coordorigin="4900,10610" coordsize="5,8">
              <v:shape style="position:absolute;left:4900;top:10610;width:5;height:8" coordorigin="4900,10610" coordsize="5,8" path="m4900,10618l4905,10610e" filled="false" stroked="true" strokeweight=".12pt" strokecolor="#000000">
                <v:path arrowok="t"/>
              </v:shape>
            </v:group>
            <v:group style="position:absolute;left:4900;top:10625;width:3;height:3" coordorigin="4900,10625" coordsize="3,3">
              <v:shape style="position:absolute;left:4900;top:10625;width:3;height:3" coordorigin="4900,10625" coordsize="3,3" path="m4900,10627l4902,10625e" filled="false" stroked="true" strokeweight=".12pt" strokecolor="#000000">
                <v:path arrowok="t"/>
              </v:shape>
            </v:group>
            <v:group style="position:absolute;left:4912;top:10610;width:3;height:3" coordorigin="4912,10610" coordsize="3,3">
              <v:shape style="position:absolute;left:4912;top:10610;width:3;height:3" coordorigin="4912,10610" coordsize="3,3" path="m4912,10613l4914,10610e" filled="false" stroked="true" strokeweight=".12pt" strokecolor="#000000">
                <v:path arrowok="t"/>
              </v:shape>
            </v:group>
            <v:group style="position:absolute;left:4900;top:10634;width:3;height:3" coordorigin="4900,10634" coordsize="3,3">
              <v:shape style="position:absolute;left:4900;top:10634;width:3;height:3" coordorigin="4900,10634" coordsize="3,3" path="m4900,10637l4902,10634e" filled="false" stroked="true" strokeweight=".12pt" strokecolor="#000000">
                <v:path arrowok="t"/>
              </v:shape>
            </v:group>
            <v:group style="position:absolute;left:4922;top:10610;width:5;height:3" coordorigin="4922,10610" coordsize="5,3">
              <v:shape style="position:absolute;left:4922;top:10610;width:5;height:3" coordorigin="4922,10610" coordsize="5,3" path="m4922,10613l4926,10610e" filled="false" stroked="true" strokeweight=".12pt" strokecolor="#000000">
                <v:path arrowok="t"/>
              </v:shape>
            </v:group>
            <v:group style="position:absolute;left:4900;top:10644;width:3;height:5" coordorigin="4900,10644" coordsize="3,5">
              <v:shape style="position:absolute;left:4900;top:10644;width:3;height:5" coordorigin="4900,10644" coordsize="3,5" path="m4900,10649l4902,10644e" filled="false" stroked="true" strokeweight=".12pt" strokecolor="#000000">
                <v:path arrowok="t"/>
              </v:shape>
            </v:group>
            <v:group style="position:absolute;left:4934;top:10610;width:3;height:3" coordorigin="4934,10610" coordsize="3,3">
              <v:shape style="position:absolute;left:4934;top:10610;width:3;height:3" coordorigin="4934,10610" coordsize="3,3" path="m4934,10613l4936,10610e" filled="false" stroked="true" strokeweight=".12pt" strokecolor="#000000">
                <v:path arrowok="t"/>
              </v:shape>
            </v:group>
            <v:group style="position:absolute;left:4900;top:10654;width:3;height:5" coordorigin="4900,10654" coordsize="3,5">
              <v:shape style="position:absolute;left:4900;top:10654;width:3;height:5" coordorigin="4900,10654" coordsize="3,5" path="m4900,10658l4902,10654e" filled="false" stroked="true" strokeweight=".12pt" strokecolor="#000000">
                <v:path arrowok="t"/>
              </v:shape>
            </v:group>
            <v:group style="position:absolute;left:4943;top:10610;width:3;height:3" coordorigin="4943,10610" coordsize="3,3">
              <v:shape style="position:absolute;left:4943;top:10610;width:3;height:3" coordorigin="4943,10610" coordsize="3,3" path="m4943,10613l4946,10610e" filled="false" stroked="true" strokeweight=".12pt" strokecolor="#000000">
                <v:path arrowok="t"/>
              </v:shape>
            </v:group>
            <v:group style="position:absolute;left:4900;top:10666;width:3;height:3" coordorigin="4900,10666" coordsize="3,3">
              <v:shape style="position:absolute;left:4900;top:10666;width:3;height:3" coordorigin="4900,10666" coordsize="3,3" path="m4900,10668l4902,10666e" filled="false" stroked="true" strokeweight=".12pt" strokecolor="#000000">
                <v:path arrowok="t"/>
              </v:shape>
            </v:group>
            <v:group style="position:absolute;left:4953;top:10610;width:3;height:3" coordorigin="4953,10610" coordsize="3,3">
              <v:shape style="position:absolute;left:4953;top:10610;width:3;height:3" coordorigin="4953,10610" coordsize="3,3" path="m4953,10613l4955,10610e" filled="false" stroked="true" strokeweight=".12pt" strokecolor="#000000">
                <v:path arrowok="t"/>
              </v:shape>
            </v:group>
            <v:group style="position:absolute;left:4907;top:10668;width:3;height:3" coordorigin="4907,10668" coordsize="3,3">
              <v:shape style="position:absolute;left:4907;top:10668;width:3;height:3" coordorigin="4907,10668" coordsize="3,3" path="m4907,10670l4910,10668e" filled="false" stroked="true" strokeweight=".12pt" strokecolor="#000000">
                <v:path arrowok="t"/>
              </v:shape>
            </v:group>
            <v:group style="position:absolute;left:4962;top:10610;width:5;height:3" coordorigin="4962,10610" coordsize="5,3">
              <v:shape style="position:absolute;left:4962;top:10610;width:5;height:3" coordorigin="4962,10610" coordsize="5,3" path="m4962,10613l4967,10610e" filled="false" stroked="true" strokeweight=".12pt" strokecolor="#000000">
                <v:path arrowok="t"/>
              </v:shape>
            </v:group>
            <v:group style="position:absolute;left:4917;top:10668;width:3;height:3" coordorigin="4917,10668" coordsize="3,3">
              <v:shape style="position:absolute;left:4917;top:10668;width:3;height:3" coordorigin="4917,10668" coordsize="3,3" path="m4917,10670l4919,10668e" filled="false" stroked="true" strokeweight=".12pt" strokecolor="#000000">
                <v:path arrowok="t"/>
              </v:shape>
            </v:group>
            <v:group style="position:absolute;left:4974;top:10610;width:3;height:3" coordorigin="4974,10610" coordsize="3,3">
              <v:shape style="position:absolute;left:4974;top:10610;width:3;height:3" coordorigin="4974,10610" coordsize="3,3" path="m4974,10613l4977,10610e" filled="false" stroked="true" strokeweight=".12pt" strokecolor="#000000">
                <v:path arrowok="t"/>
              </v:shape>
            </v:group>
            <v:group style="position:absolute;left:4926;top:10668;width:3;height:3" coordorigin="4926,10668" coordsize="3,3">
              <v:shape style="position:absolute;left:4926;top:10668;width:3;height:3" coordorigin="4926,10668" coordsize="3,3" path="m4926,10670l4929,10668e" filled="false" stroked="true" strokeweight=".12pt" strokecolor="#000000">
                <v:path arrowok="t"/>
              </v:shape>
            </v:group>
            <v:group style="position:absolute;left:4984;top:10610;width:3;height:3" coordorigin="4984,10610" coordsize="3,3">
              <v:shape style="position:absolute;left:4984;top:10610;width:3;height:3" coordorigin="4984,10610" coordsize="3,3" path="m4984,10613l4986,10610e" filled="false" stroked="true" strokeweight=".12pt" strokecolor="#000000">
                <v:path arrowok="t"/>
              </v:shape>
            </v:group>
            <v:group style="position:absolute;left:4936;top:10668;width:3;height:3" coordorigin="4936,10668" coordsize="3,3">
              <v:shape style="position:absolute;left:4936;top:10668;width:3;height:3" coordorigin="4936,10668" coordsize="3,3" path="m4936,10670l4938,10668e" filled="false" stroked="true" strokeweight=".12pt" strokecolor="#000000">
                <v:path arrowok="t"/>
              </v:shape>
            </v:group>
            <v:group style="position:absolute;left:4994;top:10610;width:3;height:3" coordorigin="4994,10610" coordsize="3,3">
              <v:shape style="position:absolute;left:4994;top:10610;width:3;height:3" coordorigin="4994,10610" coordsize="3,3" path="m4994,10613l4996,10610e" filled="false" stroked="true" strokeweight=".12pt" strokecolor="#000000">
                <v:path arrowok="t"/>
              </v:shape>
            </v:group>
            <v:group style="position:absolute;left:4946;top:10668;width:5;height:3" coordorigin="4946,10668" coordsize="5,3">
              <v:shape style="position:absolute;left:4946;top:10668;width:5;height:3" coordorigin="4946,10668" coordsize="5,3" path="m4946,10670l4950,10668e" filled="false" stroked="true" strokeweight=".12pt" strokecolor="#000000">
                <v:path arrowok="t"/>
              </v:shape>
            </v:group>
            <v:group style="position:absolute;left:5003;top:10610;width:3;height:3" coordorigin="5003,10610" coordsize="3,3">
              <v:shape style="position:absolute;left:5003;top:10610;width:3;height:3" coordorigin="5003,10610" coordsize="3,3" path="m5003,10613l5006,10610e" filled="false" stroked="true" strokeweight=".12pt" strokecolor="#000000">
                <v:path arrowok="t"/>
              </v:shape>
            </v:group>
            <v:group style="position:absolute;left:4958;top:10668;width:3;height:3" coordorigin="4958,10668" coordsize="3,3">
              <v:shape style="position:absolute;left:4958;top:10668;width:3;height:3" coordorigin="4958,10668" coordsize="3,3" path="m4958,10670l4960,10668e" filled="false" stroked="true" strokeweight=".12pt" strokecolor="#000000">
                <v:path arrowok="t"/>
              </v:shape>
            </v:group>
            <v:group style="position:absolute;left:5013;top:10610;width:5;height:3" coordorigin="5013,10610" coordsize="5,3">
              <v:shape style="position:absolute;left:5013;top:10610;width:5;height:3" coordorigin="5013,10610" coordsize="5,3" path="m5013,10613l5018,10610e" filled="false" stroked="true" strokeweight=".12pt" strokecolor="#000000">
                <v:path arrowok="t"/>
              </v:shape>
            </v:group>
            <v:group style="position:absolute;left:4967;top:10668;width:3;height:3" coordorigin="4967,10668" coordsize="3,3">
              <v:shape style="position:absolute;left:4967;top:10668;width:3;height:3" coordorigin="4967,10668" coordsize="3,3" path="m4967,10670l4970,10668e" filled="false" stroked="true" strokeweight=".12pt" strokecolor="#000000">
                <v:path arrowok="t"/>
              </v:shape>
            </v:group>
            <v:group style="position:absolute;left:5025;top:10610;width:3;height:3" coordorigin="5025,10610" coordsize="3,3">
              <v:shape style="position:absolute;left:5025;top:10610;width:3;height:3" coordorigin="5025,10610" coordsize="3,3" path="m5025,10613l5027,10610e" filled="false" stroked="true" strokeweight=".12pt" strokecolor="#000000">
                <v:path arrowok="t"/>
              </v:shape>
            </v:group>
            <v:group style="position:absolute;left:4977;top:10668;width:3;height:3" coordorigin="4977,10668" coordsize="3,3">
              <v:shape style="position:absolute;left:4977;top:10668;width:3;height:3" coordorigin="4977,10668" coordsize="3,3" path="m4977,10670l4979,10668e" filled="false" stroked="true" strokeweight=".12pt" strokecolor="#000000">
                <v:path arrowok="t"/>
              </v:shape>
            </v:group>
            <v:group style="position:absolute;left:5032;top:10613;width:3;height:5" coordorigin="5032,10613" coordsize="3,5">
              <v:shape style="position:absolute;left:5032;top:10613;width:3;height:5" coordorigin="5032,10613" coordsize="3,5" path="m5032,10618l5034,10613e" filled="false" stroked="true" strokeweight=".12pt" strokecolor="#000000">
                <v:path arrowok="t"/>
              </v:shape>
            </v:group>
            <v:group style="position:absolute;left:4986;top:10668;width:5;height:3" coordorigin="4986,10668" coordsize="5,3">
              <v:shape style="position:absolute;left:4986;top:10668;width:5;height:3" coordorigin="4986,10668" coordsize="5,3" path="m4986,10670l4991,10668e" filled="false" stroked="true" strokeweight=".12pt" strokecolor="#000000">
                <v:path arrowok="t"/>
              </v:shape>
            </v:group>
            <v:group style="position:absolute;left:5032;top:10625;width:3;height:3" coordorigin="5032,10625" coordsize="3,3">
              <v:shape style="position:absolute;left:5032;top:10625;width:3;height:3" coordorigin="5032,10625" coordsize="3,3" path="m5032,10627l5034,10625e" filled="false" stroked="true" strokeweight=".12pt" strokecolor="#000000">
                <v:path arrowok="t"/>
              </v:shape>
            </v:group>
            <v:group style="position:absolute;left:4998;top:10668;width:3;height:3" coordorigin="4998,10668" coordsize="3,3">
              <v:shape style="position:absolute;left:4998;top:10668;width:3;height:3" coordorigin="4998,10668" coordsize="3,3" path="m4998,10670l5001,10668e" filled="false" stroked="true" strokeweight=".12pt" strokecolor="#000000">
                <v:path arrowok="t"/>
              </v:shape>
            </v:group>
            <v:group style="position:absolute;left:5032;top:10634;width:3;height:3" coordorigin="5032,10634" coordsize="3,3">
              <v:shape style="position:absolute;left:5032;top:10634;width:3;height:3" coordorigin="5032,10634" coordsize="3,3" path="m5032,10637l5034,10634e" filled="false" stroked="true" strokeweight=".12pt" strokecolor="#000000">
                <v:path arrowok="t"/>
              </v:shape>
            </v:group>
            <v:group style="position:absolute;left:5008;top:10668;width:3;height:3" coordorigin="5008,10668" coordsize="3,3">
              <v:shape style="position:absolute;left:5008;top:10668;width:3;height:3" coordorigin="5008,10668" coordsize="3,3" path="m5008,10670l5010,10668e" filled="false" stroked="true" strokeweight=".12pt" strokecolor="#000000">
                <v:path arrowok="t"/>
              </v:shape>
            </v:group>
            <v:group style="position:absolute;left:5032;top:10644;width:3;height:3" coordorigin="5032,10644" coordsize="3,3">
              <v:shape style="position:absolute;left:5032;top:10644;width:3;height:3" coordorigin="5032,10644" coordsize="3,3" path="m5032,10646l5034,10644e" filled="false" stroked="true" strokeweight=".12pt" strokecolor="#000000">
                <v:path arrowok="t"/>
              </v:shape>
            </v:group>
            <v:group style="position:absolute;left:5018;top:10668;width:3;height:3" coordorigin="5018,10668" coordsize="3,3">
              <v:shape style="position:absolute;left:5018;top:10668;width:3;height:3" coordorigin="5018,10668" coordsize="3,3" path="m5018,10670l5020,10668e" filled="false" stroked="true" strokeweight=".12pt" strokecolor="#000000">
                <v:path arrowok="t"/>
              </v:shape>
            </v:group>
            <v:group style="position:absolute;left:5032;top:10654;width:3;height:3" coordorigin="5032,10654" coordsize="3,3">
              <v:shape style="position:absolute;left:5032;top:10654;width:3;height:3" coordorigin="5032,10654" coordsize="3,3" path="m5032,10656l5034,10654e" filled="false" stroked="true" strokeweight=".12pt" strokecolor="#000000">
                <v:path arrowok="t"/>
              </v:shape>
            </v:group>
            <v:group style="position:absolute;left:5027;top:10663;width:8;height:8" coordorigin="5027,10663" coordsize="8,8">
              <v:shape style="position:absolute;left:5027;top:10663;width:8;height:8" coordorigin="5027,10663" coordsize="8,8" path="m5027,10670l5034,10663e" filled="false" stroked="true" strokeweight=".12pt" strokecolor="#000000">
                <v:path arrowok="t"/>
              </v:shape>
            </v:group>
            <v:group style="position:absolute;left:4905;top:10613;width:125;height:2" coordorigin="4905,10613" coordsize="125,2">
              <v:shape style="position:absolute;left:4905;top:10613;width:125;height:2" coordorigin="4905,10613" coordsize="125,0" path="m4905,10613l5030,10613e" filled="false" stroked="true" strokeweight=".96pt" strokecolor="#000000">
                <v:path arrowok="t"/>
              </v:shape>
            </v:group>
            <v:group style="position:absolute;left:5034;top:10613;width:2;height:56" coordorigin="5034,10613" coordsize="2,56">
              <v:shape style="position:absolute;left:5034;top:10613;width:2;height:56" coordorigin="5034,10613" coordsize="0,56" path="m5034,10613l5034,10668e" filled="false" stroked="true" strokeweight=".96pt" strokecolor="#000000">
                <v:path arrowok="t"/>
              </v:shape>
            </v:group>
            <v:group style="position:absolute;left:5032;top:10618;width:2;height:48" coordorigin="5032,10618" coordsize="2,48">
              <v:shape style="position:absolute;left:5032;top:10618;width:2;height:48" coordorigin="5032,10618" coordsize="0,48" path="m5032,10618l5032,10666e" filled="false" stroked="true" strokeweight=".96pt" strokecolor="#000000">
                <v:path arrowok="t"/>
              </v:shape>
            </v:group>
            <v:group style="position:absolute;left:4902;top:10669;width:130;height:2" coordorigin="4902,10669" coordsize="130,2">
              <v:shape style="position:absolute;left:4902;top:10669;width:130;height:2" coordorigin="4902,10669" coordsize="130,0" path="m4902,10669l5032,10669e" filled="false" stroked="true" strokeweight="1.08pt" strokecolor="#000000">
                <v:path arrowok="t"/>
              </v:shape>
            </v:group>
            <v:group style="position:absolute;left:4900;top:10613;width:2;height:56" coordorigin="4900,10613" coordsize="2,56">
              <v:shape style="position:absolute;left:4900;top:10613;width:2;height:56" coordorigin="4900,10613" coordsize="0,56" path="m4900,10668l4900,10613e" filled="false" stroked="true" strokeweight=".96pt" strokecolor="#000000">
                <v:path arrowok="t"/>
              </v:shape>
            </v:group>
            <v:group style="position:absolute;left:4902;top:10618;width:2;height:48" coordorigin="4902,10618" coordsize="2,48">
              <v:shape style="position:absolute;left:4902;top:10618;width:2;height:48" coordorigin="4902,10618" coordsize="0,48" path="m4902,10666l4902,10618e" filled="false" stroked="true" strokeweight=".96pt" strokecolor="#000000">
                <v:path arrowok="t"/>
              </v:shape>
            </v:group>
            <v:group style="position:absolute;left:4902;top:10613;width:4;height:4" coordorigin="4902,10613" coordsize="4,4">
              <v:shape style="position:absolute;left:4902;top:10613;width:4;height:4" coordorigin="4902,10613" coordsize="4,4" path="m4906,10613l4904,10613,4902,10614,4902,10616e" filled="false" stroked="true" strokeweight=".96pt" strokecolor="#000000">
                <v:path arrowok="t"/>
              </v:shape>
            </v:group>
            <v:group style="position:absolute;left:4902;top:10664;width:4;height:4" coordorigin="4902,10664" coordsize="4,4">
              <v:shape style="position:absolute;left:4902;top:10664;width:4;height:4" coordorigin="4902,10664" coordsize="4,4" path="m4902,10664l4902,10666,4904,10668,4906,10668e" filled="false" stroked="true" strokeweight=".96pt" strokecolor="#000000">
                <v:path arrowok="t"/>
              </v:shape>
            </v:group>
            <v:group style="position:absolute;left:4900;top:10667;width:4;height:4" coordorigin="4900,10667" coordsize="4,4">
              <v:shape style="position:absolute;left:4900;top:10667;width:4;height:4" coordorigin="4900,10667" coordsize="4,4" path="m4900,10667l4900,10669,4902,10670,4904,10670e" filled="false" stroked="true" strokeweight=".96pt" strokecolor="#000000">
                <v:path arrowok="t"/>
              </v:shape>
            </v:group>
            <v:group style="position:absolute;left:5031;top:10664;width:4;height:4" coordorigin="5031,10664" coordsize="4,4">
              <v:shape style="position:absolute;left:5031;top:10664;width:4;height:4" coordorigin="5031,10664" coordsize="4,4" path="m5031,10668l5033,10668,5034,10666,5034,10664e" filled="false" stroked="true" strokeweight=".96pt" strokecolor="#000000">
                <v:path arrowok="t"/>
              </v:shape>
            </v:group>
            <v:group style="position:absolute;left:5033;top:10667;width:4;height:4" coordorigin="5033,10667" coordsize="4,4">
              <v:shape style="position:absolute;left:5033;top:10667;width:4;height:4" coordorigin="5033,10667" coordsize="4,4" path="m5033,10670l5035,10670,5037,10669,5037,10667e" filled="false" stroked="true" strokeweight=".96pt" strokecolor="#000000">
                <v:path arrowok="t"/>
              </v:shape>
            </v:group>
            <v:group style="position:absolute;left:5031;top:10613;width:4;height:4" coordorigin="5031,10613" coordsize="4,4">
              <v:shape style="position:absolute;left:5031;top:10613;width:4;height:4" coordorigin="5031,10613" coordsize="4,4" path="m5034,10616l5034,10614,5033,10613,5031,10613e" filled="false" stroked="true" strokeweight=".96pt" strokecolor="#000000">
                <v:path arrowok="t"/>
              </v:shape>
            </v:group>
            <v:group style="position:absolute;left:5033;top:10608;width:4;height:4" coordorigin="5033,10608" coordsize="4,4">
              <v:shape style="position:absolute;left:5033;top:10608;width:4;height:4" coordorigin="5033,10608" coordsize="4,4" path="m5037,10612l5037,10610,5035,10608,5033,10608e" filled="false" stroked="true" strokeweight=".96pt" strokecolor="#000000">
                <v:path arrowok="t"/>
              </v:shape>
            </v:group>
            <v:group style="position:absolute;left:4900;top:10608;width:4;height:4" coordorigin="4900,10608" coordsize="4,4">
              <v:shape style="position:absolute;left:4900;top:10608;width:4;height:4" coordorigin="4900,10608" coordsize="4,4" path="m4904,10608l4902,10608,4900,10610,4900,10612e" filled="false" stroked="true" strokeweight=".96pt" strokecolor="#000000">
                <v:path arrowok="t"/>
              </v:shape>
            </v:group>
            <v:group style="position:absolute;left:2922;top:10531;width:34;height:147" coordorigin="2922,10531" coordsize="34,147">
              <v:shape style="position:absolute;left:2922;top:10531;width:34;height:147" coordorigin="2922,10531" coordsize="34,147" path="m2922,10531l2956,10531,2956,10678,2922,10678,2922,10531,2956,10678,2956,10531,2922,10678e" filled="false" stroked="true" strokeweight=".12pt" strokecolor="#000000">
                <v:path arrowok="t"/>
              </v:shape>
            </v:group>
            <v:group style="position:absolute;left:4000;top:10610;width:1032;height:2" coordorigin="4000,10610" coordsize="1032,2">
              <v:shape style="position:absolute;left:4000;top:10610;width:1032;height:2" coordorigin="4000,10610" coordsize="1032,0" path="m4000,10610l5032,10610e" filled="false" stroked="true" strokeweight=".12pt" strokecolor="#000000">
                <v:path arrowok="t"/>
              </v:shape>
            </v:group>
            <v:group style="position:absolute;left:6016;top:10531;width:34;height:147" coordorigin="6016,10531" coordsize="34,147">
              <v:shape style="position:absolute;left:6016;top:10531;width:34;height:147" coordorigin="6016,10531" coordsize="34,147" path="m6050,10531l6016,10531,6016,10678,6050,10678,6050,10531,6016,10678,6016,10531,6050,10678e" filled="false" stroked="true" strokeweight=".12pt" strokecolor="#000000">
                <v:path arrowok="t"/>
              </v:shape>
            </v:group>
            <v:group style="position:absolute;left:5997;top:10488;width:53;height:36" coordorigin="5997,10488" coordsize="53,36">
              <v:shape style="position:absolute;left:5997;top:10488;width:53;height:36" coordorigin="5997,10488" coordsize="53,36" path="m6050,10488l5997,10488,5997,10524,6050,10524,6050,10488,5997,10524,6050,10524,5997,10488e" filled="false" stroked="true" strokeweight=".12pt" strokecolor="#000000">
                <v:path arrowok="t"/>
              </v:shape>
            </v:group>
            <v:group style="position:absolute;left:2906;top:10601;width:17;height:2" coordorigin="2906,10601" coordsize="17,2">
              <v:shape style="position:absolute;left:2906;top:10601;width:17;height:2" coordorigin="2906,10601" coordsize="17,0" path="m2922,10601l2906,10601e" filled="false" stroked="true" strokeweight=".12pt" strokecolor="#000000">
                <v:path arrowok="t"/>
              </v:shape>
            </v:group>
            <v:group style="position:absolute;left:5046;top:8518;width:22;height:68" coordorigin="5046,8518" coordsize="22,68">
              <v:shape style="position:absolute;left:5046;top:8518;width:22;height:68" coordorigin="5046,8518" coordsize="22,68" path="m5068,8585l5046,8518e" filled="false" stroked="true" strokeweight=".12pt" strokecolor="#000000">
                <v:path arrowok="t"/>
              </v:shape>
            </v:group>
            <v:group style="position:absolute;left:5015;top:8518;width:53;height:77" coordorigin="5015,8518" coordsize="53,77">
              <v:shape style="position:absolute;left:5015;top:8518;width:53;height:77" coordorigin="5015,8518" coordsize="53,77" path="m5015,8527l5068,8585,5046,8518,5034,8594,5015,8527e" filled="false" stroked="true" strokeweight=".12pt" strokecolor="#000000">
                <v:path arrowok="t"/>
              </v:shape>
            </v:group>
            <v:group style="position:absolute;left:4756;top:8606;width:20;height:68" coordorigin="4756,8606" coordsize="20,68">
              <v:shape style="position:absolute;left:4756;top:8606;width:20;height:68" coordorigin="4756,8606" coordsize="20,68" path="m4775,8674l4756,8606e" filled="false" stroked="true" strokeweight=".12pt" strokecolor="#000000">
                <v:path arrowok="t"/>
              </v:shape>
            </v:group>
            <v:group style="position:absolute;left:4722;top:8606;width:53;height:80" coordorigin="4722,8606" coordsize="53,80">
              <v:shape style="position:absolute;left:4722;top:8606;width:53;height:80" coordorigin="4722,8606" coordsize="53,80" path="m4722,8616l4775,8674,4756,8606,4744,8686,4722,8616e" filled="false" stroked="true" strokeweight=".12pt" strokecolor="#000000">
                <v:path arrowok="t"/>
              </v:shape>
            </v:group>
            <v:group style="position:absolute;left:4540;top:8671;width:20;height:70" coordorigin="4540,8671" coordsize="20,70">
              <v:shape style="position:absolute;left:4540;top:8671;width:20;height:70" coordorigin="4540,8671" coordsize="20,70" path="m4559,8741l4540,8671e" filled="false" stroked="true" strokeweight=".12pt" strokecolor="#000000">
                <v:path arrowok="t"/>
              </v:shape>
            </v:group>
            <v:group style="position:absolute;left:4506;top:8671;width:53;height:80" coordorigin="4506,8671" coordsize="53,80">
              <v:shape style="position:absolute;left:4506;top:8671;width:53;height:80" coordorigin="4506,8671" coordsize="53,80" path="m4506,8683l4559,8741,4540,8671,4528,8750,4506,8683e" filled="false" stroked="true" strokeweight=".12pt" strokecolor="#000000">
                <v:path arrowok="t"/>
              </v:shape>
            </v:group>
            <v:group style="position:absolute;left:4324;top:8738;width:20;height:68" coordorigin="4324,8738" coordsize="20,68">
              <v:shape style="position:absolute;left:4324;top:8738;width:20;height:68" coordorigin="4324,8738" coordsize="20,68" path="m4343,8806l4324,8738e" filled="false" stroked="true" strokeweight=".12pt" strokecolor="#000000">
                <v:path arrowok="t"/>
              </v:shape>
            </v:group>
            <v:group style="position:absolute;left:4290;top:8738;width:53;height:80" coordorigin="4290,8738" coordsize="53,80">
              <v:shape style="position:absolute;left:4290;top:8738;width:53;height:80" coordorigin="4290,8738" coordsize="53,80" path="m4290,8748l4343,8806,4324,8738,4312,8818,4290,8748e" filled="false" stroked="true" strokeweight=".12pt" strokecolor="#000000">
                <v:path arrowok="t"/>
              </v:shape>
            </v:group>
            <v:group style="position:absolute;left:4108;top:8803;width:22;height:70" coordorigin="4108,8803" coordsize="22,70">
              <v:shape style="position:absolute;left:4108;top:8803;width:22;height:70" coordorigin="4108,8803" coordsize="22,70" path="m4130,8873l4108,8803e" filled="false" stroked="true" strokeweight=".12pt" strokecolor="#000000">
                <v:path arrowok="t"/>
              </v:shape>
            </v:group>
            <v:group style="position:absolute;left:4074;top:8803;width:56;height:80" coordorigin="4074,8803" coordsize="56,80">
              <v:shape style="position:absolute;left:4074;top:8803;width:56;height:80" coordorigin="4074,8803" coordsize="56,80" path="m4074,8815l4130,8873,4108,8803,4096,8882,4074,8815e" filled="false" stroked="true" strokeweight=".12pt" strokecolor="#000000">
                <v:path arrowok="t"/>
              </v:shape>
            </v:group>
            <v:group style="position:absolute;left:3892;top:8870;width:22;height:68" coordorigin="3892,8870" coordsize="22,68">
              <v:shape style="position:absolute;left:3892;top:8870;width:22;height:68" coordorigin="3892,8870" coordsize="22,68" path="m3914,8938l3892,8870e" filled="false" stroked="true" strokeweight=".12pt" strokecolor="#000000">
                <v:path arrowok="t"/>
              </v:shape>
            </v:group>
            <v:group style="position:absolute;left:3858;top:8870;width:56;height:77" coordorigin="3858,8870" coordsize="56,77">
              <v:shape style="position:absolute;left:3858;top:8870;width:56;height:77" coordorigin="3858,8870" coordsize="56,77" path="m3858,8880l3914,8938,3892,8870,3880,8947,3858,8880e" filled="false" stroked="true" strokeweight=".12pt" strokecolor="#000000">
                <v:path arrowok="t"/>
              </v:shape>
            </v:group>
            <v:group style="position:absolute;left:3676;top:8935;width:22;height:70" coordorigin="3676,8935" coordsize="22,70">
              <v:shape style="position:absolute;left:3676;top:8935;width:22;height:70" coordorigin="3676,8935" coordsize="22,70" path="m3698,9005l3676,8935e" filled="false" stroked="true" strokeweight=".12pt" strokecolor="#000000">
                <v:path arrowok="t"/>
              </v:shape>
            </v:group>
            <v:group style="position:absolute;left:3645;top:8935;width:53;height:80" coordorigin="3645,8935" coordsize="53,80">
              <v:shape style="position:absolute;left:3645;top:8935;width:53;height:80" coordorigin="3645,8935" coordsize="53,80" path="m3645,8945l3698,9005,3676,8935,3664,9014,3645,8945e" filled="false" stroked="true" strokeweight=".12pt" strokecolor="#000000">
                <v:path arrowok="t"/>
              </v:shape>
            </v:group>
            <v:group style="position:absolute;left:3460;top:9002;width:22;height:68" coordorigin="3460,9002" coordsize="22,68">
              <v:shape style="position:absolute;left:3460;top:9002;width:22;height:68" coordorigin="3460,9002" coordsize="22,68" path="m3482,9070l3460,9002e" filled="false" stroked="true" strokeweight=".12pt" strokecolor="#000000">
                <v:path arrowok="t"/>
              </v:shape>
            </v:group>
            <v:group style="position:absolute;left:3429;top:9002;width:53;height:77" coordorigin="3429,9002" coordsize="53,77">
              <v:shape style="position:absolute;left:3429;top:9002;width:53;height:77" coordorigin="3429,9002" coordsize="53,77" path="m3429,9012l3482,9070,3460,9002,3448,9079,3429,9012e" filled="false" stroked="true" strokeweight=".12pt" strokecolor="#000000">
                <v:path arrowok="t"/>
              </v:shape>
            </v:group>
            <v:group style="position:absolute;left:3244;top:9067;width:22;height:70" coordorigin="3244,9067" coordsize="22,70">
              <v:shape style="position:absolute;left:3244;top:9067;width:22;height:70" coordorigin="3244,9067" coordsize="22,70" path="m3266,9137l3244,9067e" filled="false" stroked="true" strokeweight=".12pt" strokecolor="#000000">
                <v:path arrowok="t"/>
              </v:shape>
            </v:group>
            <v:group style="position:absolute;left:3213;top:9067;width:53;height:80" coordorigin="3213,9067" coordsize="53,80">
              <v:shape style="position:absolute;left:3213;top:9067;width:53;height:80" coordorigin="3213,9067" coordsize="53,80" path="m3213,9077l3266,9137,3244,9067,3234,9146,3213,9077e" filled="false" stroked="true" strokeweight=".12pt" strokecolor="#000000">
                <v:path arrowok="t"/>
              </v:shape>
            </v:group>
            <v:group style="position:absolute;left:3028;top:9134;width:22;height:68" coordorigin="3028,9134" coordsize="22,68">
              <v:shape style="position:absolute;left:3028;top:9134;width:22;height:68" coordorigin="3028,9134" coordsize="22,68" path="m3050,9202l3028,9134e" filled="false" stroked="true" strokeweight=".12pt" strokecolor="#000000">
                <v:path arrowok="t"/>
              </v:shape>
            </v:group>
            <v:group style="position:absolute;left:2997;top:9134;width:53;height:77" coordorigin="2997,9134" coordsize="53,77">
              <v:shape style="position:absolute;left:2997;top:9134;width:53;height:77" coordorigin="2997,9134" coordsize="53,77" path="m2997,9144l3050,9202,3028,9134,3018,9211,2997,9144e" filled="false" stroked="true" strokeweight=".12pt" strokecolor="#000000">
                <v:path arrowok="t"/>
              </v:shape>
            </v:group>
            <v:group style="position:absolute;left:5068;top:8518;width:22;height:68" coordorigin="5068,8518" coordsize="22,68">
              <v:shape style="position:absolute;left:5068;top:8518;width:22;height:68" coordorigin="5068,8518" coordsize="22,68" path="m5068,8585l5090,8518e" filled="false" stroked="true" strokeweight=".12pt" strokecolor="#000000">
                <v:path arrowok="t"/>
              </v:shape>
            </v:group>
            <v:group style="position:absolute;left:5068;top:8518;width:53;height:77" coordorigin="5068,8518" coordsize="53,77">
              <v:shape style="position:absolute;left:5068;top:8518;width:53;height:77" coordorigin="5068,8518" coordsize="53,77" path="m5121,8527l5068,8585,5090,8518,5099,8594,5121,8527e" filled="false" stroked="true" strokeweight=".12pt" strokecolor="#000000">
                <v:path arrowok="t"/>
              </v:shape>
            </v:group>
            <v:group style="position:absolute;left:5361;top:8606;width:53;height:80" coordorigin="5361,8606" coordsize="53,80">
              <v:shape style="position:absolute;left:5361;top:8606;width:53;height:80" coordorigin="5361,8606" coordsize="53,80" path="m5414,8616l5361,8674,5380,8606,5392,8686,5414,8616e" filled="false" stroked="true" strokeweight=".12pt" strokecolor="#000000">
                <v:path arrowok="t"/>
              </v:shape>
            </v:group>
            <v:group style="position:absolute;left:5577;top:8671;width:53;height:80" coordorigin="5577,8671" coordsize="53,80">
              <v:shape style="position:absolute;left:5577;top:8671;width:53;height:80" coordorigin="5577,8671" coordsize="53,80" path="m5630,8683l5577,8741,5596,8671,5608,8750,5630,8683e" filled="false" stroked="true" strokeweight=".12pt" strokecolor="#000000">
                <v:path arrowok="t"/>
              </v:shape>
            </v:group>
            <v:group style="position:absolute;left:5793;top:8738;width:53;height:80" coordorigin="5793,8738" coordsize="53,80">
              <v:shape style="position:absolute;left:5793;top:8738;width:53;height:80" coordorigin="5793,8738" coordsize="53,80" path="m5846,8748l5793,8806,5812,8738,5824,8818,5846,8748e" filled="false" stroked="true" strokeweight=".12pt" strokecolor="#000000">
                <v:path arrowok="t"/>
              </v:shape>
            </v:group>
            <v:group style="position:absolute;left:4948;top:10531;width:1049;height:2" coordorigin="4948,10531" coordsize="1049,2">
              <v:shape style="position:absolute;left:4948;top:10531;width:1049;height:2" coordorigin="4948,10531" coordsize="1049,0" path="m4948,10531l5997,10531e" filled="false" stroked="true" strokeweight=".96pt" strokecolor="#000000">
                <v:path arrowok="t"/>
              </v:shape>
            </v:group>
            <v:group style="position:absolute;left:2913;top:9154;width:10;height:1448" coordorigin="2913,9154" coordsize="10,1448">
              <v:shape style="position:absolute;left:2913;top:9154;width:10;height:1448" coordorigin="2913,9154" coordsize="10,1448" path="m2922,10601l2913,10601,2913,9487,2913,9154e" filled="false" stroked="true" strokeweight=".12pt" strokecolor="#000000">
                <v:path arrowok="t"/>
              </v:shape>
            </v:group>
            <v:group style="position:absolute;left:2906;top:9163;width:8;height:1438" coordorigin="2906,9163" coordsize="8,1438">
              <v:shape style="position:absolute;left:2906;top:9163;width:8;height:1438" coordorigin="2906,9163" coordsize="8,1438" path="m2913,10601l2906,10601,2906,9487,2906,9163e" filled="false" stroked="true" strokeweight=".12pt" strokecolor="#000000">
                <v:path arrowok="t"/>
              </v:shape>
            </v:group>
            <v:group style="position:absolute;left:2913;top:8510;width:2156;height:658" coordorigin="2913,8510" coordsize="2156,658">
              <v:shape style="position:absolute;left:2913;top:8510;width:2156;height:658" coordorigin="2913,8510" coordsize="2156,658" path="m2913,9168l4797,8594,5068,8510e" filled="false" stroked="true" strokeweight=".12pt" strokecolor="#000000">
                <v:path arrowok="t"/>
              </v:shape>
            </v:group>
            <v:group style="position:absolute;left:2891;top:9175;width:15;height:1426" coordorigin="2891,9175" coordsize="15,1426">
              <v:shape style="position:absolute;left:2891;top:9175;width:15;height:1426" coordorigin="2891,9175" coordsize="15,1426" path="m2906,10601l2891,10601,2891,9487,2891,9175e" filled="false" stroked="true" strokeweight=".12pt" strokecolor="#000000">
                <v:path arrowok="t"/>
              </v:shape>
            </v:group>
            <v:group style="position:absolute;left:2913;top:8510;width:2156;height:658" coordorigin="2913,8510" coordsize="2156,658">
              <v:shape style="position:absolute;left:2913;top:8510;width:2156;height:658" coordorigin="2913,8510" coordsize="2156,658" path="m2913,9168l4797,8594,5068,8510e" filled="false" stroked="true" strokeweight=".12pt" strokecolor="#000000">
                <v:path arrowok="t"/>
              </v:shape>
            </v:group>
            <v:group style="position:absolute;left:5068;top:8510;width:989;height:303" coordorigin="5068,8510" coordsize="989,303">
              <v:shape style="position:absolute;left:5068;top:8510;width:989;height:303" coordorigin="5068,8510" coordsize="989,303" path="m5068,8510l5332,8592,6057,8813,5332,8592,5068,8510e" filled="false" stroked="true" strokeweight=".12pt" strokecolor="#000000">
                <v:path arrowok="t"/>
              </v:shape>
            </v:group>
            <v:group style="position:absolute;left:2913;top:8510;width:3144;height:658" coordorigin="2913,8510" coordsize="3144,658">
              <v:shape style="position:absolute;left:2913;top:8510;width:3144;height:658" coordorigin="2913,8510" coordsize="3144,658" path="m6057,8813l5332,8592,5068,8510,4797,8594,2913,9168e" filled="false" stroked="true" strokeweight=".12pt" strokecolor="#000000">
                <v:path arrowok="t"/>
              </v:shape>
            </v:group>
            <v:group style="position:absolute;left:2913;top:8503;width:3144;height:658" coordorigin="2913,8503" coordsize="3144,658">
              <v:shape style="position:absolute;left:2913;top:8503;width:3144;height:658" coordorigin="2913,8503" coordsize="3144,658" path="m6057,8806l5332,8582,5068,8503,4797,8585,2913,9161e" filled="false" stroked="true" strokeweight=".12pt" strokecolor="#000000">
                <v:path arrowok="t"/>
              </v:shape>
            </v:group>
            <v:group style="position:absolute;left:2913;top:8496;width:3144;height:658" coordorigin="2913,8496" coordsize="3144,658">
              <v:shape style="position:absolute;left:2913;top:8496;width:3144;height:658" coordorigin="2913,8496" coordsize="3144,658" path="m6057,8798l5330,8575,5068,8496,4797,8578,2913,9154e" filled="false" stroked="true" strokeweight=".12pt" strokecolor="#000000">
                <v:path arrowok="t"/>
              </v:shape>
            </v:group>
            <v:group style="position:absolute;left:5330;top:8573;width:728;height:224" coordorigin="5330,8573" coordsize="728,224">
              <v:shape style="position:absolute;left:5330;top:8573;width:728;height:224" coordorigin="5330,8573" coordsize="728,224" path="m6057,8796l5330,8573e" filled="false" stroked="true" strokeweight="0pt" strokecolor="#000000">
                <v:path arrowok="t"/>
              </v:shape>
            </v:group>
            <v:group style="position:absolute;left:4797;top:8494;width:533;height:82" coordorigin="4797,8494" coordsize="533,82">
              <v:shape style="position:absolute;left:4797;top:8494;width:533;height:82" coordorigin="4797,8494" coordsize="533,82" path="m5330,8573l5068,8494,4797,8575e" filled="false" stroked="true" strokeweight=".12pt" strokecolor="#000000">
                <v:path arrowok="t"/>
              </v:shape>
            </v:group>
            <v:group style="position:absolute;left:2913;top:8575;width:1884;height:576" coordorigin="2913,8575" coordsize="1884,576">
              <v:shape style="position:absolute;left:2913;top:8575;width:1884;height:576" coordorigin="2913,8575" coordsize="1884,576" path="m4797,8575l2913,9151e" filled="false" stroked="true" strokeweight="0pt" strokecolor="#000000">
                <v:path arrowok="t"/>
              </v:shape>
            </v:group>
            <v:group style="position:absolute;left:2891;top:8477;width:3202;height:668" coordorigin="2891,8477" coordsize="3202,668">
              <v:shape style="position:absolute;left:2891;top:8477;width:3202;height:668" coordorigin="2891,8477" coordsize="3202,668" path="m6093,8791l5330,8558,5068,8477,4797,8561,2891,9144e" filled="false" stroked="true" strokeweight=".12pt" strokecolor="#000000">
                <v:path arrowok="t"/>
              </v:shape>
            </v:group>
            <v:group style="position:absolute;left:2891;top:8462;width:3200;height:665" coordorigin="2891,8462" coordsize="3200,665">
              <v:shape style="position:absolute;left:2891;top:8462;width:3200;height:665" coordorigin="2891,8462" coordsize="3200,665" path="m6090,8774l5330,8542,5068,8462,4799,8544,2891,9127e" filled="false" stroked="true" strokeweight=".12pt" strokecolor="#000000">
                <v:path arrowok="t"/>
              </v:shape>
            </v:group>
            <v:group style="position:absolute;left:2906;top:9348;width:8;height:34" coordorigin="2906,9348" coordsize="8,34">
              <v:shape style="position:absolute;left:2906;top:9348;width:8;height:34" coordorigin="2906,9348" coordsize="8,34" path="m2904,9365l2914,9365e" filled="false" stroked="true" strokeweight="1.9pt" strokecolor="#000000">
                <v:path arrowok="t"/>
              </v:shape>
            </v:group>
            <v:group style="position:absolute;left:2906;top:9319;width:8;height:34" coordorigin="2906,9319" coordsize="8,34">
              <v:shape style="position:absolute;left:2906;top:9319;width:8;height:34" coordorigin="2906,9319" coordsize="8,34" path="m2906,9319l2906,9353,2913,9353,2906,9319xe" filled="true" fillcolor="#000000" stroked="false">
                <v:path arrowok="t"/>
                <v:fill type="solid"/>
              </v:shape>
              <v:shape style="position:absolute;left:2906;top:9319;width:8;height:34" coordorigin="2906,9319" coordsize="8,34" path="m2913,9319l2906,9319,2913,9353,2913,9319xe" filled="true" fillcolor="#000000" stroked="false">
                <v:path arrowok="t"/>
                <v:fill type="solid"/>
              </v:shape>
            </v:group>
            <v:group style="position:absolute;left:2906;top:9319;width:8;height:34" coordorigin="2906,9319" coordsize="8,34">
              <v:shape style="position:absolute;left:2906;top:9319;width:8;height:34" coordorigin="2906,9319" coordsize="8,34" path="m2906,9353l2913,9353,2906,9319,2906,9353xe" filled="false" stroked="true" strokeweight="0pt" strokecolor="#000000">
                <v:path arrowok="t"/>
              </v:shape>
            </v:group>
            <v:group style="position:absolute;left:2906;top:9319;width:8;height:34" coordorigin="2906,9319" coordsize="8,34">
              <v:shape style="position:absolute;left:2906;top:9319;width:8;height:34" coordorigin="2906,9319" coordsize="8,34" path="m2913,9353l2906,9319,2913,9319,2913,9353xe" filled="false" stroked="true" strokeweight="0pt" strokecolor="#000000">
                <v:path arrowok="t"/>
              </v:shape>
            </v:group>
            <v:group style="position:absolute;left:2906;top:9595;width:8;height:34" coordorigin="2906,9595" coordsize="8,34">
              <v:shape style="position:absolute;left:2906;top:9595;width:8;height:34" coordorigin="2906,9595" coordsize="8,34" path="m2906,9595l2906,9629,2913,9629,2906,9595xe" filled="true" fillcolor="#000000" stroked="false">
                <v:path arrowok="t"/>
                <v:fill type="solid"/>
              </v:shape>
              <v:shape style="position:absolute;left:2906;top:9595;width:8;height:34" coordorigin="2906,9595" coordsize="8,34" path="m2913,9595l2906,9595,2913,9629,2913,9595xe" filled="true" fillcolor="#000000" stroked="false">
                <v:path arrowok="t"/>
                <v:fill type="solid"/>
              </v:shape>
            </v:group>
            <v:group style="position:absolute;left:2906;top:9595;width:8;height:34" coordorigin="2906,9595" coordsize="8,34">
              <v:shape style="position:absolute;left:2906;top:9595;width:8;height:34" coordorigin="2906,9595" coordsize="8,34" path="m2906,9629l2913,9629,2906,9595,2906,9629xe" filled="false" stroked="true" strokeweight="0pt" strokecolor="#000000">
                <v:path arrowok="t"/>
              </v:shape>
            </v:group>
            <v:group style="position:absolute;left:2906;top:9595;width:8;height:34" coordorigin="2906,9595" coordsize="8,34">
              <v:shape style="position:absolute;left:2906;top:9595;width:8;height:34" coordorigin="2906,9595" coordsize="8,34" path="m2913,9629l2906,9595,2913,9595,2913,9629xe" filled="false" stroked="true" strokeweight="0pt" strokecolor="#000000">
                <v:path arrowok="t"/>
              </v:shape>
            </v:group>
            <v:group style="position:absolute;left:2906;top:10046;width:8;height:34" coordorigin="2906,10046" coordsize="8,34">
              <v:shape style="position:absolute;left:2906;top:10046;width:8;height:34" coordorigin="2906,10046" coordsize="8,34" path="m2906,10046l2906,10080,2913,10080,2906,10046xe" filled="true" fillcolor="#000000" stroked="false">
                <v:path arrowok="t"/>
                <v:fill type="solid"/>
              </v:shape>
              <v:shape style="position:absolute;left:2906;top:10046;width:8;height:34" coordorigin="2906,10046" coordsize="8,34" path="m2913,10046l2906,10046,2913,10080,2913,10046xe" filled="true" fillcolor="#000000" stroked="false">
                <v:path arrowok="t"/>
                <v:fill type="solid"/>
              </v:shape>
            </v:group>
            <v:group style="position:absolute;left:2906;top:10046;width:8;height:34" coordorigin="2906,10046" coordsize="8,34">
              <v:shape style="position:absolute;left:2906;top:10046;width:8;height:34" coordorigin="2906,10046" coordsize="8,34" path="m2906,10080l2913,10080,2906,10046,2906,10080xe" filled="false" stroked="true" strokeweight="0pt" strokecolor="#000000">
                <v:path arrowok="t"/>
              </v:shape>
            </v:group>
            <v:group style="position:absolute;left:2906;top:10046;width:8;height:34" coordorigin="2906,10046" coordsize="8,34">
              <v:shape style="position:absolute;left:2906;top:10046;width:8;height:34" coordorigin="2906,10046" coordsize="8,34" path="m2913,10080l2906,10046,2913,10046,2913,10080xe" filled="false" stroked="true" strokeweight="0pt" strokecolor="#000000">
                <v:path arrowok="t"/>
              </v:shape>
            </v:group>
            <v:group style="position:absolute;left:2906;top:10498;width:8;height:34" coordorigin="2906,10498" coordsize="8,34">
              <v:shape style="position:absolute;left:2906;top:10498;width:8;height:34" coordorigin="2906,10498" coordsize="8,34" path="m2906,10498l2906,10531,2913,10531,2906,10498xe" filled="true" fillcolor="#000000" stroked="false">
                <v:path arrowok="t"/>
                <v:fill type="solid"/>
              </v:shape>
              <v:shape style="position:absolute;left:2906;top:10498;width:8;height:34" coordorigin="2906,10498" coordsize="8,34" path="m2913,10498l2906,10498,2913,10531,2913,10498xe" filled="true" fillcolor="#000000" stroked="false">
                <v:path arrowok="t"/>
                <v:fill type="solid"/>
              </v:shape>
            </v:group>
            <v:group style="position:absolute;left:2906;top:10498;width:8;height:34" coordorigin="2906,10498" coordsize="8,34">
              <v:shape style="position:absolute;left:2906;top:10498;width:8;height:34" coordorigin="2906,10498" coordsize="8,34" path="m2906,10531l2913,10531,2906,10498,2906,10531xe" filled="false" stroked="true" strokeweight="0pt" strokecolor="#000000">
                <v:path arrowok="t"/>
              </v:shape>
            </v:group>
            <v:group style="position:absolute;left:2906;top:10498;width:8;height:34" coordorigin="2906,10498" coordsize="8,34">
              <v:shape style="position:absolute;left:2906;top:10498;width:8;height:34" coordorigin="2906,10498" coordsize="8,34" path="m2913,10531l2906,10498,2913,10498,2913,10531xe" filled="false" stroked="true" strokeweight="0pt" strokecolor="#000000">
                <v:path arrowok="t"/>
              </v:shape>
            </v:group>
            <v:group style="position:absolute;left:2906;top:9595;width:8;height:34" coordorigin="2906,9595" coordsize="8,34">
              <v:shape style="position:absolute;left:2906;top:9595;width:8;height:34" coordorigin="2906,9595" coordsize="8,34" path="m2904,9612l2914,9612e" filled="false" stroked="true" strokeweight="1.9pt" strokecolor="#000000">
                <v:path arrowok="t"/>
              </v:shape>
            </v:group>
            <v:group style="position:absolute;left:2906;top:10046;width:8;height:34" coordorigin="2906,10046" coordsize="8,34">
              <v:shape style="position:absolute;left:2906;top:10046;width:8;height:34" coordorigin="2906,10046" coordsize="8,34" path="m2904,10063l2914,10063e" filled="false" stroked="true" strokeweight="1.9pt" strokecolor="#000000">
                <v:path arrowok="t"/>
              </v:shape>
            </v:group>
            <v:group style="position:absolute;left:2922;top:9487;width:53;height:1037" coordorigin="2922,9487" coordsize="53,1037">
              <v:shape style="position:absolute;left:2922;top:9487;width:53;height:1037" coordorigin="2922,9487" coordsize="53,1037" path="m2973,10519l2922,10519,2922,10524,2973,10519xe" filled="true" fillcolor="#000000" stroked="false">
                <v:path arrowok="t"/>
                <v:fill type="solid"/>
              </v:shape>
              <v:shape style="position:absolute;left:2922;top:9487;width:53;height:1037" coordorigin="2922,9487" coordsize="53,1037" path="m2973,10519l2922,10524,2975,10524,2973,10519xe" filled="true" fillcolor="#000000" stroked="false">
                <v:path arrowok="t"/>
                <v:fill type="solid"/>
              </v:shape>
              <v:shape style="position:absolute;left:2922;top:9487;width:53;height:1037" coordorigin="2922,9487" coordsize="53,1037" path="m2973,9487l2973,10519,2975,10524,2973,9487xe" filled="true" fillcolor="#000000" stroked="false">
                <v:path arrowok="t"/>
                <v:fill type="solid"/>
              </v:shape>
              <v:shape style="position:absolute;left:2922;top:9487;width:53;height:1037" coordorigin="2922,9487" coordsize="53,1037" path="m2975,9487l2973,9487,2975,10524,2975,9487xe" filled="true" fillcolor="#000000" stroked="false">
                <v:path arrowok="t"/>
                <v:fill type="solid"/>
              </v:shape>
            </v:group>
            <v:group style="position:absolute;left:2922;top:10519;width:51;height:5" coordorigin="2922,10519" coordsize="51,5">
              <v:shape style="position:absolute;left:2922;top:10519;width:51;height:5" coordorigin="2922,10519" coordsize="51,5" path="m2922,10519l2922,10524,2973,10519,2922,10519xe" filled="false" stroked="true" strokeweight="0pt" strokecolor="#000000">
                <v:path arrowok="t"/>
              </v:shape>
            </v:group>
            <v:group style="position:absolute;left:2922;top:10519;width:53;height:5" coordorigin="2922,10519" coordsize="53,5">
              <v:shape style="position:absolute;left:2922;top:10519;width:53;height:5" coordorigin="2922,10519" coordsize="53,5" path="m2922,10524l2973,10519,2975,10524,2922,10524xe" filled="false" stroked="true" strokeweight="0pt" strokecolor="#000000">
                <v:path arrowok="t"/>
              </v:shape>
            </v:group>
            <v:group style="position:absolute;left:2973;top:8582;width:2096;height:1100" coordorigin="2973,8582" coordsize="2096,1100">
              <v:shape style="position:absolute;left:2973;top:8582;width:2096;height:1100" coordorigin="2973,8582" coordsize="2096,1100" path="m2973,9223l2973,9682,2975,9682,2973,9223xe" filled="true" fillcolor="#000000" stroked="false">
                <v:path arrowok="t"/>
                <v:fill type="solid"/>
              </v:shape>
              <v:shape style="position:absolute;left:2973;top:8582;width:2096;height:1100" coordorigin="2973,8582" coordsize="2096,1100" path="m2973,9223l2975,9682,2975,9226,2973,9223xe" filled="true" fillcolor="#000000" stroked="false">
                <v:path arrowok="t"/>
                <v:fill type="solid"/>
              </v:shape>
              <v:shape style="position:absolute;left:2973;top:8582;width:2096;height:1100" coordorigin="2973,8582" coordsize="2096,1100" path="m5068,8582l2973,9223,2975,9226,5068,8582xe" filled="true" fillcolor="#000000" stroked="false">
                <v:path arrowok="t"/>
                <v:fill type="solid"/>
              </v:shape>
              <v:shape style="position:absolute;left:2973;top:8582;width:2096;height:1100" coordorigin="2973,8582" coordsize="2096,1100" path="m5068,8582l2975,9226,5068,8587,5068,8582xe" filled="true" fillcolor="#000000" stroked="false">
                <v:path arrowok="t"/>
                <v:fill type="solid"/>
              </v:shape>
            </v:group>
            <v:group style="position:absolute;left:2973;top:8582;width:2096;height:644" coordorigin="2973,8582" coordsize="2096,644">
              <v:shape style="position:absolute;left:2973;top:8582;width:2096;height:644" coordorigin="2973,8582" coordsize="2096,644" path="m2973,9223l2975,9226,5068,8582,2973,9223xe" filled="false" stroked="true" strokeweight="0pt" strokecolor="#000000">
                <v:path arrowok="t"/>
              </v:shape>
            </v:group>
            <v:group style="position:absolute;left:2975;top:8582;width:2093;height:644" coordorigin="2975,8582" coordsize="2093,644">
              <v:shape style="position:absolute;left:2975;top:8582;width:2093;height:644" coordorigin="2975,8582" coordsize="2093,644" path="m2975,9226l5068,8582,5068,8587,2975,9226xe" filled="false" stroked="true" strokeweight="0pt" strokecolor="#000000">
                <v:path arrowok="t"/>
              </v:shape>
            </v:group>
            <v:group style="position:absolute;left:4792;top:8585;width:543;height:84" coordorigin="4792,8585" coordsize="543,84">
              <v:shape style="position:absolute;left:4792;top:8585;width:543;height:84" coordorigin="4792,8585" coordsize="543,84" path="m4792,8669l5068,8585,5334,8666e" filled="false" stroked="true" strokeweight=".12pt" strokecolor="#000000">
                <v:path arrowok="t"/>
              </v:shape>
            </v:group>
            <v:group style="position:absolute;left:5068;top:8582;width:982;height:1942" coordorigin="5068,8582" coordsize="982,1942">
              <v:shape style="position:absolute;left:5068;top:8582;width:982;height:1942" coordorigin="5068,8582" coordsize="982,1942" path="m5994,9487l5994,10524,5999,10522,5994,9487xe" filled="true" fillcolor="#000000" stroked="false">
                <v:path arrowok="t"/>
                <v:fill type="solid"/>
              </v:shape>
              <v:shape style="position:absolute;left:5068;top:8582;width:982;height:1942" coordorigin="5068,8582" coordsize="982,1942" path="m6050,10522l5999,10522,5994,10524,6050,10522xe" filled="true" fillcolor="#000000" stroked="false">
                <v:path arrowok="t"/>
                <v:fill type="solid"/>
              </v:shape>
              <v:shape style="position:absolute;left:5068;top:8582;width:982;height:1942" coordorigin="5068,8582" coordsize="982,1942" path="m6050,10522l5994,10524,6050,10524,6050,10522xe" filled="true" fillcolor="#000000" stroked="false">
                <v:path arrowok="t"/>
                <v:fill type="solid"/>
              </v:shape>
              <v:shape style="position:absolute;left:5068;top:8582;width:982;height:1942" coordorigin="5068,8582" coordsize="982,1942" path="m5994,8870l5994,9487,5999,10522,5999,9487,5994,8870xe" filled="true" fillcolor="#000000" stroked="false">
                <v:path arrowok="t"/>
                <v:fill type="solid"/>
              </v:shape>
              <v:shape style="position:absolute;left:5068;top:8582;width:982;height:1942" coordorigin="5068,8582" coordsize="982,1942" path="m5999,8868l5994,8870,5999,9487,5999,8868xe" filled="true" fillcolor="#000000" stroked="false">
                <v:path arrowok="t"/>
                <v:fill type="solid"/>
              </v:shape>
              <v:shape style="position:absolute;left:5068;top:8582;width:982;height:1942" coordorigin="5068,8582" coordsize="982,1942" path="m5068,8587l5994,8870,5999,8868,5068,8587xe" filled="true" fillcolor="#000000" stroked="false">
                <v:path arrowok="t"/>
                <v:fill type="solid"/>
              </v:shape>
              <v:shape style="position:absolute;left:5068;top:8582;width:982;height:1942" coordorigin="5068,8582" coordsize="982,1942" path="m5068,8582l5068,8587,5999,8868,5068,8582xe" filled="true" fillcolor="#000000" stroked="false">
                <v:path arrowok="t"/>
                <v:fill type="solid"/>
              </v:shape>
            </v:group>
            <v:group style="position:absolute;left:5068;top:8582;width:932;height:286" coordorigin="5068,8582" coordsize="932,286">
              <v:shape style="position:absolute;left:5068;top:8582;width:932;height:286" coordorigin="5068,8582" coordsize="932,286" path="m5068,8582l5068,8587,5999,8868,5068,8582xe" filled="false" stroked="true" strokeweight="0pt" strokecolor="#000000">
                <v:path arrowok="t"/>
              </v:shape>
            </v:group>
            <v:group style="position:absolute;left:5068;top:8587;width:932;height:284" coordorigin="5068,8587" coordsize="932,284">
              <v:shape style="position:absolute;left:5068;top:8587;width:932;height:284" coordorigin="5068,8587" coordsize="932,284" path="m5068,8587l5999,8868,5994,8870,5068,8587xe" filled="false" stroked="true" strokeweight="0pt" strokecolor="#000000">
                <v:path arrowok="t"/>
              </v:shape>
            </v:group>
            <v:group style="position:absolute;left:5994;top:8868;width:5;height:620" coordorigin="5994,8868" coordsize="5,620">
              <v:shape style="position:absolute;left:5994;top:8868;width:5;height:620" coordorigin="5994,8868" coordsize="5,620" path="m5999,8868l5994,8870,5999,9487,5999,8868xe" filled="false" stroked="true" strokeweight="0pt" strokecolor="#000000">
                <v:path arrowok="t"/>
              </v:shape>
            </v:group>
            <v:group style="position:absolute;left:5994;top:8870;width:5;height:617" coordorigin="5994,8870" coordsize="5,617">
              <v:shape style="position:absolute;left:5994;top:8870;width:5;height:617" coordorigin="5994,8870" coordsize="5,617" path="m5994,8870l5999,9487,5994,9487,5994,8870xe" filled="false" stroked="true" strokeweight="0pt" strokecolor="#000000">
                <v:path arrowok="t"/>
              </v:shape>
            </v:group>
            <v:group style="position:absolute;left:5994;top:9487;width:5;height:1035" coordorigin="5994,9487" coordsize="5,1035">
              <v:shape style="position:absolute;left:5994;top:9487;width:5;height:1035" coordorigin="5994,9487" coordsize="5,1035" path="m5999,9487l5994,9487,5999,10522,5999,9487xe" filled="false" stroked="true" strokeweight="0pt" strokecolor="#000000">
                <v:path arrowok="t"/>
              </v:shape>
            </v:group>
            <v:group style="position:absolute;left:5994;top:9487;width:5;height:1037" coordorigin="5994,9487" coordsize="5,1037">
              <v:shape style="position:absolute;left:5994;top:9487;width:5;height:1037" coordorigin="5994,9487" coordsize="5,1037" path="m5994,9487l5999,10522,5994,10524,5994,9487xe" filled="false" stroked="true" strokeweight="0pt" strokecolor="#000000">
                <v:path arrowok="t"/>
              </v:shape>
            </v:group>
            <v:group style="position:absolute;left:5994;top:10522;width:56;height:3" coordorigin="5994,10522" coordsize="56,3">
              <v:shape style="position:absolute;left:5994;top:10522;width:56;height:3" coordorigin="5994,10522" coordsize="56,3" path="m5999,10522l5994,10524,6050,10522,5999,10522xe" filled="false" stroked="true" strokeweight="0pt" strokecolor="#000000">
                <v:path arrowok="t"/>
              </v:shape>
            </v:group>
            <v:group style="position:absolute;left:5994;top:10522;width:56;height:3" coordorigin="5994,10522" coordsize="56,3">
              <v:shape style="position:absolute;left:5994;top:10522;width:56;height:3" coordorigin="5994,10522" coordsize="56,3" path="m5994,10524l6050,10522,6050,10524,5994,10524xe" filled="false" stroked="true" strokeweight="0pt" strokecolor="#000000">
                <v:path arrowok="t"/>
              </v:shape>
            </v:group>
            <v:group style="position:absolute;left:2906;top:10498;width:8;height:34" coordorigin="2906,10498" coordsize="8,34">
              <v:shape style="position:absolute;left:2906;top:10498;width:8;height:34" coordorigin="2906,10498" coordsize="8,34" path="m2904,10514l2914,10514e" filled="false" stroked="true" strokeweight="1.9pt" strokecolor="#000000">
                <v:path arrowok="t"/>
              </v:shape>
            </v:group>
            <v:group style="position:absolute;left:2973;top:8585;width:3024;height:641" coordorigin="2973,8585" coordsize="3024,641">
              <v:shape style="position:absolute;left:2973;top:8585;width:3024;height:641" coordorigin="2973,8585" coordsize="3024,641" path="m2973,9226l4792,8669,5068,8585,5334,8666,5997,8870e" filled="false" stroked="true" strokeweight=".12pt" strokecolor="#000000">
                <v:path arrowok="t"/>
              </v:shape>
            </v:group>
            <v:group style="position:absolute;left:5997;top:8923;width:2;height:1599" coordorigin="5997,8923" coordsize="2,1599">
              <v:shape style="position:absolute;left:5997;top:8923;width:2;height:1599" coordorigin="5997,8923" coordsize="0,1599" path="m5997,8923l5997,9487,5997,10522e" filled="false" stroked="true" strokeweight=".12pt" strokecolor="#000000">
                <v:path arrowok="t"/>
              </v:shape>
            </v:group>
            <v:group style="position:absolute;left:2975;top:8597;width:3022;height:641" coordorigin="2975,8597" coordsize="3022,641">
              <v:shape style="position:absolute;left:2975;top:8597;width:3022;height:641" coordorigin="2975,8597" coordsize="3022,641" path="m2975,9238l4792,8681,5068,8597,5337,8678,5378,8693,5997,8880e" filled="false" stroked="true" strokeweight=".12pt" strokecolor="#000000">
                <v:path arrowok="t"/>
              </v:shape>
              <v:shape style="position:absolute;left:2888;top:8478;width:6298;height:2201" type="#_x0000_t75" stroked="false">
                <v:imagedata r:id="rId45" o:title=""/>
              </v:shape>
            </v:group>
            <v:group style="position:absolute;left:6083;top:10601;width:3111;height:2" coordorigin="6083,10601" coordsize="3111,2">
              <v:shape style="position:absolute;left:6083;top:10601;width:3111;height:2" coordorigin="6083,10601" coordsize="3111,0" path="m6083,10601l9194,10601e" filled="false" stroked="true" strokeweight=".12pt" strokecolor="#000000">
                <v:path arrowok="t"/>
              </v:shape>
            </v:group>
            <v:group style="position:absolute;left:6050;top:10531;width:1102;height:70" coordorigin="6050,10531" coordsize="1102,70">
              <v:shape style="position:absolute;left:6050;top:10531;width:1102;height:70" coordorigin="6050,10531" coordsize="1102,70" path="m6050,10601l6050,10531,7151,10531e" filled="false" stroked="true" strokeweight=".12pt" strokecolor="#000000">
                <v:path arrowok="t"/>
              </v:shape>
            </v:group>
            <v:group style="position:absolute;left:7967;top:10610;width:5;height:5" coordorigin="7967,10610" coordsize="5,5">
              <v:shape style="position:absolute;left:7967;top:10610;width:5;height:5" coordorigin="7967,10610" coordsize="5,5" path="m7967,10615l7972,10610e" filled="false" stroked="true" strokeweight=".12pt" strokecolor="#000000">
                <v:path arrowok="t"/>
              </v:shape>
            </v:group>
            <v:group style="position:absolute;left:7967;top:10622;width:3;height:5" coordorigin="7967,10622" coordsize="3,5">
              <v:shape style="position:absolute;left:7967;top:10622;width:3;height:5" coordorigin="7967,10622" coordsize="3,5" path="m7967,10627l7970,10622e" filled="false" stroked="true" strokeweight=".12pt" strokecolor="#000000">
                <v:path arrowok="t"/>
              </v:shape>
            </v:group>
            <v:group style="position:absolute;left:7979;top:10610;width:3;height:3" coordorigin="7979,10610" coordsize="3,3">
              <v:shape style="position:absolute;left:7979;top:10610;width:3;height:3" coordorigin="7979,10610" coordsize="3,3" path="m7979,10613l7982,10610e" filled="false" stroked="true" strokeweight=".12pt" strokecolor="#000000">
                <v:path arrowok="t"/>
              </v:shape>
            </v:group>
            <v:group style="position:absolute;left:7967;top:10634;width:3;height:3" coordorigin="7967,10634" coordsize="3,3">
              <v:shape style="position:absolute;left:7967;top:10634;width:3;height:3" coordorigin="7967,10634" coordsize="3,3" path="m7967,10637l7970,10634e" filled="false" stroked="true" strokeweight=".12pt" strokecolor="#000000">
                <v:path arrowok="t"/>
              </v:shape>
            </v:group>
            <v:group style="position:absolute;left:7989;top:10610;width:3;height:3" coordorigin="7989,10610" coordsize="3,3">
              <v:shape style="position:absolute;left:7989;top:10610;width:3;height:3" coordorigin="7989,10610" coordsize="3,3" path="m7989,10613l7991,10610e" filled="false" stroked="true" strokeweight=".12pt" strokecolor="#000000">
                <v:path arrowok="t"/>
              </v:shape>
            </v:group>
            <v:group style="position:absolute;left:7967;top:10644;width:3;height:3" coordorigin="7967,10644" coordsize="3,3">
              <v:shape style="position:absolute;left:7967;top:10644;width:3;height:3" coordorigin="7967,10644" coordsize="3,3" path="m7967,10646l7970,10644e" filled="false" stroked="true" strokeweight=".12pt" strokecolor="#000000">
                <v:path arrowok="t"/>
              </v:shape>
            </v:group>
            <v:group style="position:absolute;left:7998;top:10610;width:5;height:3" coordorigin="7998,10610" coordsize="5,3">
              <v:shape style="position:absolute;left:7998;top:10610;width:5;height:3" coordorigin="7998,10610" coordsize="5,3" path="m7998,10613l8003,10610e" filled="false" stroked="true" strokeweight=".12pt" strokecolor="#000000">
                <v:path arrowok="t"/>
              </v:shape>
            </v:group>
            <v:group style="position:absolute;left:7967;top:10654;width:3;height:3" coordorigin="7967,10654" coordsize="3,3">
              <v:shape style="position:absolute;left:7967;top:10654;width:3;height:3" coordorigin="7967,10654" coordsize="3,3" path="m7967,10656l7970,10654e" filled="false" stroked="true" strokeweight=".12pt" strokecolor="#000000">
                <v:path arrowok="t"/>
              </v:shape>
            </v:group>
            <v:group style="position:absolute;left:8010;top:10610;width:3;height:3" coordorigin="8010,10610" coordsize="3,3">
              <v:shape style="position:absolute;left:8010;top:10610;width:3;height:3" coordorigin="8010,10610" coordsize="3,3" path="m8010,10613l8013,10610e" filled="false" stroked="true" strokeweight=".12pt" strokecolor="#000000">
                <v:path arrowok="t"/>
              </v:shape>
            </v:group>
            <v:group style="position:absolute;left:7967;top:10663;width:3;height:3" coordorigin="7967,10663" coordsize="3,3">
              <v:shape style="position:absolute;left:7967;top:10663;width:3;height:3" coordorigin="7967,10663" coordsize="3,3" path="m7967,10666l7970,10663e" filled="false" stroked="true" strokeweight=".12pt" strokecolor="#000000">
                <v:path arrowok="t"/>
              </v:shape>
            </v:group>
            <v:group style="position:absolute;left:8020;top:10610;width:3;height:3" coordorigin="8020,10610" coordsize="3,3">
              <v:shape style="position:absolute;left:8020;top:10610;width:3;height:3" coordorigin="8020,10610" coordsize="3,3" path="m8020,10613l8022,10610e" filled="false" stroked="true" strokeweight=".12pt" strokecolor="#000000">
                <v:path arrowok="t"/>
              </v:shape>
            </v:group>
            <v:group style="position:absolute;left:7972;top:10668;width:3;height:3" coordorigin="7972,10668" coordsize="3,3">
              <v:shape style="position:absolute;left:7972;top:10668;width:3;height:3" coordorigin="7972,10668" coordsize="3,3" path="m7972,10670l7974,10668e" filled="false" stroked="true" strokeweight=".12pt" strokecolor="#000000">
                <v:path arrowok="t"/>
              </v:shape>
            </v:group>
            <v:group style="position:absolute;left:8030;top:10610;width:3;height:3" coordorigin="8030,10610" coordsize="3,3">
              <v:shape style="position:absolute;left:8030;top:10610;width:3;height:3" coordorigin="8030,10610" coordsize="3,3" path="m8030,10613l8032,10610e" filled="false" stroked="true" strokeweight=".12pt" strokecolor="#000000">
                <v:path arrowok="t"/>
              </v:shape>
            </v:group>
            <v:group style="position:absolute;left:7982;top:10668;width:5;height:3" coordorigin="7982,10668" coordsize="5,3">
              <v:shape style="position:absolute;left:7982;top:10668;width:5;height:3" coordorigin="7982,10668" coordsize="5,3" path="m7982,10670l7986,10668e" filled="false" stroked="true" strokeweight=".12pt" strokecolor="#000000">
                <v:path arrowok="t"/>
              </v:shape>
            </v:group>
            <v:group style="position:absolute;left:8039;top:10610;width:5;height:3" coordorigin="8039,10610" coordsize="5,3">
              <v:shape style="position:absolute;left:8039;top:10610;width:5;height:3" coordorigin="8039,10610" coordsize="5,3" path="m8039,10613l8044,10610e" filled="false" stroked="true" strokeweight=".12pt" strokecolor="#000000">
                <v:path arrowok="t"/>
              </v:shape>
            </v:group>
            <v:group style="position:absolute;left:7994;top:10668;width:3;height:3" coordorigin="7994,10668" coordsize="3,3">
              <v:shape style="position:absolute;left:7994;top:10668;width:3;height:3" coordorigin="7994,10668" coordsize="3,3" path="m7994,10670l7996,10668e" filled="false" stroked="true" strokeweight=".12pt" strokecolor="#000000">
                <v:path arrowok="t"/>
              </v:shape>
            </v:group>
            <v:group style="position:absolute;left:8049;top:10610;width:5;height:3" coordorigin="8049,10610" coordsize="5,3">
              <v:shape style="position:absolute;left:8049;top:10610;width:5;height:3" coordorigin="8049,10610" coordsize="5,3" path="m8049,10613l8054,10610e" filled="false" stroked="true" strokeweight=".12pt" strokecolor="#000000">
                <v:path arrowok="t"/>
              </v:shape>
            </v:group>
            <v:group style="position:absolute;left:8003;top:10668;width:3;height:3" coordorigin="8003,10668" coordsize="3,3">
              <v:shape style="position:absolute;left:8003;top:10668;width:3;height:3" coordorigin="8003,10668" coordsize="3,3" path="m8003,10670l8006,10668e" filled="false" stroked="true" strokeweight=".12pt" strokecolor="#000000">
                <v:path arrowok="t"/>
              </v:shape>
            </v:group>
            <v:group style="position:absolute;left:8061;top:10610;width:3;height:3" coordorigin="8061,10610" coordsize="3,3">
              <v:shape style="position:absolute;left:8061;top:10610;width:3;height:3" coordorigin="8061,10610" coordsize="3,3" path="m8061,10613l8063,10610e" filled="false" stroked="true" strokeweight=".12pt" strokecolor="#000000">
                <v:path arrowok="t"/>
              </v:shape>
            </v:group>
            <v:group style="position:absolute;left:8013;top:10668;width:3;height:3" coordorigin="8013,10668" coordsize="3,3">
              <v:shape style="position:absolute;left:8013;top:10668;width:3;height:3" coordorigin="8013,10668" coordsize="3,3" path="m8013,10670l8015,10668e" filled="false" stroked="true" strokeweight=".12pt" strokecolor="#000000">
                <v:path arrowok="t"/>
              </v:shape>
            </v:group>
            <v:group style="position:absolute;left:8070;top:10610;width:3;height:3" coordorigin="8070,10610" coordsize="3,3">
              <v:shape style="position:absolute;left:8070;top:10610;width:3;height:3" coordorigin="8070,10610" coordsize="3,3" path="m8070,10613l8073,10610e" filled="false" stroked="true" strokeweight=".12pt" strokecolor="#000000">
                <v:path arrowok="t"/>
              </v:shape>
            </v:group>
            <v:group style="position:absolute;left:8022;top:10668;width:5;height:3" coordorigin="8022,10668" coordsize="5,3">
              <v:shape style="position:absolute;left:8022;top:10668;width:5;height:3" coordorigin="8022,10668" coordsize="5,3" path="m8022,10670l8027,10668e" filled="false" stroked="true" strokeweight=".12pt" strokecolor="#000000">
                <v:path arrowok="t"/>
              </v:shape>
            </v:group>
            <v:group style="position:absolute;left:8080;top:10610;width:3;height:3" coordorigin="8080,10610" coordsize="3,3">
              <v:shape style="position:absolute;left:8080;top:10610;width:3;height:3" coordorigin="8080,10610" coordsize="3,3" path="m8080,10613l8082,10610e" filled="false" stroked="true" strokeweight=".12pt" strokecolor="#000000">
                <v:path arrowok="t"/>
              </v:shape>
            </v:group>
            <v:group style="position:absolute;left:8034;top:10668;width:3;height:3" coordorigin="8034,10668" coordsize="3,3">
              <v:shape style="position:absolute;left:8034;top:10668;width:3;height:3" coordorigin="8034,10668" coordsize="3,3" path="m8034,10670l8037,10668e" filled="false" stroked="true" strokeweight=".12pt" strokecolor="#000000">
                <v:path arrowok="t"/>
              </v:shape>
            </v:group>
            <v:group style="position:absolute;left:8090;top:10610;width:5;height:3" coordorigin="8090,10610" coordsize="5,3">
              <v:shape style="position:absolute;left:8090;top:10610;width:5;height:3" coordorigin="8090,10610" coordsize="5,3" path="m8090,10613l8094,10610e" filled="false" stroked="true" strokeweight=".12pt" strokecolor="#000000">
                <v:path arrowok="t"/>
              </v:shape>
            </v:group>
            <v:group style="position:absolute;left:8044;top:10668;width:3;height:3" coordorigin="8044,10668" coordsize="3,3">
              <v:shape style="position:absolute;left:8044;top:10668;width:3;height:3" coordorigin="8044,10668" coordsize="3,3" path="m8044,10670l8046,10668e" filled="false" stroked="true" strokeweight=".12pt" strokecolor="#000000">
                <v:path arrowok="t"/>
              </v:shape>
            </v:group>
            <v:group style="position:absolute;left:8099;top:10613;width:3;height:3" coordorigin="8099,10613" coordsize="3,3">
              <v:shape style="position:absolute;left:8099;top:10613;width:3;height:3" coordorigin="8099,10613" coordsize="3,3" path="m8099,10615l8102,10613e" filled="false" stroked="true" strokeweight=".12pt" strokecolor="#000000">
                <v:path arrowok="t"/>
              </v:shape>
            </v:group>
            <v:group style="position:absolute;left:8054;top:10668;width:3;height:3" coordorigin="8054,10668" coordsize="3,3">
              <v:shape style="position:absolute;left:8054;top:10668;width:3;height:3" coordorigin="8054,10668" coordsize="3,3" path="m8054,10670l8056,10668e" filled="false" stroked="true" strokeweight=".12pt" strokecolor="#000000">
                <v:path arrowok="t"/>
              </v:shape>
            </v:group>
            <v:group style="position:absolute;left:8099;top:10622;width:3;height:3" coordorigin="8099,10622" coordsize="3,3">
              <v:shape style="position:absolute;left:8099;top:10622;width:3;height:3" coordorigin="8099,10622" coordsize="3,3" path="m8099,10625l8102,10622e" filled="false" stroked="true" strokeweight=".12pt" strokecolor="#000000">
                <v:path arrowok="t"/>
              </v:shape>
            </v:group>
            <v:group style="position:absolute;left:8063;top:10668;width:3;height:3" coordorigin="8063,10668" coordsize="3,3">
              <v:shape style="position:absolute;left:8063;top:10668;width:3;height:3" coordorigin="8063,10668" coordsize="3,3" path="m8063,10670l8066,10668e" filled="false" stroked="true" strokeweight=".12pt" strokecolor="#000000">
                <v:path arrowok="t"/>
              </v:shape>
            </v:group>
            <v:group style="position:absolute;left:8099;top:10632;width:3;height:5" coordorigin="8099,10632" coordsize="3,5">
              <v:shape style="position:absolute;left:8099;top:10632;width:3;height:5" coordorigin="8099,10632" coordsize="3,5" path="m8099,10637l8102,10632e" filled="false" stroked="true" strokeweight=".12pt" strokecolor="#000000">
                <v:path arrowok="t"/>
              </v:shape>
            </v:group>
            <v:group style="position:absolute;left:8073;top:10668;width:5;height:3" coordorigin="8073,10668" coordsize="5,3">
              <v:shape style="position:absolute;left:8073;top:10668;width:5;height:3" coordorigin="8073,10668" coordsize="5,3" path="m8073,10670l8078,10668e" filled="false" stroked="true" strokeweight=".12pt" strokecolor="#000000">
                <v:path arrowok="t"/>
              </v:shape>
            </v:group>
            <v:group style="position:absolute;left:8099;top:10642;width:3;height:5" coordorigin="8099,10642" coordsize="3,5">
              <v:shape style="position:absolute;left:8099;top:10642;width:3;height:5" coordorigin="8099,10642" coordsize="3,5" path="m8099,10646l8102,10642e" filled="false" stroked="true" strokeweight=".12pt" strokecolor="#000000">
                <v:path arrowok="t"/>
              </v:shape>
            </v:group>
            <v:group style="position:absolute;left:8085;top:10668;width:3;height:3" coordorigin="8085,10668" coordsize="3,3">
              <v:shape style="position:absolute;left:8085;top:10668;width:3;height:3" coordorigin="8085,10668" coordsize="3,3" path="m8085,10670l8087,10668e" filled="false" stroked="true" strokeweight=".12pt" strokecolor="#000000">
                <v:path arrowok="t"/>
              </v:shape>
            </v:group>
            <v:group style="position:absolute;left:8099;top:10654;width:3;height:3" coordorigin="8099,10654" coordsize="3,3">
              <v:shape style="position:absolute;left:8099;top:10654;width:3;height:3" coordorigin="8099,10654" coordsize="3,3" path="m8099,10656l8102,10654e" filled="false" stroked="true" strokeweight=".12pt" strokecolor="#000000">
                <v:path arrowok="t"/>
              </v:shape>
            </v:group>
            <v:group style="position:absolute;left:8094;top:10668;width:3;height:3" coordorigin="8094,10668" coordsize="3,3">
              <v:shape style="position:absolute;left:8094;top:10668;width:3;height:3" coordorigin="8094,10668" coordsize="3,3" path="m8094,10670l8097,10668e" filled="false" stroked="true" strokeweight=".12pt" strokecolor="#000000">
                <v:path arrowok="t"/>
              </v:shape>
            </v:group>
            <v:group style="position:absolute;left:8099;top:10663;width:3;height:3" coordorigin="8099,10663" coordsize="3,3">
              <v:shape style="position:absolute;left:8099;top:10663;width:3;height:3" coordorigin="8099,10663" coordsize="3,3" path="m8099,10666l8102,10663e" filled="false" stroked="true" strokeweight=".12pt" strokecolor="#000000">
                <v:path arrowok="t"/>
              </v:shape>
            </v:group>
            <v:group style="position:absolute;left:7967;top:10615;width:3;height:5" coordorigin="7967,10615" coordsize="3,5">
              <v:shape style="position:absolute;left:7967;top:10615;width:3;height:5" coordorigin="7967,10615" coordsize="3,5" path="m7967,10620l7970,10615e" filled="false" stroked="true" strokeweight=".12pt" strokecolor="#000000">
                <v:path arrowok="t"/>
              </v:shape>
            </v:group>
            <v:group style="position:absolute;left:7972;top:10610;width:3;height:5" coordorigin="7972,10610" coordsize="3,5">
              <v:shape style="position:absolute;left:7972;top:10610;width:3;height:5" coordorigin="7972,10610" coordsize="3,5" path="m7972,10615l7974,10610e" filled="false" stroked="true" strokeweight=".12pt" strokecolor="#000000">
                <v:path arrowok="t"/>
              </v:shape>
            </v:group>
            <v:group style="position:absolute;left:7967;top:10627;width:3;height:3" coordorigin="7967,10627" coordsize="3,3">
              <v:shape style="position:absolute;left:7967;top:10627;width:3;height:3" coordorigin="7967,10627" coordsize="3,3" path="m7967,10630l7970,10627e" filled="false" stroked="true" strokeweight=".12pt" strokecolor="#000000">
                <v:path arrowok="t"/>
              </v:shape>
            </v:group>
            <v:group style="position:absolute;left:7982;top:10610;width:5;height:3" coordorigin="7982,10610" coordsize="5,3">
              <v:shape style="position:absolute;left:7982;top:10610;width:5;height:3" coordorigin="7982,10610" coordsize="5,3" path="m7982,10613l7986,10610e" filled="false" stroked="true" strokeweight=".12pt" strokecolor="#000000">
                <v:path arrowok="t"/>
              </v:shape>
            </v:group>
            <v:group style="position:absolute;left:7967;top:10637;width:3;height:3" coordorigin="7967,10637" coordsize="3,3">
              <v:shape style="position:absolute;left:7967;top:10637;width:3;height:3" coordorigin="7967,10637" coordsize="3,3" path="m7967,10639l7970,10637e" filled="false" stroked="true" strokeweight=".12pt" strokecolor="#000000">
                <v:path arrowok="t"/>
              </v:shape>
            </v:group>
            <v:group style="position:absolute;left:7994;top:10610;width:3;height:3" coordorigin="7994,10610" coordsize="3,3">
              <v:shape style="position:absolute;left:7994;top:10610;width:3;height:3" coordorigin="7994,10610" coordsize="3,3" path="m7994,10613l7996,10610e" filled="false" stroked="true" strokeweight=".12pt" strokecolor="#000000">
                <v:path arrowok="t"/>
              </v:shape>
            </v:group>
            <v:group style="position:absolute;left:7967;top:10646;width:3;height:3" coordorigin="7967,10646" coordsize="3,3">
              <v:shape style="position:absolute;left:7967;top:10646;width:3;height:3" coordorigin="7967,10646" coordsize="3,3" path="m7967,10649l7970,10646e" filled="false" stroked="true" strokeweight=".12pt" strokecolor="#000000">
                <v:path arrowok="t"/>
              </v:shape>
            </v:group>
            <v:group style="position:absolute;left:8003;top:10610;width:3;height:3" coordorigin="8003,10610" coordsize="3,3">
              <v:shape style="position:absolute;left:8003;top:10610;width:3;height:3" coordorigin="8003,10610" coordsize="3,3" path="m8003,10613l8006,10610e" filled="false" stroked="true" strokeweight=".12pt" strokecolor="#000000">
                <v:path arrowok="t"/>
              </v:shape>
            </v:group>
            <v:group style="position:absolute;left:7967;top:10656;width:3;height:5" coordorigin="7967,10656" coordsize="3,5">
              <v:shape style="position:absolute;left:7967;top:10656;width:3;height:5" coordorigin="7967,10656" coordsize="3,5" path="m7967,10661l7970,10656e" filled="false" stroked="true" strokeweight=".12pt" strokecolor="#000000">
                <v:path arrowok="t"/>
              </v:shape>
            </v:group>
            <v:group style="position:absolute;left:8013;top:10610;width:3;height:3" coordorigin="8013,10610" coordsize="3,3">
              <v:shape style="position:absolute;left:8013;top:10610;width:3;height:3" coordorigin="8013,10610" coordsize="3,3" path="m8013,10613l8015,10610e" filled="false" stroked="true" strokeweight=".12pt" strokecolor="#000000">
                <v:path arrowok="t"/>
              </v:shape>
            </v:group>
            <v:group style="position:absolute;left:7967;top:10666;width:3;height:5" coordorigin="7967,10666" coordsize="3,5">
              <v:shape style="position:absolute;left:7967;top:10666;width:3;height:5" coordorigin="7967,10666" coordsize="3,5" path="m7967,10670l7970,10666e" filled="false" stroked="true" strokeweight=".12pt" strokecolor="#000000">
                <v:path arrowok="t"/>
              </v:shape>
            </v:group>
            <v:group style="position:absolute;left:8022;top:10610;width:3;height:3" coordorigin="8022,10610" coordsize="3,3">
              <v:shape style="position:absolute;left:8022;top:10610;width:3;height:3" coordorigin="8022,10610" coordsize="3,3" path="m8022,10613l8025,10610e" filled="false" stroked="true" strokeweight=".12pt" strokecolor="#000000">
                <v:path arrowok="t"/>
              </v:shape>
            </v:group>
            <v:group style="position:absolute;left:7977;top:10668;width:3;height:3" coordorigin="7977,10668" coordsize="3,3">
              <v:shape style="position:absolute;left:7977;top:10668;width:3;height:3" coordorigin="7977,10668" coordsize="3,3" path="m7977,10670l7979,10668e" filled="false" stroked="true" strokeweight=".12pt" strokecolor="#000000">
                <v:path arrowok="t"/>
              </v:shape>
            </v:group>
            <v:group style="position:absolute;left:8032;top:10610;width:5;height:3" coordorigin="8032,10610" coordsize="5,3">
              <v:shape style="position:absolute;left:8032;top:10610;width:5;height:3" coordorigin="8032,10610" coordsize="5,3" path="m8032,10613l8037,10610e" filled="false" stroked="true" strokeweight=".12pt" strokecolor="#000000">
                <v:path arrowok="t"/>
              </v:shape>
            </v:group>
            <v:group style="position:absolute;left:7986;top:10668;width:3;height:3" coordorigin="7986,10668" coordsize="3,3">
              <v:shape style="position:absolute;left:7986;top:10668;width:3;height:3" coordorigin="7986,10668" coordsize="3,3" path="m7986,10670l7989,10668e" filled="false" stroked="true" strokeweight=".12pt" strokecolor="#000000">
                <v:path arrowok="t"/>
              </v:shape>
            </v:group>
            <v:group style="position:absolute;left:8044;top:10610;width:3;height:3" coordorigin="8044,10610" coordsize="3,3">
              <v:shape style="position:absolute;left:8044;top:10610;width:3;height:3" coordorigin="8044,10610" coordsize="3,3" path="m8044,10613l8046,10610e" filled="false" stroked="true" strokeweight=".12pt" strokecolor="#000000">
                <v:path arrowok="t"/>
              </v:shape>
            </v:group>
            <v:group style="position:absolute;left:7996;top:10668;width:3;height:3" coordorigin="7996,10668" coordsize="3,3">
              <v:shape style="position:absolute;left:7996;top:10668;width:3;height:3" coordorigin="7996,10668" coordsize="3,3" path="m7996,10670l7998,10668e" filled="false" stroked="true" strokeweight=".12pt" strokecolor="#000000">
                <v:path arrowok="t"/>
              </v:shape>
            </v:group>
            <v:group style="position:absolute;left:8054;top:10610;width:3;height:3" coordorigin="8054,10610" coordsize="3,3">
              <v:shape style="position:absolute;left:8054;top:10610;width:3;height:3" coordorigin="8054,10610" coordsize="3,3" path="m8054,10613l8056,10610e" filled="false" stroked="true" strokeweight=".12pt" strokecolor="#000000">
                <v:path arrowok="t"/>
              </v:shape>
            </v:group>
            <v:group style="position:absolute;left:8006;top:10668;width:5;height:3" coordorigin="8006,10668" coordsize="5,3">
              <v:shape style="position:absolute;left:8006;top:10668;width:5;height:3" coordorigin="8006,10668" coordsize="5,3" path="m8006,10670l8010,10668e" filled="false" stroked="true" strokeweight=".12pt" strokecolor="#000000">
                <v:path arrowok="t"/>
              </v:shape>
            </v:group>
            <v:group style="position:absolute;left:8063;top:10610;width:3;height:3" coordorigin="8063,10610" coordsize="3,3">
              <v:shape style="position:absolute;left:8063;top:10610;width:3;height:3" coordorigin="8063,10610" coordsize="3,3" path="m8063,10613l8066,10610e" filled="false" stroked="true" strokeweight=".12pt" strokecolor="#000000">
                <v:path arrowok="t"/>
              </v:shape>
            </v:group>
            <v:group style="position:absolute;left:8018;top:10668;width:3;height:3" coordorigin="8018,10668" coordsize="3,3">
              <v:shape style="position:absolute;left:8018;top:10668;width:3;height:3" coordorigin="8018,10668" coordsize="3,3" path="m8018,10670l8020,10668e" filled="false" stroked="true" strokeweight=".12pt" strokecolor="#000000">
                <v:path arrowok="t"/>
              </v:shape>
            </v:group>
            <v:group style="position:absolute;left:8073;top:10610;width:5;height:3" coordorigin="8073,10610" coordsize="5,3">
              <v:shape style="position:absolute;left:8073;top:10610;width:5;height:3" coordorigin="8073,10610" coordsize="5,3" path="m8073,10613l8078,10610e" filled="false" stroked="true" strokeweight=".12pt" strokecolor="#000000">
                <v:path arrowok="t"/>
              </v:shape>
            </v:group>
            <v:group style="position:absolute;left:8027;top:10668;width:3;height:3" coordorigin="8027,10668" coordsize="3,3">
              <v:shape style="position:absolute;left:8027;top:10668;width:3;height:3" coordorigin="8027,10668" coordsize="3,3" path="m8027,10670l8030,10668e" filled="false" stroked="true" strokeweight=".12pt" strokecolor="#000000">
                <v:path arrowok="t"/>
              </v:shape>
            </v:group>
            <v:group style="position:absolute;left:8085;top:10610;width:3;height:3" coordorigin="8085,10610" coordsize="3,3">
              <v:shape style="position:absolute;left:8085;top:10610;width:3;height:3" coordorigin="8085,10610" coordsize="3,3" path="m8085,10613l8087,10610e" filled="false" stroked="true" strokeweight=".12pt" strokecolor="#000000">
                <v:path arrowok="t"/>
              </v:shape>
            </v:group>
            <v:group style="position:absolute;left:8037;top:10668;width:3;height:3" coordorigin="8037,10668" coordsize="3,3">
              <v:shape style="position:absolute;left:8037;top:10668;width:3;height:3" coordorigin="8037,10668" coordsize="3,3" path="m8037,10670l8039,10668e" filled="false" stroked="true" strokeweight=".12pt" strokecolor="#000000">
                <v:path arrowok="t"/>
              </v:shape>
            </v:group>
            <v:group style="position:absolute;left:8094;top:10610;width:3;height:3" coordorigin="8094,10610" coordsize="3,3">
              <v:shape style="position:absolute;left:8094;top:10610;width:3;height:3" coordorigin="8094,10610" coordsize="3,3" path="m8094,10613l8097,10610e" filled="false" stroked="true" strokeweight=".12pt" strokecolor="#000000">
                <v:path arrowok="t"/>
              </v:shape>
            </v:group>
            <v:group style="position:absolute;left:8046;top:10668;width:3;height:3" coordorigin="8046,10668" coordsize="3,3">
              <v:shape style="position:absolute;left:8046;top:10668;width:3;height:3" coordorigin="8046,10668" coordsize="3,3" path="m8046,10670l8049,10668e" filled="false" stroked="true" strokeweight=".12pt" strokecolor="#000000">
                <v:path arrowok="t"/>
              </v:shape>
            </v:group>
            <v:group style="position:absolute;left:8099;top:10615;width:3;height:3" coordorigin="8099,10615" coordsize="3,3">
              <v:shape style="position:absolute;left:8099;top:10615;width:3;height:3" coordorigin="8099,10615" coordsize="3,3" path="m8099,10618l8102,10615e" filled="false" stroked="true" strokeweight=".12pt" strokecolor="#000000">
                <v:path arrowok="t"/>
              </v:shape>
            </v:group>
            <v:group style="position:absolute;left:8056;top:10668;width:5;height:3" coordorigin="8056,10668" coordsize="5,3">
              <v:shape style="position:absolute;left:8056;top:10668;width:5;height:3" coordorigin="8056,10668" coordsize="5,3" path="m8056,10670l8061,10668e" filled="false" stroked="true" strokeweight=".12pt" strokecolor="#000000">
                <v:path arrowok="t"/>
              </v:shape>
            </v:group>
            <v:group style="position:absolute;left:8099;top:10625;width:3;height:5" coordorigin="8099,10625" coordsize="3,5">
              <v:shape style="position:absolute;left:8099;top:10625;width:3;height:5" coordorigin="8099,10625" coordsize="3,5" path="m8099,10630l8102,10625e" filled="false" stroked="true" strokeweight=".12pt" strokecolor="#000000">
                <v:path arrowok="t"/>
              </v:shape>
            </v:group>
            <v:group style="position:absolute;left:8068;top:10668;width:3;height:3" coordorigin="8068,10668" coordsize="3,3">
              <v:shape style="position:absolute;left:8068;top:10668;width:3;height:3" coordorigin="8068,10668" coordsize="3,3" path="m8068,10670l8070,10668e" filled="false" stroked="true" strokeweight=".12pt" strokecolor="#000000">
                <v:path arrowok="t"/>
              </v:shape>
            </v:group>
            <v:group style="position:absolute;left:8099;top:10637;width:3;height:3" coordorigin="8099,10637" coordsize="3,3">
              <v:shape style="position:absolute;left:8099;top:10637;width:3;height:3" coordorigin="8099,10637" coordsize="3,3" path="m8099,10639l8102,10637e" filled="false" stroked="true" strokeweight=".12pt" strokecolor="#000000">
                <v:path arrowok="t"/>
              </v:shape>
            </v:group>
            <v:group style="position:absolute;left:8078;top:10668;width:3;height:3" coordorigin="8078,10668" coordsize="3,3">
              <v:shape style="position:absolute;left:8078;top:10668;width:3;height:3" coordorigin="8078,10668" coordsize="3,3" path="m8078,10670l8080,10668e" filled="false" stroked="true" strokeweight=".12pt" strokecolor="#000000">
                <v:path arrowok="t"/>
              </v:shape>
            </v:group>
            <v:group style="position:absolute;left:8099;top:10646;width:3;height:3" coordorigin="8099,10646" coordsize="3,3">
              <v:shape style="position:absolute;left:8099;top:10646;width:3;height:3" coordorigin="8099,10646" coordsize="3,3" path="m8099,10649l8102,10646e" filled="false" stroked="true" strokeweight=".12pt" strokecolor="#000000">
                <v:path arrowok="t"/>
              </v:shape>
            </v:group>
            <v:group style="position:absolute;left:8087;top:10668;width:3;height:3" coordorigin="8087,10668" coordsize="3,3">
              <v:shape style="position:absolute;left:8087;top:10668;width:3;height:3" coordorigin="8087,10668" coordsize="3,3" path="m8087,10670l8090,10668e" filled="false" stroked="true" strokeweight=".12pt" strokecolor="#000000">
                <v:path arrowok="t"/>
              </v:shape>
            </v:group>
            <v:group style="position:absolute;left:8099;top:10656;width:3;height:3" coordorigin="8099,10656" coordsize="3,3">
              <v:shape style="position:absolute;left:8099;top:10656;width:3;height:3" coordorigin="8099,10656" coordsize="3,3" path="m8099,10658l8102,10656e" filled="false" stroked="true" strokeweight=".12pt" strokecolor="#000000">
                <v:path arrowok="t"/>
              </v:shape>
            </v:group>
            <v:group style="position:absolute;left:8097;top:10666;width:5;height:5" coordorigin="8097,10666" coordsize="5,5">
              <v:shape style="position:absolute;left:8097;top:10666;width:5;height:5" coordorigin="8097,10666" coordsize="5,5" path="m8097,10670l8102,10666e" filled="false" stroked="true" strokeweight=".12pt" strokecolor="#000000">
                <v:path arrowok="t"/>
              </v:shape>
            </v:group>
            <v:group style="position:absolute;left:7972;top:10613;width:125;height:2" coordorigin="7972,10613" coordsize="125,2">
              <v:shape style="position:absolute;left:7972;top:10613;width:125;height:2" coordorigin="7972,10613" coordsize="125,0" path="m8097,10613l7972,10613e" filled="false" stroked="true" strokeweight=".96pt" strokecolor="#000000">
                <v:path arrowok="t"/>
              </v:shape>
            </v:group>
            <v:group style="position:absolute;left:7967;top:10613;width:2;height:56" coordorigin="7967,10613" coordsize="2,56">
              <v:shape style="position:absolute;left:7967;top:10613;width:2;height:56" coordorigin="7967,10613" coordsize="0,56" path="m7967,10613l7967,10668e" filled="false" stroked="true" strokeweight=".96pt" strokecolor="#000000">
                <v:path arrowok="t"/>
              </v:shape>
            </v:group>
            <v:group style="position:absolute;left:7970;top:10618;width:2;height:48" coordorigin="7970,10618" coordsize="2,48">
              <v:shape style="position:absolute;left:7970;top:10618;width:2;height:48" coordorigin="7970,10618" coordsize="0,48" path="m7970,10618l7970,10666e" filled="false" stroked="true" strokeweight=".96pt" strokecolor="#000000">
                <v:path arrowok="t"/>
              </v:shape>
            </v:group>
            <v:group style="position:absolute;left:7970;top:10669;width:130;height:2" coordorigin="7970,10669" coordsize="130,2">
              <v:shape style="position:absolute;left:7970;top:10669;width:130;height:2" coordorigin="7970,10669" coordsize="130,0" path="m7970,10669l8099,10669e" filled="false" stroked="true" strokeweight="1.08pt" strokecolor="#000000">
                <v:path arrowok="t"/>
              </v:shape>
            </v:group>
            <v:group style="position:absolute;left:8102;top:10613;width:2;height:56" coordorigin="8102,10613" coordsize="2,56">
              <v:shape style="position:absolute;left:8102;top:10613;width:2;height:56" coordorigin="8102,10613" coordsize="0,56" path="m8102,10668l8102,10613e" filled="false" stroked="true" strokeweight=".96pt" strokecolor="#000000">
                <v:path arrowok="t"/>
              </v:shape>
            </v:group>
            <v:group style="position:absolute;left:8099;top:10618;width:2;height:48" coordorigin="8099,10618" coordsize="2,48">
              <v:shape style="position:absolute;left:8099;top:10618;width:2;height:48" coordorigin="8099,10618" coordsize="0,48" path="m8099,10666l8099,10618e" filled="false" stroked="true" strokeweight=".96pt" strokecolor="#000000">
                <v:path arrowok="t"/>
              </v:shape>
            </v:group>
            <v:group style="position:absolute;left:8098;top:10613;width:4;height:4" coordorigin="8098,10613" coordsize="4,4">
              <v:shape style="position:absolute;left:8098;top:10613;width:4;height:4" coordorigin="8098,10613" coordsize="4,4" path="m8102,10616l8102,10614,8100,10613,8098,10613e" filled="false" stroked="true" strokeweight=".96pt" strokecolor="#000000">
                <v:path arrowok="t"/>
              </v:shape>
            </v:group>
            <v:group style="position:absolute;left:8098;top:10664;width:4;height:4" coordorigin="8098,10664" coordsize="4,4">
              <v:shape style="position:absolute;left:8098;top:10664;width:4;height:4" coordorigin="8098,10664" coordsize="4,4" path="m8098,10668l8100,10668,8102,10666,8102,10664e" filled="false" stroked="true" strokeweight=".96pt" strokecolor="#000000">
                <v:path arrowok="t"/>
              </v:shape>
            </v:group>
            <v:group style="position:absolute;left:8100;top:10667;width:4;height:4" coordorigin="8100,10667" coordsize="4,4">
              <v:shape style="position:absolute;left:8100;top:10667;width:4;height:4" coordorigin="8100,10667" coordsize="4,4" path="m8100,10670l8102,10670,8104,10669,8104,10667e" filled="false" stroked="true" strokeweight=".96pt" strokecolor="#000000">
                <v:path arrowok="t"/>
              </v:shape>
            </v:group>
            <v:group style="position:absolute;left:7970;top:10664;width:4;height:4" coordorigin="7970,10664" coordsize="4,4">
              <v:shape style="position:absolute;left:7970;top:10664;width:4;height:4" coordorigin="7970,10664" coordsize="4,4" path="m7970,10664l7970,10666,7971,10668,7973,10668e" filled="false" stroked="true" strokeweight=".96pt" strokecolor="#000000">
                <v:path arrowok="t"/>
              </v:shape>
            </v:group>
            <v:group style="position:absolute;left:7967;top:10667;width:4;height:4" coordorigin="7967,10667" coordsize="4,4">
              <v:shape style="position:absolute;left:7967;top:10667;width:4;height:4" coordorigin="7967,10667" coordsize="4,4" path="m7967,10667l7967,10669,7969,10670,7971,10670e" filled="false" stroked="true" strokeweight=".96pt" strokecolor="#000000">
                <v:path arrowok="t"/>
              </v:shape>
            </v:group>
            <v:group style="position:absolute;left:7970;top:10613;width:4;height:4" coordorigin="7970,10613" coordsize="4,4">
              <v:shape style="position:absolute;left:7970;top:10613;width:4;height:4" coordorigin="7970,10613" coordsize="4,4" path="m7973,10613l7971,10613,7970,10614,7970,10616e" filled="false" stroked="true" strokeweight=".96pt" strokecolor="#000000">
                <v:path arrowok="t"/>
              </v:shape>
            </v:group>
            <v:group style="position:absolute;left:7967;top:10608;width:4;height:4" coordorigin="7967,10608" coordsize="4,4">
              <v:shape style="position:absolute;left:7967;top:10608;width:4;height:4" coordorigin="7967,10608" coordsize="4,4" path="m7971,10608l7969,10608,7967,10610,7967,10612e" filled="false" stroked="true" strokeweight=".96pt" strokecolor="#000000">
                <v:path arrowok="t"/>
              </v:shape>
            </v:group>
            <v:group style="position:absolute;left:8100;top:10608;width:4;height:4" coordorigin="8100,10608" coordsize="4,4">
              <v:shape style="position:absolute;left:8100;top:10608;width:4;height:4" coordorigin="8100,10608" coordsize="4,4" path="m8104,10612l8104,10610,8102,10608,8100,10608e" filled="false" stroked="true" strokeweight=".96pt" strokecolor="#000000">
                <v:path arrowok="t"/>
              </v:shape>
            </v:group>
            <v:group style="position:absolute;left:7065;top:10610;width:5;height:5" coordorigin="7065,10610" coordsize="5,5">
              <v:shape style="position:absolute;left:7065;top:10610;width:5;height:5" coordorigin="7065,10610" coordsize="5,5" path="m7065,10615l7070,10610e" filled="false" stroked="true" strokeweight=".12pt" strokecolor="#000000">
                <v:path arrowok="t"/>
              </v:shape>
            </v:group>
            <v:group style="position:absolute;left:7065;top:10622;width:3;height:5" coordorigin="7065,10622" coordsize="3,5">
              <v:shape style="position:absolute;left:7065;top:10622;width:3;height:5" coordorigin="7065,10622" coordsize="3,5" path="m7065,10627l7067,10622e" filled="false" stroked="true" strokeweight=".12pt" strokecolor="#000000">
                <v:path arrowok="t"/>
              </v:shape>
            </v:group>
            <v:group style="position:absolute;left:7077;top:10610;width:3;height:3" coordorigin="7077,10610" coordsize="3,3">
              <v:shape style="position:absolute;left:7077;top:10610;width:3;height:3" coordorigin="7077,10610" coordsize="3,3" path="m7077,10613l7079,10610e" filled="false" stroked="true" strokeweight=".12pt" strokecolor="#000000">
                <v:path arrowok="t"/>
              </v:shape>
            </v:group>
            <v:group style="position:absolute;left:7065;top:10634;width:3;height:3" coordorigin="7065,10634" coordsize="3,3">
              <v:shape style="position:absolute;left:7065;top:10634;width:3;height:3" coordorigin="7065,10634" coordsize="3,3" path="m7065,10637l7067,10634e" filled="false" stroked="true" strokeweight=".12pt" strokecolor="#000000">
                <v:path arrowok="t"/>
              </v:shape>
            </v:group>
            <v:group style="position:absolute;left:7086;top:10610;width:3;height:3" coordorigin="7086,10610" coordsize="3,3">
              <v:shape style="position:absolute;left:7086;top:10610;width:3;height:3" coordorigin="7086,10610" coordsize="3,3" path="m7086,10613l7089,10610e" filled="false" stroked="true" strokeweight=".12pt" strokecolor="#000000">
                <v:path arrowok="t"/>
              </v:shape>
            </v:group>
            <v:group style="position:absolute;left:7065;top:10644;width:3;height:3" coordorigin="7065,10644" coordsize="3,3">
              <v:shape style="position:absolute;left:7065;top:10644;width:3;height:3" coordorigin="7065,10644" coordsize="3,3" path="m7065,10646l7067,10644e" filled="false" stroked="true" strokeweight=".12pt" strokecolor="#000000">
                <v:path arrowok="t"/>
              </v:shape>
            </v:group>
            <v:group style="position:absolute;left:7096;top:10610;width:5;height:3" coordorigin="7096,10610" coordsize="5,3">
              <v:shape style="position:absolute;left:7096;top:10610;width:5;height:3" coordorigin="7096,10610" coordsize="5,3" path="m7096,10613l7101,10610e" filled="false" stroked="true" strokeweight=".12pt" strokecolor="#000000">
                <v:path arrowok="t"/>
              </v:shape>
            </v:group>
            <v:group style="position:absolute;left:7065;top:10654;width:3;height:3" coordorigin="7065,10654" coordsize="3,3">
              <v:shape style="position:absolute;left:7065;top:10654;width:3;height:3" coordorigin="7065,10654" coordsize="3,3" path="m7065,10656l7067,10654e" filled="false" stroked="true" strokeweight=".12pt" strokecolor="#000000">
                <v:path arrowok="t"/>
              </v:shape>
            </v:group>
            <v:group style="position:absolute;left:7108;top:10610;width:3;height:3" coordorigin="7108,10610" coordsize="3,3">
              <v:shape style="position:absolute;left:7108;top:10610;width:3;height:3" coordorigin="7108,10610" coordsize="3,3" path="m7108,10613l7110,10610e" filled="false" stroked="true" strokeweight=".12pt" strokecolor="#000000">
                <v:path arrowok="t"/>
              </v:shape>
            </v:group>
            <v:group style="position:absolute;left:7065;top:10663;width:3;height:5" coordorigin="7065,10663" coordsize="3,5">
              <v:shape style="position:absolute;left:7065;top:10663;width:3;height:5" coordorigin="7065,10663" coordsize="3,5" path="m7065,10668l7067,10663e" filled="false" stroked="true" strokeweight=".12pt" strokecolor="#000000">
                <v:path arrowok="t"/>
              </v:shape>
            </v:group>
            <v:group style="position:absolute;left:7118;top:10610;width:3;height:3" coordorigin="7118,10610" coordsize="3,3">
              <v:shape style="position:absolute;left:7118;top:10610;width:3;height:3" coordorigin="7118,10610" coordsize="3,3" path="m7118,10613l7120,10610e" filled="false" stroked="true" strokeweight=".12pt" strokecolor="#000000">
                <v:path arrowok="t"/>
              </v:shape>
            </v:group>
            <v:group style="position:absolute;left:7070;top:10668;width:5;height:3" coordorigin="7070,10668" coordsize="5,3">
              <v:shape style="position:absolute;left:7070;top:10668;width:5;height:3" coordorigin="7070,10668" coordsize="5,3" path="m7070,10670l7074,10668e" filled="false" stroked="true" strokeweight=".12pt" strokecolor="#000000">
                <v:path arrowok="t"/>
              </v:shape>
            </v:group>
            <v:group style="position:absolute;left:7127;top:10610;width:3;height:3" coordorigin="7127,10610" coordsize="3,3">
              <v:shape style="position:absolute;left:7127;top:10610;width:3;height:3" coordorigin="7127,10610" coordsize="3,3" path="m7127,10613l7130,10610e" filled="false" stroked="true" strokeweight=".12pt" strokecolor="#000000">
                <v:path arrowok="t"/>
              </v:shape>
            </v:group>
            <v:group style="position:absolute;left:7079;top:10668;width:5;height:3" coordorigin="7079,10668" coordsize="5,3">
              <v:shape style="position:absolute;left:7079;top:10668;width:5;height:3" coordorigin="7079,10668" coordsize="5,3" path="m7079,10670l7084,10668e" filled="false" stroked="true" strokeweight=".12pt" strokecolor="#000000">
                <v:path arrowok="t"/>
              </v:shape>
            </v:group>
            <v:group style="position:absolute;left:7137;top:10610;width:5;height:3" coordorigin="7137,10610" coordsize="5,3">
              <v:shape style="position:absolute;left:7137;top:10610;width:5;height:3" coordorigin="7137,10610" coordsize="5,3" path="m7137,10613l7142,10610e" filled="false" stroked="true" strokeweight=".12pt" strokecolor="#000000">
                <v:path arrowok="t"/>
              </v:shape>
            </v:group>
            <v:group style="position:absolute;left:7091;top:10668;width:3;height:3" coordorigin="7091,10668" coordsize="3,3">
              <v:shape style="position:absolute;left:7091;top:10668;width:3;height:3" coordorigin="7091,10668" coordsize="3,3" path="m7091,10670l7094,10668e" filled="false" stroked="true" strokeweight=".12pt" strokecolor="#000000">
                <v:path arrowok="t"/>
              </v:shape>
            </v:group>
            <v:group style="position:absolute;left:7149;top:10610;width:3;height:3" coordorigin="7149,10610" coordsize="3,3">
              <v:shape style="position:absolute;left:7149;top:10610;width:3;height:3" coordorigin="7149,10610" coordsize="3,3" path="m7149,10613l7151,10610e" filled="false" stroked="true" strokeweight=".12pt" strokecolor="#000000">
                <v:path arrowok="t"/>
              </v:shape>
            </v:group>
            <v:group style="position:absolute;left:7101;top:10668;width:3;height:3" coordorigin="7101,10668" coordsize="3,3">
              <v:shape style="position:absolute;left:7101;top:10668;width:3;height:3" coordorigin="7101,10668" coordsize="3,3" path="m7101,10670l7103,10668e" filled="false" stroked="true" strokeweight=".12pt" strokecolor="#000000">
                <v:path arrowok="t"/>
              </v:shape>
            </v:group>
            <v:group style="position:absolute;left:7158;top:10610;width:3;height:3" coordorigin="7158,10610" coordsize="3,3">
              <v:shape style="position:absolute;left:7158;top:10610;width:3;height:3" coordorigin="7158,10610" coordsize="3,3" path="m7158,10613l7161,10610e" filled="false" stroked="true" strokeweight=".12pt" strokecolor="#000000">
                <v:path arrowok="t"/>
              </v:shape>
            </v:group>
            <v:group style="position:absolute;left:7110;top:10668;width:3;height:3" coordorigin="7110,10668" coordsize="3,3">
              <v:shape style="position:absolute;left:7110;top:10668;width:3;height:3" coordorigin="7110,10668" coordsize="3,3" path="m7110,10670l7113,10668e" filled="false" stroked="true" strokeweight=".12pt" strokecolor="#000000">
                <v:path arrowok="t"/>
              </v:shape>
            </v:group>
            <v:group style="position:absolute;left:7168;top:10610;width:3;height:3" coordorigin="7168,10610" coordsize="3,3">
              <v:shape style="position:absolute;left:7168;top:10610;width:3;height:3" coordorigin="7168,10610" coordsize="3,3" path="m7168,10613l7170,10610e" filled="false" stroked="true" strokeweight=".12pt" strokecolor="#000000">
                <v:path arrowok="t"/>
              </v:shape>
            </v:group>
            <v:group style="position:absolute;left:7120;top:10668;width:5;height:3" coordorigin="7120,10668" coordsize="5,3">
              <v:shape style="position:absolute;left:7120;top:10668;width:5;height:3" coordorigin="7120,10668" coordsize="5,3" path="m7120,10670l7125,10668e" filled="false" stroked="true" strokeweight=".12pt" strokecolor="#000000">
                <v:path arrowok="t"/>
              </v:shape>
            </v:group>
            <v:group style="position:absolute;left:7178;top:10610;width:3;height:3" coordorigin="7178,10610" coordsize="3,3">
              <v:shape style="position:absolute;left:7178;top:10610;width:3;height:3" coordorigin="7178,10610" coordsize="3,3" path="m7178,10613l7180,10610e" filled="false" stroked="true" strokeweight=".12pt" strokecolor="#000000">
                <v:path arrowok="t"/>
              </v:shape>
            </v:group>
            <v:group style="position:absolute;left:7132;top:10668;width:3;height:3" coordorigin="7132,10668" coordsize="3,3">
              <v:shape style="position:absolute;left:7132;top:10668;width:3;height:3" coordorigin="7132,10668" coordsize="3,3" path="m7132,10670l7134,10668e" filled="false" stroked="true" strokeweight=".12pt" strokecolor="#000000">
                <v:path arrowok="t"/>
              </v:shape>
            </v:group>
            <v:group style="position:absolute;left:7187;top:10610;width:5;height:3" coordorigin="7187,10610" coordsize="5,3">
              <v:shape style="position:absolute;left:7187;top:10610;width:5;height:3" coordorigin="7187,10610" coordsize="5,3" path="m7187,10613l7192,10610e" filled="false" stroked="true" strokeweight=".12pt" strokecolor="#000000">
                <v:path arrowok="t"/>
              </v:shape>
            </v:group>
            <v:group style="position:absolute;left:7142;top:10668;width:3;height:3" coordorigin="7142,10668" coordsize="3,3">
              <v:shape style="position:absolute;left:7142;top:10668;width:3;height:3" coordorigin="7142,10668" coordsize="3,3" path="m7142,10670l7144,10668e" filled="false" stroked="true" strokeweight=".12pt" strokecolor="#000000">
                <v:path arrowok="t"/>
              </v:shape>
            </v:group>
            <v:group style="position:absolute;left:7197;top:10613;width:3;height:3" coordorigin="7197,10613" coordsize="3,3">
              <v:shape style="position:absolute;left:7197;top:10613;width:3;height:3" coordorigin="7197,10613" coordsize="3,3" path="m7197,10615l7199,10613e" filled="false" stroked="true" strokeweight=".12pt" strokecolor="#000000">
                <v:path arrowok="t"/>
              </v:shape>
            </v:group>
            <v:group style="position:absolute;left:7151;top:10668;width:3;height:3" coordorigin="7151,10668" coordsize="3,3">
              <v:shape style="position:absolute;left:7151;top:10668;width:3;height:3" coordorigin="7151,10668" coordsize="3,3" path="m7151,10670l7154,10668e" filled="false" stroked="true" strokeweight=".12pt" strokecolor="#000000">
                <v:path arrowok="t"/>
              </v:shape>
            </v:group>
            <v:group style="position:absolute;left:7197;top:10622;width:3;height:3" coordorigin="7197,10622" coordsize="3,3">
              <v:shape style="position:absolute;left:7197;top:10622;width:3;height:3" coordorigin="7197,10622" coordsize="3,3" path="m7197,10625l7199,10622e" filled="false" stroked="true" strokeweight=".12pt" strokecolor="#000000">
                <v:path arrowok="t"/>
              </v:shape>
            </v:group>
            <v:group style="position:absolute;left:7161;top:10668;width:5;height:3" coordorigin="7161,10668" coordsize="5,3">
              <v:shape style="position:absolute;left:7161;top:10668;width:5;height:3" coordorigin="7161,10668" coordsize="5,3" path="m7161,10670l7166,10668e" filled="false" stroked="true" strokeweight=".12pt" strokecolor="#000000">
                <v:path arrowok="t"/>
              </v:shape>
            </v:group>
            <v:group style="position:absolute;left:7197;top:10632;width:3;height:5" coordorigin="7197,10632" coordsize="3,5">
              <v:shape style="position:absolute;left:7197;top:10632;width:3;height:5" coordorigin="7197,10632" coordsize="3,5" path="m7197,10637l7199,10632e" filled="false" stroked="true" strokeweight=".12pt" strokecolor="#000000">
                <v:path arrowok="t"/>
              </v:shape>
            </v:group>
            <v:group style="position:absolute;left:7170;top:10668;width:5;height:3" coordorigin="7170,10668" coordsize="5,3">
              <v:shape style="position:absolute;left:7170;top:10668;width:5;height:3" coordorigin="7170,10668" coordsize="5,3" path="m7170,10670l7175,10668e" filled="false" stroked="true" strokeweight=".12pt" strokecolor="#000000">
                <v:path arrowok="t"/>
              </v:shape>
            </v:group>
            <v:group style="position:absolute;left:7197;top:10644;width:3;height:3" coordorigin="7197,10644" coordsize="3,3">
              <v:shape style="position:absolute;left:7197;top:10644;width:3;height:3" coordorigin="7197,10644" coordsize="3,3" path="m7197,10646l7199,10644e" filled="false" stroked="true" strokeweight=".12pt" strokecolor="#000000">
                <v:path arrowok="t"/>
              </v:shape>
            </v:group>
            <v:group style="position:absolute;left:7182;top:10668;width:3;height:3" coordorigin="7182,10668" coordsize="3,3">
              <v:shape style="position:absolute;left:7182;top:10668;width:3;height:3" coordorigin="7182,10668" coordsize="3,3" path="m7182,10670l7185,10668e" filled="false" stroked="true" strokeweight=".12pt" strokecolor="#000000">
                <v:path arrowok="t"/>
              </v:shape>
            </v:group>
            <v:group style="position:absolute;left:7197;top:10654;width:3;height:3" coordorigin="7197,10654" coordsize="3,3">
              <v:shape style="position:absolute;left:7197;top:10654;width:3;height:3" coordorigin="7197,10654" coordsize="3,3" path="m7197,10656l7199,10654e" filled="false" stroked="true" strokeweight=".12pt" strokecolor="#000000">
                <v:path arrowok="t"/>
              </v:shape>
            </v:group>
            <v:group style="position:absolute;left:7192;top:10668;width:3;height:3" coordorigin="7192,10668" coordsize="3,3">
              <v:shape style="position:absolute;left:7192;top:10668;width:3;height:3" coordorigin="7192,10668" coordsize="3,3" path="m7192,10670l7194,10668e" filled="false" stroked="true" strokeweight=".12pt" strokecolor="#000000">
                <v:path arrowok="t"/>
              </v:shape>
            </v:group>
            <v:group style="position:absolute;left:7197;top:10663;width:3;height:5" coordorigin="7197,10663" coordsize="3,5">
              <v:shape style="position:absolute;left:7197;top:10663;width:3;height:5" coordorigin="7197,10663" coordsize="3,5" path="m7197,10668l7199,10663e" filled="false" stroked="true" strokeweight=".12pt" strokecolor="#000000">
                <v:path arrowok="t"/>
              </v:shape>
            </v:group>
            <v:group style="position:absolute;left:7065;top:10618;width:3;height:3" coordorigin="7065,10618" coordsize="3,3">
              <v:shape style="position:absolute;left:7065;top:10618;width:3;height:3" coordorigin="7065,10618" coordsize="3,3" path="m7065,10620l7067,10618e" filled="false" stroked="true" strokeweight=".12pt" strokecolor="#000000">
                <v:path arrowok="t"/>
              </v:shape>
            </v:group>
            <v:group style="position:absolute;left:7070;top:10610;width:3;height:5" coordorigin="7070,10610" coordsize="3,5">
              <v:shape style="position:absolute;left:7070;top:10610;width:3;height:5" coordorigin="7070,10610" coordsize="3,5" path="m7070,10615l7072,10610e" filled="false" stroked="true" strokeweight=".12pt" strokecolor="#000000">
                <v:path arrowok="t"/>
              </v:shape>
            </v:group>
            <v:group style="position:absolute;left:7065;top:10627;width:3;height:3" coordorigin="7065,10627" coordsize="3,3">
              <v:shape style="position:absolute;left:7065;top:10627;width:3;height:3" coordorigin="7065,10627" coordsize="3,3" path="m7065,10630l7067,10627e" filled="false" stroked="true" strokeweight=".12pt" strokecolor="#000000">
                <v:path arrowok="t"/>
              </v:shape>
            </v:group>
            <v:group style="position:absolute;left:7079;top:10610;width:5;height:3" coordorigin="7079,10610" coordsize="5,3">
              <v:shape style="position:absolute;left:7079;top:10610;width:5;height:3" coordorigin="7079,10610" coordsize="5,3" path="m7079,10613l7084,10610e" filled="false" stroked="true" strokeweight=".12pt" strokecolor="#000000">
                <v:path arrowok="t"/>
              </v:shape>
            </v:group>
            <v:group style="position:absolute;left:7065;top:10637;width:3;height:3" coordorigin="7065,10637" coordsize="3,3">
              <v:shape style="position:absolute;left:7065;top:10637;width:3;height:3" coordorigin="7065,10637" coordsize="3,3" path="m7065,10639l7067,10637e" filled="false" stroked="true" strokeweight=".12pt" strokecolor="#000000">
                <v:path arrowok="t"/>
              </v:shape>
            </v:group>
            <v:group style="position:absolute;left:7091;top:10610;width:3;height:3" coordorigin="7091,10610" coordsize="3,3">
              <v:shape style="position:absolute;left:7091;top:10610;width:3;height:3" coordorigin="7091,10610" coordsize="3,3" path="m7091,10613l7094,10610e" filled="false" stroked="true" strokeweight=".12pt" strokecolor="#000000">
                <v:path arrowok="t"/>
              </v:shape>
            </v:group>
            <v:group style="position:absolute;left:7065;top:10646;width:3;height:5" coordorigin="7065,10646" coordsize="3,5">
              <v:shape style="position:absolute;left:7065;top:10646;width:3;height:5" coordorigin="7065,10646" coordsize="3,5" path="m7065,10651l7067,10646e" filled="false" stroked="true" strokeweight=".12pt" strokecolor="#000000">
                <v:path arrowok="t"/>
              </v:shape>
            </v:group>
            <v:group style="position:absolute;left:7101;top:10610;width:3;height:3" coordorigin="7101,10610" coordsize="3,3">
              <v:shape style="position:absolute;left:7101;top:10610;width:3;height:3" coordorigin="7101,10610" coordsize="3,3" path="m7101,10613l7103,10610e" filled="false" stroked="true" strokeweight=".12pt" strokecolor="#000000">
                <v:path arrowok="t"/>
              </v:shape>
            </v:group>
            <v:group style="position:absolute;left:7065;top:10658;width:3;height:3" coordorigin="7065,10658" coordsize="3,3">
              <v:shape style="position:absolute;left:7065;top:10658;width:3;height:3" coordorigin="7065,10658" coordsize="3,3" path="m7065,10661l7067,10658e" filled="false" stroked="true" strokeweight=".12pt" strokecolor="#000000">
                <v:path arrowok="t"/>
              </v:shape>
            </v:group>
            <v:group style="position:absolute;left:7110;top:10610;width:3;height:3" coordorigin="7110,10610" coordsize="3,3">
              <v:shape style="position:absolute;left:7110;top:10610;width:3;height:3" coordorigin="7110,10610" coordsize="3,3" path="m7110,10613l7113,10610e" filled="false" stroked="true" strokeweight=".12pt" strokecolor="#000000">
                <v:path arrowok="t"/>
              </v:shape>
            </v:group>
            <v:group style="position:absolute;left:7065;top:10668;width:3;height:3" coordorigin="7065,10668" coordsize="3,3">
              <v:shape style="position:absolute;left:7065;top:10668;width:3;height:3" coordorigin="7065,10668" coordsize="3,3" path="m7065,10670l7067,10668e" filled="false" stroked="true" strokeweight=".12pt" strokecolor="#000000">
                <v:path arrowok="t"/>
              </v:shape>
            </v:group>
            <v:group style="position:absolute;left:7120;top:10610;width:5;height:3" coordorigin="7120,10610" coordsize="5,3">
              <v:shape style="position:absolute;left:7120;top:10610;width:5;height:3" coordorigin="7120,10610" coordsize="5,3" path="m7120,10613l7125,10610e" filled="false" stroked="true" strokeweight=".12pt" strokecolor="#000000">
                <v:path arrowok="t"/>
              </v:shape>
            </v:group>
            <v:group style="position:absolute;left:7074;top:10668;width:3;height:3" coordorigin="7074,10668" coordsize="3,3">
              <v:shape style="position:absolute;left:7074;top:10668;width:3;height:3" coordorigin="7074,10668" coordsize="3,3" path="m7074,10670l7077,10668e" filled="false" stroked="true" strokeweight=".12pt" strokecolor="#000000">
                <v:path arrowok="t"/>
              </v:shape>
            </v:group>
            <v:group style="position:absolute;left:7130;top:10610;width:5;height:3" coordorigin="7130,10610" coordsize="5,3">
              <v:shape style="position:absolute;left:7130;top:10610;width:5;height:3" coordorigin="7130,10610" coordsize="5,3" path="m7130,10613l7134,10610e" filled="false" stroked="true" strokeweight=".12pt" strokecolor="#000000">
                <v:path arrowok="t"/>
              </v:shape>
            </v:group>
            <v:group style="position:absolute;left:7084;top:10668;width:3;height:3" coordorigin="7084,10668" coordsize="3,3">
              <v:shape style="position:absolute;left:7084;top:10668;width:3;height:3" coordorigin="7084,10668" coordsize="3,3" path="m7084,10670l7086,10668e" filled="false" stroked="true" strokeweight=".12pt" strokecolor="#000000">
                <v:path arrowok="t"/>
              </v:shape>
            </v:group>
            <v:group style="position:absolute;left:7142;top:10610;width:3;height:3" coordorigin="7142,10610" coordsize="3,3">
              <v:shape style="position:absolute;left:7142;top:10610;width:3;height:3" coordorigin="7142,10610" coordsize="3,3" path="m7142,10613l7144,10610e" filled="false" stroked="true" strokeweight=".12pt" strokecolor="#000000">
                <v:path arrowok="t"/>
              </v:shape>
            </v:group>
            <v:group style="position:absolute;left:7094;top:10668;width:3;height:3" coordorigin="7094,10668" coordsize="3,3">
              <v:shape style="position:absolute;left:7094;top:10668;width:3;height:3" coordorigin="7094,10668" coordsize="3,3" path="m7094,10670l7096,10668e" filled="false" stroked="true" strokeweight=".12pt" strokecolor="#000000">
                <v:path arrowok="t"/>
              </v:shape>
            </v:group>
            <v:group style="position:absolute;left:7151;top:10610;width:3;height:3" coordorigin="7151,10610" coordsize="3,3">
              <v:shape style="position:absolute;left:7151;top:10610;width:3;height:3" coordorigin="7151,10610" coordsize="3,3" path="m7151,10613l7154,10610e" filled="false" stroked="true" strokeweight=".12pt" strokecolor="#000000">
                <v:path arrowok="t"/>
              </v:shape>
            </v:group>
            <v:group style="position:absolute;left:7103;top:10668;width:5;height:3" coordorigin="7103,10668" coordsize="5,3">
              <v:shape style="position:absolute;left:7103;top:10668;width:5;height:3" coordorigin="7103,10668" coordsize="5,3" path="m7103,10670l7108,10668e" filled="false" stroked="true" strokeweight=".12pt" strokecolor="#000000">
                <v:path arrowok="t"/>
              </v:shape>
            </v:group>
            <v:group style="position:absolute;left:7161;top:10610;width:3;height:3" coordorigin="7161,10610" coordsize="3,3">
              <v:shape style="position:absolute;left:7161;top:10610;width:3;height:3" coordorigin="7161,10610" coordsize="3,3" path="m7161,10613l7163,10610e" filled="false" stroked="true" strokeweight=".12pt" strokecolor="#000000">
                <v:path arrowok="t"/>
              </v:shape>
            </v:group>
            <v:group style="position:absolute;left:7115;top:10668;width:3;height:3" coordorigin="7115,10668" coordsize="3,3">
              <v:shape style="position:absolute;left:7115;top:10668;width:3;height:3" coordorigin="7115,10668" coordsize="3,3" path="m7115,10670l7118,10668e" filled="false" stroked="true" strokeweight=".12pt" strokecolor="#000000">
                <v:path arrowok="t"/>
              </v:shape>
            </v:group>
            <v:group style="position:absolute;left:7170;top:10610;width:5;height:3" coordorigin="7170,10610" coordsize="5,3">
              <v:shape style="position:absolute;left:7170;top:10610;width:5;height:3" coordorigin="7170,10610" coordsize="5,3" path="m7170,10613l7175,10610e" filled="false" stroked="true" strokeweight=".12pt" strokecolor="#000000">
                <v:path arrowok="t"/>
              </v:shape>
            </v:group>
            <v:group style="position:absolute;left:7125;top:10668;width:3;height:3" coordorigin="7125,10668" coordsize="3,3">
              <v:shape style="position:absolute;left:7125;top:10668;width:3;height:3" coordorigin="7125,10668" coordsize="3,3" path="m7125,10670l7127,10668e" filled="false" stroked="true" strokeweight=".12pt" strokecolor="#000000">
                <v:path arrowok="t"/>
              </v:shape>
            </v:group>
            <v:group style="position:absolute;left:7182;top:10610;width:3;height:3" coordorigin="7182,10610" coordsize="3,3">
              <v:shape style="position:absolute;left:7182;top:10610;width:3;height:3" coordorigin="7182,10610" coordsize="3,3" path="m7182,10613l7185,10610e" filled="false" stroked="true" strokeweight=".12pt" strokecolor="#000000">
                <v:path arrowok="t"/>
              </v:shape>
            </v:group>
            <v:group style="position:absolute;left:7134;top:10668;width:3;height:3" coordorigin="7134,10668" coordsize="3,3">
              <v:shape style="position:absolute;left:7134;top:10668;width:3;height:3" coordorigin="7134,10668" coordsize="3,3" path="m7134,10670l7137,10668e" filled="false" stroked="true" strokeweight=".12pt" strokecolor="#000000">
                <v:path arrowok="t"/>
              </v:shape>
            </v:group>
            <v:group style="position:absolute;left:7192;top:10610;width:3;height:3" coordorigin="7192,10610" coordsize="3,3">
              <v:shape style="position:absolute;left:7192;top:10610;width:3;height:3" coordorigin="7192,10610" coordsize="3,3" path="m7192,10613l7194,10610e" filled="false" stroked="true" strokeweight=".12pt" strokecolor="#000000">
                <v:path arrowok="t"/>
              </v:shape>
            </v:group>
            <v:group style="position:absolute;left:7144;top:10668;width:3;height:3" coordorigin="7144,10668" coordsize="3,3">
              <v:shape style="position:absolute;left:7144;top:10668;width:3;height:3" coordorigin="7144,10668" coordsize="3,3" path="m7144,10670l7146,10668e" filled="false" stroked="true" strokeweight=".12pt" strokecolor="#000000">
                <v:path arrowok="t"/>
              </v:shape>
            </v:group>
            <v:group style="position:absolute;left:7197;top:10615;width:3;height:5" coordorigin="7197,10615" coordsize="3,5">
              <v:shape style="position:absolute;left:7197;top:10615;width:3;height:5" coordorigin="7197,10615" coordsize="3,5" path="m7197,10620l7199,10615e" filled="false" stroked="true" strokeweight=".12pt" strokecolor="#000000">
                <v:path arrowok="t"/>
              </v:shape>
            </v:group>
            <v:group style="position:absolute;left:7154;top:10668;width:5;height:3" coordorigin="7154,10668" coordsize="5,3">
              <v:shape style="position:absolute;left:7154;top:10668;width:5;height:3" coordorigin="7154,10668" coordsize="5,3" path="m7154,10670l7158,10668e" filled="false" stroked="true" strokeweight=".12pt" strokecolor="#000000">
                <v:path arrowok="t"/>
              </v:shape>
            </v:group>
            <v:group style="position:absolute;left:7197;top:10627;width:3;height:3" coordorigin="7197,10627" coordsize="3,3">
              <v:shape style="position:absolute;left:7197;top:10627;width:3;height:3" coordorigin="7197,10627" coordsize="3,3" path="m7197,10630l7199,10627e" filled="false" stroked="true" strokeweight=".12pt" strokecolor="#000000">
                <v:path arrowok="t"/>
              </v:shape>
            </v:group>
            <v:group style="position:absolute;left:7166;top:10668;width:3;height:3" coordorigin="7166,10668" coordsize="3,3">
              <v:shape style="position:absolute;left:7166;top:10668;width:3;height:3" coordorigin="7166,10668" coordsize="3,3" path="m7166,10670l7168,10668e" filled="false" stroked="true" strokeweight=".12pt" strokecolor="#000000">
                <v:path arrowok="t"/>
              </v:shape>
            </v:group>
            <v:group style="position:absolute;left:7197;top:10637;width:3;height:3" coordorigin="7197,10637" coordsize="3,3">
              <v:shape style="position:absolute;left:7197;top:10637;width:3;height:3" coordorigin="7197,10637" coordsize="3,3" path="m7197,10639l7199,10637e" filled="false" stroked="true" strokeweight=".12pt" strokecolor="#000000">
                <v:path arrowok="t"/>
              </v:shape>
            </v:group>
            <v:group style="position:absolute;left:7175;top:10668;width:3;height:3" coordorigin="7175,10668" coordsize="3,3">
              <v:shape style="position:absolute;left:7175;top:10668;width:3;height:3" coordorigin="7175,10668" coordsize="3,3" path="m7175,10670l7178,10668e" filled="false" stroked="true" strokeweight=".12pt" strokecolor="#000000">
                <v:path arrowok="t"/>
              </v:shape>
            </v:group>
            <v:group style="position:absolute;left:7197;top:10646;width:3;height:3" coordorigin="7197,10646" coordsize="3,3">
              <v:shape style="position:absolute;left:7197;top:10646;width:3;height:3" coordorigin="7197,10646" coordsize="3,3" path="m7197,10649l7199,10646e" filled="false" stroked="true" strokeweight=".12pt" strokecolor="#000000">
                <v:path arrowok="t"/>
              </v:shape>
            </v:group>
            <v:group style="position:absolute;left:7185;top:10668;width:3;height:3" coordorigin="7185,10668" coordsize="3,3">
              <v:shape style="position:absolute;left:7185;top:10668;width:3;height:3" coordorigin="7185,10668" coordsize="3,3" path="m7185,10670l7187,10668e" filled="false" stroked="true" strokeweight=".12pt" strokecolor="#000000">
                <v:path arrowok="t"/>
              </v:shape>
            </v:group>
            <v:group style="position:absolute;left:7197;top:10656;width:3;height:3" coordorigin="7197,10656" coordsize="3,3">
              <v:shape style="position:absolute;left:7197;top:10656;width:3;height:3" coordorigin="7197,10656" coordsize="3,3" path="m7197,10658l7199,10656e" filled="false" stroked="true" strokeweight=".12pt" strokecolor="#000000">
                <v:path arrowok="t"/>
              </v:shape>
            </v:group>
            <v:group style="position:absolute;left:7194;top:10666;width:5;height:5" coordorigin="7194,10666" coordsize="5,5">
              <v:shape style="position:absolute;left:7194;top:10666;width:5;height:5" coordorigin="7194,10666" coordsize="5,5" path="m7194,10670l7199,10666e" filled="false" stroked="true" strokeweight=".12pt" strokecolor="#000000">
                <v:path arrowok="t"/>
              </v:shape>
            </v:group>
            <v:group style="position:absolute;left:7070;top:10613;width:125;height:2" coordorigin="7070,10613" coordsize="125,2">
              <v:shape style="position:absolute;left:7070;top:10613;width:125;height:2" coordorigin="7070,10613" coordsize="125,0" path="m7194,10613l7070,10613e" filled="false" stroked="true" strokeweight=".96pt" strokecolor="#000000">
                <v:path arrowok="t"/>
              </v:shape>
            </v:group>
            <v:group style="position:absolute;left:7065;top:10613;width:2;height:56" coordorigin="7065,10613" coordsize="2,56">
              <v:shape style="position:absolute;left:7065;top:10613;width:2;height:56" coordorigin="7065,10613" coordsize="0,56" path="m7065,10613l7065,10668e" filled="false" stroked="true" strokeweight=".96pt" strokecolor="#000000">
                <v:path arrowok="t"/>
              </v:shape>
            </v:group>
            <v:group style="position:absolute;left:7067;top:10618;width:2;height:48" coordorigin="7067,10618" coordsize="2,48">
              <v:shape style="position:absolute;left:7067;top:10618;width:2;height:48" coordorigin="7067,10618" coordsize="0,48" path="m7067,10618l7067,10666e" filled="false" stroked="true" strokeweight=".96pt" strokecolor="#000000">
                <v:path arrowok="t"/>
              </v:shape>
            </v:group>
            <v:group style="position:absolute;left:7067;top:10669;width:130;height:2" coordorigin="7067,10669" coordsize="130,2">
              <v:shape style="position:absolute;left:7067;top:10669;width:130;height:2" coordorigin="7067,10669" coordsize="130,0" path="m7067,10669l7197,10669e" filled="false" stroked="true" strokeweight="1.08pt" strokecolor="#000000">
                <v:path arrowok="t"/>
              </v:shape>
            </v:group>
            <v:group style="position:absolute;left:7199;top:10613;width:2;height:56" coordorigin="7199,10613" coordsize="2,56">
              <v:shape style="position:absolute;left:7199;top:10613;width:2;height:56" coordorigin="7199,10613" coordsize="0,56" path="m7199,10668l7199,10613e" filled="false" stroked="true" strokeweight=".96pt" strokecolor="#000000">
                <v:path arrowok="t"/>
              </v:shape>
            </v:group>
            <v:group style="position:absolute;left:7197;top:10618;width:2;height:48" coordorigin="7197,10618" coordsize="2,48">
              <v:shape style="position:absolute;left:7197;top:10618;width:2;height:48" coordorigin="7197,10618" coordsize="0,48" path="m7197,10666l7197,10618e" filled="false" stroked="true" strokeweight=".96pt" strokecolor="#000000">
                <v:path arrowok="t"/>
              </v:shape>
            </v:group>
            <v:group style="position:absolute;left:7196;top:10613;width:4;height:4" coordorigin="7196,10613" coordsize="4,4">
              <v:shape style="position:absolute;left:7196;top:10613;width:4;height:4" coordorigin="7196,10613" coordsize="4,4" path="m7199,10616l7199,10614,7198,10613,7196,10613e" filled="false" stroked="true" strokeweight=".96pt" strokecolor="#000000">
                <v:path arrowok="t"/>
              </v:shape>
            </v:group>
            <v:group style="position:absolute;left:7196;top:10664;width:4;height:4" coordorigin="7196,10664" coordsize="4,4">
              <v:shape style="position:absolute;left:7196;top:10664;width:4;height:4" coordorigin="7196,10664" coordsize="4,4" path="m7196,10668l7198,10668,7199,10666,7199,10664e" filled="false" stroked="true" strokeweight=".96pt" strokecolor="#000000">
                <v:path arrowok="t"/>
              </v:shape>
            </v:group>
            <v:group style="position:absolute;left:7198;top:10667;width:4;height:4" coordorigin="7198,10667" coordsize="4,4">
              <v:shape style="position:absolute;left:7198;top:10667;width:4;height:4" coordorigin="7198,10667" coordsize="4,4" path="m7198,10670l7200,10670,7202,10669,7202,10667e" filled="false" stroked="true" strokeweight=".96pt" strokecolor="#000000">
                <v:path arrowok="t"/>
              </v:shape>
            </v:group>
            <v:group style="position:absolute;left:7067;top:10664;width:4;height:4" coordorigin="7067,10664" coordsize="4,4">
              <v:shape style="position:absolute;left:7067;top:10664;width:4;height:4" coordorigin="7067,10664" coordsize="4,4" path="m7067,10664l7067,10666,7069,10668,7071,10668e" filled="false" stroked="true" strokeweight=".96pt" strokecolor="#000000">
                <v:path arrowok="t"/>
              </v:shape>
            </v:group>
            <v:group style="position:absolute;left:7065;top:10667;width:4;height:4" coordorigin="7065,10667" coordsize="4,4">
              <v:shape style="position:absolute;left:7065;top:10667;width:4;height:4" coordorigin="7065,10667" coordsize="4,4" path="m7065,10667l7065,10669,7066,10670,7068,10670e" filled="false" stroked="true" strokeweight=".96pt" strokecolor="#000000">
                <v:path arrowok="t"/>
              </v:shape>
            </v:group>
            <v:group style="position:absolute;left:7067;top:10613;width:4;height:4" coordorigin="7067,10613" coordsize="4,4">
              <v:shape style="position:absolute;left:7067;top:10613;width:4;height:4" coordorigin="7067,10613" coordsize="4,4" path="m7071,10613l7069,10613,7067,10614,7067,10616e" filled="false" stroked="true" strokeweight=".96pt" strokecolor="#000000">
                <v:path arrowok="t"/>
              </v:shape>
            </v:group>
            <v:group style="position:absolute;left:7065;top:10608;width:4;height:4" coordorigin="7065,10608" coordsize="4,4">
              <v:shape style="position:absolute;left:7065;top:10608;width:4;height:4" coordorigin="7065,10608" coordsize="4,4" path="m7068,10608l7066,10608,7065,10610,7065,10612e" filled="false" stroked="true" strokeweight=".96pt" strokecolor="#000000">
                <v:path arrowok="t"/>
              </v:shape>
            </v:group>
            <v:group style="position:absolute;left:7198;top:10608;width:4;height:4" coordorigin="7198,10608" coordsize="4,4">
              <v:shape style="position:absolute;left:7198;top:10608;width:4;height:4" coordorigin="7198,10608" coordsize="4,4" path="m7202,10612l7202,10610,7200,10608,7198,10608e" filled="false" stroked="true" strokeweight=".96pt" strokecolor="#000000">
                <v:path arrowok="t"/>
              </v:shape>
            </v:group>
            <v:group style="position:absolute;left:6083;top:10610;width:3060;height:2" coordorigin="6083,10610" coordsize="3060,2">
              <v:shape style="position:absolute;left:6083;top:10610;width:3060;height:2" coordorigin="6083,10610" coordsize="3060,0" path="m6083,10610l9143,10610e" filled="false" stroked="true" strokeweight=".12pt" strokecolor="#000000">
                <v:path arrowok="t"/>
              </v:shape>
            </v:group>
            <v:group style="position:absolute;left:9143;top:10531;width:34;height:147" coordorigin="9143,10531" coordsize="34,147">
              <v:shape style="position:absolute;left:9143;top:10531;width:34;height:147" coordorigin="9143,10531" coordsize="34,147" path="m9177,10531l9143,10531,9143,10678,9177,10678,9177,10531,9143,10678,9143,10531,9177,10678e" filled="false" stroked="true" strokeweight=".12pt" strokecolor="#000000">
                <v:path arrowok="t"/>
              </v:shape>
            </v:group>
            <v:group style="position:absolute;left:6050;top:10531;width:34;height:147" coordorigin="6050,10531" coordsize="34,147">
              <v:shape style="position:absolute;left:6050;top:10531;width:34;height:147" coordorigin="6050,10531" coordsize="34,147" path="m6050,10531l6083,10531,6083,10678,6050,10678,6050,10531,6083,10678,6083,10531,6050,10678e" filled="false" stroked="true" strokeweight=".12pt" strokecolor="#000000">
                <v:path arrowok="t"/>
              </v:shape>
            </v:group>
            <v:group style="position:absolute;left:6050;top:10488;width:53;height:36" coordorigin="6050,10488" coordsize="53,36">
              <v:shape style="position:absolute;left:6050;top:10488;width:53;height:36" coordorigin="6050,10488" coordsize="53,36" path="m6050,10488l6102,10488,6102,10524,6050,10524,6050,10488,6102,10524,6050,10524,6102,10488e" filled="false" stroked="true" strokeweight=".12pt" strokecolor="#000000">
                <v:path arrowok="t"/>
              </v:shape>
            </v:group>
            <v:group style="position:absolute;left:7031;top:8518;width:22;height:68" coordorigin="7031,8518" coordsize="22,68">
              <v:shape style="position:absolute;left:7031;top:8518;width:22;height:68" coordorigin="7031,8518" coordsize="22,68" path="m7031,8585l7053,8518e" filled="false" stroked="true" strokeweight=".12pt" strokecolor="#000000">
                <v:path arrowok="t"/>
              </v:shape>
            </v:group>
            <v:group style="position:absolute;left:7031;top:8518;width:53;height:77" coordorigin="7031,8518" coordsize="53,77">
              <v:shape style="position:absolute;left:7031;top:8518;width:53;height:77" coordorigin="7031,8518" coordsize="53,77" path="m7084,8527l7031,8585,7053,8518,7062,8594,7084,8527e" filled="false" stroked="true" strokeweight=".12pt" strokecolor="#000000">
                <v:path arrowok="t"/>
              </v:shape>
            </v:group>
            <v:group style="position:absolute;left:7324;top:8606;width:20;height:68" coordorigin="7324,8606" coordsize="20,68">
              <v:shape style="position:absolute;left:7324;top:8606;width:20;height:68" coordorigin="7324,8606" coordsize="20,68" path="m7324,8674l7343,8606e" filled="false" stroked="true" strokeweight=".12pt" strokecolor="#000000">
                <v:path arrowok="t"/>
              </v:shape>
            </v:group>
            <v:group style="position:absolute;left:7324;top:8606;width:53;height:80" coordorigin="7324,8606" coordsize="53,80">
              <v:shape style="position:absolute;left:7324;top:8606;width:53;height:80" coordorigin="7324,8606" coordsize="53,80" path="m7377,8616l7324,8674,7343,8606,7355,8686,7377,8616e" filled="false" stroked="true" strokeweight=".12pt" strokecolor="#000000">
                <v:path arrowok="t"/>
              </v:shape>
            </v:group>
            <v:group style="position:absolute;left:7540;top:8671;width:20;height:70" coordorigin="7540,8671" coordsize="20,70">
              <v:shape style="position:absolute;left:7540;top:8671;width:20;height:70" coordorigin="7540,8671" coordsize="20,70" path="m7540,8741l7559,8671e" filled="false" stroked="true" strokeweight=".12pt" strokecolor="#000000">
                <v:path arrowok="t"/>
              </v:shape>
            </v:group>
            <v:group style="position:absolute;left:7540;top:8671;width:53;height:80" coordorigin="7540,8671" coordsize="53,80">
              <v:shape style="position:absolute;left:7540;top:8671;width:53;height:80" coordorigin="7540,8671" coordsize="53,80" path="m7593,8683l7540,8741,7559,8671,7571,8750,7593,8683e" filled="false" stroked="true" strokeweight=".12pt" strokecolor="#000000">
                <v:path arrowok="t"/>
              </v:shape>
            </v:group>
            <v:group style="position:absolute;left:7754;top:8738;width:22;height:68" coordorigin="7754,8738" coordsize="22,68">
              <v:shape style="position:absolute;left:7754;top:8738;width:22;height:68" coordorigin="7754,8738" coordsize="22,68" path="m7754,8806l7775,8738e" filled="false" stroked="true" strokeweight=".12pt" strokecolor="#000000">
                <v:path arrowok="t"/>
              </v:shape>
            </v:group>
            <v:group style="position:absolute;left:7754;top:8738;width:56;height:80" coordorigin="7754,8738" coordsize="56,80">
              <v:shape style="position:absolute;left:7754;top:8738;width:56;height:80" coordorigin="7754,8738" coordsize="56,80" path="m7809,8748l7754,8806,7775,8738,7787,8818,7809,8748e" filled="false" stroked="true" strokeweight=".12pt" strokecolor="#000000">
                <v:path arrowok="t"/>
              </v:shape>
            </v:group>
            <v:group style="position:absolute;left:7970;top:8803;width:22;height:70" coordorigin="7970,8803" coordsize="22,70">
              <v:shape style="position:absolute;left:7970;top:8803;width:22;height:70" coordorigin="7970,8803" coordsize="22,70" path="m7970,8873l7991,8803e" filled="false" stroked="true" strokeweight=".12pt" strokecolor="#000000">
                <v:path arrowok="t"/>
              </v:shape>
            </v:group>
            <v:group style="position:absolute;left:7970;top:8803;width:53;height:80" coordorigin="7970,8803" coordsize="53,80">
              <v:shape style="position:absolute;left:7970;top:8803;width:53;height:80" coordorigin="7970,8803" coordsize="53,80" path="m8022,8815l7970,8873,7991,8803,8003,8882,8022,8815e" filled="false" stroked="true" strokeweight=".12pt" strokecolor="#000000">
                <v:path arrowok="t"/>
              </v:shape>
            </v:group>
            <v:group style="position:absolute;left:8186;top:8870;width:22;height:68" coordorigin="8186,8870" coordsize="22,68">
              <v:shape style="position:absolute;left:8186;top:8870;width:22;height:68" coordorigin="8186,8870" coordsize="22,68" path="m8186,8938l8207,8870e" filled="false" stroked="true" strokeweight=".12pt" strokecolor="#000000">
                <v:path arrowok="t"/>
              </v:shape>
            </v:group>
            <v:group style="position:absolute;left:8186;top:8870;width:53;height:77" coordorigin="8186,8870" coordsize="53,77">
              <v:shape style="position:absolute;left:8186;top:8870;width:53;height:77" coordorigin="8186,8870" coordsize="53,77" path="m8238,8880l8186,8938,8207,8870,8219,8947,8238,8880e" filled="false" stroked="true" strokeweight=".12pt" strokecolor="#000000">
                <v:path arrowok="t"/>
              </v:shape>
            </v:group>
            <v:group style="position:absolute;left:8402;top:8935;width:22;height:70" coordorigin="8402,8935" coordsize="22,70">
              <v:shape style="position:absolute;left:8402;top:8935;width:22;height:70" coordorigin="8402,8935" coordsize="22,70" path="m8402,9005l8423,8935e" filled="false" stroked="true" strokeweight=".12pt" strokecolor="#000000">
                <v:path arrowok="t"/>
              </v:shape>
            </v:group>
            <v:group style="position:absolute;left:8402;top:8935;width:53;height:80" coordorigin="8402,8935" coordsize="53,80">
              <v:shape style="position:absolute;left:8402;top:8935;width:53;height:80" coordorigin="8402,8935" coordsize="53,80" path="m8454,8945l8402,9005,8423,8935,8435,9014,8454,8945e" filled="false" stroked="true" strokeweight=".12pt" strokecolor="#000000">
                <v:path arrowok="t"/>
              </v:shape>
            </v:group>
            <v:group style="position:absolute;left:8618;top:9002;width:22;height:68" coordorigin="8618,9002" coordsize="22,68">
              <v:shape style="position:absolute;left:8618;top:9002;width:22;height:68" coordorigin="8618,9002" coordsize="22,68" path="m8618,9070l8639,9002e" filled="false" stroked="true" strokeweight=".12pt" strokecolor="#000000">
                <v:path arrowok="t"/>
              </v:shape>
            </v:group>
            <v:group style="position:absolute;left:8618;top:9002;width:53;height:77" coordorigin="8618,9002" coordsize="53,77">
              <v:shape style="position:absolute;left:8618;top:9002;width:53;height:77" coordorigin="8618,9002" coordsize="53,77" path="m8670,9012l8618,9070,8639,9002,8649,9079,8670,9012e" filled="false" stroked="true" strokeweight=".12pt" strokecolor="#000000">
                <v:path arrowok="t"/>
              </v:shape>
            </v:group>
            <v:group style="position:absolute;left:8834;top:9067;width:22;height:70" coordorigin="8834,9067" coordsize="22,70">
              <v:shape style="position:absolute;left:8834;top:9067;width:22;height:70" coordorigin="8834,9067" coordsize="22,70" path="m8834,9137l8855,9067e" filled="false" stroked="true" strokeweight=".12pt" strokecolor="#000000">
                <v:path arrowok="t"/>
              </v:shape>
            </v:group>
            <v:group style="position:absolute;left:8834;top:9067;width:53;height:80" coordorigin="8834,9067" coordsize="53,80">
              <v:shape style="position:absolute;left:8834;top:9067;width:53;height:80" coordorigin="8834,9067" coordsize="53,80" path="m8886,9077l8834,9137,8855,9067,8865,9146,8886,9077e" filled="false" stroked="true" strokeweight=".12pt" strokecolor="#000000">
                <v:path arrowok="t"/>
              </v:shape>
            </v:group>
            <v:group style="position:absolute;left:9050;top:9134;width:20;height:68" coordorigin="9050,9134" coordsize="20,68">
              <v:shape style="position:absolute;left:9050;top:9134;width:20;height:68" coordorigin="9050,9134" coordsize="20,68" path="m9050,9202l9069,9134e" filled="false" stroked="true" strokeweight=".12pt" strokecolor="#000000">
                <v:path arrowok="t"/>
              </v:shape>
            </v:group>
            <v:group style="position:absolute;left:9050;top:9134;width:53;height:77" coordorigin="9050,9134" coordsize="53,77">
              <v:shape style="position:absolute;left:9050;top:9134;width:53;height:77" coordorigin="9050,9134" coordsize="53,77" path="m9102,9144l9050,9202,9069,9134,9081,9211,9102,9144e" filled="false" stroked="true" strokeweight=".12pt" strokecolor="#000000">
                <v:path arrowok="t"/>
              </v:shape>
            </v:group>
            <v:group style="position:absolute;left:7010;top:8518;width:22;height:68" coordorigin="7010,8518" coordsize="22,68">
              <v:shape style="position:absolute;left:7010;top:8518;width:22;height:68" coordorigin="7010,8518" coordsize="22,68" path="m7031,8585l7010,8518e" filled="false" stroked="true" strokeweight=".12pt" strokecolor="#000000">
                <v:path arrowok="t"/>
              </v:shape>
            </v:group>
            <v:group style="position:absolute;left:6978;top:8518;width:53;height:77" coordorigin="6978,8518" coordsize="53,77">
              <v:shape style="position:absolute;left:6978;top:8518;width:53;height:77" coordorigin="6978,8518" coordsize="53,77" path="m6978,8527l7031,8585,7010,8518,6998,8594,6978,8527e" filled="false" stroked="true" strokeweight=".12pt" strokecolor="#000000">
                <v:path arrowok="t"/>
              </v:shape>
            </v:group>
            <v:group style="position:absolute;left:6686;top:8606;width:53;height:80" coordorigin="6686,8606" coordsize="53,80">
              <v:shape style="position:absolute;left:6686;top:8606;width:53;height:80" coordorigin="6686,8606" coordsize="53,80" path="m6686,8616l6738,8674,6717,8606,6707,8686,6686,8616e" filled="false" stroked="true" strokeweight=".12pt" strokecolor="#000000">
                <v:path arrowok="t"/>
              </v:shape>
            </v:group>
            <v:group style="position:absolute;left:6470;top:8671;width:53;height:80" coordorigin="6470,8671" coordsize="53,80">
              <v:shape style="position:absolute;left:6470;top:8671;width:53;height:80" coordorigin="6470,8671" coordsize="53,80" path="m6470,8683l6522,8741,6503,8671,6491,8750,6470,8683e" filled="false" stroked="true" strokeweight=".12pt" strokecolor="#000000">
                <v:path arrowok="t"/>
              </v:shape>
            </v:group>
            <v:group style="position:absolute;left:6254;top:8738;width:53;height:80" coordorigin="6254,8738" coordsize="53,80">
              <v:shape style="position:absolute;left:6254;top:8738;width:53;height:80" coordorigin="6254,8738" coordsize="53,80" path="m6254,8748l6306,8806,6287,8738,6275,8818,6254,8748e" filled="false" stroked="true" strokeweight=".12pt" strokecolor="#000000">
                <v:path arrowok="t"/>
              </v:shape>
            </v:group>
            <v:group style="position:absolute;left:6102;top:10531;width:1049;height:2" coordorigin="6102,10531" coordsize="1049,2">
              <v:shape style="position:absolute;left:6102;top:10531;width:1049;height:2" coordorigin="6102,10531" coordsize="1049,0" path="m7151,10531l6102,10531e" filled="false" stroked="true" strokeweight=".96pt" strokecolor="#000000">
                <v:path arrowok="t"/>
              </v:shape>
            </v:group>
            <v:group style="position:absolute;left:9177;top:9154;width:8;height:1448" coordorigin="9177,9154" coordsize="8,1448">
              <v:shape style="position:absolute;left:9177;top:9154;width:8;height:1448" coordorigin="9177,9154" coordsize="8,1448" path="m9177,10601l9184,10601,9184,9487,9184,9154e" filled="false" stroked="true" strokeweight=".12pt" strokecolor="#000000">
                <v:path arrowok="t"/>
              </v:shape>
            </v:group>
            <v:group style="position:absolute;left:9184;top:9163;width:10;height:1438" coordorigin="9184,9163" coordsize="10,1438">
              <v:shape style="position:absolute;left:9184;top:9163;width:10;height:1438" coordorigin="9184,9163" coordsize="10,1438" path="m9184,10601l9194,10601,9194,9487,9194,9163e" filled="false" stroked="true" strokeweight=".12pt" strokecolor="#000000">
                <v:path arrowok="t"/>
              </v:shape>
            </v:group>
            <v:group style="position:absolute;left:7031;top:8510;width:2153;height:658" coordorigin="7031,8510" coordsize="2153,658">
              <v:shape style="position:absolute;left:7031;top:8510;width:2153;height:658" coordorigin="7031,8510" coordsize="2153,658" path="m9184,9168l7302,8594,7031,8510e" filled="false" stroked="true" strokeweight=".12pt" strokecolor="#000000">
                <v:path arrowok="t"/>
              </v:shape>
            </v:group>
            <v:group style="position:absolute;left:9194;top:9175;width:15;height:1426" coordorigin="9194,9175" coordsize="15,1426">
              <v:shape style="position:absolute;left:9194;top:9175;width:15;height:1426" coordorigin="9194,9175" coordsize="15,1426" path="m9194,10601l9208,10601,9208,9487,9208,9175e" filled="false" stroked="true" strokeweight=".12pt" strokecolor="#000000">
                <v:path arrowok="t"/>
              </v:shape>
            </v:group>
            <v:group style="position:absolute;left:7031;top:8510;width:2153;height:658" coordorigin="7031,8510" coordsize="2153,658">
              <v:shape style="position:absolute;left:7031;top:8510;width:2153;height:658" coordorigin="7031,8510" coordsize="2153,658" path="m9184,9168l7302,8594,7031,8510e" filled="false" stroked="true" strokeweight=".12pt" strokecolor="#000000">
                <v:path arrowok="t"/>
              </v:shape>
            </v:group>
            <v:group style="position:absolute;left:6042;top:8510;width:989;height:303" coordorigin="6042,8510" coordsize="989,303">
              <v:shape style="position:absolute;left:6042;top:8510;width:989;height:303" coordorigin="6042,8510" coordsize="989,303" path="m7031,8510l6767,8592,6042,8813,6767,8592,7031,8510e" filled="false" stroked="true" strokeweight=".12pt" strokecolor="#000000">
                <v:path arrowok="t"/>
              </v:shape>
            </v:group>
            <v:group style="position:absolute;left:6042;top:8510;width:3142;height:658" coordorigin="6042,8510" coordsize="3142,658">
              <v:shape style="position:absolute;left:6042;top:8510;width:3142;height:658" coordorigin="6042,8510" coordsize="3142,658" path="m6042,8813l6767,8592,7031,8510,7302,8594,9184,9168e" filled="false" stroked="true" strokeweight=".12pt" strokecolor="#000000">
                <v:path arrowok="t"/>
              </v:shape>
            </v:group>
            <v:group style="position:absolute;left:6042;top:8503;width:3142;height:658" coordorigin="6042,8503" coordsize="3142,658">
              <v:shape style="position:absolute;left:6042;top:8503;width:3142;height:658" coordorigin="6042,8503" coordsize="3142,658" path="m6042,8806l6767,8582,7031,8503,7302,8585,9184,9161e" filled="false" stroked="true" strokeweight=".12pt" strokecolor="#000000">
                <v:path arrowok="t"/>
              </v:shape>
            </v:group>
            <v:group style="position:absolute;left:6042;top:8496;width:3142;height:658" coordorigin="6042,8496" coordsize="3142,658">
              <v:shape style="position:absolute;left:6042;top:8496;width:3142;height:658" coordorigin="6042,8496" coordsize="3142,658" path="m6042,8798l6767,8575,7031,8496,7302,8578,9184,9154e" filled="false" stroked="true" strokeweight=".12pt" strokecolor="#000000">
                <v:path arrowok="t"/>
              </v:shape>
            </v:group>
            <v:group style="position:absolute;left:6042;top:8573;width:728;height:224" coordorigin="6042,8573" coordsize="728,224">
              <v:shape style="position:absolute;left:6042;top:8573;width:728;height:224" coordorigin="6042,8573" coordsize="728,224" path="m6042,8796l6770,8573e" filled="false" stroked="true" strokeweight="0pt" strokecolor="#000000">
                <v:path arrowok="t"/>
              </v:shape>
            </v:group>
            <v:group style="position:absolute;left:6770;top:8494;width:533;height:82" coordorigin="6770,8494" coordsize="533,82">
              <v:shape style="position:absolute;left:6770;top:8494;width:533;height:82" coordorigin="6770,8494" coordsize="533,82" path="m6770,8573l7031,8494,7302,8575e" filled="false" stroked="true" strokeweight=".12pt" strokecolor="#000000">
                <v:path arrowok="t"/>
              </v:shape>
            </v:group>
            <v:group style="position:absolute;left:7302;top:8575;width:1882;height:576" coordorigin="7302,8575" coordsize="1882,576">
              <v:shape style="position:absolute;left:7302;top:8575;width:1882;height:576" coordorigin="7302,8575" coordsize="1882,576" path="m7302,8575l9184,9151e" filled="false" stroked="true" strokeweight="0pt" strokecolor="#000000">
                <v:path arrowok="t"/>
              </v:shape>
            </v:group>
            <v:group style="position:absolute;left:6006;top:8477;width:3202;height:668" coordorigin="6006,8477" coordsize="3202,668">
              <v:shape style="position:absolute;left:6006;top:8477;width:3202;height:668" coordorigin="6006,8477" coordsize="3202,668" path="m6006,8791l6770,8558,7031,8477,7302,8561,9208,9144e" filled="false" stroked="true" strokeweight=".12pt" strokecolor="#000000">
                <v:path arrowok="t"/>
              </v:shape>
            </v:group>
            <v:group style="position:absolute;left:6009;top:8462;width:3200;height:665" coordorigin="6009,8462" coordsize="3200,665">
              <v:shape style="position:absolute;left:6009;top:8462;width:3200;height:665" coordorigin="6009,8462" coordsize="3200,665" path="m6009,8774l6770,8542,7031,8462,7300,8544,9208,9127e" filled="false" stroked="true" strokeweight=".12pt" strokecolor="#000000">
                <v:path arrowok="t"/>
              </v:shape>
            </v:group>
            <v:group style="position:absolute;left:9184;top:9348;width:10;height:34" coordorigin="9184,9348" coordsize="10,34">
              <v:shape style="position:absolute;left:9184;top:9348;width:10;height:34" coordorigin="9184,9348" coordsize="10,34" path="m9183,9365l9195,9365e" filled="false" stroked="true" strokeweight="1.9pt" strokecolor="#000000">
                <v:path arrowok="t"/>
              </v:shape>
            </v:group>
            <v:group style="position:absolute;left:9184;top:9319;width:10;height:34" coordorigin="9184,9319" coordsize="10,34">
              <v:shape style="position:absolute;left:9184;top:9319;width:10;height:34" coordorigin="9184,9319" coordsize="10,34" path="m9184,9319l9184,9353,9194,9353,9184,9319xe" filled="true" fillcolor="#000000" stroked="false">
                <v:path arrowok="t"/>
                <v:fill type="solid"/>
              </v:shape>
              <v:shape style="position:absolute;left:9184;top:9319;width:10;height:34" coordorigin="9184,9319" coordsize="10,34" path="m9194,9319l9184,9319,9194,9353,9194,9319xe" filled="true" fillcolor="#000000" stroked="false">
                <v:path arrowok="t"/>
                <v:fill type="solid"/>
              </v:shape>
            </v:group>
            <v:group style="position:absolute;left:9184;top:9319;width:10;height:34" coordorigin="9184,9319" coordsize="10,34">
              <v:shape style="position:absolute;left:9184;top:9319;width:10;height:34" coordorigin="9184,9319" coordsize="10,34" path="m9184,9353l9194,9353,9184,9319,9184,9353xe" filled="false" stroked="true" strokeweight="0pt" strokecolor="#000000">
                <v:path arrowok="t"/>
              </v:shape>
            </v:group>
            <v:group style="position:absolute;left:9184;top:9319;width:10;height:34" coordorigin="9184,9319" coordsize="10,34">
              <v:shape style="position:absolute;left:9184;top:9319;width:10;height:34" coordorigin="9184,9319" coordsize="10,34" path="m9194,9353l9184,9319,9194,9319,9194,9353xe" filled="false" stroked="true" strokeweight="0pt" strokecolor="#000000">
                <v:path arrowok="t"/>
              </v:shape>
            </v:group>
            <v:group style="position:absolute;left:9184;top:9595;width:10;height:34" coordorigin="9184,9595" coordsize="10,34">
              <v:shape style="position:absolute;left:9184;top:9595;width:10;height:34" coordorigin="9184,9595" coordsize="10,34" path="m9184,9595l9184,9629,9194,9629,9184,9595xe" filled="true" fillcolor="#000000" stroked="false">
                <v:path arrowok="t"/>
                <v:fill type="solid"/>
              </v:shape>
              <v:shape style="position:absolute;left:9184;top:9595;width:10;height:34" coordorigin="9184,9595" coordsize="10,34" path="m9194,9595l9184,9595,9194,9629,9194,9595xe" filled="true" fillcolor="#000000" stroked="false">
                <v:path arrowok="t"/>
                <v:fill type="solid"/>
              </v:shape>
            </v:group>
            <v:group style="position:absolute;left:9184;top:9595;width:10;height:34" coordorigin="9184,9595" coordsize="10,34">
              <v:shape style="position:absolute;left:9184;top:9595;width:10;height:34" coordorigin="9184,9595" coordsize="10,34" path="m9184,9629l9194,9629,9184,9595,9184,9629xe" filled="false" stroked="true" strokeweight="0pt" strokecolor="#000000">
                <v:path arrowok="t"/>
              </v:shape>
            </v:group>
            <v:group style="position:absolute;left:9184;top:9595;width:10;height:34" coordorigin="9184,9595" coordsize="10,34">
              <v:shape style="position:absolute;left:9184;top:9595;width:10;height:34" coordorigin="9184,9595" coordsize="10,34" path="m9194,9629l9184,9595,9194,9595,9194,9629xe" filled="false" stroked="true" strokeweight="0pt" strokecolor="#000000">
                <v:path arrowok="t"/>
              </v:shape>
            </v:group>
            <v:group style="position:absolute;left:9184;top:10046;width:10;height:34" coordorigin="9184,10046" coordsize="10,34">
              <v:shape style="position:absolute;left:9184;top:10046;width:10;height:34" coordorigin="9184,10046" coordsize="10,34" path="m9184,10046l9184,10080,9194,10080,9184,10046xe" filled="true" fillcolor="#000000" stroked="false">
                <v:path arrowok="t"/>
                <v:fill type="solid"/>
              </v:shape>
              <v:shape style="position:absolute;left:9184;top:10046;width:10;height:34" coordorigin="9184,10046" coordsize="10,34" path="m9194,10046l9184,10046,9194,10080,9194,10046xe" filled="true" fillcolor="#000000" stroked="false">
                <v:path arrowok="t"/>
                <v:fill type="solid"/>
              </v:shape>
            </v:group>
            <v:group style="position:absolute;left:9184;top:10046;width:10;height:34" coordorigin="9184,10046" coordsize="10,34">
              <v:shape style="position:absolute;left:9184;top:10046;width:10;height:34" coordorigin="9184,10046" coordsize="10,34" path="m9184,10080l9194,10080,9184,10046,9184,10080xe" filled="false" stroked="true" strokeweight="0pt" strokecolor="#000000">
                <v:path arrowok="t"/>
              </v:shape>
            </v:group>
            <v:group style="position:absolute;left:9184;top:10046;width:10;height:34" coordorigin="9184,10046" coordsize="10,34">
              <v:shape style="position:absolute;left:9184;top:10046;width:10;height:34" coordorigin="9184,10046" coordsize="10,34" path="m9194,10080l9184,10046,9194,10046,9194,10080xe" filled="false" stroked="true" strokeweight="0pt" strokecolor="#000000">
                <v:path arrowok="t"/>
              </v:shape>
            </v:group>
            <v:group style="position:absolute;left:9184;top:10498;width:10;height:34" coordorigin="9184,10498" coordsize="10,34">
              <v:shape style="position:absolute;left:9184;top:10498;width:10;height:34" coordorigin="9184,10498" coordsize="10,34" path="m9184,10498l9184,10531,9194,10531,9184,10498xe" filled="true" fillcolor="#000000" stroked="false">
                <v:path arrowok="t"/>
                <v:fill type="solid"/>
              </v:shape>
              <v:shape style="position:absolute;left:9184;top:10498;width:10;height:34" coordorigin="9184,10498" coordsize="10,34" path="m9194,10498l9184,10498,9194,10531,9194,10498xe" filled="true" fillcolor="#000000" stroked="false">
                <v:path arrowok="t"/>
                <v:fill type="solid"/>
              </v:shape>
            </v:group>
            <v:group style="position:absolute;left:9184;top:10498;width:10;height:34" coordorigin="9184,10498" coordsize="10,34">
              <v:shape style="position:absolute;left:9184;top:10498;width:10;height:34" coordorigin="9184,10498" coordsize="10,34" path="m9184,10531l9194,10531,9184,10498,9184,10531xe" filled="false" stroked="true" strokeweight="0pt" strokecolor="#000000">
                <v:path arrowok="t"/>
              </v:shape>
            </v:group>
            <v:group style="position:absolute;left:9184;top:10498;width:10;height:34" coordorigin="9184,10498" coordsize="10,34">
              <v:shape style="position:absolute;left:9184;top:10498;width:10;height:34" coordorigin="9184,10498" coordsize="10,34" path="m9194,10531l9184,10498,9194,10498,9194,10531xe" filled="false" stroked="true" strokeweight="0pt" strokecolor="#000000">
                <v:path arrowok="t"/>
              </v:shape>
            </v:group>
            <v:group style="position:absolute;left:9184;top:9595;width:10;height:34" coordorigin="9184,9595" coordsize="10,34">
              <v:shape style="position:absolute;left:9184;top:9595;width:10;height:34" coordorigin="9184,9595" coordsize="10,34" path="m9183,9612l9195,9612e" filled="false" stroked="true" strokeweight="1.9pt" strokecolor="#000000">
                <v:path arrowok="t"/>
              </v:shape>
            </v:group>
            <v:group style="position:absolute;left:9184;top:10046;width:10;height:34" coordorigin="9184,10046" coordsize="10,34">
              <v:shape style="position:absolute;left:9184;top:10046;width:10;height:34" coordorigin="9184,10046" coordsize="10,34" path="m9183,10063l9195,10063e" filled="false" stroked="true" strokeweight="1.9pt" strokecolor="#000000">
                <v:path arrowok="t"/>
              </v:shape>
            </v:group>
            <v:group style="position:absolute;left:9124;top:9487;width:53;height:1037" coordorigin="9124,9487" coordsize="53,1037">
              <v:shape style="position:absolute;left:9124;top:9487;width:53;height:1037" coordorigin="9124,9487" coordsize="53,1037" path="m9124,9487l9124,10524,9126,10519,9124,9487xe" filled="true" fillcolor="#000000" stroked="false">
                <v:path arrowok="t"/>
                <v:fill type="solid"/>
              </v:shape>
              <v:shape style="position:absolute;left:9124;top:9487;width:53;height:1037" coordorigin="9124,9487" coordsize="53,1037" path="m9177,10519l9126,10519,9124,10524,9177,10519xe" filled="true" fillcolor="#000000" stroked="false">
                <v:path arrowok="t"/>
                <v:fill type="solid"/>
              </v:shape>
              <v:shape style="position:absolute;left:9124;top:9487;width:53;height:1037" coordorigin="9124,9487" coordsize="53,1037" path="m9177,10519l9124,10524,9177,10524,9177,10519xe" filled="true" fillcolor="#000000" stroked="false">
                <v:path arrowok="t"/>
                <v:fill type="solid"/>
              </v:shape>
              <v:shape style="position:absolute;left:9124;top:9487;width:53;height:1037" coordorigin="9124,9487" coordsize="53,1037" path="m9126,9487l9124,9487,9126,10519,9126,9487xe" filled="true" fillcolor="#000000" stroked="false">
                <v:path arrowok="t"/>
                <v:fill type="solid"/>
              </v:shape>
            </v:group>
            <v:group style="position:absolute;left:9124;top:10519;width:53;height:5" coordorigin="9124,10519" coordsize="53,5">
              <v:shape style="position:absolute;left:9124;top:10519;width:53;height:5" coordorigin="9124,10519" coordsize="53,5" path="m9177,10524l9177,10519,9124,10524,9177,10524xe" filled="false" stroked="true" strokeweight="0pt" strokecolor="#000000">
                <v:path arrowok="t"/>
              </v:shape>
            </v:group>
            <v:group style="position:absolute;left:9124;top:10519;width:53;height:5" coordorigin="9124,10519" coordsize="53,5">
              <v:shape style="position:absolute;left:9124;top:10519;width:53;height:5" coordorigin="9124,10519" coordsize="53,5" path="m9177,10519l9124,10524,9126,10519,9177,10519xe" filled="false" stroked="true" strokeweight="0pt" strokecolor="#000000">
                <v:path arrowok="t"/>
              </v:shape>
            </v:group>
            <v:group style="position:absolute;left:9124;top:9223;width:2;height:1301" coordorigin="9124,9223" coordsize="2,1301">
              <v:shape style="position:absolute;left:9124;top:9223;width:2;height:1301" coordorigin="9124,9223" coordsize="0,1301" path="m9124,9223l9124,10524e" filled="false" stroked="true" strokeweight=".1272pt" strokecolor="#000000">
                <v:path arrowok="t"/>
              </v:shape>
            </v:group>
            <v:group style="position:absolute;left:7031;top:8582;width:2096;height:1100" coordorigin="7031,8582" coordsize="2096,1100">
              <v:shape style="position:absolute;left:7031;top:8582;width:2096;height:1100" coordorigin="7031,8582" coordsize="2096,1100" path="m9124,9226l9124,9682,9126,9682,9124,9226xe" filled="true" fillcolor="#000000" stroked="false">
                <v:path arrowok="t"/>
                <v:fill type="solid"/>
              </v:shape>
              <v:shape style="position:absolute;left:7031;top:8582;width:2096;height:1100" coordorigin="7031,8582" coordsize="2096,1100" path="m9126,9223l9124,9226,9126,9682,9126,9223xe" filled="true" fillcolor="#000000" stroked="false">
                <v:path arrowok="t"/>
                <v:fill type="solid"/>
              </v:shape>
              <v:shape style="position:absolute;left:7031;top:8582;width:2096;height:1100" coordorigin="7031,8582" coordsize="2096,1100" path="m7031,8587l9124,9226,9126,9223,7031,8587xe" filled="true" fillcolor="#000000" stroked="false">
                <v:path arrowok="t"/>
                <v:fill type="solid"/>
              </v:shape>
              <v:shape style="position:absolute;left:7031;top:8582;width:2096;height:1100" coordorigin="7031,8582" coordsize="2096,1100" path="m7031,8582l7031,8587,9126,9223,7031,8582xe" filled="true" fillcolor="#000000" stroked="false">
                <v:path arrowok="t"/>
                <v:fill type="solid"/>
              </v:shape>
            </v:group>
            <v:group style="position:absolute;left:7031;top:8587;width:2096;height:639" coordorigin="7031,8587" coordsize="2096,639">
              <v:shape style="position:absolute;left:7031;top:8587;width:2096;height:639" coordorigin="7031,8587" coordsize="2096,639" path="m9124,9226l9126,9223,7031,8587,9124,9226xe" filled="false" stroked="true" strokeweight="0pt" strokecolor="#000000">
                <v:path arrowok="t"/>
              </v:shape>
            </v:group>
            <v:group style="position:absolute;left:7031;top:8582;width:2096;height:641" coordorigin="7031,8582" coordsize="2096,641">
              <v:shape style="position:absolute;left:7031;top:8582;width:2096;height:641" coordorigin="7031,8582" coordsize="2096,641" path="m9126,9223l7031,8587,7031,8582,9126,9223xe" filled="false" stroked="true" strokeweight="0pt" strokecolor="#000000">
                <v:path arrowok="t"/>
              </v:shape>
            </v:group>
            <v:group style="position:absolute;left:6762;top:8585;width:545;height:84" coordorigin="6762,8585" coordsize="545,84">
              <v:shape style="position:absolute;left:6762;top:8585;width:545;height:84" coordorigin="6762,8585" coordsize="545,84" path="m7307,8669l7031,8585,6762,8666e" filled="false" stroked="true" strokeweight=".12pt" strokecolor="#000000">
                <v:path arrowok="t"/>
              </v:shape>
            </v:group>
            <v:group style="position:absolute;left:6050;top:8582;width:982;height:1942" coordorigin="6050,8582" coordsize="982,1942">
              <v:shape style="position:absolute;left:6050;top:8582;width:982;height:1942" coordorigin="6050,8582" coordsize="982,1942" path="m6100,10522l6050,10522,6050,10524,6100,10522xe" filled="true" fillcolor="#000000" stroked="false">
                <v:path arrowok="t"/>
                <v:fill type="solid"/>
              </v:shape>
              <v:shape style="position:absolute;left:6050;top:8582;width:982;height:1942" coordorigin="6050,8582" coordsize="982,1942" path="m6100,10522l6050,10524,6105,10524,6100,10522xe" filled="true" fillcolor="#000000" stroked="false">
                <v:path arrowok="t"/>
                <v:fill type="solid"/>
              </v:shape>
              <v:shape style="position:absolute;left:6050;top:8582;width:982;height:1942" coordorigin="6050,8582" coordsize="982,1942" path="m6100,9487l6100,10522,6105,10524,6100,9487xe" filled="true" fillcolor="#000000" stroked="false">
                <v:path arrowok="t"/>
                <v:fill type="solid"/>
              </v:shape>
              <v:shape style="position:absolute;left:6050;top:8582;width:982;height:1942" coordorigin="6050,8582" coordsize="982,1942" path="m6100,8868l6100,9487,6105,10524,6105,9487,6100,8868xe" filled="true" fillcolor="#000000" stroked="false">
                <v:path arrowok="t"/>
                <v:fill type="solid"/>
              </v:shape>
              <v:shape style="position:absolute;left:6050;top:8582;width:982;height:1942" coordorigin="6050,8582" coordsize="982,1942" path="m6100,8868l6105,9487,6105,8870,6100,8868xe" filled="true" fillcolor="#000000" stroked="false">
                <v:path arrowok="t"/>
                <v:fill type="solid"/>
              </v:shape>
              <v:shape style="position:absolute;left:6050;top:8582;width:982;height:1942" coordorigin="6050,8582" coordsize="982,1942" path="m7031,8582l6100,8868,6105,8870,7031,8582xe" filled="true" fillcolor="#000000" stroked="false">
                <v:path arrowok="t"/>
                <v:fill type="solid"/>
              </v:shape>
              <v:shape style="position:absolute;left:6050;top:8582;width:982;height:1942" coordorigin="6050,8582" coordsize="982,1942" path="m7031,8582l6105,8870,7031,8587,7031,8582xe" filled="true" fillcolor="#000000" stroked="false">
                <v:path arrowok="t"/>
                <v:fill type="solid"/>
              </v:shape>
            </v:group>
            <v:group style="position:absolute;left:6105;top:8582;width:927;height:288" coordorigin="6105,8582" coordsize="927,288">
              <v:shape style="position:absolute;left:6105;top:8582;width:927;height:288" coordorigin="6105,8582" coordsize="927,288" path="m7031,8587l7031,8582,6105,8870,7031,8587xe" filled="false" stroked="true" strokeweight="0pt" strokecolor="#000000">
                <v:path arrowok="t"/>
              </v:shape>
            </v:group>
            <v:group style="position:absolute;left:6100;top:8582;width:932;height:288" coordorigin="6100,8582" coordsize="932,288">
              <v:shape style="position:absolute;left:6100;top:8582;width:932;height:288" coordorigin="6100,8582" coordsize="932,288" path="m7031,8582l6105,8870,6100,8868,7031,8582xe" filled="false" stroked="true" strokeweight="0pt" strokecolor="#000000">
                <v:path arrowok="t"/>
              </v:shape>
            </v:group>
            <v:group style="position:absolute;left:6100;top:8868;width:5;height:620" coordorigin="6100,8868" coordsize="5,620">
              <v:shape style="position:absolute;left:6100;top:8868;width:5;height:620" coordorigin="6100,8868" coordsize="5,620" path="m6105,8870l6100,8868,6105,9487,6105,8870xe" filled="false" stroked="true" strokeweight="0pt" strokecolor="#000000">
                <v:path arrowok="t"/>
              </v:shape>
            </v:group>
            <v:group style="position:absolute;left:6100;top:8868;width:5;height:620" coordorigin="6100,8868" coordsize="5,620">
              <v:shape style="position:absolute;left:6100;top:8868;width:5;height:620" coordorigin="6100,8868" coordsize="5,620" path="m6100,8868l6105,9487,6100,9487,6100,8868xe" filled="false" stroked="true" strokeweight="0pt" strokecolor="#000000">
                <v:path arrowok="t"/>
              </v:shape>
            </v:group>
            <v:group style="position:absolute;left:6100;top:9487;width:5;height:1037" coordorigin="6100,9487" coordsize="5,1037">
              <v:shape style="position:absolute;left:6100;top:9487;width:5;height:1037" coordorigin="6100,9487" coordsize="5,1037" path="m6105,9487l6100,9487,6105,10524,6105,9487xe" filled="false" stroked="true" strokeweight="0pt" strokecolor="#000000">
                <v:path arrowok="t"/>
              </v:shape>
            </v:group>
            <v:group style="position:absolute;left:6100;top:9487;width:5;height:1037" coordorigin="6100,9487" coordsize="5,1037">
              <v:shape style="position:absolute;left:6100;top:9487;width:5;height:1037" coordorigin="6100,9487" coordsize="5,1037" path="m6100,9487l6105,10524,6100,10522,6100,9487xe" filled="false" stroked="true" strokeweight="0pt" strokecolor="#000000">
                <v:path arrowok="t"/>
              </v:shape>
            </v:group>
            <v:group style="position:absolute;left:6050;top:10522;width:56;height:3" coordorigin="6050,10522" coordsize="56,3">
              <v:shape style="position:absolute;left:6050;top:10522;width:56;height:3" coordorigin="6050,10522" coordsize="56,3" path="m6105,10524l6100,10522,6050,10524,6105,10524xe" filled="false" stroked="true" strokeweight="0pt" strokecolor="#000000">
                <v:path arrowok="t"/>
              </v:shape>
            </v:group>
            <v:group style="position:absolute;left:6050;top:10522;width:51;height:3" coordorigin="6050,10522" coordsize="51,3">
              <v:shape style="position:absolute;left:6050;top:10522;width:51;height:3" coordorigin="6050,10522" coordsize="51,3" path="m6100,10522l6050,10524,6050,10522,6100,10522xe" filled="false" stroked="true" strokeweight="0pt" strokecolor="#000000">
                <v:path arrowok="t"/>
              </v:shape>
            </v:group>
            <v:group style="position:absolute;left:9184;top:10498;width:10;height:34" coordorigin="9184,10498" coordsize="10,34">
              <v:shape style="position:absolute;left:9184;top:10498;width:10;height:34" coordorigin="9184,10498" coordsize="10,34" path="m9183,10514l9195,10514e" filled="false" stroked="true" strokeweight="1.9pt" strokecolor="#000000">
                <v:path arrowok="t"/>
              </v:shape>
            </v:group>
            <v:group style="position:absolute;left:6102;top:8585;width:3022;height:641" coordorigin="6102,8585" coordsize="3022,641">
              <v:shape style="position:absolute;left:6102;top:8585;width:3022;height:641" coordorigin="6102,8585" coordsize="3022,641" path="m9124,9226l7307,8669,7031,8585,6762,8666,6102,8870e" filled="false" stroked="true" strokeweight=".12pt" strokecolor="#000000">
                <v:path arrowok="t"/>
              </v:shape>
            </v:group>
            <v:group style="position:absolute;left:6102;top:8923;width:2;height:1599" coordorigin="6102,8923" coordsize="2,1599">
              <v:shape style="position:absolute;left:6102;top:8923;width:2;height:1599" coordorigin="6102,8923" coordsize="0,1599" path="m6102,8923l6102,9487,6102,10522e" filled="false" stroked="true" strokeweight=".12pt" strokecolor="#000000">
                <v:path arrowok="t"/>
              </v:shape>
            </v:group>
            <v:group style="position:absolute;left:6102;top:8597;width:3022;height:641" coordorigin="6102,8597" coordsize="3022,641">
              <v:shape style="position:absolute;left:6102;top:8597;width:3022;height:641" coordorigin="6102,8597" coordsize="3022,641" path="m9124,9238l7307,8681,7031,8597,6762,8678,6719,8693,6102,8880e" filled="false" stroked="true" strokeweight=".12pt" strokecolor="#000000">
                <v:path arrowok="t"/>
              </v:shape>
            </v:group>
            <v:group style="position:absolute;left:6114;top:8866;width:2;height:2" coordorigin="6114,8866" coordsize="2,2">
              <v:shape style="position:absolute;left:6114;top:8866;width:2;height:2" coordorigin="6114,8866" coordsize="0,0" path="m6114,8866l6114,8866e" filled="false" stroked="true" strokeweight=".12pt" strokecolor="#000000">
                <v:path arrowok="t"/>
              </v:shape>
            </v:group>
            <v:group style="position:absolute;left:6112;top:8878;width:3;height:1644" coordorigin="6112,8878" coordsize="3,1644">
              <v:shape style="position:absolute;left:6112;top:8878;width:3;height:1644" coordorigin="6112,8878" coordsize="3,1644" path="m6114,8878l6114,9487,6112,10522e" filled="false" stroked="true" strokeweight=".12pt" strokecolor="#000000">
                <v:path arrowok="t"/>
              </v:shape>
            </v:group>
            <v:group style="position:absolute;left:6006;top:8774;width:3;height:17" coordorigin="6006,8774" coordsize="3,17">
              <v:shape style="position:absolute;left:6006;top:8774;width:3;height:17" coordorigin="6006,8774" coordsize="3,17" path="m6006,8791l6009,8774e" filled="false" stroked="true" strokeweight=".12pt" strokecolor="#000000">
                <v:path arrowok="t"/>
              </v:shape>
            </v:group>
            <v:group style="position:absolute;left:6038;top:8750;width:106;height:46" coordorigin="6038,8750" coordsize="106,46">
              <v:shape style="position:absolute;left:6038;top:8750;width:106;height:46" coordorigin="6038,8750" coordsize="106,46" path="m6038,8782l6042,8796,6143,8765,6138,8750,6038,8782,6143,8765,6042,8796,6138,8750e" filled="false" stroked="true" strokeweight=".12pt" strokecolor="#000000">
                <v:path arrowok="t"/>
              </v:shape>
            </v:group>
            <v:group style="position:absolute;left:6462;top:8621;width:104;height:46" coordorigin="6462,8621" coordsize="104,46">
              <v:shape style="position:absolute;left:6462;top:8621;width:104;height:46" coordorigin="6462,8621" coordsize="104,46" path="m6462,8652l6465,8666,6566,8635,6563,8621,6462,8652,6566,8635,6465,8666,6563,8621e" filled="false" stroked="true" strokeweight=".12pt" strokecolor="#000000">
                <v:path arrowok="t"/>
              </v:shape>
            </v:group>
            <v:group style="position:absolute;left:6926;top:8479;width:106;height:46" coordorigin="6926,8479" coordsize="106,46">
              <v:shape style="position:absolute;left:6926;top:8479;width:106;height:46" coordorigin="6926,8479" coordsize="106,46" path="m6926,8510l6930,8525,7031,8494,7026,8479,6926,8510,7031,8494,6930,8525,7026,8479e" filled="false" stroked="true" strokeweight=".12pt" strokecolor="#000000">
                <v:path arrowok="t"/>
              </v:shape>
            </v:group>
            <v:group style="position:absolute;left:7386;top:8587;width:106;height:46" coordorigin="7386,8587" coordsize="106,46">
              <v:shape style="position:absolute;left:7386;top:8587;width:106;height:46" coordorigin="7386,8587" coordsize="106,46" path="m7492,8618l7487,8633,7386,8602,7391,8587,7492,8618,7386,8602,7487,8633,7391,8587e" filled="false" stroked="true" strokeweight=".12pt" strokecolor="#000000">
                <v:path arrowok="t"/>
              </v:shape>
            </v:group>
            <v:group style="position:absolute;left:7818;top:8719;width:106;height:46" coordorigin="7818,8719" coordsize="106,46">
              <v:shape style="position:absolute;left:7818;top:8719;width:106;height:46" coordorigin="7818,8719" coordsize="106,46" path="m7924,8750l7919,8765,7818,8734,7823,8719,7924,8750,7818,8734,7919,8765,7823,8719e" filled="false" stroked="true" strokeweight=".12pt" strokecolor="#000000">
                <v:path arrowok="t"/>
              </v:shape>
            </v:group>
            <v:group style="position:absolute;left:8250;top:8851;width:104;height:46" coordorigin="8250,8851" coordsize="104,46">
              <v:shape style="position:absolute;left:8250;top:8851;width:104;height:46" coordorigin="8250,8851" coordsize="104,46" path="m8354,8882l8349,8897,8250,8866,8253,8851,8354,8882,8250,8866,8349,8897,8253,8851e" filled="false" stroked="true" strokeweight=".12pt" strokecolor="#000000">
                <v:path arrowok="t"/>
              </v:shape>
            </v:group>
            <v:group style="position:absolute;left:8680;top:8983;width:106;height:46" coordorigin="8680,8983" coordsize="106,46">
              <v:shape style="position:absolute;left:8680;top:8983;width:106;height:46" coordorigin="8680,8983" coordsize="106,46" path="m8786,9014l8781,9029,8680,8998,8685,8983,8786,9014,8680,8998,8781,9029,8685,8983e" filled="false" stroked="true" strokeweight=".12pt" strokecolor="#000000">
                <v:path arrowok="t"/>
              </v:shape>
            </v:group>
            <v:group style="position:absolute;left:9083;top:9106;width:106;height:46" coordorigin="9083,9106" coordsize="106,46">
              <v:shape style="position:absolute;left:9083;top:9106;width:106;height:46" coordorigin="9083,9106" coordsize="106,46" path="m9189,9137l9184,9151,9083,9120,9088,9106,9189,9137,9083,9120,9184,9151,9088,9106e" filled="false" stroked="true" strokeweight=".12pt" strokecolor="#000000">
                <v:path arrowok="t"/>
              </v:shape>
            </v:group>
            <v:group style="position:absolute;left:7031;top:8479;width:106;height:46" coordorigin="7031,8479" coordsize="106,46">
              <v:shape style="position:absolute;left:7031;top:8479;width:106;height:46" coordorigin="7031,8479" coordsize="106,46" path="m7137,8510l7132,8525,7031,8494,7036,8479,7137,8510,7031,8494,7132,8525,7036,8479e" filled="false" stroked="true" strokeweight=".12pt" strokecolor="#000000">
                <v:path arrowok="t"/>
              </v:shape>
            </v:group>
            <v:group style="position:absolute;left:6717;top:8681;width:2;height:2" coordorigin="6717,8681" coordsize="2,2">
              <v:shape style="position:absolute;left:6717;top:8681;width:2;height:2" coordorigin="6717,8681" coordsize="0,0" path="m6717,8681l6717,8681e" filled="false" stroked="true" strokeweight=".12pt" strokecolor="#000000">
                <v:path arrowok="t"/>
              </v:shape>
            </v:group>
            <v:group style="position:absolute;left:9124;top:9595;width:53;height:34" coordorigin="9124,9595" coordsize="53,34">
              <v:shape style="position:absolute;left:9124;top:9595;width:53;height:34" coordorigin="9124,9595" coordsize="53,34" path="m9124,9595l9177,9595,9177,9629,9124,9629,9124,9595,9177,9629,9124,9629,9177,9595e" filled="false" stroked="true" strokeweight=".12pt" strokecolor="#000000">
                <v:path arrowok="t"/>
              </v:shape>
            </v:group>
            <v:group style="position:absolute;left:9124;top:9226;width:53;height:34" coordorigin="9124,9226" coordsize="53,34">
              <v:shape style="position:absolute;left:9124;top:9226;width:53;height:34" coordorigin="9124,9226" coordsize="53,34" path="m9124,9226l9177,9226,9177,9259,9124,9259,9124,9226,9177,9259,9124,9259,9177,9226e" filled="false" stroked="true" strokeweight=".12pt" strokecolor="#000000">
                <v:path arrowok="t"/>
              </v:shape>
            </v:group>
            <v:group style="position:absolute;left:6050;top:10046;width:53;height:34" coordorigin="6050,10046" coordsize="53,34">
              <v:shape style="position:absolute;left:6050;top:10046;width:53;height:34" coordorigin="6050,10046" coordsize="53,34" path="m6050,10046l6102,10046,6102,10080,6050,10080,6050,10046,6102,10080,6050,10080,6102,10046e" filled="false" stroked="true" strokeweight=".12pt" strokecolor="#000000">
                <v:path arrowok="t"/>
              </v:shape>
            </v:group>
            <v:group style="position:absolute;left:6050;top:9595;width:53;height:34" coordorigin="6050,9595" coordsize="53,34">
              <v:shape style="position:absolute;left:6050;top:9595;width:53;height:34" coordorigin="6050,9595" coordsize="53,34" path="m6050,9595l6102,9595,6102,9629,6050,9629,6050,9595,6102,9629,6050,9629,6102,9595e" filled="false" stroked="true" strokeweight=".12pt" strokecolor="#000000">
                <v:path arrowok="t"/>
              </v:shape>
            </v:group>
            <v:group style="position:absolute;left:6050;top:9170;width:53;height:34" coordorigin="6050,9170" coordsize="53,34">
              <v:shape style="position:absolute;left:6050;top:9170;width:53;height:34" coordorigin="6050,9170" coordsize="53,34" path="m6050,9170l6102,9170,6102,9204,6050,9204,6050,9170,6102,9204,6050,9204,6102,9170e" filled="false" stroked="true" strokeweight=".12pt" strokecolor="#000000">
                <v:path arrowok="t"/>
              </v:shape>
            </v:group>
            <v:group style="position:absolute;left:6076;top:10507;width:2;height:2" coordorigin="6076,10507" coordsize="2,2">
              <v:shape style="position:absolute;left:6076;top:10507;width:2;height:2" coordorigin="6076,10507" coordsize="0,0" path="m6076,10507l6076,10507e" filled="false" stroked="true" strokeweight=".12pt" strokecolor="#000000">
                <v:path arrowok="t"/>
              </v:shape>
            </v:group>
            <v:group style="position:absolute;left:6102;top:10522;width:3022;height:2" coordorigin="6102,10522" coordsize="3022,2">
              <v:shape style="position:absolute;left:6102;top:10522;width:3022;height:2" coordorigin="6102,10522" coordsize="3022,0" path="m6102,10522l9124,10522e" filled="false" stroked="true" strokeweight=".12pt" strokecolor="#000000">
                <v:path arrowok="t"/>
              </v:shape>
            </v:group>
            <v:group style="position:absolute;left:6112;top:10517;width:3003;height:2" coordorigin="6112,10517" coordsize="3003,2">
              <v:shape style="position:absolute;left:6112;top:10517;width:3003;height:2" coordorigin="6112,10517" coordsize="3003,0" path="m6112,10517l9114,10517e" filled="false" stroked="true" strokeweight=".12pt" strokecolor="#000000">
                <v:path arrowok="t"/>
              </v:shape>
              <v:shape style="position:absolute;left:5535;top:8528;width:3679;height:1990" type="#_x0000_t75" stroked="false">
                <v:imagedata r:id="rId46" o:title=""/>
              </v:shape>
            </v:group>
            <v:group style="position:absolute;left:3009;top:9228;width:2;height:756" coordorigin="3009,9228" coordsize="2,756">
              <v:shape style="position:absolute;left:3009;top:9228;width:2;height:756" coordorigin="3009,9228" coordsize="0,756" path="m3009,9984l3009,9228e" filled="false" stroked="true" strokeweight=".12pt" strokecolor="#000000">
                <v:path arrowok="t"/>
              </v:shape>
            </v:group>
            <v:group style="position:absolute;left:3081;top:9204;width:2;height:780" coordorigin="3081,9204" coordsize="2,780">
              <v:shape style="position:absolute;left:3081;top:9204;width:2;height:780" coordorigin="3081,9204" coordsize="0,780" path="m3081,9984l3081,9204e" filled="false" stroked="true" strokeweight=".12pt" strokecolor="#000000">
                <v:path arrowok="t"/>
              </v:shape>
            </v:group>
            <v:group style="position:absolute;left:3150;top:9182;width:2;height:651" coordorigin="3150,9182" coordsize="2,651">
              <v:shape style="position:absolute;left:3150;top:9182;width:2;height:651" coordorigin="3150,9182" coordsize="0,651" path="m3150,9833l3150,9182e" filled="false" stroked="true" strokeweight=".12pt" strokecolor="#000000">
                <v:path arrowok="t"/>
              </v:shape>
            </v:group>
            <v:group style="position:absolute;left:3222;top:9161;width:2;height:672" coordorigin="3222,9161" coordsize="2,672">
              <v:shape style="position:absolute;left:3222;top:9161;width:2;height:672" coordorigin="3222,9161" coordsize="0,672" path="m3222,9833l3222,9161e" filled="false" stroked="true" strokeweight=".12pt" strokecolor="#000000">
                <v:path arrowok="t"/>
              </v:shape>
            </v:group>
            <v:group style="position:absolute;left:3294;top:9139;width:2;height:694" coordorigin="3294,9139" coordsize="2,694">
              <v:shape style="position:absolute;left:3294;top:9139;width:2;height:694" coordorigin="3294,9139" coordsize="0,694" path="m3294,9833l3294,9139e" filled="false" stroked="true" strokeweight=".12pt" strokecolor="#000000">
                <v:path arrowok="t"/>
              </v:shape>
            </v:group>
            <v:group style="position:absolute;left:3366;top:9118;width:2;height:716" coordorigin="3366,9118" coordsize="2,716">
              <v:shape style="position:absolute;left:3366;top:9118;width:2;height:716" coordorigin="3366,9118" coordsize="0,716" path="m3366,9833l3366,9118e" filled="false" stroked="true" strokeweight=".12pt" strokecolor="#000000">
                <v:path arrowok="t"/>
              </v:shape>
            </v:group>
            <v:group style="position:absolute;left:3438;top:9096;width:2;height:737" coordorigin="3438,9096" coordsize="2,737">
              <v:shape style="position:absolute;left:3438;top:9096;width:2;height:737" coordorigin="3438,9096" coordsize="0,737" path="m3438,9833l3438,9096e" filled="false" stroked="true" strokeweight=".12pt" strokecolor="#000000">
                <v:path arrowok="t"/>
              </v:shape>
            </v:group>
            <v:group style="position:absolute;left:3510;top:9074;width:2;height:759" coordorigin="3510,9074" coordsize="2,759">
              <v:shape style="position:absolute;left:3510;top:9074;width:2;height:759" coordorigin="3510,9074" coordsize="0,759" path="m3510,9833l3510,9074e" filled="false" stroked="true" strokeweight=".12pt" strokecolor="#000000">
                <v:path arrowok="t"/>
              </v:shape>
            </v:group>
            <v:group style="position:absolute;left:3652;top:9031;width:2;height:802" coordorigin="3652,9031" coordsize="2,802">
              <v:shape style="position:absolute;left:3652;top:9031;width:2;height:802" coordorigin="3652,9031" coordsize="0,802" path="m3652,9833l3652,9031e" filled="false" stroked="true" strokeweight=".12pt" strokecolor="#000000">
                <v:path arrowok="t"/>
              </v:shape>
            </v:group>
            <v:group style="position:absolute;left:3724;top:9010;width:2;height:824" coordorigin="3724,9010" coordsize="2,824">
              <v:shape style="position:absolute;left:3724;top:9010;width:2;height:824" coordorigin="3724,9010" coordsize="0,824" path="m3724,9833l3724,9010e" filled="false" stroked="true" strokeweight=".12pt" strokecolor="#000000">
                <v:path arrowok="t"/>
              </v:shape>
            </v:group>
            <v:group style="position:absolute;left:3868;top:8966;width:2;height:867" coordorigin="3868,8966" coordsize="2,867">
              <v:shape style="position:absolute;left:3868;top:8966;width:2;height:867" coordorigin="3868,8966" coordsize="0,867" path="m3868,9833l3868,8966e" filled="false" stroked="true" strokeweight=".12pt" strokecolor="#000000">
                <v:path arrowok="t"/>
              </v:shape>
            </v:group>
            <v:group style="position:absolute;left:3940;top:8945;width:2;height:888" coordorigin="3940,8945" coordsize="2,888">
              <v:shape style="position:absolute;left:3940;top:8945;width:2;height:888" coordorigin="3940,8945" coordsize="0,888" path="m3940,9833l3940,8945e" filled="false" stroked="true" strokeweight=".12pt" strokecolor="#000000">
                <v:path arrowok="t"/>
              </v:shape>
            </v:group>
            <v:group style="position:absolute;left:4012;top:8923;width:2;height:910" coordorigin="4012,8923" coordsize="2,910">
              <v:shape style="position:absolute;left:4012;top:8923;width:2;height:910" coordorigin="4012,8923" coordsize="0,910" path="m4012,9833l4012,8923e" filled="false" stroked="true" strokeweight=".12pt" strokecolor="#000000">
                <v:path arrowok="t"/>
              </v:shape>
            </v:group>
            <v:group style="position:absolute;left:4082;top:8902;width:2;height:932" coordorigin="4082,8902" coordsize="2,932">
              <v:shape style="position:absolute;left:4082;top:8902;width:2;height:932" coordorigin="4082,8902" coordsize="0,932" path="m4082,9833l4082,8902e" filled="false" stroked="true" strokeweight=".12pt" strokecolor="#000000">
                <v:path arrowok="t"/>
              </v:shape>
            </v:group>
            <v:group style="position:absolute;left:4154;top:8880;width:2;height:953" coordorigin="4154,8880" coordsize="2,953">
              <v:shape style="position:absolute;left:4154;top:8880;width:2;height:953" coordorigin="4154,8880" coordsize="0,953" path="m4154,9833l4154,8880e" filled="false" stroked="true" strokeweight=".12pt" strokecolor="#000000">
                <v:path arrowok="t"/>
              </v:shape>
            </v:group>
            <v:group style="position:absolute;left:4226;top:8858;width:2;height:975" coordorigin="4226,8858" coordsize="2,975">
              <v:shape style="position:absolute;left:4226;top:8858;width:2;height:975" coordorigin="4226,8858" coordsize="0,975" path="m4226,9833l4226,8858e" filled="false" stroked="true" strokeweight=".12pt" strokecolor="#000000">
                <v:path arrowok="t"/>
              </v:shape>
            </v:group>
            <v:group style="position:absolute;left:4298;top:8837;width:2;height:1148" coordorigin="4298,8837" coordsize="2,1148">
              <v:shape style="position:absolute;left:4298;top:8837;width:2;height:1148" coordorigin="4298,8837" coordsize="0,1148" path="m4298,9984l4298,8837e" filled="false" stroked="true" strokeweight=".12pt" strokecolor="#000000">
                <v:path arrowok="t"/>
              </v:shape>
            </v:group>
            <v:group style="position:absolute;left:4370;top:8815;width:2;height:1169" coordorigin="4370,8815" coordsize="2,1169">
              <v:shape style="position:absolute;left:4370;top:8815;width:2;height:1169" coordorigin="4370,8815" coordsize="0,1169" path="m4370,9984l4370,8815e" filled="false" stroked="true" strokeweight=".12pt" strokecolor="#000000">
                <v:path arrowok="t"/>
              </v:shape>
            </v:group>
            <v:group style="position:absolute;left:4442;top:8791;width:2;height:1719" coordorigin="4442,8791" coordsize="2,1719">
              <v:shape style="position:absolute;left:4442;top:8791;width:2;height:1719" coordorigin="4442,8791" coordsize="0,1719" path="m4442,10510l4442,8791e" filled="false" stroked="true" strokeweight=".12pt" strokecolor="#000000">
                <v:path arrowok="t"/>
              </v:shape>
            </v:group>
            <v:group style="position:absolute;left:4511;top:8770;width:2;height:1740" coordorigin="4511,8770" coordsize="2,1740">
              <v:shape style="position:absolute;left:4511;top:8770;width:2;height:1740" coordorigin="4511,8770" coordsize="0,1740" path="m4511,10510l4511,8770e" filled="false" stroked="true" strokeweight=".12pt" strokecolor="#000000">
                <v:path arrowok="t"/>
              </v:shape>
            </v:group>
            <v:group style="position:absolute;left:4583;top:8748;width:2;height:320" coordorigin="4583,8748" coordsize="2,320">
              <v:shape style="position:absolute;left:4583;top:8748;width:2;height:320" coordorigin="4583,8748" coordsize="0,320" path="m4583,9067l4583,8748e" filled="false" stroked="true" strokeweight=".12pt" strokecolor="#000000">
                <v:path arrowok="t"/>
              </v:shape>
            </v:group>
            <v:group style="position:absolute;left:4655;top:8726;width:2;height:341" coordorigin="4655,8726" coordsize="2,341">
              <v:shape style="position:absolute;left:4655;top:8726;width:2;height:341" coordorigin="4655,8726" coordsize="0,341" path="m4655,9067l4655,8726e" filled="false" stroked="true" strokeweight=".12pt" strokecolor="#000000">
                <v:path arrowok="t"/>
              </v:shape>
            </v:group>
            <v:group style="position:absolute;left:4727;top:8705;width:2;height:363" coordorigin="4727,8705" coordsize="2,363">
              <v:shape style="position:absolute;left:4727;top:8705;width:2;height:363" coordorigin="4727,8705" coordsize="0,363" path="m4727,9067l4727,8705e" filled="false" stroked="true" strokeweight=".12pt" strokecolor="#000000">
                <v:path arrowok="t"/>
              </v:shape>
            </v:group>
            <v:group style="position:absolute;left:4799;top:8683;width:2;height:384" coordorigin="4799,8683" coordsize="2,384">
              <v:shape style="position:absolute;left:4799;top:8683;width:2;height:384" coordorigin="4799,8683" coordsize="0,384" path="m4799,8683l4799,9067e" filled="false" stroked="true" strokeweight=".12pt" strokecolor="#000000">
                <v:path arrowok="t"/>
              </v:shape>
            </v:group>
            <v:group style="position:absolute;left:4799;top:8683;width:2;height:2" coordorigin="4799,8683" coordsize="2,2">
              <v:shape style="position:absolute;left:4799;top:8683;width:2;height:2" coordorigin="4799,8683" coordsize="0,0" path="m4799,8683l4799,8683e" filled="false" stroked="true" strokeweight=".12pt" strokecolor="#000000">
                <v:path arrowok="t"/>
              </v:shape>
            </v:group>
            <v:group style="position:absolute;left:4871;top:8657;width:2;height:411" coordorigin="4871,8657" coordsize="2,411">
              <v:shape style="position:absolute;left:4871;top:8657;width:2;height:411" coordorigin="4871,8657" coordsize="0,411" path="m4871,8657l4871,9067e" filled="false" stroked="true" strokeweight=".12pt" strokecolor="#000000">
                <v:path arrowok="t"/>
              </v:shape>
            </v:group>
            <v:group style="position:absolute;left:4871;top:8657;width:2;height:2" coordorigin="4871,8657" coordsize="2,2">
              <v:shape style="position:absolute;left:4871;top:8657;width:2;height:2" coordorigin="4871,8657" coordsize="0,0" path="m4871,8657l4871,8657e" filled="false" stroked="true" strokeweight=".12pt" strokecolor="#000000">
                <v:path arrowok="t"/>
              </v:shape>
            </v:group>
            <v:group style="position:absolute;left:4941;top:8630;width:2;height:437" coordorigin="4941,8630" coordsize="2,437">
              <v:shape style="position:absolute;left:4941;top:8630;width:2;height:437" coordorigin="4941,8630" coordsize="0,437" path="m4941,8630l4941,9067e" filled="false" stroked="true" strokeweight=".12pt" strokecolor="#000000">
                <v:path arrowok="t"/>
              </v:shape>
            </v:group>
            <v:group style="position:absolute;left:4941;top:8630;width:2;height:2" coordorigin="4941,8630" coordsize="2,2">
              <v:shape style="position:absolute;left:4941;top:8630;width:2;height:2" coordorigin="4941,8630" coordsize="0,0" path="m4941,8630l4941,8630e" filled="false" stroked="true" strokeweight=".12pt" strokecolor="#000000">
                <v:path arrowok="t"/>
              </v:shape>
            </v:group>
            <v:group style="position:absolute;left:5013;top:8606;width:2;height:461" coordorigin="5013,8606" coordsize="2,461">
              <v:shape style="position:absolute;left:5013;top:8606;width:2;height:461" coordorigin="5013,8606" coordsize="0,461" path="m5013,8606l5013,9067e" filled="false" stroked="true" strokeweight=".12pt" strokecolor="#000000">
                <v:path arrowok="t"/>
              </v:shape>
            </v:group>
            <v:group style="position:absolute;left:5013;top:8606;width:2;height:2" coordorigin="5013,8606" coordsize="2,2">
              <v:shape style="position:absolute;left:5013;top:8606;width:2;height:2" coordorigin="5013,8606" coordsize="0,0" path="m5013,8606l5013,8606e" filled="false" stroked="true" strokeweight=".12pt" strokecolor="#000000">
                <v:path arrowok="t"/>
              </v:shape>
            </v:group>
            <v:group style="position:absolute;left:5085;top:8592;width:2;height:476" coordorigin="5085,8592" coordsize="2,476">
              <v:shape style="position:absolute;left:5085;top:8592;width:2;height:476" coordorigin="5085,8592" coordsize="0,476" path="m5085,9067l5085,8592e" filled="false" stroked="true" strokeweight=".12pt" strokecolor="#000000">
                <v:path arrowok="t"/>
              </v:shape>
            </v:group>
            <v:group style="position:absolute;left:5157;top:8618;width:2;height:2" coordorigin="5157,8618" coordsize="2,2">
              <v:shape style="position:absolute;left:5157;top:8618;width:2;height:2" coordorigin="5157,8618" coordsize="0,0" path="m5157,8618l5157,8618e" filled="false" stroked="true" strokeweight=".12pt" strokecolor="#000000">
                <v:path arrowok="t"/>
              </v:shape>
            </v:group>
            <v:group style="position:absolute;left:5157;top:8621;width:2;height:447" coordorigin="5157,8621" coordsize="2,447">
              <v:shape style="position:absolute;left:5157;top:8621;width:2;height:447" coordorigin="5157,8621" coordsize="0,447" path="m5157,9067l5157,8621e" filled="false" stroked="true" strokeweight=".12pt" strokecolor="#000000">
                <v:path arrowok="t"/>
              </v:shape>
            </v:group>
            <v:group style="position:absolute;left:5229;top:8642;width:2;height:2" coordorigin="5229,8642" coordsize="2,2">
              <v:shape style="position:absolute;left:5229;top:8642;width:2;height:2" coordorigin="5229,8642" coordsize="0,0" path="m5229,8642l5229,8642e" filled="false" stroked="true" strokeweight=".12pt" strokecolor="#000000">
                <v:path arrowok="t"/>
              </v:shape>
            </v:group>
            <v:group style="position:absolute;left:5301;top:8669;width:2;height:2" coordorigin="5301,8669" coordsize="2,2">
              <v:shape style="position:absolute;left:5301;top:8669;width:2;height:2" coordorigin="5301,8669" coordsize="0,0" path="m5301,8669l5301,8669e" filled="false" stroked="true" strokeweight=".12pt" strokecolor="#000000">
                <v:path arrowok="t"/>
              </v:shape>
            </v:group>
            <v:group style="position:absolute;left:5301;top:8674;width:2;height:1836" coordorigin="5301,8674" coordsize="2,1836">
              <v:shape style="position:absolute;left:5301;top:8674;width:2;height:1836" coordorigin="5301,8674" coordsize="0,1836" path="m5301,10510l5301,8674e" filled="false" stroked="true" strokeweight=".12pt" strokecolor="#000000">
                <v:path arrowok="t"/>
              </v:shape>
            </v:group>
            <v:group style="position:absolute;left:5373;top:8628;width:2;height:1882" coordorigin="5373,8628" coordsize="2,1882">
              <v:shape style="position:absolute;left:5373;top:8628;width:2;height:1882" coordorigin="5373,8628" coordsize="0,1882" path="m5373,8628l5373,10510e" filled="false" stroked="true" strokeweight=".12pt" strokecolor="#000000">
                <v:path arrowok="t"/>
              </v:shape>
            </v:group>
            <v:group style="position:absolute;left:5442;top:8710;width:2;height:1800" coordorigin="5442,8710" coordsize="2,1800">
              <v:shape style="position:absolute;left:5442;top:8710;width:2;height:1800" coordorigin="5442,8710" coordsize="0,1800" path="m5442,10510l5442,8710e" filled="false" stroked="true" strokeweight=".12pt" strokecolor="#000000">
                <v:path arrowok="t"/>
              </v:shape>
            </v:group>
            <v:group style="position:absolute;left:5514;top:8736;width:2;height:1774" coordorigin="5514,8736" coordsize="2,1774">
              <v:shape style="position:absolute;left:5514;top:8736;width:2;height:1774" coordorigin="5514,8736" coordsize="0,1774" path="m5514,10510l5514,8736e" filled="false" stroked="true" strokeweight=".12pt" strokecolor="#000000">
                <v:path arrowok="t"/>
              </v:shape>
            </v:group>
            <v:group style="position:absolute;left:4516;top:9067;width:692;height:1443" coordorigin="4516,9067" coordsize="692,1443">
              <v:shape style="position:absolute;left:4516;top:9067;width:692;height:1443" coordorigin="4516,9067" coordsize="692,1443" path="m5207,10510l5207,9067,4516,9067,4516,10510,5171,10510e" filled="false" stroked="true" strokeweight=".12pt" strokecolor="#000000">
                <v:path arrowok="t"/>
              </v:shape>
            </v:group>
            <v:group style="position:absolute;left:2985;top:10210;width:1419;height:300" coordorigin="2985,10210" coordsize="1419,300">
              <v:shape style="position:absolute;left:2985;top:10210;width:1419;height:300" coordorigin="2985,10210" coordsize="1419,300" path="m4403,10510l4403,10210,2985,10210e" filled="false" stroked="true" strokeweight=".12pt" strokecolor="#000000">
                <v:path arrowok="t"/>
              </v:shape>
            </v:group>
            <v:group style="position:absolute;left:2985;top:9984;width:1419;height:226" coordorigin="2985,9984" coordsize="1419,226">
              <v:shape style="position:absolute;left:2985;top:9984;width:1419;height:226" coordorigin="2985,9984" coordsize="1419,226" path="m4403,10210l4403,9984,4252,9984,4252,10210,2985,10210,2985,9984,3136,9984,3136,10210e" filled="false" stroked="true" strokeweight=".12pt" strokecolor="#000000">
                <v:path arrowok="t"/>
              </v:shape>
            </v:group>
            <v:group style="position:absolute;left:3136;top:9833;width:1116;height:152" coordorigin="3136,9833" coordsize="1116,152">
              <v:shape style="position:absolute;left:3136;top:9833;width:1116;height:152" coordorigin="3136,9833" coordsize="1116,152" path="m3136,9984l3136,9833,4252,9833,4252,9984e" filled="false" stroked="true" strokeweight=".12pt" strokecolor="#000000">
                <v:path arrowok="t"/>
              </v:shape>
            </v:group>
            <v:group style="position:absolute;left:3136;top:10135;width:1116;height:75" coordorigin="3136,10135" coordsize="1116,75">
              <v:shape style="position:absolute;left:3136;top:10135;width:1116;height:75" coordorigin="3136,10135" coordsize="1116,75" path="m3136,10210l3136,10135,3695,10135,3695,10210,3695,10135,4252,10135e" filled="false" stroked="true" strokeweight=".12pt" strokecolor="#000000">
                <v:path arrowok="t"/>
              </v:shape>
            </v:group>
            <v:group style="position:absolute;left:3695;top:9833;width:2;height:303" coordorigin="3695,9833" coordsize="2,303">
              <v:shape style="position:absolute;left:3695;top:9833;width:2;height:303" coordorigin="3695,9833" coordsize="0,303" path="m3695,10135l3695,9833e" filled="false" stroked="true" strokeweight=".12pt" strokecolor="#000000">
                <v:path arrowok="t"/>
              </v:shape>
            </v:group>
            <v:group style="position:absolute;left:5050;top:9828;width:111;height:2" coordorigin="5050,9828" coordsize="111,2">
              <v:shape style="position:absolute;left:5050;top:9828;width:111;height:2" coordorigin="5050,9828" coordsize="111,0" path="m5050,9828l5160,9828e" filled="false" stroked="true" strokeweight=".94pt" strokecolor="#000000">
                <v:path arrowok="t"/>
              </v:shape>
            </v:group>
            <v:group style="position:absolute;left:2534;top:10678;width:365;height:2" coordorigin="2534,10678" coordsize="365,2">
              <v:shape style="position:absolute;left:2534;top:10678;width:365;height:2" coordorigin="2534,10678" coordsize="365,0" path="m2898,10678l2534,10678e" filled="false" stroked="true" strokeweight=".12pt" strokecolor="#000000">
                <v:path arrowok="t"/>
              </v:shape>
            </v:group>
            <v:group style="position:absolute;left:2534;top:8462;width:2513;height:2" coordorigin="2534,8462" coordsize="2513,2">
              <v:shape style="position:absolute;left:2534;top:8462;width:2513;height:2" coordorigin="2534,8462" coordsize="2513,0" path="m5046,8462l2534,8462e" filled="false" stroked="true" strokeweight=".12pt" strokecolor="#000000">
                <v:path arrowok="t"/>
              </v:shape>
            </v:group>
            <v:group style="position:absolute;left:2536;top:8460;width:2;height:2218" coordorigin="2536,8460" coordsize="2,2218">
              <v:shape style="position:absolute;left:2536;top:8460;width:2;height:2218" coordorigin="2536,8460" coordsize="0,2218" path="m2536,10678l2536,8460e" filled="false" stroked="true" strokeweight=".12pt" strokecolor="#000000">
                <v:path arrowok="t"/>
              </v:shape>
            </v:group>
            <v:group style="position:absolute;left:2507;top:10649;width:56;height:58" coordorigin="2507,10649" coordsize="56,58">
              <v:shape style="position:absolute;left:2507;top:10649;width:56;height:58" coordorigin="2507,10649" coordsize="56,58" path="m2507,10649l2562,10706e" filled="false" stroked="true" strokeweight=".12pt" strokecolor="#000000">
                <v:path arrowok="t"/>
              </v:shape>
            </v:group>
            <v:group style="position:absolute;left:2507;top:8434;width:56;height:58" coordorigin="2507,8434" coordsize="56,58">
              <v:shape style="position:absolute;left:2507;top:8434;width:56;height:58" coordorigin="2507,8434" coordsize="56,58" path="m2562,8491l2507,8434e" filled="false" stroked="true" strokeweight=".12pt" strokecolor="#000000">
                <v:path arrowok="t"/>
              </v:shape>
            </v:group>
            <v:group style="position:absolute;left:3623;top:8688;width:164;height:41" coordorigin="3623,8688" coordsize="164,41">
              <v:shape style="position:absolute;left:3623;top:8688;width:164;height:41" coordorigin="3623,8688" coordsize="164,41" path="m3654,8729l3786,8688,3623,8688e" filled="false" stroked="true" strokeweight=".12pt" strokecolor="#000000">
                <v:path arrowok="t"/>
              </v:shape>
            </v:group>
            <v:group style="position:absolute;left:3122;top:8688;width:480;height:2" coordorigin="3122,8688" coordsize="480,2">
              <v:shape style="position:absolute;left:3122;top:8688;width:480;height:2" coordorigin="3122,8688" coordsize="480,0" path="m3602,8688l3122,8688e" filled="false" stroked="true" strokeweight=".12pt" strokecolor="#000000">
                <v:path arrowok="t"/>
              </v:shape>
            </v:group>
            <v:group style="position:absolute;left:3150;top:8734;width:483;height:149" coordorigin="3150,8734" coordsize="483,149">
              <v:shape style="position:absolute;left:3150;top:8734;width:483;height:149" coordorigin="3150,8734" coordsize="483,149" path="m3633,8734l3150,8882e" filled="false" stroked="true" strokeweight=".12pt" strokecolor="#000000">
                <v:path arrowok="t"/>
              </v:shape>
            </v:group>
            <v:group style="position:absolute;left:3124;top:8687;width:25;height:179" coordorigin="3124,8687" coordsize="25,179">
              <v:shape style="position:absolute;left:3124;top:8687;width:25;height:179" coordorigin="3124,8687" coordsize="25,179" path="m3124,8687l3127,8747,3135,8807,3143,8846,3148,8865e" filled="false" stroked="true" strokeweight=".12pt" strokecolor="#000000">
                <v:path arrowok="t"/>
              </v:shape>
            </v:group>
            <v:group style="position:absolute;left:3095;top:8659;width:58;height:58" coordorigin="3095,8659" coordsize="58,58">
              <v:shape style="position:absolute;left:3095;top:8659;width:58;height:58" coordorigin="3095,8659" coordsize="58,58" path="m3153,8717l3095,8659e" filled="false" stroked="true" strokeweight=".12pt" strokecolor="#000000">
                <v:path arrowok="t"/>
              </v:shape>
            </v:group>
            <v:group style="position:absolute;left:3117;top:8863;width:72;height:39" coordorigin="3117,8863" coordsize="72,39">
              <v:shape style="position:absolute;left:3117;top:8863;width:72;height:39" coordorigin="3117,8863" coordsize="72,39" path="m3117,8863l3189,8902e" filled="false" stroked="true" strokeweight=".12pt" strokecolor="#000000">
                <v:path arrowok="t"/>
              </v:shape>
            </v:group>
            <v:group style="position:absolute;left:556;top:2489;width:257;height:430" coordorigin="556,2489" coordsize="257,430">
              <v:shape style="position:absolute;left:556;top:2489;width:257;height:430" coordorigin="556,2489" coordsize="257,430" path="m736,2489l556,2489,556,2515,710,2515,714,2518,731,2518,736,2520,741,2520,743,2522,748,2525,753,2525,755,2527,760,2530,772,2542,777,2551,779,2554,779,2558,784,2568,784,2573,786,2578,786,2626,784,2630,784,2635,782,2640,782,2645,777,2654,774,2657,772,2662,770,2664,767,2669,762,2671,758,2676,748,2681,746,2683,741,2683,736,2686,731,2686,726,2688,606,2688,606,2717,726,2717,731,2719,736,2719,741,2722,743,2722,753,2726,755,2729,760,2731,762,2734,767,2736,770,2741,774,2746,779,2755,779,2760,784,2770,784,2774,786,2779,786,2825,784,2832,784,2837,782,2842,782,2846,779,2851,777,2854,774,2858,772,2861,770,2866,767,2868,762,2870,760,2875,758,2878,753,2880,748,2880,746,2882,741,2885,736,2885,731,2887,722,2887,714,2890,556,2890,556,2918,710,2918,714,2916,736,2916,741,2914,746,2914,750,2911,755,2911,758,2909,767,2904,770,2902,774,2899,777,2897,782,2894,786,2890,789,2885,794,2882,796,2878,798,2875,798,2870,801,2866,803,2863,806,2858,806,2854,808,2849,808,2844,810,2837,810,2832,813,2827,813,2782,810,2774,810,2762,806,2753,806,2748,794,2724,791,2722,789,2717,784,2714,782,2710,777,2707,774,2705,770,2702,772,2702,782,2693,786,2690,789,2686,791,2683,794,2678,796,2676,808,2652,808,2645,810,2640,810,2628,813,2623,813,2580,810,2573,810,2563,806,2554,806,2549,801,2539,801,2534,798,2532,794,2522,791,2520,786,2518,784,2513,779,2508,774,2506,772,2503,762,2498,760,2496,755,2496,746,2491,741,2491,736,2489xe" filled="true" fillcolor="#000000" stroked="false">
                <v:path arrowok="t"/>
                <v:fill type="solid"/>
              </v:shape>
            </v:group>
            <v:group style="position:absolute;left:1133;top:2489;width:2;height:430" coordorigin="1133,2489" coordsize="2,430">
              <v:shape style="position:absolute;left:1133;top:2489;width:2;height:430" coordorigin="1133,2489" coordsize="0,430" path="m1133,2489l1133,2918e" filled="false" stroked="true" strokeweight="1.42pt" strokecolor="#000000">
                <v:path arrowok="t"/>
              </v:shape>
            </v:group>
            <v:group style="position:absolute;left:914;top:2760;width:257;height:2" coordorigin="914,2760" coordsize="257,2">
              <v:shape style="position:absolute;left:914;top:2760;width:257;height:2" coordorigin="914,2760" coordsize="257,0" path="m914,2760l1170,2760e" filled="false" stroked="true" strokeweight="1.6pt" strokecolor="#000000">
                <v:path arrowok="t"/>
              </v:shape>
            </v:group>
            <v:group style="position:absolute;left:927;top:2489;width:2;height:256" coordorigin="927,2489" coordsize="2,256">
              <v:shape style="position:absolute;left:927;top:2489;width:2;height:256" coordorigin="927,2489" coordsize="0,256" path="m927,2489l927,2745e" filled="false" stroked="true" strokeweight="1.42pt" strokecolor="#000000">
                <v:path arrowok="t"/>
              </v:shape>
            </v:group>
            <v:group style="position:absolute;left:1271;top:2630;width:286;height:288" coordorigin="1271,2630" coordsize="286,288">
              <v:shape style="position:absolute;left:1271;top:2630;width:286;height:288" coordorigin="1271,2630" coordsize="286,288" path="m1298,2630l1271,2630,1271,2918,1298,2918,1298,2705,1300,2700,1300,2695,1305,2686,1305,2681,1307,2678,1310,2674,1314,2671,1317,2669,1322,2666,1324,2664,1329,2662,1334,2662,1338,2659,1413,2659,1410,2654,1406,2652,1403,2647,1298,2647,1298,2630xe" filled="true" fillcolor="#000000" stroked="false">
                <v:path arrowok="t"/>
                <v:fill type="solid"/>
              </v:shape>
              <v:shape style="position:absolute;left:1271;top:2630;width:286;height:288" coordorigin="1271,2630" coordsize="286,288" path="m1458,2662l1370,2662,1374,2664,1377,2666,1382,2669,1384,2671,1389,2674,1391,2676,1396,2686,1396,2690,1401,2700,1401,2918,1427,2918,1427,2700,1430,2695,1430,2690,1434,2681,1437,2678,1439,2674,1442,2671,1446,2669,1449,2666,1458,2662xe" filled="true" fillcolor="#000000" stroked="false">
                <v:path arrowok="t"/>
                <v:fill type="solid"/>
              </v:shape>
              <v:shape style="position:absolute;left:1271;top:2630;width:286;height:288" coordorigin="1271,2630" coordsize="286,288" path="m1541,2659l1490,2659,1494,2662,1499,2662,1502,2664,1511,2669,1516,2674,1521,2676,1523,2681,1523,2686,1528,2695,1528,2700,1530,2705,1530,2918,1557,2918,1557,2712,1554,2705,1554,2693,1552,2688,1552,2683,1550,2678,1550,2674,1547,2669,1545,2666,1541,2659xe" filled="true" fillcolor="#000000" stroked="false">
                <v:path arrowok="t"/>
                <v:fill type="solid"/>
              </v:shape>
              <v:shape style="position:absolute;left:1271;top:2630;width:286;height:288" coordorigin="1271,2630" coordsize="286,288" path="m1413,2659l1360,2659,1365,2662,1413,2662,1413,2659xe" filled="true" fillcolor="#000000" stroked="false">
                <v:path arrowok="t"/>
                <v:fill type="solid"/>
              </v:shape>
              <v:shape style="position:absolute;left:1271;top:2630;width:286;height:288" coordorigin="1271,2630" coordsize="286,288" path="m1504,2633l1451,2633,1442,2638,1439,2640,1430,2645,1427,2647,1422,2650,1420,2654,1413,2662,1463,2662,1468,2659,1541,2659,1540,2657,1535,2652,1533,2647,1528,2645,1526,2642,1521,2640,1518,2638,1514,2638,1504,2633xe" filled="true" fillcolor="#000000" stroked="false">
                <v:path arrowok="t"/>
                <v:fill type="solid"/>
              </v:shape>
              <v:shape style="position:absolute;left:1271;top:2630;width:286;height:288" coordorigin="1271,2630" coordsize="286,288" path="m1372,2633l1324,2633,1310,2640,1305,2640,1298,2647,1403,2647,1398,2645,1396,2642,1382,2635,1377,2635,1372,2633xe" filled="true" fillcolor="#000000" stroked="false">
                <v:path arrowok="t"/>
                <v:fill type="solid"/>
              </v:shape>
              <v:shape style="position:absolute;left:1271;top:2630;width:286;height:288" coordorigin="1271,2630" coordsize="286,288" path="m1362,2630l1341,2630,1334,2633,1367,2633,1362,2630xe" filled="true" fillcolor="#000000" stroked="false">
                <v:path arrowok="t"/>
                <v:fill type="solid"/>
              </v:shape>
              <v:shape style="position:absolute;left:1271;top:2630;width:286;height:288" coordorigin="1271,2630" coordsize="286,288" path="m1490,2630l1468,2630,1463,2633,1494,2633,1490,2630xe" filled="true" fillcolor="#000000" stroked="false">
                <v:path arrowok="t"/>
                <v:fill type="solid"/>
              </v:shape>
            </v:group>
            <v:group style="position:absolute;left:1674;top:2496;width:149;height:255" coordorigin="1674,2496" coordsize="149,255">
              <v:shape style="position:absolute;left:1674;top:2496;width:149;height:255" coordorigin="1674,2496" coordsize="149,255" path="m1809,2532l1739,2532,1746,2534,1754,2534,1758,2537,1766,2542,1768,2544,1770,2549,1775,2563,1775,2592,1768,2614,1761,2621,1758,2628,1754,2635,1749,2640,1744,2647,1674,2731,1674,2750,1818,2750,1823,2714,1715,2714,1768,2654,1770,2650,1782,2638,1785,2630,1787,2628,1792,2621,1797,2616,1802,2609,1802,2606,1806,2592,1811,2585,1811,2578,1814,2568,1814,2549,1809,2534,1809,2532xe" filled="true" fillcolor="#000000" stroked="false">
                <v:path arrowok="t"/>
                <v:fill type="solid"/>
              </v:shape>
              <v:shape style="position:absolute;left:1674;top:2496;width:149;height:255" coordorigin="1674,2496" coordsize="149,255" path="m1823,2712l1775,2712,1768,2714,1823,2714,1823,2712xe" filled="true" fillcolor="#000000" stroked="false">
                <v:path arrowok="t"/>
                <v:fill type="solid"/>
              </v:shape>
              <v:shape style="position:absolute;left:1674;top:2496;width:149;height:255" coordorigin="1674,2496" coordsize="149,255" path="m1763,2498l1698,2498,1684,2503,1679,2542,1684,2542,1706,2534,1710,2534,1718,2532,1809,2532,1804,2525,1799,2520,1794,2513,1790,2510,1785,2506,1763,2498xe" filled="true" fillcolor="#000000" stroked="false">
                <v:path arrowok="t"/>
                <v:fill type="solid"/>
              </v:shape>
              <v:shape style="position:absolute;left:1674;top:2496;width:149;height:255" coordorigin="1674,2496" coordsize="149,255" path="m1749,2496l1718,2496,1708,2498,1756,2498,1749,2496xe" filled="true" fillcolor="#000000" stroked="false">
                <v:path arrowok="t"/>
                <v:fill type="solid"/>
              </v:shape>
              <v:shape style="position:absolute;left:516;top:3298;width:1046;height:224" type="#_x0000_t75" stroked="false">
                <v:imagedata r:id="rId47" o:title=""/>
              </v:shape>
            </v:group>
            <v:group style="position:absolute;left:1679;top:3386;width:2;height:130" coordorigin="1679,3386" coordsize="2,130">
              <v:shape style="position:absolute;left:1679;top:3386;width:2;height:130" coordorigin="1679,3386" coordsize="0,130" path="m1679,3386l1679,3516e" filled="false" stroked="true" strokeweight=".580pt" strokecolor="#000000">
                <v:path arrowok="t"/>
              </v:shape>
            </v:group>
            <v:group style="position:absolute;left:1377;top:3624;width:120;height:125" coordorigin="1377,3624" coordsize="120,125">
              <v:shape style="position:absolute;left:1377;top:3624;width:120;height:125" coordorigin="1377,3624" coordsize="120,125" path="m1398,3691l1386,3691,1382,3696,1379,3696,1379,3698,1377,3701,1379,3701,1379,3703,1382,3703,1386,3708,1386,3710,1389,3710,1389,3713,1391,3715,1391,3718,1394,3720,1394,3725,1396,3727,1396,3730,1398,3734,1401,3737,1401,3744,1403,3746,1403,3749,1406,3749,1406,3746,1408,3746,1408,3744,1410,3744,1413,3742,1415,3742,1420,3737,1420,3734,1422,3734,1422,3730,1425,3730,1425,3727,1427,3725,1427,3722,1430,3720,1430,3718,1432,3715,1410,3715,1408,3710,1408,3706,1406,3703,1406,3701,1401,3696,1401,3694,1398,3691xe" filled="true" fillcolor="#000000" stroked="false">
                <v:path arrowok="t"/>
                <v:fill type="solid"/>
              </v:shape>
              <v:shape style="position:absolute;left:1377;top:3624;width:120;height:125" coordorigin="1377,3624" coordsize="120,125" path="m1480,3643l1468,3643,1451,3660,1451,3662,1449,3662,1449,3665,1446,3665,1446,3667,1442,3672,1439,3672,1439,3674,1434,3679,1434,3682,1432,3684,1432,3686,1430,3686,1430,3689,1427,3689,1427,3691,1422,3696,1422,3698,1420,3701,1420,3703,1418,3703,1418,3708,1415,3708,1415,3710,1413,3713,1413,3715,1432,3715,1432,3713,1434,3710,1434,3706,1437,3706,1437,3703,1442,3698,1442,3696,1444,3694,1444,3691,1449,3686,1449,3684,1451,3684,1451,3682,1454,3679,1454,3677,1456,3677,1456,3674,1461,3670,1461,3667,1466,3662,1466,3660,1468,3660,1470,3658,1470,3655,1473,3655,1473,3653,1480,3646,1480,3643xe" filled="true" fillcolor="#000000" stroked="false">
                <v:path arrowok="t"/>
                <v:fill type="solid"/>
              </v:shape>
              <v:shape style="position:absolute;left:1377;top:3624;width:120;height:125" coordorigin="1377,3624" coordsize="120,125" path="m1396,3689l1391,3689,1391,3691,1396,3691,1396,3689xe" filled="true" fillcolor="#000000" stroked="false">
                <v:path arrowok="t"/>
                <v:fill type="solid"/>
              </v:shape>
              <v:shape style="position:absolute;left:1377;top:3624;width:120;height:125" coordorigin="1377,3624" coordsize="120,125" path="m1482,3641l1470,3641,1470,3643,1482,3643,1482,3641xe" filled="true" fillcolor="#000000" stroked="false">
                <v:path arrowok="t"/>
                <v:fill type="solid"/>
              </v:shape>
              <v:shape style="position:absolute;left:1377;top:3624;width:120;height:125" coordorigin="1377,3624" coordsize="120,125" path="m1485,3638l1473,3638,1473,3641,1485,3641,1485,3638xe" filled="true" fillcolor="#000000" stroked="false">
                <v:path arrowok="t"/>
                <v:fill type="solid"/>
              </v:shape>
              <v:shape style="position:absolute;left:1377;top:3624;width:120;height:125" coordorigin="1377,3624" coordsize="120,125" path="m1487,3636l1475,3636,1475,3638,1487,3638,1487,3636xe" filled="true" fillcolor="#000000" stroked="false">
                <v:path arrowok="t"/>
                <v:fill type="solid"/>
              </v:shape>
              <v:shape style="position:absolute;left:1377;top:3624;width:120;height:125" coordorigin="1377,3624" coordsize="120,125" path="m1494,3629l1485,3629,1478,3636,1490,3636,1490,3634,1492,3634,1492,3631,1494,3631,1494,3629xe" filled="true" fillcolor="#000000" stroked="false">
                <v:path arrowok="t"/>
                <v:fill type="solid"/>
              </v:shape>
              <v:shape style="position:absolute;left:1377;top:3624;width:120;height:125" coordorigin="1377,3624" coordsize="120,125" path="m1494,3624l1492,3624,1487,3629,1497,3629,1494,3624xe" filled="true" fillcolor="#000000" stroked="false">
                <v:path arrowok="t"/>
                <v:fill type="solid"/>
              </v:shape>
              <v:shape style="position:absolute;left:1377;top:3616;width:2573;height:1686" type="#_x0000_t75" stroked="false">
                <v:imagedata r:id="rId48" o:title=""/>
              </v:shape>
            </v:group>
            <v:group style="position:absolute;left:1804;top:3622;width:72;height:152" coordorigin="1804,3622" coordsize="72,152">
              <v:shape style="position:absolute;left:1804;top:3622;width:72;height:152" coordorigin="1804,3622" coordsize="72,152" path="m1857,3770l1823,3770,1826,3773,1854,3773,1857,3770xe" filled="true" fillcolor="#000000" stroked="false">
                <v:path arrowok="t"/>
                <v:fill type="solid"/>
              </v:shape>
              <v:shape style="position:absolute;left:1804;top:3622;width:72;height:152" coordorigin="1804,3622" coordsize="72,152" path="m1876,3622l1869,3622,1869,3682,1850,3682,1850,3684,1854,3684,1857,3686,1859,3686,1859,3689,1862,3689,1862,3691,1864,3691,1864,3696,1866,3696,1866,3706,1869,3708,1869,3739,1866,3739,1866,3749,1864,3749,1864,3751,1862,3754,1862,3756,1859,3758,1857,3758,1857,3761,1852,3761,1852,3763,1869,3763,1869,3773,1876,3773,1876,3622xe" filled="true" fillcolor="#000000" stroked="false">
                <v:path arrowok="t"/>
                <v:fill type="solid"/>
              </v:shape>
              <v:shape style="position:absolute;left:1804;top:3622;width:72;height:152" coordorigin="1804,3622" coordsize="72,152" path="m1862,3768l1818,3768,1821,3770,1859,3770,1862,3768xe" filled="true" fillcolor="#000000" stroked="false">
                <v:path arrowok="t"/>
                <v:fill type="solid"/>
              </v:shape>
              <v:shape style="position:absolute;left:1804;top:3622;width:72;height:152" coordorigin="1804,3622" coordsize="72,152" path="m1869,3763l1814,3763,1814,3766,1816,3766,1816,3768,1864,3768,1869,3763xe" filled="true" fillcolor="#000000" stroked="false">
                <v:path arrowok="t"/>
                <v:fill type="solid"/>
              </v:shape>
              <v:shape style="position:absolute;left:1804;top:3622;width:72;height:152" coordorigin="1804,3622" coordsize="72,152" path="m1821,3756l1809,3756,1809,3758,1811,3761,1811,3763,1830,3763,1828,3761,1823,3761,1823,3758,1821,3758,1821,3756xe" filled="true" fillcolor="#000000" stroked="false">
                <v:path arrowok="t"/>
                <v:fill type="solid"/>
              </v:shape>
              <v:shape style="position:absolute;left:1804;top:3622;width:72;height:152" coordorigin="1804,3622" coordsize="72,152" path="m1833,3682l1811,3682,1811,3684,1809,3686,1809,3689,1806,3691,1806,3696,1804,3698,1804,3749,1806,3749,1806,3756,1818,3756,1818,3754,1816,3751,1816,3749,1814,3746,1814,3698,1816,3698,1816,3694,1823,3686,1826,3686,1826,3684,1830,3684,1833,3682xe" filled="true" fillcolor="#000000" stroked="false">
                <v:path arrowok="t"/>
                <v:fill type="solid"/>
              </v:shape>
              <v:shape style="position:absolute;left:1804;top:3622;width:72;height:152" coordorigin="1804,3622" coordsize="72,152" path="m1866,3679l1814,3679,1814,3682,1866,3682,1866,3679xe" filled="true" fillcolor="#000000" stroked="false">
                <v:path arrowok="t"/>
                <v:fill type="solid"/>
              </v:shape>
              <v:shape style="position:absolute;left:1804;top:3622;width:72;height:152" coordorigin="1804,3622" coordsize="72,152" path="m1859,3674l1821,3674,1821,3677,1818,3677,1816,3679,1864,3679,1859,3674xe" filled="true" fillcolor="#000000" stroked="false">
                <v:path arrowok="t"/>
                <v:fill type="solid"/>
              </v:shape>
              <v:shape style="position:absolute;left:1804;top:3622;width:72;height:152" coordorigin="1804,3622" coordsize="72,152" path="m1852,3672l1828,3672,1826,3674,1854,3674,1852,3672xe" filled="true" fillcolor="#000000" stroked="false">
                <v:path arrowok="t"/>
                <v:fill type="solid"/>
              </v:shape>
            </v:group>
            <v:group style="position:absolute;left:1938;top:3672;width:75;height:101" coordorigin="1938,3672" coordsize="75,101">
              <v:shape style="position:absolute;left:1938;top:3672;width:75;height:101" coordorigin="1938,3672" coordsize="75,101" path="m1991,3770l1960,3770,1962,3773,1989,3773,1991,3770xe" filled="true" fillcolor="#000000" stroked="false">
                <v:path arrowok="t"/>
                <v:fill type="solid"/>
              </v:shape>
              <v:shape style="position:absolute;left:1938;top:3672;width:75;height:101" coordorigin="1938,3672" coordsize="75,101" path="m1998,3768l1955,3768,1958,3770,1996,3770,1998,3768xe" filled="true" fillcolor="#000000" stroked="false">
                <v:path arrowok="t"/>
                <v:fill type="solid"/>
              </v:shape>
              <v:shape style="position:absolute;left:1938;top:3672;width:75;height:101" coordorigin="1938,3672" coordsize="75,101" path="m2001,3766l1953,3766,1953,3768,2001,3768,2001,3766xe" filled="true" fillcolor="#000000" stroked="false">
                <v:path arrowok="t"/>
                <v:fill type="solid"/>
              </v:shape>
              <v:shape style="position:absolute;left:1938;top:3672;width:75;height:101" coordorigin="1938,3672" coordsize="75,101" path="m2003,3763l1950,3763,1950,3766,2003,3766,2003,3763xe" filled="true" fillcolor="#000000" stroked="false">
                <v:path arrowok="t"/>
                <v:fill type="solid"/>
              </v:shape>
              <v:shape style="position:absolute;left:1938;top:3672;width:75;height:101" coordorigin="1938,3672" coordsize="75,101" path="m1965,3761l1948,3761,1948,3763,1967,3763,1965,3761xe" filled="true" fillcolor="#000000" stroked="false">
                <v:path arrowok="t"/>
                <v:fill type="solid"/>
              </v:shape>
              <v:shape style="position:absolute;left:1938;top:3672;width:75;height:101" coordorigin="1938,3672" coordsize="75,101" path="m2006,3682l1984,3682,1986,3684,1991,3684,1994,3686,1996,3686,1996,3689,1998,3689,1998,3691,2001,3694,2001,3696,2003,3698,2003,3746,2001,3749,2001,3751,1998,3754,1998,3756,1996,3756,1996,3758,1994,3758,1991,3761,1989,3761,1986,3763,2006,3763,2006,3761,2008,3758,2008,3756,2010,3754,2010,3749,2013,3746,2013,3698,2010,3696,2010,3691,2008,3689,2008,3686,2006,3684,2006,3682xe" filled="true" fillcolor="#000000" stroked="false">
                <v:path arrowok="t"/>
                <v:fill type="solid"/>
              </v:shape>
              <v:shape style="position:absolute;left:1938;top:3672;width:75;height:101" coordorigin="1938,3672" coordsize="75,101" path="m1955,3689l1943,3689,1943,3694,1941,3694,1941,3710,1938,3713,1938,3734,1941,3737,1941,3749,1943,3751,1943,3756,1946,3758,1946,3761,1960,3761,1960,3758,1958,3758,1958,3756,1955,3756,1955,3754,1953,3754,1953,3751,1950,3749,1950,3742,1948,3739,1948,3708,1950,3706,1950,3698,1953,3696,1953,3691,1955,3691,1955,3689xe" filled="true" fillcolor="#000000" stroked="false">
                <v:path arrowok="t"/>
                <v:fill type="solid"/>
              </v:shape>
              <v:shape style="position:absolute;left:1938;top:3672;width:75;height:101" coordorigin="1938,3672" coordsize="75,101" path="m1962,3684l1946,3684,1946,3689,1958,3689,1958,3686,1960,3686,1962,3684xe" filled="true" fillcolor="#000000" stroked="false">
                <v:path arrowok="t"/>
                <v:fill type="solid"/>
              </v:shape>
              <v:shape style="position:absolute;left:1938;top:3672;width:75;height:101" coordorigin="1938,3672" coordsize="75,101" path="m2003,3679l1950,3679,1948,3682,1948,3684,1967,3684,1970,3682,2003,3682,2003,3679xe" filled="true" fillcolor="#000000" stroked="false">
                <v:path arrowok="t"/>
                <v:fill type="solid"/>
              </v:shape>
              <v:shape style="position:absolute;left:1938;top:3672;width:75;height:101" coordorigin="1938,3672" coordsize="75,101" path="m1996,3674l1958,3674,1958,3677,1953,3677,1953,3679,2001,3679,1996,3674xe" filled="true" fillcolor="#000000" stroked="false">
                <v:path arrowok="t"/>
                <v:fill type="solid"/>
              </v:shape>
              <v:shape style="position:absolute;left:1938;top:3672;width:75;height:101" coordorigin="1938,3672" coordsize="75,101" path="m1989,3672l1965,3672,1962,3674,1991,3674,1989,3672xe" filled="true" fillcolor="#000000" stroked="false">
                <v:path arrowok="t"/>
                <v:fill type="solid"/>
              </v:shape>
            </v:group>
            <v:group style="position:absolute;left:2075;top:3672;width:75;height:101" coordorigin="2075,3672" coordsize="75,101">
              <v:shape style="position:absolute;left:2075;top:3672;width:75;height:101" coordorigin="2075,3672" coordsize="75,101" path="m2128,3770l2097,3770,2097,3773,2128,3773,2128,3770xe" filled="true" fillcolor="#000000" stroked="false">
                <v:path arrowok="t"/>
                <v:fill type="solid"/>
              </v:shape>
              <v:shape style="position:absolute;left:2075;top:3672;width:75;height:101" coordorigin="2075,3672" coordsize="75,101" path="m2150,3672l2140,3672,2140,3744,2138,3746,2138,3751,2135,3751,2135,3756,2133,3756,2133,3758,2130,3758,2128,3761,2126,3761,2123,3763,2140,3763,2140,3773,2150,3773,2150,3672xe" filled="true" fillcolor="#000000" stroked="false">
                <v:path arrowok="t"/>
                <v:fill type="solid"/>
              </v:shape>
              <v:shape style="position:absolute;left:2075;top:3672;width:75;height:101" coordorigin="2075,3672" coordsize="75,101" path="m2133,3768l2092,3768,2092,3770,2133,3770,2133,3768xe" filled="true" fillcolor="#000000" stroked="false">
                <v:path arrowok="t"/>
                <v:fill type="solid"/>
              </v:shape>
              <v:shape style="position:absolute;left:2075;top:3672;width:75;height:101" coordorigin="2075,3672" coordsize="75,101" path="m2085,3672l2075,3672,2075,3742,2078,3744,2078,3751,2080,3754,2080,3758,2082,3758,2082,3761,2090,3768,2138,3768,2138,3766,2140,3766,2140,3763,2102,3763,2102,3761,2097,3761,2090,3754,2090,3751,2087,3751,2087,3746,2085,3744,2085,3672xe" filled="true" fillcolor="#000000" stroked="false">
                <v:path arrowok="t"/>
                <v:fill type="solid"/>
              </v:shape>
            </v:group>
            <v:group style="position:absolute;left:2212;top:3622;width:75;height:152" coordorigin="2212,3622" coordsize="75,152">
              <v:shape style="position:absolute;left:2212;top:3622;width:75;height:152" coordorigin="2212,3622" coordsize="75,152" path="m2222,3622l2212,3622,2212,3773,2222,3773,2222,3763,2238,3763,2236,3761,2234,3761,2231,3758,2229,3758,2229,3756,2224,3751,2224,3746,2222,3746,2222,3698,2224,3698,2224,3694,2226,3694,2226,3691,2231,3686,2234,3686,2234,3684,2238,3684,2241,3682,2222,3682,2222,3622xe" filled="true" fillcolor="#000000" stroked="false">
                <v:path arrowok="t"/>
                <v:fill type="solid"/>
              </v:shape>
              <v:shape style="position:absolute;left:2212;top:3622;width:75;height:152" coordorigin="2212,3622" coordsize="75,152" path="m2265,3770l2234,3770,2234,3773,2262,3773,2265,3770xe" filled="true" fillcolor="#000000" stroked="false">
                <v:path arrowok="t"/>
                <v:fill type="solid"/>
              </v:shape>
              <v:shape style="position:absolute;left:2212;top:3622;width:75;height:152" coordorigin="2212,3622" coordsize="75,152" path="m2270,3768l2229,3768,2229,3770,2270,3770,2270,3768xe" filled="true" fillcolor="#000000" stroked="false">
                <v:path arrowok="t"/>
                <v:fill type="solid"/>
              </v:shape>
              <v:shape style="position:absolute;left:2212;top:3622;width:75;height:152" coordorigin="2212,3622" coordsize="75,152" path="m2277,3761l2262,3761,2260,3763,2222,3763,2222,3766,2224,3766,2224,3768,2272,3768,2277,3763,2277,3761xe" filled="true" fillcolor="#000000" stroked="false">
                <v:path arrowok="t"/>
                <v:fill type="solid"/>
              </v:shape>
              <v:shape style="position:absolute;left:2212;top:3622;width:75;height:152" coordorigin="2212,3622" coordsize="75,152" path="m2279,3758l2265,3758,2265,3761,2279,3761,2279,3758xe" filled="true" fillcolor="#000000" stroked="false">
                <v:path arrowok="t"/>
                <v:fill type="solid"/>
              </v:shape>
              <v:shape style="position:absolute;left:2212;top:3622;width:75;height:152" coordorigin="2212,3622" coordsize="75,152" path="m2279,3684l2262,3684,2265,3686,2267,3686,2270,3689,2270,3691,2272,3691,2272,3696,2274,3696,2274,3701,2277,3703,2277,3739,2274,3742,2274,3749,2272,3751,2272,3754,2267,3758,2282,3758,2282,3754,2284,3751,2284,3742,2286,3739,2286,3708,2284,3706,2284,3694,2282,3691,2282,3689,2279,3686,2279,3684xe" filled="true" fillcolor="#000000" stroked="false">
                <v:path arrowok="t"/>
                <v:fill type="solid"/>
              </v:shape>
              <v:shape style="position:absolute;left:2212;top:3622;width:75;height:152" coordorigin="2212,3622" coordsize="75,152" path="m2272,3677l2226,3677,2222,3682,2258,3682,2260,3684,2277,3684,2277,3682,2274,3679,2272,3679,2272,3677xe" filled="true" fillcolor="#000000" stroked="false">
                <v:path arrowok="t"/>
                <v:fill type="solid"/>
              </v:shape>
              <v:shape style="position:absolute;left:2212;top:3622;width:75;height:152" coordorigin="2212,3622" coordsize="75,152" path="m2267,3674l2231,3674,2229,3677,2270,3677,2267,3674xe" filled="true" fillcolor="#000000" stroked="false">
                <v:path arrowok="t"/>
                <v:fill type="solid"/>
              </v:shape>
              <v:shape style="position:absolute;left:2212;top:3622;width:75;height:152" coordorigin="2212,3622" coordsize="75,152" path="m2262,3672l2236,3672,2234,3674,2262,3674,2262,3672xe" filled="true" fillcolor="#000000" stroked="false">
                <v:path arrowok="t"/>
                <v:fill type="solid"/>
              </v:shape>
            </v:group>
            <v:group style="position:absolute;left:2354;top:3622;width:2;height:152" coordorigin="2354,3622" coordsize="2,152">
              <v:shape style="position:absolute;left:2354;top:3622;width:2;height:152" coordorigin="2354,3622" coordsize="0,152" path="m2354,3622l2354,3773e" filled="false" stroked="true" strokeweight=".580pt" strokecolor="#000000">
                <v:path arrowok="t"/>
              </v:shape>
            </v:group>
            <v:group style="position:absolute;left:2421;top:3672;width:72;height:101" coordorigin="2421,3672" coordsize="72,101">
              <v:shape style="position:absolute;left:2421;top:3672;width:72;height:101" coordorigin="2421,3672" coordsize="72,101" path="m2471,3770l2440,3770,2442,3773,2471,3773,2471,3770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78,3768l2435,3768,2438,3770,2476,3770,2478,3768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81,3766l2433,3766,2433,3768,2481,3768,2481,3766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83,3763l2430,3763,2430,3766,2483,3766,2483,3763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45,3761l2428,3761,2428,3763,2447,3763,2445,3761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86,3761l2469,3761,2466,3763,2486,3763,2486,3761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35,3689l2423,3689,2423,3694,2421,3696,2421,3749,2423,3751,2423,3756,2426,3758,2426,3761,2440,3761,2440,3758,2438,3758,2438,3756,2435,3756,2435,3754,2433,3754,2433,3751,2430,3749,2430,3739,2428,3737,2428,3727,2493,3727,2493,3718,2428,3718,2428,3708,2430,3706,2430,3698,2433,3696,2433,3694,2435,3691,2435,3689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88,3756l2476,3756,2476,3758,2474,3758,2474,3761,2488,3761,2488,3756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93,3739l2483,3739,2483,3746,2481,3749,2481,3751,2478,3754,2478,3756,2490,3756,2490,3749,2493,3749,2493,3739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86,3682l2464,3682,2466,3684,2471,3684,2474,3686,2476,3686,2476,3689,2478,3689,2478,3691,2481,3694,2481,3696,2483,3698,2483,3718,2493,3718,2493,3698,2490,3696,2490,3691,2488,3689,2488,3686,2486,3684,2486,3682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42,3684l2426,3684,2426,3689,2438,3689,2438,3686,2440,3686,2442,3684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50,3682l2428,3682,2428,3684,2447,3684,2450,3682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83,3679l2430,3679,2430,3682,2483,3682,2483,3679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76,3674l2438,3674,2438,3677,2435,3677,2433,3679,2481,3679,2476,3674xe" filled="true" fillcolor="#000000" stroked="false">
                <v:path arrowok="t"/>
                <v:fill type="solid"/>
              </v:shape>
              <v:shape style="position:absolute;left:2421;top:3672;width:72;height:101" coordorigin="2421,3672" coordsize="72,101" path="m2469,3672l2445,3672,2442,3674,2471,3674,2469,3672xe" filled="true" fillcolor="#000000" stroked="false">
                <v:path arrowok="t"/>
                <v:fill type="solid"/>
              </v:shape>
            </v:group>
            <v:group style="position:absolute;left:3149;top:3632;width:2;height:140" coordorigin="3149,3632" coordsize="2,140">
              <v:shape style="position:absolute;left:3149;top:3632;width:2;height:140" coordorigin="3149,3632" coordsize="0,140" path="m3149,3632l3149,3772e" filled="false" stroked="true" strokeweight=".46pt" strokecolor="#000000">
                <v:path arrowok="t"/>
              </v:shape>
            </v:group>
            <v:group style="position:absolute;left:3126;top:3622;width:27;height:10" coordorigin="3126,3622" coordsize="27,10">
              <v:shape style="position:absolute;left:3126;top:3622;width:27;height:10" coordorigin="3126,3622" coordsize="27,10" path="m3126,3627l3153,3627e" filled="false" stroked="true" strokeweight=".6pt" strokecolor="#000000">
                <v:path arrowok="t"/>
              </v:shape>
            </v:group>
            <v:group style="position:absolute;left:3297;top:3622;width:75;height:152" coordorigin="3297,3622" coordsize="75,152">
              <v:shape style="position:absolute;left:3297;top:3622;width:75;height:152" coordorigin="3297,3622" coordsize="75,152" path="m3306,3622l3297,3622,3297,3773,3306,3773,3306,3763,3323,3763,3323,3761,3318,3761,3311,3754,3311,3751,3309,3751,3309,3746,3306,3744,3306,3701,3309,3698,3309,3694,3311,3694,3311,3691,3314,3691,3314,3689,3316,3686,3318,3686,3321,3684,3326,3684,3326,3682,3306,3682,3306,3622xe" filled="true" fillcolor="#000000" stroked="false">
                <v:path arrowok="t"/>
                <v:fill type="solid"/>
              </v:shape>
              <v:shape style="position:absolute;left:3297;top:3622;width:75;height:152" coordorigin="3297,3622" coordsize="75,152" path="m3350,3770l3318,3770,3321,3773,3347,3773,3350,3770xe" filled="true" fillcolor="#000000" stroked="false">
                <v:path arrowok="t"/>
                <v:fill type="solid"/>
              </v:shape>
              <v:shape style="position:absolute;left:3297;top:3622;width:75;height:152" coordorigin="3297,3622" coordsize="75,152" path="m3354,3768l3314,3768,3314,3770,3354,3770,3354,3768xe" filled="true" fillcolor="#000000" stroked="false">
                <v:path arrowok="t"/>
                <v:fill type="solid"/>
              </v:shape>
              <v:shape style="position:absolute;left:3297;top:3622;width:75;height:152" coordorigin="3297,3622" coordsize="75,152" path="m3364,3758l3352,3758,3350,3761,3347,3761,3345,3763,3306,3763,3311,3768,3357,3768,3364,3761,3364,3758xe" filled="true" fillcolor="#000000" stroked="false">
                <v:path arrowok="t"/>
                <v:fill type="solid"/>
              </v:shape>
              <v:shape style="position:absolute;left:3297;top:3622;width:75;height:152" coordorigin="3297,3622" coordsize="75,152" path="m3366,3686l3352,3686,3357,3691,3357,3694,3359,3696,3359,3701,3362,3701,3362,3744,3359,3746,3359,3751,3357,3751,3357,3754,3354,3756,3354,3758,3366,3758,3366,3754,3369,3754,3369,3746,3371,3744,3371,3703,3369,3701,3369,3691,3366,3691,3366,3686xe" filled="true" fillcolor="#000000" stroked="false">
                <v:path arrowok="t"/>
                <v:fill type="solid"/>
              </v:shape>
              <v:shape style="position:absolute;left:3297;top:3622;width:75;height:152" coordorigin="3297,3622" coordsize="75,152" path="m3359,3679l3309,3679,3306,3682,3342,3682,3345,3684,3350,3684,3350,3686,3364,3686,3364,3684,3359,3679xe" filled="true" fillcolor="#000000" stroked="false">
                <v:path arrowok="t"/>
                <v:fill type="solid"/>
              </v:shape>
              <v:shape style="position:absolute;left:3297;top:3622;width:75;height:152" coordorigin="3297,3622" coordsize="75,152" path="m3357,3677l3311,3677,3311,3679,3357,3679,3357,3677xe" filled="true" fillcolor="#000000" stroked="false">
                <v:path arrowok="t"/>
                <v:fill type="solid"/>
              </v:shape>
              <v:shape style="position:absolute;left:3297;top:3622;width:75;height:152" coordorigin="3297,3622" coordsize="75,152" path="m3354,3674l3316,3674,3314,3677,3354,3677,3354,3674xe" filled="true" fillcolor="#000000" stroked="false">
                <v:path arrowok="t"/>
                <v:fill type="solid"/>
              </v:shape>
              <v:shape style="position:absolute;left:3297;top:3622;width:75;height:152" coordorigin="3297,3622" coordsize="75,152" path="m3347,3672l3321,3672,3318,3674,3350,3674,3347,3672xe" filled="true" fillcolor="#000000" stroked="false">
                <v:path arrowok="t"/>
                <v:fill type="solid"/>
              </v:shape>
            </v:group>
            <v:group style="position:absolute;left:3434;top:3672;width:75;height:101" coordorigin="3434,3672" coordsize="75,101">
              <v:shape style="position:absolute;left:3434;top:3672;width:75;height:101" coordorigin="3434,3672" coordsize="75,101" path="m3486,3770l3453,3770,3455,3773,3484,3773,3486,3770xe" filled="true" fillcolor="#000000" stroked="false">
                <v:path arrowok="t"/>
                <v:fill type="solid"/>
              </v:shape>
              <v:shape style="position:absolute;left:3434;top:3672;width:75;height:101" coordorigin="3434,3672" coordsize="75,101" path="m3508,3672l3498,3672,3498,3739,3496,3742,3496,3749,3494,3751,3494,3754,3489,3758,3486,3758,3486,3761,3482,3761,3482,3763,3498,3763,3498,3773,3508,3773,3508,3672xe" filled="true" fillcolor="#000000" stroked="false">
                <v:path arrowok="t"/>
                <v:fill type="solid"/>
              </v:shape>
              <v:shape style="position:absolute;left:3434;top:3672;width:75;height:101" coordorigin="3434,3672" coordsize="75,101" path="m3491,3768l3450,3768,3450,3770,3489,3770,3491,3768xe" filled="true" fillcolor="#000000" stroked="false">
                <v:path arrowok="t"/>
                <v:fill type="solid"/>
              </v:shape>
              <v:shape style="position:absolute;left:3434;top:3672;width:75;height:101" coordorigin="3434,3672" coordsize="75,101" path="m3450,3756l3438,3756,3438,3758,3443,3763,3443,3766,3446,3766,3446,3768,3494,3768,3498,3763,3460,3763,3458,3761,3453,3761,3453,3758,3450,3758,3450,3756xe" filled="true" fillcolor="#000000" stroked="false">
                <v:path arrowok="t"/>
                <v:fill type="solid"/>
              </v:shape>
              <v:shape style="position:absolute;left:3434;top:3672;width:75;height:101" coordorigin="3434,3672" coordsize="75,101" path="m3443,3672l3434,3672,3434,3746,3436,3749,3436,3756,3448,3756,3448,3754,3446,3751,3446,3746,3443,3746,3443,3672xe" filled="true" fillcolor="#000000" stroked="false">
                <v:path arrowok="t"/>
                <v:fill type="solid"/>
              </v:shape>
            </v:group>
            <v:group style="position:absolute;left:3570;top:3672;width:72;height:101" coordorigin="3570,3672" coordsize="72,101">
              <v:shape style="position:absolute;left:3570;top:3672;width:72;height:101" coordorigin="3570,3672" coordsize="72,101" path="m3578,3672l3570,3672,3570,3773,3578,3773,3578,3710,3580,3708,3580,3698,3582,3696,3582,3694,3585,3691,3585,3689,3587,3689,3587,3686,3590,3686,3592,3684,3597,3684,3599,3682,3578,3682,3578,3672xe" filled="true" fillcolor="#000000" stroked="false">
                <v:path arrowok="t"/>
                <v:fill type="solid"/>
              </v:shape>
              <v:shape style="position:absolute;left:3570;top:3672;width:72;height:101" coordorigin="3570,3672" coordsize="72,101" path="m3635,3682l3614,3682,3616,3684,3621,3684,3623,3686,3626,3686,3626,3689,3628,3689,3628,3691,3630,3694,3630,3696,3633,3698,3633,3773,3642,3773,3642,3698,3640,3696,3640,3691,3638,3689,3638,3686,3635,3684,3635,3682xe" filled="true" fillcolor="#000000" stroked="false">
                <v:path arrowok="t"/>
                <v:fill type="solid"/>
              </v:shape>
              <v:shape style="position:absolute;left:3570;top:3672;width:72;height:101" coordorigin="3570,3672" coordsize="72,101" path="m3633,3679l3580,3679,3580,3682,3633,3682,3633,3679xe" filled="true" fillcolor="#000000" stroked="false">
                <v:path arrowok="t"/>
                <v:fill type="solid"/>
              </v:shape>
              <v:shape style="position:absolute;left:3570;top:3672;width:72;height:101" coordorigin="3570,3672" coordsize="72,101" path="m3626,3674l3587,3674,3587,3677,3585,3677,3582,3679,3630,3679,3626,3674xe" filled="true" fillcolor="#000000" stroked="false">
                <v:path arrowok="t"/>
                <v:fill type="solid"/>
              </v:shape>
              <v:shape style="position:absolute;left:3570;top:3672;width:72;height:101" coordorigin="3570,3672" coordsize="72,101" path="m3618,3672l3594,3672,3592,3674,3621,3674,3618,3672xe" filled="true" fillcolor="#000000" stroked="false">
                <v:path arrowok="t"/>
                <v:fill type="solid"/>
              </v:shape>
            </v:group>
            <v:group style="position:absolute;left:3705;top:3622;width:70;height:152" coordorigin="3705,3622" coordsize="70,152">
              <v:shape style="position:absolute;left:3705;top:3622;width:70;height:152" coordorigin="3705,3622" coordsize="70,152" path="m3714,3622l3705,3622,3705,3773,3714,3773,3714,3746,3728,3730,3714,3730,3714,3622xe" filled="true" fillcolor="#000000" stroked="false">
                <v:path arrowok="t"/>
                <v:fill type="solid"/>
              </v:shape>
              <v:shape style="position:absolute;left:3705;top:3622;width:70;height:152" coordorigin="3705,3622" coordsize="70,152" path="m3746,3722l3734,3722,3762,3773,3774,3773,3746,3722xe" filled="true" fillcolor="#000000" stroked="false">
                <v:path arrowok="t"/>
                <v:fill type="solid"/>
              </v:shape>
              <v:shape style="position:absolute;left:3705;top:3622;width:70;height:152" coordorigin="3705,3622" coordsize="70,152" path="m3772,3672l3760,3672,3714,3730,3728,3730,3734,3722,3746,3722,3741,3713,3772,3672xe" filled="true" fillcolor="#000000" stroked="false">
                <v:path arrowok="t"/>
                <v:fill type="solid"/>
              </v:shape>
            </v:group>
            <v:group style="position:absolute;left:3914;top:3622;width:75;height:152" coordorigin="3914,3622" coordsize="75,152">
              <v:shape style="position:absolute;left:3914;top:3622;width:75;height:152" coordorigin="3914,3622" coordsize="75,152" path="m3923,3622l3914,3622,3914,3773,3923,3773,3923,3763,3940,3763,3938,3761,3935,3761,3933,3758,3930,3758,3930,3756,3926,3751,3926,3746,3923,3746,3923,3698,3926,3698,3926,3694,3928,3694,3928,3691,3933,3686,3935,3686,3935,3684,3940,3684,3942,3682,3923,3682,3923,3622xe" filled="true" fillcolor="#000000" stroked="false">
                <v:path arrowok="t"/>
                <v:fill type="solid"/>
              </v:shape>
              <v:shape style="position:absolute;left:3914;top:3622;width:75;height:152" coordorigin="3914,3622" coordsize="75,152" path="m3966,3770l3935,3770,3935,3773,3964,3773,3966,3770xe" filled="true" fillcolor="#000000" stroked="false">
                <v:path arrowok="t"/>
                <v:fill type="solid"/>
              </v:shape>
              <v:shape style="position:absolute;left:3914;top:3622;width:75;height:152" coordorigin="3914,3622" coordsize="75,152" path="m3971,3768l3930,3768,3930,3770,3969,3770,3971,3768xe" filled="true" fillcolor="#000000" stroked="false">
                <v:path arrowok="t"/>
                <v:fill type="solid"/>
              </v:shape>
              <v:shape style="position:absolute;left:3914;top:3622;width:75;height:152" coordorigin="3914,3622" coordsize="75,152" path="m3978,3761l3964,3761,3962,3763,3923,3763,3923,3766,3926,3766,3926,3768,3974,3768,3978,3763,3978,3761xe" filled="true" fillcolor="#000000" stroked="false">
                <v:path arrowok="t"/>
                <v:fill type="solid"/>
              </v:shape>
              <v:shape style="position:absolute;left:3914;top:3622;width:75;height:152" coordorigin="3914,3622" coordsize="75,152" path="m3981,3758l3966,3758,3966,3761,3981,3761,3981,3758xe" filled="true" fillcolor="#000000" stroked="false">
                <v:path arrowok="t"/>
                <v:fill type="solid"/>
              </v:shape>
              <v:shape style="position:absolute;left:3914;top:3622;width:75;height:152" coordorigin="3914,3622" coordsize="75,152" path="m3981,3684l3964,3684,3966,3686,3969,3686,3971,3689,3971,3691,3974,3691,3974,3696,3976,3696,3976,3701,3978,3703,3978,3739,3976,3742,3976,3749,3974,3751,3974,3754,3969,3758,3983,3758,3983,3754,3986,3751,3986,3739,3988,3737,3988,3708,3986,3706,3986,3694,3983,3691,3983,3689,3981,3686,3981,3684xe" filled="true" fillcolor="#000000" stroked="false">
                <v:path arrowok="t"/>
                <v:fill type="solid"/>
              </v:shape>
              <v:shape style="position:absolute;left:3914;top:3622;width:75;height:152" coordorigin="3914,3622" coordsize="75,152" path="m3978,3682l3959,3682,3962,3684,3978,3684,3978,3682xe" filled="true" fillcolor="#000000" stroked="false">
                <v:path arrowok="t"/>
                <v:fill type="solid"/>
              </v:shape>
              <v:shape style="position:absolute;left:3914;top:3622;width:75;height:152" coordorigin="3914,3622" coordsize="75,152" path="m3969,3674l3933,3674,3930,3677,3928,3677,3923,3682,3976,3682,3976,3679,3974,3679,3969,3674xe" filled="true" fillcolor="#000000" stroked="false">
                <v:path arrowok="t"/>
                <v:fill type="solid"/>
              </v:shape>
              <v:shape style="position:absolute;left:3914;top:3622;width:75;height:152" coordorigin="3914,3622" coordsize="75,152" path="m3964,3672l3938,3672,3935,3674,3964,3674,3964,3672xe" filled="true" fillcolor="#000000" stroked="false">
                <v:path arrowok="t"/>
                <v:fill type="solid"/>
              </v:shape>
            </v:group>
            <v:group style="position:absolute;left:4050;top:3672;width:72;height:101" coordorigin="4050,3672" coordsize="72,101">
              <v:shape style="position:absolute;left:4050;top:3672;width:72;height:101" coordorigin="4050,3672" coordsize="72,101" path="m4101,3770l4070,3770,4072,3773,4101,3773,4101,3770xe" filled="true" fillcolor="#000000" stroked="false">
                <v:path arrowok="t"/>
                <v:fill type="solid"/>
              </v:shape>
              <v:shape style="position:absolute;left:4050;top:3672;width:72;height:101" coordorigin="4050,3672" coordsize="72,101" path="m4108,3768l4065,3768,4067,3770,4106,3770,4108,3768xe" filled="true" fillcolor="#000000" stroked="false">
                <v:path arrowok="t"/>
                <v:fill type="solid"/>
              </v:shape>
              <v:shape style="position:absolute;left:4050;top:3672;width:72;height:101" coordorigin="4050,3672" coordsize="72,101" path="m4113,3763l4060,3763,4060,3766,4062,3766,4062,3768,4110,3768,4113,3766,4113,3763xe" filled="true" fillcolor="#000000" stroked="false">
                <v:path arrowok="t"/>
                <v:fill type="solid"/>
              </v:shape>
              <v:shape style="position:absolute;left:4050;top:3672;width:72;height:101" coordorigin="4050,3672" coordsize="72,101" path="m4065,3689l4053,3689,4053,3694,4050,3696,4050,3749,4053,3751,4053,3756,4058,3761,4058,3763,4077,3763,4074,3761,4070,3761,4070,3758,4067,3758,4067,3756,4065,3756,4065,3754,4062,3754,4062,3749,4060,3746,4060,3737,4058,3734,4058,3727,4122,3727,4122,3718,4058,3718,4058,3710,4060,3710,4060,3698,4062,3696,4062,3694,4065,3691,4065,3689xe" filled="true" fillcolor="#000000" stroked="false">
                <v:path arrowok="t"/>
                <v:fill type="solid"/>
              </v:shape>
              <v:shape style="position:absolute;left:4050;top:3672;width:72;height:101" coordorigin="4050,3672" coordsize="72,101" path="m4115,3761l4098,3761,4096,3763,4115,3763,4115,3761xe" filled="true" fillcolor="#000000" stroked="false">
                <v:path arrowok="t"/>
                <v:fill type="solid"/>
              </v:shape>
              <v:shape style="position:absolute;left:4050;top:3672;width:72;height:101" coordorigin="4050,3672" coordsize="72,101" path="m4118,3756l4106,3756,4106,3758,4103,3758,4103,3761,4118,3761,4118,3756xe" filled="true" fillcolor="#000000" stroked="false">
                <v:path arrowok="t"/>
                <v:fill type="solid"/>
              </v:shape>
              <v:shape style="position:absolute;left:4050;top:3672;width:72;height:101" coordorigin="4050,3672" coordsize="72,101" path="m4122,3739l4113,3739,4113,3746,4110,3749,4110,3754,4108,3754,4108,3756,4120,3756,4120,3749,4122,3749,4122,3739xe" filled="true" fillcolor="#000000" stroked="false">
                <v:path arrowok="t"/>
                <v:fill type="solid"/>
              </v:shape>
              <v:shape style="position:absolute;left:4050;top:3672;width:72;height:101" coordorigin="4050,3672" coordsize="72,101" path="m4115,3682l4096,3682,4096,3684,4101,3684,4103,3686,4106,3686,4106,3689,4108,3689,4108,3691,4110,3691,4110,3696,4113,3698,4113,3718,4122,3718,4122,3698,4120,3696,4120,3691,4118,3689,4118,3686,4115,3684,4115,3682xe" filled="true" fillcolor="#000000" stroked="false">
                <v:path arrowok="t"/>
                <v:fill type="solid"/>
              </v:shape>
              <v:shape style="position:absolute;left:4050;top:3672;width:72;height:101" coordorigin="4050,3672" coordsize="72,101" path="m4072,3684l4055,3684,4055,3689,4067,3689,4067,3686,4070,3686,4072,3684xe" filled="true" fillcolor="#000000" stroked="false">
                <v:path arrowok="t"/>
                <v:fill type="solid"/>
              </v:shape>
              <v:shape style="position:absolute;left:4050;top:3672;width:72;height:101" coordorigin="4050,3672" coordsize="72,101" path="m4079,3682l4058,3682,4058,3684,4077,3684,4079,3682xe" filled="true" fillcolor="#000000" stroked="false">
                <v:path arrowok="t"/>
                <v:fill type="solid"/>
              </v:shape>
              <v:shape style="position:absolute;left:4050;top:3672;width:72;height:101" coordorigin="4050,3672" coordsize="72,101" path="m4113,3679l4060,3679,4060,3682,4113,3682,4113,3679xe" filled="true" fillcolor="#000000" stroked="false">
                <v:path arrowok="t"/>
                <v:fill type="solid"/>
              </v:shape>
              <v:shape style="position:absolute;left:4050;top:3672;width:72;height:101" coordorigin="4050,3672" coordsize="72,101" path="m4106,3674l4067,3674,4067,3677,4065,3677,4062,3679,4110,3679,4106,3674xe" filled="true" fillcolor="#000000" stroked="false">
                <v:path arrowok="t"/>
                <v:fill type="solid"/>
              </v:shape>
              <v:shape style="position:absolute;left:4050;top:3672;width:72;height:101" coordorigin="4050,3672" coordsize="72,101" path="m4098,3672l4074,3672,4072,3674,4101,3674,4098,3672xe" filled="true" fillcolor="#000000" stroked="false">
                <v:path arrowok="t"/>
                <v:fill type="solid"/>
              </v:shape>
            </v:group>
            <v:group style="position:absolute;left:4185;top:3622;width:75;height:152" coordorigin="4185,3622" coordsize="75,152">
              <v:shape style="position:absolute;left:4185;top:3622;width:75;height:152" coordorigin="4185,3622" coordsize="75,152" path="m4240,3770l4206,3770,4209,3773,4238,3773,4240,3770xe" filled="true" fillcolor="#000000" stroked="false">
                <v:path arrowok="t"/>
                <v:fill type="solid"/>
              </v:shape>
              <v:shape style="position:absolute;left:4185;top:3622;width:75;height:152" coordorigin="4185,3622" coordsize="75,152" path="m4259,3622l4250,3622,4250,3682,4230,3682,4233,3684,4238,3684,4238,3686,4242,3686,4242,3689,4247,3694,4247,3698,4250,3701,4250,3746,4247,3749,4247,3751,4245,3751,4245,3756,4242,3756,4242,3758,4240,3758,4238,3761,4235,3761,4233,3763,4250,3763,4250,3773,4259,3773,4259,3622xe" filled="true" fillcolor="#000000" stroked="false">
                <v:path arrowok="t"/>
                <v:fill type="solid"/>
              </v:shape>
              <v:shape style="position:absolute;left:4185;top:3622;width:75;height:152" coordorigin="4185,3622" coordsize="75,152" path="m4242,3768l4202,3768,4204,3770,4242,3770,4242,3768xe" filled="true" fillcolor="#000000" stroked="false">
                <v:path arrowok="t"/>
                <v:fill type="solid"/>
              </v:shape>
              <v:shape style="position:absolute;left:4185;top:3622;width:75;height:152" coordorigin="4185,3622" coordsize="75,152" path="m4211,3761l4194,3761,4194,3763,4199,3768,4247,3768,4247,3766,4250,3766,4250,3763,4211,3763,4211,3761xe" filled="true" fillcolor="#000000" stroked="false">
                <v:path arrowok="t"/>
                <v:fill type="solid"/>
              </v:shape>
              <v:shape style="position:absolute;left:4185;top:3622;width:75;height:152" coordorigin="4185,3622" coordsize="75,152" path="m4209,3684l4192,3684,4192,3686,4190,3689,4190,3694,4187,3694,4187,3703,4185,3706,4185,3737,4187,3739,4187,3751,4190,3754,4190,3756,4192,3758,4192,3761,4206,3761,4202,3756,4202,3754,4199,3754,4199,3751,4197,3749,4197,3744,4194,3742,4194,3706,4197,3703,4197,3696,4199,3694,4199,3691,4202,3691,4202,3689,4204,3689,4204,3686,4206,3686,4209,3684xe" filled="true" fillcolor="#000000" stroked="false">
                <v:path arrowok="t"/>
                <v:fill type="solid"/>
              </v:shape>
              <v:shape style="position:absolute;left:4185;top:3622;width:75;height:152" coordorigin="4185,3622" coordsize="75,152" path="m4250,3679l4197,3679,4194,3682,4194,3684,4214,3684,4214,3682,4250,3682,4250,3679xe" filled="true" fillcolor="#000000" stroked="false">
                <v:path arrowok="t"/>
                <v:fill type="solid"/>
              </v:shape>
              <v:shape style="position:absolute;left:4185;top:3622;width:75;height:152" coordorigin="4185,3622" coordsize="75,152" path="m4245,3677l4199,3677,4199,3679,4247,3679,4245,3677xe" filled="true" fillcolor="#000000" stroked="false">
                <v:path arrowok="t"/>
                <v:fill type="solid"/>
              </v:shape>
              <v:shape style="position:absolute;left:4185;top:3622;width:75;height:152" coordorigin="4185,3622" coordsize="75,152" path="m4242,3674l4204,3674,4202,3677,4242,3677,4242,3674xe" filled="true" fillcolor="#000000" stroked="false">
                <v:path arrowok="t"/>
                <v:fill type="solid"/>
              </v:shape>
              <v:shape style="position:absolute;left:4185;top:3622;width:75;height:152" coordorigin="4185,3622" coordsize="75,152" path="m4235,3672l4211,3672,4209,3674,4238,3674,4235,3672xe" filled="true" fillcolor="#000000" stroked="false">
                <v:path arrowok="t"/>
                <v:fill type="solid"/>
              </v:shape>
              <v:shape style="position:absolute;left:1900;top:3926;width:482;height:144" type="#_x0000_t75" stroked="false">
                <v:imagedata r:id="rId49" o:title=""/>
              </v:shape>
            </v:group>
            <v:group style="position:absolute;left:3191;top:4118;width:46;height:154" coordorigin="3191,4118" coordsize="46,154">
              <v:shape style="position:absolute;left:3191;top:4118;width:46;height:154" coordorigin="3191,4118" coordsize="46,154" path="m3206,4138l3194,4138,3194,4142,3191,4145,3191,4272,3201,4272,3201,4181,3237,4181,3237,4171,3201,4171,3201,4145,3203,4142,3203,4140,3206,4140,3206,4138xe" filled="true" fillcolor="#000000" stroked="false">
                <v:path arrowok="t"/>
                <v:fill type="solid"/>
              </v:shape>
              <v:shape style="position:absolute;left:3191;top:4118;width:46;height:154" coordorigin="3191,4118" coordsize="46,154" path="m3210,4133l3196,4133,3196,4138,3208,4138,3208,4135,3210,4133xe" filled="true" fillcolor="#000000" stroked="false">
                <v:path arrowok="t"/>
                <v:fill type="solid"/>
              </v:shape>
              <v:shape style="position:absolute;left:3191;top:4118;width:46;height:154" coordorigin="3191,4118" coordsize="46,154" path="m3237,4118l3220,4118,3220,4121,3210,4121,3208,4123,3206,4123,3206,4126,3203,4126,3198,4130,3198,4133,3213,4133,3215,4130,3237,4130,3237,4118xe" filled="true" fillcolor="#000000" stroked="false">
                <v:path arrowok="t"/>
                <v:fill type="solid"/>
              </v:shape>
            </v:group>
            <v:group style="position:absolute;left:3299;top:4171;width:46;height:101" coordorigin="3299,4171" coordsize="46,101">
              <v:shape style="position:absolute;left:3299;top:4171;width:46;height:101" coordorigin="3299,4171" coordsize="46,101" path="m3309,4171l3299,4171,3299,4272,3309,4272,3309,4198,3311,4195,3311,4193,3314,4193,3314,4188,3316,4188,3321,4183,3326,4183,3326,4181,3309,4181,3309,4171xe" filled="true" fillcolor="#000000" stroked="false">
                <v:path arrowok="t"/>
                <v:fill type="solid"/>
              </v:shape>
              <v:shape style="position:absolute;left:3299;top:4171;width:46;height:101" coordorigin="3299,4171" coordsize="46,101" path="m3345,4171l3321,4171,3318,4174,3316,4174,3316,4176,3311,4176,3311,4178,3309,4178,3309,4181,3345,4181,3345,4171xe" filled="true" fillcolor="#000000" stroked="false">
                <v:path arrowok="t"/>
                <v:fill type="solid"/>
              </v:shape>
            </v:group>
            <v:group style="position:absolute;left:3407;top:4171;width:75;height:101" coordorigin="3407,4171" coordsize="75,101">
              <v:shape style="position:absolute;left:3407;top:4171;width:75;height:101" coordorigin="3407,4171" coordsize="75,101" path="m3460,4270l3429,4270,3431,4272,3458,4272,3460,4270xe" filled="true" fillcolor="#000000" stroked="false">
                <v:path arrowok="t"/>
                <v:fill type="solid"/>
              </v:shape>
              <v:shape style="position:absolute;left:3407;top:4171;width:75;height:101" coordorigin="3407,4171" coordsize="75,101" path="m3465,4267l3424,4267,3424,4270,3462,4270,3465,4267xe" filled="true" fillcolor="#000000" stroked="false">
                <v:path arrowok="t"/>
                <v:fill type="solid"/>
              </v:shape>
              <v:shape style="position:absolute;left:3407;top:4171;width:75;height:101" coordorigin="3407,4171" coordsize="75,101" path="m3429,4258l3414,4258,3414,4260,3422,4267,3467,4267,3467,4265,3470,4265,3472,4262,3436,4262,3434,4260,3429,4260,3429,4258xe" filled="true" fillcolor="#000000" stroked="false">
                <v:path arrowok="t"/>
                <v:fill type="solid"/>
              </v:shape>
              <v:shape style="position:absolute;left:3407;top:4171;width:75;height:101" coordorigin="3407,4171" coordsize="75,101" path="m3472,4181l3455,4181,3455,4183,3460,4183,3467,4190,3467,4193,3470,4193,3470,4200,3472,4200,3472,4243,3470,4246,3470,4250,3467,4250,3467,4253,3465,4253,3465,4255,3462,4258,3460,4258,3458,4260,3455,4260,3453,4262,3472,4262,3474,4260,3474,4258,3477,4255,3477,4253,3479,4250,3479,4243,3482,4243,3482,4200,3479,4198,3479,4190,3477,4190,3477,4186,3474,4186,3474,4183,3472,4181xe" filled="true" fillcolor="#000000" stroked="false">
                <v:path arrowok="t"/>
                <v:fill type="solid"/>
              </v:shape>
              <v:shape style="position:absolute;left:3407;top:4171;width:75;height:101" coordorigin="3407,4171" coordsize="75,101" path="m3467,4176l3422,4176,3414,4183,3414,4186,3412,4186,3412,4190,3410,4190,3410,4198,3407,4200,3407,4241,3410,4243,3410,4253,3412,4253,3412,4258,3426,4258,3422,4253,3422,4250,3419,4248,3419,4243,3417,4243,3417,4200,3419,4198,3419,4193,3422,4193,3422,4190,3429,4183,3434,4183,3436,4181,3472,4181,3467,4176xe" filled="true" fillcolor="#000000" stroked="false">
                <v:path arrowok="t"/>
                <v:fill type="solid"/>
              </v:shape>
              <v:shape style="position:absolute;left:3407;top:4171;width:75;height:101" coordorigin="3407,4171" coordsize="75,101" path="m3465,4174l3424,4174,3424,4176,3465,4176,3465,4174xe" filled="true" fillcolor="#000000" stroked="false">
                <v:path arrowok="t"/>
                <v:fill type="solid"/>
              </v:shape>
              <v:shape style="position:absolute;left:3407;top:4171;width:75;height:101" coordorigin="3407,4171" coordsize="75,101" path="m3460,4171l3431,4171,3429,4174,3460,4174,3460,4171xe" filled="true" fillcolor="#000000" stroked="false">
                <v:path arrowok="t"/>
                <v:fill type="solid"/>
              </v:shape>
            </v:group>
            <v:group style="position:absolute;left:3544;top:4171;width:101;height:101" coordorigin="3544,4171" coordsize="101,101">
              <v:shape style="position:absolute;left:3544;top:4171;width:101;height:101" coordorigin="3544,4171" coordsize="101,101" path="m3554,4171l3544,4171,3544,4272,3554,4272,3554,4193,3556,4190,3556,4188,3561,4183,3563,4183,3563,4181,3594,4181,3590,4176,3554,4176,3554,4171xe" filled="true" fillcolor="#000000" stroked="false">
                <v:path arrowok="t"/>
                <v:fill type="solid"/>
              </v:shape>
              <v:shape style="position:absolute;left:3544;top:4171;width:101;height:101" coordorigin="3544,4171" coordsize="101,101" path="m3606,4183l3585,4183,3585,4186,3587,4188,3587,4190,3590,4193,3590,4272,3599,4272,3599,4193,3602,4190,3602,4188,3606,4183xe" filled="true" fillcolor="#000000" stroked="false">
                <v:path arrowok="t"/>
                <v:fill type="solid"/>
              </v:shape>
              <v:shape style="position:absolute;left:3544;top:4171;width:101;height:101" coordorigin="3544,4171" coordsize="101,101" path="m3640,4178l3594,4178,3594,4181,3626,4181,3628,4183,3630,4183,3630,4186,3633,4186,3633,4190,3635,4190,3635,4272,3645,4272,3645,4190,3642,4188,3642,4183,3640,4181,3640,4178xe" filled="true" fillcolor="#000000" stroked="false">
                <v:path arrowok="t"/>
                <v:fill type="solid"/>
              </v:shape>
              <v:shape style="position:absolute;left:3544;top:4171;width:101;height:101" coordorigin="3544,4171" coordsize="101,101" path="m3609,4181l3580,4181,3582,4183,3609,4183,3609,4181xe" filled="true" fillcolor="#000000" stroked="false">
                <v:path arrowok="t"/>
                <v:fill type="solid"/>
              </v:shape>
              <v:shape style="position:absolute;left:3544;top:4171;width:101;height:101" coordorigin="3544,4171" coordsize="101,101" path="m3638,4176l3597,4176,3597,4178,3638,4178,3638,4176xe" filled="true" fillcolor="#000000" stroked="false">
                <v:path arrowok="t"/>
                <v:fill type="solid"/>
              </v:shape>
              <v:shape style="position:absolute;left:3544;top:4171;width:101;height:101" coordorigin="3544,4171" coordsize="101,101" path="m3587,4174l3554,4174,3554,4176,3590,4176,3587,4174xe" filled="true" fillcolor="#000000" stroked="false">
                <v:path arrowok="t"/>
                <v:fill type="solid"/>
              </v:shape>
              <v:shape style="position:absolute;left:3544;top:4171;width:101;height:101" coordorigin="3544,4171" coordsize="101,101" path="m3635,4174l3602,4174,3599,4176,3635,4176,3635,4174xe" filled="true" fillcolor="#000000" stroked="false">
                <v:path arrowok="t"/>
                <v:fill type="solid"/>
              </v:shape>
              <v:shape style="position:absolute;left:3544;top:4171;width:101;height:101" coordorigin="3544,4171" coordsize="101,101" path="m3582,4171l3558,4171,3558,4174,3585,4174,3582,4171xe" filled="true" fillcolor="#000000" stroked="false">
                <v:path arrowok="t"/>
                <v:fill type="solid"/>
              </v:shape>
              <v:shape style="position:absolute;left:3544;top:4171;width:101;height:101" coordorigin="3544,4171" coordsize="101,101" path="m3628,4171l3604,4171,3604,4174,3630,4174,3628,4171xe" filled="true" fillcolor="#000000" stroked="false">
                <v:path arrowok="t"/>
                <v:fill type="solid"/>
              </v:shape>
            </v:group>
            <v:group style="position:absolute;left:3789;top:4118;width:46;height:154" coordorigin="3789,4118" coordsize="46,154">
              <v:shape style="position:absolute;left:3789;top:4118;width:46;height:154" coordorigin="3789,4118" coordsize="46,154" path="m3803,4138l3791,4138,3791,4142,3789,4145,3789,4272,3798,4272,3798,4181,3834,4181,3834,4171,3798,4171,3798,4147,3801,4145,3801,4140,3803,4140,3803,4138xe" filled="true" fillcolor="#000000" stroked="false">
                <v:path arrowok="t"/>
                <v:fill type="solid"/>
              </v:shape>
              <v:shape style="position:absolute;left:3789;top:4118;width:46;height:154" coordorigin="3789,4118" coordsize="46,154" path="m3808,4133l3794,4133,3794,4138,3806,4138,3806,4135,3808,4135,3808,4133xe" filled="true" fillcolor="#000000" stroked="false">
                <v:path arrowok="t"/>
                <v:fill type="solid"/>
              </v:shape>
              <v:shape style="position:absolute;left:3789;top:4118;width:46;height:154" coordorigin="3789,4118" coordsize="46,154" path="m3834,4118l3818,4118,3818,4121,3808,4121,3808,4123,3803,4123,3803,4126,3801,4126,3796,4130,3796,4133,3810,4133,3813,4130,3834,4130,3834,4118xe" filled="true" fillcolor="#000000" stroked="false">
                <v:path arrowok="t"/>
                <v:fill type="solid"/>
              </v:shape>
            </v:group>
            <v:group style="position:absolute;left:3897;top:4171;width:75;height:101" coordorigin="3897,4171" coordsize="75,101">
              <v:shape style="position:absolute;left:3897;top:4171;width:75;height:101" coordorigin="3897,4171" coordsize="75,101" path="m3950,4270l3918,4270,3921,4272,3947,4272,3950,4270xe" filled="true" fillcolor="#000000" stroked="false">
                <v:path arrowok="t"/>
                <v:fill type="solid"/>
              </v:shape>
              <v:shape style="position:absolute;left:3897;top:4171;width:75;height:101" coordorigin="3897,4171" coordsize="75,101" path="m3954,4267l3914,4267,3914,4270,3952,4270,3954,4267xe" filled="true" fillcolor="#000000" stroked="false">
                <v:path arrowok="t"/>
                <v:fill type="solid"/>
              </v:shape>
              <v:shape style="position:absolute;left:3897;top:4171;width:75;height:101" coordorigin="3897,4171" coordsize="75,101" path="m3918,4258l3904,4258,3904,4260,3911,4267,3957,4267,3957,4265,3959,4265,3962,4262,3926,4262,3923,4260,3918,4260,3918,4258xe" filled="true" fillcolor="#000000" stroked="false">
                <v:path arrowok="t"/>
                <v:fill type="solid"/>
              </v:shape>
              <v:shape style="position:absolute;left:3897;top:4171;width:75;height:101" coordorigin="3897,4171" coordsize="75,101" path="m3964,4183l3950,4183,3957,4190,3957,4193,3959,4193,3959,4200,3962,4202,3962,4241,3959,4243,3959,4248,3957,4250,3957,4253,3954,4253,3954,4255,3952,4255,3952,4258,3950,4258,3947,4260,3945,4260,3942,4262,3962,4262,3964,4260,3964,4258,3966,4255,3966,4253,3969,4250,3969,4243,3971,4241,3971,4202,3969,4200,3969,4193,3966,4190,3966,4186,3964,4186,3964,4183xe" filled="true" fillcolor="#000000" stroked="false">
                <v:path arrowok="t"/>
                <v:fill type="solid"/>
              </v:shape>
              <v:shape style="position:absolute;left:3897;top:4171;width:75;height:101" coordorigin="3897,4171" coordsize="75,101" path="m3957,4176l3911,4176,3902,4186,3902,4190,3899,4190,3899,4198,3897,4198,3897,4243,3899,4246,3899,4253,3902,4253,3902,4258,3916,4258,3911,4253,3911,4250,3909,4248,3909,4246,3906,4243,3906,4200,3909,4198,3909,4193,3911,4193,3911,4188,3914,4188,3918,4183,3923,4183,3923,4181,3962,4181,3957,4176xe" filled="true" fillcolor="#000000" stroked="false">
                <v:path arrowok="t"/>
                <v:fill type="solid"/>
              </v:shape>
              <v:shape style="position:absolute;left:3897;top:4171;width:75;height:101" coordorigin="3897,4171" coordsize="75,101" path="m3962,4181l3945,4181,3945,4183,3962,4183,3962,4181xe" filled="true" fillcolor="#000000" stroked="false">
                <v:path arrowok="t"/>
                <v:fill type="solid"/>
              </v:shape>
              <v:shape style="position:absolute;left:3897;top:4171;width:75;height:101" coordorigin="3897,4171" coordsize="75,101" path="m3952,4174l3914,4174,3914,4176,3954,4176,3952,4174xe" filled="true" fillcolor="#000000" stroked="false">
                <v:path arrowok="t"/>
                <v:fill type="solid"/>
              </v:shape>
              <v:shape style="position:absolute;left:3897;top:4171;width:75;height:101" coordorigin="3897,4171" coordsize="75,101" path="m3950,4171l3921,4171,3918,4174,3950,4174,3950,4171xe" filled="true" fillcolor="#000000" stroked="false">
                <v:path arrowok="t"/>
                <v:fill type="solid"/>
              </v:shape>
            </v:group>
            <v:group style="position:absolute;left:4034;top:4171;width:72;height:101" coordorigin="4034,4171" coordsize="72,101">
              <v:shape style="position:absolute;left:4034;top:4171;width:72;height:101" coordorigin="4034,4171" coordsize="72,101" path="m4084,4270l4055,4270,4058,4272,4082,4272,4084,4270xe" filled="true" fillcolor="#000000" stroked="false">
                <v:path arrowok="t"/>
                <v:fill type="solid"/>
              </v:shape>
              <v:shape style="position:absolute;left:4034;top:4171;width:72;height:101" coordorigin="4034,4171" coordsize="72,101" path="m4106,4171l4098,4171,4098,4236,4096,4238,4096,4246,4094,4248,4094,4250,4091,4253,4091,4255,4089,4255,4089,4258,4086,4258,4084,4260,4082,4260,4079,4262,4098,4262,4098,4272,4106,4272,4106,4171xe" filled="true" fillcolor="#000000" stroked="false">
                <v:path arrowok="t"/>
                <v:fill type="solid"/>
              </v:shape>
              <v:shape style="position:absolute;left:4034;top:4171;width:72;height:101" coordorigin="4034,4171" coordsize="72,101" path="m4091,4267l4048,4267,4050,4270,4089,4270,4091,4267xe" filled="true" fillcolor="#000000" stroked="false">
                <v:path arrowok="t"/>
                <v:fill type="solid"/>
              </v:shape>
              <v:shape style="position:absolute;left:4034;top:4171;width:72;height:101" coordorigin="4034,4171" coordsize="72,101" path="m4094,4265l4046,4265,4046,4267,4094,4267,4094,4265xe" filled="true" fillcolor="#000000" stroked="false">
                <v:path arrowok="t"/>
                <v:fill type="solid"/>
              </v:shape>
              <v:shape style="position:absolute;left:4034;top:4171;width:72;height:101" coordorigin="4034,4171" coordsize="72,101" path="m4096,4262l4043,4262,4043,4265,4096,4265,4096,4262xe" filled="true" fillcolor="#000000" stroked="false">
                <v:path arrowok="t"/>
                <v:fill type="solid"/>
              </v:shape>
              <v:shape style="position:absolute;left:4034;top:4171;width:72;height:101" coordorigin="4034,4171" coordsize="72,101" path="m4043,4171l4034,4171,4034,4246,4036,4248,4036,4253,4038,4255,4038,4258,4041,4260,4041,4262,4062,4262,4060,4260,4055,4260,4053,4258,4050,4258,4050,4255,4048,4255,4048,4253,4046,4250,4046,4248,4043,4246,4043,4171xe" filled="true" fillcolor="#000000" stroked="false">
                <v:path arrowok="t"/>
                <v:fill type="solid"/>
              </v:shape>
            </v:group>
            <v:group style="position:absolute;left:4170;top:4171;width:46;height:101" coordorigin="4170,4171" coordsize="46,101">
              <v:shape style="position:absolute;left:4170;top:4171;width:46;height:101" coordorigin="4170,4171" coordsize="46,101" path="m4178,4171l4170,4171,4170,4272,4178,4272,4178,4205,4180,4205,4180,4195,4182,4195,4182,4190,4185,4188,4187,4188,4187,4186,4190,4186,4190,4183,4194,4183,4197,4181,4178,4181,4178,4171xe" filled="true" fillcolor="#000000" stroked="false">
                <v:path arrowok="t"/>
                <v:fill type="solid"/>
              </v:shape>
              <v:shape style="position:absolute;left:4170;top:4171;width:46;height:101" coordorigin="4170,4171" coordsize="46,101" path="m4216,4171l4192,4171,4190,4174,4187,4174,4185,4176,4182,4176,4178,4181,4216,4181,4216,4171xe" filled="true" fillcolor="#000000" stroked="false">
                <v:path arrowok="t"/>
                <v:fill type="solid"/>
              </v:shape>
            </v:group>
            <v:group style="position:absolute;left:4020;top:4661;width:2;height:137" coordorigin="4020,4661" coordsize="2,137">
              <v:shape style="position:absolute;left:4020;top:4661;width:2;height:137" coordorigin="4020,4661" coordsize="0,137" path="m4020,4661l4020,4798e" filled="false" stroked="true" strokeweight=".46pt" strokecolor="#000000">
                <v:path arrowok="t"/>
              </v:shape>
            </v:group>
            <v:group style="position:absolute;left:429;top:1584;width:10860;height:2" coordorigin="429,1584" coordsize="10860,2">
              <v:shape style="position:absolute;left:429;top:1584;width:10860;height:2" coordorigin="429,1584" coordsize="10860,0" path="m429,1584l11289,1584e" filled="false" stroked="true" strokeweight=".82pt" strokecolor="#fdfdfd">
                <v:path arrowok="t"/>
              </v:shape>
            </v:group>
            <v:group style="position:absolute;left:429;top:1577;width:10860;height:15" coordorigin="429,1577" coordsize="10860,15">
              <v:shape style="position:absolute;left:429;top:1577;width:10860;height:15" coordorigin="429,1577" coordsize="10860,15" path="m429,1577l429,1591,11289,1577,429,1577xe" filled="false" stroked="true" strokeweight="0pt" strokecolor="#fdfdfd">
                <v:path arrowok="t"/>
              </v:shape>
            </v:group>
            <v:group style="position:absolute;left:429;top:1577;width:10860;height:15" coordorigin="429,1577" coordsize="10860,15">
              <v:shape style="position:absolute;left:429;top:1577;width:10860;height:15" coordorigin="429,1577" coordsize="10860,15" path="m429,1591l11289,1577,11289,1591,429,1591xe" filled="false" stroked="true" strokeweight="0pt" strokecolor="#fdfdfd">
                <v:path arrowok="t"/>
              </v:shape>
              <v:shape style="position:absolute;left:7852;top:456;width:2908;height:911" type="#_x0000_t75" stroked="false">
                <v:imagedata r:id="rId32" o:title=""/>
              </v:shape>
              <v:shape style="position:absolute;left:9830;top:8047;width:1630;height:2498" type="#_x0000_t75" stroked="false">
                <v:imagedata r:id="rId50" o:title=""/>
              </v:shape>
            </v:group>
            <v:group style="position:absolute;left:11354;top:16319;width:161;height:2" coordorigin="11354,16319" coordsize="161,2">
              <v:shape style="position:absolute;left:11354;top:16319;width:161;height:2" coordorigin="11354,16319" coordsize="161,0" path="m11354,16319l11514,16319e" filled="false" stroked="true" strokeweight="1.0pt" strokecolor="#fdfdfd">
                <v:path arrowok="t"/>
              </v:shape>
            </v:group>
            <v:group style="position:absolute;left:11362;top:16150;width:2;height:160" coordorigin="11362,16150" coordsize="2,160">
              <v:shape style="position:absolute;left:11362;top:16150;width:2;height:160" coordorigin="11362,16150" coordsize="0,160" path="m11362,16150l11362,16310e" filled="false" stroked="true" strokeweight=".94pt" strokecolor="#fdfdfd">
                <v:path arrowok="t"/>
              </v:shape>
            </v:group>
            <v:group style="position:absolute;left:11490;top:16150;width:2;height:274" coordorigin="11490,16150" coordsize="2,274">
              <v:shape style="position:absolute;left:11490;top:16150;width:2;height:274" coordorigin="11490,16150" coordsize="0,274" path="m11490,16150l11490,16423e" filled="false" stroked="true" strokeweight=".82pt" strokecolor="#fdfdfd">
                <v:path arrowok="t"/>
              </v:shape>
              <v:shape style="position:absolute;left:645;top:5374;width:3619;height:2609" type="#_x0000_t75" stroked="false">
                <v:imagedata r:id="rId51" o:title=""/>
              </v:shape>
            </v:group>
            <w10:wrap type="none"/>
          </v:group>
        </w:pict>
      </w:r>
      <w:r>
        <w:rPr/>
        <w:pict>
          <v:shape style="position:absolute;margin-left:377.943176pt;margin-top:-11.525599pt;width:16.4pt;height:13.75pt;mso-position-horizontal-relative:page;mso-position-vertical-relative:paragraph;z-index:1552" type="#_x0000_t202" filled="false" stroked="false">
            <v:textbox inset="0,0,0,0" style="layout-flow:vertical">
              <w:txbxContent>
                <w:p>
                  <w:pPr>
                    <w:spacing w:line="328" w:lineRule="exact" w:before="0"/>
                    <w:ind w:left="20" w:right="0" w:firstLine="0"/>
                    <w:jc w:val="left"/>
                    <w:rPr>
                      <w:rFonts w:ascii="Comic Sans MS" w:hAnsi="Comic Sans MS" w:cs="Comic Sans MS" w:eastAsia="Comic Sans MS"/>
                      <w:sz w:val="29"/>
                      <w:szCs w:val="29"/>
                    </w:rPr>
                  </w:pPr>
                  <w:r>
                    <w:rPr>
                      <w:rFonts w:ascii="Comic Sans MS"/>
                      <w:w w:val="270"/>
                      <w:sz w:val="29"/>
                    </w:rPr>
                    <w:t> </w:t>
                  </w:r>
                  <w:r>
                    <w:rPr>
                      <w:rFonts w:ascii="Comic Sans MS"/>
                      <w:sz w:val="2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sz w:val="18"/>
        </w:rPr>
        <w:t>Bedroom</w:t>
      </w:r>
      <w:r>
        <w:rPr>
          <w:rFonts w:ascii="Tahoma"/>
          <w:spacing w:val="15"/>
          <w:sz w:val="18"/>
        </w:rPr>
        <w:t> </w:t>
      </w:r>
      <w:r>
        <w:rPr>
          <w:rFonts w:ascii="Tahoma"/>
          <w:sz w:val="18"/>
        </w:rPr>
        <w:t>8,4m2</w:t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6"/>
        <w:rPr>
          <w:rFonts w:ascii="Tahoma" w:hAnsi="Tahoma" w:cs="Tahoma" w:eastAsia="Tahoma"/>
          <w:sz w:val="24"/>
          <w:szCs w:val="24"/>
        </w:rPr>
      </w:pPr>
    </w:p>
    <w:p>
      <w:pPr>
        <w:spacing w:before="73"/>
        <w:ind w:left="6690" w:right="0" w:firstLine="0"/>
        <w:jc w:val="left"/>
        <w:rPr>
          <w:rFonts w:ascii="Tahoma" w:hAnsi="Tahoma" w:cs="Tahoma" w:eastAsia="Tahoma"/>
          <w:sz w:val="18"/>
          <w:szCs w:val="18"/>
        </w:rPr>
      </w:pPr>
      <w:r>
        <w:rPr>
          <w:rFonts w:ascii="Tahoma"/>
          <w:w w:val="105"/>
          <w:sz w:val="18"/>
        </w:rPr>
        <w:t>Terrace</w:t>
      </w:r>
      <w:r>
        <w:rPr>
          <w:rFonts w:ascii="Tahoma"/>
          <w:spacing w:val="12"/>
          <w:w w:val="105"/>
          <w:sz w:val="18"/>
        </w:rPr>
        <w:t> </w:t>
      </w:r>
      <w:r>
        <w:rPr>
          <w:rFonts w:ascii="Tahoma"/>
          <w:w w:val="105"/>
          <w:sz w:val="18"/>
        </w:rPr>
        <w:t>l3,2m2</w:t>
      </w:r>
      <w:r>
        <w:rPr>
          <w:rFonts w:ascii="Tahoma"/>
          <w:sz w:val="18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2"/>
        <w:rPr>
          <w:rFonts w:ascii="Tahoma" w:hAnsi="Tahoma" w:cs="Tahoma" w:eastAsia="Tahoma"/>
          <w:sz w:val="16"/>
          <w:szCs w:val="16"/>
        </w:rPr>
      </w:pPr>
    </w:p>
    <w:p>
      <w:pPr>
        <w:spacing w:before="0"/>
        <w:ind w:left="5624" w:right="5481" w:firstLine="0"/>
        <w:jc w:val="center"/>
        <w:rPr>
          <w:rFonts w:ascii="Tahoma" w:hAnsi="Tahoma" w:cs="Tahoma" w:eastAsia="Tahoma"/>
          <w:sz w:val="18"/>
          <w:szCs w:val="18"/>
        </w:rPr>
      </w:pPr>
      <w:r>
        <w:rPr/>
        <w:pict>
          <v:shape style="position:absolute;margin-left:152.389883pt;margin-top:25.759075pt;width:15.9pt;height:10.45pt;mso-position-horizontal-relative:page;mso-position-vertical-relative:paragraph;z-index:-432832;rotation:78" type="#_x0000_t136" fillcolor="#000000" stroked="f">
            <o:extrusion v:ext="view" autorotationcenter="t"/>
            <v:textpath style="font-family:&amp;quot;Arial&amp;quot;;font-size:10pt;v-text-kern:t;mso-text-shadow:auto" string="17°"/>
            <w10:wrap type="none"/>
          </v:shape>
        </w:pict>
      </w:r>
      <w:r>
        <w:rPr/>
        <w:pict>
          <v:shape style="position:absolute;margin-left:112.461853pt;margin-top:50.923122pt;width:17.75pt;height:37pt;mso-position-horizontal-relative:page;mso-position-vertical-relative:paragraph;z-index:1576" type="#_x0000_t202" filled="false" stroked="false">
            <v:textbox inset="0,0,0,0" style="layout-flow:vertical;mso-layout-flow-alt:bottom-to-top">
              <w:txbxContent>
                <w:p>
                  <w:pPr>
                    <w:spacing w:line="340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31"/>
                      <w:szCs w:val="31"/>
                    </w:rPr>
                  </w:pPr>
                  <w:r>
                    <w:rPr>
                      <w:rFonts w:ascii="Arial"/>
                      <w:w w:val="101"/>
                      <w:sz w:val="31"/>
                    </w:rPr>
                    <w:t>2946</w:t>
                  </w:r>
                  <w:r>
                    <w:rPr>
                      <w:rFonts w:ascii="Arial"/>
                      <w:sz w:val="3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sz w:val="18"/>
        </w:rPr>
        <w:t>a-a</w:t>
      </w:r>
    </w:p>
    <w:p>
      <w:pPr>
        <w:spacing w:after="0"/>
        <w:jc w:val="center"/>
        <w:rPr>
          <w:rFonts w:ascii="Tahoma" w:hAnsi="Tahoma" w:cs="Tahoma" w:eastAsia="Tahoma"/>
          <w:sz w:val="18"/>
          <w:szCs w:val="18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9"/>
        <w:rPr>
          <w:rFonts w:ascii="Tahoma" w:hAnsi="Tahoma" w:cs="Tahoma" w:eastAsia="Tahoma"/>
          <w:sz w:val="17"/>
          <w:szCs w:val="17"/>
        </w:rPr>
      </w:pPr>
    </w:p>
    <w:p>
      <w:pPr>
        <w:spacing w:after="0" w:line="240" w:lineRule="auto"/>
        <w:rPr>
          <w:rFonts w:ascii="Tahoma" w:hAnsi="Tahoma" w:cs="Tahoma" w:eastAsia="Tahoma"/>
          <w:sz w:val="17"/>
          <w:szCs w:val="17"/>
        </w:rPr>
        <w:sectPr>
          <w:pgSz w:w="11900" w:h="16840"/>
          <w:pgMar w:top="1600" w:bottom="280" w:left="0" w:right="0"/>
        </w:sectPr>
      </w:pPr>
    </w:p>
    <w:p>
      <w:pPr>
        <w:tabs>
          <w:tab w:pos="828" w:val="left" w:leader="none"/>
        </w:tabs>
        <w:spacing w:before="139"/>
        <w:ind w:left="0" w:right="0" w:firstLine="0"/>
        <w:jc w:val="right"/>
        <w:rPr>
          <w:rFonts w:ascii="Lucida Sans" w:hAnsi="Lucida Sans" w:cs="Lucida Sans" w:eastAsia="Lucida Sans"/>
          <w:sz w:val="19"/>
          <w:szCs w:val="19"/>
        </w:rPr>
      </w:pPr>
      <w:bookmarkStart w:name="6" w:id="6"/>
      <w:bookmarkEnd w:id="6"/>
      <w:r>
        <w:rPr/>
      </w:r>
      <w:r>
        <w:rPr>
          <w:rFonts w:ascii="Lucida Sans"/>
          <w:w w:val="82"/>
          <w:sz w:val="19"/>
        </w:rPr>
      </w:r>
      <w:r>
        <w:rPr>
          <w:rFonts w:ascii="Lucida Sans"/>
          <w:spacing w:val="-1"/>
          <w:w w:val="80"/>
          <w:sz w:val="19"/>
          <w:u w:val="single" w:color="000000"/>
        </w:rPr>
        <w:t>1stFLOOR</w:t>
      </w:r>
      <w:r>
        <w:rPr>
          <w:rFonts w:ascii="Lucida Sans"/>
          <w:w w:val="61"/>
          <w:sz w:val="19"/>
          <w:u w:val="single" w:color="000000"/>
        </w:rPr>
        <w:t> </w:t>
      </w:r>
      <w:r>
        <w:rPr>
          <w:rFonts w:ascii="Lucida Sans"/>
          <w:sz w:val="19"/>
          <w:u w:val="single" w:color="000000"/>
        </w:rPr>
        <w:tab/>
      </w:r>
      <w:r>
        <w:rPr>
          <w:rFonts w:ascii="Lucida Sans"/>
          <w:sz w:val="19"/>
        </w:rPr>
      </w:r>
    </w:p>
    <w:p>
      <w:pPr>
        <w:spacing w:before="85"/>
        <w:ind w:left="1495" w:right="0" w:firstLine="0"/>
        <w:jc w:val="left"/>
        <w:rPr>
          <w:rFonts w:ascii="Tahoma" w:hAnsi="Tahoma" w:cs="Tahoma" w:eastAsia="Tahoma"/>
          <w:sz w:val="11"/>
          <w:szCs w:val="11"/>
        </w:rPr>
      </w:pPr>
      <w:r>
        <w:rPr>
          <w:w w:val="105"/>
        </w:rPr>
        <w:br w:type="column"/>
      </w:r>
      <w:r>
        <w:rPr>
          <w:rFonts w:ascii="Tahoma"/>
          <w:w w:val="105"/>
          <w:sz w:val="11"/>
        </w:rPr>
        <w:t>A-A</w:t>
      </w:r>
      <w:r>
        <w:rPr>
          <w:rFonts w:ascii="Tahoma"/>
          <w:sz w:val="11"/>
        </w:rPr>
      </w:r>
    </w:p>
    <w:p>
      <w:pPr>
        <w:spacing w:after="0"/>
        <w:jc w:val="left"/>
        <w:rPr>
          <w:rFonts w:ascii="Tahoma" w:hAnsi="Tahoma" w:cs="Tahoma" w:eastAsia="Tahoma"/>
          <w:sz w:val="11"/>
          <w:szCs w:val="11"/>
        </w:rPr>
        <w:sectPr>
          <w:type w:val="continuous"/>
          <w:pgSz w:w="11900" w:h="16840"/>
          <w:pgMar w:top="1600" w:bottom="280" w:left="0" w:right="0"/>
          <w:cols w:num="2" w:equalWidth="0">
            <w:col w:w="7210" w:space="40"/>
            <w:col w:w="4650"/>
          </w:cols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after="0" w:line="240" w:lineRule="auto"/>
        <w:rPr>
          <w:rFonts w:ascii="Tahoma" w:hAnsi="Tahoma" w:cs="Tahoma" w:eastAsia="Tahoma"/>
          <w:sz w:val="20"/>
          <w:szCs w:val="20"/>
        </w:rPr>
        <w:sectPr>
          <w:type w:val="continuous"/>
          <w:pgSz w:w="11900" w:h="16840"/>
          <w:pgMar w:top="1600" w:bottom="280" w:left="0" w:right="0"/>
        </w:sectPr>
      </w:pPr>
    </w:p>
    <w:p>
      <w:pPr>
        <w:pStyle w:val="Heading4"/>
        <w:spacing w:line="240" w:lineRule="auto" w:before="202"/>
        <w:ind w:right="0"/>
        <w:jc w:val="left"/>
      </w:pPr>
      <w:r>
        <w:rPr/>
        <w:t>Features:</w:t>
      </w:r>
    </w:p>
    <w:p>
      <w:pPr>
        <w:pStyle w:val="Heading7"/>
        <w:spacing w:line="244" w:lineRule="auto" w:before="2"/>
        <w:ind w:left="556" w:right="0" w:firstLine="804"/>
        <w:jc w:val="left"/>
        <w:rPr>
          <w:rFonts w:ascii="Lucida Sans" w:hAnsi="Lucida Sans" w:cs="Lucida Sans" w:eastAsia="Lucida Sans"/>
        </w:rPr>
      </w:pPr>
      <w:r>
        <w:rPr>
          <w:rFonts w:ascii="Wingdings" w:hAnsi="Wingdings" w:cs="Wingdings" w:eastAsia="Wingdings"/>
          <w:w w:val="75"/>
          <w:sz w:val="23"/>
          <w:szCs w:val="23"/>
        </w:rPr>
        <w:t></w:t>
      </w:r>
      <w:r>
        <w:rPr>
          <w:rFonts w:ascii="Lucida Sans" w:hAnsi="Lucida Sans" w:cs="Lucida Sans" w:eastAsia="Lucida Sans"/>
          <w:w w:val="75"/>
        </w:rPr>
        <w:t>2doublebeds,1singlebedand1bunkbed</w:t>
      </w:r>
      <w:r>
        <w:rPr>
          <w:rFonts w:ascii="Lucida Sans" w:hAnsi="Lucida Sans" w:cs="Lucida Sans" w:eastAsia="Lucida Sans"/>
          <w:spacing w:val="27"/>
          <w:w w:val="78"/>
        </w:rPr>
        <w:t> </w:t>
      </w:r>
      <w:r>
        <w:rPr>
          <w:rFonts w:ascii="Lucida Sans" w:hAnsi="Lucida Sans" w:cs="Lucida Sans" w:eastAsia="Lucida Sans"/>
          <w:w w:val="90"/>
        </w:rPr>
        <w:t>(7people);</w:t>
      </w:r>
      <w:r>
        <w:rPr>
          <w:rFonts w:ascii="Lucida Sans" w:hAnsi="Lucida Sans" w:cs="Lucida Sans" w:eastAsia="Lucida Sans"/>
        </w:rPr>
      </w:r>
    </w:p>
    <w:p>
      <w:pPr>
        <w:spacing w:line="248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80"/>
          <w:sz w:val="23"/>
          <w:szCs w:val="23"/>
        </w:rPr>
        <w:t></w:t>
      </w:r>
      <w:r>
        <w:rPr>
          <w:rFonts w:ascii="Lucida Sans" w:hAnsi="Lucida Sans" w:cs="Lucida Sans" w:eastAsia="Lucida Sans"/>
          <w:w w:val="80"/>
          <w:sz w:val="25"/>
          <w:szCs w:val="25"/>
        </w:rPr>
        <w:t>Possibilitytomakemultiplecottages;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361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5"/>
          <w:sz w:val="23"/>
          <w:szCs w:val="23"/>
        </w:rPr>
        <w:t></w:t>
      </w:r>
      <w:r>
        <w:rPr>
          <w:rFonts w:ascii="Lucida Sans" w:hAnsi="Lucida Sans" w:cs="Lucida Sans" w:eastAsia="Lucida Sans"/>
          <w:w w:val="75"/>
          <w:sz w:val="25"/>
          <w:szCs w:val="25"/>
        </w:rPr>
        <w:t>NTA=40m</w:t>
      </w:r>
      <w:r>
        <w:rPr>
          <w:rFonts w:ascii="Lucida Sans" w:hAnsi="Lucida Sans" w:cs="Lucida Sans" w:eastAsia="Lucida Sans"/>
          <w:spacing w:val="105"/>
          <w:w w:val="75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75"/>
          <w:sz w:val="36"/>
          <w:szCs w:val="36"/>
        </w:rPr>
        <w:t>2</w:t>
      </w:r>
      <w:r>
        <w:rPr>
          <w:rFonts w:ascii="Lucida Sans" w:hAnsi="Lucida Sans" w:cs="Lucida Sans" w:eastAsia="Lucida Sans"/>
          <w:w w:val="75"/>
          <w:sz w:val="25"/>
          <w:szCs w:val="25"/>
        </w:rPr>
        <w:t>(1stfloor);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290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0"/>
          <w:sz w:val="23"/>
          <w:szCs w:val="23"/>
        </w:rPr>
        <w:t></w:t>
      </w:r>
      <w:r>
        <w:rPr>
          <w:rFonts w:ascii="Lucida Sans" w:hAnsi="Lucida Sans" w:cs="Lucida Sans" w:eastAsia="Lucida Sans"/>
          <w:w w:val="70"/>
          <w:sz w:val="25"/>
          <w:szCs w:val="25"/>
        </w:rPr>
        <w:t>NTA=17m</w:t>
      </w:r>
      <w:r>
        <w:rPr>
          <w:rFonts w:ascii="Lucida Sans" w:hAnsi="Lucida Sans" w:cs="Lucida Sans" w:eastAsia="Lucida Sans"/>
          <w:spacing w:val="31"/>
          <w:w w:val="70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70"/>
          <w:sz w:val="36"/>
          <w:szCs w:val="36"/>
        </w:rPr>
        <w:t>2</w:t>
      </w:r>
      <w:r>
        <w:rPr>
          <w:rFonts w:ascii="Lucida Sans" w:hAnsi="Lucida Sans" w:cs="Lucida Sans" w:eastAsia="Lucida Sans"/>
          <w:w w:val="70"/>
          <w:sz w:val="25"/>
          <w:szCs w:val="25"/>
        </w:rPr>
        <w:t>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290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5"/>
          <w:sz w:val="23"/>
          <w:szCs w:val="23"/>
        </w:rPr>
        <w:t></w:t>
      </w:r>
      <w:r>
        <w:rPr>
          <w:rFonts w:ascii="Lucida Sans" w:hAnsi="Lucida Sans" w:cs="Lucida Sans" w:eastAsia="Lucida Sans"/>
          <w:w w:val="75"/>
          <w:sz w:val="25"/>
          <w:szCs w:val="25"/>
        </w:rPr>
        <w:t>BRA=52m</w:t>
      </w:r>
      <w:r>
        <w:rPr>
          <w:rFonts w:ascii="Lucida Sans" w:hAnsi="Lucida Sans" w:cs="Lucida Sans" w:eastAsia="Lucida Sans"/>
          <w:spacing w:val="64"/>
          <w:w w:val="75"/>
          <w:sz w:val="25"/>
          <w:szCs w:val="25"/>
        </w:rPr>
        <w:t> </w:t>
      </w:r>
      <w:r>
        <w:rPr>
          <w:rFonts w:ascii="Sakkal Majalla" w:hAnsi="Sakkal Majalla" w:cs="Sakkal Majalla" w:eastAsia="Sakkal Majalla"/>
          <w:spacing w:val="-2"/>
          <w:w w:val="75"/>
          <w:sz w:val="36"/>
          <w:szCs w:val="36"/>
        </w:rPr>
        <w:t>2</w:t>
      </w:r>
      <w:r>
        <w:rPr>
          <w:rFonts w:ascii="Lucida Sans" w:hAnsi="Lucida Sans" w:cs="Lucida Sans" w:eastAsia="Lucida Sans"/>
          <w:spacing w:val="-2"/>
          <w:w w:val="75"/>
          <w:sz w:val="25"/>
          <w:szCs w:val="25"/>
        </w:rPr>
        <w:t>';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395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5"/>
          <w:sz w:val="23"/>
          <w:szCs w:val="23"/>
        </w:rPr>
        <w:t></w:t>
      </w:r>
      <w:r>
        <w:rPr>
          <w:rFonts w:ascii="Lucida Sans" w:hAnsi="Lucida Sans" w:cs="Lucida Sans" w:eastAsia="Lucida Sans"/>
          <w:w w:val="75"/>
          <w:sz w:val="25"/>
          <w:szCs w:val="25"/>
        </w:rPr>
        <w:t>BYA=60m</w:t>
      </w:r>
      <w:r>
        <w:rPr>
          <w:rFonts w:ascii="Lucida Sans" w:hAnsi="Lucida Sans" w:cs="Lucida Sans" w:eastAsia="Lucida Sans"/>
          <w:spacing w:val="6"/>
          <w:w w:val="75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75"/>
          <w:sz w:val="36"/>
          <w:szCs w:val="36"/>
        </w:rPr>
        <w:t>2</w:t>
      </w:r>
      <w:r>
        <w:rPr>
          <w:rFonts w:ascii="Lucida Sans" w:hAnsi="Lucida Sans" w:cs="Lucida Sans" w:eastAsia="Lucida Sans"/>
          <w:w w:val="75"/>
          <w:sz w:val="25"/>
          <w:szCs w:val="25"/>
        </w:rPr>
        <w:t>.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  <w:r>
        <w:rPr/>
        <w:br w:type="column"/>
      </w:r>
      <w:r>
        <w:rPr>
          <w:rFonts w:ascii="Lucida Sans"/>
          <w:sz w:val="12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40" w:lineRule="auto" w:before="1"/>
        <w:rPr>
          <w:rFonts w:ascii="Lucida Sans" w:hAnsi="Lucida Sans" w:cs="Lucida Sans" w:eastAsia="Lucida Sans"/>
          <w:sz w:val="14"/>
          <w:szCs w:val="14"/>
        </w:rPr>
      </w:pPr>
    </w:p>
    <w:p>
      <w:pPr>
        <w:pStyle w:val="BodyText"/>
        <w:spacing w:line="240" w:lineRule="auto"/>
        <w:ind w:left="556" w:right="0"/>
        <w:jc w:val="left"/>
        <w:rPr>
          <w:rFonts w:ascii="Tahoma" w:hAnsi="Tahoma" w:cs="Tahoma" w:eastAsia="Tahoma"/>
        </w:rPr>
      </w:pPr>
      <w:r>
        <w:rPr/>
        <w:pict>
          <v:shape style="position:absolute;margin-left:290.237549pt;margin-top:7.831015pt;width:12.35pt;height:25pt;mso-position-horizontal-relative:page;mso-position-vertical-relative:paragraph;z-index:1840" type="#_x0000_t202" filled="false" stroked="false">
            <v:textbox inset="0,0,0,0" style="layout-flow:vertical;mso-layout-flow-alt:bottom-to-top">
              <w:txbxContent>
                <w:p>
                  <w:pPr>
                    <w:spacing w:line="230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Arial"/>
                      <w:w w:val="103"/>
                      <w:sz w:val="20"/>
                    </w:rPr>
                    <w:t>7000</w:t>
                  </w:r>
                  <w:r>
                    <w:rPr>
                      <w:rFonts w:ascii="Arial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w w:val="105"/>
        </w:rPr>
        <w:t>Terrace</w:t>
      </w:r>
      <w:r>
        <w:rPr>
          <w:rFonts w:ascii="Tahoma"/>
          <w:spacing w:val="-7"/>
          <w:w w:val="105"/>
        </w:rPr>
        <w:t> </w:t>
      </w:r>
      <w:r>
        <w:rPr>
          <w:rFonts w:ascii="Tahoma"/>
          <w:w w:val="105"/>
        </w:rPr>
        <w:t>14</w:t>
      </w:r>
      <w:r>
        <w:rPr>
          <w:rFonts w:ascii="Tahoma"/>
          <w:spacing w:val="-7"/>
          <w:w w:val="105"/>
        </w:rPr>
        <w:t> </w:t>
      </w:r>
      <w:r>
        <w:rPr>
          <w:rFonts w:ascii="Tahoma"/>
          <w:w w:val="105"/>
        </w:rPr>
        <w:t>m2</w:t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  <w:r>
        <w:rPr/>
        <w:br w:type="column"/>
      </w:r>
      <w:r>
        <w:rPr>
          <w:rFonts w:ascii="Tahoma"/>
          <w:sz w:val="12"/>
        </w:rPr>
      </w:r>
    </w:p>
    <w:p>
      <w:pPr>
        <w:spacing w:line="240" w:lineRule="auto" w:before="6"/>
        <w:rPr>
          <w:rFonts w:ascii="Tahoma" w:hAnsi="Tahoma" w:cs="Tahoma" w:eastAsia="Tahoma"/>
          <w:sz w:val="9"/>
          <w:szCs w:val="9"/>
        </w:rPr>
      </w:pPr>
    </w:p>
    <w:p>
      <w:pPr>
        <w:pStyle w:val="BodyText"/>
        <w:spacing w:line="255" w:lineRule="auto"/>
        <w:ind w:left="685" w:right="0" w:hanging="130"/>
        <w:jc w:val="left"/>
        <w:rPr>
          <w:rFonts w:ascii="Tahoma" w:hAnsi="Tahoma" w:cs="Tahoma" w:eastAsia="Tahoma"/>
        </w:rPr>
      </w:pPr>
      <w:r>
        <w:rPr>
          <w:rFonts w:ascii="Tahoma"/>
        </w:rPr>
        <w:t>Livingroom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13,4m2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pStyle w:val="BodyText"/>
        <w:spacing w:line="255" w:lineRule="auto" w:before="84"/>
        <w:ind w:left="637" w:right="153" w:hanging="53"/>
        <w:jc w:val="left"/>
        <w:rPr>
          <w:rFonts w:ascii="Tahoma" w:hAnsi="Tahoma" w:cs="Tahoma" w:eastAsia="Tahoma"/>
        </w:rPr>
      </w:pPr>
      <w:r>
        <w:rPr>
          <w:rFonts w:ascii="Tahoma"/>
        </w:rPr>
        <w:t>Kitchen</w:t>
      </w:r>
      <w:r>
        <w:rPr>
          <w:rFonts w:ascii="Tahoma"/>
          <w:w w:val="104"/>
        </w:rPr>
        <w:t> </w:t>
      </w:r>
      <w:r>
        <w:rPr>
          <w:rFonts w:ascii="Tahoma"/>
        </w:rPr>
        <w:t>5,8m2</w:t>
      </w:r>
      <w:r>
        <w:rPr>
          <w:rFonts w:ascii="Tahoma"/>
        </w:rPr>
      </w:r>
    </w:p>
    <w:p>
      <w:pPr>
        <w:spacing w:line="240" w:lineRule="auto" w:before="9"/>
        <w:rPr>
          <w:rFonts w:ascii="Tahoma" w:hAnsi="Tahoma" w:cs="Tahoma" w:eastAsia="Tahoma"/>
          <w:sz w:val="13"/>
          <w:szCs w:val="13"/>
        </w:rPr>
      </w:pPr>
      <w:r>
        <w:rPr/>
        <w:br w:type="column"/>
      </w:r>
      <w:r>
        <w:rPr>
          <w:rFonts w:ascii="Tahoma"/>
          <w:sz w:val="13"/>
        </w:rPr>
      </w:r>
    </w:p>
    <w:p>
      <w:pPr>
        <w:spacing w:line="200" w:lineRule="atLeast"/>
        <w:ind w:left="70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sz w:val="20"/>
          <w:szCs w:val="20"/>
        </w:rPr>
        <w:pict>
          <v:shape style="width:24pt;height:13.45pt;mso-position-horizontal-relative:char;mso-position-vertical-relative:line" type="#_x0000_t202" filled="false" stroked="true" strokeweight="0pt" strokecolor="#000000">
            <v:textbox inset="0,0,0,0">
              <w:txbxContent>
                <w:p>
                  <w:pPr>
                    <w:spacing w:line="124" w:lineRule="exact" w:before="0"/>
                    <w:ind w:left="103" w:right="0" w:hanging="94"/>
                    <w:jc w:val="left"/>
                    <w:rPr>
                      <w:rFonts w:ascii="Tahoma" w:hAnsi="Tahoma" w:cs="Tahoma" w:eastAsia="Tahoma"/>
                      <w:sz w:val="11"/>
                      <w:szCs w:val="11"/>
                    </w:rPr>
                  </w:pPr>
                  <w:r>
                    <w:rPr>
                      <w:rFonts w:ascii="Tahoma"/>
                      <w:w w:val="105"/>
                      <w:sz w:val="11"/>
                    </w:rPr>
                    <w:t>Bedroom</w:t>
                  </w:r>
                  <w:r>
                    <w:rPr>
                      <w:rFonts w:ascii="Tahoma"/>
                      <w:sz w:val="11"/>
                    </w:rPr>
                  </w:r>
                </w:p>
                <w:p>
                  <w:pPr>
                    <w:spacing w:before="9"/>
                    <w:ind w:left="103" w:right="0" w:firstLine="0"/>
                    <w:jc w:val="left"/>
                    <w:rPr>
                      <w:rFonts w:ascii="Tahoma" w:hAnsi="Tahoma" w:cs="Tahoma" w:eastAsia="Tahoma"/>
                      <w:sz w:val="11"/>
                      <w:szCs w:val="11"/>
                    </w:rPr>
                  </w:pPr>
                  <w:r>
                    <w:rPr>
                      <w:rFonts w:ascii="Tahoma"/>
                      <w:sz w:val="11"/>
                    </w:rPr>
                    <w:t>9,4m2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 w:cs="Tahoma" w:eastAsia="Tahoma"/>
          <w:sz w:val="20"/>
          <w:szCs w:val="20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pStyle w:val="BodyText"/>
        <w:spacing w:line="255" w:lineRule="auto" w:before="101"/>
        <w:ind w:left="937" w:right="0" w:hanging="92"/>
        <w:jc w:val="left"/>
        <w:rPr>
          <w:rFonts w:ascii="Tahoma" w:hAnsi="Tahoma" w:cs="Tahoma" w:eastAsia="Tahoma"/>
        </w:rPr>
      </w:pPr>
      <w:r>
        <w:rPr>
          <w:rFonts w:ascii="Tahoma"/>
        </w:rPr>
        <w:t>Entrance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4,2m2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5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55" w:lineRule="auto"/>
        <w:ind w:left="668" w:right="241" w:hanging="113"/>
        <w:jc w:val="left"/>
        <w:rPr>
          <w:rFonts w:ascii="Tahoma" w:hAnsi="Tahoma" w:cs="Tahoma" w:eastAsia="Tahoma"/>
        </w:rPr>
      </w:pPr>
      <w:r>
        <w:rPr/>
        <w:pict>
          <v:shape style="position:absolute;margin-left:441.152283pt;margin-top:17.822691pt;width:10.9pt;height:9.25pt;mso-position-horizontal-relative:page;mso-position-vertical-relative:paragraph;z-index:1744" type="#_x0000_t202" filled="false" stroked="false">
            <v:textbox inset="0,0,0,0" style="layout-flow:vertical">
              <w:txbxContent>
                <w:p>
                  <w:pPr>
                    <w:spacing w:line="213" w:lineRule="exact" w:before="0"/>
                    <w:ind w:left="20" w:right="0" w:firstLine="0"/>
                    <w:jc w:val="left"/>
                    <w:rPr>
                      <w:rFonts w:ascii="Comic Sans MS" w:hAnsi="Comic Sans MS" w:cs="Comic Sans MS" w:eastAsia="Comic Sans MS"/>
                      <w:sz w:val="17"/>
                      <w:szCs w:val="17"/>
                    </w:rPr>
                  </w:pPr>
                  <w:r>
                    <w:rPr>
                      <w:rFonts w:ascii="Comic Sans MS"/>
                      <w:w w:val="284"/>
                      <w:sz w:val="17"/>
                    </w:rPr>
                    <w:t> </w:t>
                  </w:r>
                  <w:r>
                    <w:rPr>
                      <w:rFonts w:ascii="Comic Sans MS"/>
                      <w:sz w:val="1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</w:rPr>
        <w:t>Bathroom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4,8m2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  <w:r>
        <w:rPr/>
        <w:br w:type="column"/>
      </w:r>
      <w:r>
        <w:rPr>
          <w:rFonts w:ascii="Tahoma"/>
          <w:sz w:val="12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pStyle w:val="BodyText"/>
        <w:spacing w:line="253" w:lineRule="auto" w:before="86"/>
        <w:ind w:left="455" w:right="832"/>
        <w:jc w:val="center"/>
        <w:rPr>
          <w:rFonts w:ascii="Tahoma" w:hAnsi="Tahoma" w:cs="Tahoma" w:eastAsia="Tahoma"/>
        </w:rPr>
      </w:pPr>
      <w:r>
        <w:rPr>
          <w:rFonts w:ascii="Tahoma"/>
        </w:rPr>
        <w:t>Storage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room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1,7m2</w:t>
      </w:r>
      <w:r>
        <w:rPr>
          <w:rFonts w:ascii="Tahoma"/>
        </w:rPr>
      </w:r>
    </w:p>
    <w:p>
      <w:pPr>
        <w:spacing w:after="0" w:line="253" w:lineRule="auto"/>
        <w:jc w:val="center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  <w:cols w:num="5" w:equalWidth="0">
            <w:col w:w="5195" w:space="843"/>
            <w:col w:w="1293" w:space="145"/>
            <w:col w:w="1115" w:space="293"/>
            <w:col w:w="1294" w:space="40"/>
            <w:col w:w="1682"/>
          </w:cols>
        </w:sectPr>
      </w:pPr>
    </w:p>
    <w:p>
      <w:pPr>
        <w:spacing w:line="240" w:lineRule="auto" w:before="0"/>
        <w:rPr>
          <w:rFonts w:ascii="Tahoma" w:hAnsi="Tahoma" w:cs="Tahoma" w:eastAsia="Tahoma"/>
          <w:sz w:val="18"/>
          <w:szCs w:val="18"/>
        </w:rPr>
      </w:pPr>
    </w:p>
    <w:p>
      <w:pPr>
        <w:spacing w:line="240" w:lineRule="auto" w:before="6"/>
        <w:rPr>
          <w:rFonts w:ascii="Tahoma" w:hAnsi="Tahoma" w:cs="Tahoma" w:eastAsia="Tahoma"/>
          <w:sz w:val="20"/>
          <w:szCs w:val="20"/>
        </w:rPr>
      </w:pPr>
    </w:p>
    <w:p>
      <w:pPr>
        <w:spacing w:before="0"/>
        <w:ind w:left="0" w:right="0" w:firstLine="0"/>
        <w:jc w:val="right"/>
        <w:rPr>
          <w:rFonts w:ascii="Lucida Sans" w:hAnsi="Lucida Sans" w:cs="Lucida Sans" w:eastAsia="Lucida Sans"/>
          <w:sz w:val="19"/>
          <w:szCs w:val="19"/>
        </w:rPr>
      </w:pPr>
      <w:r>
        <w:rPr>
          <w:rFonts w:ascii="Lucida Sans"/>
          <w:spacing w:val="-1"/>
          <w:w w:val="85"/>
          <w:sz w:val="19"/>
        </w:rPr>
        <w:t>Loft</w:t>
      </w:r>
      <w:r>
        <w:rPr>
          <w:rFonts w:ascii="Lucida Sans"/>
          <w:sz w:val="19"/>
        </w:rPr>
      </w:r>
    </w:p>
    <w:p>
      <w:pPr>
        <w:spacing w:before="175"/>
        <w:ind w:left="0" w:right="0" w:firstLine="0"/>
        <w:jc w:val="right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sz w:val="20"/>
        </w:rPr>
        <w:t>8500</w:t>
      </w:r>
      <w:r>
        <w:rPr>
          <w:rFonts w:ascii="Arial"/>
          <w:sz w:val="20"/>
        </w:rPr>
      </w:r>
    </w:p>
    <w:p>
      <w:pPr>
        <w:spacing w:line="240" w:lineRule="auto" w:before="1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spacing w:line="240" w:lineRule="auto"/>
        <w:ind w:left="242" w:right="0"/>
        <w:jc w:val="left"/>
        <w:rPr>
          <w:rFonts w:ascii="Tahoma" w:hAnsi="Tahoma" w:cs="Tahoma" w:eastAsia="Tahoma"/>
        </w:rPr>
      </w:pPr>
      <w:r>
        <w:rPr>
          <w:rFonts w:ascii="Tahoma"/>
          <w:w w:val="105"/>
        </w:rPr>
        <w:t>A-A</w:t>
      </w:r>
      <w:r>
        <w:rPr>
          <w:rFonts w:ascii="Tahoma"/>
        </w:rPr>
      </w:r>
    </w:p>
    <w:p>
      <w:pPr>
        <w:spacing w:line="240" w:lineRule="auto" w:before="5"/>
        <w:rPr>
          <w:rFonts w:ascii="Tahoma" w:hAnsi="Tahoma" w:cs="Tahoma" w:eastAsia="Tahoma"/>
          <w:sz w:val="16"/>
          <w:szCs w:val="16"/>
        </w:rPr>
      </w:pPr>
    </w:p>
    <w:p>
      <w:pPr>
        <w:pStyle w:val="BodyText"/>
        <w:spacing w:line="240" w:lineRule="auto"/>
        <w:ind w:left="232" w:right="0"/>
        <w:jc w:val="left"/>
        <w:rPr>
          <w:rFonts w:ascii="Tahoma" w:hAnsi="Tahoma" w:cs="Tahoma" w:eastAsia="Tahoma"/>
        </w:rPr>
      </w:pPr>
      <w:r>
        <w:rPr>
          <w:rFonts w:ascii="Tahoma"/>
          <w:w w:val="105"/>
        </w:rPr>
        <w:t>A-A</w:t>
      </w:r>
      <w:r>
        <w:rPr>
          <w:rFonts w:ascii="Tahoma"/>
        </w:rPr>
      </w:r>
    </w:p>
    <w:p>
      <w:pPr>
        <w:spacing w:after="0" w:line="240" w:lineRule="auto"/>
        <w:jc w:val="left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  <w:cols w:num="3" w:equalWidth="0">
            <w:col w:w="6696" w:space="40"/>
            <w:col w:w="1735" w:space="40"/>
            <w:col w:w="3389"/>
          </w:cols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  <w:r>
        <w:rPr/>
        <w:pict>
          <v:group style="position:absolute;margin-left:2pt;margin-top:6.120018pt;width:590.8pt;height:830.4pt;mso-position-horizontal-relative:page;mso-position-vertical-relative:page;z-index:-432688" coordorigin="40,122" coordsize="11816,16608">
            <v:shape style="position:absolute;left:40;top:122;width:11815;height:16608" type="#_x0000_t75" stroked="false">
              <v:imagedata r:id="rId52" o:title=""/>
            </v:shape>
            <v:group style="position:absolute;left:8925;top:502;width:934;height:569" coordorigin="8925,502" coordsize="934,569">
              <v:shape style="position:absolute;left:8925;top:502;width:934;height:569" coordorigin="8925,502" coordsize="934,569" path="m8925,1070l8925,869,9666,502,9858,614,9858,1070,9858,614,9666,502,8925,869e" filled="false" stroked="true" strokeweight=".48pt" strokecolor="#fdfdfd">
                <v:path arrowok="t"/>
              </v:shape>
            </v:group>
            <v:group style="position:absolute;left:8891;top:466;width:1001;height:605" coordorigin="8891,466" coordsize="1001,605">
              <v:shape style="position:absolute;left:8891;top:466;width:1001;height:605" coordorigin="8891,466" coordsize="1001,605" path="m8891,1070l8891,850,9666,466,9892,595,9892,1070e" filled="false" stroked="true" strokeweight=".48pt" strokecolor="#fdfdfd">
                <v:path arrowok="t"/>
              </v:shape>
            </v:group>
            <v:group style="position:absolute;left:9578;top:502;width:934;height:569" coordorigin="9578,502" coordsize="934,569">
              <v:shape style="position:absolute;left:9578;top:502;width:934;height:569" coordorigin="9578,502" coordsize="934,569" path="m9578,1070l9578,869,10319,502,10511,614,10511,1070,10511,614,10319,502,9578,869e" filled="false" stroked="true" strokeweight=".48pt" strokecolor="#fdfdfd">
                <v:path arrowok="t"/>
              </v:shape>
            </v:group>
            <v:group style="position:absolute;left:9544;top:466;width:1001;height:605" coordorigin="9544,466" coordsize="1001,605">
              <v:shape style="position:absolute;left:9544;top:466;width:1001;height:605" coordorigin="9544,466" coordsize="1001,605" path="m9544,1070l9544,850,10319,466,10545,595,10545,1070e" filled="false" stroked="true" strokeweight=".48pt" strokecolor="#fdfdfd">
                <v:path arrowok="t"/>
              </v:shape>
            </v:group>
            <v:group style="position:absolute;left:7667;top:1112;width:2919;height:2" coordorigin="7667,1112" coordsize="2919,2">
              <v:shape style="position:absolute;left:7667;top:1112;width:2919;height:2" coordorigin="7667,1112" coordsize="2919,0" path="m7667,1112l10586,1112e" filled="false" stroked="true" strokeweight="1.42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099l7667,1126,10586,1099,7667,1099xe" filled="false" stroked="true" strokeweight="0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126l10586,1099,10586,1126,7667,1126xe" filled="false" stroked="true" strokeweight="0pt" strokecolor="#fdfdfd">
                <v:path arrowok="t"/>
              </v:shape>
            </v:group>
            <v:group style="position:absolute;left:9839;top:1192;width:687;height:2" coordorigin="9839,1192" coordsize="687,2">
              <v:shape style="position:absolute;left:9839;top:1192;width:687;height:2" coordorigin="9839,1192" coordsize="687,0" path="m9839,1192l10526,1192e" filled="false" stroked="true" strokeweight="1.42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178l9839,1205,10526,1178,9839,1178xe" filled="false" stroked="true" strokeweight="0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205l10526,1178,10526,1205,9839,1205xe" filled="false" stroked="true" strokeweight="0pt" strokecolor="#fdfdfd">
                <v:path arrowok="t"/>
              </v:shape>
            </v:group>
            <v:group style="position:absolute;left:9966;top:1350;width:432;height:2" coordorigin="9966,1350" coordsize="432,2">
              <v:shape style="position:absolute;left:9966;top:1350;width:432;height:2" coordorigin="9966,1350" coordsize="432,0" path="m9966,1350l10398,1350e" filled="false" stroked="true" strokeweight="1.42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37l9966,1363,10398,1337,9966,1337xe" filled="false" stroked="true" strokeweight="0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63l10398,1337,10398,1363,9966,1363xe" filled="false" stroked="true" strokeweight="0pt" strokecolor="#fdfdfd">
                <v:path arrowok="t"/>
              </v:shape>
            </v:group>
            <v:group style="position:absolute;left:7720;top:1176;width:209;height:188" coordorigin="7720,1176" coordsize="209,188">
              <v:shape style="position:absolute;left:7720;top:1176;width:209;height:188" coordorigin="7720,1176" coordsize="209,188" path="m7749,1176l7746,1176,7720,1363,7737,1363,7756,1229,7774,1229,7749,1176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774,1229l7756,1229,7821,1363,7826,1363,7842,1330,7823,1330,7774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10,1229l7893,1229,7910,1363,7929,1363,7910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02,1176l7898,1176,7823,1330,7842,1330,7893,1229,7910,1229,7902,1176xe" filled="true" fillcolor="#fdfdfd" stroked="false">
                <v:path arrowok="t"/>
                <v:fill type="solid"/>
              </v:shape>
            </v:group>
            <v:group style="position:absolute;left:7970;top:1286;width:70;height:15" coordorigin="7970,1286" coordsize="70,15">
              <v:shape style="position:absolute;left:7970;top:1286;width:70;height:15" coordorigin="7970,1286" coordsize="70,15" path="m7970,1294l8039,1294e" filled="false" stroked="true" strokeweight=".82pt" strokecolor="#fdfdfd">
                <v:path arrowok="t"/>
              </v:shape>
            </v:group>
            <v:group style="position:absolute;left:8080;top:1171;width:183;height:197" coordorigin="8080,1171" coordsize="183,197">
              <v:shape style="position:absolute;left:8080;top:1171;width:183;height:197" coordorigin="8080,1171" coordsize="183,197" path="m8195,1366l8166,1366,8169,1368,8193,1368,8195,136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7,1363l8152,1363,8154,1366,8205,1366,8207,136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7,1361l8142,1361,8145,1363,8214,1363,8217,136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358l8138,1358,8140,1361,8222,1361,8224,135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9,1346l8116,1346,8121,1351,8123,1351,8128,1356,8130,1356,8133,1358,8229,1358,8234,1354,8236,1354,8241,1349,8162,1349,8159,134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3,1339l8222,1339,8219,1342,8217,1342,8214,1344,8212,1344,8210,1346,8205,1346,8202,1349,8243,1349,8253,1339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0,1344l8114,1344,8114,1346,8152,1346,8150,134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26,1210l8099,1210,8097,1212,8097,1214,8094,1217,8094,1219,8092,1222,8092,1224,8090,1224,8090,1226,8087,1229,8087,1231,8085,1234,8085,1238,8082,1241,8082,1250,8080,1253,8080,1286,8082,1289,8082,1296,8085,1298,8085,1306,8087,1308,8087,1310,8090,1313,8090,1315,8094,1320,8094,1322,8097,1325,8097,1327,8099,1330,8099,1332,8102,1332,8104,1334,8104,1337,8106,1337,8106,1339,8111,1344,8147,1344,8145,1342,8142,1342,8140,1339,8138,1339,8133,1334,8130,1334,8114,1318,8114,1315,8111,1313,8111,1310,8109,1310,8109,1308,8106,1306,8106,1303,8104,1301,8104,1296,8102,1294,8102,1286,8099,1284,8099,1258,8102,1255,8102,1248,8104,1246,8104,1241,8106,1238,8106,1234,8109,1231,8109,1229,8111,1229,8111,1226,8118,1219,8118,1217,8121,1214,8123,1214,8126,1212,8126,121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8,1320l8246,1320,8241,1325,8241,1327,8238,1327,8229,1337,8226,1337,8224,1339,8255,1339,8258,1337,8258,1334,8262,1330,8248,132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0,1198l8217,1198,8219,1200,8222,1200,8224,1202,8226,1202,8236,1212,8238,1212,8241,1214,8241,1217,8246,1222,8248,1222,8262,1212,8253,1202,8253,1200,8250,119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7,1193l8116,1193,8102,1207,8102,1210,8128,1210,8133,1205,8135,1205,8138,1202,8140,1202,8140,1200,8142,1200,8145,1198,8147,1198,8150,1195,8154,1195,8157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6,1193l8205,1193,8207,1195,8212,1195,8212,1198,8248,1198,8246,1195,8246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34,1186l8126,1186,8118,1193,8166,1193,8169,1190,8241,1190,8238,1188,8236,1188,8234,118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1,1190l8193,1190,8195,1193,8243,1193,8241,119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9,1183l8130,1183,8128,1186,8231,1186,8229,118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181l8135,1181,8133,1183,8226,1183,8224,118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9,1178l8142,1178,8140,1181,8222,1181,8219,117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4,1176l8150,1176,8147,1178,8217,1178,8214,117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5,1174l8159,1174,8157,1176,8207,1176,8205,117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81,1171l8178,1171,8176,1174,8183,1174,8181,1171xe" filled="true" fillcolor="#fdfdfd" stroked="false">
                <v:path arrowok="t"/>
                <v:fill type="solid"/>
              </v:shape>
            </v:group>
            <v:group style="position:absolute;left:8301;top:1176;width:180;height:188" coordorigin="8301,1176" coordsize="180,188">
              <v:shape style="position:absolute;left:8301;top:1176;width:180;height:188" coordorigin="8301,1176" coordsize="180,188" path="m8394,1176l8390,1176,8301,1363,8322,1363,8351,1301,8452,1301,8444,1284,8358,1284,8392,1217,8413,1217,8394,1176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52,1301l8430,1301,8459,1363,8481,1363,8452,1301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13,1217l8392,1217,8423,1284,8444,1284,8413,1217xe" filled="true" fillcolor="#fdfdfd" stroked="false">
                <v:path arrowok="t"/>
                <v:fill type="solid"/>
              </v:shape>
            </v:group>
            <v:group style="position:absolute;left:8529;top:1176;width:111;height:188" coordorigin="8529,1176" coordsize="111,188">
              <v:shape style="position:absolute;left:8529;top:1176;width:111;height:188" coordorigin="8529,1176" coordsize="111,188" path="m8572,1176l8529,1176,8529,1363,8591,1363,8594,1361,8601,1361,8603,1358,8608,1358,8610,1356,8613,1356,8613,1354,8615,1354,8618,1351,8620,1351,8622,1349,8622,1346,8625,1346,8627,1344,8546,1344,8546,1274,8625,1274,8620,1270,8618,1270,8615,1267,8613,1267,8610,1265,8606,1265,8603,1262,8601,1262,8608,1255,8546,1255,8546,1195,8615,1195,8610,1190,8610,1188,8608,1188,8606,1186,8603,1186,8601,1183,8598,1183,8598,1181,8591,1181,8589,1178,8574,1178,8572,1176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32,1282l8606,1282,8615,1291,8615,1294,8618,1296,8618,1301,8620,1303,8620,1320,8618,1322,8618,1325,8615,1325,8615,1327,8610,1332,8610,1334,8608,1334,8603,1339,8601,1339,8598,1342,8591,1342,8589,1344,8627,1344,8627,1342,8634,1334,8634,1332,8637,1330,8637,1322,8639,1320,8639,1298,8637,1296,8637,1291,8634,1289,8634,1286,8632,1284,8632,1282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25,1274l8589,1274,8589,1277,8596,1277,8598,1279,8601,1279,8603,1282,8630,1282,8627,1279,8627,1277,8625,1274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8,1198l8589,1198,8591,1200,8594,1200,8594,1202,8596,1202,8603,1210,8603,1214,8606,1217,8606,1229,8603,1231,8603,1236,8601,1238,8601,1241,8598,1241,8598,1243,8596,1243,8589,1250,8584,1250,8584,1253,8572,1253,8570,1255,8610,1255,8615,1250,8615,1248,8618,1248,8618,1246,8620,1243,8620,1241,8622,1238,8622,1234,8625,1231,8625,1214,8622,1212,8622,1207,8620,1205,8620,1200,8618,1198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5,1195l8579,1195,8582,1198,8615,1198,8615,1195xe" filled="true" fillcolor="#fdfdfd" stroked="false">
                <v:path arrowok="t"/>
                <v:fill type="solid"/>
              </v:shape>
            </v:group>
            <v:group style="position:absolute;left:8702;top:1176;width:2;height:188" coordorigin="8702,1176" coordsize="2,188">
              <v:shape style="position:absolute;left:8702;top:1176;width:2;height:188" coordorigin="8702,1176" coordsize="0,188" path="m8702,1176l8702,1363e" filled="false" stroked="true" strokeweight="1.06pt" strokecolor="#fdfdfd">
                <v:path arrowok="t"/>
              </v:shape>
            </v:group>
            <v:group style="position:absolute;left:8774;top:1176;width:144;height:188" coordorigin="8774,1176" coordsize="144,188">
              <v:shape style="position:absolute;left:8774;top:1176;width:144;height:188" coordorigin="8774,1176" coordsize="144,188" path="m8776,1176l8774,1176,8774,1363,8790,1363,8790,1222,8816,1222,8776,1176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816,1222l8790,1222,8915,1363,8918,1363,8918,1320,8901,1320,8816,1222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918,1176l8901,1176,8901,1320,8918,1320,8918,1176xe" filled="true" fillcolor="#fdfdfd" stroked="false">
                <v:path arrowok="t"/>
                <v:fill type="solid"/>
              </v:shape>
            </v:group>
            <v:group style="position:absolute;left:9074;top:1354;width:89;height:2" coordorigin="9074,1354" coordsize="89,2">
              <v:shape style="position:absolute;left:9074;top:1354;width:89;height:2" coordorigin="9074,1354" coordsize="89,0" path="m9074,1354l9162,1354e" filled="false" stroked="true" strokeweight="1.1pt" strokecolor="#fdfdfd">
                <v:path arrowok="t"/>
              </v:shape>
            </v:group>
            <v:group style="position:absolute;left:9082;top:1176;width:2;height:168" coordorigin="9082,1176" coordsize="2,168">
              <v:shape style="position:absolute;left:9082;top:1176;width:2;height:168" coordorigin="9082,1176" coordsize="0,168" path="m9082,1176l9082,1344e" filled="false" stroked="true" strokeweight=".94pt" strokecolor="#fdfdfd">
                <v:path arrowok="t"/>
              </v:shape>
            </v:group>
            <v:group style="position:absolute;left:9218;top:1176;width:2;height:188" coordorigin="9218,1176" coordsize="2,188">
              <v:shape style="position:absolute;left:9218;top:1176;width:2;height:188" coordorigin="9218,1176" coordsize="0,188" path="m9218,1176l9218,1363e" filled="false" stroked="true" strokeweight="1.06pt" strokecolor="#fdfdfd">
                <v:path arrowok="t"/>
              </v:shape>
            </v:group>
            <v:group style="position:absolute;left:9290;top:1176;width:144;height:188" coordorigin="9290,1176" coordsize="144,188">
              <v:shape style="position:absolute;left:9290;top:1176;width:144;height:188" coordorigin="9290,1176" coordsize="144,188" path="m9292,1176l9290,1176,9290,1363,9309,1363,9309,1222,9332,1222,9292,1176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332,1222l9309,1222,9431,1363,9434,1363,9434,1320,9417,1320,9332,1222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434,1176l9417,1176,9417,1320,9434,1320,9434,1176xe" filled="true" fillcolor="#fdfdfd" stroked="false">
                <v:path arrowok="t"/>
                <v:fill type="solid"/>
              </v:shape>
            </v:group>
            <v:group style="position:absolute;left:9498;top:1354;width:106;height:2" coordorigin="9498,1354" coordsize="106,2">
              <v:shape style="position:absolute;left:9498;top:1354;width:106;height:2" coordorigin="9498,1354" coordsize="106,0" path="m9498,1354l9604,1354e" filled="false" stroked="true" strokeweight="1.1pt" strokecolor="#fdfdfd">
                <v:path arrowok="t"/>
              </v:shape>
            </v:group>
            <v:group style="position:absolute;left:9498;top:1272;width:20;height:72" coordorigin="9498,1272" coordsize="20,72">
              <v:shape style="position:absolute;left:9498;top:1272;width:20;height:72" coordorigin="9498,1272" coordsize="20,72" path="m9498,1308l9518,1308e" filled="false" stroked="true" strokeweight="3.7pt" strokecolor="#fdfdfd">
                <v:path arrowok="t"/>
              </v:shape>
            </v:group>
            <v:group style="position:absolute;left:9498;top:1262;width:106;height:2" coordorigin="9498,1262" coordsize="106,2">
              <v:shape style="position:absolute;left:9498;top:1262;width:106;height:2" coordorigin="9498,1262" coordsize="106,0" path="m9498,1262l9604,1262e" filled="false" stroked="true" strokeweight="1.1pt" strokecolor="#fdfdfd">
                <v:path arrowok="t"/>
              </v:shape>
            </v:group>
            <v:group style="position:absolute;left:9498;top:1196;width:20;height:56" coordorigin="9498,1196" coordsize="20,56">
              <v:shape style="position:absolute;left:9498;top:1196;width:20;height:56" coordorigin="9498,1196" coordsize="20,56" path="m9498,1224l9518,1224e" filled="false" stroked="true" strokeweight="2.9pt" strokecolor="#fdfdfd">
                <v:path arrowok="t"/>
              </v:shape>
            </v:group>
            <v:group style="position:absolute;left:9498;top:1186;width:106;height:2" coordorigin="9498,1186" coordsize="106,2">
              <v:shape style="position:absolute;left:9498;top:1186;width:106;height:2" coordorigin="9498,1186" coordsize="106,0" path="m9498,1186l9604,1186e" filled="false" stroked="true" strokeweight="1.1pt" strokecolor="#fdfdfd">
                <v:path arrowok="t"/>
              </v:shape>
            </v:group>
            <v:group style="position:absolute;left:9904;top:1271;width:557;height:2" coordorigin="9904,1271" coordsize="557,2">
              <v:shape style="position:absolute;left:9904;top:1271;width:557;height:2" coordorigin="9904,1271" coordsize="557,0" path="m9904,1271l10461,1271e" filled="false" stroked="true" strokeweight="1.42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58l9904,1284,10461,1258,9904,1258xe" filled="false" stroked="true" strokeweight="0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84l10461,1258,10461,1284,9904,1284xe" filled="false" stroked="true" strokeweight="0pt" strokecolor="#fdfdfd">
                <v:path arrowok="t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true" fillcolor="#fdfdfd" stroked="false">
                <v:path arrowok="t"/>
                <v:fill type="solid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false" stroked="true" strokeweight="0pt" strokecolor="#fdfdfd">
                <v:path arrowok="t"/>
              </v:shape>
            </v:group>
            <v:group style="position:absolute;left:9666;top:502;width:68;height:2" coordorigin="9666,502" coordsize="68,2">
              <v:shape style="position:absolute;left:9666;top:502;width:68;height:2" coordorigin="9666,502" coordsize="68,0" path="m9666,502l9734,502e" filled="false" stroked="true" strokeweight=".1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666,502l9825,595,9892,595,9666,502xe" filled="true" fillcolor="#fdfdfd" stroked="false">
                <v:path arrowok="t"/>
                <v:fill type="solid"/>
              </v:shape>
              <v:shape style="position:absolute;left:9666;top:502;width:226;height:94" coordorigin="9666,502" coordsize="226,94" path="m9734,502l9666,502,9892,595,9734,502xe" filled="true" fillcolor="#fdfdfd" stroked="false">
                <v:path arrowok="t"/>
                <v:fill type="solid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25,595l9892,595,9666,502,9825,595xe" filled="false" stroked="true" strokeweight="0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92,595l9666,502,9734,502,9892,595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25,595l9858,614,9892,614,9825,595xe" filled="true" fillcolor="#fdfdfd" stroked="false">
                <v:path arrowok="t"/>
                <v:fill type="solid"/>
              </v:shape>
              <v:shape style="position:absolute;left:9825;top:595;width:68;height:20" coordorigin="9825,595" coordsize="68,20" path="m9892,595l9825,595,9892,614,9892,595xe" filled="true" fillcolor="#fdfdfd" stroked="false">
                <v:path arrowok="t"/>
                <v:fill type="solid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58,614l9892,614,9825,595,9858,614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92,614l9825,595,9892,595,9892,614xe" filled="false" stroked="true" strokeweight="0pt" strokecolor="#fdfdfd">
                <v:path arrowok="t"/>
              </v:shape>
            </v:group>
            <v:group style="position:absolute;left:8891;top:502;width:776;height:348" coordorigin="8891,502" coordsize="776,348">
              <v:shape style="position:absolute;left:8891;top:502;width:776;height:348" coordorigin="8891,502" coordsize="776,348" path="m9592,502l8891,850,8966,850,9592,502xe" filled="true" fillcolor="#fdfdfd" stroked="false">
                <v:path arrowok="t"/>
                <v:fill type="solid"/>
              </v:shape>
              <v:shape style="position:absolute;left:8891;top:502;width:776;height:348" coordorigin="8891,502" coordsize="776,348" path="m9666,502l9592,502,8966,850,9666,502xe" filled="true" fillcolor="#fdfdfd" stroked="false">
                <v:path arrowok="t"/>
                <v:fill type="solid"/>
              </v:shape>
            </v:group>
            <v:group style="position:absolute;left:8891;top:502;width:701;height:348" coordorigin="8891,502" coordsize="701,348">
              <v:shape style="position:absolute;left:8891;top:502;width:701;height:348" coordorigin="8891,502" coordsize="701,348" path="m8891,850l8966,850,9592,502,8891,850xe" filled="false" stroked="true" strokeweight="0pt" strokecolor="#fdfdfd">
                <v:path arrowok="t"/>
              </v:shape>
            </v:group>
            <v:group style="position:absolute;left:8966;top:502;width:701;height:348" coordorigin="8966,502" coordsize="701,348">
              <v:shape style="position:absolute;left:8966;top:502;width:701;height:348" coordorigin="8966,502" coordsize="701,348" path="m8966,850l9592,502,9666,502,8966,850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891,850l8891,869,8925,869,8891,850xe" filled="true" fillcolor="#fdfdfd" stroked="false">
                <v:path arrowok="t"/>
                <v:fill type="solid"/>
              </v:shape>
              <v:shape style="position:absolute;left:8891;top:850;width:75;height:20" coordorigin="8891,850" coordsize="75,20" path="m8966,850l8891,850,8925,869,8966,850xe" filled="true" fillcolor="#fdfdfd" stroked="false">
                <v:path arrowok="t"/>
                <v:fill type="solid"/>
              </v:shape>
            </v:group>
            <v:group style="position:absolute;left:8891;top:850;width:34;height:20" coordorigin="8891,850" coordsize="34,20">
              <v:shape style="position:absolute;left:8891;top:850;width:34;height:20" coordorigin="8891,850" coordsize="34,20" path="m8891,869l8925,869,8891,850,8891,869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925,869l8891,850,8966,850,8925,869xe" filled="false" stroked="true" strokeweight="0pt" strokecolor="#fdfdfd">
                <v:path arrowok="t"/>
              </v:shape>
            </v:group>
            <v:group style="position:absolute;left:9875;top:614;width:2;height:456" coordorigin="9875,614" coordsize="2,456">
              <v:shape style="position:absolute;left:9875;top:614;width:2;height:456" coordorigin="9875,614" coordsize="0,456" path="m9875,614l9875,1070e" filled="false" stroked="true" strokeweight="1.78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58,1070l9892,1070,9858,614,9858,1070xe" filled="false" stroked="true" strokeweight="0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92,1070l9858,614,9892,614,9892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869l8891,1070,8925,1070,8891,869xe" filled="true" fillcolor="#fdfdfd" stroked="false">
                <v:path arrowok="t"/>
                <v:fill type="solid"/>
              </v:shape>
              <v:shape style="position:absolute;left:8891;top:869;width:34;height:202" coordorigin="8891,869" coordsize="34,202" path="m8925,869l8891,869,8925,1070,8925,869xe" filled="true" fillcolor="#fdfdfd" stroked="false">
                <v:path arrowok="t"/>
                <v:fill type="solid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1070l8925,1070,8891,869,8891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925,1070l8891,869,8925,869,8925,1070xe" filled="false" stroked="true" strokeweight="0pt" strokecolor="#fdfdfd">
                <v:path arrowok="t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true" fillcolor="#fdfdfd" stroked="false">
                <v:path arrowok="t"/>
                <v:fill type="solid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319,502l10478,595,10545,595,10319,502xe" filled="true" fillcolor="#fdfdfd" stroked="false">
                <v:path arrowok="t"/>
                <v:fill type="solid"/>
              </v:shape>
              <v:shape style="position:absolute;left:10319;top:502;width:226;height:94" coordorigin="10319,502" coordsize="226,94" path="m10384,502l10319,502,10545,595,10384,502xe" filled="true" fillcolor="#fdfdfd" stroked="false">
                <v:path arrowok="t"/>
                <v:fill type="solid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478,595l10545,595,10319,502,10478,595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545,595l10319,502,10384,502,10545,595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478,595l10511,614,10545,614,10478,595xe" filled="true" fillcolor="#fdfdfd" stroked="false">
                <v:path arrowok="t"/>
                <v:fill type="solid"/>
              </v:shape>
              <v:shape style="position:absolute;left:10478;top:595;width:68;height:20" coordorigin="10478,595" coordsize="68,20" path="m10545,595l10478,595,10545,614,10545,595xe" filled="true" fillcolor="#fdfdfd" stroked="false">
                <v:path arrowok="t"/>
                <v:fill type="solid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11,614l10545,614,10478,595,10511,614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45,614l10478,595,10545,595,10545,614xe" filled="false" stroked="true" strokeweight="0pt" strokecolor="#fdfdfd">
                <v:path arrowok="t"/>
              </v:shape>
            </v:group>
            <v:group style="position:absolute;left:9544;top:502;width:776;height:348" coordorigin="9544,502" coordsize="776,348">
              <v:shape style="position:absolute;left:9544;top:502;width:776;height:348" coordorigin="9544,502" coordsize="776,348" path="m10245,502l9544,850,9618,850,10245,502xe" filled="true" fillcolor="#fdfdfd" stroked="false">
                <v:path arrowok="t"/>
                <v:fill type="solid"/>
              </v:shape>
              <v:shape style="position:absolute;left:9544;top:502;width:776;height:348" coordorigin="9544,502" coordsize="776,348" path="m10319,502l10245,502,9618,850,10319,502xe" filled="true" fillcolor="#fdfdfd" stroked="false">
                <v:path arrowok="t"/>
                <v:fill type="solid"/>
              </v:shape>
            </v:group>
            <v:group style="position:absolute;left:9544;top:502;width:701;height:348" coordorigin="9544,502" coordsize="701,348">
              <v:shape style="position:absolute;left:9544;top:502;width:701;height:348" coordorigin="9544,502" coordsize="701,348" path="m9544,850l9618,850,10245,502,9544,850xe" filled="false" stroked="true" strokeweight="0pt" strokecolor="#fdfdfd">
                <v:path arrowok="t"/>
              </v:shape>
            </v:group>
            <v:group style="position:absolute;left:9618;top:502;width:701;height:348" coordorigin="9618,502" coordsize="701,348">
              <v:shape style="position:absolute;left:9618;top:502;width:701;height:348" coordorigin="9618,502" coordsize="701,348" path="m9618,850l10245,502,10319,502,9618,850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44,850l9544,869,9578,869,9544,850xe" filled="true" fillcolor="#fdfdfd" stroked="false">
                <v:path arrowok="t"/>
                <v:fill type="solid"/>
              </v:shape>
              <v:shape style="position:absolute;left:9544;top:850;width:75;height:20" coordorigin="9544,850" coordsize="75,20" path="m9618,850l9544,850,9578,869,9618,850xe" filled="true" fillcolor="#fdfdfd" stroked="false">
                <v:path arrowok="t"/>
                <v:fill type="solid"/>
              </v:shape>
            </v:group>
            <v:group style="position:absolute;left:9544;top:850;width:34;height:20" coordorigin="9544,850" coordsize="34,20">
              <v:shape style="position:absolute;left:9544;top:850;width:34;height:20" coordorigin="9544,850" coordsize="34,20" path="m9544,869l9578,869,9544,850,9544,869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78,869l9544,850,9618,850,9578,869xe" filled="false" stroked="true" strokeweight="0pt" strokecolor="#fdfdfd">
                <v:path arrowok="t"/>
              </v:shape>
            </v:group>
            <v:group style="position:absolute;left:10528;top:614;width:2;height:456" coordorigin="10528,614" coordsize="2,456">
              <v:shape style="position:absolute;left:10528;top:614;width:2;height:456" coordorigin="10528,614" coordsize="0,456" path="m10528,614l10528,1070e" filled="false" stroked="true" strokeweight="1.78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11,1070l10545,1070,10511,614,10511,1070xe" filled="false" stroked="true" strokeweight="0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45,1070l10511,614,10545,614,10545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869l9544,1070,9578,1070,9544,869xe" filled="true" fillcolor="#fdfdfd" stroked="false">
                <v:path arrowok="t"/>
                <v:fill type="solid"/>
              </v:shape>
              <v:shape style="position:absolute;left:9544;top:869;width:34;height:202" coordorigin="9544,869" coordsize="34,202" path="m9578,869l9544,869,9578,1070,9578,869xe" filled="true" fillcolor="#fdfdfd" stroked="false">
                <v:path arrowok="t"/>
                <v:fill type="solid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1070l9578,1070,9544,869,9544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78,1070l9544,869,9578,869,9578,1070xe" filled="false" stroked="true" strokeweight="0pt" strokecolor="#fdfdfd">
                <v:path arrowok="t"/>
              </v:shape>
            </v:group>
            <v:group style="position:absolute;left:9544;top:1070;width:34;height:2" coordorigin="9544,1070" coordsize="34,2">
              <v:shape style="position:absolute;left:9544;top:1070;width:34;height:2" coordorigin="9544,1070" coordsize="34,0" path="m9578,1070l9544,1070e" filled="false" stroked="true" strokeweight=".48pt" strokecolor="#fdfdfd">
                <v:path arrowok="t"/>
              </v:shape>
            </v:group>
            <v:group style="position:absolute;left:9892;top:1070;width:2;height:2" coordorigin="9892,1070" coordsize="2,2">
              <v:shape style="position:absolute;left:9892;top:1070;width:2;height:2" coordorigin="9892,1070" coordsize="0,0" path="m9892,1070l9892,1070e" filled="false" stroked="true" strokeweight=".48pt" strokecolor="#fdfdfd">
                <v:path arrowok="t"/>
              </v:shape>
            </v:group>
            <v:group style="position:absolute;left:10511;top:1070;width:34;height:2" coordorigin="10511,1070" coordsize="34,2">
              <v:shape style="position:absolute;left:10511;top:1070;width:34;height:2" coordorigin="10511,1070" coordsize="34,0" path="m10545,1070l10511,1070e" filled="false" stroked="true" strokeweight=".48pt" strokecolor="#fdfdfd">
                <v:path arrowok="t"/>
              </v:shape>
            </v:group>
            <v:group style="position:absolute;left:8891;top:1070;width:34;height:2" coordorigin="8891,1070" coordsize="34,2">
              <v:shape style="position:absolute;left:8891;top:1070;width:34;height:2" coordorigin="8891,1070" coordsize="34,0" path="m8891,1070l8925,1070e" filled="false" stroked="true" strokeweight=".48pt" strokecolor="#fdfdfd">
                <v:path arrowok="t"/>
              </v:shape>
            </v:group>
            <v:group style="position:absolute;left:712;top:550;width:507;height:699" coordorigin="712,550" coordsize="507,699">
              <v:shape style="position:absolute;left:712;top:550;width:507;height:699" coordorigin="712,550" coordsize="507,699" path="m772,550l712,550,712,1248,770,1248,770,648,822,648,772,550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1218,648l1161,648,1161,1248,1218,1248,1218,648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822,648l770,648,964,1039,1018,931,964,931,822,648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1218,550l1158,550,964,931,1018,931,1161,648,1218,648,1218,550xe" filled="true" fillcolor="#fdfdfd" stroked="false">
                <v:path arrowok="t"/>
                <v:fill type="solid"/>
              </v:shape>
            </v:group>
            <v:group style="position:absolute;left:1362;top:550;width:425;height:699" coordorigin="1362,550" coordsize="425,699">
              <v:shape style="position:absolute;left:1362;top:550;width:425;height:699" coordorigin="1362,550" coordsize="425,699" path="m1614,1246l1530,1246,1540,1248,1605,1248,1614,1246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422,1039l1367,1061,1367,1066,1370,1075,1370,1085,1372,1094,1374,1102,1377,1111,1386,1140,1391,1147,1394,1154,1398,1162,1401,1169,1406,1174,1410,1181,1439,1210,1446,1214,1451,1219,1458,1222,1466,1226,1470,1229,1506,1241,1516,1243,1523,1246,1622,1246,1631,1243,1638,1243,1682,1229,1686,1226,1694,1222,1698,1219,1706,1214,1710,1212,1715,1207,1722,1202,1739,1186,1566,1186,1557,1183,1540,1183,1497,1169,1490,1164,1485,1162,1478,1157,1454,1133,1449,1126,1446,1121,1442,1114,1439,1106,1434,1099,1432,1092,1430,1082,1427,1075,1425,1066,1425,1058,1422,1049,1422,1039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739,840l1583,840,1593,842,1610,842,1617,845,1624,845,1653,854,1660,859,1665,862,1670,866,1677,869,1696,888,1701,895,1703,900,1708,907,1710,912,1715,919,1725,948,1725,958,1727,965,1727,974,1730,984,1730,1049,1725,1068,1725,1075,1722,1082,1720,1092,1715,1106,1710,1111,1706,1126,1696,1135,1691,1142,1682,1152,1677,1154,1672,1159,1665,1164,1660,1166,1653,1169,1648,1174,1634,1178,1626,1178,1617,1181,1610,1183,1593,1183,1586,1186,1739,1186,1742,1183,1744,1178,1749,1171,1754,1166,1756,1159,1761,1154,1770,1126,1775,1118,1775,1111,1778,1104,1780,1094,1782,1087,1782,1078,1785,1070,1785,1061,1787,1051,1787,970,1785,960,1785,953,1782,943,1782,936,1780,926,1775,912,1773,902,1768,888,1766,883,1761,876,1758,869,1754,862,1751,857,1746,852,1744,845,1739,840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787,550l1362,550,1362,965,1422,986,1422,977,1425,967,1425,958,1427,950,1430,941,1434,926,1439,919,1442,912,1446,905,1449,900,1454,893,1463,883,1468,876,1473,874,1478,869,1485,864,1490,859,1526,847,1420,847,1420,614,1787,614,1787,550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626,780l1526,780,1518,782,1509,785,1502,787,1492,790,1470,797,1466,802,1458,804,1454,809,1446,814,1432,828,1430,835,1425,840,1420,847,1526,847,1540,842,1557,842,1566,840,1739,840,1715,816,1708,814,1703,809,1696,804,1691,802,1684,799,1677,794,1672,792,1650,785,1643,785,1636,782,1626,780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610,778l1545,778,1535,780,1619,780,1610,778xe" filled="true" fillcolor="#fdfdfd" stroked="false">
                <v:path arrowok="t"/>
                <v:fill type="solid"/>
              </v:shape>
            </v:group>
            <v:group style="position:absolute;left:1934;top:550;width:425;height:699" coordorigin="1934,550" coordsize="425,699">
              <v:shape style="position:absolute;left:1934;top:550;width:425;height:699" coordorigin="1934,550" coordsize="425,699" path="m2183,1246l2102,1246,2111,1248,2176,1248,2183,1246xe" filled="true" fillcolor="#fdfdfd" stroked="false">
                <v:path arrowok="t"/>
                <v:fill type="solid"/>
              </v:shape>
              <v:shape style="position:absolute;left:1934;top:550;width:425;height:699" coordorigin="1934,550" coordsize="425,699" path="m2188,552l2099,552,2090,554,2082,557,2075,557,2039,569,2034,574,2027,576,2022,578,2015,583,2010,588,2006,590,2001,595,1994,600,1989,605,1986,610,1982,614,1977,622,1972,626,1970,631,1965,638,1962,646,1958,650,1946,686,1943,696,1941,703,1938,713,1938,720,1936,730,1936,739,1934,746,1934,1046,1936,1056,1936,1073,1938,1082,1941,1090,1941,1099,1946,1114,1948,1123,1953,1138,1958,1142,1962,1157,1967,1164,1970,1169,1974,1174,1979,1181,1982,1186,2001,1205,2008,1210,2013,1214,2018,1217,2025,1222,2030,1224,2037,1226,2044,1231,2049,1234,2070,1241,2078,1241,2087,1243,2094,1246,2193,1246,2200,1243,2207,1243,2217,1241,2238,1234,2243,1231,2258,1226,2262,1222,2270,1219,2274,1214,2282,1212,2308,1186,2130,1186,2121,1183,2114,1183,2104,1181,2097,1181,2068,1171,2063,1166,2056,1164,2051,1159,2044,1157,2025,1138,2022,1133,2018,1126,2013,1121,2006,1099,2001,1092,2001,1085,1998,1078,1996,1068,1994,1061,1994,1051,1991,1042,1991,758,1994,749,1994,742,1998,722,1998,715,2003,701,2008,694,2013,679,2018,674,2020,667,2049,638,2056,636,2061,631,2075,626,2080,624,2094,619,2104,617,2111,617,2118,614,2310,614,2308,612,2289,593,2284,590,2279,586,2272,581,2267,578,2260,574,2255,571,2205,554,2198,554,2188,552xe" filled="true" fillcolor="#fdfdfd" stroked="false">
                <v:path arrowok="t"/>
                <v:fill type="solid"/>
              </v:shape>
              <v:shape style="position:absolute;left:1934;top:550;width:425;height:699" coordorigin="1934,550" coordsize="425,699" path="m2310,614l2171,614,2178,617,2188,617,2217,626,2222,629,2229,631,2236,636,2241,638,2246,643,2253,648,2258,650,2262,658,2265,662,2274,672,2277,679,2282,686,2284,691,2289,706,2291,715,2296,730,2296,739,2298,749,2298,756,2301,766,2301,1032,2298,1042,2298,1049,2296,1058,2296,1068,2291,1082,2289,1092,2284,1106,2282,1111,2279,1118,2274,1126,2270,1130,2267,1135,2262,1142,2253,1152,2248,1154,2241,1159,2236,1164,2229,1166,2224,1169,2217,1174,2202,1178,2195,1178,2181,1183,2164,1183,2154,1186,2308,1186,2315,1178,2318,1171,2322,1166,2327,1159,2330,1154,2332,1147,2337,1140,2349,1104,2351,1094,2351,1087,2354,1078,2354,1070,2356,1061,2356,1051,2358,1042,2358,761,2356,751,2356,734,2354,725,2354,715,2349,701,2346,691,2346,684,2344,677,2339,670,2332,648,2327,641,2325,636,2320,629,2318,624,2313,619,2310,614xe" filled="true" fillcolor="#fdfdfd" stroked="false">
                <v:path arrowok="t"/>
                <v:fill type="solid"/>
              </v:shape>
              <v:shape style="position:absolute;left:1934;top:550;width:425;height:699" coordorigin="1934,550" coordsize="425,699" path="m2164,550l2123,550,2116,552,2171,552,2164,550xe" filled="true" fillcolor="#fdfdfd" stroked="false">
                <v:path arrowok="t"/>
                <v:fill type="solid"/>
              </v:shape>
            </v:group>
            <v:group style="position:absolute;left:2502;top:900;width:344;height:2" coordorigin="2502,900" coordsize="344,2">
              <v:shape style="position:absolute;left:2502;top:900;width:344;height:2" coordorigin="2502,900" coordsize="344,0" path="m2502,900l2846,900e" filled="false" stroked="true" strokeweight="3.22pt" strokecolor="#fdfdfd">
                <v:path arrowok="t"/>
              </v:shape>
            </v:group>
            <v:group style="position:absolute;left:3102;top:614;width:2;height:634" coordorigin="3102,614" coordsize="2,634">
              <v:shape style="position:absolute;left:3102;top:614;width:2;height:634" coordorigin="3102,614" coordsize="0,634" path="m3102,614l3102,1248e" filled="false" stroked="true" strokeweight="2.98pt" strokecolor="#fdfdfd">
                <v:path arrowok="t"/>
              </v:shape>
            </v:group>
            <v:group style="position:absolute;left:2992;top:582;width:140;height:2" coordorigin="2992,582" coordsize="140,2">
              <v:shape style="position:absolute;left:2992;top:582;width:140;height:2" coordorigin="2992,582" coordsize="140,0" path="m2992,582l3131,582e" filled="false" stroked="true" strokeweight="3.3pt" strokecolor="#fdfdfd">
                <v:path arrowok="t"/>
              </v:shape>
            </v:group>
            <v:group style="position:absolute;left:10007;top:10519;width:279;height:466" coordorigin="10007,10519" coordsize="279,466">
              <v:shape style="position:absolute;left:10007;top:10519;width:279;height:466" coordorigin="10007,10519" coordsize="279,466" path="m10170,10982l10122,10982,10127,10985,10163,10985,10170,10982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185,10980l10106,10980,10110,10982,10180,10982,10185,10980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036,10853l10010,10865,10010,10877,10012,10882,10012,10889,10017,10898,10017,10903,10019,10910,10026,10925,10029,10927,10034,10937,10041,10944,10043,10949,10046,10951,10050,10954,10053,10958,10062,10963,10065,10966,10084,10975,10089,10975,10098,10980,10192,10980,10197,10978,10202,10978,10211,10973,10216,10973,10218,10970,10233,10963,10235,10961,10240,10958,10242,10954,10127,10954,10122,10951,10115,10951,10110,10949,10106,10949,10096,10944,10091,10944,10077,10937,10074,10932,10070,10930,10060,10920,10058,10915,10055,10913,10053,10908,10048,10903,10048,10898,10041,10884,10041,10877,10038,10872,10038,10867,10036,10860,10036,10853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242,10704l10146,10704,10151,10706,10175,10706,10180,10709,10185,10709,10194,10714,10199,10714,10209,10718,10211,10721,10221,10726,10223,10730,10228,10733,10230,10735,10233,10740,10235,10742,10238,10747,10242,10752,10242,10757,10245,10759,10250,10769,10252,10776,10252,10781,10254,10786,10254,10790,10257,10798,10257,10817,10259,10822,10259,10836,10257,10843,10257,10860,10254,10867,10254,10872,10252,10879,10252,10884,10245,10898,10245,10903,10242,10908,10235,10915,10233,10920,10221,10932,10216,10934,10214,10937,10194,10946,10190,10946,10180,10951,10170,10951,10163,10954,10242,10954,10247,10951,10250,10949,10252,10944,10259,10937,10262,10932,10264,10930,10274,10910,10274,10906,10278,10896,10278,10891,10281,10886,10281,10879,10283,10874,10283,10867,10286,10862,10286,10798,10283,10790,10283,10786,10281,10781,10281,10774,10278,10769,10278,10764,10276,10759,10274,10752,10274,10747,10271,10742,10269,10740,10262,10726,10259,10723,10257,10718,10252,10716,10250,10711,10242,10704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286,10519l10007,10519,10007,10793,10036,10805,10036,10798,10038,10793,10038,10786,10041,10781,10041,10776,10043,10769,10053,10750,10055,10747,10060,10738,10070,10728,10079,10723,10082,10721,10034,10721,10034,10550,10286,10550,10286,10519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197,10680l10094,10680,10089,10682,10082,10685,10072,10690,10070,10692,10055,10699,10053,10704,10043,10709,10038,10718,10034,10721,10082,10721,10101,10711,10106,10711,10110,10709,10118,10709,10122,10706,10139,10706,10146,10704,10242,10704,10240,10702,10235,10699,10233,10697,10223,10692,10221,10690,10206,10682,10202,10682,10197,10680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187,10678l10103,10678,10098,10680,10192,10680,10187,10678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175,10675l10115,10675,10110,10678,10182,10678,10175,10675xe" filled="true" fillcolor="#000000" stroked="false">
                <v:path arrowok="t"/>
                <v:fill type="solid"/>
              </v:shape>
            </v:group>
            <v:group style="position:absolute;left:10370;top:10519;width:303;height:466" coordorigin="10370,10519" coordsize="303,466">
              <v:shape style="position:absolute;left:10370;top:10519;width:303;height:466" coordorigin="10370,10519" coordsize="303,466" path="m10672,10519l10396,10519,10396,10550,10619,10550,10370,10985,10406,10985,10672,10519xe" filled="true" fillcolor="#000000" stroked="false">
                <v:path arrowok="t"/>
                <v:fill type="solid"/>
              </v:shape>
            </v:group>
            <v:group style="position:absolute;left:10756;top:10675;width:308;height:310" coordorigin="10756,10675" coordsize="308,310">
              <v:shape style="position:absolute;left:10756;top:10675;width:308;height:310" coordorigin="10756,10675" coordsize="308,310" path="m10785,10675l10756,10675,10756,10985,10785,10985,10785,10750,10787,10742,10790,10738,10790,10733,10792,10728,10809,10711,10814,10709,10818,10709,10823,10706,10835,10706,10840,10704,10910,10704,10898,10692,10785,10692,10785,10675xe" filled="true" fillcolor="#000000" stroked="false">
                <v:path arrowok="t"/>
                <v:fill type="solid"/>
              </v:shape>
              <v:shape style="position:absolute;left:10756;top:10675;width:308;height:310" coordorigin="10756,10675" coordsize="308,310" path="m10953,10709l10866,10709,10876,10714,10878,10718,10883,10721,10886,10723,10893,10738,10893,10742,10895,10747,10895,10985,10924,10985,10924,10754,10926,10750,10926,10742,10934,10728,10936,10726,10938,10721,10948,10711,10953,10709xe" filled="true" fillcolor="#000000" stroked="false">
                <v:path arrowok="t"/>
                <v:fill type="solid"/>
              </v:shape>
              <v:shape style="position:absolute;left:10756;top:10675;width:308;height:310" coordorigin="10756,10675" coordsize="308,310" path="m11046,10704l10979,10704,10986,10706,10996,10706,11003,10709,11006,10709,11015,10714,11018,10718,11022,10721,11025,10723,11034,10742,11034,10754,11037,10762,11037,10985,11063,10985,11063,10742,11061,10735,11061,10730,11054,10716,11054,10711,11051,10706,11046,10704xe" filled="true" fillcolor="#000000" stroked="false">
                <v:path arrowok="t"/>
                <v:fill type="solid"/>
              </v:shape>
              <v:shape style="position:absolute;left:10756;top:10675;width:308;height:310" coordorigin="10756,10675" coordsize="308,310" path="m10962,10706l10857,10706,10862,10709,10958,10709,10962,10706xe" filled="true" fillcolor="#000000" stroked="false">
                <v:path arrowok="t"/>
                <v:fill type="solid"/>
              </v:shape>
              <v:shape style="position:absolute;left:10756;top:10675;width:308;height:310" coordorigin="10756,10675" coordsize="308,310" path="m10910,10704l10840,10704,10847,10706,10910,10706,10910,10704xe" filled="true" fillcolor="#000000" stroked="false">
                <v:path arrowok="t"/>
                <v:fill type="solid"/>
              </v:shape>
              <v:shape style="position:absolute;left:10756;top:10675;width:308;height:310" coordorigin="10756,10675" coordsize="308,310" path="m11003,10675l10958,10675,10953,10678,10946,10680,10941,10680,10926,10687,10924,10692,10919,10694,10917,10699,10912,10702,10910,10706,10974,10706,10979,10704,11046,10704,11044,10699,11042,10697,11039,10692,11034,10690,11032,10687,11013,10678,11008,10678,11003,10675xe" filled="true" fillcolor="#000000" stroked="false">
                <v:path arrowok="t"/>
                <v:fill type="solid"/>
              </v:shape>
              <v:shape style="position:absolute;left:10756;top:10675;width:308;height:310" coordorigin="10756,10675" coordsize="308,310" path="m10871,10678l10806,10678,10787,10687,10785,10692,10898,10692,10895,10690,10871,10678xe" filled="true" fillcolor="#000000" stroked="false">
                <v:path arrowok="t"/>
                <v:fill type="solid"/>
              </v:shape>
              <v:shape style="position:absolute;left:10756;top:10675;width:308;height:310" coordorigin="10756,10675" coordsize="308,310" path="m10859,10675l10818,10675,10811,10678,10866,10678,10859,10675xe" filled="true" fillcolor="#000000" stroked="false">
                <v:path arrowok="t"/>
                <v:fill type="solid"/>
              </v:shape>
            </v:group>
            <v:group style="position:absolute;left:11181;top:10531;width:178;height:272" coordorigin="11181,10531" coordsize="178,272">
              <v:shape style="position:absolute;left:11181;top:10531;width:178;height:272" coordorigin="11181,10531" coordsize="178,272" path="m11344,10562l11282,10562,11289,10565,11294,10565,11308,10572,11310,10577,11315,10579,11322,10594,11325,10601,11325,10625,11315,10644,11303,10656,11296,10661,11291,10663,11229,10702,11224,10704,11205,10723,11188,10757,11186,10764,11186,10769,11183,10776,11183,10783,11181,10788,11181,10802,11356,10802,11356,10771,11217,10771,11217,10762,11222,10752,11229,10745,11231,10740,11236,10735,11241,10733,11250,10723,11255,10721,11262,10716,11313,10687,11320,10685,11325,10680,11330,10678,11334,10673,11337,10668,11342,10666,11354,10642,11356,10634,11356,10630,11358,10625,11358,10601,11356,10596,11356,10589,11354,10584,11351,10577,11344,10562xe" filled="true" fillcolor="#000000" stroked="false">
                <v:path arrowok="t"/>
                <v:fill type="solid"/>
              </v:shape>
              <v:shape style="position:absolute;left:11181;top:10531;width:178;height:272" coordorigin="11181,10531" coordsize="178,272" path="m11301,10534l11248,10534,11238,10538,11234,10538,11224,10543,11222,10546,11217,10548,11214,10553,11210,10555,11207,10558,11202,10567,11200,10570,11190,10589,11190,10596,11188,10601,11188,10613,11186,10620,11186,10625,11219,10625,11219,10610,11222,10603,11222,10598,11231,10579,11236,10577,11238,10572,11243,10570,11246,10567,11250,10565,11255,10565,11260,10562,11344,10562,11327,10546,11313,10538,11306,10536,11301,10534xe" filled="true" fillcolor="#000000" stroked="false">
                <v:path arrowok="t"/>
                <v:fill type="solid"/>
              </v:shape>
              <v:shape style="position:absolute;left:11181;top:10531;width:178;height:272" coordorigin="11181,10531" coordsize="178,272" path="m11291,10531l11265,10531,11260,10534,11296,10534,11291,10531xe" filled="true" fillcolor="#000000" stroked="false">
                <v:path arrowok="t"/>
                <v:fill type="solid"/>
              </v:shape>
            </v:group>
            <v:group style="position:absolute;left:9544;top:4152;width:960;height:2" coordorigin="9544,4152" coordsize="960,2">
              <v:shape style="position:absolute;left:9544;top:4152;width:960;height:2" coordorigin="9544,4152" coordsize="960,0" path="m9544,4152l10504,4152e" filled="false" stroked="true" strokeweight=".1pt" strokecolor="#cccccc">
                <v:path arrowok="t"/>
              </v:shape>
            </v:group>
            <v:group style="position:absolute;left:9076;top:4152;width:1428;height:612" coordorigin="9076,4152" coordsize="1428,612">
              <v:shape style="position:absolute;left:9076;top:4152;width:1428;height:612" coordorigin="9076,4152" coordsize="1428,612" path="m9076,4152l9076,4764,10504,4764,9076,4152xe" filled="true" fillcolor="#cccccc" stroked="false">
                <v:path arrowok="t"/>
                <v:fill type="solid"/>
              </v:shape>
              <v:shape style="position:absolute;left:9076;top:4152;width:1428;height:612" coordorigin="9076,4152" coordsize="1428,612" path="m10504,4152l9076,4152,10504,4764,10504,4152xe" filled="true" fillcolor="#cccccc" stroked="false">
                <v:path arrowok="t"/>
                <v:fill type="solid"/>
              </v:shape>
            </v:group>
            <v:group style="position:absolute;left:9076;top:4152;width:1428;height:612" coordorigin="9076,4152" coordsize="1428,612">
              <v:shape style="position:absolute;left:9076;top:4152;width:1428;height:612" coordorigin="9076,4152" coordsize="1428,612" path="m9076,4764l10504,4764,9076,4152,9076,4764xe" filled="false" stroked="true" strokeweight="0pt" strokecolor="#cccccc">
                <v:path arrowok="t"/>
              </v:shape>
            </v:group>
            <v:group style="position:absolute;left:9076;top:4152;width:1428;height:612" coordorigin="9076,4152" coordsize="1428,612">
              <v:shape style="position:absolute;left:9076;top:4152;width:1428;height:612" coordorigin="9076,4152" coordsize="1428,612" path="m10504,4764l9076,4152,10504,4152,10504,4764xe" filled="false" stroked="true" strokeweight="0pt" strokecolor="#cccccc">
                <v:path arrowok="t"/>
              </v:shape>
            </v:group>
            <v:group style="position:absolute;left:10070;top:4764;width:435;height:260" coordorigin="10070,4764" coordsize="435,260">
              <v:shape style="position:absolute;left:10070;top:4764;width:435;height:260" coordorigin="10070,4764" coordsize="435,260" path="m10070,4764l10070,5023,10504,5023,10070,4764xe" filled="true" fillcolor="#cccccc" stroked="false">
                <v:path arrowok="t"/>
                <v:fill type="solid"/>
              </v:shape>
              <v:shape style="position:absolute;left:10070;top:4764;width:435;height:260" coordorigin="10070,4764" coordsize="435,260" path="m10504,4764l10070,4764,10504,5023,10504,4764xe" filled="true" fillcolor="#cccccc" stroked="false">
                <v:path arrowok="t"/>
                <v:fill type="solid"/>
              </v:shape>
            </v:group>
            <v:group style="position:absolute;left:10070;top:4764;width:435;height:260" coordorigin="10070,4764" coordsize="435,260">
              <v:shape style="position:absolute;left:10070;top:4764;width:435;height:260" coordorigin="10070,4764" coordsize="435,260" path="m10070,5023l10504,5023,10070,4764,10070,5023xe" filled="false" stroked="true" strokeweight="0pt" strokecolor="#cccccc">
                <v:path arrowok="t"/>
              </v:shape>
            </v:group>
            <v:group style="position:absolute;left:10070;top:4764;width:435;height:260" coordorigin="10070,4764" coordsize="435,260">
              <v:shape style="position:absolute;left:10070;top:4764;width:435;height:260" coordorigin="10070,4764" coordsize="435,260" path="m10504,5023l10070,4764,10504,4764,10504,5023xe" filled="false" stroked="true" strokeweight="0pt" strokecolor="#cccccc">
                <v:path arrowok="t"/>
              </v:shape>
            </v:group>
            <v:group style="position:absolute;left:9114;top:2652;width:1390;height:1505" coordorigin="9114,2652" coordsize="1390,1505">
              <v:shape style="position:absolute;left:9114;top:2652;width:1390;height:1505" coordorigin="9114,2652" coordsize="1390,1505" path="m9114,2652l9114,4157,10504,4157,9114,2652xe" filled="true" fillcolor="#aabf6a" stroked="false">
                <v:path arrowok="t"/>
                <v:fill type="solid"/>
              </v:shape>
              <v:shape style="position:absolute;left:9114;top:2652;width:1390;height:1505" coordorigin="9114,2652" coordsize="1390,1505" path="m10504,2652l9114,2652,10504,4157,10504,2652xe" filled="true" fillcolor="#aabf6a" stroked="false">
                <v:path arrowok="t"/>
                <v:fill type="solid"/>
              </v:shape>
            </v:group>
            <v:group style="position:absolute;left:9114;top:2652;width:1390;height:1505" coordorigin="9114,2652" coordsize="1390,1505">
              <v:shape style="position:absolute;left:9114;top:2652;width:1390;height:1505" coordorigin="9114,2652" coordsize="1390,1505" path="m9114,4157l10504,4157,9114,2652,9114,4157xe" filled="false" stroked="true" strokeweight="0pt" strokecolor="#aabf6a">
                <v:path arrowok="t"/>
              </v:shape>
            </v:group>
            <v:group style="position:absolute;left:9114;top:2652;width:1390;height:1505" coordorigin="9114,2652" coordsize="1390,1505">
              <v:shape style="position:absolute;left:9114;top:2652;width:1390;height:1505" coordorigin="9114,2652" coordsize="1390,1505" path="m10504,4157l9114,2652,10504,2652,10504,4157xe" filled="false" stroked="true" strokeweight="0pt" strokecolor="#aabf6a">
                <v:path arrowok="t"/>
              </v:shape>
            </v:group>
            <v:group style="position:absolute;left:6376;top:2513;width:432;height:123" coordorigin="6376,2513" coordsize="432,123">
              <v:shape style="position:absolute;left:6376;top:2513;width:432;height:123" coordorigin="6376,2513" coordsize="432,123" path="m6376,2513l6376,2635,6808,2635,6376,2513xe" filled="true" fillcolor="#a9764a" stroked="false">
                <v:path arrowok="t"/>
                <v:fill type="solid"/>
              </v:shape>
              <v:shape style="position:absolute;left:6376;top:2513;width:432;height:123" coordorigin="6376,2513" coordsize="432,123" path="m6808,2513l6376,2513,6808,2635,6808,2513xe" filled="true" fillcolor="#a9764a" stroked="false">
                <v:path arrowok="t"/>
                <v:fill type="solid"/>
              </v:shape>
            </v:group>
            <v:group style="position:absolute;left:6376;top:2513;width:432;height:123" coordorigin="6376,2513" coordsize="432,123">
              <v:shape style="position:absolute;left:6376;top:2513;width:432;height:123" coordorigin="6376,2513" coordsize="432,123" path="m6376,2635l6808,2635,6376,2513,6376,2635xe" filled="false" stroked="true" strokeweight="0pt" strokecolor="#a9764a">
                <v:path arrowok="t"/>
              </v:shape>
            </v:group>
            <v:group style="position:absolute;left:6376;top:2513;width:432;height:123" coordorigin="6376,2513" coordsize="432,123">
              <v:shape style="position:absolute;left:6376;top:2513;width:432;height:123" coordorigin="6376,2513" coordsize="432,123" path="m6808,2635l6376,2513,6808,2513,6808,2635xe" filled="false" stroked="true" strokeweight="0pt" strokecolor="#a9764a">
                <v:path arrowok="t"/>
              </v:shape>
            </v:group>
            <v:group style="position:absolute;left:6376;top:2638;width:1164;height:2" coordorigin="6376,2638" coordsize="1164,2">
              <v:shape style="position:absolute;left:6376;top:2638;width:1164;height:2" coordorigin="6376,2638" coordsize="1164,0" path="m6376,2638l7540,2638e" filled="false" stroked="true" strokeweight=".34pt" strokecolor="#a9764a">
                <v:path arrowok="t"/>
              </v:shape>
            </v:group>
            <v:group style="position:absolute;left:6376;top:2635;width:1164;height:5" coordorigin="6376,2635" coordsize="1164,5">
              <v:shape style="position:absolute;left:6376;top:2635;width:1164;height:5" coordorigin="6376,2635" coordsize="1164,5" path="m6376,2640l7540,2640,6376,2635,6376,2640xe" filled="false" stroked="true" strokeweight="0pt" strokecolor="#a9764a">
                <v:path arrowok="t"/>
              </v:shape>
            </v:group>
            <v:group style="position:absolute;left:6376;top:2635;width:1164;height:5" coordorigin="6376,2635" coordsize="1164,5">
              <v:shape style="position:absolute;left:6376;top:2635;width:1164;height:5" coordorigin="6376,2635" coordsize="1164,5" path="m7540,2640l6376,2635,6808,2635,7540,2640xe" filled="false" stroked="true" strokeweight="0pt" strokecolor="#a9764a">
                <v:path arrowok="t"/>
              </v:shape>
            </v:group>
            <v:group style="position:absolute;left:6376;top:2640;width:1164;height:3015" coordorigin="6376,2640" coordsize="1164,3015">
              <v:shape style="position:absolute;left:6376;top:2640;width:1164;height:3015" coordorigin="6376,2640" coordsize="1164,3015" path="m6376,2640l6376,5654,7540,5654,6376,2640xe" filled="true" fillcolor="#a9764a" stroked="false">
                <v:path arrowok="t"/>
                <v:fill type="solid"/>
              </v:shape>
              <v:shape style="position:absolute;left:6376;top:2640;width:1164;height:3015" coordorigin="6376,2640" coordsize="1164,3015" path="m7540,2640l6376,2640,7540,5654,7540,2640xe" filled="true" fillcolor="#a9764a" stroked="false">
                <v:path arrowok="t"/>
                <v:fill type="solid"/>
              </v:shape>
            </v:group>
            <v:group style="position:absolute;left:6376;top:2640;width:1164;height:3015" coordorigin="6376,2640" coordsize="1164,3015">
              <v:shape style="position:absolute;left:6376;top:2640;width:1164;height:3015" coordorigin="6376,2640" coordsize="1164,3015" path="m6376,5654l7540,5654,6376,2640,6376,5654xe" filled="false" stroked="true" strokeweight="0pt" strokecolor="#a9764a">
                <v:path arrowok="t"/>
              </v:shape>
            </v:group>
            <v:group style="position:absolute;left:6376;top:2640;width:1164;height:3015" coordorigin="6376,2640" coordsize="1164,3015">
              <v:shape style="position:absolute;left:6376;top:2640;width:1164;height:3015" coordorigin="6376,2640" coordsize="1164,3015" path="m7540,5654l6376,2640,7540,2640,7540,5654xe" filled="false" stroked="true" strokeweight="0pt" strokecolor="#a9764a">
                <v:path arrowok="t"/>
              </v:shape>
            </v:group>
            <v:group style="position:absolute;left:6808;top:5654;width:732;height:2" coordorigin="6808,5654" coordsize="732,2">
              <v:shape style="position:absolute;left:6808;top:5654;width:732;height:2" coordorigin="6808,5654" coordsize="732,0" path="m6808,5654l7540,5654e" filled="false" stroked="true" strokeweight=".1pt" strokecolor="#a9764a">
                <v:path arrowok="t"/>
              </v:shape>
            </v:group>
            <v:group style="position:absolute;left:7029;top:5657;width:512;height:2" coordorigin="7029,5657" coordsize="512,2">
              <v:shape style="position:absolute;left:7029;top:5657;width:512;height:2" coordorigin="7029,5657" coordsize="512,0" path="m7029,5657l7540,5657e" filled="false" stroked="true" strokeweight=".34pt" strokecolor="#a9764a">
                <v:path arrowok="t"/>
              </v:shape>
            </v:group>
            <v:group style="position:absolute;left:7029;top:5654;width:512;height:5" coordorigin="7029,5654" coordsize="512,5">
              <v:shape style="position:absolute;left:7029;top:5654;width:512;height:5" coordorigin="7029,5654" coordsize="512,5" path="m7029,5654l7540,5654,7540,5659,7029,5654xe" filled="false" stroked="true" strokeweight="0pt" strokecolor="#a9764a">
                <v:path arrowok="t"/>
              </v:shape>
            </v:group>
            <v:group style="position:absolute;left:6376;top:5654;width:432;height:120" coordorigin="6376,5654" coordsize="432,120">
              <v:shape style="position:absolute;left:6376;top:5654;width:432;height:120" coordorigin="6376,5654" coordsize="432,120" path="m6376,5654l6376,5774,6808,5774,6376,5654xe" filled="true" fillcolor="#a9764a" stroked="false">
                <v:path arrowok="t"/>
                <v:fill type="solid"/>
              </v:shape>
              <v:shape style="position:absolute;left:6376;top:5654;width:432;height:120" coordorigin="6376,5654" coordsize="432,120" path="m6808,5654l6376,5654,6808,5774,6808,5654xe" filled="true" fillcolor="#a9764a" stroked="false">
                <v:path arrowok="t"/>
                <v:fill type="solid"/>
              </v:shape>
            </v:group>
            <v:group style="position:absolute;left:6376;top:5654;width:432;height:120" coordorigin="6376,5654" coordsize="432,120">
              <v:shape style="position:absolute;left:6376;top:5654;width:432;height:120" coordorigin="6376,5654" coordsize="432,120" path="m6376,5774l6808,5774,6376,5654,6376,5774xe" filled="false" stroked="true" strokeweight="0pt" strokecolor="#a9764a">
                <v:path arrowok="t"/>
              </v:shape>
            </v:group>
            <v:group style="position:absolute;left:6376;top:5654;width:432;height:120" coordorigin="6376,5654" coordsize="432,120">
              <v:shape style="position:absolute;left:6376;top:5654;width:432;height:120" coordorigin="6376,5654" coordsize="432,120" path="m6808,5774l6376,5654,6808,5654,6808,5774xe" filled="false" stroked="true" strokeweight="0pt" strokecolor="#a9764a">
                <v:path arrowok="t"/>
              </v:shape>
            </v:group>
            <v:group style="position:absolute;left:9114;top:4766;width:924;height:288" coordorigin="9114,4766" coordsize="924,288">
              <v:shape style="position:absolute;left:9114;top:4766;width:924;height:288" coordorigin="9114,4766" coordsize="924,288" path="m9114,4766l9114,5054,10038,5054,9114,4766xe" filled="true" fillcolor="#68b598" stroked="false">
                <v:path arrowok="t"/>
                <v:fill type="solid"/>
              </v:shape>
              <v:shape style="position:absolute;left:9114;top:4766;width:924;height:288" coordorigin="9114,4766" coordsize="924,288" path="m10038,4766l9114,4766,10038,5054,10038,4766xe" filled="true" fillcolor="#68b598" stroked="false">
                <v:path arrowok="t"/>
                <v:fill type="solid"/>
              </v:shape>
            </v:group>
            <v:group style="position:absolute;left:9114;top:4766;width:924;height:288" coordorigin="9114,4766" coordsize="924,288">
              <v:shape style="position:absolute;left:9114;top:4766;width:924;height:288" coordorigin="9114,4766" coordsize="924,288" path="m9114,5054l10038,5054,9114,4766,9114,5054xe" filled="false" stroked="true" strokeweight="0pt" strokecolor="#68b598">
                <v:path arrowok="t"/>
              </v:shape>
            </v:group>
            <v:group style="position:absolute;left:9114;top:4766;width:924;height:288" coordorigin="9114,4766" coordsize="924,288">
              <v:shape style="position:absolute;left:9114;top:4766;width:924;height:288" coordorigin="9114,4766" coordsize="924,288" path="m10038,5054l9114,4766,10038,4766,10038,5054xe" filled="false" stroked="true" strokeweight="0pt" strokecolor="#68b598">
                <v:path arrowok="t"/>
              </v:shape>
            </v:group>
            <v:group style="position:absolute;left:9114;top:5054;width:1390;height:581" coordorigin="9114,5054" coordsize="1390,581">
              <v:shape style="position:absolute;left:9114;top:5054;width:1390;height:581" coordorigin="9114,5054" coordsize="1390,581" path="m9114,5054l9114,5635,10504,5635,9114,5054xe" filled="true" fillcolor="#68b598" stroked="false">
                <v:path arrowok="t"/>
                <v:fill type="solid"/>
              </v:shape>
              <v:shape style="position:absolute;left:9114;top:5054;width:1390;height:581" coordorigin="9114,5054" coordsize="1390,581" path="m10504,5054l9114,5054,10504,5635,10504,5054xe" filled="true" fillcolor="#68b598" stroked="false">
                <v:path arrowok="t"/>
                <v:fill type="solid"/>
              </v:shape>
            </v:group>
            <v:group style="position:absolute;left:9114;top:5054;width:1390;height:581" coordorigin="9114,5054" coordsize="1390,581">
              <v:shape style="position:absolute;left:9114;top:5054;width:1390;height:581" coordorigin="9114,5054" coordsize="1390,581" path="m9114,5635l10504,5635,9114,5054,9114,5635xe" filled="false" stroked="true" strokeweight="0pt" strokecolor="#68b598">
                <v:path arrowok="t"/>
              </v:shape>
            </v:group>
            <v:group style="position:absolute;left:9114;top:5054;width:1390;height:581" coordorigin="9114,5054" coordsize="1390,581">
              <v:shape style="position:absolute;left:9114;top:5054;width:1390;height:581" coordorigin="9114,5054" coordsize="1390,581" path="m10504,5635l9114,5054,10504,5054,10504,5635xe" filled="false" stroked="true" strokeweight="0pt" strokecolor="#68b598">
                <v:path arrowok="t"/>
              </v:shape>
            </v:group>
            <v:group style="position:absolute;left:9083;top:4154;width:80;height:17" coordorigin="9083,4154" coordsize="80,17">
              <v:shape style="position:absolute;left:9083;top:4154;width:80;height:17" coordorigin="9083,4154" coordsize="80,17" path="m9083,4154l9083,4171,9162,4171,9083,4154xe" filled="true" fillcolor="#c0a0de" stroked="false">
                <v:path arrowok="t"/>
                <v:fill type="solid"/>
              </v:shape>
              <v:shape style="position:absolute;left:9083;top:4154;width:80;height:17" coordorigin="9083,4154" coordsize="80,17" path="m9162,4154l9083,4154,9162,4171,9162,4154xe" filled="true" fillcolor="#c0a0de" stroked="false">
                <v:path arrowok="t"/>
                <v:fill type="solid"/>
              </v:shape>
            </v:group>
            <v:group style="position:absolute;left:9083;top:4154;width:80;height:17" coordorigin="9083,4154" coordsize="80,17">
              <v:shape style="position:absolute;left:9083;top:4154;width:80;height:17" coordorigin="9083,4154" coordsize="80,17" path="m9083,4171l9162,4171,9083,4154,9083,4171xe" filled="false" stroked="true" strokeweight="0pt" strokecolor="#c0a0de">
                <v:path arrowok="t"/>
              </v:shape>
            </v:group>
            <v:group style="position:absolute;left:9083;top:4154;width:80;height:17" coordorigin="9083,4154" coordsize="80,17">
              <v:shape style="position:absolute;left:9083;top:4154;width:80;height:17" coordorigin="9083,4154" coordsize="80,17" path="m9162,4171l9083,4154,9162,4154,9162,4171xe" filled="false" stroked="true" strokeweight="0pt" strokecolor="#c0a0de">
                <v:path arrowok="t"/>
              </v:shape>
            </v:group>
            <v:group style="position:absolute;left:7679;top:2652;width:1404;height:1520" coordorigin="7679,2652" coordsize="1404,1520">
              <v:shape style="position:absolute;left:7679;top:2652;width:1404;height:1520" coordorigin="7679,2652" coordsize="1404,1520" path="m7679,2652l7679,4171,9083,4171,7679,2652xe" filled="true" fillcolor="#c0a0de" stroked="false">
                <v:path arrowok="t"/>
                <v:fill type="solid"/>
              </v:shape>
              <v:shape style="position:absolute;left:7679;top:2652;width:1404;height:1520" coordorigin="7679,2652" coordsize="1404,1520" path="m9083,2652l7679,2652,9083,4171,9083,2652xe" filled="true" fillcolor="#c0a0de" stroked="false">
                <v:path arrowok="t"/>
                <v:fill type="solid"/>
              </v:shape>
            </v:group>
            <v:group style="position:absolute;left:7679;top:2652;width:1404;height:1520" coordorigin="7679,2652" coordsize="1404,1520">
              <v:shape style="position:absolute;left:7679;top:2652;width:1404;height:1520" coordorigin="7679,2652" coordsize="1404,1520" path="m7679,4171l9083,4171,7679,2652,7679,4171xe" filled="false" stroked="true" strokeweight="0pt" strokecolor="#c0a0de">
                <v:path arrowok="t"/>
              </v:shape>
            </v:group>
            <v:group style="position:absolute;left:7679;top:2652;width:1404;height:1520" coordorigin="7679,2652" coordsize="1404,1520">
              <v:shape style="position:absolute;left:7679;top:2652;width:1404;height:1520" coordorigin="7679,2652" coordsize="1404,1520" path="m9083,4171l7679,2652,9083,2652,9083,4171xe" filled="false" stroked="true" strokeweight="0pt" strokecolor="#c0a0de">
                <v:path arrowok="t"/>
              </v:shape>
            </v:group>
            <v:group style="position:absolute;left:7679;top:4171;width:1404;height:572" coordorigin="7679,4171" coordsize="1404,572">
              <v:shape style="position:absolute;left:7679;top:4171;width:1404;height:572" coordorigin="7679,4171" coordsize="1404,572" path="m7679,4171l7679,4742,9083,4742,7679,4171xe" filled="true" fillcolor="#c0a0de" stroked="false">
                <v:path arrowok="t"/>
                <v:fill type="solid"/>
              </v:shape>
              <v:shape style="position:absolute;left:7679;top:4171;width:1404;height:572" coordorigin="7679,4171" coordsize="1404,572" path="m9083,4171l7679,4171,9083,4742,9083,4171xe" filled="true" fillcolor="#c0a0de" stroked="false">
                <v:path arrowok="t"/>
                <v:fill type="solid"/>
              </v:shape>
            </v:group>
            <v:group style="position:absolute;left:7679;top:4171;width:1404;height:572" coordorigin="7679,4171" coordsize="1404,572">
              <v:shape style="position:absolute;left:7679;top:4171;width:1404;height:572" coordorigin="7679,4171" coordsize="1404,572" path="m7679,4742l9083,4742,7679,4171,7679,4742xe" filled="false" stroked="true" strokeweight="0pt" strokecolor="#c0a0de">
                <v:path arrowok="t"/>
              </v:shape>
            </v:group>
            <v:group style="position:absolute;left:7679;top:4171;width:1404;height:572" coordorigin="7679,4171" coordsize="1404,572">
              <v:shape style="position:absolute;left:7679;top:4171;width:1404;height:572" coordorigin="7679,4171" coordsize="1404,572" path="m9083,4742l7679,4171,9083,4171,9083,4742xe" filled="false" stroked="true" strokeweight="0pt" strokecolor="#c0a0de">
                <v:path arrowok="t"/>
              </v:shape>
            </v:group>
            <v:group style="position:absolute;left:7679;top:4742;width:1404;height:893" coordorigin="7679,4742" coordsize="1404,893">
              <v:shape style="position:absolute;left:7679;top:4742;width:1404;height:893" coordorigin="7679,4742" coordsize="1404,893" path="m7679,4742l7679,5635,9083,5635,7679,4742xe" filled="true" fillcolor="#c0a0de" stroked="false">
                <v:path arrowok="t"/>
                <v:fill type="solid"/>
              </v:shape>
              <v:shape style="position:absolute;left:7679;top:4742;width:1404;height:893" coordorigin="7679,4742" coordsize="1404,893" path="m9083,4742l7679,4742,9083,5635,9083,4742xe" filled="true" fillcolor="#c0a0de" stroked="false">
                <v:path arrowok="t"/>
                <v:fill type="solid"/>
              </v:shape>
            </v:group>
            <v:group style="position:absolute;left:7679;top:4742;width:1404;height:893" coordorigin="7679,4742" coordsize="1404,893">
              <v:shape style="position:absolute;left:7679;top:4742;width:1404;height:893" coordorigin="7679,4742" coordsize="1404,893" path="m7679,5635l9083,5635,7679,4742,7679,5635xe" filled="false" stroked="true" strokeweight="0pt" strokecolor="#c0a0de">
                <v:path arrowok="t"/>
              </v:shape>
            </v:group>
            <v:group style="position:absolute;left:7679;top:4742;width:1404;height:893" coordorigin="7679,4742" coordsize="1404,893">
              <v:shape style="position:absolute;left:7679;top:4742;width:1404;height:893" coordorigin="7679,4742" coordsize="1404,893" path="m9083,5635l7679,4742,9083,4742,9083,5635xe" filled="false" stroked="true" strokeweight="0pt" strokecolor="#c0a0de">
                <v:path arrowok="t"/>
              </v:shape>
            </v:group>
            <v:group style="position:absolute;left:10602;top:4987;width:526;height:699" coordorigin="10602,4987" coordsize="526,699">
              <v:shape style="position:absolute;left:10602;top:4987;width:526;height:699" coordorigin="10602,4987" coordsize="526,699" path="m10602,4987l10602,5686,11128,5686,10602,4987xe" filled="true" fillcolor="#cccccc" stroked="false">
                <v:path arrowok="t"/>
                <v:fill type="solid"/>
              </v:shape>
              <v:shape style="position:absolute;left:10602;top:4987;width:526;height:699" coordorigin="10602,4987" coordsize="526,699" path="m11128,4987l10602,4987,11128,5686,11128,4987xe" filled="true" fillcolor="#cccccc" stroked="false">
                <v:path arrowok="t"/>
                <v:fill type="solid"/>
              </v:shape>
            </v:group>
            <v:group style="position:absolute;left:10602;top:4987;width:526;height:699" coordorigin="10602,4987" coordsize="526,699">
              <v:shape style="position:absolute;left:10602;top:4987;width:526;height:699" coordorigin="10602,4987" coordsize="526,699" path="m10602,5686l11128,5686,10602,4987,10602,5686xe" filled="false" stroked="true" strokeweight="0pt" strokecolor="#cccccc">
                <v:path arrowok="t"/>
              </v:shape>
            </v:group>
            <v:group style="position:absolute;left:10602;top:4987;width:526;height:699" coordorigin="10602,4987" coordsize="526,699">
              <v:shape style="position:absolute;left:10602;top:4987;width:526;height:699" coordorigin="10602,4987" coordsize="526,699" path="m11128,5686l10602,4987,11128,4987,11128,5686xe" filled="false" stroked="true" strokeweight="0pt" strokecolor="#cccccc">
                <v:path arrowok="t"/>
              </v:shape>
            </v:group>
            <v:group style="position:absolute;left:7744;top:2652;width:2;height:2705" coordorigin="7744,2652" coordsize="2,2705">
              <v:shape style="position:absolute;left:7744;top:2652;width:2;height:2705" coordorigin="7744,2652" coordsize="0,2705" path="m7744,5357l7744,2652e" filled="false" stroked="true" strokeweight=".48pt" strokecolor="#fdfdfd">
                <v:path arrowok="t"/>
              </v:shape>
            </v:group>
            <v:group style="position:absolute;left:7816;top:2652;width:2;height:2705" coordorigin="7816,2652" coordsize="2,2705">
              <v:shape style="position:absolute;left:7816;top:2652;width:2;height:2705" coordorigin="7816,2652" coordsize="0,2705" path="m7816,5357l7816,2652e" filled="false" stroked="true" strokeweight=".48pt" strokecolor="#fdfdfd">
                <v:path arrowok="t"/>
              </v:shape>
            </v:group>
            <v:group style="position:absolute;left:7890;top:3026;width:2;height:2331" coordorigin="7890,3026" coordsize="2,2331">
              <v:shape style="position:absolute;left:7890;top:3026;width:2;height:2331" coordorigin="7890,3026" coordsize="0,2331" path="m7890,5357l7890,3026e" filled="false" stroked="true" strokeweight=".48pt" strokecolor="#fdfdfd">
                <v:path arrowok="t"/>
              </v:shape>
            </v:group>
            <v:group style="position:absolute;left:7890;top:2652;width:2;height:24" coordorigin="7890,2652" coordsize="2,24">
              <v:shape style="position:absolute;left:7890;top:2652;width:2;height:24" coordorigin="7890,2652" coordsize="0,24" path="m7890,2676l7890,2652e" filled="false" stroked="true" strokeweight=".48pt" strokecolor="#fdfdfd">
                <v:path arrowok="t"/>
              </v:shape>
            </v:group>
            <v:group style="position:absolute;left:7965;top:3026;width:2;height:2331" coordorigin="7965,3026" coordsize="2,2331">
              <v:shape style="position:absolute;left:7965;top:3026;width:2;height:2331" coordorigin="7965,3026" coordsize="0,2331" path="m7965,5357l7965,3026e" filled="false" stroked="true" strokeweight=".48pt" strokecolor="#fdfdfd">
                <v:path arrowok="t"/>
              </v:shape>
            </v:group>
            <v:group style="position:absolute;left:7965;top:2652;width:2;height:24" coordorigin="7965,2652" coordsize="2,24">
              <v:shape style="position:absolute;left:7965;top:2652;width:2;height:24" coordorigin="7965,2652" coordsize="0,24" path="m7965,2676l7965,2652e" filled="false" stroked="true" strokeweight=".48pt" strokecolor="#fdfdfd">
                <v:path arrowok="t"/>
              </v:shape>
            </v:group>
            <v:group style="position:absolute;left:8039;top:4961;width:2;height:396" coordorigin="8039,4961" coordsize="2,396">
              <v:shape style="position:absolute;left:8039;top:4961;width:2;height:396" coordorigin="8039,4961" coordsize="0,396" path="m8039,5357l8039,4961e" filled="false" stroked="true" strokeweight=".48pt" strokecolor="#fdfdfd">
                <v:path arrowok="t"/>
              </v:shape>
            </v:group>
            <v:group style="position:absolute;left:8039;top:2652;width:2;height:24" coordorigin="8039,2652" coordsize="2,24">
              <v:shape style="position:absolute;left:8039;top:2652;width:2;height:24" coordorigin="8039,2652" coordsize="0,24" path="m8039,2676l8039,2652e" filled="false" stroked="true" strokeweight=".48pt" strokecolor="#fdfdfd">
                <v:path arrowok="t"/>
              </v:shape>
            </v:group>
            <v:group style="position:absolute;left:8039;top:3890;width:2;height:812" coordorigin="8039,3890" coordsize="2,812">
              <v:shape style="position:absolute;left:8039;top:3890;width:2;height:812" coordorigin="8039,3890" coordsize="0,812" path="m8039,4702l8039,3890e" filled="false" stroked="true" strokeweight=".48pt" strokecolor="#fdfdfd">
                <v:path arrowok="t"/>
              </v:shape>
            </v:group>
            <v:group style="position:absolute;left:8039;top:3026;width:2;height:77" coordorigin="8039,3026" coordsize="2,77">
              <v:shape style="position:absolute;left:8039;top:3026;width:2;height:77" coordorigin="8039,3026" coordsize="0,77" path="m8039,3103l8039,3026e" filled="false" stroked="true" strokeweight=".48pt" strokecolor="#fdfdfd">
                <v:path arrowok="t"/>
              </v:shape>
            </v:group>
            <v:group style="position:absolute;left:8039;top:3451;width:2;height:92" coordorigin="8039,3451" coordsize="2,92">
              <v:shape style="position:absolute;left:8039;top:3451;width:2;height:92" coordorigin="8039,3451" coordsize="0,92" path="m8039,3542l8039,3451e" filled="false" stroked="true" strokeweight=".48pt" strokecolor="#fdfdfd">
                <v:path arrowok="t"/>
              </v:shape>
            </v:group>
            <v:group style="position:absolute;left:8114;top:4961;width:2;height:396" coordorigin="8114,4961" coordsize="2,396">
              <v:shape style="position:absolute;left:8114;top:4961;width:2;height:396" coordorigin="8114,4961" coordsize="0,396" path="m8114,5357l8114,4961e" filled="false" stroked="true" strokeweight=".48pt" strokecolor="#fdfdfd">
                <v:path arrowok="t"/>
              </v:shape>
            </v:group>
            <v:group style="position:absolute;left:8114;top:2652;width:2;height:24" coordorigin="8114,2652" coordsize="2,24">
              <v:shape style="position:absolute;left:8114;top:2652;width:2;height:24" coordorigin="8114,2652" coordsize="0,24" path="m8114,2676l8114,2652e" filled="false" stroked="true" strokeweight=".48pt" strokecolor="#fdfdfd">
                <v:path arrowok="t"/>
              </v:shape>
            </v:group>
            <v:group style="position:absolute;left:8114;top:3890;width:2;height:812" coordorigin="8114,3890" coordsize="2,812">
              <v:shape style="position:absolute;left:8114;top:3890;width:2;height:812" coordorigin="8114,3890" coordsize="0,812" path="m8114,4702l8114,3890e" filled="false" stroked="true" strokeweight=".48pt" strokecolor="#fdfdfd">
                <v:path arrowok="t"/>
              </v:shape>
            </v:group>
            <v:group style="position:absolute;left:8114;top:3026;width:2;height:77" coordorigin="8114,3026" coordsize="2,77">
              <v:shape style="position:absolute;left:8114;top:3026;width:2;height:77" coordorigin="8114,3026" coordsize="0,77" path="m8114,3103l8114,3026e" filled="false" stroked="true" strokeweight=".48pt" strokecolor="#fdfdfd">
                <v:path arrowok="t"/>
              </v:shape>
            </v:group>
            <v:group style="position:absolute;left:8114;top:3451;width:2;height:92" coordorigin="8114,3451" coordsize="2,92">
              <v:shape style="position:absolute;left:8114;top:3451;width:2;height:92" coordorigin="8114,3451" coordsize="0,92" path="m8114,3542l8114,3451e" filled="false" stroked="true" strokeweight=".48pt" strokecolor="#fdfdfd">
                <v:path arrowok="t"/>
              </v:shape>
            </v:group>
            <v:group style="position:absolute;left:8188;top:4961;width:2;height:396" coordorigin="8188,4961" coordsize="2,396">
              <v:shape style="position:absolute;left:8188;top:4961;width:2;height:396" coordorigin="8188,4961" coordsize="0,396" path="m8188,5357l8188,4961e" filled="false" stroked="true" strokeweight=".48pt" strokecolor="#fdfdfd">
                <v:path arrowok="t"/>
              </v:shape>
            </v:group>
            <v:group style="position:absolute;left:8188;top:2652;width:2;height:24" coordorigin="8188,2652" coordsize="2,24">
              <v:shape style="position:absolute;left:8188;top:2652;width:2;height:24" coordorigin="8188,2652" coordsize="0,24" path="m8188,2676l8188,2652e" filled="false" stroked="true" strokeweight=".48pt" strokecolor="#fdfdfd">
                <v:path arrowok="t"/>
              </v:shape>
            </v:group>
            <v:group style="position:absolute;left:8188;top:3890;width:2;height:812" coordorigin="8188,3890" coordsize="2,812">
              <v:shape style="position:absolute;left:8188;top:3890;width:2;height:812" coordorigin="8188,3890" coordsize="0,812" path="m8188,4702l8188,3890e" filled="false" stroked="true" strokeweight=".48pt" strokecolor="#fdfdfd">
                <v:path arrowok="t"/>
              </v:shape>
            </v:group>
            <v:group style="position:absolute;left:8188;top:3026;width:2;height:77" coordorigin="8188,3026" coordsize="2,77">
              <v:shape style="position:absolute;left:8188;top:3026;width:2;height:77" coordorigin="8188,3026" coordsize="0,77" path="m8188,3103l8188,3026e" filled="false" stroked="true" strokeweight=".48pt" strokecolor="#fdfdfd">
                <v:path arrowok="t"/>
              </v:shape>
            </v:group>
            <v:group style="position:absolute;left:8188;top:3451;width:2;height:92" coordorigin="8188,3451" coordsize="2,92">
              <v:shape style="position:absolute;left:8188;top:3451;width:2;height:92" coordorigin="8188,3451" coordsize="0,92" path="m8188,3542l8188,3451e" filled="false" stroked="true" strokeweight=".48pt" strokecolor="#fdfdfd">
                <v:path arrowok="t"/>
              </v:shape>
            </v:group>
            <v:group style="position:absolute;left:8260;top:4961;width:2;height:396" coordorigin="8260,4961" coordsize="2,396">
              <v:shape style="position:absolute;left:8260;top:4961;width:2;height:396" coordorigin="8260,4961" coordsize="0,396" path="m8260,5357l8260,4961e" filled="false" stroked="true" strokeweight=".48pt" strokecolor="#fdfdfd">
                <v:path arrowok="t"/>
              </v:shape>
            </v:group>
            <v:group style="position:absolute;left:8260;top:2652;width:2;height:24" coordorigin="8260,2652" coordsize="2,24">
              <v:shape style="position:absolute;left:8260;top:2652;width:2;height:24" coordorigin="8260,2652" coordsize="0,24" path="m8260,2676l8260,2652e" filled="false" stroked="true" strokeweight=".48pt" strokecolor="#fdfdfd">
                <v:path arrowok="t"/>
              </v:shape>
            </v:group>
            <v:group style="position:absolute;left:8260;top:3890;width:2;height:812" coordorigin="8260,3890" coordsize="2,812">
              <v:shape style="position:absolute;left:8260;top:3890;width:2;height:812" coordorigin="8260,3890" coordsize="0,812" path="m8260,4702l8260,3890e" filled="false" stroked="true" strokeweight=".48pt" strokecolor="#fdfdfd">
                <v:path arrowok="t"/>
              </v:shape>
            </v:group>
            <v:group style="position:absolute;left:8260;top:3026;width:2;height:77" coordorigin="8260,3026" coordsize="2,77">
              <v:shape style="position:absolute;left:8260;top:3026;width:2;height:77" coordorigin="8260,3026" coordsize="0,77" path="m8260,3103l8260,3026e" filled="false" stroked="true" strokeweight=".48pt" strokecolor="#fdfdfd">
                <v:path arrowok="t"/>
              </v:shape>
            </v:group>
            <v:group style="position:absolute;left:8260;top:3451;width:2;height:92" coordorigin="8260,3451" coordsize="2,92">
              <v:shape style="position:absolute;left:8260;top:3451;width:2;height:92" coordorigin="8260,3451" coordsize="0,92" path="m8260,3542l8260,3451e" filled="false" stroked="true" strokeweight=".48pt" strokecolor="#fdfdfd">
                <v:path arrowok="t"/>
              </v:shape>
            </v:group>
            <v:group style="position:absolute;left:8334;top:4961;width:2;height:396" coordorigin="8334,4961" coordsize="2,396">
              <v:shape style="position:absolute;left:8334;top:4961;width:2;height:396" coordorigin="8334,4961" coordsize="0,396" path="m8334,5357l8334,4961e" filled="false" stroked="true" strokeweight=".48pt" strokecolor="#fdfdfd">
                <v:path arrowok="t"/>
              </v:shape>
            </v:group>
            <v:group style="position:absolute;left:8334;top:2652;width:2;height:24" coordorigin="8334,2652" coordsize="2,24">
              <v:shape style="position:absolute;left:8334;top:2652;width:2;height:24" coordorigin="8334,2652" coordsize="0,24" path="m8334,2676l8334,2652e" filled="false" stroked="true" strokeweight=".48pt" strokecolor="#fdfdfd">
                <v:path arrowok="t"/>
              </v:shape>
            </v:group>
            <v:group style="position:absolute;left:8334;top:3890;width:2;height:812" coordorigin="8334,3890" coordsize="2,812">
              <v:shape style="position:absolute;left:8334;top:3890;width:2;height:812" coordorigin="8334,3890" coordsize="0,812" path="m8334,4702l8334,3890e" filled="false" stroked="true" strokeweight=".48pt" strokecolor="#fdfdfd">
                <v:path arrowok="t"/>
              </v:shape>
            </v:group>
            <v:group style="position:absolute;left:8334;top:3026;width:2;height:77" coordorigin="8334,3026" coordsize="2,77">
              <v:shape style="position:absolute;left:8334;top:3026;width:2;height:77" coordorigin="8334,3026" coordsize="0,77" path="m8334,3103l8334,3026e" filled="false" stroked="true" strokeweight=".48pt" strokecolor="#fdfdfd">
                <v:path arrowok="t"/>
              </v:shape>
            </v:group>
            <v:group style="position:absolute;left:8334;top:3451;width:2;height:92" coordorigin="8334,3451" coordsize="2,92">
              <v:shape style="position:absolute;left:8334;top:3451;width:2;height:92" coordorigin="8334,3451" coordsize="0,92" path="m8334,3542l8334,3451e" filled="false" stroked="true" strokeweight=".48pt" strokecolor="#fdfdfd">
                <v:path arrowok="t"/>
              </v:shape>
            </v:group>
            <v:group style="position:absolute;left:8409;top:4961;width:2;height:396" coordorigin="8409,4961" coordsize="2,396">
              <v:shape style="position:absolute;left:8409;top:4961;width:2;height:396" coordorigin="8409,4961" coordsize="0,396" path="m8409,5357l8409,4961e" filled="false" stroked="true" strokeweight=".48pt" strokecolor="#fdfdfd">
                <v:path arrowok="t"/>
              </v:shape>
            </v:group>
            <v:group style="position:absolute;left:8409;top:2652;width:2;height:24" coordorigin="8409,2652" coordsize="2,24">
              <v:shape style="position:absolute;left:8409;top:2652;width:2;height:24" coordorigin="8409,2652" coordsize="0,24" path="m8409,2676l8409,2652e" filled="false" stroked="true" strokeweight=".48pt" strokecolor="#fdfdfd">
                <v:path arrowok="t"/>
              </v:shape>
            </v:group>
            <v:group style="position:absolute;left:8409;top:3890;width:2;height:812" coordorigin="8409,3890" coordsize="2,812">
              <v:shape style="position:absolute;left:8409;top:3890;width:2;height:812" coordorigin="8409,3890" coordsize="0,812" path="m8409,4702l8409,3890e" filled="false" stroked="true" strokeweight=".48pt" strokecolor="#fdfdfd">
                <v:path arrowok="t"/>
              </v:shape>
            </v:group>
            <v:group style="position:absolute;left:8409;top:3026;width:2;height:77" coordorigin="8409,3026" coordsize="2,77">
              <v:shape style="position:absolute;left:8409;top:3026;width:2;height:77" coordorigin="8409,3026" coordsize="0,77" path="m8409,3103l8409,3026e" filled="false" stroked="true" strokeweight=".48pt" strokecolor="#fdfdfd">
                <v:path arrowok="t"/>
              </v:shape>
            </v:group>
            <v:group style="position:absolute;left:8409;top:3451;width:2;height:92" coordorigin="8409,3451" coordsize="2,92">
              <v:shape style="position:absolute;left:8409;top:3451;width:2;height:92" coordorigin="8409,3451" coordsize="0,92" path="m8409,3542l8409,3451e" filled="false" stroked="true" strokeweight=".48pt" strokecolor="#fdfdfd">
                <v:path arrowok="t"/>
              </v:shape>
            </v:group>
            <v:group style="position:absolute;left:8483;top:3890;width:2;height:1467" coordorigin="8483,3890" coordsize="2,1467">
              <v:shape style="position:absolute;left:8483;top:3890;width:2;height:1467" coordorigin="8483,3890" coordsize="0,1467" path="m8483,5357l8483,3890e" filled="false" stroked="true" strokeweight=".48pt" strokecolor="#fdfdfd">
                <v:path arrowok="t"/>
              </v:shape>
            </v:group>
            <v:group style="position:absolute;left:8483;top:2652;width:2;height:24" coordorigin="8483,2652" coordsize="2,24">
              <v:shape style="position:absolute;left:8483;top:2652;width:2;height:24" coordorigin="8483,2652" coordsize="0,24" path="m8483,2676l8483,2652e" filled="false" stroked="true" strokeweight=".48pt" strokecolor="#fdfdfd">
                <v:path arrowok="t"/>
              </v:shape>
            </v:group>
            <v:group style="position:absolute;left:8483;top:3451;width:2;height:92" coordorigin="8483,3451" coordsize="2,92">
              <v:shape style="position:absolute;left:8483;top:3451;width:2;height:92" coordorigin="8483,3451" coordsize="0,92" path="m8483,3542l8483,3451e" filled="false" stroked="true" strokeweight=".48pt" strokecolor="#fdfdfd">
                <v:path arrowok="t"/>
              </v:shape>
            </v:group>
            <v:group style="position:absolute;left:8483;top:3026;width:2;height:77" coordorigin="8483,3026" coordsize="2,77">
              <v:shape style="position:absolute;left:8483;top:3026;width:2;height:77" coordorigin="8483,3026" coordsize="0,77" path="m8483,3103l8483,3026e" filled="false" stroked="true" strokeweight=".48pt" strokecolor="#fdfdfd">
                <v:path arrowok="t"/>
              </v:shape>
            </v:group>
            <v:group style="position:absolute;left:8558;top:3890;width:2;height:1467" coordorigin="8558,3890" coordsize="2,1467">
              <v:shape style="position:absolute;left:8558;top:3890;width:2;height:1467" coordorigin="8558,3890" coordsize="0,1467" path="m8558,5357l8558,3890e" filled="false" stroked="true" strokeweight=".48pt" strokecolor="#fdfdfd">
                <v:path arrowok="t"/>
              </v:shape>
            </v:group>
            <v:group style="position:absolute;left:8558;top:2652;width:2;height:24" coordorigin="8558,2652" coordsize="2,24">
              <v:shape style="position:absolute;left:8558;top:2652;width:2;height:24" coordorigin="8558,2652" coordsize="0,24" path="m8558,2676l8558,2652e" filled="false" stroked="true" strokeweight=".48pt" strokecolor="#fdfdfd">
                <v:path arrowok="t"/>
              </v:shape>
            </v:group>
            <v:group style="position:absolute;left:8558;top:3451;width:2;height:92" coordorigin="8558,3451" coordsize="2,92">
              <v:shape style="position:absolute;left:8558;top:3451;width:2;height:92" coordorigin="8558,3451" coordsize="0,92" path="m8558,3542l8558,3451e" filled="false" stroked="true" strokeweight=".48pt" strokecolor="#fdfdfd">
                <v:path arrowok="t"/>
              </v:shape>
            </v:group>
            <v:group style="position:absolute;left:8558;top:3026;width:2;height:77" coordorigin="8558,3026" coordsize="2,77">
              <v:shape style="position:absolute;left:8558;top:3026;width:2;height:77" coordorigin="8558,3026" coordsize="0,77" path="m8558,3103l8558,3026e" filled="false" stroked="true" strokeweight=".48pt" strokecolor="#fdfdfd">
                <v:path arrowok="t"/>
              </v:shape>
            </v:group>
            <v:group style="position:absolute;left:8630;top:3451;width:2;height:1906" coordorigin="8630,3451" coordsize="2,1906">
              <v:shape style="position:absolute;left:8630;top:3451;width:2;height:1906" coordorigin="8630,3451" coordsize="0,1906" path="m8630,5357l8630,3451e" filled="false" stroked="true" strokeweight=".48pt" strokecolor="#fdfdfd">
                <v:path arrowok="t"/>
              </v:shape>
            </v:group>
            <v:group style="position:absolute;left:8630;top:2652;width:2;height:24" coordorigin="8630,2652" coordsize="2,24">
              <v:shape style="position:absolute;left:8630;top:2652;width:2;height:24" coordorigin="8630,2652" coordsize="0,24" path="m8630,2676l8630,2652e" filled="false" stroked="true" strokeweight=".48pt" strokecolor="#fdfdfd">
                <v:path arrowok="t"/>
              </v:shape>
            </v:group>
            <v:group style="position:absolute;left:8630;top:3026;width:2;height:77" coordorigin="8630,3026" coordsize="2,77">
              <v:shape style="position:absolute;left:8630;top:3026;width:2;height:77" coordorigin="8630,3026" coordsize="0,77" path="m8630,3103l8630,3026e" filled="false" stroked="true" strokeweight=".48pt" strokecolor="#fdfdfd">
                <v:path arrowok="t"/>
              </v:shape>
            </v:group>
            <v:group style="position:absolute;left:8704;top:3026;width:2;height:2331" coordorigin="8704,3026" coordsize="2,2331">
              <v:shape style="position:absolute;left:8704;top:3026;width:2;height:2331" coordorigin="8704,3026" coordsize="0,2331" path="m8704,5357l8704,3026e" filled="false" stroked="true" strokeweight=".48pt" strokecolor="#fdfdfd">
                <v:path arrowok="t"/>
              </v:shape>
            </v:group>
            <v:group style="position:absolute;left:8704;top:2652;width:2;height:24" coordorigin="8704,2652" coordsize="2,24">
              <v:shape style="position:absolute;left:8704;top:2652;width:2;height:24" coordorigin="8704,2652" coordsize="0,24" path="m8704,2676l8704,2652e" filled="false" stroked="true" strokeweight=".48pt" strokecolor="#fdfdfd">
                <v:path arrowok="t"/>
              </v:shape>
            </v:group>
            <v:group style="position:absolute;left:8778;top:2652;width:2;height:2705" coordorigin="8778,2652" coordsize="2,2705">
              <v:shape style="position:absolute;left:8778;top:2652;width:2;height:2705" coordorigin="8778,2652" coordsize="0,2705" path="m8778,5357l8778,2652e" filled="false" stroked="true" strokeweight=".48pt" strokecolor="#fdfdfd">
                <v:path arrowok="t"/>
              </v:shape>
            </v:group>
            <v:group style="position:absolute;left:8853;top:4178;width:2;height:1179" coordorigin="8853,4178" coordsize="2,1179">
              <v:shape style="position:absolute;left:8853;top:4178;width:2;height:1179" coordorigin="8853,4178" coordsize="0,1179" path="m8853,5357l8853,4178e" filled="false" stroked="true" strokeweight=".48pt" strokecolor="#fdfdfd">
                <v:path arrowok="t"/>
              </v:shape>
            </v:group>
            <v:group style="position:absolute;left:8853;top:2652;width:2;height:1294" coordorigin="8853,2652" coordsize="2,1294">
              <v:shape style="position:absolute;left:8853;top:2652;width:2;height:1294" coordorigin="8853,2652" coordsize="0,1294" path="m8853,3946l8853,2652e" filled="false" stroked="true" strokeweight=".48pt" strokecolor="#fdfdfd">
                <v:path arrowok="t"/>
              </v:shape>
            </v:group>
            <v:group style="position:absolute;left:8927;top:4178;width:2;height:1179" coordorigin="8927,4178" coordsize="2,1179">
              <v:shape style="position:absolute;left:8927;top:4178;width:2;height:1179" coordorigin="8927,4178" coordsize="0,1179" path="m8927,5357l8927,4178e" filled="false" stroked="true" strokeweight=".48pt" strokecolor="#fdfdfd">
                <v:path arrowok="t"/>
              </v:shape>
            </v:group>
            <v:group style="position:absolute;left:8927;top:2652;width:2;height:430" coordorigin="8927,2652" coordsize="2,430">
              <v:shape style="position:absolute;left:8927;top:2652;width:2;height:430" coordorigin="8927,2652" coordsize="0,430" path="m8927,3082l8927,2652e" filled="false" stroked="true" strokeweight=".48pt" strokecolor="#fdfdfd">
                <v:path arrowok="t"/>
              </v:shape>
            </v:group>
            <v:group style="position:absolute;left:8927;top:3502;width:2;height:444" coordorigin="8927,3502" coordsize="2,444">
              <v:shape style="position:absolute;left:8927;top:3502;width:2;height:444" coordorigin="8927,3502" coordsize="0,444" path="m8927,3946l8927,3502e" filled="false" stroked="true" strokeweight=".48pt" strokecolor="#fdfdfd">
                <v:path arrowok="t"/>
              </v:shape>
            </v:group>
            <v:group style="position:absolute;left:9002;top:4178;width:2;height:1179" coordorigin="9002,4178" coordsize="2,1179">
              <v:shape style="position:absolute;left:9002;top:4178;width:2;height:1179" coordorigin="9002,4178" coordsize="0,1179" path="m9002,5357l9002,4178e" filled="false" stroked="true" strokeweight=".48pt" strokecolor="#fdfdfd">
                <v:path arrowok="t"/>
              </v:shape>
            </v:group>
            <v:group style="position:absolute;left:9002;top:2652;width:2;height:1294" coordorigin="9002,2652" coordsize="2,1294">
              <v:shape style="position:absolute;left:9002;top:2652;width:2;height:1294" coordorigin="9002,2652" coordsize="0,1294" path="m9002,3946l9002,2652e" filled="false" stroked="true" strokeweight=".48pt" strokecolor="#fdfdfd">
                <v:path arrowok="t"/>
              </v:shape>
            </v:group>
            <v:group style="position:absolute;left:9074;top:2652;width:2;height:2705" coordorigin="9074,2652" coordsize="2,2705">
              <v:shape style="position:absolute;left:9074;top:2652;width:2;height:2705" coordorigin="9074,2652" coordsize="0,2705" path="m9074,2652l9074,5357e" filled="false" stroked="true" strokeweight=".48pt" strokecolor="#fdfdfd">
                <v:path arrowok="t"/>
              </v:shape>
            </v:group>
            <v:group style="position:absolute;left:9148;top:2652;width:2;height:2120" coordorigin="9148,2652" coordsize="2,2120">
              <v:shape style="position:absolute;left:9148;top:2652;width:2;height:2120" coordorigin="9148,2652" coordsize="0,2120" path="m9148,2652l9148,4771e" filled="false" stroked="true" strokeweight=".48pt" strokecolor="#fdfdfd">
                <v:path arrowok="t"/>
              </v:shape>
            </v:group>
            <v:group style="position:absolute;left:9222;top:2652;width:2;height:2120" coordorigin="9222,2652" coordsize="2,2120">
              <v:shape style="position:absolute;left:9222;top:2652;width:2;height:2120" coordorigin="9222,2652" coordsize="0,2120" path="m9222,2652l9222,4771e" filled="false" stroked="true" strokeweight=".48pt" strokecolor="#fdfdfd">
                <v:path arrowok="t"/>
              </v:shape>
            </v:group>
            <v:group style="position:absolute;left:9297;top:2861;width:2;height:1911" coordorigin="9297,2861" coordsize="2,1911">
              <v:shape style="position:absolute;left:9297;top:2861;width:2;height:1911" coordorigin="9297,2861" coordsize="0,1911" path="m9297,2861l9297,4771e" filled="false" stroked="true" strokeweight=".48pt" strokecolor="#fdfdfd">
                <v:path arrowok="t"/>
              </v:shape>
            </v:group>
            <v:group style="position:absolute;left:9371;top:2861;width:2;height:1911" coordorigin="9371,2861" coordsize="2,1911">
              <v:shape style="position:absolute;left:9371;top:2861;width:2;height:1911" coordorigin="9371,2861" coordsize="0,1911" path="m9371,2861l9371,4771e" filled="false" stroked="true" strokeweight=".48pt" strokecolor="#fdfdfd">
                <v:path arrowok="t"/>
              </v:shape>
            </v:group>
            <v:group style="position:absolute;left:9443;top:2861;width:2;height:1911" coordorigin="9443,2861" coordsize="2,1911">
              <v:shape style="position:absolute;left:9443;top:2861;width:2;height:1911" coordorigin="9443,2861" coordsize="0,1911" path="m9443,4771l9443,2861e" filled="false" stroked="true" strokeweight=".48pt" strokecolor="#fdfdfd">
                <v:path arrowok="t"/>
              </v:shape>
            </v:group>
            <v:group style="position:absolute;left:9518;top:3583;width:2;height:1188" coordorigin="9518,3583" coordsize="2,1188">
              <v:shape style="position:absolute;left:9518;top:3583;width:2;height:1188" coordorigin="9518,3583" coordsize="0,1188" path="m9518,4771l9518,3583e" filled="false" stroked="true" strokeweight=".48pt" strokecolor="#fdfdfd">
                <v:path arrowok="t"/>
              </v:shape>
            </v:group>
            <v:group style="position:absolute;left:9592;top:3583;width:2;height:1188" coordorigin="9592,3583" coordsize="2,1188">
              <v:shape style="position:absolute;left:9592;top:3583;width:2;height:1188" coordorigin="9592,3583" coordsize="0,1188" path="m9592,4771l9592,3583e" filled="false" stroked="true" strokeweight=".48pt" strokecolor="#fdfdfd">
                <v:path arrowok="t"/>
              </v:shape>
            </v:group>
            <v:group style="position:absolute;left:9666;top:3583;width:2;height:1188" coordorigin="9666,3583" coordsize="2,1188">
              <v:shape style="position:absolute;left:9666;top:3583;width:2;height:1188" coordorigin="9666,3583" coordsize="0,1188" path="m9666,4771l9666,3583e" filled="false" stroked="true" strokeweight=".48pt" strokecolor="#fdfdfd">
                <v:path arrowok="t"/>
              </v:shape>
            </v:group>
            <v:group style="position:absolute;left:9741;top:4579;width:2;height:192" coordorigin="9741,4579" coordsize="2,192">
              <v:shape style="position:absolute;left:9741;top:4579;width:2;height:192" coordorigin="9741,4579" coordsize="0,192" path="m9741,4771l9741,4579e" filled="false" stroked="true" strokeweight=".48pt" strokecolor="#fdfdfd">
                <v:path arrowok="t"/>
              </v:shape>
            </v:group>
            <v:group style="position:absolute;left:9741;top:3583;width:2;height:744" coordorigin="9741,3583" coordsize="2,744">
              <v:shape style="position:absolute;left:9741;top:3583;width:2;height:744" coordorigin="9741,3583" coordsize="0,744" path="m9741,4327l9741,3583e" filled="false" stroked="true" strokeweight=".48pt" strokecolor="#fdfdfd">
                <v:path arrowok="t"/>
              </v:shape>
            </v:group>
            <v:group style="position:absolute;left:9815;top:4579;width:2;height:192" coordorigin="9815,4579" coordsize="2,192">
              <v:shape style="position:absolute;left:9815;top:4579;width:2;height:192" coordorigin="9815,4579" coordsize="0,192" path="m9815,4771l9815,4579e" filled="false" stroked="true" strokeweight=".48pt" strokecolor="#fdfdfd">
                <v:path arrowok="t"/>
              </v:shape>
            </v:group>
            <v:group style="position:absolute;left:9815;top:3583;width:2;height:260" coordorigin="9815,3583" coordsize="2,260">
              <v:shape style="position:absolute;left:9815;top:3583;width:2;height:260" coordorigin="9815,3583" coordsize="0,260" path="m9815,3842l9815,3583e" filled="false" stroked="true" strokeweight=".48pt" strokecolor="#fdfdfd">
                <v:path arrowok="t"/>
              </v:shape>
            </v:group>
            <v:group style="position:absolute;left:9815;top:4121;width:2;height:207" coordorigin="9815,4121" coordsize="2,207">
              <v:shape style="position:absolute;left:9815;top:4121;width:2;height:207" coordorigin="9815,4121" coordsize="0,207" path="m9815,4327l9815,4121e" filled="false" stroked="true" strokeweight=".48pt" strokecolor="#fdfdfd">
                <v:path arrowok="t"/>
              </v:shape>
            </v:group>
            <v:group style="position:absolute;left:9887;top:4579;width:2;height:192" coordorigin="9887,4579" coordsize="2,192">
              <v:shape style="position:absolute;left:9887;top:4579;width:2;height:192" coordorigin="9887,4579" coordsize="0,192" path="m9887,4771l9887,4579e" filled="false" stroked="true" strokeweight=".48pt" strokecolor="#fdfdfd">
                <v:path arrowok="t"/>
              </v:shape>
            </v:group>
            <v:group style="position:absolute;left:9887;top:3583;width:2;height:260" coordorigin="9887,3583" coordsize="2,260">
              <v:shape style="position:absolute;left:9887;top:3583;width:2;height:260" coordorigin="9887,3583" coordsize="0,260" path="m9887,3842l9887,3583e" filled="false" stroked="true" strokeweight=".48pt" strokecolor="#fdfdfd">
                <v:path arrowok="t"/>
              </v:shape>
            </v:group>
            <v:group style="position:absolute;left:9887;top:4121;width:2;height:207" coordorigin="9887,4121" coordsize="2,207">
              <v:shape style="position:absolute;left:9887;top:4121;width:2;height:207" coordorigin="9887,4121" coordsize="0,207" path="m9887,4327l9887,4121e" filled="false" stroked="true" strokeweight=".48pt" strokecolor="#fdfdfd">
                <v:path arrowok="t"/>
              </v:shape>
            </v:group>
            <v:group style="position:absolute;left:9962;top:4579;width:2;height:192" coordorigin="9962,4579" coordsize="2,192">
              <v:shape style="position:absolute;left:9962;top:4579;width:2;height:192" coordorigin="9962,4579" coordsize="0,192" path="m9962,4771l9962,4579e" filled="false" stroked="true" strokeweight=".48pt" strokecolor="#fdfdfd">
                <v:path arrowok="t"/>
              </v:shape>
            </v:group>
            <v:group style="position:absolute;left:9962;top:3583;width:2;height:260" coordorigin="9962,3583" coordsize="2,260">
              <v:shape style="position:absolute;left:9962;top:3583;width:2;height:260" coordorigin="9962,3583" coordsize="0,260" path="m9962,3842l9962,3583e" filled="false" stroked="true" strokeweight=".48pt" strokecolor="#fdfdfd">
                <v:path arrowok="t"/>
              </v:shape>
            </v:group>
            <v:group style="position:absolute;left:9962;top:4121;width:2;height:207" coordorigin="9962,4121" coordsize="2,207">
              <v:shape style="position:absolute;left:9962;top:4121;width:2;height:207" coordorigin="9962,4121" coordsize="0,207" path="m9962,4327l9962,4121e" filled="false" stroked="true" strokeweight=".48pt" strokecolor="#fdfdfd">
                <v:path arrowok="t"/>
              </v:shape>
            </v:group>
            <v:group style="position:absolute;left:10036;top:4579;width:2;height:192" coordorigin="10036,4579" coordsize="2,192">
              <v:shape style="position:absolute;left:10036;top:4579;width:2;height:192" coordorigin="10036,4579" coordsize="0,192" path="m10036,4771l10036,4579e" filled="false" stroked="true" strokeweight=".48pt" strokecolor="#fdfdfd">
                <v:path arrowok="t"/>
              </v:shape>
            </v:group>
            <v:group style="position:absolute;left:10036;top:3583;width:2;height:260" coordorigin="10036,3583" coordsize="2,260">
              <v:shape style="position:absolute;left:10036;top:3583;width:2;height:260" coordorigin="10036,3583" coordsize="0,260" path="m10036,3842l10036,3583e" filled="false" stroked="true" strokeweight=".48pt" strokecolor="#fdfdfd">
                <v:path arrowok="t"/>
              </v:shape>
            </v:group>
            <v:group style="position:absolute;left:10036;top:4121;width:2;height:207" coordorigin="10036,4121" coordsize="2,207">
              <v:shape style="position:absolute;left:10036;top:4121;width:2;height:207" coordorigin="10036,4121" coordsize="0,207" path="m10036,4327l10036,4121e" filled="false" stroked="true" strokeweight=".48pt" strokecolor="#fdfdfd">
                <v:path arrowok="t"/>
              </v:shape>
            </v:group>
            <v:group style="position:absolute;left:10110;top:4579;width:2;height:159" coordorigin="10110,4579" coordsize="2,159">
              <v:shape style="position:absolute;left:10110;top:4579;width:2;height:159" coordorigin="10110,4579" coordsize="0,159" path="m10110,4738l10110,4579e" filled="false" stroked="true" strokeweight=".48pt" strokecolor="#fdfdfd">
                <v:path arrowok="t"/>
              </v:shape>
            </v:group>
            <v:group style="position:absolute;left:10110;top:3583;width:2;height:260" coordorigin="10110,3583" coordsize="2,260">
              <v:shape style="position:absolute;left:10110;top:3583;width:2;height:260" coordorigin="10110,3583" coordsize="0,260" path="m10110,3842l10110,3583e" filled="false" stroked="true" strokeweight=".48pt" strokecolor="#fdfdfd">
                <v:path arrowok="t"/>
              </v:shape>
            </v:group>
            <v:group style="position:absolute;left:10110;top:4121;width:2;height:207" coordorigin="10110,4121" coordsize="2,207">
              <v:shape style="position:absolute;left:10110;top:4121;width:2;height:207" coordorigin="10110,4121" coordsize="0,207" path="m10110,4327l10110,4121e" filled="false" stroked="true" strokeweight=".48pt" strokecolor="#fdfdfd">
                <v:path arrowok="t"/>
              </v:shape>
            </v:group>
            <v:group style="position:absolute;left:10185;top:4579;width:2;height:159" coordorigin="10185,4579" coordsize="2,159">
              <v:shape style="position:absolute;left:10185;top:4579;width:2;height:159" coordorigin="10185,4579" coordsize="0,159" path="m10185,4738l10185,4579e" filled="false" stroked="true" strokeweight=".48pt" strokecolor="#fdfdfd">
                <v:path arrowok="t"/>
              </v:shape>
            </v:group>
            <v:group style="position:absolute;left:10185;top:3583;width:2;height:260" coordorigin="10185,3583" coordsize="2,260">
              <v:shape style="position:absolute;left:10185;top:3583;width:2;height:260" coordorigin="10185,3583" coordsize="0,260" path="m10185,3842l10185,3583e" filled="false" stroked="true" strokeweight=".48pt" strokecolor="#fdfdfd">
                <v:path arrowok="t"/>
              </v:shape>
            </v:group>
            <v:group style="position:absolute;left:10185;top:4121;width:2;height:207" coordorigin="10185,4121" coordsize="2,207">
              <v:shape style="position:absolute;left:10185;top:4121;width:2;height:207" coordorigin="10185,4121" coordsize="0,207" path="m10185,4327l10185,4121e" filled="false" stroked="true" strokeweight=".48pt" strokecolor="#fdfdfd">
                <v:path arrowok="t"/>
              </v:shape>
            </v:group>
            <v:group style="position:absolute;left:10259;top:4121;width:2;height:617" coordorigin="10259,4121" coordsize="2,617">
              <v:shape style="position:absolute;left:10259;top:4121;width:2;height:617" coordorigin="10259,4121" coordsize="0,617" path="m10259,4738l10259,4121e" filled="false" stroked="true" strokeweight=".48pt" strokecolor="#fdfdfd">
                <v:path arrowok="t"/>
              </v:shape>
            </v:group>
            <v:group style="position:absolute;left:10259;top:2861;width:2;height:982" coordorigin="10259,2861" coordsize="2,982">
              <v:shape style="position:absolute;left:10259;top:2861;width:2;height:982" coordorigin="10259,2861" coordsize="0,982" path="m10259,3842l10259,2861e" filled="false" stroked="true" strokeweight=".48pt" strokecolor="#fdfdfd">
                <v:path arrowok="t"/>
              </v:shape>
            </v:group>
            <v:group style="position:absolute;left:10331;top:4121;width:2;height:617" coordorigin="10331,4121" coordsize="2,617">
              <v:shape style="position:absolute;left:10331;top:4121;width:2;height:617" coordorigin="10331,4121" coordsize="0,617" path="m10331,4738l10331,4121e" filled="false" stroked="true" strokeweight=".48pt" strokecolor="#fdfdfd">
                <v:path arrowok="t"/>
              </v:shape>
            </v:group>
            <v:group style="position:absolute;left:10331;top:2861;width:2;height:982" coordorigin="10331,2861" coordsize="2,982">
              <v:shape style="position:absolute;left:10331;top:2861;width:2;height:982" coordorigin="10331,2861" coordsize="0,982" path="m10331,3842l10331,2861e" filled="false" stroked="true" strokeweight=".48pt" strokecolor="#fdfdfd">
                <v:path arrowok="t"/>
              </v:shape>
            </v:group>
            <v:group style="position:absolute;left:10406;top:4121;width:2;height:617" coordorigin="10406,4121" coordsize="2,617">
              <v:shape style="position:absolute;left:10406;top:4121;width:2;height:617" coordorigin="10406,4121" coordsize="0,617" path="m10406,4738l10406,4121e" filled="false" stroked="true" strokeweight=".48pt" strokecolor="#fdfdfd">
                <v:path arrowok="t"/>
              </v:shape>
            </v:group>
            <v:group style="position:absolute;left:10406;top:2652;width:2;height:1191" coordorigin="10406,2652" coordsize="2,1191">
              <v:shape style="position:absolute;left:10406;top:2652;width:2;height:1191" coordorigin="10406,2652" coordsize="0,1191" path="m10406,3842l10406,2652e" filled="false" stroked="true" strokeweight=".48pt" strokecolor="#fdfdfd">
                <v:path arrowok="t"/>
              </v:shape>
            </v:group>
            <v:group style="position:absolute;left:10480;top:4121;width:2;height:617" coordorigin="10480,4121" coordsize="2,617">
              <v:shape style="position:absolute;left:10480;top:4121;width:2;height:617" coordorigin="10480,4121" coordsize="0,617" path="m10480,4738l10480,4121e" filled="false" stroked="true" strokeweight=".48pt" strokecolor="#fdfdfd">
                <v:path arrowok="t"/>
              </v:shape>
            </v:group>
            <v:group style="position:absolute;left:10480;top:2652;width:2;height:1191" coordorigin="10480,2652" coordsize="2,1191">
              <v:shape style="position:absolute;left:10480;top:2652;width:2;height:1191" coordorigin="10480,2652" coordsize="0,1191" path="m10480,3842l10480,2652e" filled="false" stroked="true" strokeweight=".48pt" strokecolor="#fdfdfd">
                <v:path arrowok="t"/>
              </v:shape>
            </v:group>
            <v:group style="position:absolute;left:9544;top:4128;width:987;height:2" coordorigin="9544,4128" coordsize="987,2">
              <v:shape style="position:absolute;left:9544;top:4128;width:987;height:2" coordorigin="9544,4128" coordsize="987,0" path="m9544,4128l10530,4128e" filled="false" stroked="true" strokeweight=".12pt" strokecolor="#000000">
                <v:path arrowok="t"/>
              </v:shape>
            </v:group>
            <v:group style="position:absolute;left:9083;top:4128;width:80;height:2" coordorigin="9083,4128" coordsize="80,2">
              <v:shape style="position:absolute;left:9083;top:4128;width:80;height:2" coordorigin="9083,4128" coordsize="80,0" path="m9083,4128l9162,4128e" filled="false" stroked="true" strokeweight=".12pt" strokecolor="#000000">
                <v:path arrowok="t"/>
              </v:shape>
            </v:group>
            <v:group style="position:absolute;left:9544;top:4121;width:960;height:2" coordorigin="9544,4121" coordsize="960,2">
              <v:shape style="position:absolute;left:9544;top:4121;width:960;height:2" coordorigin="9544,4121" coordsize="960,0" path="m9544,4121l10504,4121e" filled="false" stroked="true" strokeweight=".12pt" strokecolor="#000000">
                <v:path arrowok="t"/>
              </v:shape>
            </v:group>
            <v:group style="position:absolute;left:9122;top:4121;width:41;height:2" coordorigin="9122,4121" coordsize="41,2">
              <v:shape style="position:absolute;left:9122;top:4121;width:41;height:2" coordorigin="9122,4121" coordsize="41,0" path="m9162,4121l9122,4121e" filled="false" stroked="true" strokeweight=".12pt" strokecolor="#000000">
                <v:path arrowok="t"/>
              </v:shape>
            </v:group>
            <v:group style="position:absolute;left:9527;top:4175;width:1004;height:2" coordorigin="9527,4175" coordsize="1004,2">
              <v:shape style="position:absolute;left:9527;top:4175;width:1004;height:2" coordorigin="9527,4175" coordsize="1004,0" path="m9527,4175l10530,4175e" filled="false" stroked="true" strokeweight=".48pt" strokecolor="#000000">
                <v:path arrowok="t"/>
              </v:shape>
            </v:group>
            <v:group style="position:absolute;left:9083;top:4175;width:96;height:2" coordorigin="9083,4175" coordsize="96,2">
              <v:shape style="position:absolute;left:9083;top:4175;width:96;height:2" coordorigin="9083,4175" coordsize="96,0" path="m9083,4175l9179,4175e" filled="false" stroked="true" strokeweight=".48pt" strokecolor="#000000">
                <v:path arrowok="t"/>
              </v:shape>
            </v:group>
            <v:group style="position:absolute;left:8819;top:4178;width:1685;height:2" coordorigin="8819,4178" coordsize="1685,2">
              <v:shape style="position:absolute;left:8819;top:4178;width:1685;height:2" coordorigin="8819,4178" coordsize="1685,0" path="m8819,4178l10504,4178e" filled="false" stroked="true" strokeweight=".12pt" strokecolor="#000000">
                <v:path arrowok="t"/>
              </v:shape>
            </v:group>
            <v:group style="position:absolute;left:9114;top:2626;width:2;height:1503" coordorigin="9114,2626" coordsize="2,1503">
              <v:shape style="position:absolute;left:9114;top:2626;width:2;height:1503" coordorigin="9114,2626" coordsize="0,1503" path="m9114,2626l9114,4128e" filled="false" stroked="true" strokeweight=".12pt" strokecolor="#000000">
                <v:path arrowok="t"/>
              </v:shape>
            </v:group>
            <v:group style="position:absolute;left:9122;top:2652;width:2;height:1476" coordorigin="9122,2652" coordsize="2,1476">
              <v:shape style="position:absolute;left:9122;top:2652;width:2;height:1476" coordorigin="9122,2652" coordsize="0,1476" path="m9122,2652l9122,4128e" filled="false" stroked="true" strokeweight=".12pt" strokecolor="#000000">
                <v:path arrowok="t"/>
              </v:shape>
            </v:group>
            <v:group style="position:absolute;left:9083;top:2626;width:2;height:1546" coordorigin="9083,2626" coordsize="2,1546">
              <v:shape style="position:absolute;left:9083;top:2626;width:2;height:1546" coordorigin="9083,2626" coordsize="0,1546" path="m9083,2626l9083,4171e" filled="false" stroked="true" strokeweight=".12pt" strokecolor="#000000">
                <v:path arrowok="t"/>
              </v:shape>
            </v:group>
            <v:group style="position:absolute;left:9076;top:2652;width:2;height:1527" coordorigin="9076,2652" coordsize="2,1527">
              <v:shape style="position:absolute;left:9076;top:2652;width:2;height:1527" coordorigin="9076,2652" coordsize="0,1527" path="m9076,2652l9076,4178e" filled="false" stroked="true" strokeweight=".12pt" strokecolor="#000000">
                <v:path arrowok="t"/>
              </v:shape>
            </v:group>
            <v:group style="position:absolute;left:9083;top:4742;width:2;height:922" coordorigin="9083,4742" coordsize="2,922">
              <v:shape style="position:absolute;left:9083;top:4742;width:2;height:922" coordorigin="9083,4742" coordsize="0,922" path="m9083,5664l9083,4742e" filled="false" stroked="true" strokeweight=".12pt" strokecolor="#000000">
                <v:path arrowok="t"/>
              </v:shape>
            </v:group>
            <v:group style="position:absolute;left:9076;top:4738;width:2;height:898" coordorigin="9076,4738" coordsize="2,898">
              <v:shape style="position:absolute;left:9076;top:4738;width:2;height:898" coordorigin="9076,4738" coordsize="0,898" path="m9076,4738l9076,5635e" filled="false" stroked="true" strokeweight=".12pt" strokecolor="#000000">
                <v:path arrowok="t"/>
              </v:shape>
            </v:group>
            <v:group style="position:absolute;left:9114;top:4788;width:2;height:876" coordorigin="9114,4788" coordsize="2,876">
              <v:shape style="position:absolute;left:9114;top:4788;width:2;height:876" coordorigin="9114,4788" coordsize="0,876" path="m9114,5664l9114,4788e" filled="false" stroked="true" strokeweight=".12pt" strokecolor="#000000">
                <v:path arrowok="t"/>
              </v:shape>
            </v:group>
            <v:group style="position:absolute;left:9083;top:4742;width:485;height:2" coordorigin="9083,4742" coordsize="485,2">
              <v:shape style="position:absolute;left:9083;top:4742;width:485;height:2" coordorigin="9083,4742" coordsize="485,0" path="m9083,4742l9568,4742e" filled="false" stroked="true" strokeweight=".12pt" strokecolor="#000000">
                <v:path arrowok="t"/>
              </v:shape>
            </v:group>
            <v:group style="position:absolute;left:9995;top:4742;width:68;height:2" coordorigin="9995,4742" coordsize="68,2">
              <v:shape style="position:absolute;left:9995;top:4742;width:68;height:2" coordorigin="9995,4742" coordsize="68,0" path="m9995,4742l10062,4742e" filled="false" stroked="true" strokeweight=".12pt" strokecolor="#000000">
                <v:path arrowok="t"/>
              </v:shape>
            </v:group>
            <v:group style="position:absolute;left:9126;top:4787;width:443;height:2" coordorigin="9126,4787" coordsize="443,2">
              <v:shape style="position:absolute;left:9126;top:4787;width:443;height:2" coordorigin="9126,4787" coordsize="443,0" path="m9126,4787l9569,4787e" filled="false" stroked="true" strokeweight=".2232pt" strokecolor="#000000">
                <v:path arrowok="t"/>
              </v:shape>
            </v:group>
            <v:group style="position:absolute;left:9995;top:4788;width:44;height:2" coordorigin="9995,4788" coordsize="44,2">
              <v:shape style="position:absolute;left:9995;top:4788;width:44;height:2" coordorigin="9995,4788" coordsize="44,0" path="m9995,4788l10038,4788e" filled="false" stroked="true" strokeweight=".12pt" strokecolor="#000000">
                <v:path arrowok="t"/>
              </v:shape>
            </v:group>
            <v:group style="position:absolute;left:7540;top:2635;width:2;height:3029" coordorigin="7540,2635" coordsize="2,3029">
              <v:shape style="position:absolute;left:7540;top:2635;width:2;height:3029" coordorigin="7540,2635" coordsize="0,3029" path="m7540,2635l7540,5664e" filled="false" stroked="true" strokeweight=".12pt" strokecolor="#000000">
                <v:path arrowok="t"/>
              </v:shape>
            </v:group>
            <v:group style="position:absolute;left:7672;top:2652;width:2837;height:2" coordorigin="7672,2652" coordsize="2837,2">
              <v:shape style="position:absolute;left:7672;top:2652;width:2837;height:2" coordorigin="7672,2652" coordsize="2837,0" path="m7672,2652l10509,2652e" filled="false" stroked="true" strokeweight=".12pt" strokecolor="#000000">
                <v:path arrowok="t"/>
              </v:shape>
            </v:group>
            <v:group style="position:absolute;left:10641;top:2635;width:142;height:2" coordorigin="10641,2635" coordsize="142,2">
              <v:shape style="position:absolute;left:10641;top:2635;width:142;height:2" coordorigin="10641,2635" coordsize="142,0" path="m10641,2635l10782,2635e" filled="false" stroked="true" strokeweight=".12pt" strokecolor="#000000">
                <v:path arrowok="t"/>
              </v:shape>
            </v:group>
            <v:group style="position:absolute;left:10504;top:2652;width:2;height:2984" coordorigin="10504,2652" coordsize="2,2984">
              <v:shape style="position:absolute;left:10504;top:2652;width:2;height:2984" coordorigin="10504,2652" coordsize="0,2984" path="m10504,2652l10504,5635e" filled="false" stroked="true" strokeweight=".12pt" strokecolor="#000000">
                <v:path arrowok="t"/>
              </v:shape>
            </v:group>
            <v:group style="position:absolute;left:7672;top:2647;width:1412;height:44" coordorigin="7672,2647" coordsize="1412,44">
              <v:shape style="position:absolute;left:7672;top:2647;width:1412;height:44" coordorigin="7672,2647" coordsize="1412,44" path="m7672,2690l7672,2647,9083,2647e" filled="false" stroked="true" strokeweight=".12pt" strokecolor="#000000">
                <v:path arrowok="t"/>
              </v:shape>
            </v:group>
            <v:group style="position:absolute;left:9126;top:2647;width:1383;height:2" coordorigin="9126,2647" coordsize="1383,2">
              <v:shape style="position:absolute;left:9126;top:2647;width:1383;height:2" coordorigin="9126,2647" coordsize="1383,0" path="m9126,2647l10509,2647e" filled="false" stroked="true" strokeweight=".12pt" strokecolor="#000000">
                <v:path arrowok="t"/>
              </v:shape>
            </v:group>
            <v:group style="position:absolute;left:7653;top:2626;width:3130;height:2" coordorigin="7653,2626" coordsize="3130,2">
              <v:shape style="position:absolute;left:7653;top:2626;width:3130;height:2" coordorigin="7653,2626" coordsize="3130,0" path="m7653,2626l10782,2626e" filled="false" stroked="true" strokeweight=".12pt" strokecolor="#000000">
                <v:path arrowok="t"/>
              </v:shape>
            </v:group>
            <v:group style="position:absolute;left:10509;top:2647;width:2;height:356" coordorigin="10509,2647" coordsize="2,356">
              <v:shape style="position:absolute;left:10509;top:2647;width:2;height:356" coordorigin="10509,2647" coordsize="0,356" path="m10509,2647l10509,3002e" filled="false" stroked="true" strokeweight=".12pt" strokecolor="#000000">
                <v:path arrowok="t"/>
              </v:shape>
            </v:group>
            <v:group style="position:absolute;left:10509;top:3607;width:2;height:603" coordorigin="10509,3607" coordsize="2,603">
              <v:shape style="position:absolute;left:10509;top:3607;width:2;height:603" coordorigin="10509,3607" coordsize="0,603" path="m10509,3607l10509,4210e" filled="false" stroked="true" strokeweight=".12pt" strokecolor="#000000">
                <v:path arrowok="t"/>
              </v:shape>
            </v:group>
            <v:group style="position:absolute;left:10509;top:4685;width:2;height:958" coordorigin="10509,4685" coordsize="2,958">
              <v:shape style="position:absolute;left:10509;top:4685;width:2;height:958" coordorigin="10509,4685" coordsize="0,958" path="m10509,4685l10509,5642e" filled="false" stroked="true" strokeweight=".12pt" strokecolor="#000000">
                <v:path arrowok="t"/>
              </v:shape>
            </v:group>
            <v:group style="position:absolute;left:7653;top:2626;width:2;height:65" coordorigin="7653,2626" coordsize="2,65">
              <v:shape style="position:absolute;left:7653;top:2626;width:2;height:65" coordorigin="7653,2626" coordsize="0,65" path="m7653,2690l7653,2626e" filled="false" stroked="true" strokeweight=".12pt" strokecolor="#000000">
                <v:path arrowok="t"/>
              </v:shape>
            </v:group>
            <v:group style="position:absolute;left:6818;top:2626;width:766;height:2" coordorigin="6818,2626" coordsize="766,2">
              <v:shape style="position:absolute;left:6818;top:2626;width:766;height:2" coordorigin="6818,2626" coordsize="766,0" path="m6818,2626l7583,2626e" filled="false" stroked="true" strokeweight=".12pt" strokecolor="#000000">
                <v:path arrowok="t"/>
              </v:shape>
            </v:group>
            <v:group style="position:absolute;left:10530;top:2626;width:2;height:377" coordorigin="10530,2626" coordsize="2,377">
              <v:shape style="position:absolute;left:10530;top:2626;width:2;height:377" coordorigin="10530,2626" coordsize="0,377" path="m10530,2626l10530,3002e" filled="false" stroked="true" strokeweight=".12pt" strokecolor="#000000">
                <v:path arrowok="t"/>
              </v:shape>
            </v:group>
            <v:group style="position:absolute;left:10530;top:3607;width:2;height:603" coordorigin="10530,3607" coordsize="2,603">
              <v:shape style="position:absolute;left:10530;top:3607;width:2;height:603" coordorigin="10530,3607" coordsize="0,603" path="m10530,3607l10530,4210e" filled="false" stroked="true" strokeweight=".12pt" strokecolor="#000000">
                <v:path arrowok="t"/>
              </v:shape>
            </v:group>
            <v:group style="position:absolute;left:7583;top:4680;width:2;height:1052" coordorigin="7583,4680" coordsize="2,1052">
              <v:shape style="position:absolute;left:7583;top:4680;width:2;height:1052" coordorigin="7583,4680" coordsize="0,1052" path="m7583,4680l7583,5731e" filled="false" stroked="true" strokeweight=".12pt" strokecolor="#000000">
                <v:path arrowok="t"/>
              </v:shape>
            </v:group>
            <v:group style="position:absolute;left:7583;top:2558;width:2;height:132" coordorigin="7583,2558" coordsize="2,132">
              <v:shape style="position:absolute;left:7583;top:2558;width:2;height:132" coordorigin="7583,2558" coordsize="0,132" path="m7583,2690l7583,2558e" filled="false" stroked="true" strokeweight=".12pt" strokecolor="#000000">
                <v:path arrowok="t"/>
              </v:shape>
            </v:group>
            <v:group style="position:absolute;left:6818;top:2556;width:3965;height:2" coordorigin="6818,2556" coordsize="3965,2">
              <v:shape style="position:absolute;left:6818;top:2556;width:3965;height:2" coordorigin="6818,2556" coordsize="3965,0" path="m6818,2556l10782,2556e" filled="false" stroked="true" strokeweight=".36pt" strokecolor="#000000">
                <v:path arrowok="t"/>
              </v:shape>
            </v:group>
            <v:group style="position:absolute;left:10598;top:2558;width:2;height:444" coordorigin="10598,2558" coordsize="2,444">
              <v:shape style="position:absolute;left:10598;top:2558;width:2;height:444" coordorigin="10598,2558" coordsize="0,444" path="m10598,2558l10598,3002e" filled="false" stroked="true" strokeweight=".12pt" strokecolor="#000000">
                <v:path arrowok="t"/>
              </v:shape>
            </v:group>
            <v:group style="position:absolute;left:10598;top:3607;width:2;height:603" coordorigin="10598,3607" coordsize="2,603">
              <v:shape style="position:absolute;left:10598;top:3607;width:2;height:603" coordorigin="10598,3607" coordsize="0,603" path="m10598,3607l10598,4210e" filled="false" stroked="true" strokeweight=".12pt" strokecolor="#000000">
                <v:path arrowok="t"/>
              </v:shape>
            </v:group>
            <v:group style="position:absolute;left:10598;top:4685;width:2;height:1047" coordorigin="10598,4685" coordsize="2,1047">
              <v:shape style="position:absolute;left:10598;top:4685;width:2;height:1047" coordorigin="10598,4685" coordsize="0,1047" path="m10598,4685l10598,5731e" filled="false" stroked="true" strokeweight=".12pt" strokecolor="#000000">
                <v:path arrowok="t"/>
              </v:shape>
            </v:group>
            <v:group style="position:absolute;left:7578;top:2558;width:2;height:3173" coordorigin="7578,2558" coordsize="2,3173">
              <v:shape style="position:absolute;left:7578;top:2558;width:2;height:3173" coordorigin="7578,2558" coordsize="0,3173" path="m7578,2558l7578,5731e" filled="false" stroked="true" strokeweight=".12pt" strokecolor="#000000">
                <v:path arrowok="t"/>
              </v:shape>
            </v:group>
            <v:group style="position:absolute;left:10602;top:2554;width:2;height:449" coordorigin="10602,2554" coordsize="2,449">
              <v:shape style="position:absolute;left:10602;top:2554;width:2;height:449" coordorigin="10602,2554" coordsize="0,449" path="m10602,2554l10602,3002e" filled="false" stroked="true" strokeweight=".12pt" strokecolor="#000000">
                <v:path arrowok="t"/>
              </v:shape>
            </v:group>
            <v:group style="position:absolute;left:10602;top:3607;width:2;height:603" coordorigin="10602,3607" coordsize="2,603">
              <v:shape style="position:absolute;left:10602;top:3607;width:2;height:603" coordorigin="10602,3607" coordsize="0,603" path="m10602,3607l10602,4210e" filled="false" stroked="true" strokeweight=".12pt" strokecolor="#000000">
                <v:path arrowok="t"/>
              </v:shape>
            </v:group>
            <v:group style="position:absolute;left:10602;top:4685;width:2;height:1052" coordorigin="10602,4685" coordsize="2,1052">
              <v:shape style="position:absolute;left:10602;top:4685;width:2;height:1052" coordorigin="10602,4685" coordsize="0,1052" path="m10602,4685l10602,5736e" filled="false" stroked="true" strokeweight=".12pt" strokecolor="#000000">
                <v:path arrowok="t"/>
              </v:shape>
            </v:group>
            <v:group style="position:absolute;left:7571;top:2626;width:2;height:65" coordorigin="7571,2626" coordsize="2,65">
              <v:shape style="position:absolute;left:7571;top:2626;width:2;height:65" coordorigin="7571,2626" coordsize="0,65" path="m7571,2690l7571,2626e" filled="false" stroked="true" strokeweight=".12pt" strokecolor="#000000">
                <v:path arrowok="t"/>
              </v:shape>
            </v:group>
            <v:group style="position:absolute;left:10612;top:2626;width:2;height:377" coordorigin="10612,2626" coordsize="2,377">
              <v:shape style="position:absolute;left:10612;top:2626;width:2;height:377" coordorigin="10612,2626" coordsize="0,377" path="m10612,2626l10612,3002e" filled="false" stroked="true" strokeweight=".12pt" strokecolor="#000000">
                <v:path arrowok="t"/>
              </v:shape>
            </v:group>
            <v:group style="position:absolute;left:10612;top:3607;width:2;height:603" coordorigin="10612,3607" coordsize="2,603">
              <v:shape style="position:absolute;left:10612;top:3607;width:2;height:603" coordorigin="10612,3607" coordsize="0,603" path="m10612,3607l10612,4210e" filled="false" stroked="true" strokeweight=".12pt" strokecolor="#000000">
                <v:path arrowok="t"/>
              </v:shape>
            </v:group>
            <v:group style="position:absolute;left:10612;top:4685;width:2;height:260" coordorigin="10612,4685" coordsize="2,260">
              <v:shape style="position:absolute;left:10612;top:4685;width:2;height:260" coordorigin="10612,4685" coordsize="0,260" path="m10612,4685l10612,4944e" filled="false" stroked="true" strokeweight=".12pt" strokecolor="#000000">
                <v:path arrowok="t"/>
              </v:shape>
            </v:group>
            <v:group style="position:absolute;left:7550;top:2635;width:2;height:56" coordorigin="7550,2635" coordsize="2,56">
              <v:shape style="position:absolute;left:7550;top:2635;width:2;height:56" coordorigin="7550,2635" coordsize="0,56" path="m7550,2690l7550,2635e" filled="false" stroked="true" strokeweight=".12pt" strokecolor="#000000">
                <v:path arrowok="t"/>
              </v:shape>
            </v:group>
            <v:group style="position:absolute;left:10631;top:2626;width:2;height:377" coordorigin="10631,2626" coordsize="2,377">
              <v:shape style="position:absolute;left:10631;top:2626;width:2;height:377" coordorigin="10631,2626" coordsize="0,377" path="m10631,2626l10631,3002e" filled="false" stroked="true" strokeweight=".12pt" strokecolor="#000000">
                <v:path arrowok="t"/>
              </v:shape>
            </v:group>
            <v:group style="position:absolute;left:10631;top:3607;width:2;height:603" coordorigin="10631,3607" coordsize="2,603">
              <v:shape style="position:absolute;left:10631;top:3607;width:2;height:603" coordorigin="10631,3607" coordsize="0,603" path="m10631,3607l10631,4210e" filled="false" stroked="true" strokeweight=".12pt" strokecolor="#000000">
                <v:path arrowok="t"/>
              </v:shape>
            </v:group>
            <v:group style="position:absolute;left:10641;top:2635;width:2;height:1589" coordorigin="10641,2635" coordsize="2,1589">
              <v:shape style="position:absolute;left:10641;top:2635;width:2;height:1589" coordorigin="10641,2635" coordsize="0,1589" path="m10641,2635l10641,4224e" filled="false" stroked="true" strokeweight=".12pt" strokecolor="#000000">
                <v:path arrowok="t"/>
              </v:shape>
            </v:group>
            <v:group style="position:absolute;left:10631;top:4685;width:2;height:260" coordorigin="10631,4685" coordsize="2,260">
              <v:shape style="position:absolute;left:10631;top:4685;width:2;height:260" coordorigin="10631,4685" coordsize="0,260" path="m10631,4685l10631,4944e" filled="false" stroked="true" strokeweight=".12pt" strokecolor="#000000">
                <v:path arrowok="t"/>
              </v:shape>
            </v:group>
            <v:group style="position:absolute;left:10641;top:4560;width:2;height:384" coordorigin="10641,4560" coordsize="2,384">
              <v:shape style="position:absolute;left:10641;top:4560;width:2;height:384" coordorigin="10641,4560" coordsize="0,384" path="m10641,4560l10641,4944e" filled="false" stroked="true" strokeweight=".12pt" strokecolor="#000000">
                <v:path arrowok="t"/>
              </v:shape>
            </v:group>
            <v:group style="position:absolute;left:6818;top:2635;width:732;height:2" coordorigin="6818,2635" coordsize="732,2">
              <v:shape style="position:absolute;left:6818;top:2635;width:732;height:2" coordorigin="6818,2635" coordsize="732,0" path="m6818,2635l7550,2635e" filled="false" stroked="true" strokeweight=".12pt" strokecolor="#000000">
                <v:path arrowok="t"/>
              </v:shape>
            </v:group>
            <v:group style="position:absolute;left:7672;top:5635;width:2832;height:2" coordorigin="7672,5635" coordsize="2832,2">
              <v:shape style="position:absolute;left:7672;top:5635;width:2832;height:2" coordorigin="7672,5635" coordsize="2832,0" path="m7672,5635l10504,5635e" filled="false" stroked="true" strokeweight=".12pt" strokecolor="#000000">
                <v:path arrowok="t"/>
              </v:shape>
            </v:group>
            <v:group style="position:absolute;left:7653;top:5642;width:2856;height:2" coordorigin="7653,5642" coordsize="2856,2">
              <v:shape style="position:absolute;left:7653;top:5642;width:2856;height:2" coordorigin="7653,5642" coordsize="2856,0" path="m7653,5642l10509,5642e" filled="false" stroked="true" strokeweight=".12pt" strokecolor="#000000">
                <v:path arrowok="t"/>
              </v:shape>
            </v:group>
            <v:group style="position:absolute;left:6818;top:5664;width:3713;height:2" coordorigin="6818,5664" coordsize="3713,2">
              <v:shape style="position:absolute;left:6818;top:5664;width:3713;height:2" coordorigin="6818,5664" coordsize="3713,0" path="m6818,5664l10530,5664e" filled="false" stroked="true" strokeweight=".12pt" strokecolor="#000000">
                <v:path arrowok="t"/>
              </v:shape>
              <v:shape style="position:absolute;left:7539;top:2651;width:3457;height:3014" type="#_x0000_t75" stroked="false">
                <v:imagedata r:id="rId53" o:title=""/>
              </v:shape>
            </v:group>
            <v:group style="position:absolute;left:9626;top:5402;width:303;height:233" coordorigin="9626,5402" coordsize="303,233">
              <v:shape style="position:absolute;left:9626;top:5402;width:303;height:233" coordorigin="9626,5402" coordsize="303,233" path="m9928,5402l9626,5402,9626,5635e" filled="false" stroked="true" strokeweight=".12pt" strokecolor="#000000">
                <v:path arrowok="t"/>
              </v:shape>
            </v:group>
            <v:group style="position:absolute;left:9681;top:5441;width:202;height:154" coordorigin="9681,5441" coordsize="202,154">
              <v:shape style="position:absolute;left:9681;top:5441;width:202;height:154" coordorigin="9681,5441" coordsize="202,154" path="m9882,5518l9882,5520,9882,5522,9882,5525,9880,5527,9880,5530,9880,5532,9880,5534,9880,5537,9878,5537,9878,5539,9878,5542,9875,5544,9875,5546,9873,5549,9873,5551,9870,5551,9870,5554,9870,5556,9868,5556,9868,5558,9866,5561,9863,5563,9861,5566,9858,5568,9856,5570,9854,5570,9854,5573,9851,5573,9849,5575,9846,5578,9844,5578,9842,5580,9839,5582,9837,5582,9834,5582,9832,5585,9830,5587,9827,5587,9825,5587,9822,5590,9820,5590,9818,5590,9815,5590,9815,5592,9813,5592,9810,5592,9808,5592,9806,5592,9803,5594,9760,5594,9758,5592,9755,5592,9753,5592,9750,5592,9748,5592,9746,5590,9743,5590,9741,5590,9738,5587,9736,5587,9734,5587,9731,5585,9729,5585,9729,5582,9726,5582,9724,5582,9722,5580,9719,5580,9719,5578,9717,5578,9714,5575,9712,5573,9710,5573,9710,5570,9707,5570,9705,5568,9702,5566,9700,5566,9700,5563,9698,5561,9695,5558,9695,5556,9693,5556,9693,5554,9690,5551,9690,5549,9688,5546,9688,5544,9686,5542,9686,5539,9683,5537,9683,5534,9683,5532,9683,5530,9681,5530,9681,5508,9683,5506,9683,5503,9683,5501,9683,5498,9686,5498,9686,5496,9686,5494,9688,5494,9688,5491,9688,5489,9690,5486,9690,5484,9693,5482,9695,5479,9698,5477,9698,5474,9700,5474,9700,5472,9702,5472,9705,5470,9705,5467,9707,5467,9710,5465,9712,5462,9714,5462,9714,5460,9717,5460,9719,5458,9722,5455,9724,5455,9726,5455,9729,5453,9731,5450,9734,5450,9736,5450,9738,5448,9741,5448,9743,5448,9746,5446,9748,5446,9750,5446,9753,5446,9755,5443,9758,5443,9770,5443,9772,5441,9791,5441,9794,5443,9808,5443,9810,5446,9813,5446,9815,5446,9818,5448,9820,5448,9822,5448,9825,5448,9827,5450,9830,5450,9832,5450,9832,5453,9834,5453,9837,5455,9839,5455,9842,5455,9842,5458,9844,5458,9846,5460,9849,5460,9849,5462,9851,5462,9854,5465,9856,5467,9858,5467,9858,5470,9861,5472,9863,5474,9866,5474,9866,5477,9868,5479,9870,5482,9870,5484,9873,5486,9875,5489,9875,5491,9875,5494,9878,5494,9878,5496,9878,5498,9880,5501,9880,5503,9880,5506,9880,5508,9880,5510,9882,5510,9882,5513,9882,5515,9882,5518e" filled="false" stroked="true" strokeweight=".12pt" strokecolor="#000000">
                <v:path arrowok="t"/>
              </v:shape>
            </v:group>
            <v:group style="position:absolute;left:9758;top:5606;width:48;height:2" coordorigin="9758,5606" coordsize="48,2">
              <v:shape style="position:absolute;left:9758;top:5606;width:48;height:2" coordorigin="9758,5606" coordsize="48,0" path="m9758,5606l9806,5606e" filled="false" stroked="true" strokeweight=".12pt" strokecolor="#000000">
                <v:path arrowok="t"/>
              </v:shape>
            </v:group>
            <v:group style="position:absolute;left:9782;top:5558;width:2;height:48" coordorigin="9782,5558" coordsize="2,48">
              <v:shape style="position:absolute;left:9782;top:5558;width:2;height:48" coordorigin="9782,5558" coordsize="0,48" path="m9782,5558l9782,5606e" filled="false" stroked="true" strokeweight=".12pt" strokecolor="#000000">
                <v:path arrowok="t"/>
              </v:shape>
            </v:group>
            <v:group style="position:absolute;left:9626;top:5402;width:303;height:233" coordorigin="9626,5402" coordsize="303,233">
              <v:shape style="position:absolute;left:9626;top:5402;width:303;height:233" coordorigin="9626,5402" coordsize="303,233" path="m9626,5402l9928,5402,9777,5402,9626,5402,9626,5635e" filled="false" stroked="true" strokeweight=".12pt" strokecolor="#000000">
                <v:path arrowok="t"/>
              </v:shape>
            </v:group>
            <v:group style="position:absolute;left:9928;top:5402;width:2;height:233" coordorigin="9928,5402" coordsize="2,233">
              <v:shape style="position:absolute;left:9928;top:5402;width:2;height:233" coordorigin="9928,5402" coordsize="0,233" path="m9928,5402l9928,5635e" filled="false" stroked="true" strokeweight=".12pt" strokecolor="#000000">
                <v:path arrowok="t"/>
              </v:shape>
            </v:group>
            <v:group style="position:absolute;left:6813;top:5653;width:2;height:123" coordorigin="6813,5653" coordsize="2,123">
              <v:shape style="position:absolute;left:6813;top:5653;width:2;height:123" coordorigin="6813,5653" coordsize="0,123" path="m6813,5653l6813,5776e" filled="false" stroked="true" strokeweight=".7pt" strokecolor="#000000">
                <v:path arrowok="t"/>
              </v:shape>
            </v:group>
            <v:group style="position:absolute;left:6818;top:5654;width:2;height:2" coordorigin="6818,5654" coordsize="2,2">
              <v:shape style="position:absolute;left:6818;top:5654;width:2;height:2" coordorigin="6818,5654" coordsize="0,0" path="m6818,5654l6818,5654e" filled="false" stroked="true" strokeweight=".12pt" strokecolor="#000000">
                <v:path arrowok="t"/>
              </v:shape>
            </v:group>
            <v:group style="position:absolute;left:6808;top:5654;width:732;height:2" coordorigin="6808,5654" coordsize="732,2">
              <v:shape style="position:absolute;left:6808;top:5654;width:732;height:2" coordorigin="6808,5654" coordsize="732,0" path="m6808,5654l7540,5654e" filled="false" stroked="true" strokeweight=".12pt" strokecolor="#000000">
                <v:path arrowok="t"/>
              </v:shape>
            </v:group>
            <v:group style="position:absolute;left:6376;top:2498;width:423;height:3288" coordorigin="6376,2498" coordsize="423,3288">
              <v:shape style="position:absolute;left:6376;top:2498;width:423;height:3288" coordorigin="6376,2498" coordsize="423,3288" path="m6376,5786l6376,2498,6798,2498e" filled="false" stroked="true" strokeweight=".12pt" strokecolor="#000000">
                <v:path arrowok="t"/>
              </v:shape>
            </v:group>
            <v:group style="position:absolute;left:6808;top:2513;width:2;height:123" coordorigin="6808,2513" coordsize="2,123">
              <v:shape style="position:absolute;left:6808;top:2513;width:2;height:123" coordorigin="6808,2513" coordsize="0,123" path="m6808,2513l6808,2635e" filled="false" stroked="true" strokeweight=".12pt" strokecolor="#000000">
                <v:path arrowok="t"/>
              </v:shape>
            </v:group>
            <v:group style="position:absolute;left:6808;top:5654;width:2;height:120" coordorigin="6808,5654" coordsize="2,120">
              <v:shape style="position:absolute;left:6808;top:5654;width:2;height:120" coordorigin="6808,5654" coordsize="0,120" path="m6808,5654l6808,5774e" filled="false" stroked="true" strokeweight=".12pt" strokecolor="#000000">
                <v:path arrowok="t"/>
              </v:shape>
            </v:group>
            <v:group style="position:absolute;left:6376;top:5786;width:4796;height:2" coordorigin="6376,5786" coordsize="4796,2">
              <v:shape style="position:absolute;left:6376;top:5786;width:4796;height:2" coordorigin="6376,5786" coordsize="4796,0" path="m6376,5786l11171,5786e" filled="false" stroked="true" strokeweight=".12pt" strokecolor="#000000">
                <v:path arrowok="t"/>
              </v:shape>
            </v:group>
            <v:group style="position:absolute;left:6986;top:4800;width:593;height:864" coordorigin="6986,4800" coordsize="593,864">
              <v:shape style="position:absolute;left:6986;top:4800;width:593;height:864" coordorigin="6986,4800" coordsize="593,864" path="m7578,4800l7578,5664,6986,5664e" filled="false" stroked="true" strokeweight=".12pt" strokecolor="#000000">
                <v:path arrowok="t"/>
              </v:shape>
            </v:group>
            <v:group style="position:absolute;left:9122;top:4788;width:447;height:855" coordorigin="9122,4788" coordsize="447,855">
              <v:shape style="position:absolute;left:9122;top:4788;width:447;height:855" coordorigin="9122,4788" coordsize="447,855" path="m9122,5642l9122,4788,9568,4788e" filled="false" stroked="true" strokeweight=".12pt" strokecolor="#000000">
                <v:path arrowok="t"/>
              </v:shape>
            </v:group>
            <v:group style="position:absolute;left:10024;top:4788;width:480;height:855" coordorigin="10024,4788" coordsize="480,855">
              <v:shape style="position:absolute;left:10024;top:4788;width:480;height:855" coordorigin="10024,4788" coordsize="480,855" path="m10024,4788l10024,5062,10504,5062,10504,5642e" filled="false" stroked="true" strokeweight=".12pt" strokecolor="#000000">
                <v:path arrowok="t"/>
              </v:shape>
            </v:group>
            <v:group style="position:absolute;left:9122;top:4788;width:2;height:855" coordorigin="9122,4788" coordsize="2,855">
              <v:shape style="position:absolute;left:9122;top:4788;width:2;height:855" coordorigin="9122,4788" coordsize="0,855" path="m9122,5642l9122,4788e" filled="false" stroked="true" strokeweight=".12pt" strokecolor="#000000">
                <v:path arrowok="t"/>
              </v:shape>
            </v:group>
            <v:group style="position:absolute;left:7583;top:4188;width:2;height:63" coordorigin="7583,4188" coordsize="2,63">
              <v:shape style="position:absolute;left:7583;top:4188;width:2;height:63" coordorigin="7583,4188" coordsize="0,63" path="m7583,4188l7583,4250e" filled="false" stroked="true" strokeweight=".12pt" strokecolor="#000000">
                <v:path arrowok="t"/>
              </v:shape>
            </v:group>
            <v:group style="position:absolute;left:7570;top:4196;width:10;height:2" coordorigin="7570,4196" coordsize="10,2">
              <v:shape style="position:absolute;left:7570;top:4196;width:10;height:2" coordorigin="7570,4196" coordsize="10,0" path="m7570,4196l7580,4196e" filled="false" stroked="true" strokeweight=".1008pt" strokecolor="#000000">
                <v:path arrowok="t"/>
              </v:shape>
            </v:group>
            <v:group style="position:absolute;left:7571;top:4188;width:2;height:63" coordorigin="7571,4188" coordsize="2,63">
              <v:shape style="position:absolute;left:7571;top:4188;width:2;height:63" coordorigin="7571,4188" coordsize="0,63" path="m7571,4188l7571,4250e" filled="false" stroked="true" strokeweight=".12pt" strokecolor="#000000">
                <v:path arrowok="t"/>
              </v:shape>
            </v:group>
            <v:group style="position:absolute;left:7672;top:4188;width:2;height:63" coordorigin="7672,4188" coordsize="2,63">
              <v:shape style="position:absolute;left:7672;top:4188;width:2;height:63" coordorigin="7672,4188" coordsize="0,63" path="m7672,4188l7672,4250e" filled="false" stroked="true" strokeweight=".12pt" strokecolor="#000000">
                <v:path arrowok="t"/>
              </v:shape>
            </v:group>
            <v:group style="position:absolute;left:7653;top:4188;width:2;height:63" coordorigin="7653,4188" coordsize="2,63">
              <v:shape style="position:absolute;left:7653;top:4188;width:2;height:63" coordorigin="7653,4188" coordsize="0,63" path="m7653,4188l7653,4250e" filled="false" stroked="true" strokeweight=".12pt" strokecolor="#000000">
                <v:path arrowok="t"/>
              </v:shape>
            </v:group>
            <v:group style="position:absolute;left:7550;top:4188;width:2;height:63" coordorigin="7550,4188" coordsize="2,63">
              <v:shape style="position:absolute;left:7550;top:4188;width:2;height:63" coordorigin="7550,4188" coordsize="0,63" path="m7550,4188l7550,4250e" filled="false" stroked="true" strokeweight=".12pt" strokecolor="#000000">
                <v:path arrowok="t"/>
              </v:shape>
            </v:group>
            <v:group style="position:absolute;left:7578;top:4673;width:44;height:2" coordorigin="7578,4673" coordsize="44,2">
              <v:shape style="position:absolute;left:7578;top:4673;width:44;height:2" coordorigin="7578,4673" coordsize="44,0" path="m7578,4673l7622,4673e" filled="false" stroked="true" strokeweight="0pt" strokecolor="#000000">
                <v:path arrowok="t"/>
              </v:shape>
            </v:group>
            <v:group style="position:absolute;left:7622;top:4258;width:2;height:416" coordorigin="7622,4258" coordsize="2,416">
              <v:shape style="position:absolute;left:7622;top:4258;width:2;height:416" coordorigin="7622,4258" coordsize="0,416" path="m7622,4258l7622,4673e" filled="false" stroked="true" strokeweight="0pt" strokecolor="#000000">
                <v:path arrowok="t"/>
              </v:shape>
            </v:group>
            <v:group style="position:absolute;left:7218;top:4649;width:404;height:2" coordorigin="7218,4649" coordsize="404,2">
              <v:shape style="position:absolute;left:7218;top:4649;width:404;height:2" coordorigin="7218,4649" coordsize="404,0" path="m7218,4649l7622,4649e" filled="false" stroked="true" strokeweight="0pt" strokecolor="#000000">
                <v:path arrowok="t"/>
              </v:shape>
            </v:group>
            <v:group style="position:absolute;left:7600;top:3502;width:2;height:656" coordorigin="7600,3502" coordsize="2,656">
              <v:shape style="position:absolute;left:7600;top:3502;width:2;height:656" coordorigin="7600,3502" coordsize="0,656" path="m7600,3502l7600,4157e" filled="false" stroked="true" strokeweight="0pt" strokecolor="#000000">
                <v:path arrowok="t"/>
              </v:shape>
            </v:group>
            <v:group style="position:absolute;left:7600;top:2717;width:2;height:660" coordorigin="7600,2717" coordsize="2,660">
              <v:shape style="position:absolute;left:7600;top:2717;width:2;height:660" coordorigin="7600,2717" coordsize="0,660" path="m7600,2717l7600,3377e" filled="false" stroked="true" strokeweight="0pt" strokecolor="#000000">
                <v:path arrowok="t"/>
              </v:shape>
            </v:group>
            <v:group style="position:absolute;left:7593;top:4154;width:2;height:2" coordorigin="7593,4154" coordsize="2,2">
              <v:shape style="position:absolute;left:7593;top:4154;width:2;height:2" coordorigin="7593,4154" coordsize="0,0" path="m7593,4154l7593,4154e" filled="false" stroked="true" strokeweight="0pt" strokecolor="#000000">
                <v:path arrowok="t"/>
              </v:shape>
            </v:group>
            <v:group style="position:absolute;left:7593;top:3502;width:2;height:656" coordorigin="7593,3502" coordsize="2,656">
              <v:shape style="position:absolute;left:7593;top:3502;width:2;height:656" coordorigin="7593,3502" coordsize="0,656" path="m7593,3502l7593,4157e" filled="false" stroked="true" strokeweight="0pt" strokecolor="#000000">
                <v:path arrowok="t"/>
              </v:shape>
            </v:group>
            <v:group style="position:absolute;left:7593;top:2717;width:2;height:660" coordorigin="7593,2717" coordsize="2,660">
              <v:shape style="position:absolute;left:7593;top:2717;width:2;height:660" coordorigin="7593,2717" coordsize="0,660" path="m7593,2717l7593,3377e" filled="false" stroked="true" strokeweight="0pt" strokecolor="#000000">
                <v:path arrowok="t"/>
              </v:shape>
            </v:group>
            <v:group style="position:absolute;left:7610;top:3502;width:2;height:656" coordorigin="7610,3502" coordsize="2,656">
              <v:shape style="position:absolute;left:7610;top:3502;width:2;height:656" coordorigin="7610,3502" coordsize="0,656" path="m7610,3502l7610,4157e" filled="false" stroked="true" strokeweight="0pt" strokecolor="#000000">
                <v:path arrowok="t"/>
              </v:shape>
            </v:group>
            <v:group style="position:absolute;left:7610;top:2717;width:2;height:660" coordorigin="7610,2717" coordsize="2,660">
              <v:shape style="position:absolute;left:7610;top:2717;width:2;height:660" coordorigin="7610,2717" coordsize="0,660" path="m7610,2717l7610,3377e" filled="false" stroked="true" strokeweight="0pt" strokecolor="#000000">
                <v:path arrowok="t"/>
              </v:shape>
            </v:group>
            <v:group style="position:absolute;left:7622;top:2693;width:2;height:708" coordorigin="7622,2693" coordsize="2,708">
              <v:shape style="position:absolute;left:7622;top:2693;width:2;height:708" coordorigin="7622,2693" coordsize="0,708" path="m7622,2693l7622,3401e" filled="false" stroked="true" strokeweight="0pt" strokecolor="#000000">
                <v:path arrowok="t"/>
              </v:shape>
            </v:group>
            <v:group style="position:absolute;left:7600;top:4282;width:2;height:368" coordorigin="7600,4282" coordsize="2,368">
              <v:shape style="position:absolute;left:7600;top:4282;width:2;height:368" coordorigin="7600,4282" coordsize="0,368" path="m7600,4282l7600,4649e" filled="false" stroked="true" strokeweight="0pt" strokecolor="#000000">
                <v:path arrowok="t"/>
              </v:shape>
            </v:group>
            <v:group style="position:absolute;left:7622;top:3480;width:2;height:701" coordorigin="7622,3480" coordsize="2,701">
              <v:shape style="position:absolute;left:7622;top:3480;width:2;height:701" coordorigin="7622,3480" coordsize="0,701" path="m7622,3480l7622,4181e" filled="false" stroked="true" strokeweight="0pt" strokecolor="#000000">
                <v:path arrowok="t"/>
              </v:shape>
            </v:group>
            <v:group style="position:absolute;left:7593;top:4282;width:2;height:368" coordorigin="7593,4282" coordsize="2,368">
              <v:shape style="position:absolute;left:7593;top:4282;width:2;height:368" coordorigin="7593,4282" coordsize="0,368" path="m7593,4282l7593,4649e" filled="false" stroked="true" strokeweight="0pt" strokecolor="#000000">
                <v:path arrowok="t"/>
              </v:shape>
            </v:group>
            <v:group style="position:absolute;left:7610;top:4282;width:2;height:368" coordorigin="7610,4282" coordsize="2,368">
              <v:shape style="position:absolute;left:7610;top:4282;width:2;height:368" coordorigin="7610,4282" coordsize="0,368" path="m7610,4282l7610,4649e" filled="false" stroked="true" strokeweight="0pt" strokecolor="#000000">
                <v:path arrowok="t"/>
              </v:shape>
            </v:group>
            <v:group style="position:absolute;left:7593;top:4234;width:2;height:2" coordorigin="7593,4234" coordsize="2,2">
              <v:shape style="position:absolute;left:7593;top:4234;width:2;height:2" coordorigin="7593,4234" coordsize="0,0" path="m7593,4234l7593,4234e" filled="false" stroked="true" strokeweight="0pt" strokecolor="#000000">
                <v:path arrowok="t"/>
              </v:shape>
            </v:group>
            <v:group style="position:absolute;left:7540;top:2690;width:140;height:2" coordorigin="7540,2690" coordsize="140,2">
              <v:shape style="position:absolute;left:7540;top:2690;width:140;height:2" coordorigin="7540,2690" coordsize="140,0" path="m7679,2690l7540,2690,7679,2690e" filled="false" stroked="true" strokeweight=".12pt" strokecolor="#000000">
                <v:path arrowok="t"/>
              </v:shape>
            </v:group>
            <v:group style="position:absolute;left:7578;top:2693;width:44;height:24" coordorigin="7578,2693" coordsize="44,24">
              <v:shape style="position:absolute;left:7578;top:2693;width:44;height:24" coordorigin="7578,2693" coordsize="44,24" path="m7578,2693l7578,2717,7622,2717,7622,2693,7578,2693e" filled="false" stroked="true" strokeweight="0pt" strokecolor="#000000">
                <v:path arrowok="t"/>
              </v:shape>
            </v:group>
            <v:group style="position:absolute;left:7570;top:4219;width:3;height:2" coordorigin="7570,4219" coordsize="3,2">
              <v:shape style="position:absolute;left:7570;top:4219;width:3;height:2" coordorigin="7570,4219" coordsize="3,0" path="m7570,4219l7572,4219e" filled="false" stroked="true" strokeweight="3.12pt" strokecolor="#000000">
                <v:path arrowok="t"/>
              </v:shape>
            </v:group>
            <v:group style="position:absolute;left:7577;top:4219;width:3;height:2" coordorigin="7577,4219" coordsize="3,2">
              <v:shape style="position:absolute;left:7577;top:4219;width:3;height:2" coordorigin="7577,4219" coordsize="3,0" path="m7577,4219l7580,4219e" filled="false" stroked="true" strokeweight="3.12pt" strokecolor="#000000">
                <v:path arrowok="t"/>
              </v:shape>
            </v:group>
            <v:group style="position:absolute;left:7578;top:2717;width:44;height:2" coordorigin="7578,2717" coordsize="44,2">
              <v:shape style="position:absolute;left:7578;top:2717;width:44;height:2" coordorigin="7578,2717" coordsize="44,0" path="m7578,2717l7622,2717e" filled="false" stroked="true" strokeweight="0pt" strokecolor="#000000">
                <v:path arrowok="t"/>
              </v:shape>
            </v:group>
            <v:group style="position:absolute;left:7578;top:4282;width:44;height:2" coordorigin="7578,4282" coordsize="44,2">
              <v:shape style="position:absolute;left:7578;top:4282;width:44;height:2" coordorigin="7578,4282" coordsize="44,0" path="m7578,4282l7622,4282e" filled="false" stroked="true" strokeweight="0pt" strokecolor="#000000">
                <v:path arrowok="t"/>
              </v:shape>
            </v:group>
            <v:group style="position:absolute;left:7578;top:4181;width:44;height:2" coordorigin="7578,4181" coordsize="44,2">
              <v:shape style="position:absolute;left:7578;top:4181;width:44;height:2" coordorigin="7578,4181" coordsize="44,0" path="m7578,4181l7622,4181e" filled="false" stroked="true" strokeweight="0pt" strokecolor="#000000">
                <v:path arrowok="t"/>
              </v:shape>
            </v:group>
            <v:group style="position:absolute;left:7593;top:4181;width:2;height:2" coordorigin="7593,4181" coordsize="2,2">
              <v:shape style="position:absolute;left:7593;top:4181;width:2;height:2" coordorigin="7593,4181" coordsize="0,0" path="m7593,4181l7593,4181e" filled="false" stroked="true" strokeweight="0pt" strokecolor="#000000">
                <v:path arrowok="t"/>
              </v:shape>
            </v:group>
            <v:group style="position:absolute;left:7578;top:3401;width:44;height:2" coordorigin="7578,3401" coordsize="44,2">
              <v:shape style="position:absolute;left:7578;top:3401;width:44;height:2" coordorigin="7578,3401" coordsize="44,0" path="m7578,3401l7622,3401e" filled="false" stroked="true" strokeweight="0pt" strokecolor="#000000">
                <v:path arrowok="t"/>
              </v:shape>
            </v:group>
            <v:group style="position:absolute;left:7578;top:3377;width:44;height:2" coordorigin="7578,3377" coordsize="44,2">
              <v:shape style="position:absolute;left:7578;top:3377;width:44;height:2" coordorigin="7578,3377" coordsize="44,0" path="m7622,3377l7578,3377e" filled="false" stroked="true" strokeweight="0pt" strokecolor="#000000">
                <v:path arrowok="t"/>
              </v:shape>
            </v:group>
            <v:group style="position:absolute;left:7578;top:2693;width:44;height:2" coordorigin="7578,2693" coordsize="44,2">
              <v:shape style="position:absolute;left:7578;top:2693;width:44;height:2" coordorigin="7578,2693" coordsize="44,0" path="m7622,2693l7578,2693e" filled="false" stroked="true" strokeweight="0pt" strokecolor="#000000">
                <v:path arrowok="t"/>
              </v:shape>
            </v:group>
            <v:group style="position:absolute;left:7578;top:4157;width:44;height:2" coordorigin="7578,4157" coordsize="44,2">
              <v:shape style="position:absolute;left:7578;top:4157;width:44;height:2" coordorigin="7578,4157" coordsize="44,0" path="m7622,4157l7578,4157e" filled="false" stroked="true" strokeweight="0pt" strokecolor="#000000">
                <v:path arrowok="t"/>
              </v:shape>
            </v:group>
            <v:group style="position:absolute;left:7578;top:4258;width:2;height:2" coordorigin="7578,4258" coordsize="2,2">
              <v:shape style="position:absolute;left:7578;top:4258;width:2;height:2" coordorigin="7578,4258" coordsize="0,0" path="m7578,4258l7578,4258e" filled="false" stroked="true" strokeweight="0pt" strokecolor="#000000">
                <v:path arrowok="t"/>
              </v:shape>
            </v:group>
            <v:group style="position:absolute;left:7540;top:4250;width:140;height:2" coordorigin="7540,4250" coordsize="140,2">
              <v:shape style="position:absolute;left:7540;top:4250;width:140;height:2" coordorigin="7540,4250" coordsize="140,0" path="m7679,4250l7540,4250,7679,4250e" filled="false" stroked="true" strokeweight=".12pt" strokecolor="#000000">
                <v:path arrowok="t"/>
              </v:shape>
            </v:group>
            <v:group style="position:absolute;left:7540;top:4188;width:140;height:2" coordorigin="7540,4188" coordsize="140,2">
              <v:shape style="position:absolute;left:7540;top:4188;width:140;height:2" coordorigin="7540,4188" coordsize="140,0" path="m7679,4188l7540,4188,7679,4188e" filled="false" stroked="true" strokeweight=".12pt" strokecolor="#000000">
                <v:path arrowok="t"/>
              </v:shape>
            </v:group>
            <v:group style="position:absolute;left:7593;top:4282;width:2;height:2" coordorigin="7593,4282" coordsize="2,2">
              <v:shape style="position:absolute;left:7593;top:4282;width:2;height:2" coordorigin="7593,4282" coordsize="0,0" path="m7593,4282l7593,4282e" filled="false" stroked="true" strokeweight="0pt" strokecolor="#000000">
                <v:path arrowok="t"/>
              </v:shape>
            </v:group>
            <v:group style="position:absolute;left:7578;top:4258;width:44;height:2" coordorigin="7578,4258" coordsize="44,2">
              <v:shape style="position:absolute;left:7578;top:4258;width:44;height:2" coordorigin="7578,4258" coordsize="44,0" path="m7622,4258l7578,4258e" filled="false" stroked="true" strokeweight="0pt" strokecolor="#000000">
                <v:path arrowok="t"/>
              </v:shape>
            </v:group>
            <v:group style="position:absolute;left:7221;top:4279;width:356;height:368" coordorigin="7221,4279" coordsize="356,368">
              <v:shape style="position:absolute;left:7221;top:4279;width:356;height:368" coordorigin="7221,4279" coordsize="356,368" path="m7576,4279l7490,4292,7411,4324,7343,4372,7288,4434,7248,4507,7225,4589,7222,4618,7221,4647e" filled="false" stroked="true" strokeweight="0pt" strokecolor="#000000">
                <v:path arrowok="t"/>
              </v:shape>
            </v:group>
            <v:group style="position:absolute;left:7583;top:3406;width:2;height:68" coordorigin="7583,3406" coordsize="2,68">
              <v:shape style="position:absolute;left:7583;top:3406;width:2;height:68" coordorigin="7583,3406" coordsize="0,68" path="m7583,3473l7583,3406e" filled="false" stroked="true" strokeweight=".12pt" strokecolor="#000000">
                <v:path arrowok="t"/>
              </v:shape>
            </v:group>
            <v:group style="position:absolute;left:7570;top:3439;width:3;height:2" coordorigin="7570,3439" coordsize="3,2">
              <v:shape style="position:absolute;left:7570;top:3439;width:3;height:2" coordorigin="7570,3439" coordsize="3,0" path="m7570,3439l7572,3439e" filled="false" stroked="true" strokeweight="3.36pt" strokecolor="#000000">
                <v:path arrowok="t"/>
              </v:shape>
            </v:group>
            <v:group style="position:absolute;left:7571;top:3406;width:2;height:68" coordorigin="7571,3406" coordsize="2,68">
              <v:shape style="position:absolute;left:7571;top:3406;width:2;height:68" coordorigin="7571,3406" coordsize="0,68" path="m7571,3406l7571,3473e" filled="false" stroked="true" strokeweight=".12pt" strokecolor="#000000">
                <v:path arrowok="t"/>
              </v:shape>
            </v:group>
            <v:group style="position:absolute;left:7653;top:3406;width:2;height:68" coordorigin="7653,3406" coordsize="2,68">
              <v:shape style="position:absolute;left:7653;top:3406;width:2;height:68" coordorigin="7653,3406" coordsize="0,68" path="m7653,3473l7653,3406e" filled="false" stroked="true" strokeweight=".12pt" strokecolor="#000000">
                <v:path arrowok="t"/>
              </v:shape>
            </v:group>
            <v:group style="position:absolute;left:7650;top:3406;width:2;height:68" coordorigin="7650,3406" coordsize="2,68">
              <v:shape style="position:absolute;left:7650;top:3406;width:2;height:68" coordorigin="7650,3406" coordsize="0,68" path="m7650,3473l7650,3406e" filled="false" stroked="true" strokeweight=".12pt" strokecolor="#000000">
                <v:path arrowok="t"/>
              </v:shape>
            </v:group>
            <v:group style="position:absolute;left:7550;top:3406;width:2;height:68" coordorigin="7550,3406" coordsize="2,68">
              <v:shape style="position:absolute;left:7550;top:3406;width:2;height:68" coordorigin="7550,3406" coordsize="0,68" path="m7550,3473l7550,3406e" filled="false" stroked="true" strokeweight=".12pt" strokecolor="#000000">
                <v:path arrowok="t"/>
              </v:shape>
            </v:group>
            <v:group style="position:absolute;left:7540;top:3473;width:140;height:2" coordorigin="7540,3473" coordsize="140,2">
              <v:shape style="position:absolute;left:7540;top:3473;width:140;height:2" coordorigin="7540,3473" coordsize="140,0" path="m7679,3473l7540,3473,7672,3473e" filled="false" stroked="true" strokeweight=".12pt" strokecolor="#000000">
                <v:path arrowok="t"/>
              </v:shape>
            </v:group>
            <v:group style="position:absolute;left:7540;top:3406;width:140;height:2" coordorigin="7540,3406" coordsize="140,2">
              <v:shape style="position:absolute;left:7540;top:3406;width:140;height:2" coordorigin="7540,3406" coordsize="140,0" path="m7679,3406l7540,3406,7672,3406e" filled="false" stroked="true" strokeweight=".12pt" strokecolor="#000000">
                <v:path arrowok="t"/>
              </v:shape>
            </v:group>
            <v:group style="position:absolute;left:7578;top:3480;width:44;height:2" coordorigin="7578,3480" coordsize="44,2">
              <v:shape style="position:absolute;left:7578;top:3480;width:44;height:2" coordorigin="7578,3480" coordsize="44,0" path="m7578,3480l7622,3480e" filled="false" stroked="true" strokeweight="0pt" strokecolor="#000000">
                <v:path arrowok="t"/>
              </v:shape>
            </v:group>
            <v:group style="position:absolute;left:7578;top:3502;width:44;height:2" coordorigin="7578,3502" coordsize="44,2">
              <v:shape style="position:absolute;left:7578;top:3502;width:44;height:2" coordorigin="7578,3502" coordsize="44,0" path="m7622,3502l7578,3502e" filled="false" stroked="true" strokeweight="0pt" strokecolor="#000000">
                <v:path arrowok="t"/>
              </v:shape>
            </v:group>
            <v:group style="position:absolute;left:7583;top:3406;width:68;height:68" coordorigin="7583,3406" coordsize="68,68">
              <v:shape style="position:absolute;left:7583;top:3406;width:68;height:68" coordorigin="7583,3406" coordsize="68,68" path="m7583,3406l7650,3473,7650,3406,7583,3473e" filled="false" stroked="true" strokeweight=".12pt" strokecolor="#000000">
                <v:path arrowok="t"/>
              </v:shape>
            </v:group>
            <v:group style="position:absolute;left:7583;top:4188;width:70;height:63" coordorigin="7583,4188" coordsize="70,63">
              <v:shape style="position:absolute;left:7583;top:4188;width:70;height:63" coordorigin="7583,4188" coordsize="70,63" path="m7653,4250l7583,4188,7653,4188,7583,4250e" filled="false" stroked="true" strokeweight=".12pt" strokecolor="#000000">
                <v:path arrowok="t"/>
              </v:shape>
            </v:group>
            <v:group style="position:absolute;left:7672;top:3406;width:2;height:68" coordorigin="7672,3406" coordsize="2,68">
              <v:shape style="position:absolute;left:7672;top:3406;width:2;height:68" coordorigin="7672,3406" coordsize="0,68" path="m7672,3473l7672,3406e" filled="false" stroked="true" strokeweight=".12pt" strokecolor="#000000">
                <v:path arrowok="t"/>
              </v:shape>
            </v:group>
            <v:group style="position:absolute;left:7655;top:4188;width:2;height:63" coordorigin="7655,4188" coordsize="2,63">
              <v:shape style="position:absolute;left:7655;top:4188;width:2;height:63" coordorigin="7655,4188" coordsize="0,63" path="m7655,4250l7655,4188e" filled="false" stroked="true" strokeweight=".12pt" strokecolor="#000000">
                <v:path arrowok="t"/>
              </v:shape>
            </v:group>
            <v:group style="position:absolute;left:6818;top:5735;width:4344;height:2" coordorigin="6818,5735" coordsize="4344,2">
              <v:shape style="position:absolute;left:6818;top:5735;width:4344;height:2" coordorigin="6818,5735" coordsize="4344,0" path="m6818,5735l11162,5735e" filled="false" stroked="true" strokeweight=".21pt" strokecolor="#000000">
                <v:path arrowok="t"/>
              </v:shape>
            </v:group>
            <v:group style="position:absolute;left:6818;top:5758;width:4344;height:2" coordorigin="6818,5758" coordsize="4344,2">
              <v:shape style="position:absolute;left:6818;top:5758;width:4344;height:2" coordorigin="6818,5758" coordsize="4344,0" path="m6818,5758l11162,5758e" filled="false" stroked="true" strokeweight=".12pt" strokecolor="#000000">
                <v:path arrowok="t"/>
              </v:shape>
            </v:group>
            <v:group style="position:absolute;left:6818;top:5777;width:4344;height:2" coordorigin="6818,5777" coordsize="4344,2">
              <v:shape style="position:absolute;left:6818;top:5777;width:4344;height:2" coordorigin="6818,5777" coordsize="4344,0" path="m6818,5777l11162,5777e" filled="false" stroked="true" strokeweight=".12pt" strokecolor="#000000">
                <v:path arrowok="t"/>
              </v:shape>
            </v:group>
            <v:group style="position:absolute;left:10792;top:2563;width:380;height:2372" coordorigin="10792,2563" coordsize="380,2372">
              <v:shape style="position:absolute;left:10792;top:2563;width:380;height:2372" coordorigin="10792,2563" coordsize="380,2372" path="m10792,2568l10792,2563,11171,2563,11171,4934,11078,4934,11171,4934e" filled="false" stroked="true" strokeweight=".12pt" strokecolor="#000000">
                <v:path arrowok="t"/>
              </v:shape>
            </v:group>
            <v:group style="position:absolute;left:10602;top:4944;width:560;height:788" coordorigin="10602,4944" coordsize="560,788">
              <v:shape style="position:absolute;left:10602;top:4944;width:560;height:788" coordorigin="10602,4944" coordsize="560,788" path="m10602,5731l11162,5731,11162,4944,11070,4944e" filled="false" stroked="true" strokeweight=".12pt" strokecolor="#000000">
                <v:path arrowok="t"/>
              </v:shape>
            </v:group>
            <v:group style="position:absolute;left:10602;top:4944;width:87;height:2" coordorigin="10602,4944" coordsize="87,2">
              <v:shape style="position:absolute;left:10602;top:4944;width:87;height:2" coordorigin="10602,4944" coordsize="87,0" path="m10602,4944l10689,4944e" filled="false" stroked="true" strokeweight=".12pt" strokecolor="#000000">
                <v:path arrowok="t"/>
              </v:shape>
            </v:group>
            <v:group style="position:absolute;left:10602;top:4987;width:526;height:699" coordorigin="10602,4987" coordsize="526,699">
              <v:shape style="position:absolute;left:10602;top:4987;width:526;height:699" coordorigin="10602,4987" coordsize="526,699" path="m10602,5686l11128,5686,11128,4987,10602,4987e" filled="false" stroked="true" strokeweight=".12pt" strokecolor="#000000">
                <v:path arrowok="t"/>
              </v:shape>
            </v:group>
            <v:group style="position:absolute;left:11070;top:4944;width:92;height:843" coordorigin="11070,4944" coordsize="92,843">
              <v:shape style="position:absolute;left:11070;top:4944;width:92;height:843" coordorigin="11070,4944" coordsize="92,843" path="m11070,4944l11162,4944,11162,5731,11162,5786e" filled="false" stroked="true" strokeweight=".12pt" strokecolor="#000000">
                <v:path arrowok="t"/>
              </v:shape>
            </v:group>
            <v:group style="position:absolute;left:10641;top:4934;width:531;height:852" coordorigin="10641,4934" coordsize="531,852">
              <v:shape style="position:absolute;left:10641;top:4934;width:531;height:852" coordorigin="10641,4934" coordsize="531,852" path="m11171,5786l11171,4934,10641,4934,10665,4934,10689,4934,10689,4987e" filled="false" stroked="true" strokeweight=".12pt" strokecolor="#000000">
                <v:path arrowok="t"/>
              </v:shape>
            </v:group>
            <v:group style="position:absolute;left:11070;top:4579;width:2;height:408" coordorigin="11070,4579" coordsize="2,408">
              <v:shape style="position:absolute;left:11070;top:4579;width:2;height:408" coordorigin="11070,4579" coordsize="0,408" path="m11070,4579l11070,4987e" filled="false" stroked="true" strokeweight=".12pt" strokecolor="#000000">
                <v:path arrowok="t"/>
              </v:shape>
            </v:group>
            <v:group style="position:absolute;left:10689;top:4961;width:382;height:2" coordorigin="10689,4961" coordsize="382,2">
              <v:shape style="position:absolute;left:10689;top:4961;width:382;height:2" coordorigin="10689,4961" coordsize="382,0" path="m10689,4961l11070,4961e" filled="false" stroked="true" strokeweight="0pt" strokecolor="#000000">
                <v:path arrowok="t"/>
              </v:shape>
            </v:group>
            <v:group style="position:absolute;left:10602;top:4987;width:526;height:699" coordorigin="10602,4987" coordsize="526,699">
              <v:shape style="position:absolute;left:10602;top:4987;width:526;height:699" coordorigin="10602,4987" coordsize="526,699" path="m10602,4987l11128,4987,11128,5686,10602,5686,10602,4987e" filled="false" stroked="true" strokeweight=".12pt" strokecolor="#000000">
                <v:path arrowok="t"/>
              </v:shape>
            </v:group>
            <v:group style="position:absolute;left:10689;top:4577;width:383;height:383" coordorigin="10689,4577" coordsize="383,383">
              <v:shape style="position:absolute;left:10689;top:4577;width:383;height:383" coordorigin="10689,4577" coordsize="383,383" path="m11072,4577l11010,4582,10951,4596,10870,4634,10801,4689,10746,4758,10708,4839,10694,4898,10690,4928,10689,4960e" filled="false" stroked="true" strokeweight="0pt" strokecolor="#000000">
                <v:path arrowok="t"/>
              </v:shape>
            </v:group>
            <v:group style="position:absolute;left:6818;top:5654;width:2;height:2" coordorigin="6818,5654" coordsize="2,2">
              <v:shape style="position:absolute;left:6818;top:5654;width:2;height:2" coordorigin="6818,5654" coordsize="0,0" path="m6818,5654l6818,5654e" filled="false" stroked="true" strokeweight="0pt" strokecolor="#000000">
                <v:path arrowok="t"/>
              </v:shape>
            </v:group>
            <v:group style="position:absolute;left:6818;top:2635;width:2;height:2" coordorigin="6818,2635" coordsize="2,2">
              <v:shape style="position:absolute;left:6818;top:2635;width:2;height:2" coordorigin="6818,2635" coordsize="0,0" path="m6818,2635l6818,2635e" filled="false" stroked="true" strokeweight="0pt" strokecolor="#000000">
                <v:path arrowok="t"/>
              </v:shape>
            </v:group>
            <v:group style="position:absolute;left:10782;top:2635;width:2;height:2" coordorigin="10782,2635" coordsize="2,2">
              <v:shape style="position:absolute;left:10782;top:2635;width:2;height:2" coordorigin="10782,2635" coordsize="0,0" path="m10782,2635l10782,2635e" filled="false" stroked="true" strokeweight="0pt" strokecolor="#000000">
                <v:path arrowok="t"/>
              </v:shape>
            </v:group>
            <v:group style="position:absolute;left:6808;top:2501;width:3984;height:2" coordorigin="6808,2501" coordsize="3984,2">
              <v:shape style="position:absolute;left:6808;top:2501;width:3984;height:2" coordorigin="6808,2501" coordsize="3984,0" path="m6808,2501l10792,2501e" filled="false" stroked="true" strokeweight=".12pt" strokecolor="#000000">
                <v:path arrowok="t"/>
              </v:shape>
            </v:group>
            <v:group style="position:absolute;left:6818;top:2532;width:3965;height:2" coordorigin="6818,2532" coordsize="3965,2">
              <v:shape style="position:absolute;left:6818;top:2532;width:3965;height:2" coordorigin="6818,2532" coordsize="3965,0" path="m6818,2532l10782,2532e" filled="false" stroked="true" strokeweight=".12pt" strokecolor="#000000">
                <v:path arrowok="t"/>
              </v:shape>
            </v:group>
            <v:group style="position:absolute;left:6818;top:2510;width:3965;height:2" coordorigin="6818,2510" coordsize="3965,2">
              <v:shape style="position:absolute;left:6818;top:2510;width:3965;height:2" coordorigin="6818,2510" coordsize="3965,0" path="m6818,2510l10782,2510e" filled="false" stroked="true" strokeweight=".12pt" strokecolor="#000000">
                <v:path arrowok="t"/>
              </v:shape>
            </v:group>
            <v:group style="position:absolute;left:6381;top:2206;width:792;height:2" coordorigin="6381,2206" coordsize="792,2">
              <v:shape style="position:absolute;left:6381;top:2206;width:792;height:2" coordorigin="6381,2206" coordsize="792,0" path="m6381,2206l7173,2206e" filled="false" stroked="true" strokeweight="0pt" strokecolor="#000000">
                <v:path arrowok="t"/>
              </v:shape>
            </v:group>
            <v:group style="position:absolute;left:6441;top:2513;width:2;height:3262" coordorigin="6441,2513" coordsize="2,3262">
              <v:shape style="position:absolute;left:6441;top:2513;width:2;height:3262" coordorigin="6441,2513" coordsize="0,3262" path="m6441,5774l6441,2513e" filled="false" stroked="true" strokeweight=".48pt" strokecolor="#fdfdfd">
                <v:path arrowok="t"/>
              </v:shape>
            </v:group>
            <v:group style="position:absolute;left:6508;top:2513;width:2;height:3262" coordorigin="6508,2513" coordsize="2,3262">
              <v:shape style="position:absolute;left:6508;top:2513;width:2;height:3262" coordorigin="6508,2513" coordsize="0,3262" path="m6508,5774l6508,2513e" filled="false" stroked="true" strokeweight=".48pt" strokecolor="#fdfdfd">
                <v:path arrowok="t"/>
              </v:shape>
            </v:group>
            <v:group style="position:absolute;left:6575;top:4044;width:2;height:1731" coordorigin="6575,4044" coordsize="2,1731">
              <v:shape style="position:absolute;left:6575;top:4044;width:2;height:1731" coordorigin="6575,4044" coordsize="0,1731" path="m6575,5774l6575,4044e" filled="false" stroked="true" strokeweight=".48pt" strokecolor="#fdfdfd">
                <v:path arrowok="t"/>
              </v:shape>
            </v:group>
            <v:group style="position:absolute;left:6575;top:2513;width:2;height:1414" coordorigin="6575,2513" coordsize="2,1414">
              <v:shape style="position:absolute;left:6575;top:2513;width:2;height:1414" coordorigin="6575,2513" coordsize="0,1414" path="m6575,3926l6575,2513e" filled="false" stroked="true" strokeweight=".48pt" strokecolor="#fdfdfd">
                <v:path arrowok="t"/>
              </v:shape>
            </v:group>
            <v:group style="position:absolute;left:6642;top:4044;width:2;height:1731" coordorigin="6642,4044" coordsize="2,1731">
              <v:shape style="position:absolute;left:6642;top:4044;width:2;height:1731" coordorigin="6642,4044" coordsize="0,1731" path="m6642,5774l6642,4044e" filled="false" stroked="true" strokeweight=".48pt" strokecolor="#fdfdfd">
                <v:path arrowok="t"/>
              </v:shape>
            </v:group>
            <v:group style="position:absolute;left:6642;top:2513;width:2;height:1414" coordorigin="6642,2513" coordsize="2,1414">
              <v:shape style="position:absolute;left:6642;top:2513;width:2;height:1414" coordorigin="6642,2513" coordsize="0,1414" path="m6642,2513l6642,3876,6642,3926e" filled="false" stroked="true" strokeweight=".48pt" strokecolor="#fdfdfd">
                <v:path arrowok="t"/>
              </v:shape>
            </v:group>
            <v:group style="position:absolute;left:6707;top:4044;width:2;height:1731" coordorigin="6707,4044" coordsize="2,1731">
              <v:shape style="position:absolute;left:6707;top:4044;width:2;height:1731" coordorigin="6707,4044" coordsize="0,1731" path="m6707,5774l6707,4044e" filled="false" stroked="true" strokeweight=".48pt" strokecolor="#fdfdfd">
                <v:path arrowok="t"/>
              </v:shape>
            </v:group>
            <v:group style="position:absolute;left:6707;top:2513;width:2;height:1414" coordorigin="6707,2513" coordsize="2,1414">
              <v:shape style="position:absolute;left:6707;top:2513;width:2;height:1414" coordorigin="6707,2513" coordsize="0,1414" path="m6707,2513l6707,3876,6707,3926e" filled="false" stroked="true" strokeweight=".48pt" strokecolor="#fdfdfd">
                <v:path arrowok="t"/>
              </v:shape>
            </v:group>
            <v:group style="position:absolute;left:6774;top:4044;width:2;height:1731" coordorigin="6774,4044" coordsize="2,1731">
              <v:shape style="position:absolute;left:6774;top:4044;width:2;height:1731" coordorigin="6774,4044" coordsize="0,1731" path="m6774,5774l6774,4044e" filled="false" stroked="true" strokeweight=".48pt" strokecolor="#fdfdfd">
                <v:path arrowok="t"/>
              </v:shape>
            </v:group>
            <v:group style="position:absolute;left:6774;top:2513;width:2;height:1414" coordorigin="6774,2513" coordsize="2,1414">
              <v:shape style="position:absolute;left:6774;top:2513;width:2;height:1414" coordorigin="6774,2513" coordsize="0,1414" path="m6774,2513l6774,3876,6774,3926e" filled="false" stroked="true" strokeweight=".48pt" strokecolor="#fdfdfd">
                <v:path arrowok="t"/>
              </v:shape>
            </v:group>
            <v:group style="position:absolute;left:6842;top:4044;width:2;height:1611" coordorigin="6842,4044" coordsize="2,1611">
              <v:shape style="position:absolute;left:6842;top:4044;width:2;height:1611" coordorigin="6842,4044" coordsize="0,1611" path="m6842,5654l6842,4044e" filled="false" stroked="true" strokeweight=".48pt" strokecolor="#fdfdfd">
                <v:path arrowok="t"/>
              </v:shape>
            </v:group>
            <v:group style="position:absolute;left:6842;top:2635;width:2;height:1292" coordorigin="6842,2635" coordsize="2,1292">
              <v:shape style="position:absolute;left:6842;top:2635;width:2;height:1292" coordorigin="6842,2635" coordsize="0,1292" path="m6842,2635l6842,3876,6842,3926e" filled="false" stroked="true" strokeweight=".48pt" strokecolor="#fdfdfd">
                <v:path arrowok="t"/>
              </v:shape>
            </v:group>
            <v:group style="position:absolute;left:6906;top:4044;width:2;height:1611" coordorigin="6906,4044" coordsize="2,1611">
              <v:shape style="position:absolute;left:6906;top:4044;width:2;height:1611" coordorigin="6906,4044" coordsize="0,1611" path="m6906,5654l6906,4044e" filled="false" stroked="true" strokeweight=".48pt" strokecolor="#fdfdfd">
                <v:path arrowok="t"/>
              </v:shape>
            </v:group>
            <v:group style="position:absolute;left:6906;top:2635;width:2;height:1292" coordorigin="6906,2635" coordsize="2,1292">
              <v:shape style="position:absolute;left:6906;top:2635;width:2;height:1292" coordorigin="6906,2635" coordsize="0,1292" path="m6906,2635l6906,3876,6906,3926e" filled="false" stroked="true" strokeweight=".48pt" strokecolor="#fdfdfd">
                <v:path arrowok="t"/>
              </v:shape>
            </v:group>
            <v:group style="position:absolute;left:6974;top:4044;width:2;height:1611" coordorigin="6974,4044" coordsize="2,1611">
              <v:shape style="position:absolute;left:6974;top:4044;width:2;height:1611" coordorigin="6974,4044" coordsize="0,1611" path="m6974,5654l6974,4044e" filled="false" stroked="true" strokeweight=".48pt" strokecolor="#fdfdfd">
                <v:path arrowok="t"/>
              </v:shape>
            </v:group>
            <v:group style="position:absolute;left:6974;top:2635;width:2;height:1292" coordorigin="6974,2635" coordsize="2,1292">
              <v:shape style="position:absolute;left:6974;top:2635;width:2;height:1292" coordorigin="6974,2635" coordsize="0,1292" path="m6974,2635l6974,3876,6974,3926e" filled="false" stroked="true" strokeweight=".48pt" strokecolor="#fdfdfd">
                <v:path arrowok="t"/>
              </v:shape>
            </v:group>
            <v:group style="position:absolute;left:7041;top:4044;width:2;height:1611" coordorigin="7041,4044" coordsize="2,1611">
              <v:shape style="position:absolute;left:7041;top:4044;width:2;height:1611" coordorigin="7041,4044" coordsize="0,1611" path="m7041,5654l7041,4044e" filled="false" stroked="true" strokeweight=".48pt" strokecolor="#fdfdfd">
                <v:path arrowok="t"/>
              </v:shape>
            </v:group>
            <v:group style="position:absolute;left:7041;top:2635;width:2;height:1292" coordorigin="7041,2635" coordsize="2,1292">
              <v:shape style="position:absolute;left:7041;top:2635;width:2;height:1292" coordorigin="7041,2635" coordsize="0,1292" path="m7041,2635l7041,3876,7041,3926e" filled="false" stroked="true" strokeweight=".48pt" strokecolor="#fdfdfd">
                <v:path arrowok="t"/>
              </v:shape>
            </v:group>
            <v:group style="position:absolute;left:7108;top:4044;width:2;height:1611" coordorigin="7108,4044" coordsize="2,1611">
              <v:shape style="position:absolute;left:7108;top:4044;width:2;height:1611" coordorigin="7108,4044" coordsize="0,1611" path="m7108,5654l7108,4044e" filled="false" stroked="true" strokeweight=".48pt" strokecolor="#fdfdfd">
                <v:path arrowok="t"/>
              </v:shape>
            </v:group>
            <v:group style="position:absolute;left:7108;top:2635;width:2;height:1292" coordorigin="7108,2635" coordsize="2,1292">
              <v:shape style="position:absolute;left:7108;top:2635;width:2;height:1292" coordorigin="7108,2635" coordsize="0,1292" path="m7108,2635l7108,3876,7108,3926e" filled="false" stroked="true" strokeweight=".48pt" strokecolor="#fdfdfd">
                <v:path arrowok="t"/>
              </v:shape>
            </v:group>
            <v:group style="position:absolute;left:7173;top:4044;width:2;height:1611" coordorigin="7173,4044" coordsize="2,1611">
              <v:shape style="position:absolute;left:7173;top:4044;width:2;height:1611" coordorigin="7173,4044" coordsize="0,1611" path="m7173,5654l7173,4044e" filled="false" stroked="true" strokeweight=".48pt" strokecolor="#fdfdfd">
                <v:path arrowok="t"/>
              </v:shape>
            </v:group>
            <v:group style="position:absolute;left:7173;top:2635;width:2;height:1292" coordorigin="7173,2635" coordsize="2,1292">
              <v:shape style="position:absolute;left:7173;top:2635;width:2;height:1292" coordorigin="7173,2635" coordsize="0,1292" path="m7173,2635l7173,3876,7173,3926e" filled="false" stroked="true" strokeweight=".48pt" strokecolor="#fdfdfd">
                <v:path arrowok="t"/>
              </v:shape>
            </v:group>
            <v:group style="position:absolute;left:7240;top:4044;width:2;height:1611" coordorigin="7240,4044" coordsize="2,1611">
              <v:shape style="position:absolute;left:7240;top:4044;width:2;height:1611" coordorigin="7240,4044" coordsize="0,1611" path="m7240,5654l7240,4044e" filled="false" stroked="true" strokeweight=".48pt" strokecolor="#fdfdfd">
                <v:path arrowok="t"/>
              </v:shape>
            </v:group>
            <v:group style="position:absolute;left:7240;top:2635;width:2;height:1292" coordorigin="7240,2635" coordsize="2,1292">
              <v:shape style="position:absolute;left:7240;top:2635;width:2;height:1292" coordorigin="7240,2635" coordsize="0,1292" path="m7240,2635l7240,3876,7240,3926e" filled="false" stroked="true" strokeweight=".48pt" strokecolor="#fdfdfd">
                <v:path arrowok="t"/>
              </v:shape>
            </v:group>
            <v:group style="position:absolute;left:7307;top:4044;width:2;height:1611" coordorigin="7307,4044" coordsize="2,1611">
              <v:shape style="position:absolute;left:7307;top:4044;width:2;height:1611" coordorigin="7307,4044" coordsize="0,1611" path="m7307,5654l7307,4044e" filled="false" stroked="true" strokeweight=".48pt" strokecolor="#fdfdfd">
                <v:path arrowok="t"/>
              </v:shape>
            </v:group>
            <v:group style="position:absolute;left:7307;top:2635;width:2;height:1292" coordorigin="7307,2635" coordsize="2,1292">
              <v:shape style="position:absolute;left:7307;top:2635;width:2;height:1292" coordorigin="7307,2635" coordsize="0,1292" path="m7307,3926l7307,2635e" filled="false" stroked="true" strokeweight=".48pt" strokecolor="#fdfdfd">
                <v:path arrowok="t"/>
              </v:shape>
            </v:group>
            <v:group style="position:absolute;left:7374;top:2635;width:2;height:3020" coordorigin="7374,2635" coordsize="2,3020">
              <v:shape style="position:absolute;left:7374;top:2635;width:2;height:3020" coordorigin="7374,2635" coordsize="0,3020" path="m7374,5654l7374,2635e" filled="false" stroked="true" strokeweight=".48pt" strokecolor="#fdfdfd">
                <v:path arrowok="t"/>
              </v:shape>
            </v:group>
            <v:group style="position:absolute;left:7439;top:2635;width:2;height:3020" coordorigin="7439,2635" coordsize="2,3020">
              <v:shape style="position:absolute;left:7439;top:2635;width:2;height:3020" coordorigin="7439,2635" coordsize="0,3020" path="m7439,5654l7439,2635e" filled="false" stroked="true" strokeweight=".48pt" strokecolor="#fdfdfd">
                <v:path arrowok="t"/>
              </v:shape>
            </v:group>
            <v:group style="position:absolute;left:7506;top:2635;width:2;height:3020" coordorigin="7506,2635" coordsize="2,3020">
              <v:shape style="position:absolute;left:7506;top:2635;width:2;height:3020" coordorigin="7506,2635" coordsize="0,3020" path="m7506,5654l7506,2635e" filled="false" stroked="true" strokeweight=".48pt" strokecolor="#fdfdfd">
                <v:path arrowok="t"/>
              </v:shape>
            </v:group>
            <v:group style="position:absolute;left:6376;top:2513;width:442;height:3262" coordorigin="6376,2513" coordsize="442,3262">
              <v:shape style="position:absolute;left:6376;top:2513;width:442;height:3262" coordorigin="6376,2513" coordsize="442,3262" path="m6808,2513l6376,2513,6376,5774,6818,5774e" filled="false" stroked="true" strokeweight=".12pt" strokecolor="#000000">
                <v:path arrowok="t"/>
              </v:shape>
            </v:group>
            <v:group style="position:absolute;left:8716;top:2122;width:2;height:3816" coordorigin="8716,2122" coordsize="2,3816">
              <v:shape style="position:absolute;left:8716;top:2122;width:2;height:3816" coordorigin="8716,2122" coordsize="0,3816" path="m8716,2122l8716,5938e" filled="false" stroked="true" strokeweight=".34pt" strokecolor="#000000">
                <v:path arrowok="t"/>
              </v:shape>
            </v:group>
            <v:group style="position:absolute;left:8714;top:2122;width:5;height:3816" coordorigin="8714,2122" coordsize="5,3816">
              <v:shape style="position:absolute;left:8714;top:2122;width:5;height:3816" coordorigin="8714,2122" coordsize="5,3816" path="m8714,5938l8718,5938,8714,2122,8714,5938xe" filled="false" stroked="true" strokeweight="0pt" strokecolor="#000000">
                <v:path arrowok="t"/>
              </v:shape>
            </v:group>
            <v:group style="position:absolute;left:8714;top:2122;width:5;height:3816" coordorigin="8714,2122" coordsize="5,3816">
              <v:shape style="position:absolute;left:8714;top:2122;width:5;height:3816" coordorigin="8714,2122" coordsize="5,3816" path="m8718,5938l8714,2122,8718,2122,8718,5938xe" filled="false" stroked="true" strokeweight="0pt" strokecolor="#000000">
                <v:path arrowok="t"/>
              </v:shape>
            </v:group>
            <v:group style="position:absolute;left:10077;top:4738;width:2;height:279" coordorigin="10077,4738" coordsize="2,279">
              <v:shape style="position:absolute;left:10077;top:4738;width:2;height:279" coordorigin="10077,4738" coordsize="0,279" path="m10077,4738l10077,5016e" filled="false" stroked="true" strokeweight=".12pt" strokecolor="#000000">
                <v:path arrowok="t"/>
              </v:shape>
            </v:group>
            <v:group style="position:absolute;left:6808;top:5947;width:3984;height:80" coordorigin="6808,5947" coordsize="3984,80">
              <v:shape style="position:absolute;left:6808;top:5947;width:3984;height:80" coordorigin="6808,5947" coordsize="3984,80" path="m6808,5952l6808,6026,10792,6026,10792,5947e" filled="false" stroked="true" strokeweight=".12pt" strokecolor="#000000">
                <v:path arrowok="t"/>
              </v:shape>
            </v:group>
            <v:group style="position:absolute;left:6791;top:6010;width:36;height:34" coordorigin="6791,6010" coordsize="36,34">
              <v:shape style="position:absolute;left:6791;top:6010;width:36;height:34" coordorigin="6791,6010" coordsize="36,34" path="m6827,6010l6791,6043e" filled="false" stroked="true" strokeweight=".12pt" strokecolor="#000000">
                <v:path arrowok="t"/>
              </v:shape>
            </v:group>
            <v:group style="position:absolute;left:10773;top:6010;width:36;height:34" coordorigin="10773,6010" coordsize="36,34">
              <v:shape style="position:absolute;left:10773;top:6010;width:36;height:34" coordorigin="10773,6010" coordsize="36,34" path="m10773,6043l10809,6010e" filled="false" stroked="true" strokeweight=".12pt" strokecolor="#000000">
                <v:path arrowok="t"/>
              </v:shape>
            </v:group>
            <v:group style="position:absolute;left:5999;top:5760;width:44;height:2" coordorigin="5999,5760" coordsize="44,2">
              <v:shape style="position:absolute;left:5999;top:5760;width:44;height:2" coordorigin="5999,5760" coordsize="44,0" path="m6042,5760l5999,5760e" filled="false" stroked="true" strokeweight=".12pt" strokecolor="#000000">
                <v:path arrowok="t"/>
              </v:shape>
            </v:group>
            <v:group style="position:absolute;left:5999;top:2498;width:60;height:3264" coordorigin="5999,2498" coordsize="60,3264">
              <v:shape style="position:absolute;left:5999;top:2498;width:60;height:3264" coordorigin="5999,2498" coordsize="60,3264" path="m6059,2498l5999,2498,5999,5762e" filled="false" stroked="true" strokeweight=".12pt" strokecolor="#000000">
                <v:path arrowok="t"/>
              </v:shape>
            </v:group>
            <v:group style="position:absolute;left:5982;top:5743;width:36;height:36" coordorigin="5982,5743" coordsize="36,36">
              <v:shape style="position:absolute;left:5982;top:5743;width:36;height:36" coordorigin="5982,5743" coordsize="36,36" path="m5982,5743l6018,5779e" filled="false" stroked="true" strokeweight=".12pt" strokecolor="#000000">
                <v:path arrowok="t"/>
              </v:shape>
            </v:group>
            <v:group style="position:absolute;left:5982;top:2482;width:36;height:36" coordorigin="5982,2482" coordsize="36,36">
              <v:shape style="position:absolute;left:5982;top:2482;width:36;height:36" coordorigin="5982,2482" coordsize="36,36" path="m6018,2518l5982,2482e" filled="false" stroked="true" strokeweight=".12pt" strokecolor="#000000">
                <v:path arrowok="t"/>
              </v:shape>
              <v:shape style="position:absolute;left:9082;top:4742;width:2055;height:953" type="#_x0000_t75" stroked="false">
                <v:imagedata r:id="rId54" o:title=""/>
              </v:shape>
            </v:group>
            <v:group style="position:absolute;left:6556;top:3926;width:790;height:118" coordorigin="6556,3926" coordsize="790,118">
              <v:shape style="position:absolute;left:6556;top:3926;width:790;height:118" coordorigin="6556,3926" coordsize="790,118" path="m6556,4044l7346,4044,7346,3926,6556,3926,6556,4044e" filled="false" stroked="true" strokeweight="0pt" strokecolor="#000000">
                <v:path arrowok="t"/>
              </v:shape>
            </v:group>
            <v:group style="position:absolute;left:8020;top:3175;width:603;height:257" coordorigin="8020,3175" coordsize="603,257">
              <v:shape style="position:absolute;left:8020;top:3175;width:603;height:257" coordorigin="8020,3175" coordsize="603,257" path="m8020,3175l8622,3175,8622,3432,8020,3432,8020,3175e" filled="false" stroked="true" strokeweight="0pt" strokecolor="#000000">
                <v:path arrowok="t"/>
              </v:shape>
            </v:group>
            <v:group style="position:absolute;left:8020;top:4702;width:447;height:260" coordorigin="8020,4702" coordsize="447,260">
              <v:shape style="position:absolute;left:8020;top:4702;width:447;height:260" coordorigin="8020,4702" coordsize="447,260" path="m8020,4702l8466,4702,8466,4961,8020,4961,8020,4702e" filled="false" stroked="true" strokeweight="0pt" strokecolor="#000000">
                <v:path arrowok="t"/>
              </v:shape>
            </v:group>
            <v:group style="position:absolute;left:9698;top:4327;width:533;height:252" coordorigin="9698,4327" coordsize="533,252">
              <v:shape style="position:absolute;left:9698;top:4327;width:533;height:252" coordorigin="9698,4327" coordsize="533,252" path="m9698,4327l10230,4327,10230,4579,9698,4579,9698,4327e" filled="false" stroked="true" strokeweight="0pt" strokecolor="#000000">
                <v:path arrowok="t"/>
              </v:shape>
            </v:group>
            <v:group style="position:absolute;left:6818;top:5731;width:2;height:56" coordorigin="6818,5731" coordsize="2,56">
              <v:shape style="position:absolute;left:6818;top:5731;width:2;height:56" coordorigin="6818,5731" coordsize="0,56" path="m6818,5731l6818,5786e" filled="false" stroked="true" strokeweight=".72pt" strokecolor="#000000">
                <v:path arrowok="t"/>
              </v:shape>
            </v:group>
            <v:group style="position:absolute;left:6808;top:2501;width:10;height:135" coordorigin="6808,2501" coordsize="10,135">
              <v:shape style="position:absolute;left:6808;top:2501;width:10;height:135" coordorigin="6808,2501" coordsize="10,135" path="m6818,2626l6818,2635,6808,2635,6808,2501,6818,2501,6818,2635e" filled="false" stroked="true" strokeweight=".72pt" strokecolor="#000000">
                <v:path arrowok="t"/>
              </v:shape>
            </v:group>
            <v:group style="position:absolute;left:10787;top:2494;width:2;height:149" coordorigin="10787,2494" coordsize="2,149">
              <v:shape style="position:absolute;left:10787;top:2494;width:2;height:149" coordorigin="10787,2494" coordsize="0,149" path="m10787,2494l10787,2642e" filled="false" stroked="true" strokeweight="1.3pt" strokecolor="#000000">
                <v:path arrowok="t"/>
              </v:shape>
            </v:group>
            <v:group style="position:absolute;left:7583;top:5664;width:3015;height:68" coordorigin="7583,5664" coordsize="3015,68">
              <v:shape style="position:absolute;left:7583;top:5664;width:3015;height:68" coordorigin="7583,5664" coordsize="3015,68" path="m7583,5664l7583,5731,10598,5731,7583,5664xe" filled="true" fillcolor="#000000" stroked="false">
                <v:path arrowok="t"/>
                <v:fill type="solid"/>
              </v:shape>
              <v:shape style="position:absolute;left:7583;top:5664;width:3015;height:68" coordorigin="7583,5664" coordsize="3015,68" path="m10598,5664l7583,5664,10598,5731,10598,5664xe" filled="true" fillcolor="#000000" stroked="false">
                <v:path arrowok="t"/>
                <v:fill type="solid"/>
              </v:shape>
            </v:group>
            <v:group style="position:absolute;left:7583;top:5664;width:3015;height:68" coordorigin="7583,5664" coordsize="3015,68">
              <v:shape style="position:absolute;left:7583;top:5664;width:3015;height:68" coordorigin="7583,5664" coordsize="3015,68" path="m7583,5731l10598,5731,7583,5664,7583,5731xe" filled="false" stroked="true" strokeweight="0pt" strokecolor="#000000">
                <v:path arrowok="t"/>
              </v:shape>
            </v:group>
            <v:group style="position:absolute;left:7583;top:5664;width:3015;height:68" coordorigin="7583,5664" coordsize="3015,68">
              <v:shape style="position:absolute;left:7583;top:5664;width:3015;height:68" coordorigin="7583,5664" coordsize="3015,68" path="m10598,5731l7583,5664,10598,5664,10598,5731xe" filled="false" stroked="true" strokeweight="0pt" strokecolor="#000000">
                <v:path arrowok="t"/>
              </v:shape>
            </v:group>
            <v:group style="position:absolute;left:10530;top:4685;width:68;height:980" coordorigin="10530,4685" coordsize="68,980">
              <v:shape style="position:absolute;left:10530;top:4685;width:68;height:980" coordorigin="10530,4685" coordsize="68,980" path="m10530,4685l10530,5664,10598,5664,10530,4685xe" filled="true" fillcolor="#000000" stroked="false">
                <v:path arrowok="t"/>
                <v:fill type="solid"/>
              </v:shape>
              <v:shape style="position:absolute;left:10530;top:4685;width:68;height:980" coordorigin="10530,4685" coordsize="68,980" path="m10598,4685l10530,4685,10598,5664,10598,4685xe" filled="true" fillcolor="#000000" stroked="false">
                <v:path arrowok="t"/>
                <v:fill type="solid"/>
              </v:shape>
            </v:group>
            <v:group style="position:absolute;left:10530;top:4685;width:68;height:980" coordorigin="10530,4685" coordsize="68,980">
              <v:shape style="position:absolute;left:10530;top:4685;width:68;height:980" coordorigin="10530,4685" coordsize="68,980" path="m10530,5664l10598,5664,10530,4685,10530,5664xe" filled="false" stroked="true" strokeweight="0pt" strokecolor="#000000">
                <v:path arrowok="t"/>
              </v:shape>
            </v:group>
            <v:group style="position:absolute;left:10530;top:4685;width:68;height:980" coordorigin="10530,4685" coordsize="68,980">
              <v:shape style="position:absolute;left:10530;top:4685;width:68;height:980" coordorigin="10530,4685" coordsize="68,980" path="m10598,5664l10530,4685,10598,4685,10598,5664xe" filled="false" stroked="true" strokeweight="0pt" strokecolor="#000000">
                <v:path arrowok="t"/>
              </v:shape>
            </v:group>
            <v:group style="position:absolute;left:10530;top:2626;width:68;height:377" coordorigin="10530,2626" coordsize="68,377">
              <v:shape style="position:absolute;left:10530;top:2626;width:68;height:377" coordorigin="10530,2626" coordsize="68,377" path="m10530,2626l10530,3002,10598,3002,10530,2626xe" filled="true" fillcolor="#000000" stroked="false">
                <v:path arrowok="t"/>
                <v:fill type="solid"/>
              </v:shape>
              <v:shape style="position:absolute;left:10530;top:2626;width:68;height:377" coordorigin="10530,2626" coordsize="68,377" path="m10598,2626l10530,2626,10598,3002,10598,2626xe" filled="true" fillcolor="#000000" stroked="false">
                <v:path arrowok="t"/>
                <v:fill type="solid"/>
              </v:shape>
            </v:group>
            <v:group style="position:absolute;left:10530;top:2626;width:68;height:377" coordorigin="10530,2626" coordsize="68,377">
              <v:shape style="position:absolute;left:10530;top:2626;width:68;height:377" coordorigin="10530,2626" coordsize="68,377" path="m10530,3002l10598,3002,10530,2626,10530,3002xe" filled="false" stroked="true" strokeweight="0pt" strokecolor="#000000">
                <v:path arrowok="t"/>
              </v:shape>
            </v:group>
            <v:group style="position:absolute;left:10530;top:2626;width:68;height:377" coordorigin="10530,2626" coordsize="68,377">
              <v:shape style="position:absolute;left:10530;top:2626;width:68;height:377" coordorigin="10530,2626" coordsize="68,377" path="m10598,3002l10530,2626,10598,2626,10598,3002xe" filled="false" stroked="true" strokeweight="0pt" strokecolor="#000000">
                <v:path arrowok="t"/>
              </v:shape>
            </v:group>
            <v:group style="position:absolute;left:7583;top:2558;width:3015;height:68" coordorigin="7583,2558" coordsize="3015,68">
              <v:shape style="position:absolute;left:7583;top:2558;width:3015;height:68" coordorigin="7583,2558" coordsize="3015,68" path="m7583,2558l7583,2626,10598,2626,7583,2558xe" filled="true" fillcolor="#000000" stroked="false">
                <v:path arrowok="t"/>
                <v:fill type="solid"/>
              </v:shape>
              <v:shape style="position:absolute;left:7583;top:2558;width:3015;height:68" coordorigin="7583,2558" coordsize="3015,68" path="m10598,2558l7583,2558,10598,2626,10598,2558xe" filled="true" fillcolor="#000000" stroked="false">
                <v:path arrowok="t"/>
                <v:fill type="solid"/>
              </v:shape>
            </v:group>
            <v:group style="position:absolute;left:7583;top:2558;width:3015;height:68" coordorigin="7583,2558" coordsize="3015,68">
              <v:shape style="position:absolute;left:7583;top:2558;width:3015;height:68" coordorigin="7583,2558" coordsize="3015,68" path="m7583,2626l10598,2626,7583,2558,7583,2626xe" filled="false" stroked="true" strokeweight="0pt" strokecolor="#000000">
                <v:path arrowok="t"/>
              </v:shape>
            </v:group>
            <v:group style="position:absolute;left:7583;top:2558;width:3015;height:68" coordorigin="7583,2558" coordsize="3015,68">
              <v:shape style="position:absolute;left:7583;top:2558;width:3015;height:68" coordorigin="7583,2558" coordsize="3015,68" path="m10598,2626l7583,2558,10598,2558,10598,2626xe" filled="false" stroked="true" strokeweight="0pt" strokecolor="#000000">
                <v:path arrowok="t"/>
              </v:shape>
            </v:group>
            <v:group style="position:absolute;left:7583;top:2626;width:70;height:53" coordorigin="7583,2626" coordsize="70,53">
              <v:shape style="position:absolute;left:7583;top:2626;width:70;height:53" coordorigin="7583,2626" coordsize="70,53" path="m7583,2626l7583,2678,7653,2678,7583,2626xe" filled="true" fillcolor="#000000" stroked="false">
                <v:path arrowok="t"/>
                <v:fill type="solid"/>
              </v:shape>
              <v:shape style="position:absolute;left:7583;top:2626;width:70;height:53" coordorigin="7583,2626" coordsize="70,53" path="m7653,2626l7583,2626,7653,2678,7653,2626xe" filled="true" fillcolor="#000000" stroked="false">
                <v:path arrowok="t"/>
                <v:fill type="solid"/>
              </v:shape>
            </v:group>
            <v:group style="position:absolute;left:7583;top:2626;width:70;height:53" coordorigin="7583,2626" coordsize="70,53">
              <v:shape style="position:absolute;left:7583;top:2626;width:70;height:53" coordorigin="7583,2626" coordsize="70,53" path="m7583,2678l7653,2678,7583,2626,7583,2678xe" filled="false" stroked="true" strokeweight="0pt" strokecolor="#000000">
                <v:path arrowok="t"/>
              </v:shape>
            </v:group>
            <v:group style="position:absolute;left:7583;top:2626;width:70;height:53" coordorigin="7583,2626" coordsize="70,53">
              <v:shape style="position:absolute;left:7583;top:2626;width:70;height:53" coordorigin="7583,2626" coordsize="70,53" path="m7653,2678l7583,2626,7653,2626,7653,2678xe" filled="false" stroked="true" strokeweight="0pt" strokecolor="#000000">
                <v:path arrowok="t"/>
              </v:shape>
            </v:group>
            <v:group style="position:absolute;left:9544;top:4150;width:987;height:2" coordorigin="9544,4150" coordsize="987,2">
              <v:shape style="position:absolute;left:9544;top:4150;width:987;height:2" coordorigin="9544,4150" coordsize="987,0" path="m9544,4150l10530,4150e" filled="false" stroked="true" strokeweight="2.260pt" strokecolor="#000000">
                <v:path arrowok="t"/>
              </v:shape>
            </v:group>
            <v:group style="position:absolute;left:9544;top:4128;width:987;height:44" coordorigin="9544,4128" coordsize="987,44">
              <v:shape style="position:absolute;left:9544;top:4128;width:987;height:44" coordorigin="9544,4128" coordsize="987,44" path="m9544,4171l10530,4171,9544,4128,9544,4171xe" filled="false" stroked="true" strokeweight="0pt" strokecolor="#000000">
                <v:path arrowok="t"/>
              </v:shape>
            </v:group>
            <v:group style="position:absolute;left:9544;top:4128;width:987;height:44" coordorigin="9544,4128" coordsize="987,44">
              <v:shape style="position:absolute;left:9544;top:4128;width:987;height:44" coordorigin="9544,4128" coordsize="987,44" path="m10530,4171l9544,4128,10530,4128,10530,4171xe" filled="false" stroked="true" strokeweight="0pt" strokecolor="#000000">
                <v:path arrowok="t"/>
              </v:shape>
            </v:group>
            <v:group style="position:absolute;left:11070;top:4944;width:92;height:17" coordorigin="11070,4944" coordsize="92,17">
              <v:shape style="position:absolute;left:11070;top:4944;width:92;height:17" coordorigin="11070,4944" coordsize="92,17" path="m11070,4944l11070,4961,11162,4961,11070,4944xe" filled="true" fillcolor="#000000" stroked="false">
                <v:path arrowok="t"/>
                <v:fill type="solid"/>
              </v:shape>
              <v:shape style="position:absolute;left:11070;top:4944;width:92;height:17" coordorigin="11070,4944" coordsize="92,17" path="m11162,4944l11070,4944,11162,4961,11162,4944xe" filled="true" fillcolor="#000000" stroked="false">
                <v:path arrowok="t"/>
                <v:fill type="solid"/>
              </v:shape>
            </v:group>
            <v:group style="position:absolute;left:11070;top:4944;width:92;height:17" coordorigin="11070,4944" coordsize="92,17">
              <v:shape style="position:absolute;left:11070;top:4944;width:92;height:17" coordorigin="11070,4944" coordsize="92,17" path="m11070,4961l11162,4961,11070,4944,11070,4961xe" filled="false" stroked="true" strokeweight="0pt" strokecolor="#000000">
                <v:path arrowok="t"/>
              </v:shape>
            </v:group>
            <v:group style="position:absolute;left:11070;top:4944;width:92;height:17" coordorigin="11070,4944" coordsize="92,17">
              <v:shape style="position:absolute;left:11070;top:4944;width:92;height:17" coordorigin="11070,4944" coordsize="92,17" path="m11162,4961l11070,4944,11162,4944,11162,4961xe" filled="false" stroked="true" strokeweight="0pt" strokecolor="#000000">
                <v:path arrowok="t"/>
              </v:shape>
            </v:group>
            <v:group style="position:absolute;left:11070;top:4961;width:92;height:27" coordorigin="11070,4961" coordsize="92,27">
              <v:shape style="position:absolute;left:11070;top:4961;width:92;height:27" coordorigin="11070,4961" coordsize="92,27" path="m11070,4961l11070,4987,11162,4987,11070,4961xe" filled="true" fillcolor="#000000" stroked="false">
                <v:path arrowok="t"/>
                <v:fill type="solid"/>
              </v:shape>
              <v:shape style="position:absolute;left:11070;top:4961;width:92;height:27" coordorigin="11070,4961" coordsize="92,27" path="m11162,4961l11070,4961,11162,4987,11162,4961xe" filled="true" fillcolor="#000000" stroked="false">
                <v:path arrowok="t"/>
                <v:fill type="solid"/>
              </v:shape>
            </v:group>
            <v:group style="position:absolute;left:11070;top:4961;width:92;height:27" coordorigin="11070,4961" coordsize="92,27">
              <v:shape style="position:absolute;left:11070;top:4961;width:92;height:27" coordorigin="11070,4961" coordsize="92,27" path="m11070,4987l11162,4987,11070,4961,11070,4987xe" filled="false" stroked="true" strokeweight="0pt" strokecolor="#000000">
                <v:path arrowok="t"/>
              </v:shape>
            </v:group>
            <v:group style="position:absolute;left:11070;top:4961;width:92;height:27" coordorigin="11070,4961" coordsize="92,27">
              <v:shape style="position:absolute;left:11070;top:4961;width:92;height:27" coordorigin="11070,4961" coordsize="92,27" path="m11162,4987l11070,4961,11162,4961,11162,4987xe" filled="false" stroked="true" strokeweight="0pt" strokecolor="#000000">
                <v:path arrowok="t"/>
              </v:shape>
            </v:group>
            <v:group style="position:absolute;left:11145;top:4987;width:2;height:699" coordorigin="11145,4987" coordsize="2,699">
              <v:shape style="position:absolute;left:11145;top:4987;width:2;height:699" coordorigin="11145,4987" coordsize="0,699" path="m11145,4987l11145,5686e" filled="false" stroked="true" strokeweight="1.78pt" strokecolor="#000000">
                <v:path arrowok="t"/>
              </v:shape>
            </v:group>
            <v:group style="position:absolute;left:11128;top:4987;width:34;height:699" coordorigin="11128,4987" coordsize="34,699">
              <v:shape style="position:absolute;left:11128;top:4987;width:34;height:699" coordorigin="11128,4987" coordsize="34,699" path="m11128,5686l11162,5686,11128,4987,11128,5686xe" filled="false" stroked="true" strokeweight="0pt" strokecolor="#000000">
                <v:path arrowok="t"/>
              </v:shape>
            </v:group>
            <v:group style="position:absolute;left:11128;top:4987;width:34;height:699" coordorigin="11128,4987" coordsize="34,699">
              <v:shape style="position:absolute;left:11128;top:4987;width:34;height:699" coordorigin="11128,4987" coordsize="34,699" path="m11162,5686l11128,4987,11162,4987,11162,5686xe" filled="false" stroked="true" strokeweight="0pt" strokecolor="#000000">
                <v:path arrowok="t"/>
              </v:shape>
            </v:group>
            <v:group style="position:absolute;left:10602;top:5706;width:560;height:2" coordorigin="10602,5706" coordsize="560,2">
              <v:shape style="position:absolute;left:10602;top:5706;width:560;height:2" coordorigin="10602,5706" coordsize="560,0" path="m10602,5706l11162,5706e" filled="false" stroked="true" strokeweight="2.14pt" strokecolor="#000000">
                <v:path arrowok="t"/>
              </v:shape>
            </v:group>
            <v:group style="position:absolute;left:10602;top:5686;width:560;height:41" coordorigin="10602,5686" coordsize="560,41">
              <v:shape style="position:absolute;left:10602;top:5686;width:560;height:41" coordorigin="10602,5686" coordsize="560,41" path="m10602,5726l11162,5726,10602,5686,10602,5726xe" filled="false" stroked="true" strokeweight="0pt" strokecolor="#000000">
                <v:path arrowok="t"/>
              </v:shape>
            </v:group>
            <v:group style="position:absolute;left:10602;top:5686;width:560;height:41" coordorigin="10602,5686" coordsize="560,41">
              <v:shape style="position:absolute;left:10602;top:5686;width:560;height:41" coordorigin="10602,5686" coordsize="560,41" path="m11162,5726l10602,5686,11162,5686,11162,5726xe" filled="false" stroked="true" strokeweight="0pt" strokecolor="#000000">
                <v:path arrowok="t"/>
              </v:shape>
            </v:group>
            <v:group style="position:absolute;left:10638;top:5729;width:524;height:2" coordorigin="10638,5729" coordsize="524,2">
              <v:shape style="position:absolute;left:10638;top:5729;width:524;height:2" coordorigin="10638,5729" coordsize="524,0" path="m10638,5729l11162,5729e" filled="false" stroked="true" strokeweight=".34pt" strokecolor="#000000">
                <v:path arrowok="t"/>
              </v:shape>
            </v:group>
            <v:group style="position:absolute;left:10754;top:5726;width:408;height:5" coordorigin="10754,5726" coordsize="408,5">
              <v:shape style="position:absolute;left:10754;top:5726;width:408;height:5" coordorigin="10754,5726" coordsize="408,5" path="m10754,5731l11162,5731,10754,5726,10754,5731xe" filled="false" stroked="true" strokeweight="0pt" strokecolor="#000000">
                <v:path arrowok="t"/>
              </v:shape>
            </v:group>
            <v:group style="position:absolute;left:10754;top:5726;width:408;height:5" coordorigin="10754,5726" coordsize="408,5">
              <v:shape style="position:absolute;left:10754;top:5726;width:408;height:5" coordorigin="10754,5726" coordsize="408,5" path="m11162,5731l10754,5726,11162,5726,11162,5731xe" filled="false" stroked="true" strokeweight="0pt" strokecolor="#000000">
                <v:path arrowok="t"/>
              </v:shape>
            </v:group>
            <v:group style="position:absolute;left:10638;top:5726;width:116;height:5" coordorigin="10638,5726" coordsize="116,5">
              <v:shape style="position:absolute;left:10638;top:5726;width:116;height:5" coordorigin="10638,5726" coordsize="116,5" path="m10638,5731l10754,5731,10638,5726,10638,5731xe" filled="false" stroked="true" strokeweight="0pt" strokecolor="#000000">
                <v:path arrowok="t"/>
              </v:shape>
            </v:group>
            <v:group style="position:absolute;left:10638;top:5726;width:116;height:5" coordorigin="10638,5726" coordsize="116,5">
              <v:shape style="position:absolute;left:10638;top:5726;width:116;height:5" coordorigin="10638,5726" coordsize="116,5" path="m10754,5731l10638,5726,10754,5726,10754,5731xe" filled="false" stroked="true" strokeweight="0pt" strokecolor="#000000">
                <v:path arrowok="t"/>
              </v:shape>
            </v:group>
            <v:group style="position:absolute;left:10602;top:5726;width:36;height:5" coordorigin="10602,5726" coordsize="36,5">
              <v:shape style="position:absolute;left:10602;top:5726;width:36;height:5" coordorigin="10602,5726" coordsize="36,5" path="m10602,5726l10602,5731,10638,5731,10602,5726xe" filled="true" fillcolor="#000000" stroked="false">
                <v:path arrowok="t"/>
                <v:fill type="solid"/>
              </v:shape>
              <v:shape style="position:absolute;left:10602;top:5726;width:36;height:5" coordorigin="10602,5726" coordsize="36,5" path="m10638,5726l10602,5726,10638,5731,10638,5726xe" filled="true" fillcolor="#000000" stroked="false">
                <v:path arrowok="t"/>
                <v:fill type="solid"/>
              </v:shape>
            </v:group>
            <v:group style="position:absolute;left:10602;top:5726;width:36;height:5" coordorigin="10602,5726" coordsize="36,5">
              <v:shape style="position:absolute;left:10602;top:5726;width:36;height:5" coordorigin="10602,5726" coordsize="36,5" path="m10602,5731l10638,5731,10602,5726,10602,5731xe" filled="false" stroked="true" strokeweight="0pt" strokecolor="#000000">
                <v:path arrowok="t"/>
              </v:shape>
            </v:group>
            <v:group style="position:absolute;left:10602;top:5726;width:36;height:5" coordorigin="10602,5726" coordsize="36,5">
              <v:shape style="position:absolute;left:10602;top:5726;width:36;height:5" coordorigin="10602,5726" coordsize="36,5" path="m10638,5731l10602,5726,10638,5726,10638,5731xe" filled="false" stroked="true" strokeweight="0pt" strokecolor="#000000">
                <v:path arrowok="t"/>
              </v:shape>
            </v:group>
            <v:group style="position:absolute;left:10602;top:4944;width:87;height:44" coordorigin="10602,4944" coordsize="87,44">
              <v:shape style="position:absolute;left:10602;top:4944;width:87;height:44" coordorigin="10602,4944" coordsize="87,44" path="m10602,4944l10602,4987,10689,4987,10602,4944xe" filled="true" fillcolor="#000000" stroked="false">
                <v:path arrowok="t"/>
                <v:fill type="solid"/>
              </v:shape>
              <v:shape style="position:absolute;left:10602;top:4944;width:87;height:44" coordorigin="10602,4944" coordsize="87,44" path="m10689,4944l10602,4944,10689,4987,10689,4944xe" filled="true" fillcolor="#000000" stroked="false">
                <v:path arrowok="t"/>
                <v:fill type="solid"/>
              </v:shape>
            </v:group>
            <v:group style="position:absolute;left:10602;top:4944;width:87;height:44" coordorigin="10602,4944" coordsize="87,44">
              <v:shape style="position:absolute;left:10602;top:4944;width:87;height:44" coordorigin="10602,4944" coordsize="87,44" path="m10602,4987l10689,4987,10602,4944,10602,4987xe" filled="false" stroked="true" strokeweight="0pt" strokecolor="#000000">
                <v:path arrowok="t"/>
              </v:shape>
            </v:group>
            <v:group style="position:absolute;left:10602;top:4944;width:87;height:44" coordorigin="10602,4944" coordsize="87,44">
              <v:shape style="position:absolute;left:10602;top:4944;width:87;height:44" coordorigin="10602,4944" coordsize="87,44" path="m10689,4987l10602,4944,10689,4944,10689,4987xe" filled="false" stroked="true" strokeweight="0pt" strokecolor="#000000">
                <v:path arrowok="t"/>
              </v:shape>
            </v:group>
            <v:group style="position:absolute;left:6818;top:2558;width:761;height:68" coordorigin="6818,2558" coordsize="761,68">
              <v:shape style="position:absolute;left:6818;top:2558;width:761;height:68" coordorigin="6818,2558" coordsize="761,68" path="m6818,2558l6818,2626,7578,2626,6818,2558xe" filled="true" fillcolor="#000000" stroked="false">
                <v:path arrowok="t"/>
                <v:fill type="solid"/>
              </v:shape>
              <v:shape style="position:absolute;left:6818;top:2558;width:761;height:68" coordorigin="6818,2558" coordsize="761,68" path="m7578,2558l6818,2558,7578,2626,7578,2558xe" filled="true" fillcolor="#000000" stroked="false">
                <v:path arrowok="t"/>
                <v:fill type="solid"/>
              </v:shape>
            </v:group>
            <v:group style="position:absolute;left:6818;top:2558;width:761;height:68" coordorigin="6818,2558" coordsize="761,68">
              <v:shape style="position:absolute;left:6818;top:2558;width:761;height:68" coordorigin="6818,2558" coordsize="761,68" path="m6818,2626l7578,2626,6818,2558,6818,2626xe" filled="false" stroked="true" strokeweight="0pt" strokecolor="#000000">
                <v:path arrowok="t"/>
              </v:shape>
            </v:group>
            <v:group style="position:absolute;left:6818;top:2558;width:761;height:68" coordorigin="6818,2558" coordsize="761,68">
              <v:shape style="position:absolute;left:6818;top:2558;width:761;height:68" coordorigin="6818,2558" coordsize="761,68" path="m7578,2626l6818,2558,7578,2558,7578,2626xe" filled="false" stroked="true" strokeweight="0pt" strokecolor="#000000">
                <v:path arrowok="t"/>
              </v:shape>
            </v:group>
            <v:group style="position:absolute;left:10602;top:2558;width:180;height:68" coordorigin="10602,2558" coordsize="180,68">
              <v:shape style="position:absolute;left:10602;top:2558;width:180;height:68" coordorigin="10602,2558" coordsize="180,68" path="m10602,2558l10602,2626,10782,2626,10602,2558xe" filled="true" fillcolor="#000000" stroked="false">
                <v:path arrowok="t"/>
                <v:fill type="solid"/>
              </v:shape>
              <v:shape style="position:absolute;left:10602;top:2558;width:180;height:68" coordorigin="10602,2558" coordsize="180,68" path="m10782,2558l10602,2558,10782,2626,10782,2558xe" filled="true" fillcolor="#000000" stroked="false">
                <v:path arrowok="t"/>
                <v:fill type="solid"/>
              </v:shape>
            </v:group>
            <v:group style="position:absolute;left:10602;top:2558;width:180;height:68" coordorigin="10602,2558" coordsize="180,68">
              <v:shape style="position:absolute;left:10602;top:2558;width:180;height:68" coordorigin="10602,2558" coordsize="180,68" path="m10602,2626l10782,2626,10602,2558,10602,2626xe" filled="false" stroked="true" strokeweight="0pt" strokecolor="#000000">
                <v:path arrowok="t"/>
              </v:shape>
            </v:group>
            <v:group style="position:absolute;left:10602;top:2558;width:180;height:68" coordorigin="10602,2558" coordsize="180,68">
              <v:shape style="position:absolute;left:10602;top:2558;width:180;height:68" coordorigin="10602,2558" coordsize="180,68" path="m10782,2626l10602,2558,10782,2558,10782,2626xe" filled="false" stroked="true" strokeweight="0pt" strokecolor="#000000">
                <v:path arrowok="t"/>
              </v:shape>
            </v:group>
            <v:group style="position:absolute;left:6818;top:5664;width:766;height:68" coordorigin="6818,5664" coordsize="766,68">
              <v:shape style="position:absolute;left:6818;top:5664;width:766;height:68" coordorigin="6818,5664" coordsize="766,68" path="m6818,5664l6818,5731,7583,5731,6818,5664xe" filled="true" fillcolor="#000000" stroked="false">
                <v:path arrowok="t"/>
                <v:fill type="solid"/>
              </v:shape>
              <v:shape style="position:absolute;left:6818;top:5664;width:766;height:68" coordorigin="6818,5664" coordsize="766,68" path="m7583,5664l6818,5664,7583,5731,7583,5664xe" filled="true" fillcolor="#000000" stroked="false">
                <v:path arrowok="t"/>
                <v:fill type="solid"/>
              </v:shape>
            </v:group>
            <v:group style="position:absolute;left:6818;top:5664;width:766;height:68" coordorigin="6818,5664" coordsize="766,68">
              <v:shape style="position:absolute;left:6818;top:5664;width:766;height:68" coordorigin="6818,5664" coordsize="766,68" path="m6818,5731l7583,5731,6818,5664,6818,5731xe" filled="false" stroked="true" strokeweight="0pt" strokecolor="#000000">
                <v:path arrowok="t"/>
              </v:shape>
            </v:group>
            <v:group style="position:absolute;left:6818;top:5664;width:766;height:68" coordorigin="6818,5664" coordsize="766,68">
              <v:shape style="position:absolute;left:6818;top:5664;width:766;height:68" coordorigin="6818,5664" coordsize="766,68" path="m7583,5731l6818,5664,7583,5664,7583,5731xe" filled="false" stroked="true" strokeweight="0pt" strokecolor="#000000">
                <v:path arrowok="t"/>
              </v:shape>
            </v:group>
            <v:group style="position:absolute;left:9099;top:2626;width:2;height:1503" coordorigin="9099,2626" coordsize="2,1503">
              <v:shape style="position:absolute;left:9099;top:2626;width:2;height:1503" coordorigin="9099,2626" coordsize="0,1503" path="m9099,2626l9099,4128e" filled="false" stroked="true" strokeweight="1.66pt" strokecolor="#000000">
                <v:path arrowok="t"/>
              </v:shape>
            </v:group>
            <v:group style="position:absolute;left:9083;top:2626;width:32;height:1503" coordorigin="9083,2626" coordsize="32,1503">
              <v:shape style="position:absolute;left:9083;top:2626;width:32;height:1503" coordorigin="9083,2626" coordsize="32,1503" path="m9083,4128l9114,4128,9083,2626,9083,4128xe" filled="false" stroked="true" strokeweight="0pt" strokecolor="#000000">
                <v:path arrowok="t"/>
              </v:shape>
            </v:group>
            <v:group style="position:absolute;left:9083;top:2626;width:32;height:1503" coordorigin="9083,2626" coordsize="32,1503">
              <v:shape style="position:absolute;left:9083;top:2626;width:32;height:1503" coordorigin="9083,2626" coordsize="32,1503" path="m9114,4128l9083,2626,9114,2626,9114,4128xe" filled="false" stroked="true" strokeweight="0pt" strokecolor="#000000">
                <v:path arrowok="t"/>
              </v:shape>
            </v:group>
            <v:group style="position:absolute;left:9083;top:4128;width:80;height:44" coordorigin="9083,4128" coordsize="80,44">
              <v:shape style="position:absolute;left:9083;top:4128;width:80;height:44" coordorigin="9083,4128" coordsize="80,44" path="m9083,4128l9083,4171,9162,4171,9083,4128xe" filled="true" fillcolor="#000000" stroked="false">
                <v:path arrowok="t"/>
                <v:fill type="solid"/>
              </v:shape>
              <v:shape style="position:absolute;left:9083;top:4128;width:80;height:44" coordorigin="9083,4128" coordsize="80,44" path="m9162,4128l9083,4128,9162,4171,9162,4128xe" filled="true" fillcolor="#000000" stroked="false">
                <v:path arrowok="t"/>
                <v:fill type="solid"/>
              </v:shape>
            </v:group>
            <v:group style="position:absolute;left:9083;top:4128;width:80;height:44" coordorigin="9083,4128" coordsize="80,44">
              <v:shape style="position:absolute;left:9083;top:4128;width:80;height:44" coordorigin="9083,4128" coordsize="80,44" path="m9083,4171l9162,4171,9083,4128,9083,4171xe" filled="false" stroked="true" strokeweight="0pt" strokecolor="#000000">
                <v:path arrowok="t"/>
              </v:shape>
            </v:group>
            <v:group style="position:absolute;left:9083;top:4128;width:80;height:44" coordorigin="9083,4128" coordsize="80,44">
              <v:shape style="position:absolute;left:9083;top:4128;width:80;height:44" coordorigin="9083,4128" coordsize="80,44" path="m9162,4171l9083,4128,9162,4128,9162,4171xe" filled="false" stroked="true" strokeweight="0pt" strokecolor="#000000">
                <v:path arrowok="t"/>
              </v:shape>
            </v:group>
            <v:group style="position:absolute;left:10530;top:3607;width:68;height:603" coordorigin="10530,3607" coordsize="68,603">
              <v:shape style="position:absolute;left:10530;top:3607;width:68;height:603" coordorigin="10530,3607" coordsize="68,603" path="m10530,3607l10530,4210,10598,4210,10530,3607xe" filled="true" fillcolor="#000000" stroked="false">
                <v:path arrowok="t"/>
                <v:fill type="solid"/>
              </v:shape>
              <v:shape style="position:absolute;left:10530;top:3607;width:68;height:603" coordorigin="10530,3607" coordsize="68,603" path="m10598,3607l10530,3607,10598,4210,10598,3607xe" filled="true" fillcolor="#000000" stroked="false">
                <v:path arrowok="t"/>
                <v:fill type="solid"/>
              </v:shape>
            </v:group>
            <v:group style="position:absolute;left:10530;top:3607;width:68;height:603" coordorigin="10530,3607" coordsize="68,603">
              <v:shape style="position:absolute;left:10530;top:3607;width:68;height:603" coordorigin="10530,3607" coordsize="68,603" path="m10530,4210l10598,4210,10530,3607,10530,4210xe" filled="false" stroked="true" strokeweight="0pt" strokecolor="#000000">
                <v:path arrowok="t"/>
              </v:shape>
            </v:group>
            <v:group style="position:absolute;left:10530;top:3607;width:68;height:603" coordorigin="10530,3607" coordsize="68,603">
              <v:shape style="position:absolute;left:10530;top:3607;width:68;height:603" coordorigin="10530,3607" coordsize="68,603" path="m10598,4210l10530,3607,10598,3607,10598,4210xe" filled="false" stroked="true" strokeweight="0pt" strokecolor="#000000">
                <v:path arrowok="t"/>
              </v:shape>
            </v:group>
            <v:group style="position:absolute;left:7583;top:4680;width:70;height:984" coordorigin="7583,4680" coordsize="70,984">
              <v:shape style="position:absolute;left:7583;top:4680;width:70;height:984" coordorigin="7583,4680" coordsize="70,984" path="m7583,4680l7583,5664,7653,5664,7583,4680xe" filled="true" fillcolor="#000000" stroked="false">
                <v:path arrowok="t"/>
                <v:fill type="solid"/>
              </v:shape>
              <v:shape style="position:absolute;left:7583;top:4680;width:70;height:984" coordorigin="7583,4680" coordsize="70,984" path="m7653,4680l7583,4680,7653,5664,7653,4680xe" filled="true" fillcolor="#000000" stroked="false">
                <v:path arrowok="t"/>
                <v:fill type="solid"/>
              </v:shape>
            </v:group>
            <v:group style="position:absolute;left:7583;top:4680;width:70;height:984" coordorigin="7583,4680" coordsize="70,984">
              <v:shape style="position:absolute;left:7583;top:4680;width:70;height:984" coordorigin="7583,4680" coordsize="70,984" path="m7583,5664l7653,5664,7583,4680,7583,5664xe" filled="false" stroked="true" strokeweight="0pt" strokecolor="#000000">
                <v:path arrowok="t"/>
              </v:shape>
            </v:group>
            <v:group style="position:absolute;left:7583;top:4680;width:70;height:984" coordorigin="7583,4680" coordsize="70,984">
              <v:shape style="position:absolute;left:7583;top:4680;width:70;height:984" coordorigin="7583,4680" coordsize="70,984" path="m7653,5664l7583,4680,7653,4680,7653,5664xe" filled="false" stroked="true" strokeweight="0pt" strokecolor="#000000">
                <v:path arrowok="t"/>
              </v:shape>
            </v:group>
            <v:group style="position:absolute;left:7583;top:3406;width:68;height:68" coordorigin="7583,3406" coordsize="68,68">
              <v:shape style="position:absolute;left:7583;top:3406;width:68;height:68" coordorigin="7583,3406" coordsize="68,68" path="m7583,3406l7583,3473,7650,3473,7583,3406xe" filled="true" fillcolor="#000000" stroked="false">
                <v:path arrowok="t"/>
                <v:fill type="solid"/>
              </v:shape>
              <v:shape style="position:absolute;left:7583;top:3406;width:68;height:68" coordorigin="7583,3406" coordsize="68,68" path="m7650,3406l7583,3406,7650,3473,7650,3406xe" filled="true" fillcolor="#000000" stroked="false">
                <v:path arrowok="t"/>
                <v:fill type="solid"/>
              </v:shape>
            </v:group>
            <v:group style="position:absolute;left:7583;top:3406;width:68;height:68" coordorigin="7583,3406" coordsize="68,68">
              <v:shape style="position:absolute;left:7583;top:3406;width:68;height:68" coordorigin="7583,3406" coordsize="68,68" path="m7583,3473l7650,3473,7583,3406,7583,3473xe" filled="false" stroked="true" strokeweight="0pt" strokecolor="#000000">
                <v:path arrowok="t"/>
              </v:shape>
            </v:group>
            <v:group style="position:absolute;left:7583;top:3406;width:68;height:68" coordorigin="7583,3406" coordsize="68,68">
              <v:shape style="position:absolute;left:7583;top:3406;width:68;height:68" coordorigin="7583,3406" coordsize="68,68" path="m7650,3473l7583,3406,7650,3406,7650,3473xe" filled="false" stroked="true" strokeweight="0pt" strokecolor="#000000">
                <v:path arrowok="t"/>
              </v:shape>
            </v:group>
            <v:group style="position:absolute;left:7583;top:4188;width:70;height:63" coordorigin="7583,4188" coordsize="70,63">
              <v:shape style="position:absolute;left:7583;top:4188;width:70;height:63" coordorigin="7583,4188" coordsize="70,63" path="m7583,4188l7583,4250,7653,4250,7583,4188xe" filled="true" fillcolor="#000000" stroked="false">
                <v:path arrowok="t"/>
                <v:fill type="solid"/>
              </v:shape>
              <v:shape style="position:absolute;left:7583;top:4188;width:70;height:63" coordorigin="7583,4188" coordsize="70,63" path="m7653,4188l7583,4188,7653,4250,7653,4188xe" filled="true" fillcolor="#000000" stroked="false">
                <v:path arrowok="t"/>
                <v:fill type="solid"/>
              </v:shape>
            </v:group>
            <v:group style="position:absolute;left:7583;top:4188;width:70;height:63" coordorigin="7583,4188" coordsize="70,63">
              <v:shape style="position:absolute;left:7583;top:4188;width:70;height:63" coordorigin="7583,4188" coordsize="70,63" path="m7583,4250l7653,4250,7583,4188,7583,4250xe" filled="false" stroked="true" strokeweight="0pt" strokecolor="#000000">
                <v:path arrowok="t"/>
              </v:shape>
            </v:group>
            <v:group style="position:absolute;left:7583;top:4188;width:70;height:63" coordorigin="7583,4188" coordsize="70,63">
              <v:shape style="position:absolute;left:7583;top:4188;width:70;height:63" coordorigin="7583,4188" coordsize="70,63" path="m7653,4250l7583,4188,7653,4188,7653,4250xe" filled="false" stroked="true" strokeweight="0pt" strokecolor="#000000">
                <v:path arrowok="t"/>
              </v:shape>
            </v:group>
            <v:group style="position:absolute;left:7677;top:8626;width:1781;height:2" coordorigin="7677,8626" coordsize="1781,2">
              <v:shape style="position:absolute;left:7677;top:8626;width:1781;height:2" coordorigin="7677,8626" coordsize="1781,0" path="m7677,8626l9458,8626e" filled="false" stroked="true" strokeweight=".34pt" strokecolor="#aabf6a">
                <v:path arrowok="t"/>
              </v:shape>
            </v:group>
            <v:group style="position:absolute;left:7677;top:8623;width:1781;height:5" coordorigin="7677,8623" coordsize="1781,5">
              <v:shape style="position:absolute;left:7677;top:8623;width:1781;height:5" coordorigin="7677,8623" coordsize="1781,5" path="m7677,8623l7677,8628,9458,8628,7677,8623xe" filled="false" stroked="true" strokeweight="0pt" strokecolor="#aabf6a">
                <v:path arrowok="t"/>
              </v:shape>
            </v:group>
            <v:group style="position:absolute;left:9458;top:8042;width:1042;height:586" coordorigin="9458,8042" coordsize="1042,586">
              <v:shape style="position:absolute;left:9458;top:8042;width:1042;height:586" coordorigin="9458,8042" coordsize="1042,586" path="m9458,8042l9458,8628,10499,8628,9458,8042xe" filled="true" fillcolor="#aabf6a" stroked="false">
                <v:path arrowok="t"/>
                <v:fill type="solid"/>
              </v:shape>
              <v:shape style="position:absolute;left:9458;top:8042;width:1042;height:586" coordorigin="9458,8042" coordsize="1042,586" path="m10499,8042l9458,8042,10499,8628,10499,8042xe" filled="true" fillcolor="#aabf6a" stroked="false">
                <v:path arrowok="t"/>
                <v:fill type="solid"/>
              </v:shape>
            </v:group>
            <v:group style="position:absolute;left:9458;top:8042;width:1042;height:586" coordorigin="9458,8042" coordsize="1042,586">
              <v:shape style="position:absolute;left:9458;top:8042;width:1042;height:586" coordorigin="9458,8042" coordsize="1042,586" path="m9458,8628l10499,8628,9458,8042,9458,8628xe" filled="false" stroked="true" strokeweight="0pt" strokecolor="#aabf6a">
                <v:path arrowok="t"/>
              </v:shape>
            </v:group>
            <v:group style="position:absolute;left:9458;top:8042;width:1042;height:586" coordorigin="9458,8042" coordsize="1042,586">
              <v:shape style="position:absolute;left:9458;top:8042;width:1042;height:586" coordorigin="9458,8042" coordsize="1042,586" path="m10499,8628l9458,8042,10499,8042,10499,8628xe" filled="false" stroked="true" strokeweight="0pt" strokecolor="#aabf6a">
                <v:path arrowok="t"/>
              </v:shape>
            </v:group>
            <v:group style="position:absolute;left:7677;top:8628;width:2823;height:898" coordorigin="7677,8628" coordsize="2823,898">
              <v:shape style="position:absolute;left:7677;top:8628;width:2823;height:898" coordorigin="7677,8628" coordsize="2823,898" path="m7677,8628l7677,9526,10499,9526,7677,8628xe" filled="true" fillcolor="#aabf6a" stroked="false">
                <v:path arrowok="t"/>
                <v:fill type="solid"/>
              </v:shape>
              <v:shape style="position:absolute;left:7677;top:8628;width:2823;height:898" coordorigin="7677,8628" coordsize="2823,898" path="m10499,8628l7677,8628,10499,9526,10499,8628xe" filled="true" fillcolor="#aabf6a" stroked="false">
                <v:path arrowok="t"/>
                <v:fill type="solid"/>
              </v:shape>
            </v:group>
            <v:group style="position:absolute;left:7677;top:8628;width:2823;height:898" coordorigin="7677,8628" coordsize="2823,898">
              <v:shape style="position:absolute;left:7677;top:8628;width:2823;height:898" coordorigin="7677,8628" coordsize="2823,898" path="m7677,9526l10499,9526,7677,8628,7677,9526xe" filled="false" stroked="true" strokeweight="0pt" strokecolor="#aabf6a">
                <v:path arrowok="t"/>
              </v:shape>
            </v:group>
            <v:group style="position:absolute;left:7677;top:8628;width:2823;height:898" coordorigin="7677,8628" coordsize="2823,898">
              <v:shape style="position:absolute;left:7677;top:8628;width:2823;height:898" coordorigin="7677,8628" coordsize="2823,898" path="m10499,9526l7677,8628,10499,8628,10499,9526xe" filled="false" stroked="true" strokeweight="0pt" strokecolor="#aabf6a">
                <v:path arrowok="t"/>
              </v:shape>
            </v:group>
            <v:group style="position:absolute;left:9112;top:7596;width:1388;height:444" coordorigin="9112,7596" coordsize="1388,444">
              <v:shape style="position:absolute;left:9112;top:7596;width:1388;height:444" coordorigin="9112,7596" coordsize="1388,444" path="m9112,7596l9112,8040,10499,8040,9112,7596xe" filled="true" fillcolor="#cccccc" stroked="false">
                <v:path arrowok="t"/>
                <v:fill type="solid"/>
              </v:shape>
              <v:shape style="position:absolute;left:9112;top:7596;width:1388;height:444" coordorigin="9112,7596" coordsize="1388,444" path="m10499,7596l9112,7596,10499,8040,10499,7596xe" filled="true" fillcolor="#cccccc" stroked="false">
                <v:path arrowok="t"/>
                <v:fill type="solid"/>
              </v:shape>
            </v:group>
            <v:group style="position:absolute;left:9112;top:7596;width:1388;height:444" coordorigin="9112,7596" coordsize="1388,444">
              <v:shape style="position:absolute;left:9112;top:7596;width:1388;height:444" coordorigin="9112,7596" coordsize="1388,444" path="m9112,8040l10499,8040,9112,7596,9112,8040xe" filled="false" stroked="true" strokeweight="0pt" strokecolor="#cccccc">
                <v:path arrowok="t"/>
              </v:shape>
            </v:group>
            <v:group style="position:absolute;left:9112;top:7596;width:1388;height:444" coordorigin="9112,7596" coordsize="1388,444">
              <v:shape style="position:absolute;left:9112;top:7596;width:1388;height:444" coordorigin="9112,7596" coordsize="1388,444" path="m10499,8040l9112,7596,10499,7596,10499,8040xe" filled="false" stroked="true" strokeweight="0pt" strokecolor="#cccccc">
                <v:path arrowok="t"/>
              </v:shape>
            </v:group>
            <v:group style="position:absolute;left:9074;top:6538;width:2;height:1532" coordorigin="9074,6538" coordsize="2,1532">
              <v:shape style="position:absolute;left:9074;top:6538;width:2;height:1532" coordorigin="9074,6538" coordsize="0,1532" path="m9074,6538l9074,8069e" filled="false" stroked="true" strokeweight=".12pt" strokecolor="#000000">
                <v:path arrowok="t"/>
              </v:shape>
            </v:group>
            <v:group style="position:absolute;left:9074;top:8628;width:384;height:2" coordorigin="9074,8628" coordsize="384,2">
              <v:shape style="position:absolute;left:9074;top:8628;width:384;height:2" coordorigin="9074,8628" coordsize="384,0" path="m9074,8628l9458,8628e" filled="false" stroked="true" strokeweight=".12pt" strokecolor="#000000">
                <v:path arrowok="t"/>
              </v:shape>
            </v:group>
            <v:group style="position:absolute;left:6815;top:6394;width:3972;height:2" coordorigin="6815,6394" coordsize="3972,2">
              <v:shape style="position:absolute;left:6815;top:6394;width:3972;height:2" coordorigin="6815,6394" coordsize="3972,0" path="m6815,6394l8939,6394,10787,6394e" filled="false" stroked="true" strokeweight=".12pt" strokecolor="#000000">
                <v:path arrowok="t"/>
              </v:shape>
            </v:group>
            <v:group style="position:absolute;left:7670;top:6542;width:1412;height:2" coordorigin="7670,6542" coordsize="1412,2">
              <v:shape style="position:absolute;left:7670;top:6542;width:1412;height:2" coordorigin="7670,6542" coordsize="1412,0" path="m7670,6542l9081,6542e" filled="false" stroked="true" strokeweight=".12pt" strokecolor="#000000">
                <v:path arrowok="t"/>
              </v:shape>
            </v:group>
            <v:group style="position:absolute;left:10638;top:6526;width:142;height:2" coordorigin="10638,6526" coordsize="142,2">
              <v:shape style="position:absolute;left:10638;top:6526;width:142;height:2" coordorigin="10638,6526" coordsize="142,0" path="m10638,6526l10780,6526e" filled="false" stroked="true" strokeweight=".12pt" strokecolor="#000000">
                <v:path arrowok="t"/>
              </v:shape>
            </v:group>
            <v:group style="position:absolute;left:10499;top:7596;width:2;height:1930" coordorigin="10499,7596" coordsize="2,1930">
              <v:shape style="position:absolute;left:10499;top:7596;width:2;height:1930" coordorigin="10499,7596" coordsize="0,1930" path="m10499,7596l10499,9526e" filled="false" stroked="true" strokeweight=".12pt" strokecolor="#000000">
                <v:path arrowok="t"/>
              </v:shape>
            </v:group>
            <v:group style="position:absolute;left:7670;top:6538;width:1412;height:44" coordorigin="7670,6538" coordsize="1412,44">
              <v:shape style="position:absolute;left:7670;top:6538;width:1412;height:44" coordorigin="7670,6538" coordsize="1412,44" path="m7670,6581l7670,6538,9081,6538e" filled="false" stroked="true" strokeweight=".12pt" strokecolor="#000000">
                <v:path arrowok="t"/>
              </v:shape>
            </v:group>
            <v:group style="position:absolute;left:7648;top:6516;width:3132;height:2" coordorigin="7648,6516" coordsize="3132,2">
              <v:shape style="position:absolute;left:7648;top:6516;width:3132;height:2" coordorigin="7648,6516" coordsize="3132,0" path="m7648,6516l10780,6516e" filled="false" stroked="true" strokeweight=".12pt" strokecolor="#000000">
                <v:path arrowok="t"/>
              </v:shape>
            </v:group>
            <v:group style="position:absolute;left:10506;top:7596;width:2;height:560" coordorigin="10506,7596" coordsize="2,560">
              <v:shape style="position:absolute;left:10506;top:7596;width:2;height:560" coordorigin="10506,7596" coordsize="0,560" path="m10506,7596l10506,8155e" filled="false" stroked="true" strokeweight=".12pt" strokecolor="#000000">
                <v:path arrowok="t"/>
              </v:shape>
            </v:group>
            <v:group style="position:absolute;left:10506;top:9156;width:2;height:377" coordorigin="10506,9156" coordsize="2,377">
              <v:shape style="position:absolute;left:10506;top:9156;width:2;height:377" coordorigin="10506,9156" coordsize="0,377" path="m10506,9156l10506,9533e" filled="false" stroked="true" strokeweight=".12pt" strokecolor="#000000">
                <v:path arrowok="t"/>
              </v:shape>
            </v:group>
            <v:group style="position:absolute;left:7648;top:6516;width:2;height:65" coordorigin="7648,6516" coordsize="2,65">
              <v:shape style="position:absolute;left:7648;top:6516;width:2;height:65" coordorigin="7648,6516" coordsize="0,65" path="m7648,6581l7648,6516e" filled="false" stroked="true" strokeweight=".12pt" strokecolor="#000000">
                <v:path arrowok="t"/>
              </v:shape>
            </v:group>
            <v:group style="position:absolute;left:6815;top:6516;width:766;height:2" coordorigin="6815,6516" coordsize="766,2">
              <v:shape style="position:absolute;left:6815;top:6516;width:766;height:2" coordorigin="6815,6516" coordsize="766,0" path="m6815,6516l7581,6516e" filled="false" stroked="true" strokeweight=".12pt" strokecolor="#000000">
                <v:path arrowok="t"/>
              </v:shape>
            </v:group>
            <v:group style="position:absolute;left:10528;top:6516;width:2;height:1640" coordorigin="10528,6516" coordsize="2,1640">
              <v:shape style="position:absolute;left:10528;top:6516;width:2;height:1640" coordorigin="10528,6516" coordsize="0,1640" path="m10528,6516l10528,6893,10528,8155e" filled="false" stroked="true" strokeweight=".12pt" strokecolor="#000000">
                <v:path arrowok="t"/>
              </v:shape>
            </v:group>
            <v:group style="position:absolute;left:10528;top:9156;width:2;height:399" coordorigin="10528,9156" coordsize="2,399">
              <v:shape style="position:absolute;left:10528;top:9156;width:2;height:399" coordorigin="10528,9156" coordsize="0,399" path="m10528,9156l10528,9554e" filled="false" stroked="true" strokeweight=".12pt" strokecolor="#000000">
                <v:path arrowok="t"/>
              </v:shape>
            </v:group>
            <v:group style="position:absolute;left:7581;top:9487;width:2;height:135" coordorigin="7581,9487" coordsize="2,135">
              <v:shape style="position:absolute;left:7581;top:9487;width:2;height:135" coordorigin="7581,9487" coordsize="0,135" path="m7581,9487l7581,9622e" filled="false" stroked="true" strokeweight=".12pt" strokecolor="#000000">
                <v:path arrowok="t"/>
              </v:shape>
            </v:group>
            <v:group style="position:absolute;left:7581;top:8570;width:2;height:171" coordorigin="7581,8570" coordsize="2,171">
              <v:shape style="position:absolute;left:7581;top:8570;width:2;height:171" coordorigin="7581,8570" coordsize="0,171" path="m7581,8570l7581,8741e" filled="false" stroked="true" strokeweight=".12pt" strokecolor="#000000">
                <v:path arrowok="t"/>
              </v:shape>
            </v:group>
            <v:group style="position:absolute;left:7581;top:6449;width:2;height:132" coordorigin="7581,6449" coordsize="2,132">
              <v:shape style="position:absolute;left:7581;top:6449;width:2;height:132" coordorigin="7581,6449" coordsize="0,132" path="m7581,6581l7581,6449e" filled="false" stroked="true" strokeweight=".12pt" strokecolor="#000000">
                <v:path arrowok="t"/>
              </v:shape>
            </v:group>
            <v:group style="position:absolute;left:6815;top:6446;width:3965;height:2" coordorigin="6815,6446" coordsize="3965,2">
              <v:shape style="position:absolute;left:6815;top:6446;width:3965;height:2" coordorigin="6815,6446" coordsize="3965,0" path="m6815,6446l10780,6446e" filled="false" stroked="true" strokeweight=".36pt" strokecolor="#000000">
                <v:path arrowok="t"/>
              </v:shape>
            </v:group>
            <v:group style="position:absolute;left:10595;top:6449;width:2;height:1707" coordorigin="10595,6449" coordsize="2,1707">
              <v:shape style="position:absolute;left:10595;top:6449;width:2;height:1707" coordorigin="10595,6449" coordsize="0,1707" path="m10595,6449l10595,6893,10595,8155e" filled="false" stroked="true" strokeweight=".12pt" strokecolor="#000000">
                <v:path arrowok="t"/>
              </v:shape>
            </v:group>
            <v:group style="position:absolute;left:10595;top:9156;width:2;height:466" coordorigin="10595,9156" coordsize="2,466">
              <v:shape style="position:absolute;left:10595;top:9156;width:2;height:466" coordorigin="10595,9156" coordsize="0,466" path="m10595,9156l10595,9622e" filled="false" stroked="true" strokeweight=".12pt" strokecolor="#000000">
                <v:path arrowok="t"/>
              </v:shape>
            </v:group>
            <v:group style="position:absolute;left:10600;top:6444;width:2;height:1750" coordorigin="10600,6444" coordsize="2,1750">
              <v:shape style="position:absolute;left:10600;top:6444;width:2;height:1750" coordorigin="10600,6444" coordsize="0,1750" path="m10600,6444l10600,8194e" filled="false" stroked="true" strokeweight=".12pt" strokecolor="#000000">
                <v:path arrowok="t"/>
              </v:shape>
            </v:group>
            <v:group style="position:absolute;left:10599;top:9118;width:2;height:509" coordorigin="10599,9118" coordsize="2,509">
              <v:shape style="position:absolute;left:10599;top:9118;width:2;height:509" coordorigin="10599,9118" coordsize="0,509" path="m10599,9118l10599,9626e" filled="false" stroked="true" strokeweight=".18pt" strokecolor="#000000">
                <v:path arrowok="t"/>
              </v:shape>
            </v:group>
            <v:group style="position:absolute;left:7569;top:6516;width:2;height:65" coordorigin="7569,6516" coordsize="2,65">
              <v:shape style="position:absolute;left:7569;top:6516;width:2;height:65" coordorigin="7569,6516" coordsize="0,65" path="m7569,6581l7569,6516e" filled="false" stroked="true" strokeweight=".12pt" strokecolor="#000000">
                <v:path arrowok="t"/>
              </v:shape>
            </v:group>
            <v:group style="position:absolute;left:6815;top:6425;width:3965;height:2" coordorigin="6815,6425" coordsize="3965,2">
              <v:shape style="position:absolute;left:6815;top:6425;width:3965;height:2" coordorigin="6815,6425" coordsize="3965,0" path="m6815,6425l7660,6425,10780,6425e" filled="false" stroked="true" strokeweight=".12pt" strokecolor="#000000">
                <v:path arrowok="t"/>
              </v:shape>
            </v:group>
            <v:group style="position:absolute;left:10610;top:6516;width:2;height:1640" coordorigin="10610,6516" coordsize="2,1640">
              <v:shape style="position:absolute;left:10610;top:6516;width:2;height:1640" coordorigin="10610,6516" coordsize="0,1640" path="m10610,6516l10610,6893,10610,8155e" filled="false" stroked="true" strokeweight=".12pt" strokecolor="#000000">
                <v:path arrowok="t"/>
              </v:shape>
            </v:group>
            <v:group style="position:absolute;left:10610;top:9156;width:2;height:399" coordorigin="10610,9156" coordsize="2,399">
              <v:shape style="position:absolute;left:10610;top:9156;width:2;height:399" coordorigin="10610,9156" coordsize="0,399" path="m10610,9156l10610,9554e" filled="false" stroked="true" strokeweight=".12pt" strokecolor="#000000">
                <v:path arrowok="t"/>
              </v:shape>
            </v:group>
            <v:group style="position:absolute;left:7547;top:6526;width:2;height:56" coordorigin="7547,6526" coordsize="2,56">
              <v:shape style="position:absolute;left:7547;top:6526;width:2;height:56" coordorigin="7547,6526" coordsize="0,56" path="m7547,6581l7547,6526e" filled="false" stroked="true" strokeweight=".12pt" strokecolor="#000000">
                <v:path arrowok="t"/>
              </v:shape>
            </v:group>
            <v:group style="position:absolute;left:6815;top:6403;width:3965;height:2" coordorigin="6815,6403" coordsize="3965,2">
              <v:shape style="position:absolute;left:6815;top:6403;width:3965;height:2" coordorigin="6815,6403" coordsize="3965,0" path="m6815,6403l10780,6403e" filled="false" stroked="true" strokeweight=".12pt" strokecolor="#000000">
                <v:path arrowok="t"/>
              </v:shape>
            </v:group>
            <v:group style="position:absolute;left:10629;top:6516;width:2;height:1640" coordorigin="10629,6516" coordsize="2,1640">
              <v:shape style="position:absolute;left:10629;top:6516;width:2;height:1640" coordorigin="10629,6516" coordsize="0,1640" path="m10629,6516l10629,6893,10629,8155e" filled="false" stroked="true" strokeweight=".12pt" strokecolor="#000000">
                <v:path arrowok="t"/>
              </v:shape>
            </v:group>
            <v:group style="position:absolute;left:10638;top:6526;width:2;height:3020" coordorigin="10638,6526" coordsize="2,3020">
              <v:shape style="position:absolute;left:10638;top:6526;width:2;height:3020" coordorigin="10638,6526" coordsize="0,3020" path="m10638,6526l10638,9545e" filled="false" stroked="true" strokeweight=".12pt" strokecolor="#000000">
                <v:path arrowok="t"/>
              </v:shape>
            </v:group>
            <v:group style="position:absolute;left:10629;top:9156;width:2;height:399" coordorigin="10629,9156" coordsize="2,399">
              <v:shape style="position:absolute;left:10629;top:9156;width:2;height:399" coordorigin="10629,9156" coordsize="0,399" path="m10629,9156l10629,9554e" filled="false" stroked="true" strokeweight=".12pt" strokecolor="#000000">
                <v:path arrowok="t"/>
              </v:shape>
            </v:group>
            <v:group style="position:absolute;left:6806;top:6403;width:742;height:123" coordorigin="6806,6403" coordsize="742,123">
              <v:shape style="position:absolute;left:6806;top:6403;width:742;height:123" coordorigin="6806,6403" coordsize="742,123" path="m6815,6526l6806,6526,6806,6403,6815,6403,6815,6526,7547,6526e" filled="false" stroked="true" strokeweight=".12pt" strokecolor="#000000">
                <v:path arrowok="t"/>
              </v:shape>
            </v:group>
            <v:group style="position:absolute;left:6806;top:9674;width:3982;height:2" coordorigin="6806,9674" coordsize="3982,2">
              <v:shape style="position:absolute;left:6806;top:9674;width:3982;height:2" coordorigin="6806,9674" coordsize="3982,0" path="m6806,9674l8939,9674,10787,9674e" filled="false" stroked="true" strokeweight=".12pt" strokecolor="#000000">
                <v:path arrowok="t"/>
              </v:shape>
            </v:group>
            <v:group style="position:absolute;left:7670;top:9526;width:2837;height:2" coordorigin="7670,9526" coordsize="2837,2">
              <v:shape style="position:absolute;left:7670;top:9526;width:2837;height:2" coordorigin="7670,9526" coordsize="2837,0" path="m7670,9526l10506,9526e" filled="false" stroked="true" strokeweight=".12pt" strokecolor="#000000">
                <v:path arrowok="t"/>
              </v:shape>
            </v:group>
            <v:group style="position:absolute;left:10638;top:9545;width:149;height:2" coordorigin="10638,9545" coordsize="149,2">
              <v:shape style="position:absolute;left:10638;top:9545;width:149;height:2" coordorigin="10638,9545" coordsize="149,0" path="m10638,9545l10787,9545e" filled="false" stroked="true" strokeweight=".12pt" strokecolor="#000000">
                <v:path arrowok="t"/>
              </v:shape>
            </v:group>
            <v:group style="position:absolute;left:7648;top:9533;width:2880;height:2" coordorigin="7648,9533" coordsize="2880,2">
              <v:shape style="position:absolute;left:7648;top:9533;width:2880;height:2" coordorigin="7648,9533" coordsize="2880,0" path="m7648,9533l7989,9533,10528,9533e" filled="false" stroked="true" strokeweight=".12pt" strokecolor="#000000">
                <v:path arrowok="t"/>
              </v:shape>
            </v:group>
            <v:group style="position:absolute;left:6815;top:9554;width:3972;height:2" coordorigin="6815,9554" coordsize="3972,2">
              <v:shape style="position:absolute;left:6815;top:9554;width:3972;height:2" coordorigin="6815,9554" coordsize="3972,0" path="m6815,9554l10787,9554e" filled="false" stroked="true" strokeweight=".12pt" strokecolor="#000000">
                <v:path arrowok="t"/>
              </v:shape>
            </v:group>
            <v:group style="position:absolute;left:6815;top:9624;width:3965;height:2" coordorigin="6815,9624" coordsize="3965,2">
              <v:shape style="position:absolute;left:6815;top:9624;width:3965;height:2" coordorigin="6815,9624" coordsize="3965,0" path="m6815,9624l10780,9624e" filled="false" stroked="true" strokeweight=".36pt" strokecolor="#000000">
                <v:path arrowok="t"/>
              </v:shape>
            </v:group>
            <v:group style="position:absolute;left:6815;top:9643;width:3965;height:2" coordorigin="6815,9643" coordsize="3965,2">
              <v:shape style="position:absolute;left:6815;top:9643;width:3965;height:2" coordorigin="6815,9643" coordsize="3965,0" path="m6815,9643l10780,9643e" filled="false" stroked="true" strokeweight=".12pt" strokecolor="#000000">
                <v:path arrowok="t"/>
              </v:shape>
            </v:group>
            <v:group style="position:absolute;left:6815;top:9624;width:3965;height:2" coordorigin="6815,9624" coordsize="3965,2">
              <v:shape style="position:absolute;left:6815;top:9624;width:3965;height:2" coordorigin="6815,9624" coordsize="3965,0" path="m6815,9624l10780,9624e" filled="false" stroked="true" strokeweight=".36pt" strokecolor="#000000">
                <v:path arrowok="t"/>
              </v:shape>
            </v:group>
            <v:group style="position:absolute;left:7989;top:9665;width:2792;height:2" coordorigin="7989,9665" coordsize="2792,2">
              <v:shape style="position:absolute;left:7989;top:9665;width:2792;height:2" coordorigin="7989,9665" coordsize="2792,0" path="m7989,9665l10780,9665e" filled="false" stroked="true" strokeweight=".12pt" strokecolor="#000000">
                <v:path arrowok="t"/>
              </v:shape>
            </v:group>
            <v:group style="position:absolute;left:6806;top:9545;width:1184;height:120" coordorigin="6806,9545" coordsize="1184,120">
              <v:shape style="position:absolute;left:6806;top:9545;width:1184;height:120" coordorigin="6806,9545" coordsize="1184,120" path="m6806,9665l6806,9545,6815,9545,6815,9665,7989,9665e" filled="false" stroked="true" strokeweight=".12pt" strokecolor="#000000">
                <v:path arrowok="t"/>
              </v:shape>
            </v:group>
            <v:group style="position:absolute;left:6806;top:6403;width:2;height:3272" coordorigin="6806,6403" coordsize="2,3272">
              <v:shape style="position:absolute;left:6806;top:6403;width:2;height:3272" coordorigin="6806,6403" coordsize="0,3272" path="m6806,6403l6806,9674e" filled="false" stroked="true" strokeweight=".12pt" strokecolor="#000000">
                <v:path arrowok="t"/>
              </v:shape>
            </v:group>
            <v:group style="position:absolute;left:7677;top:6542;width:2;height:2984" coordorigin="7677,6542" coordsize="2,2984">
              <v:shape style="position:absolute;left:7677;top:6542;width:2;height:2984" coordorigin="7677,6542" coordsize="0,2984" path="m7677,6542l7677,9526e" filled="false" stroked="true" strokeweight=".12pt" strokecolor="#000000">
                <v:path arrowok="t"/>
              </v:shape>
            </v:group>
            <v:group style="position:absolute;left:6371;top:6403;width:459;height:3262" coordorigin="6371,6403" coordsize="459,3262">
              <v:shape style="position:absolute;left:6371;top:6403;width:459;height:3262" coordorigin="6371,6403" coordsize="459,3262" path="m6830,6403l6371,6403,6371,9665,6806,9665e" filled="false" stroked="true" strokeweight=".12pt" strokecolor="#000000">
                <v:path arrowok="t"/>
              </v:shape>
            </v:group>
            <v:group style="position:absolute;left:7670;top:9487;width:2;height:46" coordorigin="7670,9487" coordsize="2,46">
              <v:shape style="position:absolute;left:7670;top:9487;width:2;height:46" coordorigin="7670,9487" coordsize="0,46" path="m7670,9533l7670,9487e" filled="false" stroked="true" strokeweight=".12pt" strokecolor="#000000">
                <v:path arrowok="t"/>
              </v:shape>
            </v:group>
            <v:group style="position:absolute;left:7670;top:8570;width:2;height:171" coordorigin="7670,8570" coordsize="2,171">
              <v:shape style="position:absolute;left:7670;top:8570;width:2;height:171" coordorigin="7670,8570" coordsize="0,171" path="m7670,8741l7670,8570e" filled="false" stroked="true" strokeweight=".12pt" strokecolor="#000000">
                <v:path arrowok="t"/>
              </v:shape>
            </v:group>
            <v:group style="position:absolute;left:7648;top:9487;width:2;height:68" coordorigin="7648,9487" coordsize="2,68">
              <v:shape style="position:absolute;left:7648;top:9487;width:2;height:68" coordorigin="7648,9487" coordsize="0,68" path="m7648,9554l7648,9487e" filled="false" stroked="true" strokeweight=".12pt" strokecolor="#000000">
                <v:path arrowok="t"/>
              </v:shape>
            </v:group>
            <v:group style="position:absolute;left:7648;top:8570;width:2;height:171" coordorigin="7648,8570" coordsize="2,171">
              <v:shape style="position:absolute;left:7648;top:8570;width:2;height:171" coordorigin="7648,8570" coordsize="0,171" path="m7648,8741l7648,8570e" filled="false" stroked="true" strokeweight=".12pt" strokecolor="#000000">
                <v:path arrowok="t"/>
              </v:shape>
            </v:group>
            <v:group style="position:absolute;left:10780;top:6403;width:8;height:123" coordorigin="10780,6403" coordsize="8,123">
              <v:shape style="position:absolute;left:10780;top:6403;width:8;height:123" coordorigin="10780,6403" coordsize="8,123" path="m10780,6516l10780,6526,10787,6526,10787,6403e" filled="false" stroked="true" strokeweight=".12pt" strokecolor="#000000">
                <v:path arrowok="t"/>
              </v:shape>
            </v:group>
            <v:group style="position:absolute;left:10780;top:6413;width:2;height:113" coordorigin="10780,6413" coordsize="2,113">
              <v:shape style="position:absolute;left:10780;top:6413;width:2;height:113" coordorigin="10780,6413" coordsize="0,113" path="m10780,6413l10780,6526e" filled="false" stroked="true" strokeweight=".12pt" strokecolor="#000000">
                <v:path arrowok="t"/>
              </v:shape>
            </v:group>
            <v:group style="position:absolute;left:9074;top:6542;width:384;height:2086" coordorigin="9074,6542" coordsize="384,2086">
              <v:shape style="position:absolute;left:9074;top:6542;width:384;height:2086" coordorigin="9074,6542" coordsize="384,2086" path="m9074,8628l9458,8628,9458,8069,9074,8069,9074,6542,9081,6542e" filled="false" stroked="true" strokeweight=".12pt" strokecolor="#000000">
                <v:path arrowok="t"/>
              </v:shape>
            </v:group>
            <v:group style="position:absolute;left:9074;top:8069;width:1433;height:2" coordorigin="9074,8069" coordsize="1433,2">
              <v:shape style="position:absolute;left:9074;top:8069;width:1433;height:2" coordorigin="9074,8069" coordsize="1433,0" path="m9074,8069l10506,8069e" filled="false" stroked="true" strokeweight=".12pt" strokecolor="#000000">
                <v:path arrowok="t"/>
              </v:shape>
            </v:group>
            <v:group style="position:absolute;left:9119;top:8030;width:1409;height:2" coordorigin="9119,8030" coordsize="1409,2">
              <v:shape style="position:absolute;left:9119;top:8030;width:1409;height:2" coordorigin="9119,8030" coordsize="1409,0" path="m9119,8030l10528,8030e" filled="false" stroked="true" strokeweight=".12pt" strokecolor="#000000">
                <v:path arrowok="t"/>
              </v:shape>
            </v:group>
            <v:group style="position:absolute;left:9081;top:8062;width:908;height:2" coordorigin="9081,8062" coordsize="908,2">
              <v:shape style="position:absolute;left:9081;top:8062;width:908;height:2" coordorigin="9081,8062" coordsize="908,0" path="m9081,8062l9988,8062e" filled="false" stroked="true" strokeweight=".12pt" strokecolor="#000000">
                <v:path arrowok="t"/>
              </v:shape>
            </v:group>
            <v:group style="position:absolute;left:10372;top:8062;width:156;height:2" coordorigin="10372,8062" coordsize="156,2">
              <v:shape style="position:absolute;left:10372;top:8062;width:156;height:2" coordorigin="10372,8062" coordsize="156,0" path="m10528,8062l10372,8062e" filled="false" stroked="true" strokeweight=".12pt" strokecolor="#000000">
                <v:path arrowok="t"/>
              </v:shape>
            </v:group>
            <v:group style="position:absolute;left:9112;top:6516;width:2;height:1503" coordorigin="9112,6516" coordsize="2,1503">
              <v:shape style="position:absolute;left:9112;top:6516;width:2;height:1503" coordorigin="9112,6516" coordsize="0,1503" path="m9112,6516l9112,8018e" filled="false" stroked="true" strokeweight=".12pt" strokecolor="#000000">
                <v:path arrowok="t"/>
              </v:shape>
            </v:group>
            <v:group style="position:absolute;left:9119;top:7603;width:2;height:420" coordorigin="9119,7603" coordsize="2,420">
              <v:shape style="position:absolute;left:9119;top:7603;width:2;height:420" coordorigin="9119,7603" coordsize="0,420" path="m9119,7603l9119,8023e" filled="false" stroked="true" strokeweight=".12pt" strokecolor="#000000">
                <v:path arrowok="t"/>
              </v:shape>
            </v:group>
            <v:group style="position:absolute;left:9081;top:6516;width:2;height:1546" coordorigin="9081,6516" coordsize="2,1546">
              <v:shape style="position:absolute;left:9081;top:6516;width:2;height:1546" coordorigin="9081,6516" coordsize="0,1546" path="m9081,6516l9081,8062e" filled="false" stroked="true" strokeweight=".12pt" strokecolor="#000000">
                <v:path arrowok="t"/>
              </v:shape>
            </v:group>
            <v:group style="position:absolute;left:9468;top:8068;width:2;height:562" coordorigin="9468,8068" coordsize="2,562">
              <v:shape style="position:absolute;left:9468;top:8068;width:2;height:562" coordorigin="9468,8068" coordsize="0,562" path="m9468,8068l9468,8629e" filled="false" stroked="true" strokeweight="1.3pt" strokecolor="#000000">
                <v:path arrowok="t"/>
              </v:shape>
            </v:group>
            <v:group style="position:absolute;left:9424;top:8592;width:15;height:17" coordorigin="9424,8592" coordsize="15,17">
              <v:shape style="position:absolute;left:9424;top:8592;width:15;height:17" coordorigin="9424,8592" coordsize="15,17" path="m9438,8609l9424,8592e" filled="false" stroked="true" strokeweight=".12pt" strokecolor="#000000">
                <v:path arrowok="t"/>
              </v:shape>
            </v:group>
            <v:group style="position:absolute;left:9402;top:8566;width:15;height:17" coordorigin="9402,8566" coordsize="15,17">
              <v:shape style="position:absolute;left:9402;top:8566;width:15;height:17" coordorigin="9402,8566" coordsize="15,17" path="m9417,8582l9402,8566e" filled="false" stroked="true" strokeweight=".12pt" strokecolor="#000000">
                <v:path arrowok="t"/>
              </v:shape>
            </v:group>
            <v:group style="position:absolute;left:9378;top:8539;width:17;height:17" coordorigin="9378,8539" coordsize="17,17">
              <v:shape style="position:absolute;left:9378;top:8539;width:17;height:17" coordorigin="9378,8539" coordsize="17,17" path="m9395,8556l9378,8539e" filled="false" stroked="true" strokeweight=".12pt" strokecolor="#000000">
                <v:path arrowok="t"/>
              </v:shape>
            </v:group>
            <v:group style="position:absolute;left:9357;top:8510;width:15;height:20" coordorigin="9357,8510" coordsize="15,20">
              <v:shape style="position:absolute;left:9357;top:8510;width:15;height:20" coordorigin="9357,8510" coordsize="15,20" path="m9371,8530l9357,8510e" filled="false" stroked="true" strokeweight=".12pt" strokecolor="#000000">
                <v:path arrowok="t"/>
              </v:shape>
            </v:group>
            <v:group style="position:absolute;left:9333;top:8484;width:15;height:20" coordorigin="9333,8484" coordsize="15,20">
              <v:shape style="position:absolute;left:9333;top:8484;width:15;height:20" coordorigin="9333,8484" coordsize="15,20" path="m9347,8503l9333,8484e" filled="false" stroked="true" strokeweight=".12pt" strokecolor="#000000">
                <v:path arrowok="t"/>
              </v:shape>
            </v:group>
            <v:group style="position:absolute;left:9309;top:8458;width:17;height:17" coordorigin="9309,8458" coordsize="17,17">
              <v:shape style="position:absolute;left:9309;top:8458;width:17;height:17" coordorigin="9309,8458" coordsize="17,17" path="m9326,8474l9309,8458e" filled="false" stroked="true" strokeweight=".12pt" strokecolor="#000000">
                <v:path arrowok="t"/>
              </v:shape>
            </v:group>
            <v:group style="position:absolute;left:9287;top:8431;width:15;height:17" coordorigin="9287,8431" coordsize="15,17">
              <v:shape style="position:absolute;left:9287;top:8431;width:15;height:17" coordorigin="9287,8431" coordsize="15,17" path="m9302,8448l9287,8431e" filled="false" stroked="true" strokeweight=".12pt" strokecolor="#000000">
                <v:path arrowok="t"/>
              </v:shape>
            </v:group>
            <v:group style="position:absolute;left:9263;top:8402;width:17;height:20" coordorigin="9263,8402" coordsize="17,20">
              <v:shape style="position:absolute;left:9263;top:8402;width:17;height:20" coordorigin="9263,8402" coordsize="17,20" path="m9280,8422l9263,8402e" filled="false" stroked="true" strokeweight=".12pt" strokecolor="#000000">
                <v:path arrowok="t"/>
              </v:shape>
            </v:group>
            <v:group style="position:absolute;left:9242;top:8376;width:15;height:20" coordorigin="9242,8376" coordsize="15,20">
              <v:shape style="position:absolute;left:9242;top:8376;width:15;height:20" coordorigin="9242,8376" coordsize="15,20" path="m9256,8395l9242,8376e" filled="false" stroked="true" strokeweight=".12pt" strokecolor="#000000">
                <v:path arrowok="t"/>
              </v:shape>
            </v:group>
            <v:group style="position:absolute;left:9218;top:8350;width:15;height:17" coordorigin="9218,8350" coordsize="15,17">
              <v:shape style="position:absolute;left:9218;top:8350;width:15;height:17" coordorigin="9218,8350" coordsize="15,17" path="m9232,8366l9218,8350e" filled="false" stroked="true" strokeweight=".12pt" strokecolor="#000000">
                <v:path arrowok="t"/>
              </v:shape>
            </v:group>
            <v:group style="position:absolute;left:9194;top:8323;width:17;height:17" coordorigin="9194,8323" coordsize="17,17">
              <v:shape style="position:absolute;left:9194;top:8323;width:17;height:17" coordorigin="9194,8323" coordsize="17,17" path="m9210,8340l9194,8323e" filled="false" stroked="true" strokeweight=".12pt" strokecolor="#000000">
                <v:path arrowok="t"/>
              </v:shape>
            </v:group>
            <v:group style="position:absolute;left:9172;top:8294;width:15;height:20" coordorigin="9172,8294" coordsize="15,20">
              <v:shape style="position:absolute;left:9172;top:8294;width:15;height:20" coordorigin="9172,8294" coordsize="15,20" path="m9186,8314l9172,8294e" filled="false" stroked="true" strokeweight=".12pt" strokecolor="#000000">
                <v:path arrowok="t"/>
              </v:shape>
            </v:group>
            <v:group style="position:absolute;left:9148;top:8268;width:17;height:20" coordorigin="9148,8268" coordsize="17,20">
              <v:shape style="position:absolute;left:9148;top:8268;width:17;height:20" coordorigin="9148,8268" coordsize="17,20" path="m9165,8287l9148,8268e" filled="false" stroked="true" strokeweight=".12pt" strokecolor="#000000">
                <v:path arrowok="t"/>
              </v:shape>
            </v:group>
            <v:group style="position:absolute;left:9126;top:8242;width:15;height:17" coordorigin="9126,8242" coordsize="15,17">
              <v:shape style="position:absolute;left:9126;top:8242;width:15;height:17" coordorigin="9126,8242" coordsize="15,17" path="m9141,8258l9126,8242e" filled="false" stroked="true" strokeweight=".12pt" strokecolor="#000000">
                <v:path arrowok="t"/>
              </v:shape>
            </v:group>
            <v:group style="position:absolute;left:9102;top:8215;width:15;height:17" coordorigin="9102,8215" coordsize="15,17">
              <v:shape style="position:absolute;left:9102;top:8215;width:15;height:17" coordorigin="9102,8215" coordsize="15,17" path="m9117,8232l9102,8215e" filled="false" stroked="true" strokeweight=".12pt" strokecolor="#000000">
                <v:path arrowok="t"/>
              </v:shape>
            </v:group>
            <v:group style="position:absolute;left:9078;top:8186;width:17;height:20" coordorigin="9078,8186" coordsize="17,20">
              <v:shape style="position:absolute;left:9078;top:8186;width:17;height:20" coordorigin="9078,8186" coordsize="17,20" path="m9095,8206l9078,8186e" filled="false" stroked="true" strokeweight=".12pt" strokecolor="#000000">
                <v:path arrowok="t"/>
              </v:shape>
            </v:group>
            <v:group style="position:absolute;left:9057;top:8160;width:15;height:20" coordorigin="9057,8160" coordsize="15,20">
              <v:shape style="position:absolute;left:9057;top:8160;width:15;height:20" coordorigin="9057,8160" coordsize="15,20" path="m9071,8179l9057,8160e" filled="false" stroked="true" strokeweight=".12pt" strokecolor="#000000">
                <v:path arrowok="t"/>
              </v:shape>
            </v:group>
            <v:group style="position:absolute;left:9033;top:8134;width:17;height:17" coordorigin="9033,8134" coordsize="17,17">
              <v:shape style="position:absolute;left:9033;top:8134;width:17;height:17" coordorigin="9033,8134" coordsize="17,17" path="m9050,8150l9033,8134e" filled="false" stroked="true" strokeweight=".12pt" strokecolor="#000000">
                <v:path arrowok="t"/>
              </v:shape>
            </v:group>
            <v:group style="position:absolute;left:9011;top:8107;width:15;height:17" coordorigin="9011,8107" coordsize="15,17">
              <v:shape style="position:absolute;left:9011;top:8107;width:15;height:17" coordorigin="9011,8107" coordsize="15,17" path="m9026,8124l9011,8107e" filled="false" stroked="true" strokeweight=".12pt" strokecolor="#000000">
                <v:path arrowok="t"/>
              </v:shape>
            </v:group>
            <v:group style="position:absolute;left:8987;top:8078;width:15;height:20" coordorigin="8987,8078" coordsize="15,20">
              <v:shape style="position:absolute;left:8987;top:8078;width:15;height:20" coordorigin="8987,8078" coordsize="15,20" path="m9002,8098l8987,8078e" filled="false" stroked="true" strokeweight=".12pt" strokecolor="#000000">
                <v:path arrowok="t"/>
              </v:shape>
            </v:group>
            <v:group style="position:absolute;left:8963;top:8052;width:17;height:20" coordorigin="8963,8052" coordsize="17,20">
              <v:shape style="position:absolute;left:8963;top:8052;width:17;height:20" coordorigin="8963,8052" coordsize="17,20" path="m8980,8071l8963,8052e" filled="false" stroked="true" strokeweight=".12pt" strokecolor="#000000">
                <v:path arrowok="t"/>
              </v:shape>
            </v:group>
            <v:group style="position:absolute;left:8942;top:8026;width:15;height:17" coordorigin="8942,8026" coordsize="15,17">
              <v:shape style="position:absolute;left:8942;top:8026;width:15;height:17" coordorigin="8942,8026" coordsize="15,17" path="m8956,8042l8942,8026e" filled="false" stroked="true" strokeweight=".12pt" strokecolor="#000000">
                <v:path arrowok="t"/>
              </v:shape>
            </v:group>
            <v:group style="position:absolute;left:8918;top:7999;width:17;height:17" coordorigin="8918,7999" coordsize="17,17">
              <v:shape style="position:absolute;left:8918;top:7999;width:17;height:17" coordorigin="8918,7999" coordsize="17,17" path="m8934,8016l8918,7999e" filled="false" stroked="true" strokeweight=".12pt" strokecolor="#000000">
                <v:path arrowok="t"/>
              </v:shape>
            </v:group>
            <v:group style="position:absolute;left:8896;top:7970;width:15;height:20" coordorigin="8896,7970" coordsize="15,20">
              <v:shape style="position:absolute;left:8896;top:7970;width:15;height:20" coordorigin="8896,7970" coordsize="15,20" path="m8910,7990l8896,7970e" filled="false" stroked="true" strokeweight=".12pt" strokecolor="#000000">
                <v:path arrowok="t"/>
              </v:shape>
            </v:group>
            <v:group style="position:absolute;left:8872;top:7944;width:15;height:20" coordorigin="8872,7944" coordsize="15,20">
              <v:shape style="position:absolute;left:8872;top:7944;width:15;height:20" coordorigin="8872,7944" coordsize="15,20" path="m8886,7963l8872,7944e" filled="false" stroked="true" strokeweight=".12pt" strokecolor="#000000">
                <v:path arrowok="t"/>
              </v:shape>
            </v:group>
            <v:group style="position:absolute;left:8848;top:7918;width:17;height:17" coordorigin="8848,7918" coordsize="17,17">
              <v:shape style="position:absolute;left:8848;top:7918;width:17;height:17" coordorigin="8848,7918" coordsize="17,17" path="m8865,7934l8848,7918e" filled="false" stroked="true" strokeweight=".12pt" strokecolor="#000000">
                <v:path arrowok="t"/>
              </v:shape>
            </v:group>
            <v:group style="position:absolute;left:8826;top:7891;width:15;height:17" coordorigin="8826,7891" coordsize="15,17">
              <v:shape style="position:absolute;left:8826;top:7891;width:15;height:17" coordorigin="8826,7891" coordsize="15,17" path="m8841,7908l8826,7891e" filled="false" stroked="true" strokeweight=".12pt" strokecolor="#000000">
                <v:path arrowok="t"/>
              </v:shape>
            </v:group>
            <v:group style="position:absolute;left:8802;top:7862;width:17;height:20" coordorigin="8802,7862" coordsize="17,20">
              <v:shape style="position:absolute;left:8802;top:7862;width:17;height:20" coordorigin="8802,7862" coordsize="17,20" path="m8819,7882l8802,7862e" filled="false" stroked="true" strokeweight=".12pt" strokecolor="#000000">
                <v:path arrowok="t"/>
              </v:shape>
            </v:group>
            <v:group style="position:absolute;left:8781;top:7836;width:15;height:20" coordorigin="8781,7836" coordsize="15,20">
              <v:shape style="position:absolute;left:8781;top:7836;width:15;height:20" coordorigin="8781,7836" coordsize="15,20" path="m8795,7855l8781,7836e" filled="false" stroked="true" strokeweight=".12pt" strokecolor="#000000">
                <v:path arrowok="t"/>
              </v:shape>
            </v:group>
            <v:group style="position:absolute;left:8757;top:7810;width:15;height:17" coordorigin="8757,7810" coordsize="15,17">
              <v:shape style="position:absolute;left:8757;top:7810;width:15;height:17" coordorigin="8757,7810" coordsize="15,17" path="m8771,7826l8757,7810e" filled="false" stroked="true" strokeweight=".12pt" strokecolor="#000000">
                <v:path arrowok="t"/>
              </v:shape>
            </v:group>
            <v:group style="position:absolute;left:8733;top:7783;width:17;height:17" coordorigin="8733,7783" coordsize="17,17">
              <v:shape style="position:absolute;left:8733;top:7783;width:17;height:17" coordorigin="8733,7783" coordsize="17,17" path="m8750,7800l8733,7783e" filled="false" stroked="true" strokeweight=".12pt" strokecolor="#000000">
                <v:path arrowok="t"/>
              </v:shape>
            </v:group>
            <v:group style="position:absolute;left:8711;top:7754;width:15;height:20" coordorigin="8711,7754" coordsize="15,20">
              <v:shape style="position:absolute;left:8711;top:7754;width:15;height:20" coordorigin="8711,7754" coordsize="15,20" path="m8726,7774l8711,7754e" filled="false" stroked="true" strokeweight=".12pt" strokecolor="#000000">
                <v:path arrowok="t"/>
              </v:shape>
            </v:group>
            <v:group style="position:absolute;left:8687;top:7728;width:17;height:20" coordorigin="8687,7728" coordsize="17,20">
              <v:shape style="position:absolute;left:8687;top:7728;width:17;height:20" coordorigin="8687,7728" coordsize="17,20" path="m8704,7747l8687,7728e" filled="false" stroked="true" strokeweight=".12pt" strokecolor="#000000">
                <v:path arrowok="t"/>
              </v:shape>
            </v:group>
            <v:group style="position:absolute;left:8666;top:7702;width:15;height:17" coordorigin="8666,7702" coordsize="15,17">
              <v:shape style="position:absolute;left:8666;top:7702;width:15;height:17" coordorigin="8666,7702" coordsize="15,17" path="m8680,7718l8666,7702e" filled="false" stroked="true" strokeweight=".12pt" strokecolor="#000000">
                <v:path arrowok="t"/>
              </v:shape>
            </v:group>
            <v:group style="position:absolute;left:8642;top:7675;width:15;height:17" coordorigin="8642,7675" coordsize="15,17">
              <v:shape style="position:absolute;left:8642;top:7675;width:15;height:17" coordorigin="8642,7675" coordsize="15,17" path="m8656,7692l8642,7675e" filled="false" stroked="true" strokeweight=".12pt" strokecolor="#000000">
                <v:path arrowok="t"/>
              </v:shape>
            </v:group>
            <v:group style="position:absolute;left:8618;top:7646;width:17;height:20" coordorigin="8618,7646" coordsize="17,20">
              <v:shape style="position:absolute;left:8618;top:7646;width:17;height:20" coordorigin="8618,7646" coordsize="17,20" path="m8634,7666l8618,7646e" filled="false" stroked="true" strokeweight=".12pt" strokecolor="#000000">
                <v:path arrowok="t"/>
              </v:shape>
            </v:group>
            <v:group style="position:absolute;left:8596;top:7620;width:15;height:20" coordorigin="8596,7620" coordsize="15,20">
              <v:shape style="position:absolute;left:8596;top:7620;width:15;height:20" coordorigin="8596,7620" coordsize="15,20" path="m8610,7639l8596,7620e" filled="false" stroked="true" strokeweight=".12pt" strokecolor="#000000">
                <v:path arrowok="t"/>
              </v:shape>
            </v:group>
            <v:group style="position:absolute;left:8572;top:7594;width:17;height:17" coordorigin="8572,7594" coordsize="17,17">
              <v:shape style="position:absolute;left:8572;top:7594;width:17;height:17" coordorigin="8572,7594" coordsize="17,17" path="m8589,7610l8572,7594e" filled="false" stroked="true" strokeweight=".12pt" strokecolor="#000000">
                <v:path arrowok="t"/>
              </v:shape>
            </v:group>
            <v:group style="position:absolute;left:8550;top:7567;width:15;height:17" coordorigin="8550,7567" coordsize="15,17">
              <v:shape style="position:absolute;left:8550;top:7567;width:15;height:17" coordorigin="8550,7567" coordsize="15,17" path="m8565,7584l8550,7567e" filled="false" stroked="true" strokeweight=".12pt" strokecolor="#000000">
                <v:path arrowok="t"/>
              </v:shape>
            </v:group>
            <v:group style="position:absolute;left:8526;top:7538;width:15;height:20" coordorigin="8526,7538" coordsize="15,20">
              <v:shape style="position:absolute;left:8526;top:7538;width:15;height:20" coordorigin="8526,7538" coordsize="15,20" path="m8541,7558l8526,7538e" filled="false" stroked="true" strokeweight=".12pt" strokecolor="#000000">
                <v:path arrowok="t"/>
              </v:shape>
            </v:group>
            <v:group style="position:absolute;left:8502;top:7512;width:17;height:20" coordorigin="8502,7512" coordsize="17,20">
              <v:shape style="position:absolute;left:8502;top:7512;width:17;height:20" coordorigin="8502,7512" coordsize="17,20" path="m8519,7531l8502,7512e" filled="false" stroked="true" strokeweight=".12pt" strokecolor="#000000">
                <v:path arrowok="t"/>
              </v:shape>
            </v:group>
            <v:group style="position:absolute;left:8481;top:7486;width:15;height:17" coordorigin="8481,7486" coordsize="15,17">
              <v:shape style="position:absolute;left:8481;top:7486;width:15;height:17" coordorigin="8481,7486" coordsize="15,17" path="m8495,7502l8481,7486e" filled="false" stroked="true" strokeweight=".12pt" strokecolor="#000000">
                <v:path arrowok="t"/>
              </v:shape>
            </v:group>
            <v:group style="position:absolute;left:8457;top:7459;width:17;height:17" coordorigin="8457,7459" coordsize="17,17">
              <v:shape style="position:absolute;left:8457;top:7459;width:17;height:17" coordorigin="8457,7459" coordsize="17,17" path="m8474,7476l8457,7459e" filled="false" stroked="true" strokeweight=".12pt" strokecolor="#000000">
                <v:path arrowok="t"/>
              </v:shape>
            </v:group>
            <v:group style="position:absolute;left:8435;top:7430;width:15;height:20" coordorigin="8435,7430" coordsize="15,20">
              <v:shape style="position:absolute;left:8435;top:7430;width:15;height:20" coordorigin="8435,7430" coordsize="15,20" path="m8450,7450l8435,7430e" filled="false" stroked="true" strokeweight=".12pt" strokecolor="#000000">
                <v:path arrowok="t"/>
              </v:shape>
            </v:group>
            <v:group style="position:absolute;left:8411;top:7404;width:15;height:20" coordorigin="8411,7404" coordsize="15,20">
              <v:shape style="position:absolute;left:8411;top:7404;width:15;height:20" coordorigin="8411,7404" coordsize="15,20" path="m8426,7423l8411,7404e" filled="false" stroked="true" strokeweight=".12pt" strokecolor="#000000">
                <v:path arrowok="t"/>
              </v:shape>
            </v:group>
            <v:group style="position:absolute;left:8387;top:7378;width:17;height:17" coordorigin="8387,7378" coordsize="17,17">
              <v:shape style="position:absolute;left:8387;top:7378;width:17;height:17" coordorigin="8387,7378" coordsize="17,17" path="m8404,7394l8387,7378e" filled="false" stroked="true" strokeweight=".12pt" strokecolor="#000000">
                <v:path arrowok="t"/>
              </v:shape>
            </v:group>
            <v:group style="position:absolute;left:8366;top:7349;width:15;height:20" coordorigin="8366,7349" coordsize="15,20">
              <v:shape style="position:absolute;left:8366;top:7349;width:15;height:20" coordorigin="8366,7349" coordsize="15,20" path="m8380,7368l8366,7349e" filled="false" stroked="true" strokeweight=".12pt" strokecolor="#000000">
                <v:path arrowok="t"/>
              </v:shape>
            </v:group>
            <v:group style="position:absolute;left:8342;top:7322;width:17;height:20" coordorigin="8342,7322" coordsize="17,20">
              <v:shape style="position:absolute;left:8342;top:7322;width:17;height:20" coordorigin="8342,7322" coordsize="17,20" path="m8358,7342l8342,7322e" filled="false" stroked="true" strokeweight=".12pt" strokecolor="#000000">
                <v:path arrowok="t"/>
              </v:shape>
            </v:group>
            <v:group style="position:absolute;left:8320;top:7296;width:15;height:17" coordorigin="8320,7296" coordsize="15,17">
              <v:shape style="position:absolute;left:8320;top:7296;width:15;height:17" coordorigin="8320,7296" coordsize="15,17" path="m8334,7313l8320,7296e" filled="false" stroked="true" strokeweight=".12pt" strokecolor="#000000">
                <v:path arrowok="t"/>
              </v:shape>
            </v:group>
            <v:group style="position:absolute;left:8296;top:7270;width:15;height:17" coordorigin="8296,7270" coordsize="15,17">
              <v:shape style="position:absolute;left:8296;top:7270;width:15;height:17" coordorigin="8296,7270" coordsize="15,17" path="m8310,7286l8296,7270e" filled="false" stroked="true" strokeweight=".12pt" strokecolor="#000000">
                <v:path arrowok="t"/>
              </v:shape>
            </v:group>
            <v:group style="position:absolute;left:8272;top:7241;width:17;height:20" coordorigin="8272,7241" coordsize="17,20">
              <v:shape style="position:absolute;left:8272;top:7241;width:17;height:20" coordorigin="8272,7241" coordsize="17,20" path="m8289,7260l8272,7241e" filled="false" stroked="true" strokeweight=".12pt" strokecolor="#000000">
                <v:path arrowok="t"/>
              </v:shape>
            </v:group>
            <v:group style="position:absolute;left:8250;top:7214;width:15;height:20" coordorigin="8250,7214" coordsize="15,20">
              <v:shape style="position:absolute;left:8250;top:7214;width:15;height:20" coordorigin="8250,7214" coordsize="15,20" path="m8265,7234l8250,7214e" filled="false" stroked="true" strokeweight=".12pt" strokecolor="#000000">
                <v:path arrowok="t"/>
              </v:shape>
            </v:group>
            <v:group style="position:absolute;left:8226;top:7188;width:17;height:17" coordorigin="8226,7188" coordsize="17,17">
              <v:shape style="position:absolute;left:8226;top:7188;width:17;height:17" coordorigin="8226,7188" coordsize="17,17" path="m8243,7205l8226,7188e" filled="false" stroked="true" strokeweight=".12pt" strokecolor="#000000">
                <v:path arrowok="t"/>
              </v:shape>
            </v:group>
            <v:group style="position:absolute;left:8205;top:7162;width:15;height:17" coordorigin="8205,7162" coordsize="15,17">
              <v:shape style="position:absolute;left:8205;top:7162;width:15;height:17" coordorigin="8205,7162" coordsize="15,17" path="m8219,7178l8205,7162e" filled="false" stroked="true" strokeweight=".12pt" strokecolor="#000000">
                <v:path arrowok="t"/>
              </v:shape>
            </v:group>
            <v:group style="position:absolute;left:8181;top:7133;width:15;height:20" coordorigin="8181,7133" coordsize="15,20">
              <v:shape style="position:absolute;left:8181;top:7133;width:15;height:20" coordorigin="8181,7133" coordsize="15,20" path="m8195,7152l8181,7133e" filled="false" stroked="true" strokeweight=".12pt" strokecolor="#000000">
                <v:path arrowok="t"/>
              </v:shape>
            </v:group>
            <v:group style="position:absolute;left:8157;top:7106;width:17;height:20" coordorigin="8157,7106" coordsize="17,20">
              <v:shape style="position:absolute;left:8157;top:7106;width:17;height:20" coordorigin="8157,7106" coordsize="17,20" path="m8174,7126l8157,7106e" filled="false" stroked="true" strokeweight=".12pt" strokecolor="#000000">
                <v:path arrowok="t"/>
              </v:shape>
            </v:group>
            <v:group style="position:absolute;left:8135;top:7080;width:15;height:17" coordorigin="8135,7080" coordsize="15,17">
              <v:shape style="position:absolute;left:8135;top:7080;width:15;height:17" coordorigin="8135,7080" coordsize="15,17" path="m8150,7097l8135,7080e" filled="false" stroked="true" strokeweight=".12pt" strokecolor="#000000">
                <v:path arrowok="t"/>
              </v:shape>
            </v:group>
            <v:group style="position:absolute;left:8111;top:7054;width:17;height:17" coordorigin="8111,7054" coordsize="17,17">
              <v:shape style="position:absolute;left:8111;top:7054;width:17;height:17" coordorigin="8111,7054" coordsize="17,17" path="m8128,7070l8111,7054e" filled="false" stroked="true" strokeweight=".12pt" strokecolor="#000000">
                <v:path arrowok="t"/>
              </v:shape>
            </v:group>
            <v:group style="position:absolute;left:8090;top:7025;width:15;height:20" coordorigin="8090,7025" coordsize="15,20">
              <v:shape style="position:absolute;left:8090;top:7025;width:15;height:20" coordorigin="8090,7025" coordsize="15,20" path="m8104,7044l8090,7025e" filled="false" stroked="true" strokeweight=".12pt" strokecolor="#000000">
                <v:path arrowok="t"/>
              </v:shape>
            </v:group>
            <v:group style="position:absolute;left:8066;top:6998;width:15;height:20" coordorigin="8066,6998" coordsize="15,20">
              <v:shape style="position:absolute;left:8066;top:6998;width:15;height:20" coordorigin="8066,6998" coordsize="15,20" path="m8080,7018l8066,6998e" filled="false" stroked="true" strokeweight=".12pt" strokecolor="#000000">
                <v:path arrowok="t"/>
              </v:shape>
            </v:group>
            <v:group style="position:absolute;left:8042;top:6972;width:17;height:17" coordorigin="8042,6972" coordsize="17,17">
              <v:shape style="position:absolute;left:8042;top:6972;width:17;height:17" coordorigin="8042,6972" coordsize="17,17" path="m8058,6989l8042,6972e" filled="false" stroked="true" strokeweight=".12pt" strokecolor="#000000">
                <v:path arrowok="t"/>
              </v:shape>
            </v:group>
            <v:group style="position:absolute;left:8020;top:6946;width:15;height:17" coordorigin="8020,6946" coordsize="15,17">
              <v:shape style="position:absolute;left:8020;top:6946;width:15;height:17" coordorigin="8020,6946" coordsize="15,17" path="m8034,6962l8020,6946e" filled="false" stroked="true" strokeweight=".12pt" strokecolor="#000000">
                <v:path arrowok="t"/>
              </v:shape>
            </v:group>
            <v:group style="position:absolute;left:7996;top:6917;width:17;height:20" coordorigin="7996,6917" coordsize="17,20">
              <v:shape style="position:absolute;left:7996;top:6917;width:17;height:20" coordorigin="7996,6917" coordsize="17,20" path="m8013,6936l7996,6917e" filled="false" stroked="true" strokeweight=".12pt" strokecolor="#000000">
                <v:path arrowok="t"/>
              </v:shape>
            </v:group>
            <v:group style="position:absolute;left:7974;top:6890;width:15;height:20" coordorigin="7974,6890" coordsize="15,20">
              <v:shape style="position:absolute;left:7974;top:6890;width:15;height:20" coordorigin="7974,6890" coordsize="15,20" path="m7989,6910l7974,6890e" filled="false" stroked="true" strokeweight=".12pt" strokecolor="#000000">
                <v:path arrowok="t"/>
              </v:shape>
            </v:group>
            <v:group style="position:absolute;left:7950;top:6864;width:15;height:17" coordorigin="7950,6864" coordsize="15,17">
              <v:shape style="position:absolute;left:7950;top:6864;width:15;height:17" coordorigin="7950,6864" coordsize="15,17" path="m7965,6881l7950,6864e" filled="false" stroked="true" strokeweight=".12pt" strokecolor="#000000">
                <v:path arrowok="t"/>
              </v:shape>
            </v:group>
            <v:group style="position:absolute;left:7926;top:6838;width:17;height:17" coordorigin="7926,6838" coordsize="17,17">
              <v:shape style="position:absolute;left:7926;top:6838;width:17;height:17" coordorigin="7926,6838" coordsize="17,17" path="m7943,6854l7926,6838e" filled="false" stroked="true" strokeweight=".12pt" strokecolor="#000000">
                <v:path arrowok="t"/>
              </v:shape>
            </v:group>
            <v:group style="position:absolute;left:7905;top:6809;width:15;height:20" coordorigin="7905,6809" coordsize="15,20">
              <v:shape style="position:absolute;left:7905;top:6809;width:15;height:20" coordorigin="7905,6809" coordsize="15,20" path="m7919,6828l7905,6809e" filled="false" stroked="true" strokeweight=".12pt" strokecolor="#000000">
                <v:path arrowok="t"/>
              </v:shape>
            </v:group>
            <v:group style="position:absolute;left:7881;top:6782;width:17;height:20" coordorigin="7881,6782" coordsize="17,20">
              <v:shape style="position:absolute;left:7881;top:6782;width:17;height:20" coordorigin="7881,6782" coordsize="17,20" path="m7898,6802l7881,6782e" filled="false" stroked="true" strokeweight=".12pt" strokecolor="#000000">
                <v:path arrowok="t"/>
              </v:shape>
            </v:group>
            <v:group style="position:absolute;left:7859;top:6756;width:15;height:17" coordorigin="7859,6756" coordsize="15,17">
              <v:shape style="position:absolute;left:7859;top:6756;width:15;height:17" coordorigin="7859,6756" coordsize="15,17" path="m7874,6773l7859,6756e" filled="false" stroked="true" strokeweight=".12pt" strokecolor="#000000">
                <v:path arrowok="t"/>
              </v:shape>
            </v:group>
            <v:group style="position:absolute;left:7835;top:6730;width:15;height:17" coordorigin="7835,6730" coordsize="15,17">
              <v:shape style="position:absolute;left:7835;top:6730;width:15;height:17" coordorigin="7835,6730" coordsize="15,17" path="m7850,6746l7835,6730e" filled="false" stroked="true" strokeweight=".12pt" strokecolor="#000000">
                <v:path arrowok="t"/>
              </v:shape>
            </v:group>
            <v:group style="position:absolute;left:7811;top:6701;width:17;height:20" coordorigin="7811,6701" coordsize="17,20">
              <v:shape style="position:absolute;left:7811;top:6701;width:17;height:20" coordorigin="7811,6701" coordsize="17,20" path="m7828,6720l7811,6701e" filled="false" stroked="true" strokeweight=".12pt" strokecolor="#000000">
                <v:path arrowok="t"/>
              </v:shape>
            </v:group>
            <v:group style="position:absolute;left:7790;top:6674;width:15;height:20" coordorigin="7790,6674" coordsize="15,20">
              <v:shape style="position:absolute;left:7790;top:6674;width:15;height:20" coordorigin="7790,6674" coordsize="15,20" path="m7804,6694l7790,6674e" filled="false" stroked="true" strokeweight=".12pt" strokecolor="#000000">
                <v:path arrowok="t"/>
              </v:shape>
            </v:group>
            <v:group style="position:absolute;left:7766;top:6648;width:17;height:17" coordorigin="7766,6648" coordsize="17,17">
              <v:shape style="position:absolute;left:7766;top:6648;width:17;height:17" coordorigin="7766,6648" coordsize="17,17" path="m7782,6665l7766,6648e" filled="false" stroked="true" strokeweight=".12pt" strokecolor="#000000">
                <v:path arrowok="t"/>
              </v:shape>
            </v:group>
            <v:group style="position:absolute;left:7744;top:6622;width:15;height:17" coordorigin="7744,6622" coordsize="15,17">
              <v:shape style="position:absolute;left:7744;top:6622;width:15;height:17" coordorigin="7744,6622" coordsize="15,17" path="m7758,6638l7744,6622e" filled="false" stroked="true" strokeweight=".12pt" strokecolor="#000000">
                <v:path arrowok="t"/>
              </v:shape>
            </v:group>
            <v:group style="position:absolute;left:7720;top:6593;width:15;height:20" coordorigin="7720,6593" coordsize="15,20">
              <v:shape style="position:absolute;left:7720;top:6593;width:15;height:20" coordorigin="7720,6593" coordsize="15,20" path="m7734,6612l7720,6593e" filled="false" stroked="true" strokeweight=".12pt" strokecolor="#000000">
                <v:path arrowok="t"/>
              </v:shape>
            </v:group>
            <v:group style="position:absolute;left:7696;top:6566;width:17;height:20" coordorigin="7696,6566" coordsize="17,20">
              <v:shape style="position:absolute;left:7696;top:6566;width:17;height:20" coordorigin="7696,6566" coordsize="17,20" path="m7713,6586l7696,6566e" filled="false" stroked="true" strokeweight=".12pt" strokecolor="#000000">
                <v:path arrowok="t"/>
              </v:shape>
            </v:group>
            <v:group style="position:absolute;left:7677;top:6542;width:12;height:15" coordorigin="7677,6542" coordsize="12,15">
              <v:shape style="position:absolute;left:7677;top:6542;width:12;height:15" coordorigin="7677,6542" coordsize="12,15" path="m7689,6557l7677,6542e" filled="false" stroked="true" strokeweight=".12pt" strokecolor="#000000">
                <v:path arrowok="t"/>
              </v:shape>
            </v:group>
            <v:group style="position:absolute;left:9074;top:8069;width:1433;height:560" coordorigin="9074,8069" coordsize="1433,560">
              <v:shape style="position:absolute;left:9074;top:8069;width:1433;height:560" coordorigin="9074,8069" coordsize="1433,560" path="m9074,8628l9458,8628,9458,8069,10506,8069e" filled="false" stroked="true" strokeweight=".12pt" strokecolor="#000000">
                <v:path arrowok="t"/>
              </v:shape>
            </v:group>
            <v:group style="position:absolute;left:9755;top:8594;width:744;height:932" coordorigin="9755,8594" coordsize="744,932">
              <v:shape style="position:absolute;left:9755;top:8594;width:744;height:932" coordorigin="9755,8594" coordsize="744,932" path="m9755,9526l9755,8594,10499,8594e" filled="false" stroked="true" strokeweight=".12pt" strokecolor="#000000">
                <v:path arrowok="t"/>
              </v:shape>
            </v:group>
            <v:group style="position:absolute;left:10499;top:8594;width:2;height:2" coordorigin="10499,8594" coordsize="2,2">
              <v:shape style="position:absolute;left:10499;top:8594;width:2;height:2" coordorigin="10499,8594" coordsize="0,0" path="m10499,8594l10499,8594e" filled="false" stroked="true" strokeweight=".12pt" strokecolor="#000000">
                <v:path arrowok="t"/>
              </v:shape>
            </v:group>
            <v:group style="position:absolute;left:9819;top:9118;width:683;height:168" coordorigin="9819,9118" coordsize="683,168">
              <v:shape style="position:absolute;left:9819;top:9118;width:683;height:168" coordorigin="9819,9118" coordsize="683,168" path="m9819,9118l9884,9144,9951,9168,10018,9190,10085,9210,10154,9228,10222,9244,10291,9257,10361,9269,10431,9278,10466,9282,10501,9286e" filled="false" stroked="true" strokeweight=".12pt" strokecolor="#000000">
                <v:path arrowok="t"/>
              </v:shape>
            </v:group>
            <v:group style="position:absolute;left:9756;top:9125;width:69;height:151" coordorigin="9756,9125" coordsize="69,151">
              <v:shape style="position:absolute;left:9756;top:9125;width:69;height:151" coordorigin="9756,9125" coordsize="69,151" path="m9756,9275l9810,9220,9825,9164,9824,9145,9821,9125e" filled="false" stroked="true" strokeweight=".12pt" strokecolor="#000000">
                <v:path arrowok="t"/>
              </v:shape>
            </v:group>
            <v:group style="position:absolute;left:10108;top:9254;width:113;height:115" coordorigin="10108,9254" coordsize="113,115">
              <v:shape style="position:absolute;left:10108;top:9254;width:113;height:115" coordorigin="10108,9254" coordsize="113,115" path="m10220,9368l10181,9323,10139,9280,10124,9267,10108,9254e" filled="false" stroked="true" strokeweight=".12pt" strokecolor="#000000">
                <v:path arrowok="t"/>
              </v:shape>
            </v:group>
            <v:group style="position:absolute;left:10104;top:9406;width:115;height:113" coordorigin="10104,9406" coordsize="115,113">
              <v:shape style="position:absolute;left:10104;top:9406;width:115;height:113" coordorigin="10104,9406" coordsize="115,113" path="m10104,9518l10150,9479,10192,9436,10206,9421,10218,9406e" filled="false" stroked="true" strokeweight=".12pt" strokecolor="#000000">
                <v:path arrowok="t"/>
              </v:shape>
            </v:group>
            <v:group style="position:absolute;left:10221;top:9369;width:9;height:33" coordorigin="10221,9369" coordsize="9,33">
              <v:shape style="position:absolute;left:10221;top:9369;width:9;height:33" coordorigin="10221,9369" coordsize="9,33" path="m10221,9401l10230,9392,10230,9378,10221,9369e" filled="false" stroked="true" strokeweight=".12pt" strokecolor="#000000">
                <v:path arrowok="t"/>
              </v:shape>
            </v:group>
            <v:group style="position:absolute;left:9808;top:9365;width:9;height:28" coordorigin="9808,9365" coordsize="9,28">
              <v:shape style="position:absolute;left:9808;top:9365;width:9;height:28" coordorigin="9808,9365" coordsize="9,28" path="m9813,9365l9809,9369,9808,9375,9808,9380,9809,9385,9812,9390,9816,9393e" filled="false" stroked="true" strokeweight=".12pt" strokecolor="#000000">
                <v:path arrowok="t"/>
              </v:shape>
            </v:group>
            <v:group style="position:absolute;left:9971;top:9254;width:113;height:115" coordorigin="9971,9254" coordsize="113,115">
              <v:shape style="position:absolute;left:9971;top:9254;width:113;height:115" coordorigin="9971,9254" coordsize="113,115" path="m10084,9368l10045,9323,10002,9280,9987,9267,9971,9254e" filled="false" stroked="true" strokeweight=".12pt" strokecolor="#000000">
                <v:path arrowok="t"/>
              </v:shape>
            </v:group>
            <v:group style="position:absolute;left:9930;top:9240;width:33;height:9" coordorigin="9930,9240" coordsize="33,9">
              <v:shape style="position:absolute;left:9930;top:9240;width:33;height:9" coordorigin="9930,9240" coordsize="33,9" path="m9962,9249l9953,9240,9939,9240,9930,9249e" filled="false" stroked="true" strokeweight=".12pt" strokecolor="#000000">
                <v:path arrowok="t"/>
              </v:shape>
            </v:group>
            <v:group style="position:absolute;left:10025;top:9243;width:46;height:39" coordorigin="10025,9243" coordsize="46,39">
              <v:shape style="position:absolute;left:10025;top:9243;width:46;height:39" coordorigin="10025,9243" coordsize="46,39" path="m10071,9243l10055,9255,10040,9268,10025,9282e" filled="false" stroked="true" strokeweight=".12pt" strokecolor="#000000">
                <v:path arrowok="t"/>
              </v:shape>
            </v:group>
            <v:group style="position:absolute;left:10067;top:9240;width:33;height:9" coordorigin="10067,9240" coordsize="33,9">
              <v:shape style="position:absolute;left:10067;top:9240;width:33;height:9" coordorigin="10067,9240" coordsize="33,9" path="m10099,9249l10090,9240,10076,9240,10067,9249e" filled="false" stroked="true" strokeweight=".12pt" strokecolor="#000000">
                <v:path arrowok="t"/>
              </v:shape>
            </v:group>
            <v:group style="position:absolute;left:9937;top:9514;width:33;height:9" coordorigin="9937,9514" coordsize="33,9">
              <v:shape style="position:absolute;left:9937;top:9514;width:33;height:9" coordorigin="9937,9514" coordsize="33,9" path="m9937,9514l9946,9523,9960,9523,9969,9514e" filled="false" stroked="true" strokeweight=".12pt" strokecolor="#000000">
                <v:path arrowok="t"/>
              </v:shape>
            </v:group>
            <v:group style="position:absolute;left:10082;top:9369;width:9;height:33" coordorigin="10082,9369" coordsize="9,33">
              <v:shape style="position:absolute;left:10082;top:9369;width:9;height:33" coordorigin="10082,9369" coordsize="9,33" path="m10082,9401l10091,9392,10091,9378,10082,9369e" filled="false" stroked="true" strokeweight=".12pt" strokecolor="#000000">
                <v:path arrowok="t"/>
              </v:shape>
            </v:group>
            <v:group style="position:absolute;left:9965;top:9406;width:115;height:113" coordorigin="9965,9406" coordsize="115,113">
              <v:shape style="position:absolute;left:9965;top:9406;width:115;height:113" coordorigin="9965,9406" coordsize="115,113" path="m9965,9518l10011,9479,10053,9436,10066,9421,10079,9406e" filled="false" stroked="true" strokeweight=".12pt" strokecolor="#000000">
                <v:path arrowok="t"/>
              </v:shape>
            </v:group>
            <v:group style="position:absolute;left:10023;top:9468;width:46;height:40" coordorigin="10023,9468" coordsize="46,40">
              <v:shape style="position:absolute;left:10023;top:9468;width:46;height:40" coordorigin="10023,9468" coordsize="46,40" path="m10023,9468l10038,9481,10053,9494,10068,9507e" filled="false" stroked="true" strokeweight=".12pt" strokecolor="#000000">
                <v:path arrowok="t"/>
              </v:shape>
            </v:group>
            <v:group style="position:absolute;left:10076;top:9514;width:33;height:9" coordorigin="10076,9514" coordsize="33,9">
              <v:shape style="position:absolute;left:10076;top:9514;width:33;height:9" coordorigin="10076,9514" coordsize="33,9" path="m10076,9514l10085,9523,10100,9523,10109,9514e" filled="false" stroked="true" strokeweight=".12pt" strokecolor="#000000">
                <v:path arrowok="t"/>
              </v:shape>
            </v:group>
            <v:group style="position:absolute;left:9816;top:9392;width:113;height:115" coordorigin="9816,9392" coordsize="113,115">
              <v:shape style="position:absolute;left:9816;top:9392;width:113;height:115" coordorigin="9816,9392" coordsize="113,115" path="m9816,9392l9855,9438,9897,9480,9912,9494,9928,9506e" filled="false" stroked="true" strokeweight=".12pt" strokecolor="#000000">
                <v:path arrowok="t"/>
              </v:shape>
            </v:group>
            <v:group style="position:absolute;left:9813;top:9245;width:120;height:120" coordorigin="9813,9245" coordsize="120,120">
              <v:shape style="position:absolute;left:9813;top:9245;width:120;height:120" coordorigin="9813,9245" coordsize="120,120" path="m9933,9245l9813,9365e" filled="false" stroked="true" strokeweight=".12pt" strokecolor="#000000">
                <v:path arrowok="t"/>
              </v:shape>
            </v:group>
            <v:group style="position:absolute;left:10506;top:8585;width:2;height:142" coordorigin="10506,8585" coordsize="2,142">
              <v:shape style="position:absolute;left:10506;top:8585;width:2;height:142" coordorigin="10506,8585" coordsize="0,142" path="m10506,8585l10506,8657,10506,8726e" filled="false" stroked="true" strokeweight=".12pt" strokecolor="#000000">
                <v:path arrowok="t"/>
              </v:shape>
            </v:group>
            <v:group style="position:absolute;left:10528;top:8585;width:2;height:142" coordorigin="10528,8585" coordsize="2,142">
              <v:shape style="position:absolute;left:10528;top:8585;width:2;height:142" coordorigin="10528,8585" coordsize="0,142" path="m10528,8585l10528,8657,10528,8726e" filled="false" stroked="true" strokeweight=".12pt" strokecolor="#000000">
                <v:path arrowok="t"/>
              </v:shape>
            </v:group>
            <v:group style="position:absolute;left:10595;top:8585;width:2;height:142" coordorigin="10595,8585" coordsize="2,142">
              <v:shape style="position:absolute;left:10595;top:8585;width:2;height:142" coordorigin="10595,8585" coordsize="0,142" path="m10595,8585l10595,8657,10595,8726e" filled="false" stroked="true" strokeweight=".12pt" strokecolor="#000000">
                <v:path arrowok="t"/>
              </v:shape>
            </v:group>
            <v:group style="position:absolute;left:10600;top:8530;width:2;height:197" coordorigin="10600,8530" coordsize="2,197">
              <v:shape style="position:absolute;left:10600;top:8530;width:2;height:197" coordorigin="10600,8530" coordsize="0,197" path="m10600,8530l10600,8726e" filled="false" stroked="true" strokeweight=".12pt" strokecolor="#000000">
                <v:path arrowok="t"/>
              </v:shape>
            </v:group>
            <v:group style="position:absolute;left:10610;top:8585;width:2;height:142" coordorigin="10610,8585" coordsize="2,142">
              <v:shape style="position:absolute;left:10610;top:8585;width:2;height:142" coordorigin="10610,8585" coordsize="0,142" path="m10610,8585l10610,8657,10610,8726e" filled="false" stroked="true" strokeweight=".12pt" strokecolor="#000000">
                <v:path arrowok="t"/>
              </v:shape>
            </v:group>
            <v:group style="position:absolute;left:10629;top:8585;width:2;height:142" coordorigin="10629,8585" coordsize="2,142">
              <v:shape style="position:absolute;left:10629;top:8585;width:2;height:142" coordorigin="10629,8585" coordsize="0,142" path="m10629,8585l10629,8657,10629,8726e" filled="false" stroked="true" strokeweight=".12pt" strokecolor="#000000">
                <v:path arrowok="t"/>
              </v:shape>
            </v:group>
            <v:group style="position:absolute;left:9458;top:8623;width:65;height:65" coordorigin="9458,8623" coordsize="65,65">
              <v:shape style="position:absolute;left:9458;top:8623;width:65;height:65" coordorigin="9458,8623" coordsize="65,65" path="m9458,8623l9458,8688,9522,8688,9522,8623,9458,8623e" filled="false" stroked="true" strokeweight=".12pt" strokecolor="#000000">
                <v:path arrowok="t"/>
              </v:shape>
            </v:group>
            <v:group style="position:absolute;left:9458;top:8623;width:65;height:65" coordorigin="9458,8623" coordsize="65,65">
              <v:shape style="position:absolute;left:9458;top:8623;width:65;height:65" coordorigin="9458,8623" coordsize="65,65" path="m9522,8688l9458,8623,9522,8623,9458,8688e" filled="false" stroked="true" strokeweight=".12pt" strokecolor="#000000">
                <v:path arrowok="t"/>
              </v:shape>
            </v:group>
            <v:group style="position:absolute;left:7538;top:8570;width:140;height:53" coordorigin="7538,8570" coordsize="140,53">
              <v:shape style="position:absolute;left:7538;top:8570;width:140;height:53" coordorigin="7538,8570" coordsize="140,53" path="m7538,8623l7538,8570,7677,8570e" filled="false" stroked="true" strokeweight=".12pt" strokecolor="#000000">
                <v:path arrowok="t"/>
              </v:shape>
            </v:group>
            <v:group style="position:absolute;left:7538;top:6526;width:2;height:3029" coordorigin="7538,6526" coordsize="2,3029">
              <v:shape style="position:absolute;left:7538;top:6526;width:2;height:3029" coordorigin="7538,6526" coordsize="0,3029" path="m7538,9554l7538,6526e" filled="false" stroked="true" strokeweight=".12pt" strokecolor="#000000">
                <v:path arrowok="t"/>
              </v:shape>
            </v:group>
            <v:group style="position:absolute;left:7576;top:6449;width:2;height:3173" coordorigin="7576,6449" coordsize="2,3173">
              <v:shape style="position:absolute;left:7576;top:6449;width:2;height:3173" coordorigin="7576,6449" coordsize="0,3173" path="m7576,6449l7576,9622e" filled="false" stroked="true" strokeweight=".12pt" strokecolor="#000000">
                <v:path arrowok="t"/>
              </v:shape>
            </v:group>
            <v:group style="position:absolute;left:7569;top:8570;width:2;height:171" coordorigin="7569,8570" coordsize="2,171">
              <v:shape style="position:absolute;left:7569;top:8570;width:2;height:171" coordorigin="7569,8570" coordsize="0,171" path="m7569,8570l7569,8741e" filled="false" stroked="true" strokeweight=".12pt" strokecolor="#000000">
                <v:path arrowok="t"/>
              </v:shape>
            </v:group>
            <v:group style="position:absolute;left:7568;top:8612;width:3;height:2" coordorigin="7568,8612" coordsize="3,2">
              <v:shape style="position:absolute;left:7568;top:8612;width:3;height:2" coordorigin="7568,8612" coordsize="3,0" path="m7568,8612l7570,8612e" filled="false" stroked="true" strokeweight="1.08pt" strokecolor="#000000">
                <v:path arrowok="t"/>
              </v:shape>
            </v:group>
            <v:group style="position:absolute;left:7547;top:8570;width:2;height:171" coordorigin="7547,8570" coordsize="2,171">
              <v:shape style="position:absolute;left:7547;top:8570;width:2;height:171" coordorigin="7547,8570" coordsize="0,171" path="m7547,8570l7547,8741e" filled="false" stroked="true" strokeweight=".12pt" strokecolor="#000000">
                <v:path arrowok="t"/>
              </v:shape>
            </v:group>
            <v:group style="position:absolute;left:7581;top:8662;width:29;height:27" coordorigin="7581,8662" coordsize="29,27">
              <v:shape style="position:absolute;left:7581;top:8662;width:29;height:27" coordorigin="7581,8662" coordsize="29,27" path="m7581,8662l7581,8688,7610,8688e" filled="false" stroked="true" strokeweight=".12pt" strokecolor="#000000">
                <v:path arrowok="t"/>
              </v:shape>
            </v:group>
            <v:group style="position:absolute;left:7622;top:8688;width:2936;height:2" coordorigin="7622,8688" coordsize="2936,2">
              <v:shape style="position:absolute;left:7622;top:8688;width:2936;height:2" coordorigin="7622,8688" coordsize="2936,0" path="m7622,8688l10557,8688e" filled="false" stroked="true" strokeweight=".12pt" strokecolor="#000000">
                <v:path arrowok="t"/>
              </v:shape>
            </v:group>
            <v:group style="position:absolute;left:10569;top:8662;width:27;height:27" coordorigin="10569,8662" coordsize="27,27">
              <v:shape style="position:absolute;left:10569;top:8662;width:27;height:27" coordorigin="10569,8662" coordsize="27,27" path="m10569,8688l10595,8688,10595,8662e" filled="false" stroked="true" strokeweight=".12pt" strokecolor="#000000">
                <v:path arrowok="t"/>
              </v:shape>
            </v:group>
            <v:group style="position:absolute;left:10569;top:8623;width:27;height:27" coordorigin="10569,8623" coordsize="27,27">
              <v:shape style="position:absolute;left:10569;top:8623;width:27;height:27" coordorigin="10569,8623" coordsize="27,27" path="m10595,8650l10595,8623,10569,8623e" filled="false" stroked="true" strokeweight=".12pt" strokecolor="#000000">
                <v:path arrowok="t"/>
              </v:shape>
            </v:group>
            <v:group style="position:absolute;left:7581;top:8623;width:2976;height:2" coordorigin="7581,8623" coordsize="2976,2">
              <v:shape style="position:absolute;left:7581;top:8623;width:2976;height:2" coordorigin="7581,8623" coordsize="2976,0" path="m7581,8623l10557,8623e" filled="false" stroked="true" strokeweight=".12pt" strokecolor="#000000">
                <v:path arrowok="t"/>
              </v:shape>
            </v:group>
            <v:group style="position:absolute;left:7569;top:9487;width:2;height:68" coordorigin="7569,9487" coordsize="2,68">
              <v:shape style="position:absolute;left:7569;top:9487;width:2;height:68" coordorigin="7569,9487" coordsize="0,68" path="m7569,9487l7569,9554e" filled="false" stroked="true" strokeweight=".12pt" strokecolor="#000000">
                <v:path arrowok="t"/>
              </v:shape>
            </v:group>
            <v:group style="position:absolute;left:7547;top:9487;width:2;height:68" coordorigin="7547,9487" coordsize="2,68">
              <v:shape style="position:absolute;left:7547;top:9487;width:2;height:68" coordorigin="7547,9487" coordsize="0,68" path="m7547,9487l7547,9554e" filled="false" stroked="true" strokeweight=".12pt" strokecolor="#000000">
                <v:path arrowok="t"/>
              </v:shape>
            </v:group>
            <v:group style="position:absolute;left:6806;top:8657;width:3982;height:2" coordorigin="6806,8657" coordsize="3982,2">
              <v:shape style="position:absolute;left:6806;top:8657;width:3982;height:2" coordorigin="6806,8657" coordsize="3982,0" path="m6806,8657l10787,8657e" filled="false" stroked="true" strokeweight=".12pt" strokecolor="#000000">
                <v:path arrowok="t"/>
              </v:shape>
            </v:group>
            <v:group style="position:absolute;left:9074;top:8069;width:1426;height:1457" coordorigin="9074,8069" coordsize="1426,1457">
              <v:shape style="position:absolute;left:9074;top:8069;width:1426;height:1457" coordorigin="9074,8069" coordsize="1426,1457" path="m9074,8623l9458,8623,9458,8069,10499,8069,10499,9526,9074,9526e" filled="false" stroked="true" strokeweight=".12pt" strokecolor="#000000">
                <v:path arrowok="t"/>
              </v:shape>
            </v:group>
            <v:group style="position:absolute;left:10362;top:8030;width:2;height:39" coordorigin="10362,8030" coordsize="2,39">
              <v:shape style="position:absolute;left:10362;top:8030;width:2;height:39" coordorigin="10362,8030" coordsize="0,39" path="m10362,8069l10362,8030e" filled="false" stroked="true" strokeweight=".12pt" strokecolor="#000000">
                <v:path arrowok="t"/>
              </v:shape>
            </v:group>
            <v:group style="position:absolute;left:9978;top:8030;width:2;height:39" coordorigin="9978,8030" coordsize="2,39">
              <v:shape style="position:absolute;left:9978;top:8030;width:2;height:39" coordorigin="9978,8030" coordsize="0,39" path="m9978,8069l9978,8030e" filled="false" stroked="true" strokeweight=".12pt" strokecolor="#000000">
                <v:path arrowok="t"/>
              </v:shape>
            </v:group>
            <v:group style="position:absolute;left:9112;top:7565;width:1416;height:2" coordorigin="9112,7565" coordsize="1416,2">
              <v:shape style="position:absolute;left:9112;top:7565;width:1416;height:2" coordorigin="9112,7565" coordsize="1416,0" path="m10528,7565l9112,7565e" filled="false" stroked="true" strokeweight=".12pt" strokecolor="#000000">
                <v:path arrowok="t"/>
              </v:shape>
            </v:group>
            <v:group style="position:absolute;left:9119;top:7603;width:1388;height:2" coordorigin="9119,7603" coordsize="1388,2">
              <v:shape style="position:absolute;left:9119;top:7603;width:1388;height:2" coordorigin="9119,7603" coordsize="1388,0" path="m10506,7603l9119,7603e" filled="false" stroked="true" strokeweight=".12pt" strokecolor="#000000">
                <v:path arrowok="t"/>
              </v:shape>
            </v:group>
            <v:group style="position:absolute;left:9112;top:7596;width:1416;height:2" coordorigin="9112,7596" coordsize="1416,2">
              <v:shape style="position:absolute;left:9112;top:7596;width:1416;height:2" coordorigin="9112,7596" coordsize="1416,0" path="m9112,7596l10528,7596e" filled="false" stroked="true" strokeweight=".12pt" strokecolor="#000000">
                <v:path arrowok="t"/>
              </v:shape>
            </v:group>
            <v:group style="position:absolute;left:9978;top:8045;width:384;height:2" coordorigin="9978,8045" coordsize="384,2">
              <v:shape style="position:absolute;left:9978;top:8045;width:384;height:2" coordorigin="9978,8045" coordsize="384,0" path="m9978,8045l10362,8045e" filled="false" stroked="true" strokeweight=".6pt" strokecolor="#000000">
                <v:path arrowok="t"/>
              </v:shape>
            </v:group>
            <v:group style="position:absolute;left:9978;top:8059;width:384;height:2" coordorigin="9978,8059" coordsize="384,2">
              <v:shape style="position:absolute;left:9978;top:8059;width:384;height:2" coordorigin="9978,8059" coordsize="384,0" path="m9978,8059l10362,8059e" filled="false" stroked="true" strokeweight=".12pt" strokecolor="#000000">
                <v:path arrowok="t"/>
              </v:shape>
            </v:group>
            <v:group style="position:absolute;left:9143;top:8604;width:17;height:17" coordorigin="9143,8604" coordsize="17,17">
              <v:shape style="position:absolute;left:9143;top:8604;width:17;height:17" coordorigin="9143,8604" coordsize="17,17" path="m9152,8604l9147,8604,9143,8608,9143,8612,9143,8617,9147,8621,9152,8621,9156,8621,9160,8617,9160,8612,9160,8608,9156,8604,9152,8604e" filled="false" stroked="true" strokeweight=".12pt" strokecolor="#000000">
                <v:path arrowok="t"/>
              </v:shape>
            </v:group>
            <v:group style="position:absolute;left:9424;top:8604;width:17;height:17" coordorigin="9424,8604" coordsize="17,17">
              <v:shape style="position:absolute;left:9424;top:8604;width:17;height:17" coordorigin="9424,8604" coordsize="17,17" path="m9432,8604l9428,8604,9424,8608,9424,8612,9424,8617,9428,8621,9432,8621,9437,8621,9441,8617,9441,8612,9441,8608,9437,8604,9432,8604e" filled="false" stroked="true" strokeweight=".12pt" strokecolor="#000000">
                <v:path arrowok="t"/>
              </v:shape>
            </v:group>
            <v:group style="position:absolute;left:9160;top:8604;width:264;height:2" coordorigin="9160,8604" coordsize="264,2">
              <v:shape style="position:absolute;left:9160;top:8604;width:264;height:2" coordorigin="9160,8604" coordsize="264,0" path="m9160,8604l9424,8604e" filled="false" stroked="true" strokeweight=".12pt" strokecolor="#000000">
                <v:path arrowok="t"/>
              </v:shape>
            </v:group>
            <v:group style="position:absolute;left:9431;top:8604;width:2;height:2" coordorigin="9431,8604" coordsize="2,2">
              <v:shape style="position:absolute;left:9431;top:8604;width:2;height:2" coordorigin="9431,8604" coordsize="0,0" path="m9431,8604l9431,8604e" filled="false" stroked="true" strokeweight=".12pt" strokecolor="#000000">
                <v:path arrowok="t"/>
              </v:shape>
            </v:group>
            <v:group style="position:absolute;left:9134;top:8554;width:10;height:60" coordorigin="9134,8554" coordsize="10,60">
              <v:shape style="position:absolute;left:9134;top:8554;width:10;height:60" coordorigin="9134,8554" coordsize="10,60" path="m9143,8614l9134,8554e" filled="false" stroked="true" strokeweight=".12pt" strokecolor="#000000">
                <v:path arrowok="t"/>
              </v:shape>
            </v:group>
            <v:group style="position:absolute;left:9136;top:8541;width:18;height:11" coordorigin="9136,8541" coordsize="18,11">
              <v:shape style="position:absolute;left:9136;top:8541;width:18;height:11" coordorigin="9136,8541" coordsize="18,11" path="m9153,8549l9152,8546,9150,8543,9148,8542,9145,8541,9142,8542,9139,8543,9137,8545,9136,8548,9136,8551e" filled="false" stroked="true" strokeweight=".12pt" strokecolor="#000000">
                <v:path arrowok="t"/>
              </v:shape>
            </v:group>
            <v:group style="position:absolute;left:9153;top:8551;width:8;height:60" coordorigin="9153,8551" coordsize="8,60">
              <v:shape style="position:absolute;left:9153;top:8551;width:8;height:60" coordorigin="9153,8551" coordsize="8,60" path="m9160,8611l9153,8551e" filled="false" stroked="true" strokeweight=".12pt" strokecolor="#000000">
                <v:path arrowok="t"/>
              </v:shape>
            </v:group>
            <v:group style="position:absolute;left:9441;top:8554;width:8;height:60" coordorigin="9441,8554" coordsize="8,60">
              <v:shape style="position:absolute;left:9441;top:8554;width:8;height:60" coordorigin="9441,8554" coordsize="8,60" path="m9441,8614l9448,8554e" filled="false" stroked="true" strokeweight=".12pt" strokecolor="#000000">
                <v:path arrowok="t"/>
              </v:shape>
            </v:group>
            <v:group style="position:absolute;left:9434;top:8541;width:18;height:11" coordorigin="9434,8541" coordsize="18,11">
              <v:shape style="position:absolute;left:9434;top:8541;width:18;height:11" coordorigin="9434,8541" coordsize="18,11" path="m9450,8551l9451,8548,9450,8545,9447,8543,9445,8542,9442,8541,9439,8542,9436,8543,9434,8546,9434,8549e" filled="false" stroked="true" strokeweight=".12pt" strokecolor="#000000">
                <v:path arrowok="t"/>
              </v:shape>
            </v:group>
            <v:group style="position:absolute;left:9422;top:8551;width:10;height:60" coordorigin="9422,8551" coordsize="10,60">
              <v:shape style="position:absolute;left:9422;top:8551;width:10;height:60" coordorigin="9422,8551" coordsize="10,60" path="m9422,8611l9431,8551e" filled="false" stroked="true" strokeweight=".12pt" strokecolor="#000000">
                <v:path arrowok="t"/>
              </v:shape>
            </v:group>
            <v:group style="position:absolute;left:9155;top:8580;width:272;height:2" coordorigin="9155,8580" coordsize="272,2">
              <v:shape style="position:absolute;left:9155;top:8580;width:272;height:2" coordorigin="9155,8580" coordsize="272,0" path="m9155,8580l9426,8580e" filled="false" stroked="true" strokeweight=".36pt" strokecolor="#000000">
                <v:path arrowok="t"/>
              </v:shape>
            </v:group>
            <v:group style="position:absolute;left:9158;top:8597;width:267;height:2" coordorigin="9158,8597" coordsize="267,2">
              <v:shape style="position:absolute;left:9158;top:8597;width:267;height:2" coordorigin="9158,8597" coordsize="267,0" path="m9158,8597l9424,8597e" filled="false" stroked="true" strokeweight=".12pt" strokecolor="#000000">
                <v:path arrowok="t"/>
              </v:shape>
            </v:group>
            <v:group style="position:absolute;left:9153;top:8563;width:276;height:2" coordorigin="9153,8563" coordsize="276,2">
              <v:shape style="position:absolute;left:9153;top:8563;width:276;height:2" coordorigin="9153,8563" coordsize="276,0" path="m9153,8563l9429,8563e" filled="false" stroked="true" strokeweight=".12pt" strokecolor="#000000">
                <v:path arrowok="t"/>
              </v:shape>
            </v:group>
            <v:group style="position:absolute;left:7670;top:8062;width:2859;height:567" coordorigin="7670,8062" coordsize="2859,567">
              <v:shape style="position:absolute;left:7670;top:8062;width:2859;height:567" coordorigin="7670,8062" coordsize="2859,567" path="m7670,8628l9074,8628,9458,8628,9458,8062,10528,8062e" filled="false" stroked="true" strokeweight=".12pt" strokecolor="#000000">
                <v:path arrowok="t"/>
              </v:shape>
            </v:group>
            <v:group style="position:absolute;left:6806;top:9545;width:732;height:2" coordorigin="6806,9545" coordsize="732,2">
              <v:shape style="position:absolute;left:6806;top:9545;width:732;height:2" coordorigin="6806,9545" coordsize="732,0" path="m6806,9545l7538,9545e" filled="false" stroked="true" strokeweight=".12pt" strokecolor="#000000">
                <v:path arrowok="t"/>
              </v:shape>
            </v:group>
            <v:group style="position:absolute;left:10499;top:8726;width:140;height:2" coordorigin="10499,8726" coordsize="140,2">
              <v:shape style="position:absolute;left:10499;top:8726;width:140;height:2" coordorigin="10499,8726" coordsize="140,0" path="m10499,8726l10638,8726e" filled="false" stroked="true" strokeweight=".12pt" strokecolor="#000000">
                <v:path arrowok="t"/>
              </v:shape>
            </v:group>
            <v:group style="position:absolute;left:10499;top:8155;width:140;height:2" coordorigin="10499,8155" coordsize="140,2">
              <v:shape style="position:absolute;left:10499;top:8155;width:140;height:2" coordorigin="10499,8155" coordsize="140,0" path="m10499,8155l10638,8155e" filled="false" stroked="true" strokeweight=".12pt" strokecolor="#000000">
                <v:path arrowok="t"/>
              </v:shape>
            </v:group>
            <v:group style="position:absolute;left:10499;top:8585;width:140;height:2" coordorigin="10499,8585" coordsize="140,2">
              <v:shape style="position:absolute;left:10499;top:8585;width:140;height:2" coordorigin="10499,8585" coordsize="140,0" path="m10499,8585l10638,8585e" filled="false" stroked="true" strokeweight=".12pt" strokecolor="#000000">
                <v:path arrowok="t"/>
              </v:shape>
            </v:group>
            <v:group style="position:absolute;left:10557;top:8734;width:44;height:24" coordorigin="10557,8734" coordsize="44,24">
              <v:shape style="position:absolute;left:10557;top:8734;width:44;height:24" coordorigin="10557,8734" coordsize="44,24" path="m10557,8758l10557,8734,10600,8734,10600,8758,10557,8758e" filled="false" stroked="true" strokeweight="0pt" strokecolor="#000000">
                <v:path arrowok="t"/>
              </v:shape>
            </v:group>
            <v:group style="position:absolute;left:10557;top:9125;width:44;height:24" coordorigin="10557,9125" coordsize="44,24">
              <v:shape style="position:absolute;left:10557;top:9125;width:44;height:24" coordorigin="10557,9125" coordsize="44,24" path="m10557,9149l10557,9125,10600,9125,10600,9149,10557,9149e" filled="false" stroked="true" strokeweight="0pt" strokecolor="#000000">
                <v:path arrowok="t"/>
              </v:shape>
            </v:group>
            <v:group style="position:absolute;left:10578;top:8758;width:2;height:368" coordorigin="10578,8758" coordsize="2,368">
              <v:shape style="position:absolute;left:10578;top:8758;width:2;height:368" coordorigin="10578,8758" coordsize="0,368" path="m10578,9125l10578,8758e" filled="false" stroked="true" strokeweight="0pt" strokecolor="#000000">
                <v:path arrowok="t"/>
              </v:shape>
            </v:group>
            <v:group style="position:absolute;left:10586;top:8758;width:2;height:368" coordorigin="10586,8758" coordsize="2,368">
              <v:shape style="position:absolute;left:10586;top:8758;width:2;height:368" coordorigin="10586,8758" coordsize="0,368" path="m10586,9125l10586,8758e" filled="false" stroked="true" strokeweight="0pt" strokecolor="#000000">
                <v:path arrowok="t"/>
              </v:shape>
            </v:group>
            <v:group style="position:absolute;left:10571;top:8758;width:2;height:368" coordorigin="10571,8758" coordsize="2,368">
              <v:shape style="position:absolute;left:10571;top:8758;width:2;height:368" coordorigin="10571,8758" coordsize="0,368" path="m10571,9125l10571,8758e" filled="false" stroked="true" strokeweight="0pt" strokecolor="#000000">
                <v:path arrowok="t"/>
              </v:shape>
            </v:group>
            <v:group style="position:absolute;left:10557;top:8734;width:44;height:416" coordorigin="10557,8734" coordsize="44,416">
              <v:shape style="position:absolute;left:10557;top:8734;width:44;height:416" coordorigin="10557,8734" coordsize="44,416" path="m10600,8734l10600,9149,10557,9149,10557,8734e" filled="false" stroked="true" strokeweight="0pt" strokecolor="#000000">
                <v:path arrowok="t"/>
              </v:shape>
            </v:group>
            <v:group style="position:absolute;left:10557;top:8162;width:44;height:22" coordorigin="10557,8162" coordsize="44,22">
              <v:shape style="position:absolute;left:10557;top:8162;width:44;height:22" coordorigin="10557,8162" coordsize="44,22" path="m10557,8184l10557,8162,10600,8162,10600,8184,10557,8184e" filled="false" stroked="true" strokeweight="0pt" strokecolor="#000000">
                <v:path arrowok="t"/>
              </v:shape>
            </v:group>
            <v:group style="position:absolute;left:10557;top:8554;width:44;height:24" coordorigin="10557,8554" coordsize="44,24">
              <v:shape style="position:absolute;left:10557;top:8554;width:44;height:24" coordorigin="10557,8554" coordsize="44,24" path="m10557,8578l10557,8554,10600,8554,10600,8578,10557,8578e" filled="false" stroked="true" strokeweight="0pt" strokecolor="#000000">
                <v:path arrowok="t"/>
              </v:shape>
            </v:group>
            <v:group style="position:absolute;left:10578;top:8184;width:2;height:370" coordorigin="10578,8184" coordsize="2,370">
              <v:shape style="position:absolute;left:10578;top:8184;width:2;height:370" coordorigin="10578,8184" coordsize="0,370" path="m10578,8554l10578,8184e" filled="false" stroked="true" strokeweight="0pt" strokecolor="#000000">
                <v:path arrowok="t"/>
              </v:shape>
            </v:group>
            <v:group style="position:absolute;left:10586;top:8184;width:2;height:370" coordorigin="10586,8184" coordsize="2,370">
              <v:shape style="position:absolute;left:10586;top:8184;width:2;height:370" coordorigin="10586,8184" coordsize="0,370" path="m10586,8554l10586,8184e" filled="false" stroked="true" strokeweight="0pt" strokecolor="#000000">
                <v:path arrowok="t"/>
              </v:shape>
            </v:group>
            <v:group style="position:absolute;left:10571;top:8184;width:2;height:370" coordorigin="10571,8184" coordsize="2,370">
              <v:shape style="position:absolute;left:10571;top:8184;width:2;height:370" coordorigin="10571,8184" coordsize="0,370" path="m10571,8554l10571,8184e" filled="false" stroked="true" strokeweight="0pt" strokecolor="#000000">
                <v:path arrowok="t"/>
              </v:shape>
            </v:group>
            <v:group style="position:absolute;left:10557;top:8162;width:44;height:416" coordorigin="10557,8162" coordsize="44,416">
              <v:shape style="position:absolute;left:10557;top:8162;width:44;height:416" coordorigin="10557,8162" coordsize="44,416" path="m10600,8162l10600,8578,10557,8578,10557,8162e" filled="false" stroked="true" strokeweight="0pt" strokecolor="#000000">
                <v:path arrowok="t"/>
              </v:shape>
            </v:group>
            <v:group style="position:absolute;left:7538;top:6581;width:140;height:2" coordorigin="7538,6581" coordsize="140,2">
              <v:shape style="position:absolute;left:7538;top:6581;width:140;height:2" coordorigin="7538,6581" coordsize="140,0" path="m7538,6581l7677,6581e" filled="false" stroked="true" strokeweight=".12pt" strokecolor="#000000">
                <v:path arrowok="t"/>
              </v:shape>
            </v:group>
            <v:group style="position:absolute;left:7576;top:8539;width:44;height:24" coordorigin="7576,8539" coordsize="44,24">
              <v:shape style="position:absolute;left:7576;top:8539;width:44;height:24" coordorigin="7576,8539" coordsize="44,24" path="m7576,8539l7576,8563,7619,8563,7619,8539,7576,8539e" filled="false" stroked="true" strokeweight="0pt" strokecolor="#000000">
                <v:path arrowok="t"/>
              </v:shape>
            </v:group>
            <v:group style="position:absolute;left:7538;top:8570;width:140;height:2" coordorigin="7538,8570" coordsize="140,2">
              <v:shape style="position:absolute;left:7538;top:8570;width:140;height:2" coordorigin="7538,8570" coordsize="140,0" path="m7677,8570l7538,8570,7677,8570e" filled="false" stroked="true" strokeweight=".12pt" strokecolor="#000000">
                <v:path arrowok="t"/>
              </v:shape>
            </v:group>
            <v:group style="position:absolute;left:7581;top:8078;width:2;height:63" coordorigin="7581,8078" coordsize="2,63">
              <v:shape style="position:absolute;left:7581;top:8078;width:2;height:63" coordorigin="7581,8078" coordsize="0,63" path="m7581,8078l7581,8141e" filled="false" stroked="true" strokeweight=".12pt" strokecolor="#000000">
                <v:path arrowok="t"/>
              </v:shape>
            </v:group>
            <v:group style="position:absolute;left:7568;top:8110;width:3;height:2" coordorigin="7568,8110" coordsize="3,2">
              <v:shape style="position:absolute;left:7568;top:8110;width:3;height:2" coordorigin="7568,8110" coordsize="3,0" path="m7568,8110l7570,8110e" filled="false" stroked="true" strokeweight="3.12pt" strokecolor="#000000">
                <v:path arrowok="t"/>
              </v:shape>
            </v:group>
            <v:group style="position:absolute;left:7569;top:8078;width:2;height:63" coordorigin="7569,8078" coordsize="2,63">
              <v:shape style="position:absolute;left:7569;top:8078;width:2;height:63" coordorigin="7569,8078" coordsize="0,63" path="m7569,8078l7569,8141e" filled="false" stroked="true" strokeweight=".12pt" strokecolor="#000000">
                <v:path arrowok="t"/>
              </v:shape>
            </v:group>
            <v:group style="position:absolute;left:7575;top:8110;width:3;height:2" coordorigin="7575,8110" coordsize="3,2">
              <v:shape style="position:absolute;left:7575;top:8110;width:3;height:2" coordorigin="7575,8110" coordsize="3,0" path="m7575,8110l7577,8110e" filled="false" stroked="true" strokeweight="3.12pt" strokecolor="#000000">
                <v:path arrowok="t"/>
              </v:shape>
            </v:group>
            <v:group style="position:absolute;left:7670;top:8078;width:2;height:63" coordorigin="7670,8078" coordsize="2,63">
              <v:shape style="position:absolute;left:7670;top:8078;width:2;height:63" coordorigin="7670,8078" coordsize="0,63" path="m7670,8078l7670,8141e" filled="false" stroked="true" strokeweight=".12pt" strokecolor="#000000">
                <v:path arrowok="t"/>
              </v:shape>
            </v:group>
            <v:group style="position:absolute;left:7648;top:8078;width:2;height:63" coordorigin="7648,8078" coordsize="2,63">
              <v:shape style="position:absolute;left:7648;top:8078;width:2;height:63" coordorigin="7648,8078" coordsize="0,63" path="m7648,8078l7648,8141e" filled="false" stroked="true" strokeweight=".12pt" strokecolor="#000000">
                <v:path arrowok="t"/>
              </v:shape>
            </v:group>
            <v:group style="position:absolute;left:7547;top:8078;width:2;height:63" coordorigin="7547,8078" coordsize="2,63">
              <v:shape style="position:absolute;left:7547;top:8078;width:2;height:63" coordorigin="7547,8078" coordsize="0,63" path="m7547,8078l7547,8141e" filled="false" stroked="true" strokeweight=".12pt" strokecolor="#000000">
                <v:path arrowok="t"/>
              </v:shape>
            </v:group>
            <v:group style="position:absolute;left:7576;top:6607;width:44;height:2" coordorigin="7576,6607" coordsize="44,2">
              <v:shape style="position:absolute;left:7576;top:6607;width:44;height:2" coordorigin="7576,6607" coordsize="44,0" path="m7576,6607l7619,6607e" filled="false" stroked="true" strokeweight="0pt" strokecolor="#000000">
                <v:path arrowok="t"/>
              </v:shape>
            </v:group>
            <v:group style="position:absolute;left:7576;top:8563;width:44;height:2" coordorigin="7576,8563" coordsize="44,2">
              <v:shape style="position:absolute;left:7576;top:8563;width:44;height:2" coordorigin="7576,8563" coordsize="44,0" path="m7576,8563l7619,8563e" filled="false" stroked="true" strokeweight="0pt" strokecolor="#000000">
                <v:path arrowok="t"/>
              </v:shape>
            </v:group>
            <v:group style="position:absolute;left:7619;top:8148;width:2;height:416" coordorigin="7619,8148" coordsize="2,416">
              <v:shape style="position:absolute;left:7619;top:8148;width:2;height:416" coordorigin="7619,8148" coordsize="0,416" path="m7619,8148l7619,8563e" filled="false" stroked="true" strokeweight="0pt" strokecolor="#000000">
                <v:path arrowok="t"/>
              </v:shape>
            </v:group>
            <v:group style="position:absolute;left:7576;top:8539;width:44;height:2" coordorigin="7576,8539" coordsize="44,2">
              <v:shape style="position:absolute;left:7576;top:8539;width:44;height:2" coordorigin="7576,8539" coordsize="44,0" path="m7576,8539l7619,8539e" filled="false" stroked="true" strokeweight="0pt" strokecolor="#000000">
                <v:path arrowok="t"/>
              </v:shape>
            </v:group>
            <v:group style="position:absolute;left:7576;top:8172;width:44;height:2" coordorigin="7576,8172" coordsize="44,2">
              <v:shape style="position:absolute;left:7576;top:8172;width:44;height:2" coordorigin="7576,8172" coordsize="44,0" path="m7576,8172l7619,8172e" filled="false" stroked="true" strokeweight="0pt" strokecolor="#000000">
                <v:path arrowok="t"/>
              </v:shape>
            </v:group>
            <v:group style="position:absolute;left:7576;top:8047;width:44;height:2" coordorigin="7576,8047" coordsize="44,2">
              <v:shape style="position:absolute;left:7576;top:8047;width:44;height:2" coordorigin="7576,8047" coordsize="44,0" path="m7576,8047l7619,8047e" filled="false" stroked="true" strokeweight="0pt" strokecolor="#000000">
                <v:path arrowok="t"/>
              </v:shape>
            </v:group>
            <v:group style="position:absolute;left:7598;top:6607;width:2;height:660" coordorigin="7598,6607" coordsize="2,660">
              <v:shape style="position:absolute;left:7598;top:6607;width:2;height:660" coordorigin="7598,6607" coordsize="0,660" path="m7598,6607l7598,7267e" filled="false" stroked="true" strokeweight="0pt" strokecolor="#000000">
                <v:path arrowok="t"/>
              </v:shape>
            </v:group>
            <v:group style="position:absolute;left:7590;top:8045;width:2;height:2" coordorigin="7590,8045" coordsize="2,2">
              <v:shape style="position:absolute;left:7590;top:8045;width:2;height:2" coordorigin="7590,8045" coordsize="0,0" path="m7590,8045l7590,8045e" filled="false" stroked="true" strokeweight="0pt" strokecolor="#000000">
                <v:path arrowok="t"/>
              </v:shape>
            </v:group>
            <v:group style="position:absolute;left:7590;top:6607;width:2;height:660" coordorigin="7590,6607" coordsize="2,660">
              <v:shape style="position:absolute;left:7590;top:6607;width:2;height:660" coordorigin="7590,6607" coordsize="0,660" path="m7590,6607l7590,7267e" filled="false" stroked="true" strokeweight="0pt" strokecolor="#000000">
                <v:path arrowok="t"/>
              </v:shape>
            </v:group>
            <v:group style="position:absolute;left:7607;top:6607;width:2;height:660" coordorigin="7607,6607" coordsize="2,660">
              <v:shape style="position:absolute;left:7607;top:6607;width:2;height:660" coordorigin="7607,6607" coordsize="0,660" path="m7607,6607l7607,7267e" filled="false" stroked="true" strokeweight="0pt" strokecolor="#000000">
                <v:path arrowok="t"/>
              </v:shape>
            </v:group>
            <v:group style="position:absolute;left:7576;top:7289;width:44;height:2" coordorigin="7576,7289" coordsize="44,2">
              <v:shape style="position:absolute;left:7576;top:7289;width:44;height:2" coordorigin="7576,7289" coordsize="44,0" path="m7576,7289l7619,7289e" filled="false" stroked="true" strokeweight="0pt" strokecolor="#000000">
                <v:path arrowok="t"/>
              </v:shape>
            </v:group>
            <v:group style="position:absolute;left:7619;top:6583;width:2;height:1488" coordorigin="7619,6583" coordsize="2,1488">
              <v:shape style="position:absolute;left:7619;top:6583;width:2;height:1488" coordorigin="7619,6583" coordsize="0,1488" path="m7619,6583l7619,8071e" filled="false" stroked="true" strokeweight=".12pt" strokecolor="#000000">
                <v:path arrowok="t"/>
              </v:shape>
            </v:group>
            <v:group style="position:absolute;left:7576;top:7267;width:44;height:2" coordorigin="7576,7267" coordsize="44,2">
              <v:shape style="position:absolute;left:7576;top:7267;width:44;height:2" coordorigin="7576,7267" coordsize="44,0" path="m7576,7267l7619,7267e" filled="false" stroked="true" strokeweight="0pt" strokecolor="#000000">
                <v:path arrowok="t"/>
              </v:shape>
            </v:group>
            <v:group style="position:absolute;left:7576;top:7392;width:44;height:2" coordorigin="7576,7392" coordsize="44,2">
              <v:shape style="position:absolute;left:7576;top:7392;width:44;height:2" coordorigin="7576,7392" coordsize="44,0" path="m7576,7392l7619,7392e" filled="false" stroked="true" strokeweight="0pt" strokecolor="#000000">
                <v:path arrowok="t"/>
              </v:shape>
            </v:group>
            <v:group style="position:absolute;left:7576;top:7368;width:44;height:2" coordorigin="7576,7368" coordsize="44,2">
              <v:shape style="position:absolute;left:7576;top:7368;width:44;height:2" coordorigin="7576,7368" coordsize="44,0" path="m7576,7368l7619,7368e" filled="false" stroked="true" strokeweight="0pt" strokecolor="#000000">
                <v:path arrowok="t"/>
              </v:shape>
            </v:group>
            <v:group style="position:absolute;left:7598;top:8172;width:2;height:368" coordorigin="7598,8172" coordsize="2,368">
              <v:shape style="position:absolute;left:7598;top:8172;width:2;height:368" coordorigin="7598,8172" coordsize="0,368" path="m7598,8172l7598,8539e" filled="false" stroked="true" strokeweight="0pt" strokecolor="#000000">
                <v:path arrowok="t"/>
              </v:shape>
            </v:group>
            <v:group style="position:absolute;left:7576;top:6583;width:44;height:2" coordorigin="7576,6583" coordsize="44,2">
              <v:shape style="position:absolute;left:7576;top:6583;width:44;height:2" coordorigin="7576,6583" coordsize="44,0" path="m7576,6583l7619,6583e" filled="false" stroked="true" strokeweight="0pt" strokecolor="#000000">
                <v:path arrowok="t"/>
              </v:shape>
            </v:group>
            <v:group style="position:absolute;left:7576;top:8071;width:44;height:2" coordorigin="7576,8071" coordsize="44,2">
              <v:shape style="position:absolute;left:7576;top:8071;width:44;height:2" coordorigin="7576,8071" coordsize="44,0" path="m7576,8071l7619,8071e" filled="false" stroked="true" strokeweight="0pt" strokecolor="#000000">
                <v:path arrowok="t"/>
              </v:shape>
            </v:group>
            <v:group style="position:absolute;left:7590;top:8172;width:2;height:368" coordorigin="7590,8172" coordsize="2,368">
              <v:shape style="position:absolute;left:7590;top:8172;width:2;height:368" coordorigin="7590,8172" coordsize="0,368" path="m7590,8172l7590,8539e" filled="false" stroked="true" strokeweight="0pt" strokecolor="#000000">
                <v:path arrowok="t"/>
              </v:shape>
            </v:group>
            <v:group style="position:absolute;left:7607;top:8172;width:2;height:368" coordorigin="7607,8172" coordsize="2,368">
              <v:shape style="position:absolute;left:7607;top:8172;width:2;height:368" coordorigin="7607,8172" coordsize="0,368" path="m7607,8172l7607,8539e" filled="false" stroked="true" strokeweight="0pt" strokecolor="#000000">
                <v:path arrowok="t"/>
              </v:shape>
            </v:group>
            <v:group style="position:absolute;left:7538;top:8141;width:140;height:2" coordorigin="7538,8141" coordsize="140,2">
              <v:shape style="position:absolute;left:7538;top:8141;width:140;height:2" coordorigin="7538,8141" coordsize="140,0" path="m7538,8141l7677,8141e" filled="false" stroked="true" strokeweight=".12pt" strokecolor="#000000">
                <v:path arrowok="t"/>
              </v:shape>
            </v:group>
            <v:group style="position:absolute;left:7535;top:8078;width:142;height:2" coordorigin="7535,8078" coordsize="142,2">
              <v:shape style="position:absolute;left:7535;top:8078;width:142;height:2" coordorigin="7535,8078" coordsize="142,0" path="m7535,8078l7677,8078e" filled="false" stroked="true" strokeweight=".12pt" strokecolor="#000000">
                <v:path arrowok="t"/>
              </v:shape>
            </v:group>
            <v:group style="position:absolute;left:7590;top:8172;width:2;height:2" coordorigin="7590,8172" coordsize="2,2">
              <v:shape style="position:absolute;left:7590;top:8172;width:2;height:2" coordorigin="7590,8172" coordsize="0,0" path="m7590,8172l7590,8172e" filled="false" stroked="true" strokeweight="0pt" strokecolor="#000000">
                <v:path arrowok="t"/>
              </v:shape>
            </v:group>
            <v:group style="position:absolute;left:7576;top:8148;width:44;height:2" coordorigin="7576,8148" coordsize="44,2">
              <v:shape style="position:absolute;left:7576;top:8148;width:44;height:2" coordorigin="7576,8148" coordsize="44,0" path="m7576,8148l7619,8148e" filled="false" stroked="true" strokeweight="0pt" strokecolor="#000000">
                <v:path arrowok="t"/>
              </v:shape>
            </v:group>
            <v:group style="position:absolute;left:7538;top:7296;width:140;height:2" coordorigin="7538,7296" coordsize="140,2">
              <v:shape style="position:absolute;left:7538;top:7296;width:140;height:2" coordorigin="7538,7296" coordsize="140,0" path="m7538,7296l7677,7296e" filled="false" stroked="true" strokeweight=".12pt" strokecolor="#000000">
                <v:path arrowok="t"/>
              </v:shape>
            </v:group>
            <v:group style="position:absolute;left:7538;top:7363;width:140;height:2" coordorigin="7538,7363" coordsize="140,2">
              <v:shape style="position:absolute;left:7538;top:7363;width:140;height:2" coordorigin="7538,7363" coordsize="140,0" path="m7538,7363l7677,7363e" filled="false" stroked="true" strokeweight=".12pt" strokecolor="#000000">
                <v:path arrowok="t"/>
              </v:shape>
            </v:group>
            <v:group style="position:absolute;left:7576;top:6583;width:44;height:24" coordorigin="7576,6583" coordsize="44,24">
              <v:shape style="position:absolute;left:7576;top:6583;width:44;height:24" coordorigin="7576,6583" coordsize="44,24" path="m7576,6583l7576,6607,7619,6607,7619,6583,7576,6583e" filled="false" stroked="true" strokeweight="0pt" strokecolor="#000000">
                <v:path arrowok="t"/>
              </v:shape>
            </v:group>
            <v:group style="position:absolute;left:7568;top:8110;width:3;height:2" coordorigin="7568,8110" coordsize="3,2">
              <v:shape style="position:absolute;left:7568;top:8110;width:3;height:2" coordorigin="7568,8110" coordsize="3,0" path="m7568,8110l7570,8110e" filled="false" stroked="true" strokeweight="3.12pt" strokecolor="#000000">
                <v:path arrowok="t"/>
              </v:shape>
            </v:group>
            <v:group style="position:absolute;left:7575;top:8110;width:3;height:2" coordorigin="7575,8110" coordsize="3,2">
              <v:shape style="position:absolute;left:7575;top:8110;width:3;height:2" coordorigin="7575,8110" coordsize="3,0" path="m7575,8110l7577,8110e" filled="false" stroked="true" strokeweight="3.12pt" strokecolor="#000000">
                <v:path arrowok="t"/>
              </v:shape>
            </v:group>
            <v:group style="position:absolute;left:7598;top:7392;width:2;height:656" coordorigin="7598,7392" coordsize="2,656">
              <v:shape style="position:absolute;left:7598;top:7392;width:2;height:656" coordorigin="7598,7392" coordsize="0,656" path="m7598,8047l7598,7392e" filled="false" stroked="true" strokeweight="0pt" strokecolor="#000000">
                <v:path arrowok="t"/>
              </v:shape>
            </v:group>
            <v:group style="position:absolute;left:7590;top:7392;width:2;height:656" coordorigin="7590,7392" coordsize="2,656">
              <v:shape style="position:absolute;left:7590;top:7392;width:2;height:656" coordorigin="7590,7392" coordsize="0,656" path="m7590,8047l7590,7392e" filled="false" stroked="true" strokeweight="0pt" strokecolor="#000000">
                <v:path arrowok="t"/>
              </v:shape>
            </v:group>
            <v:group style="position:absolute;left:7607;top:7392;width:2;height:656" coordorigin="7607,7392" coordsize="2,656">
              <v:shape style="position:absolute;left:7607;top:7392;width:2;height:656" coordorigin="7607,7392" coordsize="0,656" path="m7607,8047l7607,7392e" filled="false" stroked="true" strokeweight="0pt" strokecolor="#000000">
                <v:path arrowok="t"/>
              </v:shape>
            </v:group>
            <v:group style="position:absolute;left:7576;top:8148;width:2;height:2" coordorigin="7576,8148" coordsize="2,2">
              <v:shape style="position:absolute;left:7576;top:8148;width:2;height:2" coordorigin="7576,8148" coordsize="0,0" path="m7576,8148l7576,8148e" filled="false" stroked="true" strokeweight="0pt" strokecolor="#000000">
                <v:path arrowok="t"/>
              </v:shape>
            </v:group>
            <v:group style="position:absolute;left:7590;top:8172;width:2;height:2" coordorigin="7590,8172" coordsize="2,2">
              <v:shape style="position:absolute;left:7590;top:8172;width:2;height:2" coordorigin="7590,8172" coordsize="0,0" path="m7590,8172l7590,8172e" filled="false" stroked="true" strokeweight="0pt" strokecolor="#000000">
                <v:path arrowok="t"/>
              </v:shape>
            </v:group>
            <v:group style="position:absolute;left:7581;top:7296;width:2;height:68" coordorigin="7581,7296" coordsize="2,68">
              <v:shape style="position:absolute;left:7581;top:7296;width:2;height:68" coordorigin="7581,7296" coordsize="0,68" path="m7581,7363l7581,7296e" filled="false" stroked="true" strokeweight=".12pt" strokecolor="#000000">
                <v:path arrowok="t"/>
              </v:shape>
            </v:group>
            <v:group style="position:absolute;left:7568;top:7330;width:3;height:2" coordorigin="7568,7330" coordsize="3,2">
              <v:shape style="position:absolute;left:7568;top:7330;width:3;height:2" coordorigin="7568,7330" coordsize="3,0" path="m7568,7330l7570,7330e" filled="false" stroked="true" strokeweight="3.36pt" strokecolor="#000000">
                <v:path arrowok="t"/>
              </v:shape>
            </v:group>
            <v:group style="position:absolute;left:7569;top:7296;width:2;height:68" coordorigin="7569,7296" coordsize="2,68">
              <v:shape style="position:absolute;left:7569;top:7296;width:2;height:68" coordorigin="7569,7296" coordsize="0,68" path="m7569,7296l7569,7363e" filled="false" stroked="true" strokeweight=".12pt" strokecolor="#000000">
                <v:path arrowok="t"/>
              </v:shape>
            </v:group>
            <v:group style="position:absolute;left:7647;top:7330;width:3;height:2" coordorigin="7647,7330" coordsize="3,2">
              <v:shape style="position:absolute;left:7647;top:7330;width:3;height:2" coordorigin="7647,7330" coordsize="3,0" path="m7647,7330l7649,7330e" filled="false" stroked="true" strokeweight="3.36pt" strokecolor="#000000">
                <v:path arrowok="t"/>
              </v:shape>
            </v:group>
            <v:group style="position:absolute;left:7547;top:7296;width:2;height:68" coordorigin="7547,7296" coordsize="2,68">
              <v:shape style="position:absolute;left:7547;top:7296;width:2;height:68" coordorigin="7547,7296" coordsize="0,68" path="m7547,7363l7547,7296e" filled="false" stroked="true" strokeweight=".12pt" strokecolor="#000000">
                <v:path arrowok="t"/>
              </v:shape>
            </v:group>
            <v:group style="position:absolute;left:7581;top:7296;width:68;height:68" coordorigin="7581,7296" coordsize="68,68">
              <v:shape style="position:absolute;left:7581;top:7296;width:68;height:68" coordorigin="7581,7296" coordsize="68,68" path="m7581,7296l7648,7363,7648,7296,7581,7363e" filled="false" stroked="true" strokeweight=".12pt" strokecolor="#000000">
                <v:path arrowok="t"/>
              </v:shape>
            </v:group>
            <v:group style="position:absolute;left:7581;top:8078;width:68;height:63" coordorigin="7581,8078" coordsize="68,63">
              <v:shape style="position:absolute;left:7581;top:8078;width:68;height:63" coordorigin="7581,8078" coordsize="68,63" path="m7648,8141l7581,8078,7648,8078,7581,8141e" filled="false" stroked="true" strokeweight=".12pt" strokecolor="#000000">
                <v:path arrowok="t"/>
              </v:shape>
            </v:group>
            <v:group style="position:absolute;left:7670;top:7296;width:2;height:68" coordorigin="7670,7296" coordsize="2,68">
              <v:shape style="position:absolute;left:7670;top:7296;width:2;height:68" coordorigin="7670,7296" coordsize="0,68" path="m7670,7363l7670,7296e" filled="false" stroked="true" strokeweight=".12pt" strokecolor="#000000">
                <v:path arrowok="t"/>
              </v:shape>
            </v:group>
            <v:group style="position:absolute;left:7650;top:8078;width:2;height:63" coordorigin="7650,8078" coordsize="2,63">
              <v:shape style="position:absolute;left:7650;top:8078;width:2;height:63" coordorigin="7650,8078" coordsize="0,63" path="m7650,8141l7650,8078e" filled="false" stroked="true" strokeweight=".12pt" strokecolor="#000000">
                <v:path arrowok="t"/>
              </v:shape>
            </v:group>
            <v:group style="position:absolute;left:7590;top:8071;width:2;height:2" coordorigin="7590,8071" coordsize="2,2">
              <v:shape style="position:absolute;left:7590;top:8071;width:2;height:2" coordorigin="7590,8071" coordsize="0,0" path="m7590,8071l7590,8071e" filled="false" stroked="true" strokeweight="0pt" strokecolor="#000000">
                <v:path arrowok="t"/>
              </v:shape>
            </v:group>
            <v:group style="position:absolute;left:7576;top:8047;width:2;height:2" coordorigin="7576,8047" coordsize="2,2">
              <v:shape style="position:absolute;left:7576;top:8047;width:2;height:2" coordorigin="7576,8047" coordsize="0,0" path="m7576,8047l7576,8047e" filled="false" stroked="true" strokeweight="0pt" strokecolor="#000000">
                <v:path arrowok="t"/>
              </v:shape>
            </v:group>
            <v:group style="position:absolute;left:7590;top:8071;width:2;height:2" coordorigin="7590,8071" coordsize="2,2">
              <v:shape style="position:absolute;left:7590;top:8071;width:2;height:2" coordorigin="7590,8071" coordsize="0,0" path="m7590,8071l7590,8071e" filled="false" stroked="true" strokeweight="0pt" strokecolor="#000000">
                <v:path arrowok="t"/>
              </v:shape>
            </v:group>
            <v:group style="position:absolute;left:7568;top:9521;width:3;height:2" coordorigin="7568,9521" coordsize="3,2">
              <v:shape style="position:absolute;left:7568;top:9521;width:3;height:2" coordorigin="7568,9521" coordsize="3,0" path="m7568,9521l7570,9521e" filled="false" stroked="true" strokeweight="3.36pt" strokecolor="#000000">
                <v:path arrowok="t"/>
              </v:shape>
            </v:group>
            <v:group style="position:absolute;left:7576;top:8748;width:44;height:24" coordorigin="7576,8748" coordsize="44,24">
              <v:shape style="position:absolute;left:7576;top:8748;width:44;height:24" coordorigin="7576,8748" coordsize="44,24" path="m7576,8772l7576,8748,7619,8748,7619,8772,7576,8772e" filled="false" stroked="true" strokeweight="0pt" strokecolor="#000000">
                <v:path arrowok="t"/>
              </v:shape>
            </v:group>
            <v:group style="position:absolute;left:7538;top:8741;width:140;height:2" coordorigin="7538,8741" coordsize="140,2">
              <v:shape style="position:absolute;left:7538;top:8741;width:140;height:2" coordorigin="7538,8741" coordsize="140,0" path="m7677,8741l7538,8741,7677,8741e" filled="false" stroked="true" strokeweight=".12pt" strokecolor="#000000">
                <v:path arrowok="t"/>
              </v:shape>
            </v:group>
            <v:group style="position:absolute;left:7576;top:8748;width:44;height:2" coordorigin="7576,8748" coordsize="44,2">
              <v:shape style="position:absolute;left:7576;top:8748;width:44;height:2" coordorigin="7576,8748" coordsize="44,0" path="m7619,8748l7576,8748,7619,8748e" filled="false" stroked="true" strokeweight=".12pt" strokecolor="#000000">
                <v:path arrowok="t"/>
              </v:shape>
            </v:group>
            <v:group style="position:absolute;left:7538;top:9487;width:140;height:2" coordorigin="7538,9487" coordsize="140,2">
              <v:shape style="position:absolute;left:7538;top:9487;width:140;height:2" coordorigin="7538,9487" coordsize="140,0" path="m7677,9487l7538,9487,7677,9487,7538,9487,7677,9487e" filled="false" stroked="true" strokeweight=".12pt" strokecolor="#000000">
                <v:path arrowok="t"/>
              </v:shape>
            </v:group>
            <v:group style="position:absolute;left:7576;top:9463;width:44;height:2" coordorigin="7576,9463" coordsize="44,2">
              <v:shape style="position:absolute;left:7576;top:9463;width:44;height:2" coordorigin="7576,9463" coordsize="44,0" path="m7576,9463l7619,9463e" filled="false" stroked="true" strokeweight="0pt" strokecolor="#000000">
                <v:path arrowok="t"/>
              </v:shape>
            </v:group>
            <v:group style="position:absolute;left:7619;top:8772;width:2;height:713" coordorigin="7619,8772" coordsize="2,713">
              <v:shape style="position:absolute;left:7619;top:8772;width:2;height:713" coordorigin="7619,8772" coordsize="0,713" path="m7619,8772l7619,9485e" filled="false" stroked="true" strokeweight="0pt" strokecolor="#000000">
                <v:path arrowok="t"/>
              </v:shape>
            </v:group>
            <v:group style="position:absolute;left:7576;top:9485;width:44;height:2" coordorigin="7576,9485" coordsize="44,2">
              <v:shape style="position:absolute;left:7576;top:9485;width:44;height:2" coordorigin="7576,9485" coordsize="44,0" path="m7619,9485l7576,9485e" filled="false" stroked="true" strokeweight="0pt" strokecolor="#000000">
                <v:path arrowok="t"/>
              </v:shape>
            </v:group>
            <v:group style="position:absolute;left:7598;top:8772;width:2;height:692" coordorigin="7598,8772" coordsize="2,692">
              <v:shape style="position:absolute;left:7598;top:8772;width:2;height:692" coordorigin="7598,8772" coordsize="0,692" path="m7598,9463l7598,8772e" filled="false" stroked="true" strokeweight="0pt" strokecolor="#000000">
                <v:path arrowok="t"/>
              </v:shape>
            </v:group>
            <v:group style="position:absolute;left:7590;top:8772;width:2;height:692" coordorigin="7590,8772" coordsize="2,692">
              <v:shape style="position:absolute;left:7590;top:8772;width:2;height:692" coordorigin="7590,8772" coordsize="0,692" path="m7590,9463l7590,8772e" filled="false" stroked="true" strokeweight="0pt" strokecolor="#000000">
                <v:path arrowok="t"/>
              </v:shape>
            </v:group>
            <v:group style="position:absolute;left:7607;top:8772;width:2;height:692" coordorigin="7607,8772" coordsize="2,692">
              <v:shape style="position:absolute;left:7607;top:8772;width:2;height:692" coordorigin="7607,8772" coordsize="0,692" path="m7607,9463l7607,8772e" filled="false" stroked="true" strokeweight="0pt" strokecolor="#000000">
                <v:path arrowok="t"/>
              </v:shape>
            </v:group>
            <v:group style="position:absolute;left:6806;top:9545;width:10;height:120" coordorigin="6806,9545" coordsize="10,120">
              <v:shape style="position:absolute;left:6806;top:9545;width:10;height:120" coordorigin="6806,9545" coordsize="10,120" path="m6806,9665l6806,9545,6815,9545,6815,9665e" filled="false" stroked="true" strokeweight=".12pt" strokecolor="#000000">
                <v:path arrowok="t"/>
              </v:shape>
            </v:group>
            <v:group style="position:absolute;left:6815;top:9545;width:2;height:2" coordorigin="6815,9545" coordsize="2,2">
              <v:shape style="position:absolute;left:6815;top:9545;width:2;height:2" coordorigin="6815,9545" coordsize="0,0" path="m6815,9545l6815,9545e" filled="false" stroked="true" strokeweight=".12pt" strokecolor="#000000">
                <v:path arrowok="t"/>
              </v:shape>
            </v:group>
            <v:group style="position:absolute;left:6815;top:9545;width:2;height:2" coordorigin="6815,9545" coordsize="2,2">
              <v:shape style="position:absolute;left:6815;top:9545;width:2;height:2" coordorigin="6815,9545" coordsize="0,0" path="m6815,9545l6815,9545e" filled="false" stroked="true" strokeweight=".12pt" strokecolor="#000000">
                <v:path arrowok="t"/>
              </v:shape>
            </v:group>
            <v:group style="position:absolute;left:6815;top:6526;width:2;height:2" coordorigin="6815,6526" coordsize="2,2">
              <v:shape style="position:absolute;left:6815;top:6526;width:2;height:2" coordorigin="6815,6526" coordsize="0,0" path="m6815,6526l6815,6526e" filled="false" stroked="true" strokeweight=".12pt" strokecolor="#000000">
                <v:path arrowok="t"/>
              </v:shape>
            </v:group>
            <v:group style="position:absolute;left:10780;top:6526;width:2;height:2" coordorigin="10780,6526" coordsize="2,2">
              <v:shape style="position:absolute;left:10780;top:6526;width:2;height:2" coordorigin="10780,6526" coordsize="0,0" path="m10780,6526l10780,6526e" filled="false" stroked="true" strokeweight=".12pt" strokecolor="#000000">
                <v:path arrowok="t"/>
              </v:shape>
            </v:group>
            <v:group style="position:absolute;left:10787;top:9545;width:2;height:130" coordorigin="10787,9545" coordsize="2,130">
              <v:shape style="position:absolute;left:10787;top:9545;width:2;height:130" coordorigin="10787,9545" coordsize="0,130" path="m10787,9674l10787,9545e" filled="false" stroked="true" strokeweight=".12pt" strokecolor="#000000">
                <v:path arrowok="t"/>
              </v:shape>
            </v:group>
            <v:group style="position:absolute;left:10779;top:9614;width:3;height:2" coordorigin="10779,9614" coordsize="3,2">
              <v:shape style="position:absolute;left:10779;top:9614;width:3;height:2" coordorigin="10779,9614" coordsize="3,0" path="m10779,9614l10781,9614e" filled="false" stroked="true" strokeweight=".0288pt" strokecolor="#000000">
                <v:path arrowok="t"/>
              </v:shape>
            </v:group>
            <v:group style="position:absolute;left:10780;top:9545;width:2;height:2" coordorigin="10780,9545" coordsize="2,2">
              <v:shape style="position:absolute;left:10780;top:9545;width:2;height:2" coordorigin="10780,9545" coordsize="0,0" path="m10780,9545l10780,9545e" filled="false" stroked="true" strokeweight=".12pt" strokecolor="#000000">
                <v:path arrowok="t"/>
              </v:shape>
            </v:group>
            <v:group style="position:absolute;left:10598;top:8006;width:572;height:1668" coordorigin="10598,8006" coordsize="572,1668">
              <v:shape style="position:absolute;left:10598;top:8006;width:572;height:1668" coordorigin="10598,8006" coordsize="572,1668" path="m10600,8155l10600,8006,11169,8006,11166,9674,10598,9674e" filled="false" stroked="true" strokeweight=".12pt" strokecolor="#000000">
                <v:path arrowok="t"/>
              </v:shape>
            </v:group>
            <v:group style="position:absolute;left:6371;top:6132;width:327;height:2" coordorigin="6371,6132" coordsize="327,2">
              <v:shape style="position:absolute;left:6371;top:6132;width:327;height:2" coordorigin="6371,6132" coordsize="327,0" path="m6371,6132l6698,6132e" filled="false" stroked="true" strokeweight="0pt" strokecolor="#000000">
                <v:path arrowok="t"/>
              </v:shape>
            </v:group>
            <v:group style="position:absolute;left:6371;top:6343;width:327;height:2" coordorigin="6371,6343" coordsize="327,2">
              <v:shape style="position:absolute;left:6371;top:6343;width:327;height:2" coordorigin="6371,6343" coordsize="327,0" path="m6371,6343l6698,6343e" filled="false" stroked="true" strokeweight="0pt" strokecolor="#000000">
                <v:path arrowok="t"/>
              </v:shape>
            </v:group>
            <v:group style="position:absolute;left:10528;top:9118;width:68;height:437" coordorigin="10528,9118" coordsize="68,437">
              <v:shape style="position:absolute;left:10528;top:9118;width:68;height:437" coordorigin="10528,9118" coordsize="68,437" path="m10528,9118l10528,9554,10595,9554,10528,9118xe" filled="true" fillcolor="#000000" stroked="false">
                <v:path arrowok="t"/>
                <v:fill type="solid"/>
              </v:shape>
              <v:shape style="position:absolute;left:10528;top:9118;width:68;height:437" coordorigin="10528,9118" coordsize="68,437" path="m10595,9118l10528,9118,10595,9554,10595,9118xe" filled="true" fillcolor="#000000" stroked="false">
                <v:path arrowok="t"/>
                <v:fill type="solid"/>
              </v:shape>
            </v:group>
            <v:group style="position:absolute;left:10528;top:9118;width:68;height:437" coordorigin="10528,9118" coordsize="68,437">
              <v:shape style="position:absolute;left:10528;top:9118;width:68;height:437" coordorigin="10528,9118" coordsize="68,437" path="m10528,9554l10595,9554,10528,9118,10528,9554xe" filled="false" stroked="true" strokeweight="0pt" strokecolor="#000000">
                <v:path arrowok="t"/>
              </v:shape>
            </v:group>
            <v:group style="position:absolute;left:10528;top:9118;width:68;height:437" coordorigin="10528,9118" coordsize="68,437">
              <v:shape style="position:absolute;left:10528;top:9118;width:68;height:437" coordorigin="10528,9118" coordsize="68,437" path="m10595,9554l10528,9118,10595,9118,10595,9554xe" filled="false" stroked="true" strokeweight="0pt" strokecolor="#000000">
                <v:path arrowok="t"/>
              </v:shape>
            </v:group>
            <v:group style="position:absolute;left:9096;top:6516;width:2;height:1515" coordorigin="9096,6516" coordsize="2,1515">
              <v:shape style="position:absolute;left:9096;top:6516;width:2;height:1515" coordorigin="9096,6516" coordsize="0,1515" path="m9096,6516l9096,8030e" filled="false" stroked="true" strokeweight="1.66pt" strokecolor="#000000">
                <v:path arrowok="t"/>
              </v:shape>
            </v:group>
            <v:group style="position:absolute;left:9081;top:6516;width:32;height:1515" coordorigin="9081,6516" coordsize="32,1515">
              <v:shape style="position:absolute;left:9081;top:6516;width:32;height:1515" coordorigin="9081,6516" coordsize="32,1515" path="m9081,8030l9112,8030,9081,6516,9081,8030xe" filled="false" stroked="true" strokeweight="0pt" strokecolor="#000000">
                <v:path arrowok="t"/>
              </v:shape>
            </v:group>
            <v:group style="position:absolute;left:9081;top:6516;width:32;height:1515" coordorigin="9081,6516" coordsize="32,1515">
              <v:shape style="position:absolute;left:9081;top:6516;width:32;height:1515" coordorigin="9081,6516" coordsize="32,1515" path="m9112,8030l9081,6516,9112,6516,9112,8030xe" filled="false" stroked="true" strokeweight="0pt" strokecolor="#000000">
                <v:path arrowok="t"/>
              </v:shape>
            </v:group>
            <v:group style="position:absolute;left:9081;top:8046;width:908;height:2" coordorigin="9081,8046" coordsize="908,2">
              <v:shape style="position:absolute;left:9081;top:8046;width:908;height:2" coordorigin="9081,8046" coordsize="908,0" path="m9081,8046l9988,8046e" filled="false" stroked="true" strokeweight="1.66pt" strokecolor="#000000">
                <v:path arrowok="t"/>
              </v:shape>
            </v:group>
            <v:group style="position:absolute;left:9081;top:8030;width:377;height:32" coordorigin="9081,8030" coordsize="377,32">
              <v:shape style="position:absolute;left:9081;top:8030;width:377;height:32" coordorigin="9081,8030" coordsize="377,32" path="m9081,8062l9458,8062,9081,8030,9081,8062xe" filled="false" stroked="true" strokeweight="0pt" strokecolor="#000000">
                <v:path arrowok="t"/>
              </v:shape>
            </v:group>
            <v:group style="position:absolute;left:9081;top:8030;width:377;height:32" coordorigin="9081,8030" coordsize="377,32">
              <v:shape style="position:absolute;left:9081;top:8030;width:377;height:32" coordorigin="9081,8030" coordsize="377,32" path="m9458,8062l9081,8030,9458,8030,9458,8062xe" filled="false" stroked="true" strokeweight="0pt" strokecolor="#000000">
                <v:path arrowok="t"/>
              </v:shape>
            </v:group>
            <v:group style="position:absolute;left:9458;top:8623;width:22;height:5" coordorigin="9458,8623" coordsize="22,5">
              <v:shape style="position:absolute;left:9458;top:8623;width:22;height:5" coordorigin="9458,8623" coordsize="22,5" path="m9458,8623l9460,8628,9479,8628,9458,8623xe" filled="true" fillcolor="#000000" stroked="false">
                <v:path arrowok="t"/>
                <v:fill type="solid"/>
              </v:shape>
              <v:shape style="position:absolute;left:9458;top:8623;width:22;height:5" coordorigin="9458,8623" coordsize="22,5" path="m9479,8623l9458,8623,9479,8628,9479,8623xe" filled="true" fillcolor="#000000" stroked="false">
                <v:path arrowok="t"/>
                <v:fill type="solid"/>
              </v:shape>
            </v:group>
            <v:group style="position:absolute;left:9458;top:8623;width:22;height:5" coordorigin="9458,8623" coordsize="22,5">
              <v:shape style="position:absolute;left:9458;top:8623;width:22;height:5" coordorigin="9458,8623" coordsize="22,5" path="m9460,8628l9479,8628,9458,8623,9460,8628xe" filled="false" stroked="true" strokeweight="0pt" strokecolor="#000000">
                <v:path arrowok="t"/>
              </v:shape>
            </v:group>
            <v:group style="position:absolute;left:9458;top:8623;width:22;height:5" coordorigin="9458,8623" coordsize="22,5">
              <v:shape style="position:absolute;left:9458;top:8623;width:22;height:5" coordorigin="9458,8623" coordsize="22,5" path="m9479,8628l9458,8623,9479,8623,9479,8628xe" filled="false" stroked="true" strokeweight="0pt" strokecolor="#000000">
                <v:path arrowok="t"/>
              </v:shape>
            </v:group>
            <v:group style="position:absolute;left:9489;top:8657;width:34;height:32" coordorigin="9489,8657" coordsize="34,32">
              <v:shape style="position:absolute;left:9489;top:8657;width:34;height:32" coordorigin="9489,8657" coordsize="34,32" path="m9522,8657l9489,8657,9522,8688,9522,8657xe" filled="true" fillcolor="#000000" stroked="false">
                <v:path arrowok="t"/>
                <v:fill type="solid"/>
              </v:shape>
            </v:group>
            <v:group style="position:absolute;left:9489;top:8657;width:34;height:32" coordorigin="9489,8657" coordsize="34,32">
              <v:shape style="position:absolute;left:9489;top:8657;width:34;height:32" coordorigin="9489,8657" coordsize="34,32" path="m9489,8657l9522,8657,9522,8688,9489,8657xe" filled="false" stroked="true" strokeweight="0pt" strokecolor="#000000">
                <v:path arrowok="t"/>
              </v:shape>
            </v:group>
            <v:group style="position:absolute;left:9458;top:8657;width:32;height:32" coordorigin="9458,8657" coordsize="32,32">
              <v:shape style="position:absolute;left:9458;top:8657;width:32;height:32" coordorigin="9458,8657" coordsize="32,32" path="m9489,8657l9458,8657,9458,8688,9489,8657xe" filled="true" fillcolor="#000000" stroked="false">
                <v:path arrowok="t"/>
                <v:fill type="solid"/>
              </v:shape>
            </v:group>
            <v:group style="position:absolute;left:9458;top:8657;width:32;height:32" coordorigin="9458,8657" coordsize="32,32">
              <v:shape style="position:absolute;left:9458;top:8657;width:32;height:32" coordorigin="9458,8657" coordsize="32,32" path="m9458,8657l9489,8657,9458,8688,9458,8657xe" filled="false" stroked="true" strokeweight="0pt" strokecolor="#000000">
                <v:path arrowok="t"/>
              </v:shape>
            </v:group>
            <v:group style="position:absolute;left:9489;top:8623;width:34;height:34" coordorigin="9489,8623" coordsize="34,34">
              <v:shape style="position:absolute;left:9489;top:8623;width:34;height:34" coordorigin="9489,8623" coordsize="34,34" path="m9522,8623l9489,8657,9522,8657,9522,8623xe" filled="true" fillcolor="#000000" stroked="false">
                <v:path arrowok="t"/>
                <v:fill type="solid"/>
              </v:shape>
            </v:group>
            <v:group style="position:absolute;left:9489;top:8623;width:34;height:34" coordorigin="9489,8623" coordsize="34,34">
              <v:shape style="position:absolute;left:9489;top:8623;width:34;height:34" coordorigin="9489,8623" coordsize="34,34" path="m9522,8623l9489,8657,9522,8657,9522,8623xe" filled="false" stroked="true" strokeweight="0pt" strokecolor="#000000">
                <v:path arrowok="t"/>
              </v:shape>
            </v:group>
            <v:group style="position:absolute;left:10600;top:9554;width:180;height:68" coordorigin="10600,9554" coordsize="180,68">
              <v:shape style="position:absolute;left:10600;top:9554;width:180;height:68" coordorigin="10600,9554" coordsize="180,68" path="m10600,9554l10600,9622,10780,9622,10600,9554xe" filled="true" fillcolor="#000000" stroked="false">
                <v:path arrowok="t"/>
                <v:fill type="solid"/>
              </v:shape>
              <v:shape style="position:absolute;left:10600;top:9554;width:180;height:68" coordorigin="10600,9554" coordsize="180,68" path="m10780,9554l10600,9554,10780,9622,10780,9554xe" filled="true" fillcolor="#000000" stroked="false">
                <v:path arrowok="t"/>
                <v:fill type="solid"/>
              </v:shape>
            </v:group>
            <v:group style="position:absolute;left:10600;top:9554;width:180;height:68" coordorigin="10600,9554" coordsize="180,68">
              <v:shape style="position:absolute;left:10600;top:9554;width:180;height:68" coordorigin="10600,9554" coordsize="180,68" path="m10600,9622l10780,9622,10600,9554,10600,9622xe" filled="false" stroked="true" strokeweight="0pt" strokecolor="#000000">
                <v:path arrowok="t"/>
              </v:shape>
            </v:group>
            <v:group style="position:absolute;left:10600;top:9554;width:180;height:68" coordorigin="10600,9554" coordsize="180,68">
              <v:shape style="position:absolute;left:10600;top:9554;width:180;height:68" coordorigin="10600,9554" coordsize="180,68" path="m10780,9622l10600,9554,10780,9554,10780,9622xe" filled="false" stroked="true" strokeweight="0pt" strokecolor="#000000">
                <v:path arrowok="t"/>
              </v:shape>
            </v:group>
            <v:group style="position:absolute;left:7581;top:8623;width:68;height:34" coordorigin="7581,8623" coordsize="68,34">
              <v:shape style="position:absolute;left:7581;top:8623;width:68;height:34" coordorigin="7581,8623" coordsize="68,34" path="m7581,8623l7581,8657,7648,8657,7581,8623xe" filled="true" fillcolor="#000000" stroked="false">
                <v:path arrowok="t"/>
                <v:fill type="solid"/>
              </v:shape>
              <v:shape style="position:absolute;left:7581;top:8623;width:68;height:34" coordorigin="7581,8623" coordsize="68,34" path="m7648,8623l7581,8623,7648,8657,7648,8623xe" filled="true" fillcolor="#000000" stroked="false">
                <v:path arrowok="t"/>
                <v:fill type="solid"/>
              </v:shape>
            </v:group>
            <v:group style="position:absolute;left:7581;top:8623;width:68;height:34" coordorigin="7581,8623" coordsize="68,34">
              <v:shape style="position:absolute;left:7581;top:8623;width:68;height:34" coordorigin="7581,8623" coordsize="68,34" path="m7581,8657l7648,8657,7581,8623,7581,8657xe" filled="false" stroked="true" strokeweight="0pt" strokecolor="#000000">
                <v:path arrowok="t"/>
              </v:shape>
            </v:group>
            <v:group style="position:absolute;left:7581;top:8623;width:68;height:34" coordorigin="7581,8623" coordsize="68,34">
              <v:shape style="position:absolute;left:7581;top:8623;width:68;height:34" coordorigin="7581,8623" coordsize="68,34" path="m7648,8657l7581,8623,7648,8623,7648,8657xe" filled="false" stroked="true" strokeweight="0pt" strokecolor="#000000">
                <v:path arrowok="t"/>
              </v:shape>
            </v:group>
            <v:group style="position:absolute;left:10528;top:6516;width:68;height:377" coordorigin="10528,6516" coordsize="68,377">
              <v:shape style="position:absolute;left:10528;top:6516;width:68;height:377" coordorigin="10528,6516" coordsize="68,377" path="m10528,6516l10528,6893,10595,6893,10528,6516xe" filled="true" fillcolor="#000000" stroked="false">
                <v:path arrowok="t"/>
                <v:fill type="solid"/>
              </v:shape>
              <v:shape style="position:absolute;left:10528;top:6516;width:68;height:377" coordorigin="10528,6516" coordsize="68,377" path="m10595,6516l10528,6516,10595,6893,10595,6516xe" filled="true" fillcolor="#000000" stroked="false">
                <v:path arrowok="t"/>
                <v:fill type="solid"/>
              </v:shape>
            </v:group>
            <v:group style="position:absolute;left:10528;top:6516;width:68;height:377" coordorigin="10528,6516" coordsize="68,377">
              <v:shape style="position:absolute;left:10528;top:6516;width:68;height:377" coordorigin="10528,6516" coordsize="68,377" path="m10528,6893l10595,6893,10528,6516,10528,6893xe" filled="false" stroked="true" strokeweight="0pt" strokecolor="#000000">
                <v:path arrowok="t"/>
              </v:shape>
            </v:group>
            <v:group style="position:absolute;left:10528;top:6516;width:68;height:377" coordorigin="10528,6516" coordsize="68,377">
              <v:shape style="position:absolute;left:10528;top:6516;width:68;height:377" coordorigin="10528,6516" coordsize="68,377" path="m10595,6893l10528,6516,10595,6516,10595,6893xe" filled="false" stroked="true" strokeweight="0pt" strokecolor="#000000">
                <v:path arrowok="t"/>
              </v:shape>
            </v:group>
            <v:group style="position:absolute;left:10528;top:6893;width:68;height:1301" coordorigin="10528,6893" coordsize="68,1301">
              <v:shape style="position:absolute;left:10528;top:6893;width:68;height:1301" coordorigin="10528,6893" coordsize="68,1301" path="m10528,6893l10528,8194,10595,8194,10528,6893xe" filled="true" fillcolor="#000000" stroked="false">
                <v:path arrowok="t"/>
                <v:fill type="solid"/>
              </v:shape>
              <v:shape style="position:absolute;left:10528;top:6893;width:68;height:1301" coordorigin="10528,6893" coordsize="68,1301" path="m10595,6893l10528,6893,10595,8194,10595,6893xe" filled="true" fillcolor="#000000" stroked="false">
                <v:path arrowok="t"/>
                <v:fill type="solid"/>
              </v:shape>
            </v:group>
            <v:group style="position:absolute;left:10528;top:6893;width:68;height:1301" coordorigin="10528,6893" coordsize="68,1301">
              <v:shape style="position:absolute;left:10528;top:6893;width:68;height:1301" coordorigin="10528,6893" coordsize="68,1301" path="m10528,8194l10595,8194,10528,6893,10528,8194xe" filled="false" stroked="true" strokeweight="0pt" strokecolor="#000000">
                <v:path arrowok="t"/>
              </v:shape>
            </v:group>
            <v:group style="position:absolute;left:10528;top:6893;width:68;height:1301" coordorigin="10528,6893" coordsize="68,1301">
              <v:shape style="position:absolute;left:10528;top:6893;width:68;height:1301" coordorigin="10528,6893" coordsize="68,1301" path="m10595,8194l10528,6893,10595,6893,10595,8194xe" filled="false" stroked="true" strokeweight="0pt" strokecolor="#000000">
                <v:path arrowok="t"/>
              </v:shape>
            </v:group>
            <v:group style="position:absolute;left:9458;top:8657;width:65;height:32" coordorigin="9458,8657" coordsize="65,32">
              <v:shape style="position:absolute;left:9458;top:8657;width:65;height:32" coordorigin="9458,8657" coordsize="65,32" path="m9489,8657l9458,8688,9522,8688,9489,8657xe" filled="true" fillcolor="#000000" stroked="false">
                <v:path arrowok="t"/>
                <v:fill type="solid"/>
              </v:shape>
            </v:group>
            <v:group style="position:absolute;left:9458;top:8657;width:65;height:32" coordorigin="9458,8657" coordsize="65,32">
              <v:shape style="position:absolute;left:9458;top:8657;width:65;height:32" coordorigin="9458,8657" coordsize="65,32" path="m9489,8657l9458,8688,9522,8688,9489,8657xe" filled="false" stroked="true" strokeweight="0pt" strokecolor="#000000">
                <v:path arrowok="t"/>
              </v:shape>
            </v:group>
            <v:group style="position:absolute;left:9458;top:8628;width:32;height:29" coordorigin="9458,8628" coordsize="32,29">
              <v:shape style="position:absolute;left:9458;top:8628;width:32;height:29" coordorigin="9458,8628" coordsize="32,29" path="m9458,8628l9458,8657,9489,8657,9458,8628xe" filled="true" fillcolor="#000000" stroked="false">
                <v:path arrowok="t"/>
                <v:fill type="solid"/>
              </v:shape>
              <v:shape style="position:absolute;left:9458;top:8628;width:32;height:29" coordorigin="9458,8628" coordsize="32,29" path="m9460,8628l9458,8628,9489,8657,9460,8628xe" filled="true" fillcolor="#000000" stroked="false">
                <v:path arrowok="t"/>
                <v:fill type="solid"/>
              </v:shape>
            </v:group>
            <v:group style="position:absolute;left:9458;top:8628;width:32;height:29" coordorigin="9458,8628" coordsize="32,29">
              <v:shape style="position:absolute;left:9458;top:8628;width:32;height:29" coordorigin="9458,8628" coordsize="32,29" path="m9458,8657l9489,8657,9458,8628,9458,8657xe" filled="false" stroked="true" strokeweight="0pt" strokecolor="#000000">
                <v:path arrowok="t"/>
              </v:shape>
            </v:group>
            <v:group style="position:absolute;left:9458;top:8628;width:32;height:29" coordorigin="9458,8628" coordsize="32,29">
              <v:shape style="position:absolute;left:9458;top:8628;width:32;height:29" coordorigin="9458,8628" coordsize="32,29" path="m9489,8657l9458,8628,9460,8628,9489,8657xe" filled="false" stroked="true" strokeweight="0pt" strokecolor="#000000">
                <v:path arrowok="t"/>
              </v:shape>
            </v:group>
            <v:group style="position:absolute;left:9460;top:8628;width:58;height:29" coordorigin="9460,8628" coordsize="58,29">
              <v:shape style="position:absolute;left:9460;top:8628;width:58;height:29" coordorigin="9460,8628" coordsize="58,29" path="m9518,8628l9460,8628,9489,8657,9518,8628xe" filled="true" fillcolor="#000000" stroked="false">
                <v:path arrowok="t"/>
                <v:fill type="solid"/>
              </v:shape>
            </v:group>
            <v:group style="position:absolute;left:9460;top:8628;width:58;height:29" coordorigin="9460,8628" coordsize="58,29">
              <v:shape style="position:absolute;left:9460;top:8628;width:58;height:29" coordorigin="9460,8628" coordsize="58,29" path="m9460,8628l9518,8628,9489,8657,9460,8628xe" filled="false" stroked="true" strokeweight="0pt" strokecolor="#000000">
                <v:path arrowok="t"/>
              </v:shape>
            </v:group>
            <v:group style="position:absolute;left:9479;top:8623;width:44;height:5" coordorigin="9479,8623" coordsize="44,5">
              <v:shape style="position:absolute;left:9479;top:8623;width:44;height:5" coordorigin="9479,8623" coordsize="44,5" path="m9479,8623l9479,8628,9518,8628,9479,8623xe" filled="true" fillcolor="#000000" stroked="false">
                <v:path arrowok="t"/>
                <v:fill type="solid"/>
              </v:shape>
              <v:shape style="position:absolute;left:9479;top:8623;width:44;height:5" coordorigin="9479,8623" coordsize="44,5" path="m9522,8623l9479,8623,9518,8628,9522,8623xe" filled="true" fillcolor="#000000" stroked="false">
                <v:path arrowok="t"/>
                <v:fill type="solid"/>
              </v:shape>
            </v:group>
            <v:group style="position:absolute;left:9479;top:8623;width:39;height:5" coordorigin="9479,8623" coordsize="39,5">
              <v:shape style="position:absolute;left:9479;top:8623;width:39;height:5" coordorigin="9479,8623" coordsize="39,5" path="m9479,8628l9518,8628,9479,8623,9479,8628xe" filled="false" stroked="true" strokeweight="0pt" strokecolor="#000000">
                <v:path arrowok="t"/>
              </v:shape>
            </v:group>
            <v:group style="position:absolute;left:9479;top:8623;width:44;height:5" coordorigin="9479,8623" coordsize="44,5">
              <v:shape style="position:absolute;left:9479;top:8623;width:44;height:5" coordorigin="9479,8623" coordsize="44,5" path="m9518,8628l9479,8623,9522,8623,9518,8628xe" filled="false" stroked="true" strokeweight="0pt" strokecolor="#000000">
                <v:path arrowok="t"/>
              </v:shape>
            </v:group>
            <v:group style="position:absolute;left:7581;top:6449;width:3015;height:68" coordorigin="7581,6449" coordsize="3015,68">
              <v:shape style="position:absolute;left:7581;top:6449;width:3015;height:68" coordorigin="7581,6449" coordsize="3015,68" path="m7581,6449l7581,6516,10595,6516,7581,6449xe" filled="true" fillcolor="#000000" stroked="false">
                <v:path arrowok="t"/>
                <v:fill type="solid"/>
              </v:shape>
              <v:shape style="position:absolute;left:7581;top:6449;width:3015;height:68" coordorigin="7581,6449" coordsize="3015,68" path="m10595,6449l7581,6449,10595,6516,10595,6449xe" filled="true" fillcolor="#000000" stroked="false">
                <v:path arrowok="t"/>
                <v:fill type="solid"/>
              </v:shape>
            </v:group>
            <v:group style="position:absolute;left:7581;top:6449;width:3015;height:68" coordorigin="7581,6449" coordsize="3015,68">
              <v:shape style="position:absolute;left:7581;top:6449;width:3015;height:68" coordorigin="7581,6449" coordsize="3015,68" path="m7581,6516l10595,6516,7581,6449,7581,6516xe" filled="false" stroked="true" strokeweight="0pt" strokecolor="#000000">
                <v:path arrowok="t"/>
              </v:shape>
            </v:group>
            <v:group style="position:absolute;left:7581;top:6449;width:3015;height:68" coordorigin="7581,6449" coordsize="3015,68">
              <v:shape style="position:absolute;left:7581;top:6449;width:3015;height:68" coordorigin="7581,6449" coordsize="3015,68" path="m10595,6516l7581,6449,10595,6449,10595,6516xe" filled="false" stroked="true" strokeweight="0pt" strokecolor="#000000">
                <v:path arrowok="t"/>
              </v:shape>
            </v:group>
            <v:group style="position:absolute;left:7581;top:6516;width:68;height:53" coordorigin="7581,6516" coordsize="68,53">
              <v:shape style="position:absolute;left:7581;top:6516;width:68;height:53" coordorigin="7581,6516" coordsize="68,53" path="m7581,6516l7581,6569,7648,6569,7581,6516xe" filled="true" fillcolor="#000000" stroked="false">
                <v:path arrowok="t"/>
                <v:fill type="solid"/>
              </v:shape>
              <v:shape style="position:absolute;left:7581;top:6516;width:68;height:53" coordorigin="7581,6516" coordsize="68,53" path="m7648,6516l7581,6516,7648,6569,7648,6516xe" filled="true" fillcolor="#000000" stroked="false">
                <v:path arrowok="t"/>
                <v:fill type="solid"/>
              </v:shape>
            </v:group>
            <v:group style="position:absolute;left:7581;top:6516;width:68;height:53" coordorigin="7581,6516" coordsize="68,53">
              <v:shape style="position:absolute;left:7581;top:6516;width:68;height:53" coordorigin="7581,6516" coordsize="68,53" path="m7581,6569l7648,6569,7581,6516,7581,6569xe" filled="false" stroked="true" strokeweight="0pt" strokecolor="#000000">
                <v:path arrowok="t"/>
              </v:shape>
            </v:group>
            <v:group style="position:absolute;left:7581;top:6516;width:68;height:53" coordorigin="7581,6516" coordsize="68,53">
              <v:shape style="position:absolute;left:7581;top:6516;width:68;height:53" coordorigin="7581,6516" coordsize="68,53" path="m7648,6569l7581,6516,7648,6516,7648,6569xe" filled="false" stroked="true" strokeweight="0pt" strokecolor="#000000">
                <v:path arrowok="t"/>
              </v:shape>
            </v:group>
            <v:group style="position:absolute;left:9105;top:7559;width:154;height:2" coordorigin="9105,7559" coordsize="154,2">
              <v:shape style="position:absolute;left:9105;top:7559;width:154;height:2" coordorigin="9105,7559" coordsize="154,0" path="m9105,7559l9258,7559e" filled="false" stroked="true" strokeweight=".7pt" strokecolor="#000000">
                <v:path arrowok="t"/>
              </v:shape>
            </v:group>
            <v:group style="position:absolute;left:9105;top:7553;width:154;height:12" coordorigin="9105,7553" coordsize="154,12">
              <v:shape style="position:absolute;left:9105;top:7553;width:154;height:12" coordorigin="9105,7553" coordsize="154,12" path="m9105,7565l9258,7565,9105,7553,9105,7565xe" filled="false" stroked="true" strokeweight="0pt" strokecolor="#000000">
                <v:path arrowok="t"/>
              </v:shape>
            </v:group>
            <v:group style="position:absolute;left:9105;top:7553;width:154;height:12" coordorigin="9105,7553" coordsize="154,12">
              <v:shape style="position:absolute;left:9105;top:7553;width:154;height:12" coordorigin="9105,7553" coordsize="154,12" path="m9258,7565l9105,7553,9258,7553,9258,7565xe" filled="false" stroked="true" strokeweight="0pt" strokecolor="#000000">
                <v:path arrowok="t"/>
              </v:shape>
            </v:group>
            <v:group style="position:absolute;left:9258;top:7580;width:1270;height:2" coordorigin="9258,7580" coordsize="1270,2">
              <v:shape style="position:absolute;left:9258;top:7580;width:1270;height:2" coordorigin="9258,7580" coordsize="1270,0" path="m9258,7580l10528,7580e" filled="false" stroked="true" strokeweight="1.66pt" strokecolor="#000000">
                <v:path arrowok="t"/>
              </v:shape>
            </v:group>
            <v:group style="position:absolute;left:9258;top:7565;width:1270;height:32" coordorigin="9258,7565" coordsize="1270,32">
              <v:shape style="position:absolute;left:9258;top:7565;width:1270;height:32" coordorigin="9258,7565" coordsize="1270,32" path="m9258,7596l10528,7596,9258,7565,9258,7596xe" filled="false" stroked="true" strokeweight="0pt" strokecolor="#000000">
                <v:path arrowok="t"/>
              </v:shape>
            </v:group>
            <v:group style="position:absolute;left:9258;top:7565;width:1270;height:32" coordorigin="9258,7565" coordsize="1270,32">
              <v:shape style="position:absolute;left:9258;top:7565;width:1270;height:32" coordorigin="9258,7565" coordsize="1270,32" path="m10528,7596l9258,7565,10528,7565,10528,7596xe" filled="false" stroked="true" strokeweight="0pt" strokecolor="#000000">
                <v:path arrowok="t"/>
              </v:shape>
            </v:group>
            <v:group style="position:absolute;left:9105;top:7565;width:154;height:32" coordorigin="9105,7565" coordsize="154,32">
              <v:shape style="position:absolute;left:9105;top:7565;width:154;height:32" coordorigin="9105,7565" coordsize="154,32" path="m9105,7565l9105,7596,9258,7596,9105,7565xe" filled="true" fillcolor="#000000" stroked="false">
                <v:path arrowok="t"/>
                <v:fill type="solid"/>
              </v:shape>
              <v:shape style="position:absolute;left:9105;top:7565;width:154;height:32" coordorigin="9105,7565" coordsize="154,32" path="m9258,7565l9105,7565,9258,7596,9258,7565xe" filled="true" fillcolor="#000000" stroked="false">
                <v:path arrowok="t"/>
                <v:fill type="solid"/>
              </v:shape>
            </v:group>
            <v:group style="position:absolute;left:9105;top:7565;width:154;height:32" coordorigin="9105,7565" coordsize="154,32">
              <v:shape style="position:absolute;left:9105;top:7565;width:154;height:32" coordorigin="9105,7565" coordsize="154,32" path="m9105,7596l9258,7596,9105,7565,9105,7596xe" filled="false" stroked="true" strokeweight="0pt" strokecolor="#000000">
                <v:path arrowok="t"/>
              </v:shape>
            </v:group>
            <v:group style="position:absolute;left:9105;top:7565;width:154;height:32" coordorigin="9105,7565" coordsize="154,32">
              <v:shape style="position:absolute;left:9105;top:7565;width:154;height:32" coordorigin="9105,7565" coordsize="154,32" path="m9258,7596l9105,7565,9258,7565,9258,7596xe" filled="false" stroked="true" strokeweight="0pt" strokecolor="#000000">
                <v:path arrowok="t"/>
              </v:shape>
            </v:group>
            <v:group style="position:absolute;left:9458;top:8030;width:531;height:32" coordorigin="9458,8030" coordsize="531,32">
              <v:shape style="position:absolute;left:9458;top:8030;width:531;height:32" coordorigin="9458,8030" coordsize="531,32" path="m9458,8062l9988,8062,9458,8030,9458,8062xe" filled="false" stroked="true" strokeweight="0pt" strokecolor="#000000">
                <v:path arrowok="t"/>
              </v:shape>
            </v:group>
            <v:group style="position:absolute;left:9458;top:8030;width:531;height:32" coordorigin="9458,8030" coordsize="531,32">
              <v:shape style="position:absolute;left:9458;top:8030;width:531;height:32" coordorigin="9458,8030" coordsize="531,32" path="m9988,8062l9458,8030,9988,8030,9988,8062xe" filled="false" stroked="true" strokeweight="0pt" strokecolor="#000000">
                <v:path arrowok="t"/>
              </v:shape>
            </v:group>
            <v:group style="position:absolute;left:10372;top:8030;width:156;height:32" coordorigin="10372,8030" coordsize="156,32">
              <v:shape style="position:absolute;left:10372;top:8030;width:156;height:32" coordorigin="10372,8030" coordsize="156,32" path="m10372,8030l10372,8062,10528,8062,10372,8030xe" filled="true" fillcolor="#000000" stroked="false">
                <v:path arrowok="t"/>
                <v:fill type="solid"/>
              </v:shape>
              <v:shape style="position:absolute;left:10372;top:8030;width:156;height:32" coordorigin="10372,8030" coordsize="156,32" path="m10528,8030l10372,8030,10528,8062,10528,8030xe" filled="true" fillcolor="#000000" stroked="false">
                <v:path arrowok="t"/>
                <v:fill type="solid"/>
              </v:shape>
            </v:group>
            <v:group style="position:absolute;left:10372;top:8030;width:156;height:32" coordorigin="10372,8030" coordsize="156,32">
              <v:shape style="position:absolute;left:10372;top:8030;width:156;height:32" coordorigin="10372,8030" coordsize="156,32" path="m10372,8062l10528,8062,10372,8030,10372,8062xe" filled="false" stroked="true" strokeweight="0pt" strokecolor="#000000">
                <v:path arrowok="t"/>
              </v:shape>
            </v:group>
            <v:group style="position:absolute;left:10372;top:8030;width:156;height:32" coordorigin="10372,8030" coordsize="156,32">
              <v:shape style="position:absolute;left:10372;top:8030;width:156;height:32" coordorigin="10372,8030" coordsize="156,32" path="m10528,8062l10372,8030,10528,8030,10528,8062xe" filled="false" stroked="true" strokeweight="0pt" strokecolor="#000000">
                <v:path arrowok="t"/>
              </v:shape>
            </v:group>
            <v:group style="position:absolute;left:7581;top:9554;width:3015;height:68" coordorigin="7581,9554" coordsize="3015,68">
              <v:shape style="position:absolute;left:7581;top:9554;width:3015;height:68" coordorigin="7581,9554" coordsize="3015,68" path="m7581,9554l7581,9622,10595,9622,7581,9554xe" filled="true" fillcolor="#000000" stroked="false">
                <v:path arrowok="t"/>
                <v:fill type="solid"/>
              </v:shape>
              <v:shape style="position:absolute;left:7581;top:9554;width:3015;height:68" coordorigin="7581,9554" coordsize="3015,68" path="m10595,9554l7581,9554,10595,9622,10595,9554xe" filled="true" fillcolor="#000000" stroked="false">
                <v:path arrowok="t"/>
                <v:fill type="solid"/>
              </v:shape>
            </v:group>
            <v:group style="position:absolute;left:7581;top:9554;width:3015;height:68" coordorigin="7581,9554" coordsize="3015,68">
              <v:shape style="position:absolute;left:7581;top:9554;width:3015;height:68" coordorigin="7581,9554" coordsize="3015,68" path="m7581,9622l10595,9622,7581,9554,7581,9622xe" filled="false" stroked="true" strokeweight="0pt" strokecolor="#000000">
                <v:path arrowok="t"/>
              </v:shape>
            </v:group>
            <v:group style="position:absolute;left:7581;top:9554;width:3015;height:68" coordorigin="7581,9554" coordsize="3015,68">
              <v:shape style="position:absolute;left:7581;top:9554;width:3015;height:68" coordorigin="7581,9554" coordsize="3015,68" path="m10595,9622l7581,9554,10595,9554,10595,9622xe" filled="false" stroked="true" strokeweight="0pt" strokecolor="#000000">
                <v:path arrowok="t"/>
              </v:shape>
            </v:group>
            <v:group style="position:absolute;left:6839;top:9554;width:737;height:68" coordorigin="6839,9554" coordsize="737,68">
              <v:shape style="position:absolute;left:6839;top:9554;width:737;height:68" coordorigin="6839,9554" coordsize="737,68" path="m6839,9554l6839,9622,7576,9622,6839,9554xe" filled="true" fillcolor="#000000" stroked="false">
                <v:path arrowok="t"/>
                <v:fill type="solid"/>
              </v:shape>
              <v:shape style="position:absolute;left:6839;top:9554;width:737;height:68" coordorigin="6839,9554" coordsize="737,68" path="m7576,9554l6839,9554,7576,9622,7576,9554xe" filled="true" fillcolor="#000000" stroked="false">
                <v:path arrowok="t"/>
                <v:fill type="solid"/>
              </v:shape>
            </v:group>
            <v:group style="position:absolute;left:6839;top:9554;width:737;height:68" coordorigin="6839,9554" coordsize="737,68">
              <v:shape style="position:absolute;left:6839;top:9554;width:737;height:68" coordorigin="6839,9554" coordsize="737,68" path="m6839,9622l7576,9622,6839,9554,6839,9622xe" filled="false" stroked="true" strokeweight="0pt" strokecolor="#000000">
                <v:path arrowok="t"/>
              </v:shape>
            </v:group>
            <v:group style="position:absolute;left:6839;top:9554;width:737;height:68" coordorigin="6839,9554" coordsize="737,68">
              <v:shape style="position:absolute;left:6839;top:9554;width:737;height:68" coordorigin="6839,9554" coordsize="737,68" path="m7576,9622l6839,9554,7576,9554,7576,9622xe" filled="false" stroked="true" strokeweight="0pt" strokecolor="#000000">
                <v:path arrowok="t"/>
              </v:shape>
            </v:group>
            <v:group style="position:absolute;left:7581;top:8570;width:68;height:53" coordorigin="7581,8570" coordsize="68,53">
              <v:shape style="position:absolute;left:7581;top:8570;width:68;height:53" coordorigin="7581,8570" coordsize="68,53" path="m7581,8570l7581,8623,7648,8623,7581,8570xe" filled="true" fillcolor="#000000" stroked="false">
                <v:path arrowok="t"/>
                <v:fill type="solid"/>
              </v:shape>
              <v:shape style="position:absolute;left:7581;top:8570;width:68;height:53" coordorigin="7581,8570" coordsize="68,53" path="m7648,8570l7581,8570,7648,8623,7648,8570xe" filled="true" fillcolor="#000000" stroked="false">
                <v:path arrowok="t"/>
                <v:fill type="solid"/>
              </v:shape>
            </v:group>
            <v:group style="position:absolute;left:7581;top:8570;width:68;height:53" coordorigin="7581,8570" coordsize="68,53">
              <v:shape style="position:absolute;left:7581;top:8570;width:68;height:53" coordorigin="7581,8570" coordsize="68,53" path="m7581,8623l7648,8623,7581,8570,7581,8623xe" filled="false" stroked="true" strokeweight="0pt" strokecolor="#000000">
                <v:path arrowok="t"/>
              </v:shape>
            </v:group>
            <v:group style="position:absolute;left:7581;top:8570;width:68;height:53" coordorigin="7581,8570" coordsize="68,53">
              <v:shape style="position:absolute;left:7581;top:8570;width:68;height:53" coordorigin="7581,8570" coordsize="68,53" path="m7648,8623l7581,8570,7648,8570,7648,8623xe" filled="false" stroked="true" strokeweight="0pt" strokecolor="#000000">
                <v:path arrowok="t"/>
              </v:shape>
            </v:group>
            <v:group style="position:absolute;left:7581;top:8657;width:68;height:32" coordorigin="7581,8657" coordsize="68,32">
              <v:shape style="position:absolute;left:7581;top:8657;width:68;height:32" coordorigin="7581,8657" coordsize="68,32" path="m7581,8657l7581,8688,7648,8688,7581,8657xe" filled="true" fillcolor="#000000" stroked="false">
                <v:path arrowok="t"/>
                <v:fill type="solid"/>
              </v:shape>
              <v:shape style="position:absolute;left:7581;top:8657;width:68;height:32" coordorigin="7581,8657" coordsize="68,32" path="m7648,8657l7581,8657,7648,8688,7648,8657xe" filled="true" fillcolor="#000000" stroked="false">
                <v:path arrowok="t"/>
                <v:fill type="solid"/>
              </v:shape>
            </v:group>
            <v:group style="position:absolute;left:7581;top:8657;width:68;height:32" coordorigin="7581,8657" coordsize="68,32">
              <v:shape style="position:absolute;left:7581;top:8657;width:68;height:32" coordorigin="7581,8657" coordsize="68,32" path="m7581,8688l7648,8688,7581,8657,7581,8688xe" filled="false" stroked="true" strokeweight="0pt" strokecolor="#000000">
                <v:path arrowok="t"/>
              </v:shape>
            </v:group>
            <v:group style="position:absolute;left:7581;top:8657;width:68;height:32" coordorigin="7581,8657" coordsize="68,32">
              <v:shape style="position:absolute;left:7581;top:8657;width:68;height:32" coordorigin="7581,8657" coordsize="68,32" path="m7648,8688l7581,8657,7648,8657,7648,8688xe" filled="false" stroked="true" strokeweight="0pt" strokecolor="#000000">
                <v:path arrowok="t"/>
              </v:shape>
            </v:group>
            <v:group style="position:absolute;left:7581;top:8688;width:68;height:867" coordorigin="7581,8688" coordsize="68,867">
              <v:shape style="position:absolute;left:7581;top:8688;width:68;height:867" coordorigin="7581,8688" coordsize="68,867" path="m7581,8688l7581,9554,7648,9554,7581,8688xe" filled="true" fillcolor="#000000" stroked="false">
                <v:path arrowok="t"/>
                <v:fill type="solid"/>
              </v:shape>
              <v:shape style="position:absolute;left:7581;top:8688;width:68;height:867" coordorigin="7581,8688" coordsize="68,867" path="m7648,8688l7581,8688,7648,9554,7648,8688xe" filled="true" fillcolor="#000000" stroked="false">
                <v:path arrowok="t"/>
                <v:fill type="solid"/>
              </v:shape>
            </v:group>
            <v:group style="position:absolute;left:7581;top:8688;width:68;height:867" coordorigin="7581,8688" coordsize="68,867">
              <v:shape style="position:absolute;left:7581;top:8688;width:68;height:867" coordorigin="7581,8688" coordsize="68,867" path="m7581,9554l7648,9554,7581,8688,7581,9554xe" filled="false" stroked="true" strokeweight="0pt" strokecolor="#000000">
                <v:path arrowok="t"/>
              </v:shape>
            </v:group>
            <v:group style="position:absolute;left:7581;top:8688;width:68;height:867" coordorigin="7581,8688" coordsize="68,867">
              <v:shape style="position:absolute;left:7581;top:8688;width:68;height:867" coordorigin="7581,8688" coordsize="68,867" path="m7648,9554l7581,8688,7648,8688,7648,9554xe" filled="false" stroked="true" strokeweight="0pt" strokecolor="#000000">
                <v:path arrowok="t"/>
              </v:shape>
            </v:group>
            <v:group style="position:absolute;left:6839;top:6449;width:737;height:68" coordorigin="6839,6449" coordsize="737,68">
              <v:shape style="position:absolute;left:6839;top:6449;width:737;height:68" coordorigin="6839,6449" coordsize="737,68" path="m6839,6449l6839,6516,7576,6516,6839,6449xe" filled="true" fillcolor="#000000" stroked="false">
                <v:path arrowok="t"/>
                <v:fill type="solid"/>
              </v:shape>
              <v:shape style="position:absolute;left:6839;top:6449;width:737;height:68" coordorigin="6839,6449" coordsize="737,68" path="m7576,6449l6839,6449,7576,6516,7576,6449xe" filled="true" fillcolor="#000000" stroked="false">
                <v:path arrowok="t"/>
                <v:fill type="solid"/>
              </v:shape>
            </v:group>
            <v:group style="position:absolute;left:6839;top:6449;width:737;height:68" coordorigin="6839,6449" coordsize="737,68">
              <v:shape style="position:absolute;left:6839;top:6449;width:737;height:68" coordorigin="6839,6449" coordsize="737,68" path="m6839,6516l7576,6516,6839,6449,6839,6516xe" filled="false" stroked="true" strokeweight="0pt" strokecolor="#000000">
                <v:path arrowok="t"/>
              </v:shape>
            </v:group>
            <v:group style="position:absolute;left:6839;top:6449;width:737;height:68" coordorigin="6839,6449" coordsize="737,68">
              <v:shape style="position:absolute;left:6839;top:6449;width:737;height:68" coordorigin="6839,6449" coordsize="737,68" path="m7576,6516l6839,6449,7576,6449,7576,6516xe" filled="false" stroked="true" strokeweight="0pt" strokecolor="#000000">
                <v:path arrowok="t"/>
              </v:shape>
            </v:group>
            <v:group style="position:absolute;left:8714;top:6156;width:2;height:3759" coordorigin="8714,6156" coordsize="2,3759">
              <v:shape style="position:absolute;left:8714;top:6156;width:2;height:3759" coordorigin="8714,6156" coordsize="0,3759" path="m8714,6156l8714,9914e" filled="false" stroked="true" strokeweight=".34pt" strokecolor="#000000">
                <v:path arrowok="t"/>
              </v:shape>
            </v:group>
            <v:group style="position:absolute;left:8711;top:6156;width:5;height:3759" coordorigin="8711,6156" coordsize="5,3759">
              <v:shape style="position:absolute;left:8711;top:6156;width:5;height:3759" coordorigin="8711,6156" coordsize="5,3759" path="m8711,9914l8716,9914,8711,6156,8711,9914xe" filled="false" stroked="true" strokeweight="0pt" strokecolor="#000000">
                <v:path arrowok="t"/>
              </v:shape>
            </v:group>
            <v:group style="position:absolute;left:8711;top:6156;width:5;height:3759" coordorigin="8711,6156" coordsize="5,3759">
              <v:shape style="position:absolute;left:8711;top:6156;width:5;height:3759" coordorigin="8711,6156" coordsize="5,3759" path="m8716,9914l8711,6156,8716,6156,8716,9914xe" filled="false" stroked="true" strokeweight="0pt" strokecolor="#000000">
                <v:path arrowok="t"/>
              </v:shape>
            </v:group>
            <v:group style="position:absolute;left:10499;top:9156;width:140;height:2" coordorigin="10499,9156" coordsize="140,2">
              <v:shape style="position:absolute;left:10499;top:9156;width:140;height:2" coordorigin="10499,9156" coordsize="140,0" path="m10528,9156l10499,9156,10638,9156e" filled="false" stroked="true" strokeweight=".12pt" strokecolor="#000000">
                <v:path arrowok="t"/>
              </v:shape>
            </v:group>
            <v:group style="position:absolute;left:7677;top:9086;width:932;height:2" coordorigin="7677,9086" coordsize="932,2">
              <v:shape style="position:absolute;left:7677;top:9086;width:932;height:2" coordorigin="7677,9086" coordsize="932,0" path="m7677,9086l8608,9086e" filled="false" stroked="true" strokeweight=".12pt" strokecolor="#000000">
                <v:path arrowok="t"/>
              </v:shape>
            </v:group>
            <v:group style="position:absolute;left:8015;top:9180;width:56;height:331" coordorigin="8015,9180" coordsize="56,331">
              <v:shape style="position:absolute;left:8015;top:9180;width:56;height:331" coordorigin="8015,9180" coordsize="56,331" path="m8071,9180l8043,9255,8025,9332,8016,9411,8015,9451,8016,9471,8017,9491,8018,9511e" filled="false" stroked="true" strokeweight=".12pt" strokecolor="#000000">
                <v:path arrowok="t"/>
              </v:shape>
            </v:group>
            <v:group style="position:absolute;left:8021;top:9084;width:43;height:91" coordorigin="8021,9084" coordsize="43,91">
              <v:shape style="position:absolute;left:8021;top:9084;width:43;height:91" coordorigin="8021,9084" coordsize="43,91" path="m8021,9084l8024,9104,8030,9123,8039,9142,8050,9159,8064,9174e" filled="false" stroked="true" strokeweight=".12pt" strokecolor="#000000">
                <v:path arrowok="t"/>
              </v:shape>
            </v:group>
            <v:group style="position:absolute;left:7809;top:9172;width:28;height:9" coordorigin="7809,9172" coordsize="28,9">
              <v:shape style="position:absolute;left:7809;top:9172;width:28;height:9" coordorigin="7809,9172" coordsize="28,9" path="m7837,9178l7833,9174,7828,9172,7822,9173,7817,9174,7812,9176,7809,9181e" filled="false" stroked="true" strokeweight=".12pt" strokecolor="#000000">
                <v:path arrowok="t"/>
              </v:shape>
            </v:group>
            <v:group style="position:absolute;left:7834;top:9334;width:115;height:113" coordorigin="7834,9334" coordsize="115,113">
              <v:shape style="position:absolute;left:7834;top:9334;width:115;height:113" coordorigin="7834,9334" coordsize="115,113" path="m7834,9446l7880,9407,7922,9364,7935,9349,7948,9334e" filled="false" stroked="true" strokeweight=".12pt" strokecolor="#000000">
                <v:path arrowok="t"/>
              </v:shape>
            </v:group>
            <v:group style="position:absolute;left:7956;top:9292;width:9;height:33" coordorigin="7956,9292" coordsize="9,33">
              <v:shape style="position:absolute;left:7956;top:9292;width:9;height:33" coordorigin="7956,9292" coordsize="9,33" path="m7956,9325l7965,9316,7965,9301,7956,9292e" filled="false" stroked="true" strokeweight=".12pt" strokecolor="#000000">
                <v:path arrowok="t"/>
              </v:shape>
            </v:group>
            <v:group style="position:absolute;left:7801;top:9447;width:33;height:9" coordorigin="7801,9447" coordsize="33,9">
              <v:shape style="position:absolute;left:7801;top:9447;width:33;height:9" coordorigin="7801,9447" coordsize="33,9" path="m7801,9447l7810,9456,7824,9456,7833,9447e" filled="false" stroked="true" strokeweight=".12pt" strokecolor="#000000">
                <v:path arrowok="t"/>
              </v:shape>
            </v:group>
            <v:group style="position:absolute;left:7684;top:9330;width:113;height:115" coordorigin="7684,9330" coordsize="113,115">
              <v:shape style="position:absolute;left:7684;top:9330;width:113;height:115" coordorigin="7684,9330" coordsize="113,115" path="m7684,9330l7723,9376,7766,9418,7781,9431,7797,9444e" filled="false" stroked="true" strokeweight=".12pt" strokecolor="#000000">
                <v:path arrowok="t"/>
              </v:shape>
            </v:group>
            <v:group style="position:absolute;left:7696;top:9180;width:115;height:113" coordorigin="7696,9180" coordsize="115,113">
              <v:shape style="position:absolute;left:7696;top:9180;width:115;height:113" coordorigin="7696,9180" coordsize="115,113" path="m7810,9180l7764,9219,7722,9262,7709,9277,7696,9293e" filled="false" stroked="true" strokeweight=".12pt" strokecolor="#000000">
                <v:path arrowok="t"/>
              </v:shape>
            </v:group>
            <v:group style="position:absolute;left:7847;top:9182;width:113;height:114" coordorigin="7847,9182" coordsize="113,114">
              <v:shape style="position:absolute;left:7847;top:9182;width:113;height:114" coordorigin="7847,9182" coordsize="113,114" path="m7960,9295l7918,9252,7876,9210,7861,9196,7847,9182e" filled="false" stroked="true" strokeweight=".12pt" strokecolor="#000000">
                <v:path arrowok="t"/>
              </v:shape>
            </v:group>
            <v:group style="position:absolute;left:7677;top:9086;width:932;height:440" coordorigin="7677,9086" coordsize="932,440">
              <v:shape style="position:absolute;left:7677;top:9086;width:932;height:440" coordorigin="7677,9086" coordsize="932,440" path="m7677,9086l8608,9086,8608,9526,7677,9526,7677,9086e" filled="false" stroked="true" strokeweight=".12pt" strokecolor="#000000">
                <v:path arrowok="t"/>
              </v:shape>
            </v:group>
            <v:group style="position:absolute;left:7680;top:9300;width:8;height:30" coordorigin="7680,9300" coordsize="8,30">
              <v:shape style="position:absolute;left:7680;top:9300;width:8;height:30" coordorigin="7680,9300" coordsize="8,30" path="m7688,9300l7681,9308,7680,9319,7684,9329e" filled="false" stroked="true" strokeweight=".12pt" strokecolor="#000000">
                <v:path arrowok="t"/>
              </v:shape>
            </v:group>
            <v:group style="position:absolute;left:9146;top:7603;width:2;height:420" coordorigin="9146,7603" coordsize="2,420">
              <v:shape style="position:absolute;left:9146;top:7603;width:2;height:420" coordorigin="9146,7603" coordsize="0,420" path="m9146,8023l9146,7603e" filled="false" stroked="true" strokeweight=".48pt" strokecolor="#fdfdfd">
                <v:path arrowok="t"/>
              </v:shape>
            </v:group>
            <v:group style="position:absolute;left:9220;top:7603;width:2;height:420" coordorigin="9220,7603" coordsize="2,420">
              <v:shape style="position:absolute;left:9220;top:7603;width:2;height:420" coordorigin="9220,7603" coordsize="0,420" path="m9220,8023l9220,7603e" filled="false" stroked="true" strokeweight=".48pt" strokecolor="#fdfdfd">
                <v:path arrowok="t"/>
              </v:shape>
            </v:group>
            <v:group style="position:absolute;left:9294;top:7603;width:2;height:420" coordorigin="9294,7603" coordsize="2,420">
              <v:shape style="position:absolute;left:9294;top:7603;width:2;height:420" coordorigin="9294,7603" coordsize="0,420" path="m9294,8023l9294,7603e" filled="false" stroked="true" strokeweight=".48pt" strokecolor="#fdfdfd">
                <v:path arrowok="t"/>
              </v:shape>
            </v:group>
            <v:group style="position:absolute;left:9369;top:7603;width:2;height:420" coordorigin="9369,7603" coordsize="2,420">
              <v:shape style="position:absolute;left:9369;top:7603;width:2;height:420" coordorigin="9369,7603" coordsize="0,420" path="m9369,8023l9369,7603e" filled="false" stroked="true" strokeweight=".48pt" strokecolor="#fdfdfd">
                <v:path arrowok="t"/>
              </v:shape>
            </v:group>
            <v:group style="position:absolute;left:9441;top:7603;width:2;height:420" coordorigin="9441,7603" coordsize="2,420">
              <v:shape style="position:absolute;left:9441;top:7603;width:2;height:420" coordorigin="9441,7603" coordsize="0,420" path="m9441,8023l9441,7603e" filled="false" stroked="true" strokeweight=".48pt" strokecolor="#fdfdfd">
                <v:path arrowok="t"/>
              </v:shape>
            </v:group>
            <v:group style="position:absolute;left:9515;top:7603;width:2;height:1923" coordorigin="9515,7603" coordsize="2,1923">
              <v:shape style="position:absolute;left:9515;top:7603;width:2;height:1923" coordorigin="9515,7603" coordsize="0,1923" path="m9515,7603l9515,9526e" filled="false" stroked="true" strokeweight=".48pt" strokecolor="#fdfdfd">
                <v:path arrowok="t"/>
              </v:shape>
            </v:group>
            <v:group style="position:absolute;left:9590;top:7603;width:2;height:1923" coordorigin="9590,7603" coordsize="2,1923">
              <v:shape style="position:absolute;left:9590;top:7603;width:2;height:1923" coordorigin="9590,7603" coordsize="0,1923" path="m9590,7603l9590,9526e" filled="false" stroked="true" strokeweight=".48pt" strokecolor="#fdfdfd">
                <v:path arrowok="t"/>
              </v:shape>
            </v:group>
            <v:group style="position:absolute;left:9664;top:7958;width:2;height:1568" coordorigin="9664,7958" coordsize="2,1568">
              <v:shape style="position:absolute;left:9664;top:7958;width:2;height:1568" coordorigin="9664,7958" coordsize="0,1568" path="m9664,7958l9664,9526e" filled="false" stroked="true" strokeweight=".48pt" strokecolor="#fdfdfd">
                <v:path arrowok="t"/>
              </v:shape>
            </v:group>
            <v:group style="position:absolute;left:9664;top:7603;width:2;height:75" coordorigin="9664,7603" coordsize="2,75">
              <v:shape style="position:absolute;left:9664;top:7603;width:2;height:75" coordorigin="9664,7603" coordsize="0,75" path="m9664,7678l9664,7603e" filled="false" stroked="true" strokeweight=".48pt" strokecolor="#fdfdfd">
                <v:path arrowok="t"/>
              </v:shape>
            </v:group>
            <v:group style="position:absolute;left:9738;top:7958;width:2;height:1568" coordorigin="9738,7958" coordsize="2,1568">
              <v:shape style="position:absolute;left:9738;top:7958;width:2;height:1568" coordorigin="9738,7958" coordsize="0,1568" path="m9738,7958l9738,9526e" filled="false" stroked="true" strokeweight=".48pt" strokecolor="#fdfdfd">
                <v:path arrowok="t"/>
              </v:shape>
            </v:group>
            <v:group style="position:absolute;left:9738;top:7603;width:2;height:75" coordorigin="9738,7603" coordsize="2,75">
              <v:shape style="position:absolute;left:9738;top:7603;width:2;height:75" coordorigin="9738,7603" coordsize="0,75" path="m9738,7678l9738,7603e" filled="false" stroked="true" strokeweight=".48pt" strokecolor="#fdfdfd">
                <v:path arrowok="t"/>
              </v:shape>
            </v:group>
            <v:group style="position:absolute;left:9813;top:7958;width:2;height:636" coordorigin="9813,7958" coordsize="2,636">
              <v:shape style="position:absolute;left:9813;top:7958;width:2;height:636" coordorigin="9813,7958" coordsize="0,636" path="m9813,7958l9813,8594e" filled="false" stroked="true" strokeweight=".48pt" strokecolor="#fdfdfd">
                <v:path arrowok="t"/>
              </v:shape>
            </v:group>
            <v:group style="position:absolute;left:9813;top:7603;width:2;height:75" coordorigin="9813,7603" coordsize="2,75">
              <v:shape style="position:absolute;left:9813;top:7603;width:2;height:75" coordorigin="9813,7603" coordsize="0,75" path="m9813,7678l9813,7603e" filled="false" stroked="true" strokeweight=".48pt" strokecolor="#fdfdfd">
                <v:path arrowok="t"/>
              </v:shape>
            </v:group>
            <v:group style="position:absolute;left:9885;top:7958;width:2;height:636" coordorigin="9885,7958" coordsize="2,636">
              <v:shape style="position:absolute;left:9885;top:7958;width:2;height:636" coordorigin="9885,7958" coordsize="0,636" path="m9885,7958l9885,8594e" filled="false" stroked="true" strokeweight=".48pt" strokecolor="#fdfdfd">
                <v:path arrowok="t"/>
              </v:shape>
            </v:group>
            <v:group style="position:absolute;left:9885;top:7603;width:2;height:75" coordorigin="9885,7603" coordsize="2,75">
              <v:shape style="position:absolute;left:9885;top:7603;width:2;height:75" coordorigin="9885,7603" coordsize="0,75" path="m9885,7678l9885,7603e" filled="false" stroked="true" strokeweight=".48pt" strokecolor="#fdfdfd">
                <v:path arrowok="t"/>
              </v:shape>
            </v:group>
            <v:group style="position:absolute;left:9959;top:7958;width:2;height:636" coordorigin="9959,7958" coordsize="2,636">
              <v:shape style="position:absolute;left:9959;top:7958;width:2;height:636" coordorigin="9959,7958" coordsize="0,636" path="m9959,7958l9959,8594e" filled="false" stroked="true" strokeweight=".48pt" strokecolor="#fdfdfd">
                <v:path arrowok="t"/>
              </v:shape>
            </v:group>
            <v:group style="position:absolute;left:9959;top:7603;width:2;height:75" coordorigin="9959,7603" coordsize="2,75">
              <v:shape style="position:absolute;left:9959;top:7603;width:2;height:75" coordorigin="9959,7603" coordsize="0,75" path="m9959,7678l9959,7603e" filled="false" stroked="true" strokeweight=".48pt" strokecolor="#fdfdfd">
                <v:path arrowok="t"/>
              </v:shape>
            </v:group>
            <v:group style="position:absolute;left:10034;top:7958;width:2;height:636" coordorigin="10034,7958" coordsize="2,636">
              <v:shape style="position:absolute;left:10034;top:7958;width:2;height:636" coordorigin="10034,7958" coordsize="0,636" path="m10034,7958l10034,8594e" filled="false" stroked="true" strokeweight=".48pt" strokecolor="#fdfdfd">
                <v:path arrowok="t"/>
              </v:shape>
            </v:group>
            <v:group style="position:absolute;left:10034;top:7603;width:2;height:75" coordorigin="10034,7603" coordsize="2,75">
              <v:shape style="position:absolute;left:10034;top:7603;width:2;height:75" coordorigin="10034,7603" coordsize="0,75" path="m10034,7678l10034,7603e" filled="false" stroked="true" strokeweight=".48pt" strokecolor="#fdfdfd">
                <v:path arrowok="t"/>
              </v:shape>
            </v:group>
            <v:group style="position:absolute;left:10108;top:7603;width:2;height:992" coordorigin="10108,7603" coordsize="2,992">
              <v:shape style="position:absolute;left:10108;top:7603;width:2;height:992" coordorigin="10108,7603" coordsize="0,992" path="m10108,7603l10108,8594e" filled="false" stroked="true" strokeweight=".48pt" strokecolor="#fdfdfd">
                <v:path arrowok="t"/>
              </v:shape>
            </v:group>
            <v:group style="position:absolute;left:10182;top:7603;width:2;height:992" coordorigin="10182,7603" coordsize="2,992">
              <v:shape style="position:absolute;left:10182;top:7603;width:2;height:992" coordorigin="10182,7603" coordsize="0,992" path="m10182,7603l10182,8594e" filled="false" stroked="true" strokeweight=".48pt" strokecolor="#fdfdfd">
                <v:path arrowok="t"/>
              </v:shape>
            </v:group>
            <v:group style="position:absolute;left:10254;top:7603;width:2;height:992" coordorigin="10254,7603" coordsize="2,992">
              <v:shape style="position:absolute;left:10254;top:7603;width:2;height:992" coordorigin="10254,7603" coordsize="0,992" path="m10254,7603l10254,8594e" filled="false" stroked="true" strokeweight=".48pt" strokecolor="#fdfdfd">
                <v:path arrowok="t"/>
              </v:shape>
            </v:group>
            <v:group style="position:absolute;left:10329;top:7603;width:2;height:992" coordorigin="10329,7603" coordsize="2,992">
              <v:shape style="position:absolute;left:10329;top:7603;width:2;height:992" coordorigin="10329,7603" coordsize="0,992" path="m10329,7603l10329,8594e" filled="false" stroked="true" strokeweight=".48pt" strokecolor="#fdfdfd">
                <v:path arrowok="t"/>
              </v:shape>
            </v:group>
            <v:group style="position:absolute;left:10403;top:7603;width:2;height:992" coordorigin="10403,7603" coordsize="2,992">
              <v:shape style="position:absolute;left:10403;top:7603;width:2;height:992" coordorigin="10403,7603" coordsize="0,992" path="m10403,7603l10403,8594e" filled="false" stroked="true" strokeweight=".48pt" strokecolor="#fdfdfd">
                <v:path arrowok="t"/>
              </v:shape>
            </v:group>
            <v:group style="position:absolute;left:10478;top:7603;width:2;height:992" coordorigin="10478,7603" coordsize="2,992">
              <v:shape style="position:absolute;left:10478;top:7603;width:2;height:992" coordorigin="10478,7603" coordsize="0,992" path="m10478,7603l10478,8594e" filled="false" stroked="true" strokeweight=".48pt" strokecolor="#fdfdfd">
                <v:path arrowok="t"/>
              </v:shape>
            </v:group>
            <v:group style="position:absolute;left:7742;top:8628;width:2;height:459" coordorigin="7742,8628" coordsize="2,459">
              <v:shape style="position:absolute;left:7742;top:8628;width:2;height:459" coordorigin="7742,8628" coordsize="0,459" path="m7742,9086l7742,8628e" filled="false" stroked="true" strokeweight=".48pt" strokecolor="#fdfdfd">
                <v:path arrowok="t"/>
              </v:shape>
            </v:group>
            <v:group style="position:absolute;left:7814;top:8628;width:2;height:459" coordorigin="7814,8628" coordsize="2,459">
              <v:shape style="position:absolute;left:7814;top:8628;width:2;height:459" coordorigin="7814,8628" coordsize="0,459" path="m7814,9086l7814,8628e" filled="false" stroked="true" strokeweight=".48pt" strokecolor="#fdfdfd">
                <v:path arrowok="t"/>
              </v:shape>
            </v:group>
            <v:group style="position:absolute;left:7888;top:8628;width:2;height:459" coordorigin="7888,8628" coordsize="2,459">
              <v:shape style="position:absolute;left:7888;top:8628;width:2;height:459" coordorigin="7888,8628" coordsize="0,459" path="m7888,9086l7888,8628e" filled="false" stroked="true" strokeweight=".48pt" strokecolor="#fdfdfd">
                <v:path arrowok="t"/>
              </v:shape>
            </v:group>
            <v:group style="position:absolute;left:7962;top:8628;width:2;height:459" coordorigin="7962,8628" coordsize="2,459">
              <v:shape style="position:absolute;left:7962;top:8628;width:2;height:459" coordorigin="7962,8628" coordsize="0,459" path="m7962,9086l7962,8628e" filled="false" stroked="true" strokeweight=".48pt" strokecolor="#fdfdfd">
                <v:path arrowok="t"/>
              </v:shape>
            </v:group>
            <v:group style="position:absolute;left:8037;top:8628;width:2;height:459" coordorigin="8037,8628" coordsize="2,459">
              <v:shape style="position:absolute;left:8037;top:8628;width:2;height:459" coordorigin="8037,8628" coordsize="0,459" path="m8037,9086l8037,8628e" filled="false" stroked="true" strokeweight=".48pt" strokecolor="#fdfdfd">
                <v:path arrowok="t"/>
              </v:shape>
            </v:group>
            <v:group style="position:absolute;left:8111;top:8628;width:2;height:459" coordorigin="8111,8628" coordsize="2,459">
              <v:shape style="position:absolute;left:8111;top:8628;width:2;height:459" coordorigin="8111,8628" coordsize="0,459" path="m8111,9086l8111,8628e" filled="false" stroked="true" strokeweight=".48pt" strokecolor="#fdfdfd">
                <v:path arrowok="t"/>
              </v:shape>
            </v:group>
            <v:group style="position:absolute;left:8183;top:8628;width:2;height:459" coordorigin="8183,8628" coordsize="2,459">
              <v:shape style="position:absolute;left:8183;top:8628;width:2;height:459" coordorigin="8183,8628" coordsize="0,459" path="m8183,9086l8183,8628e" filled="false" stroked="true" strokeweight=".48pt" strokecolor="#fdfdfd">
                <v:path arrowok="t"/>
              </v:shape>
            </v:group>
            <v:group style="position:absolute;left:8258;top:8628;width:2;height:459" coordorigin="8258,8628" coordsize="2,459">
              <v:shape style="position:absolute;left:8258;top:8628;width:2;height:459" coordorigin="8258,8628" coordsize="0,459" path="m8258,9086l8258,8628e" filled="false" stroked="true" strokeweight=".48pt" strokecolor="#fdfdfd">
                <v:path arrowok="t"/>
              </v:shape>
            </v:group>
            <v:group style="position:absolute;left:8332;top:8628;width:2;height:459" coordorigin="8332,8628" coordsize="2,459">
              <v:shape style="position:absolute;left:8332;top:8628;width:2;height:459" coordorigin="8332,8628" coordsize="0,459" path="m8332,9086l8332,8628e" filled="false" stroked="true" strokeweight=".48pt" strokecolor="#fdfdfd">
                <v:path arrowok="t"/>
              </v:shape>
            </v:group>
            <v:group style="position:absolute;left:8406;top:8628;width:2;height:459" coordorigin="8406,8628" coordsize="2,459">
              <v:shape style="position:absolute;left:8406;top:8628;width:2;height:459" coordorigin="8406,8628" coordsize="0,459" path="m8406,9086l8406,8628e" filled="false" stroked="true" strokeweight=".48pt" strokecolor="#fdfdfd">
                <v:path arrowok="t"/>
              </v:shape>
            </v:group>
            <v:group style="position:absolute;left:8481;top:8628;width:2;height:459" coordorigin="8481,8628" coordsize="2,459">
              <v:shape style="position:absolute;left:8481;top:8628;width:2;height:459" coordorigin="8481,8628" coordsize="0,459" path="m8481,9086l8481,8628e" filled="false" stroked="true" strokeweight=".48pt" strokecolor="#fdfdfd">
                <v:path arrowok="t"/>
              </v:shape>
            </v:group>
            <v:group style="position:absolute;left:8555;top:8628;width:2;height:459" coordorigin="8555,8628" coordsize="2,459">
              <v:shape style="position:absolute;left:8555;top:8628;width:2;height:459" coordorigin="8555,8628" coordsize="0,459" path="m8555,9086l8555,8628e" filled="false" stroked="true" strokeweight=".48pt" strokecolor="#fdfdfd">
                <v:path arrowok="t"/>
              </v:shape>
            </v:group>
            <v:group style="position:absolute;left:8627;top:8628;width:2;height:898" coordorigin="8627,8628" coordsize="2,898">
              <v:shape style="position:absolute;left:8627;top:8628;width:2;height:898" coordorigin="8627,8628" coordsize="0,898" path="m8627,9526l8627,8628e" filled="false" stroked="true" strokeweight=".48pt" strokecolor="#fdfdfd">
                <v:path arrowok="t"/>
              </v:shape>
            </v:group>
            <v:group style="position:absolute;left:8702;top:8628;width:2;height:898" coordorigin="8702,8628" coordsize="2,898">
              <v:shape style="position:absolute;left:8702;top:8628;width:2;height:898" coordorigin="8702,8628" coordsize="0,898" path="m8702,9526l8702,8628e" filled="false" stroked="true" strokeweight=".48pt" strokecolor="#fdfdfd">
                <v:path arrowok="t"/>
              </v:shape>
            </v:group>
            <v:group style="position:absolute;left:8776;top:8628;width:2;height:898" coordorigin="8776,8628" coordsize="2,898">
              <v:shape style="position:absolute;left:8776;top:8628;width:2;height:898" coordorigin="8776,8628" coordsize="0,898" path="m8776,9526l8776,8628e" filled="false" stroked="true" strokeweight=".48pt" strokecolor="#fdfdfd">
                <v:path arrowok="t"/>
              </v:shape>
            </v:group>
            <v:group style="position:absolute;left:8850;top:8628;width:2;height:898" coordorigin="8850,8628" coordsize="2,898">
              <v:shape style="position:absolute;left:8850;top:8628;width:2;height:898" coordorigin="8850,8628" coordsize="0,898" path="m8850,9526l8850,8628e" filled="false" stroked="true" strokeweight=".48pt" strokecolor="#fdfdfd">
                <v:path arrowok="t"/>
              </v:shape>
            </v:group>
            <v:group style="position:absolute;left:8925;top:8628;width:2;height:898" coordorigin="8925,8628" coordsize="2,898">
              <v:shape style="position:absolute;left:8925;top:8628;width:2;height:898" coordorigin="8925,8628" coordsize="0,898" path="m8925,9526l8925,8628e" filled="false" stroked="true" strokeweight=".48pt" strokecolor="#fdfdfd">
                <v:path arrowok="t"/>
              </v:shape>
            </v:group>
            <v:group style="position:absolute;left:8999;top:8628;width:2;height:898" coordorigin="8999,8628" coordsize="2,898">
              <v:shape style="position:absolute;left:8999;top:8628;width:2;height:898" coordorigin="8999,8628" coordsize="0,898" path="m8999,9526l8999,8628e" filled="false" stroked="true" strokeweight=".48pt" strokecolor="#fdfdfd">
                <v:path arrowok="t"/>
              </v:shape>
            </v:group>
            <v:group style="position:absolute;left:9071;top:9209;width:2;height:317" coordorigin="9071,9209" coordsize="2,317">
              <v:shape style="position:absolute;left:9071;top:9209;width:2;height:317" coordorigin="9071,9209" coordsize="0,317" path="m9071,9526l9071,9209e" filled="false" stroked="true" strokeweight=".48pt" strokecolor="#fdfdfd">
                <v:path arrowok="t"/>
              </v:shape>
            </v:group>
            <v:group style="position:absolute;left:9071;top:8628;width:2;height:308" coordorigin="9071,8628" coordsize="2,308">
              <v:shape style="position:absolute;left:9071;top:8628;width:2;height:308" coordorigin="9071,8628" coordsize="0,308" path="m9071,8935l9071,8628e" filled="false" stroked="true" strokeweight=".48pt" strokecolor="#fdfdfd">
                <v:path arrowok="t"/>
              </v:shape>
            </v:group>
            <v:group style="position:absolute;left:9146;top:9209;width:2;height:317" coordorigin="9146,9209" coordsize="2,317">
              <v:shape style="position:absolute;left:9146;top:9209;width:2;height:317" coordorigin="9146,9209" coordsize="0,317" path="m9146,9526l9146,9209e" filled="false" stroked="true" strokeweight=".48pt" strokecolor="#fdfdfd">
                <v:path arrowok="t"/>
              </v:shape>
            </v:group>
            <v:group style="position:absolute;left:9146;top:8628;width:2;height:308" coordorigin="9146,8628" coordsize="2,308">
              <v:shape style="position:absolute;left:9146;top:8628;width:2;height:308" coordorigin="9146,8628" coordsize="0,308" path="m9146,8935l9146,8628e" filled="false" stroked="true" strokeweight=".48pt" strokecolor="#fdfdfd">
                <v:path arrowok="t"/>
              </v:shape>
            </v:group>
            <v:group style="position:absolute;left:9220;top:9209;width:2;height:317" coordorigin="9220,9209" coordsize="2,317">
              <v:shape style="position:absolute;left:9220;top:9209;width:2;height:317" coordorigin="9220,9209" coordsize="0,317" path="m9220,9526l9220,9209e" filled="false" stroked="true" strokeweight=".48pt" strokecolor="#fdfdfd">
                <v:path arrowok="t"/>
              </v:shape>
            </v:group>
            <v:group style="position:absolute;left:9220;top:8628;width:2;height:308" coordorigin="9220,8628" coordsize="2,308">
              <v:shape style="position:absolute;left:9220;top:8628;width:2;height:308" coordorigin="9220,8628" coordsize="0,308" path="m9220,8935l9220,8628e" filled="false" stroked="true" strokeweight=".48pt" strokecolor="#fdfdfd">
                <v:path arrowok="t"/>
              </v:shape>
            </v:group>
            <v:group style="position:absolute;left:9294;top:9209;width:2;height:317" coordorigin="9294,9209" coordsize="2,317">
              <v:shape style="position:absolute;left:9294;top:9209;width:2;height:317" coordorigin="9294,9209" coordsize="0,317" path="m9294,9526l9294,9209e" filled="false" stroked="true" strokeweight=".48pt" strokecolor="#fdfdfd">
                <v:path arrowok="t"/>
              </v:shape>
            </v:group>
            <v:group style="position:absolute;left:9294;top:8628;width:2;height:308" coordorigin="9294,8628" coordsize="2,308">
              <v:shape style="position:absolute;left:9294;top:8628;width:2;height:308" coordorigin="9294,8628" coordsize="0,308" path="m9294,8935l9294,8628e" filled="false" stroked="true" strokeweight=".48pt" strokecolor="#fdfdfd">
                <v:path arrowok="t"/>
              </v:shape>
            </v:group>
            <v:group style="position:absolute;left:9369;top:9209;width:2;height:317" coordorigin="9369,9209" coordsize="2,317">
              <v:shape style="position:absolute;left:9369;top:9209;width:2;height:317" coordorigin="9369,9209" coordsize="0,317" path="m9369,9526l9369,9209e" filled="false" stroked="true" strokeweight=".48pt" strokecolor="#fdfdfd">
                <v:path arrowok="t"/>
              </v:shape>
            </v:group>
            <v:group style="position:absolute;left:9369;top:8628;width:2;height:308" coordorigin="9369,8628" coordsize="2,308">
              <v:shape style="position:absolute;left:9369;top:8628;width:2;height:308" coordorigin="9369,8628" coordsize="0,308" path="m9369,8935l9369,8628e" filled="false" stroked="true" strokeweight=".48pt" strokecolor="#fdfdfd">
                <v:path arrowok="t"/>
              </v:shape>
            </v:group>
            <v:group style="position:absolute;left:9441;top:9209;width:2;height:317" coordorigin="9441,9209" coordsize="2,317">
              <v:shape style="position:absolute;left:9441;top:9209;width:2;height:317" coordorigin="9441,9209" coordsize="0,317" path="m9441,9526l9441,9209e" filled="false" stroked="true" strokeweight=".48pt" strokecolor="#fdfdfd">
                <v:path arrowok="t"/>
              </v:shape>
            </v:group>
            <v:group style="position:absolute;left:9441;top:8628;width:2;height:308" coordorigin="9441,8628" coordsize="2,308">
              <v:shape style="position:absolute;left:9441;top:8628;width:2;height:308" coordorigin="9441,8628" coordsize="0,308" path="m9441,8935l9441,8628e" filled="false" stroked="true" strokeweight=".48pt" strokecolor="#fdfdfd">
                <v:path arrowok="t"/>
              </v:shape>
            </v:group>
            <v:group style="position:absolute;left:9635;top:7678;width:464;height:281" coordorigin="9635,7678" coordsize="464,281">
              <v:shape style="position:absolute;left:9635;top:7678;width:464;height:281" coordorigin="9635,7678" coordsize="464,281" path="m9635,7678l10098,7678,10098,7958,9635,7958,9635,7678e" filled="false" stroked="true" strokeweight="0pt" strokecolor="#000000">
                <v:path arrowok="t"/>
              </v:shape>
            </v:group>
            <v:group style="position:absolute;left:9050;top:8935;width:432;height:274" coordorigin="9050,8935" coordsize="432,274">
              <v:shape style="position:absolute;left:9050;top:8935;width:432;height:274" coordorigin="9050,8935" coordsize="432,274" path="m9050,9209l9482,9209,9482,8935,9050,8935,9050,9209e" filled="false" stroked="true" strokeweight="0pt" strokecolor="#000000">
                <v:path arrowok="t"/>
              </v:shape>
            </v:group>
            <v:group style="position:absolute;left:6808;top:6398;width:15;height:2" coordorigin="6808,6398" coordsize="15,2">
              <v:shape style="position:absolute;left:6808;top:6398;width:15;height:2" coordorigin="6808,6398" coordsize="15,0" path="m6808,6398l6822,6398e" filled="false" stroked="true" strokeweight=".48pt" strokecolor="#000000">
                <v:path arrowok="t"/>
              </v:shape>
            </v:group>
            <v:group style="position:absolute;left:10784;top:6386;width:2;height:147" coordorigin="10784,6386" coordsize="2,147">
              <v:shape style="position:absolute;left:10784;top:6386;width:2;height:147" coordorigin="10784,6386" coordsize="0,147" path="m10784,6386l10784,6533e" filled="false" stroked="true" strokeweight="1.18pt" strokecolor="#000000">
                <v:path arrowok="t"/>
              </v:shape>
            </v:group>
            <v:group style="position:absolute;left:10784;top:9547;width:2;height:135" coordorigin="10784,9547" coordsize="2,135">
              <v:shape style="position:absolute;left:10784;top:9547;width:2;height:135" coordorigin="10784,9547" coordsize="0,135" path="m10784,9547l10784,9682e" filled="false" stroked="true" strokeweight="1.18pt" strokecolor="#000000">
                <v:path arrowok="t"/>
              </v:shape>
            </v:group>
            <v:group style="position:absolute;left:10600;top:6449;width:180;height:68" coordorigin="10600,6449" coordsize="180,68">
              <v:shape style="position:absolute;left:10600;top:6449;width:180;height:68" coordorigin="10600,6449" coordsize="180,68" path="m10600,6449l10600,6516,10780,6516,10600,6449xe" filled="true" fillcolor="#000000" stroked="false">
                <v:path arrowok="t"/>
                <v:fill type="solid"/>
              </v:shape>
              <v:shape style="position:absolute;left:10600;top:6449;width:180;height:68" coordorigin="10600,6449" coordsize="180,68" path="m10780,6449l10600,6449,10780,6516,10780,6449xe" filled="true" fillcolor="#000000" stroked="false">
                <v:path arrowok="t"/>
                <v:fill type="solid"/>
              </v:shape>
            </v:group>
            <v:group style="position:absolute;left:10600;top:6449;width:180;height:68" coordorigin="10600,6449" coordsize="180,68">
              <v:shape style="position:absolute;left:10600;top:6449;width:180;height:68" coordorigin="10600,6449" coordsize="180,68" path="m10600,6516l10780,6516,10600,6449,10600,6516xe" filled="false" stroked="true" strokeweight="0pt" strokecolor="#000000">
                <v:path arrowok="t"/>
              </v:shape>
            </v:group>
            <v:group style="position:absolute;left:10600;top:6449;width:180;height:68" coordorigin="10600,6449" coordsize="180,68">
              <v:shape style="position:absolute;left:10600;top:6449;width:180;height:68" coordorigin="10600,6449" coordsize="180,68" path="m10780,6516l10600,6449,10780,6449,10780,6516xe" filled="false" stroked="true" strokeweight="0pt" strokecolor="#000000">
                <v:path arrowok="t"/>
              </v:shape>
              <v:shape style="position:absolute;left:955;top:7148;width:3179;height:2508" type="#_x0000_t75" stroked="false">
                <v:imagedata r:id="rId55" o:title=""/>
              </v:shape>
            </v:group>
            <v:group style="position:absolute;left:489;top:9516;width:3639;height:2" coordorigin="489,9516" coordsize="3639,2">
              <v:shape style="position:absolute;left:489;top:9516;width:3639;height:2" coordorigin="489,9516" coordsize="3639,0" path="m489,9516l4127,9516e" filled="false" stroked="true" strokeweight=".12pt" strokecolor="#000000">
                <v:path arrowok="t"/>
              </v:shape>
              <v:shape style="position:absolute;left:471;top:7043;width:4033;height:2616" type="#_x0000_t75" stroked="false">
                <v:imagedata r:id="rId56" o:title=""/>
              </v:shape>
            </v:group>
            <v:group style="position:absolute;left:707;top:2508;width:2;height:298" coordorigin="707,2508" coordsize="2,298">
              <v:shape style="position:absolute;left:707;top:2508;width:2;height:298" coordorigin="707,2508" coordsize="0,298" path="m707,2508l707,2806e" filled="false" stroked="true" strokeweight="1.06pt" strokecolor="#000000">
                <v:path arrowok="t"/>
              </v:shape>
            </v:group>
            <v:group style="position:absolute;left:556;top:2697;width:178;height:2" coordorigin="556,2697" coordsize="178,2">
              <v:shape style="position:absolute;left:556;top:2697;width:178;height:2" coordorigin="556,2697" coordsize="178,0" path="m556,2697l734,2697e" filled="false" stroked="true" strokeweight="1.2pt" strokecolor="#000000">
                <v:path arrowok="t"/>
              </v:shape>
            </v:group>
            <v:group style="position:absolute;left:564;top:2508;width:2;height:178" coordorigin="564,2508" coordsize="2,178">
              <v:shape style="position:absolute;left:564;top:2508;width:2;height:178" coordorigin="564,2508" coordsize="0,178" path="m564,2508l564,2686e" filled="false" stroked="true" strokeweight=".94pt" strokecolor="#000000">
                <v:path arrowok="t"/>
              </v:shape>
            </v:group>
            <v:group style="position:absolute;left:803;top:2508;width:180;height:298" coordorigin="803,2508" coordsize="180,298">
              <v:shape style="position:absolute;left:803;top:2508;width:180;height:298" coordorigin="803,2508" coordsize="180,298" path="m914,2803l870,2803,875,2806,911,2806,914,2803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928,2801l861,2801,863,2803,923,2803,928,2801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933,2798l851,2798,856,2801,930,2801,933,2798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868,2530l827,2530,827,2532,820,2539,820,2544,815,2549,815,2551,813,2554,813,2558,810,2561,810,2563,808,2568,808,2575,806,2578,806,2594,803,2599,803,2712,806,2717,806,2736,808,2741,808,2748,810,2750,810,2755,813,2758,813,2760,815,2762,815,2767,822,2774,822,2777,834,2789,837,2789,842,2794,844,2794,849,2798,938,2798,940,2796,942,2796,947,2791,950,2791,954,2786,885,2786,880,2784,870,2784,866,2782,863,2782,861,2779,858,2779,854,2777,851,2777,844,2770,842,2770,839,2767,839,2765,832,2758,832,2753,830,2750,830,2748,827,2746,827,2741,825,2738,825,2731,822,2726,822,2587,825,2585,825,2578,827,2573,827,2568,830,2563,832,2561,832,2558,837,2554,837,2551,849,2539,851,2539,856,2534,858,2534,861,2532,866,2532,868,2530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959,2782l923,2782,918,2784,909,2784,904,2786,954,2786,959,2782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957,2527l906,2527,911,2530,918,2530,921,2532,923,2532,928,2534,930,2534,933,2537,935,2537,940,2542,942,2542,950,2549,950,2551,957,2558,957,2563,959,2566,959,2568,962,2573,962,2578,964,2582,964,2729,962,2734,962,2741,959,2743,959,2746,957,2750,957,2753,952,2758,952,2760,942,2770,942,2772,940,2774,935,2774,930,2779,928,2779,926,2782,962,2782,964,2779,964,2777,966,2774,969,2770,969,2767,974,2762,974,2760,976,2755,976,2753,978,2750,978,2743,981,2738,981,2726,983,2724,983,2587,981,2585,981,2573,978,2570,978,2566,976,2563,976,2556,974,2554,971,2549,971,2546,969,2544,969,2542,959,2532,959,2530,957,2527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938,2515l851,2515,849,2518,844,2518,839,2522,837,2522,830,2530,878,2530,882,2527,957,2527,954,2525,952,2525,947,2520,945,2520,940,2518,938,2515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933,2513l856,2513,854,2515,935,2515,933,2513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923,2510l863,2510,861,2513,926,2513,923,2510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914,2508l873,2508,870,2510,916,2510,914,2508xe" filled="true" fillcolor="#000000" stroked="false">
                <v:path arrowok="t"/>
                <v:fill type="solid"/>
              </v:shape>
            </v:group>
            <v:group style="position:absolute;left:1053;top:2606;width:197;height:200" coordorigin="1053,2606" coordsize="197,200">
              <v:shape style="position:absolute;left:1053;top:2606;width:197;height:200" coordorigin="1053,2606" coordsize="197,200" path="m1072,2606l1053,2606,1053,2806,1072,2806,1072,2652,1074,2647,1074,2645,1077,2642,1077,2640,1086,2630,1089,2630,1094,2628,1151,2628,1151,2626,1144,2618,1072,2618,1072,2606xe" filled="true" fillcolor="#000000" stroked="false">
                <v:path arrowok="t"/>
                <v:fill type="solid"/>
              </v:shape>
              <v:shape style="position:absolute;left:1053;top:2606;width:197;height:200" coordorigin="1053,2606" coordsize="197,200" path="m1175,2630l1127,2630,1134,2638,1134,2640,1139,2645,1139,2647,1142,2650,1142,2806,1161,2806,1161,2654,1163,2652,1163,2645,1168,2640,1168,2638,1175,2630xe" filled="true" fillcolor="#000000" stroked="false">
                <v:path arrowok="t"/>
                <v:fill type="solid"/>
              </v:shape>
              <v:shape style="position:absolute;left:1053;top:2606;width:197;height:200" coordorigin="1053,2606" coordsize="197,200" path="m1223,2611l1170,2611,1168,2614,1166,2614,1151,2628,1209,2628,1214,2630,1216,2630,1226,2640,1226,2642,1228,2645,1228,2647,1230,2650,1230,2659,1233,2662,1233,2806,1250,2806,1250,2652,1247,2647,1247,2640,1245,2638,1245,2635,1242,2630,1242,2628,1230,2616,1228,2616,1223,2611xe" filled="true" fillcolor="#000000" stroked="false">
                <v:path arrowok="t"/>
                <v:fill type="solid"/>
              </v:shape>
              <v:shape style="position:absolute;left:1053;top:2606;width:197;height:200" coordorigin="1053,2606" coordsize="197,200" path="m1182,2628l1120,2628,1122,2630,1180,2630,1182,2628xe" filled="true" fillcolor="#000000" stroked="false">
                <v:path arrowok="t"/>
                <v:fill type="solid"/>
              </v:shape>
              <v:shape style="position:absolute;left:1053;top:2606;width:197;height:200" coordorigin="1053,2606" coordsize="197,200" path="m1127,2609l1086,2609,1082,2611,1079,2614,1077,2614,1072,2618,1144,2618,1142,2616,1139,2616,1137,2614,1132,2611,1130,2611,1127,2609xe" filled="true" fillcolor="#000000" stroked="false">
                <v:path arrowok="t"/>
                <v:fill type="solid"/>
              </v:shape>
              <v:shape style="position:absolute;left:1053;top:2606;width:197;height:200" coordorigin="1053,2606" coordsize="197,200" path="m1214,2609l1178,2609,1175,2611,1218,2611,1214,2609xe" filled="true" fillcolor="#000000" stroked="false">
                <v:path arrowok="t"/>
                <v:fill type="solid"/>
              </v:shape>
              <v:shape style="position:absolute;left:1053;top:2606;width:197;height:200" coordorigin="1053,2606" coordsize="197,200" path="m1115,2606l1101,2606,1096,2609,1120,2609,1115,2606xe" filled="true" fillcolor="#000000" stroked="false">
                <v:path arrowok="t"/>
                <v:fill type="solid"/>
              </v:shape>
              <v:shape style="position:absolute;left:1053;top:2606;width:197;height:200" coordorigin="1053,2606" coordsize="197,200" path="m1204,2606l1190,2606,1185,2609,1206,2609,1204,2606xe" filled="true" fillcolor="#000000" stroked="false">
                <v:path arrowok="t"/>
                <v:fill type="solid"/>
              </v:shape>
            </v:group>
            <v:group style="position:absolute;left:1334;top:2513;width:104;height:178" coordorigin="1334,2513" coordsize="104,178">
              <v:shape style="position:absolute;left:1334;top:2513;width:104;height:178" coordorigin="1334,2513" coordsize="104,178" path="m1425,2539l1382,2539,1386,2542,1391,2542,1396,2544,1396,2546,1398,2549,1401,2554,1403,2561,1403,2573,1401,2580,1401,2585,1396,2594,1396,2597,1394,2599,1391,2604,1386,2609,1382,2618,1334,2676,1334,2690,1432,2690,1437,2664,1360,2664,1396,2623,1398,2618,1403,2616,1406,2611,1410,2606,1410,2604,1415,2602,1420,2592,1422,2585,1427,2575,1427,2570,1430,2563,1430,2556,1427,2551,1427,2546,1425,2539xe" filled="true" fillcolor="#000000" stroked="false">
                <v:path arrowok="t"/>
                <v:fill type="solid"/>
              </v:shape>
              <v:shape style="position:absolute;left:1334;top:2513;width:104;height:178" coordorigin="1334,2513" coordsize="104,178" path="m1403,2518l1338,2518,1336,2546,1338,2544,1343,2544,1348,2542,1353,2542,1358,2539,1425,2539,1420,2530,1413,2522,1403,2518xe" filled="true" fillcolor="#000000" stroked="false">
                <v:path arrowok="t"/>
                <v:fill type="solid"/>
              </v:shape>
              <v:shape style="position:absolute;left:1334;top:2513;width:104;height:178" coordorigin="1334,2513" coordsize="104,178" path="m1394,2515l1348,2515,1343,2518,1398,2518,1394,2515xe" filled="true" fillcolor="#000000" stroked="false">
                <v:path arrowok="t"/>
                <v:fill type="solid"/>
              </v:shape>
              <v:shape style="position:absolute;left:1334;top:2513;width:104;height:178" coordorigin="1334,2513" coordsize="104,178" path="m1384,2513l1362,2513,1355,2515,1389,2515,1384,2513xe" filled="true" fillcolor="#000000" stroked="false">
                <v:path arrowok="t"/>
                <v:fill type="solid"/>
              </v:shape>
            </v:group>
            <v:group style="position:absolute;left:1564;top:2666;width:17;height:70" coordorigin="1564,2666" coordsize="17,70">
              <v:shape style="position:absolute;left:1564;top:2666;width:17;height:70" coordorigin="1564,2666" coordsize="17,70" path="m1564,2701l1581,2701e" filled="false" stroked="true" strokeweight="3.58pt" strokecolor="#000000">
                <v:path arrowok="t"/>
              </v:shape>
            </v:group>
            <v:group style="position:absolute;left:1502;top:2657;width:142;height:2" coordorigin="1502,2657" coordsize="142,2">
              <v:shape style="position:absolute;left:1502;top:2657;width:142;height:2" coordorigin="1502,2657" coordsize="142,0" path="m1502,2657l1643,2657e" filled="false" stroked="true" strokeweight="1.06pt" strokecolor="#000000">
                <v:path arrowok="t"/>
              </v:shape>
            </v:group>
            <v:group style="position:absolute;left:1564;top:2578;width:17;height:70" coordorigin="1564,2578" coordsize="17,70">
              <v:shape style="position:absolute;left:1564;top:2578;width:17;height:70" coordorigin="1564,2578" coordsize="17,70" path="m1564,2612l1581,2612e" filled="false" stroked="true" strokeweight="3.58pt" strokecolor="#000000">
                <v:path arrowok="t"/>
              </v:shape>
            </v:group>
            <v:group style="position:absolute;left:1758;top:2528;width:2;height:278" coordorigin="1758,2528" coordsize="2,278">
              <v:shape style="position:absolute;left:1758;top:2528;width:2;height:278" coordorigin="1758,2528" coordsize="0,278" path="m1758,2528l1758,2806e" filled="false" stroked="true" strokeweight="1.06pt" strokecolor="#000000">
                <v:path arrowok="t"/>
              </v:shape>
            </v:group>
            <v:group style="position:absolute;left:1713;top:2508;width:56;height:20" coordorigin="1713,2508" coordsize="56,20">
              <v:shape style="position:absolute;left:1713;top:2508;width:56;height:20" coordorigin="1713,2508" coordsize="56,20" path="m1713,2518l1768,2518e" filled="false" stroked="true" strokeweight="1.1pt" strokecolor="#000000">
                <v:path arrowok="t"/>
              </v:shape>
            </v:group>
            <v:group style="position:absolute;left:1821;top:2508;width:195;height:298" coordorigin="1821,2508" coordsize="195,298">
              <v:shape style="position:absolute;left:1821;top:2508;width:195;height:298" coordorigin="1821,2508" coordsize="195,298" path="m2015,2508l1838,2508,1838,2527,1982,2527,1821,2806,1842,2806,2015,2508xe" filled="true" fillcolor="#000000" stroked="false">
                <v:path arrowok="t"/>
                <v:fill type="solid"/>
              </v:shape>
            </v:group>
            <v:group style="position:absolute;left:2068;top:2606;width:197;height:200" coordorigin="2068,2606" coordsize="197,200">
              <v:shape style="position:absolute;left:2068;top:2606;width:197;height:200" coordorigin="2068,2606" coordsize="197,200" path="m2087,2606l2068,2606,2068,2806,2087,2806,2087,2652,2090,2647,2090,2645,2092,2642,2092,2640,2102,2630,2104,2630,2109,2628,2166,2628,2166,2626,2159,2618,2087,2618,2087,2606xe" filled="true" fillcolor="#000000" stroked="false">
                <v:path arrowok="t"/>
                <v:fill type="solid"/>
              </v:shape>
              <v:shape style="position:absolute;left:2068;top:2606;width:197;height:200" coordorigin="2068,2606" coordsize="197,200" path="m2190,2630l2142,2630,2150,2638,2150,2640,2154,2645,2154,2647,2157,2650,2157,2806,2176,2806,2176,2654,2178,2652,2178,2645,2186,2638,2186,2635,2190,2630xe" filled="true" fillcolor="#000000" stroked="false">
                <v:path arrowok="t"/>
                <v:fill type="solid"/>
              </v:shape>
              <v:shape style="position:absolute;left:2068;top:2606;width:197;height:200" coordorigin="2068,2606" coordsize="197,200" path="m2238,2611l2186,2611,2183,2614,2181,2614,2166,2628,2224,2628,2229,2630,2231,2630,2241,2640,2241,2642,2246,2647,2246,2659,2248,2662,2248,2806,2265,2806,2265,2652,2262,2647,2262,2640,2260,2638,2260,2635,2258,2630,2258,2628,2246,2616,2243,2616,2238,2611xe" filled="true" fillcolor="#000000" stroked="false">
                <v:path arrowok="t"/>
                <v:fill type="solid"/>
              </v:shape>
              <v:shape style="position:absolute;left:2068;top:2606;width:197;height:200" coordorigin="2068,2606" coordsize="197,200" path="m2198,2628l2135,2628,2138,2630,2195,2630,2198,2628xe" filled="true" fillcolor="#000000" stroked="false">
                <v:path arrowok="t"/>
                <v:fill type="solid"/>
              </v:shape>
              <v:shape style="position:absolute;left:2068;top:2606;width:197;height:200" coordorigin="2068,2606" coordsize="197,200" path="m2142,2609l2102,2609,2097,2611,2094,2614,2092,2614,2087,2618,2159,2618,2157,2616,2154,2616,2152,2614,2147,2611,2145,2611,2142,2609xe" filled="true" fillcolor="#000000" stroked="false">
                <v:path arrowok="t"/>
                <v:fill type="solid"/>
              </v:shape>
              <v:shape style="position:absolute;left:2068;top:2606;width:197;height:200" coordorigin="2068,2606" coordsize="197,200" path="m2229,2609l2193,2609,2190,2611,2234,2611,2229,2609xe" filled="true" fillcolor="#000000" stroked="false">
                <v:path arrowok="t"/>
                <v:fill type="solid"/>
              </v:shape>
              <v:shape style="position:absolute;left:2068;top:2606;width:197;height:200" coordorigin="2068,2606" coordsize="197,200" path="m2130,2606l2116,2606,2111,2609,2135,2609,2130,2606xe" filled="true" fillcolor="#000000" stroked="false">
                <v:path arrowok="t"/>
                <v:fill type="solid"/>
              </v:shape>
              <v:shape style="position:absolute;left:2068;top:2606;width:197;height:200" coordorigin="2068,2606" coordsize="197,200" path="m2219,2606l2205,2606,2200,2609,2224,2609,2219,2606xe" filled="true" fillcolor="#000000" stroked="false">
                <v:path arrowok="t"/>
                <v:fill type="solid"/>
              </v:shape>
            </v:group>
            <v:group style="position:absolute;left:2349;top:2513;width:104;height:178" coordorigin="2349,2513" coordsize="104,178">
              <v:shape style="position:absolute;left:2349;top:2513;width:104;height:178" coordorigin="2349,2513" coordsize="104,178" path="m2440,2539l2397,2539,2402,2542,2406,2542,2411,2544,2411,2546,2414,2549,2416,2554,2418,2561,2418,2573,2416,2580,2416,2585,2411,2594,2411,2597,2409,2599,2406,2604,2402,2609,2397,2618,2349,2676,2349,2690,2447,2690,2452,2664,2375,2664,2411,2623,2418,2616,2421,2611,2426,2606,2426,2604,2430,2602,2435,2592,2438,2585,2442,2575,2442,2570,2445,2563,2445,2556,2442,2551,2442,2546,2440,2539xe" filled="true" fillcolor="#000000" stroked="false">
                <v:path arrowok="t"/>
                <v:fill type="solid"/>
              </v:shape>
              <v:shape style="position:absolute;left:2349;top:2513;width:104;height:178" coordorigin="2349,2513" coordsize="104,178" path="m2418,2518l2354,2518,2351,2546,2354,2544,2358,2544,2363,2542,2368,2542,2373,2539,2440,2539,2435,2530,2428,2522,2418,2518xe" filled="true" fillcolor="#000000" stroked="false">
                <v:path arrowok="t"/>
                <v:fill type="solid"/>
              </v:shape>
              <v:shape style="position:absolute;left:2349;top:2513;width:104;height:178" coordorigin="2349,2513" coordsize="104,178" path="m2409,2515l2363,2515,2358,2518,2414,2518,2409,2515xe" filled="true" fillcolor="#000000" stroked="false">
                <v:path arrowok="t"/>
                <v:fill type="solid"/>
              </v:shape>
              <v:shape style="position:absolute;left:2349;top:2513;width:104;height:178" coordorigin="2349,2513" coordsize="104,178" path="m2399,2513l2378,2513,2370,2515,2404,2515,2399,2513xe" filled="true" fillcolor="#000000" stroked="false">
                <v:path arrowok="t"/>
                <v:fill type="solid"/>
              </v:shape>
            </v:group>
            <v:group style="position:absolute;left:2517;top:2489;width:89;height:336" coordorigin="2517,2489" coordsize="89,336">
              <v:shape style="position:absolute;left:2517;top:2489;width:89;height:336" coordorigin="2517,2489" coordsize="89,336" path="m2606,2489l2582,2489,2577,2491,2572,2491,2567,2494,2565,2494,2562,2496,2560,2496,2558,2498,2553,2501,2550,2501,2546,2506,2543,2506,2541,2508,2541,2510,2531,2520,2531,2522,2529,2525,2526,2530,2526,2532,2524,2534,2524,2537,2522,2542,2522,2544,2519,2546,2519,2558,2517,2563,2517,2753,2519,2758,2519,2765,2522,2767,2522,2772,2524,2774,2524,2777,2526,2782,2526,2784,2529,2786,2529,2789,2534,2794,2534,2796,2548,2810,2550,2810,2555,2815,2558,2815,2560,2818,2562,2818,2567,2820,2570,2820,2572,2822,2579,2822,2582,2825,2606,2825,2606,2806,2589,2806,2584,2803,2579,2803,2574,2801,2572,2801,2570,2798,2567,2798,2565,2796,2560,2794,2558,2794,2555,2791,2555,2789,2546,2779,2546,2777,2541,2772,2541,2767,2538,2765,2538,2758,2536,2755,2536,2748,2534,2743,2534,2573,2536,2568,2536,2556,2538,2554,2538,2551,2541,2546,2541,2544,2543,2542,2543,2539,2546,2534,2550,2530,2550,2527,2553,2525,2555,2525,2562,2518,2565,2518,2570,2513,2577,2513,2579,2510,2584,2510,2586,2508,2606,2508,2606,2489xe" filled="true" fillcolor="#000000" stroked="false">
                <v:path arrowok="t"/>
                <v:fill type="solid"/>
              </v:shape>
            </v:group>
            <v:group style="position:absolute;left:2684;top:2508;width:2;height:298" coordorigin="2684,2508" coordsize="2,298">
              <v:shape style="position:absolute;left:2684;top:2508;width:2;height:298" coordorigin="2684,2508" coordsize="0,298" path="m2684,2508l2684,2806e" filled="false" stroked="true" strokeweight=".94pt" strokecolor="#000000">
                <v:path arrowok="t"/>
              </v:shape>
            </v:group>
            <v:group style="position:absolute;left:2764;top:2606;width:142;height:200" coordorigin="2764,2606" coordsize="142,200">
              <v:shape style="position:absolute;left:2764;top:2606;width:142;height:200" coordorigin="2764,2606" coordsize="142,200" path="m2855,2803l2817,2803,2819,2806,2853,2806,2855,2803xe" filled="true" fillcolor="#000000" stroked="false">
                <v:path arrowok="t"/>
                <v:fill type="solid"/>
              </v:shape>
              <v:shape style="position:absolute;left:2764;top:2606;width:142;height:200" coordorigin="2764,2606" coordsize="142,200" path="m2865,2801l2807,2801,2810,2803,2862,2803,2865,2801xe" filled="true" fillcolor="#000000" stroked="false">
                <v:path arrowok="t"/>
                <v:fill type="solid"/>
              </v:shape>
              <v:shape style="position:absolute;left:2764;top:2606;width:142;height:200" coordorigin="2764,2606" coordsize="142,200" path="m2872,2798l2800,2798,2802,2801,2867,2801,2872,2798xe" filled="true" fillcolor="#000000" stroked="false">
                <v:path arrowok="t"/>
                <v:fill type="solid"/>
              </v:shape>
              <v:shape style="position:absolute;left:2764;top:2606;width:142;height:200" coordorigin="2764,2606" coordsize="142,200" path="m2872,2614l2798,2614,2795,2616,2793,2616,2786,2623,2783,2623,2778,2628,2778,2630,2774,2635,2774,2640,2769,2645,2769,2652,2766,2654,2766,2659,2764,2662,2764,2750,2766,2753,2766,2760,2769,2762,2769,2767,2771,2770,2771,2772,2774,2774,2776,2779,2776,2782,2783,2789,2786,2789,2793,2796,2795,2796,2798,2798,2874,2798,2879,2794,2882,2794,2889,2786,2824,2786,2822,2784,2814,2784,2812,2782,2807,2782,2805,2779,2802,2779,2793,2770,2793,2767,2788,2762,2788,2760,2786,2758,2786,2753,2783,2750,2783,2743,2781,2738,2781,2676,2783,2671,2783,2662,2786,2657,2786,2654,2788,2652,2790,2647,2790,2645,2795,2640,2798,2640,2805,2633,2807,2633,2810,2630,2814,2630,2817,2628,2889,2628,2879,2618,2877,2618,2872,2614xe" filled="true" fillcolor="#000000" stroked="false">
                <v:path arrowok="t"/>
                <v:fill type="solid"/>
              </v:shape>
              <v:shape style="position:absolute;left:2764;top:2606;width:142;height:200" coordorigin="2764,2606" coordsize="142,200" path="m2889,2628l2853,2628,2855,2630,2858,2630,2860,2633,2865,2633,2870,2638,2872,2638,2877,2642,2877,2645,2882,2650,2882,2652,2884,2657,2884,2659,2886,2662,2886,2669,2889,2674,2889,2738,2886,2741,2886,2748,2884,2753,2884,2755,2882,2758,2882,2762,2879,2765,2879,2767,2870,2777,2867,2777,2862,2782,2860,2782,2855,2784,2846,2784,2843,2786,2889,2786,2889,2784,2896,2777,2896,2774,2898,2772,2898,2767,2901,2765,2901,2762,2903,2758,2903,2750,2906,2748,2906,2664,2903,2659,2903,2652,2901,2650,2901,2647,2898,2642,2898,2640,2894,2635,2894,2633,2889,2628xe" filled="true" fillcolor="#000000" stroked="false">
                <v:path arrowok="t"/>
                <v:fill type="solid"/>
              </v:shape>
              <v:shape style="position:absolute;left:2764;top:2606;width:142;height:200" coordorigin="2764,2606" coordsize="142,200" path="m2867,2611l2805,2611,2802,2614,2870,2614,2867,2611xe" filled="true" fillcolor="#000000" stroked="false">
                <v:path arrowok="t"/>
                <v:fill type="solid"/>
              </v:shape>
              <v:shape style="position:absolute;left:2764;top:2606;width:142;height:200" coordorigin="2764,2606" coordsize="142,200" path="m2858,2609l2810,2609,2807,2611,2860,2611,2858,2609xe" filled="true" fillcolor="#000000" stroked="false">
                <v:path arrowok="t"/>
                <v:fill type="solid"/>
              </v:shape>
              <v:shape style="position:absolute;left:2764;top:2606;width:142;height:200" coordorigin="2764,2606" coordsize="142,200" path="m2846,2606l2824,2606,2822,2609,2850,2609,2846,2606xe" filled="true" fillcolor="#000000" stroked="false">
                <v:path arrowok="t"/>
                <v:fill type="solid"/>
              </v:shape>
            </v:group>
            <v:group style="position:absolute;left:2975;top:2508;width:92;height:298" coordorigin="2975,2508" coordsize="92,298">
              <v:shape style="position:absolute;left:2975;top:2508;width:92;height:298" coordorigin="2975,2508" coordsize="92,298" path="m3066,2508l3030,2508,3028,2510,3021,2510,3018,2513,3014,2513,3011,2515,3009,2515,3004,2520,3002,2520,2990,2532,2990,2534,2985,2539,2985,2542,2982,2546,2982,2549,2980,2551,2980,2558,2978,2563,2978,2578,2975,2582,2975,2806,2994,2806,2994,2628,3066,2628,3066,2606,2994,2606,2994,2573,2997,2568,2997,2561,2999,2558,2999,2554,3002,2551,3002,2549,3014,2537,3016,2537,3021,2532,3023,2532,3026,2530,3033,2530,3038,2527,3066,2527,3066,2508xe" filled="true" fillcolor="#000000" stroked="false">
                <v:path arrowok="t"/>
                <v:fill type="solid"/>
              </v:shape>
            </v:group>
            <v:group style="position:absolute;left:3136;top:2508;width:89;height:298" coordorigin="3136,2508" coordsize="89,298">
              <v:shape style="position:absolute;left:3136;top:2508;width:89;height:298" coordorigin="3136,2508" coordsize="89,298" path="m3153,2508l3136,2508,3136,2746,3138,2750,3138,2758,3141,2760,3141,2767,3146,2772,3146,2774,3148,2779,3150,2782,3150,2784,3155,2789,3158,2789,3165,2796,3167,2796,3170,2798,3172,2798,3174,2801,3179,2801,3182,2803,3189,2803,3191,2806,3225,2806,3225,2786,3196,2786,3194,2784,3186,2784,3184,2782,3182,2782,3179,2779,3174,2779,3167,2772,3167,2770,3160,2762,3160,2760,3158,2758,3158,2753,3155,2750,3155,2738,3153,2736,3153,2628,3225,2628,3225,2606,3153,2606,3153,2508xe" filled="true" fillcolor="#000000" stroked="false">
                <v:path arrowok="t"/>
                <v:fill type="solid"/>
              </v:shape>
            </v:group>
            <v:group style="position:absolute;left:3294;top:2489;width:92;height:336" coordorigin="3294,2489" coordsize="92,336">
              <v:shape style="position:absolute;left:3294;top:2489;width:92;height:336" coordorigin="3294,2489" coordsize="92,336" path="m3357,2806l3294,2806,3294,2825,3318,2825,3323,2822,3328,2822,3333,2820,3335,2820,3338,2818,3340,2818,3345,2815,3347,2813,3350,2813,3357,2806xe" filled="true" fillcolor="#000000" stroked="false">
                <v:path arrowok="t"/>
                <v:fill type="solid"/>
              </v:shape>
              <v:shape style="position:absolute;left:3294;top:2489;width:92;height:336" coordorigin="3294,2489" coordsize="92,336" path="m3318,2489l3294,2489,3294,2508,3311,2508,3316,2510,3323,2510,3326,2513,3328,2513,3330,2515,3335,2515,3340,2520,3342,2520,3347,2525,3347,2527,3354,2534,3354,2537,3359,2542,3359,2546,3362,2549,3362,2551,3364,2556,3364,2563,3366,2566,3366,2746,3364,2750,3364,2758,3362,2760,3362,2762,3359,2767,3359,2770,3357,2772,3357,2774,3354,2779,3352,2782,3352,2784,3347,2789,3345,2789,3338,2796,3335,2796,3333,2798,3330,2798,3326,2801,3323,2801,3321,2803,3314,2803,3311,2806,3359,2806,3362,2803,3362,2801,3369,2794,3369,2791,3371,2789,3374,2784,3374,2782,3376,2779,3376,2777,3378,2772,3378,2770,3381,2767,3381,2760,3383,2755,3383,2736,3386,2731,3386,2580,3383,2578,3383,2556,3381,2554,3381,2546,3378,2542,3378,2539,3376,2537,3376,2532,3371,2527,3371,2525,3366,2520,3366,2518,3352,2503,3350,2503,3345,2498,3342,2498,3340,2496,3338,2496,3333,2494,3330,2494,3328,2491,3321,2491,3318,2489xe" filled="true" fillcolor="#000000" stroked="false">
                <v:path arrowok="t"/>
                <v:fill type="solid"/>
              </v:shape>
            </v:group>
            <v:group style="position:absolute;left:3455;top:2617;width:142;height:2" coordorigin="3455,2617" coordsize="142,2">
              <v:shape style="position:absolute;left:3455;top:2617;width:142;height:2" coordorigin="3455,2617" coordsize="142,0" path="m3455,2617l3597,2617e" filled="false" stroked="true" strokeweight="1.18pt" strokecolor="#000000">
                <v:path arrowok="t"/>
              </v:shape>
            </v:group>
            <v:group style="position:absolute;left:3455;top:2696;width:142;height:2" coordorigin="3455,2696" coordsize="142,2">
              <v:shape style="position:absolute;left:3455;top:2696;width:142;height:2" coordorigin="3455,2696" coordsize="142,0" path="m3455,2696l3597,2696e" filled="false" stroked="true" strokeweight="1.18pt" strokecolor="#000000">
                <v:path arrowok="t"/>
              </v:shape>
            </v:group>
            <v:group style="position:absolute;left:3669;top:2508;width:178;height:298" coordorigin="3669,2508" coordsize="178,298">
              <v:shape style="position:absolute;left:3669;top:2508;width:178;height:298" coordorigin="3669,2508" coordsize="178,298" path="m3777,2803l3734,2803,3738,2806,3774,2806,3777,2803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791,2801l3724,2801,3726,2803,3789,2803,3791,2801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798,2798l3717,2798,3719,2801,3794,2801,3798,2798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803,2796l3712,2796,3714,2798,3801,2798,3803,2796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810,2791l3702,2791,3707,2796,3806,2796,3810,2791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686,2722l3669,2729,3669,2736,3671,2738,3671,2746,3674,2750,3674,2753,3676,2758,3676,2760,3681,2765,3681,2770,3686,2774,3686,2777,3700,2791,3813,2791,3818,2786,3746,2786,3743,2784,3731,2784,3729,2782,3724,2782,3722,2779,3719,2779,3712,2772,3710,2772,3698,2760,3698,2758,3695,2753,3693,2750,3693,2748,3690,2746,3690,2741,3688,2738,3688,2729,3686,2726,3686,2722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822,2782l3786,2782,3782,2784,3772,2784,3770,2786,3818,2786,3822,2782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825,2630l3786,2630,3791,2633,3794,2633,3798,2638,3801,2638,3815,2652,3815,2654,3820,2659,3820,2662,3822,2664,3822,2669,3825,2671,3825,2678,3827,2681,3827,2693,3830,2698,3830,2714,3827,2717,3827,2734,3825,2736,3825,2741,3822,2743,3822,2746,3820,2750,3820,2753,3818,2755,3818,2758,3808,2767,3808,2770,3803,2774,3801,2774,3798,2777,3794,2779,3791,2779,3789,2782,3825,2782,3830,2777,3830,2774,3832,2770,3834,2767,3834,2765,3837,2762,3837,2760,3839,2755,3839,2753,3842,2750,3842,2746,3844,2743,3844,2731,3846,2726,3846,2683,3844,2681,3844,2671,3842,2669,3842,2662,3839,2659,3839,2654,3837,2652,3837,2650,3832,2645,3832,2640,3825,2633,3825,2630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846,2508l3669,2508,3669,2683,3686,2690,3686,2688,3688,2683,3688,2676,3690,2674,3690,2669,3693,2666,3693,2662,3695,2659,3695,2657,3705,2647,3705,2645,3712,2638,3686,2638,3686,2527,3846,2527,3846,2508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813,2621l3702,2621,3686,2638,3717,2638,3722,2633,3724,2633,3729,2630,3734,2630,3738,2628,3820,2628,3813,2621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820,2628l3777,2628,3782,2630,3822,2630,3820,2628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806,2616l3710,2616,3705,2621,3810,2621,3806,2616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798,2614l3717,2614,3714,2616,3801,2616,3798,2614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794,2611l3724,2611,3719,2614,3796,2614,3794,2611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784,2609l3731,2609,3726,2611,3786,2611,3784,2609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770,2606l3746,2606,3743,2609,3772,2609,3770,2606xe" filled="true" fillcolor="#000000" stroked="false">
                <v:path arrowok="t"/>
                <v:fill type="solid"/>
              </v:shape>
            </v:group>
            <v:group style="position:absolute;left:3902;top:2508;width:192;height:298" coordorigin="3902,2508" coordsize="192,298">
              <v:shape style="position:absolute;left:3902;top:2508;width:192;height:298" coordorigin="3902,2508" coordsize="192,298" path="m4094,2508l3916,2508,3916,2527,4060,2527,3902,2806,3923,2806,4094,2508xe" filled="true" fillcolor="#000000" stroked="false">
                <v:path arrowok="t"/>
                <v:fill type="solid"/>
              </v:shape>
            </v:group>
            <v:group style="position:absolute;left:4146;top:2606;width:197;height:200" coordorigin="4146,2606" coordsize="197,200">
              <v:shape style="position:absolute;left:4146;top:2606;width:197;height:200" coordorigin="4146,2606" coordsize="197,200" path="m4166,2606l4146,2606,4146,2806,4166,2806,4166,2654,4168,2652,4168,2647,4170,2645,4170,2642,4175,2638,4175,2635,4180,2630,4185,2630,4187,2628,4245,2628,4245,2626,4238,2618,4166,2618,4166,2606xe" filled="true" fillcolor="#000000" stroked="false">
                <v:path arrowok="t"/>
                <v:fill type="solid"/>
              </v:shape>
              <v:shape style="position:absolute;left:4146;top:2606;width:197;height:200" coordorigin="4146,2606" coordsize="197,200" path="m4271,2630l4221,2630,4230,2640,4230,2642,4235,2647,4235,2654,4238,2659,4238,2806,4254,2806,4254,2659,4257,2654,4257,2647,4259,2645,4259,2642,4271,2630xe" filled="true" fillcolor="#000000" stroked="false">
                <v:path arrowok="t"/>
                <v:fill type="solid"/>
              </v:shape>
              <v:shape style="position:absolute;left:4146;top:2606;width:197;height:200" coordorigin="4146,2606" coordsize="197,200" path="m4319,2611l4266,2611,4264,2614,4259,2614,4245,2628,4305,2628,4307,2630,4310,2630,4322,2642,4322,2645,4324,2647,4324,2650,4326,2654,4326,2806,4343,2806,4343,2647,4341,2645,4341,2638,4338,2635,4338,2630,4331,2623,4331,2621,4326,2616,4324,2616,4319,2611xe" filled="true" fillcolor="#000000" stroked="false">
                <v:path arrowok="t"/>
                <v:fill type="solid"/>
              </v:shape>
              <v:shape style="position:absolute;left:4146;top:2606;width:197;height:200" coordorigin="4146,2606" coordsize="197,200" path="m4276,2628l4216,2628,4218,2630,4274,2630,4276,2628xe" filled="true" fillcolor="#000000" stroked="false">
                <v:path arrowok="t"/>
                <v:fill type="solid"/>
              </v:shape>
              <v:shape style="position:absolute;left:4146;top:2606;width:197;height:200" coordorigin="4146,2606" coordsize="197,200" path="m4221,2609l4180,2609,4178,2611,4173,2614,4170,2614,4166,2618,4238,2618,4235,2616,4233,2616,4228,2611,4223,2611,4221,2609xe" filled="true" fillcolor="#000000" stroked="false">
                <v:path arrowok="t"/>
                <v:fill type="solid"/>
              </v:shape>
              <v:shape style="position:absolute;left:4146;top:2606;width:197;height:200" coordorigin="4146,2606" coordsize="197,200" path="m4310,2609l4274,2609,4269,2611,4312,2611,4310,2609xe" filled="true" fillcolor="#000000" stroked="false">
                <v:path arrowok="t"/>
                <v:fill type="solid"/>
              </v:shape>
              <v:shape style="position:absolute;left:4146;top:2606;width:197;height:200" coordorigin="4146,2606" coordsize="197,200" path="m4209,2606l4194,2606,4190,2609,4214,2609,4209,2606xe" filled="true" fillcolor="#000000" stroked="false">
                <v:path arrowok="t"/>
                <v:fill type="solid"/>
              </v:shape>
              <v:shape style="position:absolute;left:4146;top:2606;width:197;height:200" coordorigin="4146,2606" coordsize="197,200" path="m4298,2606l4283,2606,4281,2609,4302,2609,4298,2606xe" filled="true" fillcolor="#000000" stroked="false">
                <v:path arrowok="t"/>
                <v:fill type="solid"/>
              </v:shape>
            </v:group>
            <v:group style="position:absolute;left:4427;top:2513;width:104;height:178" coordorigin="4427,2513" coordsize="104,178">
              <v:shape style="position:absolute;left:4427;top:2513;width:104;height:178" coordorigin="4427,2513" coordsize="104,178" path="m4521,2539l4478,2539,4482,2542,4485,2542,4490,2544,4494,2549,4497,2554,4497,2580,4492,2590,4492,2594,4487,2599,4482,2609,4478,2614,4475,2618,4427,2676,4427,2690,4526,2690,4530,2664,4456,2664,4492,2623,4494,2618,4502,2611,4504,2606,4509,2602,4514,2592,4516,2585,4523,2570,4523,2551,4521,2546,4521,2539xe" filled="true" fillcolor="#000000" stroked="false">
                <v:path arrowok="t"/>
                <v:fill type="solid"/>
              </v:shape>
              <v:shape style="position:absolute;left:4427;top:2513;width:104;height:178" coordorigin="4427,2513" coordsize="104,178" path="m4497,2518l4434,2518,4430,2546,4432,2544,4437,2544,4442,2542,4449,2542,4451,2539,4518,2539,4514,2530,4506,2522,4497,2518xe" filled="true" fillcolor="#000000" stroked="false">
                <v:path arrowok="t"/>
                <v:fill type="solid"/>
              </v:shape>
              <v:shape style="position:absolute;left:4427;top:2513;width:104;height:178" coordorigin="4427,2513" coordsize="104,178" path="m4490,2515l4444,2515,4439,2518,4492,2518,4490,2515xe" filled="true" fillcolor="#000000" stroked="false">
                <v:path arrowok="t"/>
                <v:fill type="solid"/>
              </v:shape>
              <v:shape style="position:absolute;left:4427;top:2513;width:104;height:178" coordorigin="4427,2513" coordsize="104,178" path="m4480,2513l4456,2513,4451,2515,4485,2515,4480,2513xe" filled="true" fillcolor="#000000" stroked="false">
                <v:path arrowok="t"/>
                <v:fill type="solid"/>
              </v:shape>
            </v:group>
            <v:group style="position:absolute;left:369;top:1619;width:11184;height:2" coordorigin="369,1619" coordsize="11184,2">
              <v:shape style="position:absolute;left:369;top:1619;width:11184;height:2" coordorigin="369,1619" coordsize="11184,0" path="m369,1619l11553,1619e" filled="false" stroked="true" strokeweight=".7pt" strokecolor="#fdfdfd">
                <v:path arrowok="t"/>
              </v:shape>
            </v:group>
            <v:group style="position:absolute;left:369;top:1613;width:11184;height:12" coordorigin="369,1613" coordsize="11184,12">
              <v:shape style="position:absolute;left:369;top:1613;width:11184;height:12" coordorigin="369,1613" coordsize="11184,12" path="m369,1613l369,1625,11553,1613,369,1613xe" filled="false" stroked="true" strokeweight="0pt" strokecolor="#fdfdfd">
                <v:path arrowok="t"/>
              </v:shape>
            </v:group>
            <v:group style="position:absolute;left:369;top:1613;width:11184;height:12" coordorigin="369,1613" coordsize="11184,12">
              <v:shape style="position:absolute;left:369;top:1613;width:11184;height:12" coordorigin="369,1613" coordsize="11184,12" path="m369,1625l11553,1613,11553,1625,369,1625xe" filled="false" stroked="true" strokeweight="0pt" strokecolor="#fdfdfd">
                <v:path arrowok="t"/>
              </v:shape>
              <v:shape style="position:absolute;left:4144;top:6974;width:1534;height:2683" type="#_x0000_t75" stroked="false">
                <v:imagedata r:id="rId57" o:title=""/>
              </v:shape>
            </v:group>
            <v:group style="position:absolute;left:352;top:16135;width:183;height:303" coordorigin="352,16135" coordsize="183,303">
              <v:shape style="position:absolute;left:352;top:16135;width:183;height:303" coordorigin="352,16135" coordsize="183,303" path="m470,16435l419,16435,424,16438,465,16438,470,16435xe" filled="true" fillcolor="#fdfdfd" stroked="false">
                <v:path arrowok="t"/>
                <v:fill type="solid"/>
              </v:shape>
              <v:shape style="position:absolute;left:352;top:16135;width:183;height:303" coordorigin="352,16135" coordsize="183,303" path="m479,16433l410,16433,412,16435,474,16435,479,16433xe" filled="true" fillcolor="#fdfdfd" stroked="false">
                <v:path arrowok="t"/>
                <v:fill type="solid"/>
              </v:shape>
              <v:shape style="position:absolute;left:352;top:16135;width:183;height:303" coordorigin="352,16135" coordsize="183,303" path="m484,16430l402,16430,407,16433,482,16433,484,16430xe" filled="true" fillcolor="#fdfdfd" stroked="false">
                <v:path arrowok="t"/>
                <v:fill type="solid"/>
              </v:shape>
              <v:shape style="position:absolute;left:352;top:16135;width:183;height:303" coordorigin="352,16135" coordsize="183,303" path="m491,16428l398,16428,400,16430,489,16430,491,16428xe" filled="true" fillcolor="#fdfdfd" stroked="false">
                <v:path arrowok="t"/>
                <v:fill type="solid"/>
              </v:shape>
              <v:shape style="position:absolute;left:352;top:16135;width:183;height:303" coordorigin="352,16135" coordsize="183,303" path="m498,16423l388,16423,390,16426,395,16428,494,16428,498,16423xe" filled="true" fillcolor="#fdfdfd" stroked="false">
                <v:path arrowok="t"/>
                <v:fill type="solid"/>
              </v:shape>
              <v:shape style="position:absolute;left:352;top:16135;width:183;height:303" coordorigin="352,16135" coordsize="183,303" path="m371,16354l354,16361,354,16366,357,16370,357,16378,359,16382,359,16385,362,16387,362,16392,366,16397,366,16402,371,16406,371,16409,386,16423,501,16423,506,16418,434,16418,429,16416,422,16416,417,16414,412,16414,407,16411,405,16409,402,16409,398,16404,395,16404,383,16392,383,16387,378,16382,378,16380,376,16375,376,16373,374,16368,374,16356,371,16354xe" filled="true" fillcolor="#fdfdfd" stroked="false">
                <v:path arrowok="t"/>
                <v:fill type="solid"/>
              </v:shape>
              <v:shape style="position:absolute;left:352;top:16135;width:183;height:303" coordorigin="352,16135" coordsize="183,303" path="m513,16411l479,16411,477,16414,472,16414,470,16416,460,16416,455,16418,506,16418,513,16411xe" filled="true" fillcolor="#fdfdfd" stroked="false">
                <v:path arrowok="t"/>
                <v:fill type="solid"/>
              </v:shape>
              <v:shape style="position:absolute;left:352;top:16135;width:183;height:303" coordorigin="352,16135" coordsize="183,303" path="m510,16258l465,16258,467,16260,474,16260,477,16262,482,16262,486,16267,489,16267,501,16279,501,16282,508,16289,508,16291,510,16296,510,16298,513,16301,513,16308,515,16313,515,16325,518,16327,518,16344,515,16349,515,16363,513,16368,513,16370,510,16375,510,16378,508,16380,508,16385,506,16387,506,16390,489,16406,486,16406,482,16411,515,16411,518,16406,518,16404,522,16399,522,16397,525,16394,525,16390,527,16387,527,16385,530,16380,530,16378,532,16373,532,16363,534,16358,534,16313,532,16310,532,16303,530,16298,530,16291,527,16289,527,16286,525,16282,525,16279,520,16274,520,16270,513,16262,513,16260,510,16258xe" filled="true" fillcolor="#fdfdfd" stroked="false">
                <v:path arrowok="t"/>
                <v:fill type="solid"/>
              </v:shape>
              <v:shape style="position:absolute;left:352;top:16135;width:183;height:303" coordorigin="352,16135" coordsize="183,303" path="m534,16135l352,16135,352,16313,371,16322,371,16318,374,16313,374,16306,376,16303,376,16298,378,16296,378,16294,381,16289,383,16286,383,16284,400,16267,371,16267,371,16154,534,16154,534,16135xe" filled="true" fillcolor="#fdfdfd" stroked="false">
                <v:path arrowok="t"/>
                <v:fill type="solid"/>
              </v:shape>
              <v:shape style="position:absolute;left:352;top:16135;width:183;height:303" coordorigin="352,16135" coordsize="183,303" path="m486,16243l400,16243,398,16246,393,16248,390,16248,371,16267,402,16267,407,16262,412,16262,414,16260,422,16260,424,16258,508,16258,501,16250,498,16250,496,16248,491,16246,489,16246,486,16243xe" filled="true" fillcolor="#fdfdfd" stroked="false">
                <v:path arrowok="t"/>
                <v:fill type="solid"/>
              </v:shape>
              <v:shape style="position:absolute;left:352;top:16135;width:183;height:303" coordorigin="352,16135" coordsize="183,303" path="m479,16241l407,16241,402,16243,484,16243,479,16241xe" filled="true" fillcolor="#fdfdfd" stroked="false">
                <v:path arrowok="t"/>
                <v:fill type="solid"/>
              </v:shape>
              <v:shape style="position:absolute;left:352;top:16135;width:183;height:303" coordorigin="352,16135" coordsize="183,303" path="m474,16238l417,16238,414,16241,477,16241,474,16238xe" filled="true" fillcolor="#fdfdfd" stroked="false">
                <v:path arrowok="t"/>
                <v:fill type="solid"/>
              </v:shape>
              <v:shape style="position:absolute;left:352;top:16135;width:183;height:303" coordorigin="352,16135" coordsize="183,303" path="m460,16236l429,16236,424,16238,462,16238,460,16236xe" filled="true" fillcolor="#fdfdfd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9"/>
        <w:rPr>
          <w:rFonts w:ascii="Tahoma" w:hAnsi="Tahoma" w:cs="Tahoma" w:eastAsia="Tahoma"/>
          <w:sz w:val="21"/>
          <w:szCs w:val="21"/>
        </w:rPr>
      </w:pPr>
    </w:p>
    <w:p>
      <w:pPr>
        <w:pStyle w:val="BodyText"/>
        <w:spacing w:line="255" w:lineRule="auto" w:before="85"/>
        <w:ind w:left="9724" w:right="1842" w:hanging="61"/>
        <w:jc w:val="right"/>
        <w:rPr>
          <w:rFonts w:ascii="Tahoma" w:hAnsi="Tahoma" w:cs="Tahoma" w:eastAsia="Tahoma"/>
        </w:rPr>
      </w:pPr>
      <w:r>
        <w:rPr/>
        <w:pict>
          <v:shape style="position:absolute;margin-left:405.266705pt;margin-top:-9.950431pt;width:40.450pt;height:5.8pt;mso-position-horizontal-relative:page;mso-position-vertical-relative:paragraph;z-index:-432664;rotation:48" type="#_x0000_t136" fillcolor="#000000" stroked="f">
            <o:extrusion v:ext="view" autorotationcenter="t"/>
            <v:textpath style="font-family:&amp;quot;Tahoma&amp;quot;;font-size:5pt;v-text-kern:t;mso-text-shadow:auto" string="OPENCEALINGS"/>
            <w10:wrap type="none"/>
          </v:shape>
        </w:pict>
      </w:r>
      <w:r>
        <w:rPr/>
        <w:pict>
          <v:shape style="position:absolute;margin-left:42.84201pt;margin-top:-16.991210pt;width:9.85pt;height:6.5pt;mso-position-horizontal-relative:page;mso-position-vertical-relative:paragraph;z-index:-432640;rotation:77" type="#_x0000_t136" fillcolor="#000000" stroked="f">
            <o:extrusion v:ext="view" autorotationcenter="t"/>
            <v:textpath style="font-family:&amp;quot;Arial&amp;quot;;font-size:6pt;v-text-kern:t;mso-text-shadow:auto" string="25°"/>
            <w10:wrap type="none"/>
          </v:shape>
        </w:pict>
      </w:r>
      <w:r>
        <w:rPr/>
        <w:pict>
          <v:shape style="position:absolute;margin-left:14.837553pt;margin-top:15.081002pt;width:12.35pt;height:25pt;mso-position-horizontal-relative:page;mso-position-vertical-relative:paragraph;z-index:1768" type="#_x0000_t202" filled="false" stroked="false">
            <v:textbox inset="0,0,0,0" style="layout-flow:vertical;mso-layout-flow-alt:bottom-to-top">
              <w:txbxContent>
                <w:p>
                  <w:pPr>
                    <w:spacing w:line="230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Arial"/>
                      <w:w w:val="103"/>
                      <w:sz w:val="20"/>
                    </w:rPr>
                    <w:t>5268</w:t>
                  </w:r>
                  <w:r>
                    <w:rPr>
                      <w:rFonts w:ascii="Arial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4.789162pt;margin-top:.821163pt;width:8.5pt;height:16.45pt;mso-position-horizontal-relative:page;mso-position-vertical-relative:paragraph;z-index:1816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>
                    <w:rPr>
                      <w:rFonts w:ascii="Arial"/>
                      <w:w w:val="99"/>
                      <w:sz w:val="13"/>
                    </w:rPr>
                    <w:t>1992</w:t>
                  </w:r>
                  <w:r>
                    <w:rPr>
                      <w:rFonts w:ascii="Arial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5.358386pt;margin-top:-15.9901pt;width:9.85pt;height:6.5pt;mso-position-horizontal-relative:page;mso-position-vertical-relative:paragraph;z-index:-432496;rotation:283" type="#_x0000_t136" fillcolor="#000000" stroked="f">
            <o:extrusion v:ext="view" autorotationcenter="t"/>
            <v:textpath style="font-family:&amp;quot;Arial&amp;quot;;font-size:6pt;v-text-kern:t;mso-text-shadow:auto" string="25°"/>
            <w10:wrap type="none"/>
          </v:shape>
        </w:pict>
      </w:r>
      <w:r>
        <w:rPr>
          <w:rFonts w:ascii="Tahoma"/>
        </w:rPr>
        <w:t>Storage</w:t>
      </w:r>
      <w:r>
        <w:rPr>
          <w:rFonts w:ascii="Tahoma"/>
          <w:w w:val="104"/>
        </w:rPr>
        <w:t> </w:t>
      </w:r>
      <w:r>
        <w:rPr>
          <w:rFonts w:ascii="Tahoma"/>
        </w:rPr>
        <w:t>2,5m2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1"/>
        <w:rPr>
          <w:rFonts w:ascii="Tahoma" w:hAnsi="Tahoma" w:cs="Tahoma" w:eastAsia="Tahoma"/>
          <w:sz w:val="15"/>
          <w:szCs w:val="15"/>
        </w:rPr>
      </w:pPr>
    </w:p>
    <w:p>
      <w:pPr>
        <w:pStyle w:val="BodyText"/>
        <w:spacing w:line="255" w:lineRule="auto" w:before="85"/>
        <w:ind w:left="9080" w:right="2188" w:firstLine="88"/>
        <w:jc w:val="left"/>
        <w:rPr>
          <w:rFonts w:ascii="Tahoma" w:hAnsi="Tahoma" w:cs="Tahoma" w:eastAsia="Tahoma"/>
        </w:rPr>
      </w:pPr>
      <w:r>
        <w:rPr/>
        <w:pict>
          <v:shape style="position:absolute;margin-left:72.06916pt;margin-top:-10.098839pt;width:8.5pt;height:16.45pt;mso-position-horizontal-relative:page;mso-position-vertical-relative:paragraph;z-index:1792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>
                    <w:rPr>
                      <w:rFonts w:ascii="Arial"/>
                      <w:w w:val="99"/>
                      <w:sz w:val="13"/>
                    </w:rPr>
                    <w:t>2300</w:t>
                  </w:r>
                  <w:r>
                    <w:rPr>
                      <w:rFonts w:ascii="Arial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w w:val="105"/>
        </w:rPr>
        <w:t>Loft</w:t>
      </w:r>
      <w:r>
        <w:rPr>
          <w:rFonts w:ascii="Tahoma"/>
          <w:w w:val="104"/>
        </w:rPr>
        <w:t> </w:t>
      </w:r>
      <w:r>
        <w:rPr>
          <w:rFonts w:ascii="Tahoma"/>
        </w:rPr>
        <w:t>14,4m2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pStyle w:val="BodyText"/>
        <w:spacing w:line="240" w:lineRule="auto" w:before="96"/>
        <w:ind w:right="2968"/>
        <w:jc w:val="right"/>
        <w:rPr>
          <w:rFonts w:ascii="Tahoma" w:hAnsi="Tahoma" w:cs="Tahoma" w:eastAsia="Tahoma"/>
        </w:rPr>
      </w:pPr>
      <w:r>
        <w:rPr>
          <w:rFonts w:ascii="Tahoma"/>
        </w:rPr>
        <w:t>A-A</w:t>
      </w:r>
    </w:p>
    <w:p>
      <w:pPr>
        <w:spacing w:after="0" w:line="240" w:lineRule="auto"/>
        <w:jc w:val="right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12"/>
        <w:rPr>
          <w:rFonts w:ascii="Tahoma" w:hAnsi="Tahoma" w:cs="Tahoma" w:eastAsia="Tahoma"/>
          <w:sz w:val="24"/>
          <w:szCs w:val="24"/>
        </w:rPr>
      </w:pPr>
    </w:p>
    <w:p>
      <w:pPr>
        <w:spacing w:after="0" w:line="240" w:lineRule="auto"/>
        <w:rPr>
          <w:rFonts w:ascii="Tahoma" w:hAnsi="Tahoma" w:cs="Tahoma" w:eastAsia="Tahoma"/>
          <w:sz w:val="24"/>
          <w:szCs w:val="24"/>
        </w:rPr>
        <w:sectPr>
          <w:pgSz w:w="11900" w:h="16840"/>
          <w:pgMar w:top="1600" w:bottom="280" w:left="0" w:right="0"/>
        </w:sectPr>
      </w:pPr>
    </w:p>
    <w:p>
      <w:pPr>
        <w:spacing w:before="71"/>
        <w:ind w:left="0" w:right="0" w:firstLine="0"/>
        <w:jc w:val="right"/>
        <w:rPr>
          <w:rFonts w:ascii="Lucida Sans" w:hAnsi="Lucida Sans" w:cs="Lucida Sans" w:eastAsia="Lucida Sans"/>
          <w:sz w:val="19"/>
          <w:szCs w:val="19"/>
        </w:rPr>
      </w:pPr>
      <w:bookmarkStart w:name="7" w:id="7"/>
      <w:bookmarkEnd w:id="7"/>
      <w:r>
        <w:rPr/>
      </w:r>
      <w:r>
        <w:rPr>
          <w:rFonts w:ascii="Lucida Sans"/>
          <w:spacing w:val="-1"/>
          <w:w w:val="80"/>
          <w:sz w:val="19"/>
        </w:rPr>
        <w:t>1stFLOOR</w:t>
      </w:r>
      <w:r>
        <w:rPr>
          <w:rFonts w:ascii="Lucida Sans"/>
          <w:sz w:val="19"/>
        </w:rPr>
      </w:r>
    </w:p>
    <w:p>
      <w:pPr>
        <w:spacing w:line="240" w:lineRule="auto" w:before="11"/>
        <w:rPr>
          <w:rFonts w:ascii="Lucida Sans" w:hAnsi="Lucida Sans" w:cs="Lucida Sans" w:eastAsia="Lucida Sans"/>
          <w:sz w:val="12"/>
          <w:szCs w:val="12"/>
        </w:rPr>
      </w:pPr>
      <w:r>
        <w:rPr/>
        <w:br w:type="column"/>
      </w:r>
      <w:r>
        <w:rPr>
          <w:rFonts w:ascii="Lucida Sans"/>
          <w:sz w:val="12"/>
        </w:rPr>
      </w:r>
    </w:p>
    <w:p>
      <w:pPr>
        <w:pStyle w:val="BodyText"/>
        <w:spacing w:line="240" w:lineRule="auto"/>
        <w:ind w:left="1547" w:right="0"/>
        <w:jc w:val="left"/>
        <w:rPr>
          <w:rFonts w:ascii="Tahoma" w:hAnsi="Tahoma" w:cs="Tahoma" w:eastAsia="Tahoma"/>
        </w:rPr>
      </w:pPr>
      <w:r>
        <w:rPr>
          <w:rFonts w:ascii="Tahoma"/>
          <w:w w:val="105"/>
        </w:rPr>
        <w:t>A-A</w:t>
      </w:r>
      <w:r>
        <w:rPr>
          <w:rFonts w:ascii="Tahoma"/>
        </w:rPr>
      </w:r>
    </w:p>
    <w:p>
      <w:pPr>
        <w:spacing w:after="0" w:line="240" w:lineRule="auto"/>
        <w:jc w:val="left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  <w:cols w:num="2" w:equalWidth="0">
            <w:col w:w="7126" w:space="40"/>
            <w:col w:w="4734"/>
          </w:cols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after="0" w:line="240" w:lineRule="auto"/>
        <w:rPr>
          <w:rFonts w:ascii="Tahoma" w:hAnsi="Tahoma" w:cs="Tahoma" w:eastAsia="Tahoma"/>
          <w:sz w:val="20"/>
          <w:szCs w:val="20"/>
        </w:rPr>
        <w:sectPr>
          <w:type w:val="continuous"/>
          <w:pgSz w:w="11900" w:h="16840"/>
          <w:pgMar w:top="1600" w:bottom="280" w:left="0" w:right="0"/>
        </w:sectPr>
      </w:pPr>
    </w:p>
    <w:p>
      <w:pPr>
        <w:pStyle w:val="Heading4"/>
        <w:spacing w:line="240" w:lineRule="auto" w:before="183"/>
        <w:ind w:right="0"/>
        <w:jc w:val="left"/>
        <w:rPr>
          <w:rFonts w:ascii="Lucida Sans" w:hAnsi="Lucida Sans" w:cs="Lucida Sans" w:eastAsia="Lucida Sans"/>
        </w:rPr>
      </w:pPr>
      <w:r>
        <w:rPr>
          <w:rFonts w:ascii="Lucida Sans"/>
        </w:rPr>
        <w:t>Features:</w:t>
      </w:r>
    </w:p>
    <w:p>
      <w:pPr>
        <w:pStyle w:val="Heading7"/>
        <w:spacing w:line="244" w:lineRule="auto" w:before="9"/>
        <w:ind w:left="1554" w:right="0" w:hanging="195"/>
        <w:jc w:val="left"/>
        <w:rPr>
          <w:rFonts w:ascii="Lucida Sans" w:hAnsi="Lucida Sans" w:cs="Lucida Sans" w:eastAsia="Lucida Sans"/>
        </w:rPr>
      </w:pPr>
      <w:r>
        <w:rPr>
          <w:rFonts w:ascii="Wingdings" w:hAnsi="Wingdings" w:cs="Wingdings" w:eastAsia="Wingdings"/>
          <w:w w:val="75"/>
          <w:sz w:val="23"/>
          <w:szCs w:val="23"/>
        </w:rPr>
        <w:t></w:t>
      </w:r>
      <w:r>
        <w:rPr>
          <w:rFonts w:ascii="Lucida Sans" w:hAnsi="Lucida Sans" w:cs="Lucida Sans" w:eastAsia="Lucida Sans"/>
          <w:w w:val="75"/>
        </w:rPr>
        <w:t>2doublebeds,1singlebedand1bunkbed(7</w:t>
      </w:r>
      <w:r>
        <w:rPr>
          <w:rFonts w:ascii="Lucida Sans" w:hAnsi="Lucida Sans" w:cs="Lucida Sans" w:eastAsia="Lucida Sans"/>
          <w:spacing w:val="27"/>
          <w:w w:val="78"/>
        </w:rPr>
        <w:t> </w:t>
      </w:r>
      <w:r>
        <w:rPr>
          <w:rFonts w:ascii="Lucida Sans" w:hAnsi="Lucida Sans" w:cs="Lucida Sans" w:eastAsia="Lucida Sans"/>
          <w:spacing w:val="-2"/>
          <w:w w:val="85"/>
        </w:rPr>
        <w:t>people);</w:t>
      </w:r>
      <w:r>
        <w:rPr>
          <w:rFonts w:ascii="Lucida Sans" w:hAnsi="Lucida Sans" w:cs="Lucida Sans" w:eastAsia="Lucida Sans"/>
        </w:rPr>
      </w:r>
    </w:p>
    <w:p>
      <w:pPr>
        <w:spacing w:line="247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85"/>
          <w:sz w:val="23"/>
          <w:szCs w:val="23"/>
        </w:rPr>
        <w:t></w:t>
      </w:r>
      <w:r>
        <w:rPr>
          <w:rFonts w:ascii="Lucida Sans" w:hAnsi="Lucida Sans" w:cs="Lucida Sans" w:eastAsia="Lucida Sans"/>
          <w:w w:val="85"/>
          <w:sz w:val="25"/>
          <w:szCs w:val="25"/>
        </w:rPr>
        <w:t>Possibilitytomakemultiplecottages;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360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5"/>
          <w:sz w:val="23"/>
          <w:szCs w:val="23"/>
        </w:rPr>
        <w:t></w:t>
      </w:r>
      <w:r>
        <w:rPr>
          <w:rFonts w:ascii="Lucida Sans" w:hAnsi="Lucida Sans" w:cs="Lucida Sans" w:eastAsia="Lucida Sans"/>
          <w:w w:val="75"/>
          <w:sz w:val="25"/>
          <w:szCs w:val="25"/>
        </w:rPr>
        <w:t>NTA=40m</w:t>
      </w:r>
      <w:r>
        <w:rPr>
          <w:rFonts w:ascii="Lucida Sans" w:hAnsi="Lucida Sans" w:cs="Lucida Sans" w:eastAsia="Lucida Sans"/>
          <w:spacing w:val="105"/>
          <w:w w:val="75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75"/>
          <w:sz w:val="36"/>
          <w:szCs w:val="36"/>
        </w:rPr>
        <w:t>2</w:t>
      </w:r>
      <w:r>
        <w:rPr>
          <w:rFonts w:ascii="Lucida Sans" w:hAnsi="Lucida Sans" w:cs="Lucida Sans" w:eastAsia="Lucida Sans"/>
          <w:w w:val="75"/>
          <w:sz w:val="25"/>
          <w:szCs w:val="25"/>
        </w:rPr>
        <w:t>(1stfloor);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292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0"/>
          <w:sz w:val="23"/>
          <w:szCs w:val="23"/>
        </w:rPr>
        <w:t></w:t>
      </w:r>
      <w:r>
        <w:rPr>
          <w:rFonts w:ascii="Lucida Sans" w:hAnsi="Lucida Sans" w:cs="Lucida Sans" w:eastAsia="Lucida Sans"/>
          <w:w w:val="70"/>
          <w:sz w:val="25"/>
          <w:szCs w:val="25"/>
        </w:rPr>
        <w:t>NTA=17m</w:t>
      </w:r>
      <w:r>
        <w:rPr>
          <w:rFonts w:ascii="Lucida Sans" w:hAnsi="Lucida Sans" w:cs="Lucida Sans" w:eastAsia="Lucida Sans"/>
          <w:spacing w:val="31"/>
          <w:w w:val="70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70"/>
          <w:sz w:val="36"/>
          <w:szCs w:val="36"/>
        </w:rPr>
        <w:t>2</w:t>
      </w:r>
      <w:r>
        <w:rPr>
          <w:rFonts w:ascii="Lucida Sans" w:hAnsi="Lucida Sans" w:cs="Lucida Sans" w:eastAsia="Lucida Sans"/>
          <w:w w:val="70"/>
          <w:sz w:val="25"/>
          <w:szCs w:val="25"/>
        </w:rPr>
        <w:t>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292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5"/>
          <w:sz w:val="23"/>
          <w:szCs w:val="23"/>
        </w:rPr>
        <w:t></w:t>
      </w:r>
      <w:r>
        <w:rPr>
          <w:rFonts w:ascii="Lucida Sans" w:hAnsi="Lucida Sans" w:cs="Lucida Sans" w:eastAsia="Lucida Sans"/>
          <w:w w:val="75"/>
          <w:sz w:val="25"/>
          <w:szCs w:val="25"/>
        </w:rPr>
        <w:t>BRA=52m</w:t>
      </w:r>
      <w:r>
        <w:rPr>
          <w:rFonts w:ascii="Lucida Sans" w:hAnsi="Lucida Sans" w:cs="Lucida Sans" w:eastAsia="Lucida Sans"/>
          <w:spacing w:val="64"/>
          <w:w w:val="75"/>
          <w:sz w:val="25"/>
          <w:szCs w:val="25"/>
        </w:rPr>
        <w:t> </w:t>
      </w:r>
      <w:r>
        <w:rPr>
          <w:rFonts w:ascii="Sakkal Majalla" w:hAnsi="Sakkal Majalla" w:cs="Sakkal Majalla" w:eastAsia="Sakkal Majalla"/>
          <w:spacing w:val="-2"/>
          <w:w w:val="75"/>
          <w:sz w:val="36"/>
          <w:szCs w:val="36"/>
        </w:rPr>
        <w:t>2</w:t>
      </w:r>
      <w:r>
        <w:rPr>
          <w:rFonts w:ascii="Lucida Sans" w:hAnsi="Lucida Sans" w:cs="Lucida Sans" w:eastAsia="Lucida Sans"/>
          <w:spacing w:val="-2"/>
          <w:w w:val="75"/>
          <w:sz w:val="25"/>
          <w:szCs w:val="25"/>
        </w:rPr>
        <w:t>';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395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5"/>
          <w:sz w:val="23"/>
          <w:szCs w:val="23"/>
        </w:rPr>
        <w:t></w:t>
      </w:r>
      <w:r>
        <w:rPr>
          <w:rFonts w:ascii="Lucida Sans" w:hAnsi="Lucida Sans" w:cs="Lucida Sans" w:eastAsia="Lucida Sans"/>
          <w:w w:val="75"/>
          <w:sz w:val="25"/>
          <w:szCs w:val="25"/>
        </w:rPr>
        <w:t>BYA=60m</w:t>
      </w:r>
      <w:r>
        <w:rPr>
          <w:rFonts w:ascii="Lucida Sans" w:hAnsi="Lucida Sans" w:cs="Lucida Sans" w:eastAsia="Lucida Sans"/>
          <w:spacing w:val="6"/>
          <w:w w:val="75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75"/>
          <w:sz w:val="36"/>
          <w:szCs w:val="36"/>
        </w:rPr>
        <w:t>2</w:t>
      </w:r>
      <w:r>
        <w:rPr>
          <w:rFonts w:ascii="Lucida Sans" w:hAnsi="Lucida Sans" w:cs="Lucida Sans" w:eastAsia="Lucida Sans"/>
          <w:w w:val="75"/>
          <w:sz w:val="25"/>
          <w:szCs w:val="25"/>
        </w:rPr>
        <w:t>.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  <w:r>
        <w:rPr/>
        <w:br w:type="column"/>
      </w:r>
      <w:r>
        <w:rPr>
          <w:rFonts w:ascii="Lucida Sans"/>
          <w:sz w:val="12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pStyle w:val="BodyText"/>
        <w:spacing w:line="240" w:lineRule="auto" w:before="74"/>
        <w:ind w:left="556" w:right="0"/>
        <w:jc w:val="left"/>
        <w:rPr>
          <w:rFonts w:ascii="Tahoma" w:hAnsi="Tahoma" w:cs="Tahoma" w:eastAsia="Tahoma"/>
        </w:rPr>
      </w:pPr>
      <w:r>
        <w:rPr/>
        <w:pict>
          <v:shape style="position:absolute;margin-left:290.237549pt;margin-top:15.25099pt;width:12.35pt;height:25pt;mso-position-horizontal-relative:page;mso-position-vertical-relative:paragraph;z-index:2104" type="#_x0000_t202" filled="false" stroked="false">
            <v:textbox inset="0,0,0,0" style="layout-flow:vertical;mso-layout-flow-alt:bottom-to-top">
              <w:txbxContent>
                <w:p>
                  <w:pPr>
                    <w:spacing w:line="230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Arial"/>
                      <w:w w:val="103"/>
                      <w:sz w:val="20"/>
                    </w:rPr>
                    <w:t>7000</w:t>
                  </w:r>
                  <w:r>
                    <w:rPr>
                      <w:rFonts w:ascii="Arial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w w:val="105"/>
        </w:rPr>
        <w:t>Terrace</w:t>
      </w:r>
      <w:r>
        <w:rPr>
          <w:rFonts w:ascii="Tahoma"/>
          <w:spacing w:val="-7"/>
          <w:w w:val="105"/>
        </w:rPr>
        <w:t> </w:t>
      </w:r>
      <w:r>
        <w:rPr>
          <w:rFonts w:ascii="Tahoma"/>
          <w:w w:val="105"/>
        </w:rPr>
        <w:t>14</w:t>
      </w:r>
      <w:r>
        <w:rPr>
          <w:rFonts w:ascii="Tahoma"/>
          <w:spacing w:val="-7"/>
          <w:w w:val="105"/>
        </w:rPr>
        <w:t> </w:t>
      </w:r>
      <w:r>
        <w:rPr>
          <w:rFonts w:ascii="Tahoma"/>
          <w:w w:val="105"/>
        </w:rPr>
        <w:t>m2</w:t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7"/>
        <w:rPr>
          <w:rFonts w:ascii="Tahoma" w:hAnsi="Tahoma" w:cs="Tahoma" w:eastAsia="Tahoma"/>
          <w:sz w:val="10"/>
          <w:szCs w:val="10"/>
        </w:rPr>
      </w:pPr>
    </w:p>
    <w:p>
      <w:pPr>
        <w:pStyle w:val="BodyText"/>
        <w:spacing w:line="253" w:lineRule="auto"/>
        <w:ind w:left="1057" w:right="0"/>
        <w:jc w:val="center"/>
        <w:rPr>
          <w:rFonts w:ascii="Tahoma" w:hAnsi="Tahoma" w:cs="Tahoma" w:eastAsia="Tahoma"/>
        </w:rPr>
      </w:pPr>
      <w:r>
        <w:rPr>
          <w:rFonts w:ascii="Tahoma"/>
        </w:rPr>
        <w:t>Storage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room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2,3m2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  <w:r>
        <w:rPr/>
        <w:br w:type="column"/>
      </w:r>
      <w:r>
        <w:rPr>
          <w:rFonts w:ascii="Tahoma"/>
          <w:sz w:val="12"/>
        </w:rPr>
      </w:r>
    </w:p>
    <w:p>
      <w:pPr>
        <w:pStyle w:val="BodyText"/>
        <w:spacing w:line="255" w:lineRule="auto" w:before="84"/>
        <w:ind w:left="634" w:right="0" w:hanging="130"/>
        <w:jc w:val="left"/>
        <w:rPr>
          <w:rFonts w:ascii="Tahoma" w:hAnsi="Tahoma" w:cs="Tahoma" w:eastAsia="Tahoma"/>
        </w:rPr>
      </w:pPr>
      <w:r>
        <w:rPr>
          <w:rFonts w:ascii="Tahoma"/>
        </w:rPr>
        <w:t>Livingroom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13,4m2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2"/>
        <w:rPr>
          <w:rFonts w:ascii="Tahoma" w:hAnsi="Tahoma" w:cs="Tahoma" w:eastAsia="Tahoma"/>
          <w:sz w:val="16"/>
          <w:szCs w:val="16"/>
        </w:rPr>
      </w:pPr>
    </w:p>
    <w:p>
      <w:pPr>
        <w:pStyle w:val="BodyText"/>
        <w:spacing w:line="255" w:lineRule="auto"/>
        <w:ind w:left="646" w:right="73" w:hanging="34"/>
        <w:jc w:val="left"/>
        <w:rPr>
          <w:rFonts w:ascii="Tahoma" w:hAnsi="Tahoma" w:cs="Tahoma" w:eastAsia="Tahoma"/>
        </w:rPr>
      </w:pPr>
      <w:r>
        <w:rPr>
          <w:rFonts w:ascii="Tahoma"/>
        </w:rPr>
        <w:t>Kitchen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5,8m2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before="100"/>
        <w:ind w:left="238" w:right="0" w:firstLine="0"/>
        <w:jc w:val="left"/>
        <w:rPr>
          <w:rFonts w:ascii="Arial" w:hAnsi="Arial" w:cs="Arial" w:eastAsia="Arial"/>
          <w:sz w:val="6"/>
          <w:szCs w:val="6"/>
        </w:rPr>
      </w:pPr>
      <w:r>
        <w:rPr>
          <w:rFonts w:ascii="Arial"/>
          <w:w w:val="110"/>
          <w:sz w:val="6"/>
        </w:rPr>
        <w:t>DW</w:t>
      </w:r>
      <w:r>
        <w:rPr>
          <w:rFonts w:ascii="Arial"/>
          <w:sz w:val="6"/>
        </w:rPr>
      </w:r>
    </w:p>
    <w:p>
      <w:pPr>
        <w:spacing w:line="240" w:lineRule="auto" w:before="0"/>
        <w:rPr>
          <w:rFonts w:ascii="Arial" w:hAnsi="Arial" w:cs="Arial" w:eastAsia="Arial"/>
          <w:sz w:val="6"/>
          <w:szCs w:val="6"/>
        </w:rPr>
      </w:pPr>
    </w:p>
    <w:p>
      <w:pPr>
        <w:spacing w:line="240" w:lineRule="auto" w:before="0"/>
        <w:rPr>
          <w:rFonts w:ascii="Arial" w:hAnsi="Arial" w:cs="Arial" w:eastAsia="Arial"/>
          <w:sz w:val="6"/>
          <w:szCs w:val="6"/>
        </w:rPr>
      </w:pPr>
    </w:p>
    <w:p>
      <w:pPr>
        <w:spacing w:line="240" w:lineRule="auto" w:before="0"/>
        <w:rPr>
          <w:rFonts w:ascii="Arial" w:hAnsi="Arial" w:cs="Arial" w:eastAsia="Arial"/>
          <w:sz w:val="6"/>
          <w:szCs w:val="6"/>
        </w:rPr>
      </w:pPr>
    </w:p>
    <w:p>
      <w:pPr>
        <w:spacing w:line="240" w:lineRule="auto" w:before="1"/>
        <w:rPr>
          <w:rFonts w:ascii="Arial" w:hAnsi="Arial" w:cs="Arial" w:eastAsia="Arial"/>
          <w:sz w:val="5"/>
          <w:szCs w:val="5"/>
        </w:rPr>
      </w:pPr>
    </w:p>
    <w:p>
      <w:pPr>
        <w:spacing w:before="0"/>
        <w:ind w:left="461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w w:val="105"/>
          <w:sz w:val="20"/>
        </w:rPr>
        <w:t>8500</w:t>
      </w:r>
      <w:r>
        <w:rPr>
          <w:rFonts w:asci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pStyle w:val="BodyText"/>
        <w:spacing w:line="240" w:lineRule="auto" w:before="99"/>
        <w:ind w:left="89" w:right="0"/>
        <w:jc w:val="left"/>
        <w:rPr>
          <w:rFonts w:ascii="Tahoma" w:hAnsi="Tahoma" w:cs="Tahoma" w:eastAsia="Tahoma"/>
        </w:rPr>
      </w:pPr>
      <w:r>
        <w:rPr>
          <w:rFonts w:ascii="Tahoma"/>
        </w:rPr>
        <w:t>A-A</w:t>
      </w:r>
    </w:p>
    <w:p>
      <w:pPr>
        <w:spacing w:line="240" w:lineRule="auto" w:before="4"/>
        <w:rPr>
          <w:rFonts w:ascii="Tahoma" w:hAnsi="Tahoma" w:cs="Tahoma" w:eastAsia="Tahoma"/>
          <w:sz w:val="11"/>
          <w:szCs w:val="11"/>
        </w:rPr>
      </w:pPr>
      <w:r>
        <w:rPr/>
        <w:br w:type="column"/>
      </w:r>
      <w:r>
        <w:rPr>
          <w:rFonts w:ascii="Tahoma"/>
          <w:sz w:val="11"/>
        </w:rPr>
      </w:r>
    </w:p>
    <w:p>
      <w:pPr>
        <w:spacing w:line="200" w:lineRule="atLeast"/>
        <w:ind w:left="636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sz w:val="20"/>
          <w:szCs w:val="20"/>
        </w:rPr>
        <w:pict>
          <v:shape style="width:25.1pt;height:13.35pt;mso-position-horizontal-relative:char;mso-position-vertical-relative:line" type="#_x0000_t202" filled="false" stroked="true" strokeweight="0pt" strokecolor="#000000">
            <v:textbox inset="0,0,0,0">
              <w:txbxContent>
                <w:p>
                  <w:pPr>
                    <w:spacing w:line="121" w:lineRule="exact" w:before="0"/>
                    <w:ind w:left="112" w:right="0" w:hanging="94"/>
                    <w:jc w:val="left"/>
                    <w:rPr>
                      <w:rFonts w:ascii="Tahoma" w:hAnsi="Tahoma" w:cs="Tahoma" w:eastAsia="Tahoma"/>
                      <w:sz w:val="11"/>
                      <w:szCs w:val="11"/>
                    </w:rPr>
                  </w:pPr>
                  <w:r>
                    <w:rPr>
                      <w:rFonts w:ascii="Tahoma"/>
                      <w:w w:val="105"/>
                      <w:sz w:val="11"/>
                    </w:rPr>
                    <w:t>Bedroom</w:t>
                  </w:r>
                  <w:r>
                    <w:rPr>
                      <w:rFonts w:ascii="Tahoma"/>
                      <w:sz w:val="11"/>
                    </w:rPr>
                  </w:r>
                </w:p>
                <w:p>
                  <w:pPr>
                    <w:spacing w:before="9"/>
                    <w:ind w:left="112" w:right="0" w:firstLine="0"/>
                    <w:jc w:val="left"/>
                    <w:rPr>
                      <w:rFonts w:ascii="Tahoma" w:hAnsi="Tahoma" w:cs="Tahoma" w:eastAsia="Tahoma"/>
                      <w:sz w:val="11"/>
                      <w:szCs w:val="11"/>
                    </w:rPr>
                  </w:pPr>
                  <w:r>
                    <w:rPr>
                      <w:rFonts w:ascii="Tahoma"/>
                      <w:sz w:val="11"/>
                    </w:rPr>
                    <w:t>9,4m2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 w:cs="Tahoma" w:eastAsia="Tahoma"/>
          <w:sz w:val="20"/>
          <w:szCs w:val="20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9"/>
          <w:szCs w:val="9"/>
        </w:rPr>
      </w:pPr>
    </w:p>
    <w:p>
      <w:pPr>
        <w:pStyle w:val="BodyText"/>
        <w:spacing w:line="240" w:lineRule="auto"/>
        <w:ind w:left="735" w:right="0"/>
        <w:jc w:val="left"/>
        <w:rPr>
          <w:rFonts w:ascii="Tahoma" w:hAnsi="Tahoma" w:cs="Tahoma" w:eastAsia="Tahoma"/>
        </w:rPr>
      </w:pPr>
      <w:r>
        <w:rPr>
          <w:rFonts w:ascii="Tahoma"/>
          <w:w w:val="105"/>
        </w:rPr>
        <w:t>A-A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4"/>
        <w:rPr>
          <w:rFonts w:ascii="Tahoma" w:hAnsi="Tahoma" w:cs="Tahoma" w:eastAsia="Tahoma"/>
          <w:sz w:val="12"/>
          <w:szCs w:val="12"/>
        </w:rPr>
      </w:pPr>
    </w:p>
    <w:p>
      <w:pPr>
        <w:pStyle w:val="BodyText"/>
        <w:spacing w:line="255" w:lineRule="auto"/>
        <w:ind w:left="881" w:right="0" w:hanging="92"/>
        <w:jc w:val="left"/>
        <w:rPr>
          <w:rFonts w:ascii="Tahoma" w:hAnsi="Tahoma" w:cs="Tahoma" w:eastAsia="Tahoma"/>
        </w:rPr>
      </w:pPr>
      <w:r>
        <w:rPr>
          <w:rFonts w:ascii="Tahoma"/>
        </w:rPr>
        <w:t>Entrance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4,2m2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9"/>
        <w:rPr>
          <w:rFonts w:ascii="Tahoma" w:hAnsi="Tahoma" w:cs="Tahoma" w:eastAsia="Tahoma"/>
          <w:sz w:val="15"/>
          <w:szCs w:val="15"/>
        </w:rPr>
      </w:pPr>
    </w:p>
    <w:p>
      <w:pPr>
        <w:pStyle w:val="BodyText"/>
        <w:spacing w:line="255" w:lineRule="auto"/>
        <w:ind w:left="485" w:right="255"/>
        <w:jc w:val="center"/>
        <w:rPr>
          <w:rFonts w:ascii="Tahoma" w:hAnsi="Tahoma" w:cs="Tahoma" w:eastAsia="Tahoma"/>
        </w:rPr>
      </w:pPr>
      <w:r>
        <w:rPr/>
        <w:pict>
          <v:shape style="position:absolute;margin-left:441.152283pt;margin-top:16.9827pt;width:10.9pt;height:9.25pt;mso-position-horizontal-relative:page;mso-position-vertical-relative:paragraph;z-index:2008" type="#_x0000_t202" filled="false" stroked="false">
            <v:textbox inset="0,0,0,0" style="layout-flow:vertical">
              <w:txbxContent>
                <w:p>
                  <w:pPr>
                    <w:spacing w:line="213" w:lineRule="exact" w:before="0"/>
                    <w:ind w:left="20" w:right="0" w:firstLine="0"/>
                    <w:jc w:val="left"/>
                    <w:rPr>
                      <w:rFonts w:ascii="Comic Sans MS" w:hAnsi="Comic Sans MS" w:cs="Comic Sans MS" w:eastAsia="Comic Sans MS"/>
                      <w:sz w:val="17"/>
                      <w:szCs w:val="17"/>
                    </w:rPr>
                  </w:pPr>
                  <w:r>
                    <w:rPr>
                      <w:rFonts w:ascii="Comic Sans MS"/>
                      <w:w w:val="284"/>
                      <w:sz w:val="17"/>
                    </w:rPr>
                    <w:t> </w:t>
                  </w:r>
                  <w:r>
                    <w:rPr>
                      <w:rFonts w:ascii="Comic Sans MS"/>
                      <w:sz w:val="1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</w:rPr>
        <w:t>Bathroom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4,8m2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  <w:r>
        <w:rPr/>
        <w:br w:type="column"/>
      </w:r>
      <w:r>
        <w:rPr>
          <w:rFonts w:ascii="Tahoma"/>
          <w:sz w:val="12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7"/>
        <w:rPr>
          <w:rFonts w:ascii="Tahoma" w:hAnsi="Tahoma" w:cs="Tahoma" w:eastAsia="Tahoma"/>
          <w:sz w:val="13"/>
          <w:szCs w:val="13"/>
        </w:rPr>
      </w:pPr>
    </w:p>
    <w:p>
      <w:pPr>
        <w:pStyle w:val="BodyText"/>
        <w:spacing w:line="240" w:lineRule="auto"/>
        <w:ind w:right="50"/>
        <w:jc w:val="center"/>
        <w:rPr>
          <w:rFonts w:ascii="Arial" w:hAnsi="Arial" w:cs="Arial" w:eastAsia="Arial"/>
        </w:rPr>
      </w:pPr>
      <w:r>
        <w:rPr>
          <w:rFonts w:ascii="Arial"/>
          <w:w w:val="105"/>
        </w:rPr>
        <w:t>Entrance</w:t>
      </w:r>
      <w:r>
        <w:rPr>
          <w:rFonts w:ascii="Arial"/>
        </w:rPr>
      </w:r>
    </w:p>
    <w:p>
      <w:pPr>
        <w:spacing w:after="0" w:line="240" w:lineRule="auto"/>
        <w:jc w:val="center"/>
        <w:rPr>
          <w:rFonts w:ascii="Arial" w:hAnsi="Arial" w:cs="Arial" w:eastAsia="Arial"/>
        </w:rPr>
        <w:sectPr>
          <w:type w:val="continuous"/>
          <w:pgSz w:w="11900" w:h="16840"/>
          <w:pgMar w:top="1600" w:bottom="280" w:left="0" w:right="0"/>
          <w:cols w:num="6" w:equalWidth="0">
            <w:col w:w="5419" w:space="620"/>
            <w:col w:w="1450" w:space="40"/>
            <w:col w:w="1064" w:space="40"/>
            <w:col w:w="271" w:space="40"/>
            <w:col w:w="1238" w:space="95"/>
            <w:col w:w="1623"/>
          </w:cols>
        </w:sectPr>
      </w:pPr>
    </w:p>
    <w:p>
      <w:pPr>
        <w:tabs>
          <w:tab w:pos="8735" w:val="left" w:leader="none"/>
        </w:tabs>
        <w:spacing w:before="78"/>
        <w:ind w:left="6371" w:right="0" w:firstLine="0"/>
        <w:jc w:val="left"/>
        <w:rPr>
          <w:rFonts w:ascii="Tahoma" w:hAnsi="Tahoma" w:cs="Tahoma" w:eastAsia="Tahoma"/>
          <w:sz w:val="11"/>
          <w:szCs w:val="11"/>
        </w:rPr>
      </w:pPr>
      <w:r>
        <w:rPr/>
        <w:pict>
          <v:group style="position:absolute;margin-left:2pt;margin-top:6.120018pt;width:590.8pt;height:830.4pt;mso-position-horizontal-relative:page;mso-position-vertical-relative:page;z-index:-432424" coordorigin="40,122" coordsize="11816,16608">
            <v:shape style="position:absolute;left:40;top:122;width:11815;height:16608" type="#_x0000_t75" stroked="false">
              <v:imagedata r:id="rId58" o:title=""/>
            </v:shape>
            <v:group style="position:absolute;left:8925;top:502;width:934;height:569" coordorigin="8925,502" coordsize="934,569">
              <v:shape style="position:absolute;left:8925;top:502;width:934;height:569" coordorigin="8925,502" coordsize="934,569" path="m8925,1070l8925,869,9666,502,9858,614,9858,1070,9858,614,9666,502,8925,869e" filled="false" stroked="true" strokeweight=".48pt" strokecolor="#fdfdfd">
                <v:path arrowok="t"/>
              </v:shape>
            </v:group>
            <v:group style="position:absolute;left:8891;top:466;width:1001;height:605" coordorigin="8891,466" coordsize="1001,605">
              <v:shape style="position:absolute;left:8891;top:466;width:1001;height:605" coordorigin="8891,466" coordsize="1001,605" path="m8891,1070l8891,850,9666,466,9892,595,9892,1070e" filled="false" stroked="true" strokeweight=".48pt" strokecolor="#fdfdfd">
                <v:path arrowok="t"/>
              </v:shape>
            </v:group>
            <v:group style="position:absolute;left:9578;top:502;width:934;height:569" coordorigin="9578,502" coordsize="934,569">
              <v:shape style="position:absolute;left:9578;top:502;width:934;height:569" coordorigin="9578,502" coordsize="934,569" path="m9578,1070l9578,869,10319,502,10511,614,10511,1070,10511,614,10319,502,9578,869e" filled="false" stroked="true" strokeweight=".48pt" strokecolor="#fdfdfd">
                <v:path arrowok="t"/>
              </v:shape>
            </v:group>
            <v:group style="position:absolute;left:9544;top:466;width:1001;height:605" coordorigin="9544,466" coordsize="1001,605">
              <v:shape style="position:absolute;left:9544;top:466;width:1001;height:605" coordorigin="9544,466" coordsize="1001,605" path="m9544,1070l9544,850,10319,466,10545,595,10545,1070e" filled="false" stroked="true" strokeweight=".48pt" strokecolor="#fdfdfd">
                <v:path arrowok="t"/>
              </v:shape>
            </v:group>
            <v:group style="position:absolute;left:7667;top:1112;width:2919;height:2" coordorigin="7667,1112" coordsize="2919,2">
              <v:shape style="position:absolute;left:7667;top:1112;width:2919;height:2" coordorigin="7667,1112" coordsize="2919,0" path="m7667,1112l10586,1112e" filled="false" stroked="true" strokeweight="1.42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099l7667,1126,10586,1099,7667,1099xe" filled="false" stroked="true" strokeweight="0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126l10586,1099,10586,1126,7667,1126xe" filled="false" stroked="true" strokeweight="0pt" strokecolor="#fdfdfd">
                <v:path arrowok="t"/>
              </v:shape>
            </v:group>
            <v:group style="position:absolute;left:9839;top:1192;width:687;height:2" coordorigin="9839,1192" coordsize="687,2">
              <v:shape style="position:absolute;left:9839;top:1192;width:687;height:2" coordorigin="9839,1192" coordsize="687,0" path="m9839,1192l10526,1192e" filled="false" stroked="true" strokeweight="1.42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178l9839,1205,10526,1178,9839,1178xe" filled="false" stroked="true" strokeweight="0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205l10526,1178,10526,1205,9839,1205xe" filled="false" stroked="true" strokeweight="0pt" strokecolor="#fdfdfd">
                <v:path arrowok="t"/>
              </v:shape>
            </v:group>
            <v:group style="position:absolute;left:9966;top:1350;width:432;height:2" coordorigin="9966,1350" coordsize="432,2">
              <v:shape style="position:absolute;left:9966;top:1350;width:432;height:2" coordorigin="9966,1350" coordsize="432,0" path="m9966,1350l10398,1350e" filled="false" stroked="true" strokeweight="1.42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37l9966,1363,10398,1337,9966,1337xe" filled="false" stroked="true" strokeweight="0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63l10398,1337,10398,1363,9966,1363xe" filled="false" stroked="true" strokeweight="0pt" strokecolor="#fdfdfd">
                <v:path arrowok="t"/>
              </v:shape>
            </v:group>
            <v:group style="position:absolute;left:7720;top:1176;width:209;height:188" coordorigin="7720,1176" coordsize="209,188">
              <v:shape style="position:absolute;left:7720;top:1176;width:209;height:188" coordorigin="7720,1176" coordsize="209,188" path="m7749,1176l7746,1176,7720,1363,7737,1363,7756,1229,7774,1229,7749,1176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774,1229l7756,1229,7821,1363,7826,1363,7842,1330,7823,1330,7774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10,1229l7893,1229,7910,1363,7929,1363,7910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02,1176l7898,1176,7823,1330,7842,1330,7893,1229,7910,1229,7902,1176xe" filled="true" fillcolor="#fdfdfd" stroked="false">
                <v:path arrowok="t"/>
                <v:fill type="solid"/>
              </v:shape>
            </v:group>
            <v:group style="position:absolute;left:7970;top:1286;width:70;height:15" coordorigin="7970,1286" coordsize="70,15">
              <v:shape style="position:absolute;left:7970;top:1286;width:70;height:15" coordorigin="7970,1286" coordsize="70,15" path="m7970,1294l8039,1294e" filled="false" stroked="true" strokeweight=".82pt" strokecolor="#fdfdfd">
                <v:path arrowok="t"/>
              </v:shape>
            </v:group>
            <v:group style="position:absolute;left:8080;top:1171;width:183;height:197" coordorigin="8080,1171" coordsize="183,197">
              <v:shape style="position:absolute;left:8080;top:1171;width:183;height:197" coordorigin="8080,1171" coordsize="183,197" path="m8195,1366l8166,1366,8169,1368,8193,1368,8195,136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7,1363l8152,1363,8154,1366,8205,1366,8207,136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7,1361l8142,1361,8145,1363,8214,1363,8217,136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358l8138,1358,8140,1361,8222,1361,8224,135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9,1346l8116,1346,8121,1351,8123,1351,8128,1356,8130,1356,8133,1358,8229,1358,8234,1354,8236,1354,8241,1349,8162,1349,8159,134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3,1339l8222,1339,8219,1342,8217,1342,8214,1344,8212,1344,8210,1346,8205,1346,8202,1349,8243,1349,8253,1339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0,1344l8114,1344,8114,1346,8152,1346,8150,134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26,1210l8099,1210,8097,1212,8097,1214,8094,1217,8094,1219,8092,1222,8092,1224,8090,1224,8090,1226,8087,1229,8087,1231,8085,1234,8085,1238,8082,1241,8082,1250,8080,1253,8080,1286,8082,1289,8082,1296,8085,1298,8085,1306,8087,1308,8087,1310,8090,1313,8090,1315,8094,1320,8094,1322,8097,1325,8097,1327,8099,1330,8099,1332,8102,1332,8104,1334,8104,1337,8106,1337,8106,1339,8111,1344,8147,1344,8145,1342,8142,1342,8140,1339,8138,1339,8133,1334,8130,1334,8114,1318,8114,1315,8111,1313,8111,1310,8109,1310,8109,1308,8106,1306,8106,1303,8104,1301,8104,1296,8102,1294,8102,1286,8099,1284,8099,1258,8102,1255,8102,1248,8104,1246,8104,1241,8106,1238,8106,1234,8109,1231,8109,1229,8111,1229,8111,1226,8118,1219,8118,1217,8121,1214,8123,1214,8126,1212,8126,121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8,1320l8246,1320,8241,1325,8241,1327,8238,1327,8229,1337,8226,1337,8224,1339,8255,1339,8258,1337,8258,1334,8262,1330,8248,132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0,1198l8217,1198,8219,1200,8222,1200,8224,1202,8226,1202,8236,1212,8238,1212,8241,1214,8241,1217,8246,1222,8248,1222,8262,1212,8253,1202,8253,1200,8250,119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7,1193l8116,1193,8102,1207,8102,1210,8128,1210,8133,1205,8135,1205,8138,1202,8140,1202,8140,1200,8142,1200,8145,1198,8147,1198,8150,1195,8154,1195,8157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6,1193l8205,1193,8207,1195,8212,1195,8212,1198,8248,1198,8246,1195,8246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34,1186l8126,1186,8118,1193,8166,1193,8169,1190,8241,1190,8238,1188,8236,1188,8234,118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1,1190l8193,1190,8195,1193,8243,1193,8241,119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9,1183l8130,1183,8128,1186,8231,1186,8229,118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181l8135,1181,8133,1183,8226,1183,8224,118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9,1178l8142,1178,8140,1181,8222,1181,8219,117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4,1176l8150,1176,8147,1178,8217,1178,8214,117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5,1174l8159,1174,8157,1176,8207,1176,8205,117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81,1171l8178,1171,8176,1174,8183,1174,8181,1171xe" filled="true" fillcolor="#fdfdfd" stroked="false">
                <v:path arrowok="t"/>
                <v:fill type="solid"/>
              </v:shape>
            </v:group>
            <v:group style="position:absolute;left:8301;top:1176;width:180;height:188" coordorigin="8301,1176" coordsize="180,188">
              <v:shape style="position:absolute;left:8301;top:1176;width:180;height:188" coordorigin="8301,1176" coordsize="180,188" path="m8394,1176l8390,1176,8301,1363,8322,1363,8351,1301,8452,1301,8444,1284,8358,1284,8392,1217,8413,1217,8394,1176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52,1301l8430,1301,8459,1363,8481,1363,8452,1301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13,1217l8392,1217,8423,1284,8444,1284,8413,1217xe" filled="true" fillcolor="#fdfdfd" stroked="false">
                <v:path arrowok="t"/>
                <v:fill type="solid"/>
              </v:shape>
            </v:group>
            <v:group style="position:absolute;left:8529;top:1176;width:111;height:188" coordorigin="8529,1176" coordsize="111,188">
              <v:shape style="position:absolute;left:8529;top:1176;width:111;height:188" coordorigin="8529,1176" coordsize="111,188" path="m8572,1176l8529,1176,8529,1363,8591,1363,8594,1361,8601,1361,8603,1358,8608,1358,8610,1356,8613,1356,8613,1354,8615,1354,8618,1351,8620,1351,8622,1349,8622,1346,8625,1346,8627,1344,8546,1344,8546,1274,8625,1274,8620,1270,8618,1270,8615,1267,8613,1267,8610,1265,8606,1265,8603,1262,8601,1262,8608,1255,8546,1255,8546,1195,8615,1195,8610,1190,8610,1188,8608,1188,8606,1186,8603,1186,8601,1183,8598,1183,8598,1181,8591,1181,8589,1178,8574,1178,8572,1176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32,1282l8606,1282,8615,1291,8615,1294,8618,1296,8618,1301,8620,1303,8620,1320,8618,1322,8618,1325,8615,1325,8615,1327,8610,1332,8610,1334,8608,1334,8603,1339,8601,1339,8598,1342,8591,1342,8589,1344,8627,1344,8627,1342,8634,1334,8634,1332,8637,1330,8637,1322,8639,1320,8639,1298,8637,1296,8637,1291,8634,1289,8634,1286,8632,1284,8632,1282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25,1274l8589,1274,8589,1277,8596,1277,8598,1279,8601,1279,8603,1282,8630,1282,8627,1279,8627,1277,8625,1274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8,1198l8589,1198,8591,1200,8594,1200,8594,1202,8596,1202,8603,1210,8603,1214,8606,1217,8606,1229,8603,1231,8603,1236,8601,1238,8601,1241,8598,1241,8598,1243,8596,1243,8589,1250,8584,1250,8584,1253,8572,1253,8570,1255,8610,1255,8615,1250,8615,1248,8618,1248,8618,1246,8620,1243,8620,1241,8622,1238,8622,1234,8625,1231,8625,1214,8622,1212,8622,1207,8620,1205,8620,1200,8618,1198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5,1195l8579,1195,8582,1198,8615,1198,8615,1195xe" filled="true" fillcolor="#fdfdfd" stroked="false">
                <v:path arrowok="t"/>
                <v:fill type="solid"/>
              </v:shape>
            </v:group>
            <v:group style="position:absolute;left:8702;top:1176;width:2;height:188" coordorigin="8702,1176" coordsize="2,188">
              <v:shape style="position:absolute;left:8702;top:1176;width:2;height:188" coordorigin="8702,1176" coordsize="0,188" path="m8702,1176l8702,1363e" filled="false" stroked="true" strokeweight="1.06pt" strokecolor="#fdfdfd">
                <v:path arrowok="t"/>
              </v:shape>
            </v:group>
            <v:group style="position:absolute;left:8774;top:1176;width:144;height:188" coordorigin="8774,1176" coordsize="144,188">
              <v:shape style="position:absolute;left:8774;top:1176;width:144;height:188" coordorigin="8774,1176" coordsize="144,188" path="m8776,1176l8774,1176,8774,1363,8790,1363,8790,1222,8816,1222,8776,1176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816,1222l8790,1222,8915,1363,8918,1363,8918,1320,8901,1320,8816,1222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918,1176l8901,1176,8901,1320,8918,1320,8918,1176xe" filled="true" fillcolor="#fdfdfd" stroked="false">
                <v:path arrowok="t"/>
                <v:fill type="solid"/>
              </v:shape>
            </v:group>
            <v:group style="position:absolute;left:9074;top:1354;width:89;height:2" coordorigin="9074,1354" coordsize="89,2">
              <v:shape style="position:absolute;left:9074;top:1354;width:89;height:2" coordorigin="9074,1354" coordsize="89,0" path="m9074,1354l9162,1354e" filled="false" stroked="true" strokeweight="1.1pt" strokecolor="#fdfdfd">
                <v:path arrowok="t"/>
              </v:shape>
            </v:group>
            <v:group style="position:absolute;left:9082;top:1176;width:2;height:168" coordorigin="9082,1176" coordsize="2,168">
              <v:shape style="position:absolute;left:9082;top:1176;width:2;height:168" coordorigin="9082,1176" coordsize="0,168" path="m9082,1176l9082,1344e" filled="false" stroked="true" strokeweight=".94pt" strokecolor="#fdfdfd">
                <v:path arrowok="t"/>
              </v:shape>
            </v:group>
            <v:group style="position:absolute;left:9218;top:1176;width:2;height:188" coordorigin="9218,1176" coordsize="2,188">
              <v:shape style="position:absolute;left:9218;top:1176;width:2;height:188" coordorigin="9218,1176" coordsize="0,188" path="m9218,1176l9218,1363e" filled="false" stroked="true" strokeweight="1.06pt" strokecolor="#fdfdfd">
                <v:path arrowok="t"/>
              </v:shape>
            </v:group>
            <v:group style="position:absolute;left:9290;top:1176;width:144;height:188" coordorigin="9290,1176" coordsize="144,188">
              <v:shape style="position:absolute;left:9290;top:1176;width:144;height:188" coordorigin="9290,1176" coordsize="144,188" path="m9292,1176l9290,1176,9290,1363,9309,1363,9309,1222,9332,1222,9292,1176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332,1222l9309,1222,9431,1363,9434,1363,9434,1320,9417,1320,9332,1222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434,1176l9417,1176,9417,1320,9434,1320,9434,1176xe" filled="true" fillcolor="#fdfdfd" stroked="false">
                <v:path arrowok="t"/>
                <v:fill type="solid"/>
              </v:shape>
            </v:group>
            <v:group style="position:absolute;left:9498;top:1354;width:106;height:2" coordorigin="9498,1354" coordsize="106,2">
              <v:shape style="position:absolute;left:9498;top:1354;width:106;height:2" coordorigin="9498,1354" coordsize="106,0" path="m9498,1354l9604,1354e" filled="false" stroked="true" strokeweight="1.1pt" strokecolor="#fdfdfd">
                <v:path arrowok="t"/>
              </v:shape>
            </v:group>
            <v:group style="position:absolute;left:9498;top:1272;width:20;height:72" coordorigin="9498,1272" coordsize="20,72">
              <v:shape style="position:absolute;left:9498;top:1272;width:20;height:72" coordorigin="9498,1272" coordsize="20,72" path="m9498,1308l9518,1308e" filled="false" stroked="true" strokeweight="3.7pt" strokecolor="#fdfdfd">
                <v:path arrowok="t"/>
              </v:shape>
            </v:group>
            <v:group style="position:absolute;left:9498;top:1262;width:106;height:2" coordorigin="9498,1262" coordsize="106,2">
              <v:shape style="position:absolute;left:9498;top:1262;width:106;height:2" coordorigin="9498,1262" coordsize="106,0" path="m9498,1262l9604,1262e" filled="false" stroked="true" strokeweight="1.1pt" strokecolor="#fdfdfd">
                <v:path arrowok="t"/>
              </v:shape>
            </v:group>
            <v:group style="position:absolute;left:9498;top:1196;width:20;height:56" coordorigin="9498,1196" coordsize="20,56">
              <v:shape style="position:absolute;left:9498;top:1196;width:20;height:56" coordorigin="9498,1196" coordsize="20,56" path="m9498,1224l9518,1224e" filled="false" stroked="true" strokeweight="2.9pt" strokecolor="#fdfdfd">
                <v:path arrowok="t"/>
              </v:shape>
            </v:group>
            <v:group style="position:absolute;left:9498;top:1186;width:106;height:2" coordorigin="9498,1186" coordsize="106,2">
              <v:shape style="position:absolute;left:9498;top:1186;width:106;height:2" coordorigin="9498,1186" coordsize="106,0" path="m9498,1186l9604,1186e" filled="false" stroked="true" strokeweight="1.1pt" strokecolor="#fdfdfd">
                <v:path arrowok="t"/>
              </v:shape>
            </v:group>
            <v:group style="position:absolute;left:9904;top:1271;width:557;height:2" coordorigin="9904,1271" coordsize="557,2">
              <v:shape style="position:absolute;left:9904;top:1271;width:557;height:2" coordorigin="9904,1271" coordsize="557,0" path="m9904,1271l10461,1271e" filled="false" stroked="true" strokeweight="1.42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58l9904,1284,10461,1258,9904,1258xe" filled="false" stroked="true" strokeweight="0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84l10461,1258,10461,1284,9904,1284xe" filled="false" stroked="true" strokeweight="0pt" strokecolor="#fdfdfd">
                <v:path arrowok="t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true" fillcolor="#fdfdfd" stroked="false">
                <v:path arrowok="t"/>
                <v:fill type="solid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false" stroked="true" strokeweight="0pt" strokecolor="#fdfdfd">
                <v:path arrowok="t"/>
              </v:shape>
            </v:group>
            <v:group style="position:absolute;left:9666;top:502;width:68;height:2" coordorigin="9666,502" coordsize="68,2">
              <v:shape style="position:absolute;left:9666;top:502;width:68;height:2" coordorigin="9666,502" coordsize="68,0" path="m9666,502l9734,502e" filled="false" stroked="true" strokeweight=".1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666,502l9825,595,9892,595,9666,502xe" filled="true" fillcolor="#fdfdfd" stroked="false">
                <v:path arrowok="t"/>
                <v:fill type="solid"/>
              </v:shape>
              <v:shape style="position:absolute;left:9666;top:502;width:226;height:94" coordorigin="9666,502" coordsize="226,94" path="m9734,502l9666,502,9892,595,9734,502xe" filled="true" fillcolor="#fdfdfd" stroked="false">
                <v:path arrowok="t"/>
                <v:fill type="solid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25,595l9892,595,9666,502,9825,595xe" filled="false" stroked="true" strokeweight="0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92,595l9666,502,9734,502,9892,595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25,595l9858,614,9892,614,9825,595xe" filled="true" fillcolor="#fdfdfd" stroked="false">
                <v:path arrowok="t"/>
                <v:fill type="solid"/>
              </v:shape>
              <v:shape style="position:absolute;left:9825;top:595;width:68;height:20" coordorigin="9825,595" coordsize="68,20" path="m9892,595l9825,595,9892,614,9892,595xe" filled="true" fillcolor="#fdfdfd" stroked="false">
                <v:path arrowok="t"/>
                <v:fill type="solid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58,614l9892,614,9825,595,9858,614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92,614l9825,595,9892,595,9892,614xe" filled="false" stroked="true" strokeweight="0pt" strokecolor="#fdfdfd">
                <v:path arrowok="t"/>
              </v:shape>
            </v:group>
            <v:group style="position:absolute;left:8891;top:502;width:776;height:348" coordorigin="8891,502" coordsize="776,348">
              <v:shape style="position:absolute;left:8891;top:502;width:776;height:348" coordorigin="8891,502" coordsize="776,348" path="m9592,502l8891,850,8966,850,9592,502xe" filled="true" fillcolor="#fdfdfd" stroked="false">
                <v:path arrowok="t"/>
                <v:fill type="solid"/>
              </v:shape>
              <v:shape style="position:absolute;left:8891;top:502;width:776;height:348" coordorigin="8891,502" coordsize="776,348" path="m9666,502l9592,502,8966,850,9666,502xe" filled="true" fillcolor="#fdfdfd" stroked="false">
                <v:path arrowok="t"/>
                <v:fill type="solid"/>
              </v:shape>
            </v:group>
            <v:group style="position:absolute;left:8891;top:502;width:701;height:348" coordorigin="8891,502" coordsize="701,348">
              <v:shape style="position:absolute;left:8891;top:502;width:701;height:348" coordorigin="8891,502" coordsize="701,348" path="m8891,850l8966,850,9592,502,8891,850xe" filled="false" stroked="true" strokeweight="0pt" strokecolor="#fdfdfd">
                <v:path arrowok="t"/>
              </v:shape>
            </v:group>
            <v:group style="position:absolute;left:8966;top:502;width:701;height:348" coordorigin="8966,502" coordsize="701,348">
              <v:shape style="position:absolute;left:8966;top:502;width:701;height:348" coordorigin="8966,502" coordsize="701,348" path="m8966,850l9592,502,9666,502,8966,850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891,850l8891,869,8925,869,8891,850xe" filled="true" fillcolor="#fdfdfd" stroked="false">
                <v:path arrowok="t"/>
                <v:fill type="solid"/>
              </v:shape>
              <v:shape style="position:absolute;left:8891;top:850;width:75;height:20" coordorigin="8891,850" coordsize="75,20" path="m8966,850l8891,850,8925,869,8966,850xe" filled="true" fillcolor="#fdfdfd" stroked="false">
                <v:path arrowok="t"/>
                <v:fill type="solid"/>
              </v:shape>
            </v:group>
            <v:group style="position:absolute;left:8891;top:850;width:34;height:20" coordorigin="8891,850" coordsize="34,20">
              <v:shape style="position:absolute;left:8891;top:850;width:34;height:20" coordorigin="8891,850" coordsize="34,20" path="m8891,869l8925,869,8891,850,8891,869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925,869l8891,850,8966,850,8925,869xe" filled="false" stroked="true" strokeweight="0pt" strokecolor="#fdfdfd">
                <v:path arrowok="t"/>
              </v:shape>
            </v:group>
            <v:group style="position:absolute;left:9875;top:614;width:2;height:456" coordorigin="9875,614" coordsize="2,456">
              <v:shape style="position:absolute;left:9875;top:614;width:2;height:456" coordorigin="9875,614" coordsize="0,456" path="m9875,614l9875,1070e" filled="false" stroked="true" strokeweight="1.78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58,1070l9892,1070,9858,614,9858,1070xe" filled="false" stroked="true" strokeweight="0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92,1070l9858,614,9892,614,9892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869l8891,1070,8925,1070,8891,869xe" filled="true" fillcolor="#fdfdfd" stroked="false">
                <v:path arrowok="t"/>
                <v:fill type="solid"/>
              </v:shape>
              <v:shape style="position:absolute;left:8891;top:869;width:34;height:202" coordorigin="8891,869" coordsize="34,202" path="m8925,869l8891,869,8925,1070,8925,869xe" filled="true" fillcolor="#fdfdfd" stroked="false">
                <v:path arrowok="t"/>
                <v:fill type="solid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1070l8925,1070,8891,869,8891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925,1070l8891,869,8925,869,8925,1070xe" filled="false" stroked="true" strokeweight="0pt" strokecolor="#fdfdfd">
                <v:path arrowok="t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true" fillcolor="#fdfdfd" stroked="false">
                <v:path arrowok="t"/>
                <v:fill type="solid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319,502l10478,595,10545,595,10319,502xe" filled="true" fillcolor="#fdfdfd" stroked="false">
                <v:path arrowok="t"/>
                <v:fill type="solid"/>
              </v:shape>
              <v:shape style="position:absolute;left:10319;top:502;width:226;height:94" coordorigin="10319,502" coordsize="226,94" path="m10384,502l10319,502,10545,595,10384,502xe" filled="true" fillcolor="#fdfdfd" stroked="false">
                <v:path arrowok="t"/>
                <v:fill type="solid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478,595l10545,595,10319,502,10478,595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545,595l10319,502,10384,502,10545,595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478,595l10511,614,10545,614,10478,595xe" filled="true" fillcolor="#fdfdfd" stroked="false">
                <v:path arrowok="t"/>
                <v:fill type="solid"/>
              </v:shape>
              <v:shape style="position:absolute;left:10478;top:595;width:68;height:20" coordorigin="10478,595" coordsize="68,20" path="m10545,595l10478,595,10545,614,10545,595xe" filled="true" fillcolor="#fdfdfd" stroked="false">
                <v:path arrowok="t"/>
                <v:fill type="solid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11,614l10545,614,10478,595,10511,614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45,614l10478,595,10545,595,10545,614xe" filled="false" stroked="true" strokeweight="0pt" strokecolor="#fdfdfd">
                <v:path arrowok="t"/>
              </v:shape>
            </v:group>
            <v:group style="position:absolute;left:9544;top:502;width:776;height:348" coordorigin="9544,502" coordsize="776,348">
              <v:shape style="position:absolute;left:9544;top:502;width:776;height:348" coordorigin="9544,502" coordsize="776,348" path="m10245,502l9544,850,9618,850,10245,502xe" filled="true" fillcolor="#fdfdfd" stroked="false">
                <v:path arrowok="t"/>
                <v:fill type="solid"/>
              </v:shape>
              <v:shape style="position:absolute;left:9544;top:502;width:776;height:348" coordorigin="9544,502" coordsize="776,348" path="m10319,502l10245,502,9618,850,10319,502xe" filled="true" fillcolor="#fdfdfd" stroked="false">
                <v:path arrowok="t"/>
                <v:fill type="solid"/>
              </v:shape>
            </v:group>
            <v:group style="position:absolute;left:9544;top:502;width:701;height:348" coordorigin="9544,502" coordsize="701,348">
              <v:shape style="position:absolute;left:9544;top:502;width:701;height:348" coordorigin="9544,502" coordsize="701,348" path="m9544,850l9618,850,10245,502,9544,850xe" filled="false" stroked="true" strokeweight="0pt" strokecolor="#fdfdfd">
                <v:path arrowok="t"/>
              </v:shape>
            </v:group>
            <v:group style="position:absolute;left:9618;top:502;width:701;height:348" coordorigin="9618,502" coordsize="701,348">
              <v:shape style="position:absolute;left:9618;top:502;width:701;height:348" coordorigin="9618,502" coordsize="701,348" path="m9618,850l10245,502,10319,502,9618,850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44,850l9544,869,9578,869,9544,850xe" filled="true" fillcolor="#fdfdfd" stroked="false">
                <v:path arrowok="t"/>
                <v:fill type="solid"/>
              </v:shape>
              <v:shape style="position:absolute;left:9544;top:850;width:75;height:20" coordorigin="9544,850" coordsize="75,20" path="m9618,850l9544,850,9578,869,9618,850xe" filled="true" fillcolor="#fdfdfd" stroked="false">
                <v:path arrowok="t"/>
                <v:fill type="solid"/>
              </v:shape>
            </v:group>
            <v:group style="position:absolute;left:9544;top:850;width:34;height:20" coordorigin="9544,850" coordsize="34,20">
              <v:shape style="position:absolute;left:9544;top:850;width:34;height:20" coordorigin="9544,850" coordsize="34,20" path="m9544,869l9578,869,9544,850,9544,869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78,869l9544,850,9618,850,9578,869xe" filled="false" stroked="true" strokeweight="0pt" strokecolor="#fdfdfd">
                <v:path arrowok="t"/>
              </v:shape>
            </v:group>
            <v:group style="position:absolute;left:10528;top:614;width:2;height:456" coordorigin="10528,614" coordsize="2,456">
              <v:shape style="position:absolute;left:10528;top:614;width:2;height:456" coordorigin="10528,614" coordsize="0,456" path="m10528,614l10528,1070e" filled="false" stroked="true" strokeweight="1.78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11,1070l10545,1070,10511,614,10511,1070xe" filled="false" stroked="true" strokeweight="0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45,1070l10511,614,10545,614,10545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869l9544,1070,9578,1070,9544,869xe" filled="true" fillcolor="#fdfdfd" stroked="false">
                <v:path arrowok="t"/>
                <v:fill type="solid"/>
              </v:shape>
              <v:shape style="position:absolute;left:9544;top:869;width:34;height:202" coordorigin="9544,869" coordsize="34,202" path="m9578,869l9544,869,9578,1070,9578,869xe" filled="true" fillcolor="#fdfdfd" stroked="false">
                <v:path arrowok="t"/>
                <v:fill type="solid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1070l9578,1070,9544,869,9544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78,1070l9544,869,9578,869,9578,1070xe" filled="false" stroked="true" strokeweight="0pt" strokecolor="#fdfdfd">
                <v:path arrowok="t"/>
              </v:shape>
            </v:group>
            <v:group style="position:absolute;left:9544;top:1070;width:34;height:2" coordorigin="9544,1070" coordsize="34,2">
              <v:shape style="position:absolute;left:9544;top:1070;width:34;height:2" coordorigin="9544,1070" coordsize="34,0" path="m9578,1070l9544,1070e" filled="false" stroked="true" strokeweight=".48pt" strokecolor="#fdfdfd">
                <v:path arrowok="t"/>
              </v:shape>
            </v:group>
            <v:group style="position:absolute;left:9892;top:1070;width:2;height:2" coordorigin="9892,1070" coordsize="2,2">
              <v:shape style="position:absolute;left:9892;top:1070;width:2;height:2" coordorigin="9892,1070" coordsize="0,0" path="m9892,1070l9892,1070e" filled="false" stroked="true" strokeweight=".48pt" strokecolor="#fdfdfd">
                <v:path arrowok="t"/>
              </v:shape>
            </v:group>
            <v:group style="position:absolute;left:10511;top:1070;width:34;height:2" coordorigin="10511,1070" coordsize="34,2">
              <v:shape style="position:absolute;left:10511;top:1070;width:34;height:2" coordorigin="10511,1070" coordsize="34,0" path="m10545,1070l10511,1070e" filled="false" stroked="true" strokeweight=".48pt" strokecolor="#fdfdfd">
                <v:path arrowok="t"/>
              </v:shape>
            </v:group>
            <v:group style="position:absolute;left:8891;top:1070;width:34;height:2" coordorigin="8891,1070" coordsize="34,2">
              <v:shape style="position:absolute;left:8891;top:1070;width:34;height:2" coordorigin="8891,1070" coordsize="34,0" path="m8891,1070l8925,1070e" filled="false" stroked="true" strokeweight=".48pt" strokecolor="#fdfdfd">
                <v:path arrowok="t"/>
              </v:shape>
            </v:group>
            <v:group style="position:absolute;left:712;top:574;width:507;height:699" coordorigin="712,574" coordsize="507,699">
              <v:shape style="position:absolute;left:712;top:574;width:507;height:699" coordorigin="712,574" coordsize="507,699" path="m772,574l712,574,712,1272,770,1272,770,670,820,670,772,574xe" filled="true" fillcolor="#fdfdfd" stroked="false">
                <v:path arrowok="t"/>
                <v:fill type="solid"/>
              </v:shape>
              <v:shape style="position:absolute;left:712;top:574;width:507;height:699" coordorigin="712,574" coordsize="507,699" path="m1218,670l1161,670,1161,1272,1218,1272,1218,670xe" filled="true" fillcolor="#fdfdfd" stroked="false">
                <v:path arrowok="t"/>
                <v:fill type="solid"/>
              </v:shape>
              <v:shape style="position:absolute;left:712;top:574;width:507;height:699" coordorigin="712,574" coordsize="507,699" path="m820,670l770,670,964,1061,1017,955,964,955,820,670xe" filled="true" fillcolor="#fdfdfd" stroked="false">
                <v:path arrowok="t"/>
                <v:fill type="solid"/>
              </v:shape>
              <v:shape style="position:absolute;left:712;top:574;width:507;height:699" coordorigin="712,574" coordsize="507,699" path="m1218,574l1158,574,964,955,1017,955,1161,670,1218,670,1218,574xe" filled="true" fillcolor="#fdfdfd" stroked="false">
                <v:path arrowok="t"/>
                <v:fill type="solid"/>
              </v:shape>
            </v:group>
            <v:group style="position:absolute;left:1362;top:574;width:425;height:699" coordorigin="1362,574" coordsize="425,699">
              <v:shape style="position:absolute;left:1362;top:574;width:425;height:699" coordorigin="1362,574" coordsize="425,699" path="m1598,1270l1547,1270,1557,1272,1588,1272,1598,1270xe" filled="true" fillcolor="#fdfdfd" stroked="false">
                <v:path arrowok="t"/>
                <v:fill type="solid"/>
              </v:shape>
              <v:shape style="position:absolute;left:1362;top:574;width:425;height:699" coordorigin="1362,574" coordsize="425,699" path="m1638,1265l1516,1265,1530,1270,1614,1270,1622,1267,1631,1267,1638,1265xe" filled="true" fillcolor="#fdfdfd" stroked="false">
                <v:path arrowok="t"/>
                <v:fill type="solid"/>
              </v:shape>
              <v:shape style="position:absolute;left:1362;top:574;width:425;height:699" coordorigin="1362,574" coordsize="425,699" path="m1422,1061l1367,1082,1367,1090,1370,1099,1370,1109,1372,1116,1374,1126,1379,1140,1382,1150,1386,1164,1391,1171,1394,1178,1398,1183,1401,1190,1406,1198,1415,1207,1420,1214,1439,1234,1446,1236,1451,1241,1458,1246,1466,1248,1470,1250,1478,1255,1506,1265,1646,1265,1682,1253,1686,1248,1694,1246,1698,1241,1706,1238,1710,1234,1715,1231,1722,1226,1742,1207,1550,1207,1540,1205,1533,1202,1526,1202,1504,1195,1497,1190,1490,1188,1485,1183,1478,1181,1458,1162,1454,1154,1449,1150,1446,1142,1442,1135,1439,1128,1434,1121,1430,1106,1427,1097,1425,1090,1425,1080,1422,1070,1422,1061xe" filled="true" fillcolor="#fdfdfd" stroked="false">
                <v:path arrowok="t"/>
                <v:fill type="solid"/>
              </v:shape>
              <v:shape style="position:absolute;left:1362;top:574;width:425;height:699" coordorigin="1362,574" coordsize="425,699" path="m1741,864l1600,864,1610,866,1617,866,1660,881,1665,886,1670,888,1677,893,1682,898,1686,900,1691,907,1701,917,1703,922,1708,929,1710,936,1715,941,1720,955,1722,965,1725,972,1725,979,1727,989,1727,998,1730,1006,1730,1073,1727,1080,1725,1090,1725,1099,1715,1128,1710,1135,1708,1142,1706,1147,1701,1154,1672,1183,1665,1186,1660,1190,1653,1193,1648,1195,1626,1202,1617,1205,1610,1205,1602,1207,1742,1207,1744,1200,1749,1195,1754,1188,1756,1183,1761,1176,1763,1171,1770,1150,1775,1142,1775,1135,1778,1126,1780,1118,1782,1109,1782,1102,1785,1092,1785,1082,1787,1075,1787,994,1785,984,1785,974,1782,967,1782,958,1780,950,1778,941,1766,905,1761,898,1758,893,1754,886,1751,878,1746,874,1744,869,1741,864xe" filled="true" fillcolor="#fdfdfd" stroked="false">
                <v:path arrowok="t"/>
                <v:fill type="solid"/>
              </v:shape>
              <v:shape style="position:absolute;left:1362;top:574;width:425;height:699" coordorigin="1362,574" coordsize="425,699" path="m1787,574l1362,574,1362,986,1422,1008,1422,998,1425,991,1425,982,1427,972,1432,958,1434,948,1439,941,1442,936,1446,929,1449,922,1454,917,1458,910,1478,890,1485,886,1490,883,1497,881,1504,876,1526,869,1420,869,1420,636,1787,636,1787,574xe" filled="true" fillcolor="#fdfdfd" stroked="false">
                <v:path arrowok="t"/>
                <v:fill type="solid"/>
              </v:shape>
              <v:shape style="position:absolute;left:1362;top:574;width:425;height:699" coordorigin="1362,574" coordsize="425,699" path="m1636,804l1518,804,1509,806,1502,809,1492,811,1478,816,1470,821,1466,823,1458,828,1454,833,1446,835,1442,840,1437,847,1432,852,1430,857,1425,864,1420,869,1526,869,1533,866,1540,866,1550,864,1741,864,1739,862,1720,842,1715,840,1708,835,1703,830,1696,828,1691,823,1677,818,1672,816,1636,804xe" filled="true" fillcolor="#fdfdfd" stroked="false">
                <v:path arrowok="t"/>
                <v:fill type="solid"/>
              </v:shape>
              <v:shape style="position:absolute;left:1362;top:574;width:425;height:699" coordorigin="1362,574" coordsize="425,699" path="m1619,802l1535,802,1526,804,1626,804,1619,802xe" filled="true" fillcolor="#fdfdfd" stroked="false">
                <v:path arrowok="t"/>
                <v:fill type="solid"/>
              </v:shape>
              <v:shape style="position:absolute;left:1362;top:574;width:425;height:699" coordorigin="1362,574" coordsize="425,699" path="m1593,799l1554,799,1545,802,1602,802,1593,799xe" filled="true" fillcolor="#fdfdfd" stroked="false">
                <v:path arrowok="t"/>
                <v:fill type="solid"/>
              </v:shape>
            </v:group>
            <v:group style="position:absolute;left:1934;top:574;width:425;height:699" coordorigin="1934,574" coordsize="425,699">
              <v:shape style="position:absolute;left:1934;top:574;width:425;height:699" coordorigin="1934,574" coordsize="425,699" path="m2166,1270l2118,1270,2128,1272,2159,1272,2166,1270xe" filled="true" fillcolor="#fdfdfd" stroked="false">
                <v:path arrowok="t"/>
                <v:fill type="solid"/>
              </v:shape>
              <v:shape style="position:absolute;left:1934;top:574;width:425;height:699" coordorigin="1934,574" coordsize="425,699" path="m2193,1267l2094,1267,2102,1270,2183,1270,2193,1267xe" filled="true" fillcolor="#fdfdfd" stroked="false">
                <v:path arrowok="t"/>
                <v:fill type="solid"/>
              </v:shape>
              <v:shape style="position:absolute;left:1934;top:574;width:425;height:699" coordorigin="1934,574" coordsize="425,699" path="m2198,576l2090,576,2039,593,2034,595,2027,598,2022,602,2015,605,2001,619,1994,624,1989,629,1986,634,1972,648,1970,655,1965,660,1962,667,1958,674,1943,718,1941,727,1938,734,1938,744,1936,751,1936,761,1934,770,1934,1068,1936,1078,1936,1097,1938,1104,1941,1114,1941,1121,1943,1130,1953,1159,1958,1166,1960,1174,1962,1178,1967,1186,1970,1190,1974,1198,1979,1202,1982,1207,1986,1214,1996,1224,2001,1226,2008,1231,2018,1241,2025,1243,2030,1246,2037,1250,2044,1253,2049,1255,2078,1265,2087,1267,2200,1267,2207,1265,2217,1265,2238,1258,2243,1255,2250,1253,2258,1248,2262,1246,2270,1241,2274,1238,2282,1234,2286,1231,2310,1207,2121,1207,2114,1205,2104,1205,2068,1193,2063,1190,2056,1186,2051,1183,2044,1178,2039,1174,2034,1171,2030,1164,2025,1159,2022,1154,2018,1150,2013,1142,2010,1135,2008,1130,2006,1123,2001,1116,2001,1106,1996,1092,1994,1082,1994,1073,1991,1066,1991,780,1994,773,1994,763,1996,754,1998,746,1998,739,2001,730,2003,722,2008,715,2010,710,2013,703,2018,696,2020,691,2025,684,2044,665,2049,662,2056,658,2061,655,2068,650,2075,648,2080,646,2094,641,2104,641,2111,638,2118,638,2128,636,2308,636,2279,607,2272,605,2267,600,2260,598,2255,593,2212,578,2205,578,2198,576xe" filled="true" fillcolor="#fdfdfd" stroked="false">
                <v:path arrowok="t"/>
                <v:fill type="solid"/>
              </v:shape>
              <v:shape style="position:absolute;left:1934;top:574;width:425;height:699" coordorigin="1934,574" coordsize="425,699" path="m2308,636l2162,636,2171,638,2178,638,2188,641,2195,641,2217,648,2222,650,2229,655,2236,658,2241,662,2246,665,2253,670,2262,679,2265,684,2270,689,2274,696,2277,701,2282,708,2294,744,2296,754,2296,761,2298,770,2298,780,2301,790,2301,1054,2298,1063,2298,1073,2296,1080,2296,1090,2294,1099,2279,1142,2274,1147,2270,1154,2267,1159,2248,1178,2241,1183,2236,1186,2229,1190,2224,1193,2188,1205,2181,1205,2171,1207,2310,1207,2315,1200,2318,1195,2322,1188,2327,1183,2330,1176,2332,1171,2337,1164,2346,1135,2349,1126,2351,1118,2351,1109,2354,1102,2354,1092,2356,1082,2356,1075,2358,1066,2358,785,2356,775,2356,756,2354,746,2354,739,2351,730,2346,715,2346,706,2344,698,2339,691,2334,677,2332,672,2327,665,2325,658,2320,653,2318,646,2308,636xe" filled="true" fillcolor="#fdfdfd" stroked="false">
                <v:path arrowok="t"/>
                <v:fill type="solid"/>
              </v:shape>
              <v:shape style="position:absolute;left:1934;top:574;width:425;height:699" coordorigin="1934,574" coordsize="425,699" path="m2181,574l2106,574,2099,576,2188,576,2181,574xe" filled="true" fillcolor="#fdfdfd" stroked="false">
                <v:path arrowok="t"/>
                <v:fill type="solid"/>
              </v:shape>
            </v:group>
            <v:group style="position:absolute;left:2502;top:923;width:344;height:2" coordorigin="2502,923" coordsize="344,2">
              <v:shape style="position:absolute;left:2502;top:923;width:344;height:2" coordorigin="2502,923" coordsize="344,0" path="m2502,923l2846,923e" filled="false" stroked="true" strokeweight="3.34pt" strokecolor="#fdfdfd">
                <v:path arrowok="t"/>
              </v:shape>
            </v:group>
            <v:group style="position:absolute;left:2992;top:574;width:425;height:699" coordorigin="2992,574" coordsize="425,699">
              <v:shape style="position:absolute;left:2992;top:574;width:425;height:699" coordorigin="2992,574" coordsize="425,699" path="m3383,638l3234,638,3239,641,3251,641,3256,643,3268,643,3273,646,3275,648,3280,648,3290,653,3297,658,3304,660,3318,670,3335,686,3340,694,3342,701,3347,706,3350,713,3352,722,3357,737,3357,756,3359,766,3357,770,3357,778,3354,782,3354,787,3352,792,3350,794,3350,799,3347,804,3345,806,3338,821,3335,823,3330,833,3326,838,3321,847,3316,854,3314,859,3304,869,3302,876,3297,881,3292,888,3287,893,3282,900,3278,905,3273,912,3266,919,3261,926,3249,938,3244,946,3237,953,3232,960,3218,974,3213,984,3191,1006,3184,1015,3174,1022,3167,1032,3160,1039,3153,1049,3143,1056,3136,1066,3126,1075,3119,1085,3110,1092,3081,1121,3074,1130,3064,1140,3052,1150,3042,1162,3023,1181,3011,1190,3002,1202,2992,1212,2992,1272,3417,1272,3417,1207,3064,1207,3074,1200,3086,1190,3105,1171,3114,1164,3150,1128,3160,1121,3218,1063,3225,1054,3234,1046,3256,1025,3261,1018,3268,1008,3282,994,3287,986,3294,979,3299,972,3318,953,3333,931,3338,926,3347,912,3352,907,3357,900,3362,895,3364,888,3369,883,3371,876,3376,871,3378,864,3383,859,3386,854,3388,847,3390,842,3395,838,3398,833,3400,826,3400,821,3410,802,3410,797,3412,792,3412,787,3414,782,3414,770,3417,766,3417,742,3414,732,3414,722,3412,715,3412,706,3410,696,3407,689,3405,679,3400,665,3395,658,3393,650,3388,646,3383,638xe" filled="true" fillcolor="#fdfdfd" stroked="false">
                <v:path arrowok="t"/>
                <v:fill type="solid"/>
              </v:shape>
              <v:shape style="position:absolute;left:2992;top:574;width:425;height:699" coordorigin="2992,574" coordsize="425,699" path="m3294,581l3129,581,3100,588,3090,588,3083,590,3074,593,3062,595,3033,602,3023,607,3011,610,2992,614,2992,682,3004,677,3016,674,3026,672,3038,670,3050,665,3078,658,3090,655,3110,650,3119,650,3126,648,3136,646,3146,646,3153,643,3162,643,3170,641,3194,641,3201,638,3383,638,3381,631,3376,626,3369,622,3359,612,3352,607,3347,602,3340,598,3333,595,3326,590,3318,588,3309,586,3306,583,3302,583,3294,581xe" filled="true" fillcolor="#fdfdfd" stroked="false">
                <v:path arrowok="t"/>
                <v:fill type="solid"/>
              </v:shape>
              <v:shape style="position:absolute;left:2992;top:574;width:425;height:699" coordorigin="2992,574" coordsize="425,699" path="m3282,578l3146,578,3136,581,3290,581,3282,578xe" filled="true" fillcolor="#fdfdfd" stroked="false">
                <v:path arrowok="t"/>
                <v:fill type="solid"/>
              </v:shape>
              <v:shape style="position:absolute;left:2992;top:574;width:425;height:699" coordorigin="2992,574" coordsize="425,699" path="m3270,576l3162,576,3153,578,3278,578,3270,576xe" filled="true" fillcolor="#fdfdfd" stroked="false">
                <v:path arrowok="t"/>
                <v:fill type="solid"/>
              </v:shape>
              <v:shape style="position:absolute;left:2992;top:574;width:425;height:699" coordorigin="2992,574" coordsize="425,699" path="m3258,574l3186,574,3179,576,3266,576,3258,574xe" filled="true" fillcolor="#fdfdfd" stroked="false">
                <v:path arrowok="t"/>
                <v:fill type="solid"/>
              </v:shape>
            </v:group>
            <v:group style="position:absolute;left:10007;top:10519;width:279;height:466" coordorigin="10007,10519" coordsize="279,466">
              <v:shape style="position:absolute;left:10007;top:10519;width:279;height:466" coordorigin="10007,10519" coordsize="279,466" path="m10170,10982l10122,10982,10127,10985,10163,10985,10170,10982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185,10980l10106,10980,10110,10982,10180,10982,10185,10980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036,10853l10010,10865,10010,10877,10012,10882,10012,10889,10017,10898,10017,10903,10019,10910,10026,10925,10029,10927,10034,10937,10041,10944,10043,10949,10046,10951,10050,10954,10053,10958,10062,10963,10065,10966,10084,10975,10089,10975,10098,10980,10192,10980,10197,10978,10202,10978,10211,10973,10216,10973,10218,10970,10233,10963,10235,10961,10240,10958,10242,10954,10127,10954,10122,10951,10115,10951,10110,10949,10106,10949,10096,10944,10091,10944,10077,10937,10074,10932,10070,10930,10060,10920,10058,10915,10055,10913,10053,10908,10048,10903,10048,10898,10041,10884,10041,10877,10038,10872,10038,10867,10036,10860,10036,10853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242,10704l10146,10704,10151,10706,10175,10706,10180,10709,10185,10709,10194,10714,10199,10714,10209,10718,10211,10721,10221,10726,10223,10730,10228,10733,10230,10735,10233,10740,10235,10742,10238,10747,10242,10752,10242,10757,10245,10759,10250,10769,10252,10776,10252,10781,10254,10786,10254,10790,10257,10798,10257,10817,10259,10822,10259,10836,10257,10843,10257,10860,10254,10867,10254,10872,10252,10879,10252,10884,10245,10898,10245,10903,10242,10908,10235,10915,10233,10920,10221,10932,10216,10934,10214,10937,10194,10946,10190,10946,10180,10951,10170,10951,10163,10954,10242,10954,10247,10951,10250,10949,10252,10944,10259,10937,10262,10932,10264,10930,10274,10910,10274,10906,10278,10896,10278,10891,10281,10886,10281,10879,10283,10874,10283,10867,10286,10862,10286,10798,10283,10790,10283,10786,10281,10781,10281,10774,10278,10769,10278,10764,10276,10759,10274,10752,10274,10747,10271,10742,10269,10740,10262,10726,10259,10723,10257,10718,10252,10716,10250,10711,10242,10704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286,10519l10007,10519,10007,10793,10036,10805,10036,10798,10038,10793,10038,10786,10041,10781,10041,10776,10043,10769,10053,10750,10055,10747,10060,10738,10070,10728,10079,10723,10082,10721,10034,10721,10034,10550,10286,10550,10286,10519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197,10680l10094,10680,10089,10682,10082,10685,10072,10690,10070,10692,10055,10699,10053,10704,10043,10709,10038,10718,10034,10721,10082,10721,10101,10711,10106,10711,10110,10709,10118,10709,10122,10706,10139,10706,10146,10704,10242,10704,10240,10702,10235,10699,10233,10697,10223,10692,10221,10690,10206,10682,10202,10682,10197,10680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187,10678l10103,10678,10098,10680,10192,10680,10187,10678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175,10675l10115,10675,10110,10678,10182,10678,10175,10675xe" filled="true" fillcolor="#000000" stroked="false">
                <v:path arrowok="t"/>
                <v:fill type="solid"/>
              </v:shape>
            </v:group>
            <v:group style="position:absolute;left:10370;top:10519;width:303;height:466" coordorigin="10370,10519" coordsize="303,466">
              <v:shape style="position:absolute;left:10370;top:10519;width:303;height:466" coordorigin="10370,10519" coordsize="303,466" path="m10672,10519l10396,10519,10396,10550,10619,10550,10370,10985,10406,10985,10672,10519xe" filled="true" fillcolor="#000000" stroked="false">
                <v:path arrowok="t"/>
                <v:fill type="solid"/>
              </v:shape>
            </v:group>
            <v:group style="position:absolute;left:10756;top:10675;width:308;height:310" coordorigin="10756,10675" coordsize="308,310">
              <v:shape style="position:absolute;left:10756;top:10675;width:308;height:310" coordorigin="10756,10675" coordsize="308,310" path="m10785,10675l10756,10675,10756,10985,10785,10985,10785,10750,10787,10742,10790,10738,10790,10733,10792,10728,10809,10711,10814,10709,10818,10709,10823,10706,10835,10706,10840,10704,10910,10704,10898,10692,10785,10692,10785,10675xe" filled="true" fillcolor="#000000" stroked="false">
                <v:path arrowok="t"/>
                <v:fill type="solid"/>
              </v:shape>
              <v:shape style="position:absolute;left:10756;top:10675;width:308;height:310" coordorigin="10756,10675" coordsize="308,310" path="m10953,10709l10866,10709,10876,10714,10878,10718,10883,10721,10886,10723,10893,10738,10893,10742,10895,10747,10895,10985,10924,10985,10924,10754,10926,10750,10926,10742,10934,10728,10936,10726,10938,10721,10948,10711,10953,10709xe" filled="true" fillcolor="#000000" stroked="false">
                <v:path arrowok="t"/>
                <v:fill type="solid"/>
              </v:shape>
              <v:shape style="position:absolute;left:10756;top:10675;width:308;height:310" coordorigin="10756,10675" coordsize="308,310" path="m11046,10704l10979,10704,10986,10706,10996,10706,11003,10709,11006,10709,11015,10714,11018,10718,11022,10721,11025,10723,11034,10742,11034,10754,11037,10762,11037,10985,11063,10985,11063,10742,11061,10735,11061,10730,11054,10716,11054,10711,11051,10706,11046,10704xe" filled="true" fillcolor="#000000" stroked="false">
                <v:path arrowok="t"/>
                <v:fill type="solid"/>
              </v:shape>
              <v:shape style="position:absolute;left:10756;top:10675;width:308;height:310" coordorigin="10756,10675" coordsize="308,310" path="m10962,10706l10857,10706,10862,10709,10958,10709,10962,10706xe" filled="true" fillcolor="#000000" stroked="false">
                <v:path arrowok="t"/>
                <v:fill type="solid"/>
              </v:shape>
              <v:shape style="position:absolute;left:10756;top:10675;width:308;height:310" coordorigin="10756,10675" coordsize="308,310" path="m10910,10704l10840,10704,10847,10706,10910,10706,10910,10704xe" filled="true" fillcolor="#000000" stroked="false">
                <v:path arrowok="t"/>
                <v:fill type="solid"/>
              </v:shape>
              <v:shape style="position:absolute;left:10756;top:10675;width:308;height:310" coordorigin="10756,10675" coordsize="308,310" path="m11003,10675l10958,10675,10953,10678,10946,10680,10941,10680,10926,10687,10924,10692,10919,10694,10917,10699,10912,10702,10910,10706,10974,10706,10979,10704,11046,10704,11044,10699,11042,10697,11039,10692,11034,10690,11032,10687,11013,10678,11008,10678,11003,10675xe" filled="true" fillcolor="#000000" stroked="false">
                <v:path arrowok="t"/>
                <v:fill type="solid"/>
              </v:shape>
              <v:shape style="position:absolute;left:10756;top:10675;width:308;height:310" coordorigin="10756,10675" coordsize="308,310" path="m10871,10678l10806,10678,10787,10687,10785,10692,10898,10692,10895,10690,10871,10678xe" filled="true" fillcolor="#000000" stroked="false">
                <v:path arrowok="t"/>
                <v:fill type="solid"/>
              </v:shape>
              <v:shape style="position:absolute;left:10756;top:10675;width:308;height:310" coordorigin="10756,10675" coordsize="308,310" path="m10859,10675l10818,10675,10811,10678,10866,10678,10859,10675xe" filled="true" fillcolor="#000000" stroked="false">
                <v:path arrowok="t"/>
                <v:fill type="solid"/>
              </v:shape>
            </v:group>
            <v:group style="position:absolute;left:11181;top:10531;width:178;height:272" coordorigin="11181,10531" coordsize="178,272">
              <v:shape style="position:absolute;left:11181;top:10531;width:178;height:272" coordorigin="11181,10531" coordsize="178,272" path="m11344,10562l11282,10562,11289,10565,11294,10565,11308,10572,11310,10577,11315,10579,11322,10594,11325,10601,11325,10625,11315,10644,11303,10656,11296,10661,11291,10663,11229,10702,11224,10704,11205,10723,11188,10757,11186,10764,11186,10769,11183,10776,11183,10783,11181,10788,11181,10802,11356,10802,11356,10771,11217,10771,11217,10762,11222,10752,11229,10745,11231,10740,11236,10735,11241,10733,11250,10723,11255,10721,11262,10716,11313,10687,11320,10685,11325,10680,11330,10678,11334,10673,11337,10668,11342,10666,11354,10642,11356,10634,11356,10630,11358,10625,11358,10601,11356,10596,11356,10589,11354,10584,11351,10577,11344,10562xe" filled="true" fillcolor="#000000" stroked="false">
                <v:path arrowok="t"/>
                <v:fill type="solid"/>
              </v:shape>
              <v:shape style="position:absolute;left:11181;top:10531;width:178;height:272" coordorigin="11181,10531" coordsize="178,272" path="m11301,10534l11248,10534,11238,10538,11234,10538,11224,10543,11222,10546,11217,10548,11214,10553,11210,10555,11207,10558,11202,10567,11200,10570,11190,10589,11190,10596,11188,10601,11188,10613,11186,10620,11186,10625,11219,10625,11219,10610,11222,10603,11222,10598,11231,10579,11236,10577,11238,10572,11243,10570,11246,10567,11250,10565,11255,10565,11260,10562,11344,10562,11327,10546,11313,10538,11306,10536,11301,10534xe" filled="true" fillcolor="#000000" stroked="false">
                <v:path arrowok="t"/>
                <v:fill type="solid"/>
              </v:shape>
              <v:shape style="position:absolute;left:11181;top:10531;width:178;height:272" coordorigin="11181,10531" coordsize="178,272" path="m11291,10531l11265,10531,11260,10534,11296,10534,11291,10531xe" filled="true" fillcolor="#000000" stroked="false">
                <v:path arrowok="t"/>
                <v:fill type="solid"/>
              </v:shape>
            </v:group>
            <v:group style="position:absolute;left:6376;top:2501;width:432;height:123" coordorigin="6376,2501" coordsize="432,123">
              <v:shape style="position:absolute;left:6376;top:2501;width:432;height:123" coordorigin="6376,2501" coordsize="432,123" path="m6376,2501l6376,2623,6808,2623,6376,2501xe" filled="true" fillcolor="#a9764a" stroked="false">
                <v:path arrowok="t"/>
                <v:fill type="solid"/>
              </v:shape>
              <v:shape style="position:absolute;left:6376;top:2501;width:432;height:123" coordorigin="6376,2501" coordsize="432,123" path="m6808,2501l6376,2501,6808,2623,6808,2501xe" filled="true" fillcolor="#a9764a" stroked="false">
                <v:path arrowok="t"/>
                <v:fill type="solid"/>
              </v:shape>
            </v:group>
            <v:group style="position:absolute;left:6376;top:2501;width:432;height:123" coordorigin="6376,2501" coordsize="432,123">
              <v:shape style="position:absolute;left:6376;top:2501;width:432;height:123" coordorigin="6376,2501" coordsize="432,123" path="m6376,2623l6808,2623,6376,2501,6376,2623xe" filled="false" stroked="true" strokeweight="0pt" strokecolor="#a9764a">
                <v:path arrowok="t"/>
              </v:shape>
            </v:group>
            <v:group style="position:absolute;left:6376;top:2501;width:432;height:123" coordorigin="6376,2501" coordsize="432,123">
              <v:shape style="position:absolute;left:6376;top:2501;width:432;height:123" coordorigin="6376,2501" coordsize="432,123" path="m6808,2623l6376,2501,6808,2501,6808,2623xe" filled="false" stroked="true" strokeweight="0pt" strokecolor="#a9764a">
                <v:path arrowok="t"/>
              </v:shape>
            </v:group>
            <v:group style="position:absolute;left:6376;top:2624;width:1164;height:2" coordorigin="6376,2624" coordsize="1164,2">
              <v:shape style="position:absolute;left:6376;top:2624;width:1164;height:2" coordorigin="6376,2624" coordsize="1164,0" path="m6376,2624l7540,2624e" filled="false" stroked="true" strokeweight=".22pt" strokecolor="#a9764a">
                <v:path arrowok="t"/>
              </v:shape>
            </v:group>
            <v:group style="position:absolute;left:6376;top:4722;width:1164;height:2" coordorigin="6376,4722" coordsize="1164,2">
              <v:shape style="position:absolute;left:6376;top:4722;width:1164;height:2" coordorigin="6376,4722" coordsize="1164,0" path="m6376,4722l7540,4722e" filled="false" stroked="true" strokeweight=".22pt" strokecolor="#a9764a">
                <v:path arrowok="t"/>
              </v:shape>
            </v:group>
            <v:group style="position:absolute;left:6376;top:2626;width:1164;height:2096" coordorigin="6376,2626" coordsize="1164,2096">
              <v:shape style="position:absolute;left:6376;top:2626;width:1164;height:2096" coordorigin="6376,2626" coordsize="1164,2096" path="m6376,2626l6376,4721,7540,4721,6376,2626xe" filled="true" fillcolor="#a9764a" stroked="false">
                <v:path arrowok="t"/>
                <v:fill type="solid"/>
              </v:shape>
              <v:shape style="position:absolute;left:6376;top:2626;width:1164;height:2096" coordorigin="6376,2626" coordsize="1164,2096" path="m7540,2626l6376,2626,7540,4721,7540,2626xe" filled="true" fillcolor="#a9764a" stroked="false">
                <v:path arrowok="t"/>
                <v:fill type="solid"/>
              </v:shape>
            </v:group>
            <v:group style="position:absolute;left:6376;top:2626;width:1164;height:2096" coordorigin="6376,2626" coordsize="1164,2096">
              <v:shape style="position:absolute;left:6376;top:2626;width:1164;height:2096" coordorigin="6376,2626" coordsize="1164,2096" path="m6376,4721l7540,4721,6376,2626,6376,4721xe" filled="false" stroked="true" strokeweight="0pt" strokecolor="#a9764a">
                <v:path arrowok="t"/>
              </v:shape>
            </v:group>
            <v:group style="position:absolute;left:6376;top:2626;width:1164;height:2096" coordorigin="6376,2626" coordsize="1164,2096">
              <v:shape style="position:absolute;left:6376;top:2626;width:1164;height:2096" coordorigin="6376,2626" coordsize="1164,2096" path="m7540,4721l6376,2626,7540,2626,7540,4721xe" filled="false" stroked="true" strokeweight="0pt" strokecolor="#a9764a">
                <v:path arrowok="t"/>
              </v:shape>
            </v:group>
            <v:group style="position:absolute;left:6376;top:4723;width:564;height:920" coordorigin="6376,4723" coordsize="564,920">
              <v:shape style="position:absolute;left:6376;top:4723;width:564;height:920" coordorigin="6376,4723" coordsize="564,920" path="m6376,4723l6376,5642,6940,5642,6376,4723xe" filled="true" fillcolor="#a9764a" stroked="false">
                <v:path arrowok="t"/>
                <v:fill type="solid"/>
              </v:shape>
              <v:shape style="position:absolute;left:6376;top:4723;width:564;height:920" coordorigin="6376,4723" coordsize="564,920" path="m6940,4723l6376,4723,6940,5642,6940,4723xe" filled="true" fillcolor="#a9764a" stroked="false">
                <v:path arrowok="t"/>
                <v:fill type="solid"/>
              </v:shape>
            </v:group>
            <v:group style="position:absolute;left:6376;top:4723;width:564;height:920" coordorigin="6376,4723" coordsize="564,920">
              <v:shape style="position:absolute;left:6376;top:4723;width:564;height:920" coordorigin="6376,4723" coordsize="564,920" path="m6376,5642l6940,5642,6376,4723,6376,5642xe" filled="false" stroked="true" strokeweight="0pt" strokecolor="#a9764a">
                <v:path arrowok="t"/>
              </v:shape>
            </v:group>
            <v:group style="position:absolute;left:6376;top:4723;width:564;height:920" coordorigin="6376,4723" coordsize="564,920">
              <v:shape style="position:absolute;left:6376;top:4723;width:564;height:920" coordorigin="6376,4723" coordsize="564,920" path="m6940,5642l6376,4723,6940,4723,6940,5642xe" filled="false" stroked="true" strokeweight="0pt" strokecolor="#a9764a">
                <v:path arrowok="t"/>
              </v:shape>
            </v:group>
            <v:group style="position:absolute;left:6376;top:5642;width:432;height:120" coordorigin="6376,5642" coordsize="432,120">
              <v:shape style="position:absolute;left:6376;top:5642;width:432;height:120" coordorigin="6376,5642" coordsize="432,120" path="m6376,5642l6376,5762,6808,5762,6376,5642xe" filled="true" fillcolor="#a9764a" stroked="false">
                <v:path arrowok="t"/>
                <v:fill type="solid"/>
              </v:shape>
              <v:shape style="position:absolute;left:6376;top:5642;width:432;height:120" coordorigin="6376,5642" coordsize="432,120" path="m6808,5642l6376,5642,6808,5762,6808,5642xe" filled="true" fillcolor="#a9764a" stroked="false">
                <v:path arrowok="t"/>
                <v:fill type="solid"/>
              </v:shape>
            </v:group>
            <v:group style="position:absolute;left:6376;top:5642;width:432;height:120" coordorigin="6376,5642" coordsize="432,120">
              <v:shape style="position:absolute;left:6376;top:5642;width:432;height:120" coordorigin="6376,5642" coordsize="432,120" path="m6376,5762l6808,5762,6376,5642,6376,5762xe" filled="false" stroked="true" strokeweight="0pt" strokecolor="#a9764a">
                <v:path arrowok="t"/>
              </v:shape>
            </v:group>
            <v:group style="position:absolute;left:6376;top:5642;width:432;height:120" coordorigin="6376,5642" coordsize="432,120">
              <v:shape style="position:absolute;left:6376;top:5642;width:432;height:120" coordorigin="6376,5642" coordsize="432,120" path="m6808,5762l6376,5642,6808,5642,6808,5762xe" filled="false" stroked="true" strokeweight="0pt" strokecolor="#a9764a">
                <v:path arrowok="t"/>
              </v:shape>
            </v:group>
            <v:group style="position:absolute;left:9114;top:4754;width:924;height:291" coordorigin="9114,4754" coordsize="924,291">
              <v:shape style="position:absolute;left:9114;top:4754;width:924;height:291" coordorigin="9114,4754" coordsize="924,291" path="m9114,4754l9114,5045,10038,5045,9114,4754xe" filled="true" fillcolor="#68b598" stroked="false">
                <v:path arrowok="t"/>
                <v:fill type="solid"/>
              </v:shape>
              <v:shape style="position:absolute;left:9114;top:4754;width:924;height:291" coordorigin="9114,4754" coordsize="924,291" path="m10038,4754l9114,4754,10038,5045,10038,4754xe" filled="true" fillcolor="#68b598" stroked="false">
                <v:path arrowok="t"/>
                <v:fill type="solid"/>
              </v:shape>
            </v:group>
            <v:group style="position:absolute;left:9114;top:4754;width:924;height:291" coordorigin="9114,4754" coordsize="924,291">
              <v:shape style="position:absolute;left:9114;top:4754;width:924;height:291" coordorigin="9114,4754" coordsize="924,291" path="m9114,5045l10038,5045,9114,4754,9114,5045xe" filled="false" stroked="true" strokeweight="0pt" strokecolor="#68b598">
                <v:path arrowok="t"/>
              </v:shape>
            </v:group>
            <v:group style="position:absolute;left:9114;top:4754;width:924;height:291" coordorigin="9114,4754" coordsize="924,291">
              <v:shape style="position:absolute;left:9114;top:4754;width:924;height:291" coordorigin="9114,4754" coordsize="924,291" path="m10038,5045l9114,4754,10038,4754,10038,5045xe" filled="false" stroked="true" strokeweight="0pt" strokecolor="#68b598">
                <v:path arrowok="t"/>
              </v:shape>
            </v:group>
            <v:group style="position:absolute;left:9114;top:5045;width:1390;height:581" coordorigin="9114,5045" coordsize="1390,581">
              <v:shape style="position:absolute;left:9114;top:5045;width:1390;height:581" coordorigin="9114,5045" coordsize="1390,581" path="m9114,5045l9114,5626,10504,5626,9114,5045xe" filled="true" fillcolor="#68b598" stroked="false">
                <v:path arrowok="t"/>
                <v:fill type="solid"/>
              </v:shape>
              <v:shape style="position:absolute;left:9114;top:5045;width:1390;height:581" coordorigin="9114,5045" coordsize="1390,581" path="m10504,5045l9114,5045,10504,5626,10504,5045xe" filled="true" fillcolor="#68b598" stroked="false">
                <v:path arrowok="t"/>
                <v:fill type="solid"/>
              </v:shape>
            </v:group>
            <v:group style="position:absolute;left:9114;top:5045;width:1390;height:581" coordorigin="9114,5045" coordsize="1390,581">
              <v:shape style="position:absolute;left:9114;top:5045;width:1390;height:581" coordorigin="9114,5045" coordsize="1390,581" path="m9114,5626l10504,5626,9114,5045,9114,5626xe" filled="false" stroked="true" strokeweight="0pt" strokecolor="#68b598">
                <v:path arrowok="t"/>
              </v:shape>
            </v:group>
            <v:group style="position:absolute;left:9114;top:5045;width:1390;height:581" coordorigin="9114,5045" coordsize="1390,581">
              <v:shape style="position:absolute;left:9114;top:5045;width:1390;height:581" coordorigin="9114,5045" coordsize="1390,581" path="m10504,5626l9114,5045,10504,5045,10504,5626xe" filled="false" stroked="true" strokeweight="0pt" strokecolor="#68b598">
                <v:path arrowok="t"/>
              </v:shape>
            </v:group>
            <v:group style="position:absolute;left:6986;top:4721;width:593;height:932" coordorigin="6986,4721" coordsize="593,932">
              <v:shape style="position:absolute;left:6986;top:4721;width:593;height:932" coordorigin="6986,4721" coordsize="593,932" path="m6986,4721l6986,5652,7578,5652,6986,4721xe" filled="true" fillcolor="#cccccc" stroked="false">
                <v:path arrowok="t"/>
                <v:fill type="solid"/>
              </v:shape>
              <v:shape style="position:absolute;left:6986;top:4721;width:593;height:932" coordorigin="6986,4721" coordsize="593,932" path="m7578,4721l6986,4721,7578,5652,7578,4721xe" filled="true" fillcolor="#cccccc" stroked="false">
                <v:path arrowok="t"/>
                <v:fill type="solid"/>
              </v:shape>
            </v:group>
            <v:group style="position:absolute;left:6986;top:4721;width:593;height:932" coordorigin="6986,4721" coordsize="593,932">
              <v:shape style="position:absolute;left:6986;top:4721;width:593;height:932" coordorigin="6986,4721" coordsize="593,932" path="m6986,5652l7578,5652,6986,4721,6986,5652xe" filled="false" stroked="true" strokeweight="0pt" strokecolor="#cccccc">
                <v:path arrowok="t"/>
              </v:shape>
            </v:group>
            <v:group style="position:absolute;left:6986;top:4721;width:593;height:932" coordorigin="6986,4721" coordsize="593,932">
              <v:shape style="position:absolute;left:6986;top:4721;width:593;height:932" coordorigin="6986,4721" coordsize="593,932" path="m7578,5652l6986,4721,7578,4721,7578,5652xe" filled="false" stroked="true" strokeweight="0pt" strokecolor="#cccccc">
                <v:path arrowok="t"/>
              </v:shape>
            </v:group>
            <v:group style="position:absolute;left:9544;top:4140;width:960;height:2" coordorigin="9544,4140" coordsize="960,2">
              <v:shape style="position:absolute;left:9544;top:4140;width:960;height:2" coordorigin="9544,4140" coordsize="960,0" path="m9544,4140l10504,4140e" filled="false" stroked="true" strokeweight=".1pt" strokecolor="#cccccc">
                <v:path arrowok="t"/>
              </v:shape>
            </v:group>
            <v:group style="position:absolute;left:9076;top:4140;width:1428;height:612" coordorigin="9076,4140" coordsize="1428,612">
              <v:shape style="position:absolute;left:9076;top:4140;width:1428;height:612" coordorigin="9076,4140" coordsize="1428,612" path="m9076,4140l9076,4752,10504,4752,9076,4140xe" filled="true" fillcolor="#cccccc" stroked="false">
                <v:path arrowok="t"/>
                <v:fill type="solid"/>
              </v:shape>
              <v:shape style="position:absolute;left:9076;top:4140;width:1428;height:612" coordorigin="9076,4140" coordsize="1428,612" path="m10504,4140l9076,4140,10504,4752,10504,4140xe" filled="true" fillcolor="#cccccc" stroked="false">
                <v:path arrowok="t"/>
                <v:fill type="solid"/>
              </v:shape>
            </v:group>
            <v:group style="position:absolute;left:9076;top:4140;width:1428;height:612" coordorigin="9076,4140" coordsize="1428,612">
              <v:shape style="position:absolute;left:9076;top:4140;width:1428;height:612" coordorigin="9076,4140" coordsize="1428,612" path="m9076,4752l10504,4752,9076,4140,9076,4752xe" filled="false" stroked="true" strokeweight="0pt" strokecolor="#cccccc">
                <v:path arrowok="t"/>
              </v:shape>
            </v:group>
            <v:group style="position:absolute;left:9076;top:4140;width:1428;height:612" coordorigin="9076,4140" coordsize="1428,612">
              <v:shape style="position:absolute;left:9076;top:4140;width:1428;height:612" coordorigin="9076,4140" coordsize="1428,612" path="m10504,4752l9076,4140,10504,4140,10504,4752xe" filled="false" stroked="true" strokeweight="0pt" strokecolor="#cccccc">
                <v:path arrowok="t"/>
              </v:shape>
            </v:group>
            <v:group style="position:absolute;left:10070;top:4752;width:435;height:260" coordorigin="10070,4752" coordsize="435,260">
              <v:shape style="position:absolute;left:10070;top:4752;width:435;height:260" coordorigin="10070,4752" coordsize="435,260" path="m10070,4752l10070,5011,10504,5011,10070,4752xe" filled="true" fillcolor="#cccccc" stroked="false">
                <v:path arrowok="t"/>
                <v:fill type="solid"/>
              </v:shape>
              <v:shape style="position:absolute;left:10070;top:4752;width:435;height:260" coordorigin="10070,4752" coordsize="435,260" path="m10504,4752l10070,4752,10504,5011,10504,4752xe" filled="true" fillcolor="#cccccc" stroked="false">
                <v:path arrowok="t"/>
                <v:fill type="solid"/>
              </v:shape>
            </v:group>
            <v:group style="position:absolute;left:10070;top:4752;width:435;height:260" coordorigin="10070,4752" coordsize="435,260">
              <v:shape style="position:absolute;left:10070;top:4752;width:435;height:260" coordorigin="10070,4752" coordsize="435,260" path="m10070,5011l10504,5011,10070,4752,10070,5011xe" filled="false" stroked="true" strokeweight="0pt" strokecolor="#cccccc">
                <v:path arrowok="t"/>
              </v:shape>
            </v:group>
            <v:group style="position:absolute;left:10070;top:4752;width:435;height:260" coordorigin="10070,4752" coordsize="435,260">
              <v:shape style="position:absolute;left:10070;top:4752;width:435;height:260" coordorigin="10070,4752" coordsize="435,260" path="m10504,5011l10070,4752,10504,4752,10504,5011xe" filled="false" stroked="true" strokeweight="0pt" strokecolor="#cccccc">
                <v:path arrowok="t"/>
              </v:shape>
            </v:group>
            <v:group style="position:absolute;left:9114;top:2640;width:1390;height:1505" coordorigin="9114,2640" coordsize="1390,1505">
              <v:shape style="position:absolute;left:9114;top:2640;width:1390;height:1505" coordorigin="9114,2640" coordsize="1390,1505" path="m9114,2640l9114,4145,10504,4145,9114,2640xe" filled="true" fillcolor="#aabf6a" stroked="false">
                <v:path arrowok="t"/>
                <v:fill type="solid"/>
              </v:shape>
              <v:shape style="position:absolute;left:9114;top:2640;width:1390;height:1505" coordorigin="9114,2640" coordsize="1390,1505" path="m10504,2640l9114,2640,10504,4145,10504,2640xe" filled="true" fillcolor="#aabf6a" stroked="false">
                <v:path arrowok="t"/>
                <v:fill type="solid"/>
              </v:shape>
            </v:group>
            <v:group style="position:absolute;left:9114;top:2640;width:1390;height:1505" coordorigin="9114,2640" coordsize="1390,1505">
              <v:shape style="position:absolute;left:9114;top:2640;width:1390;height:1505" coordorigin="9114,2640" coordsize="1390,1505" path="m9114,4145l10504,4145,9114,2640,9114,4145xe" filled="false" stroked="true" strokeweight="0pt" strokecolor="#aabf6a">
                <v:path arrowok="t"/>
              </v:shape>
            </v:group>
            <v:group style="position:absolute;left:9114;top:2640;width:1390;height:1505" coordorigin="9114,2640" coordsize="1390,1505">
              <v:shape style="position:absolute;left:9114;top:2640;width:1390;height:1505" coordorigin="9114,2640" coordsize="1390,1505" path="m10504,4145l9114,2640,10504,2640,10504,4145xe" filled="false" stroked="true" strokeweight="0pt" strokecolor="#aabf6a">
                <v:path arrowok="t"/>
              </v:shape>
            </v:group>
            <v:group style="position:absolute;left:9083;top:4142;width:80;height:20" coordorigin="9083,4142" coordsize="80,20">
              <v:shape style="position:absolute;left:9083;top:4142;width:80;height:20" coordorigin="9083,4142" coordsize="80,20" path="m9083,4142l9083,4162,9162,4162,9083,4142xe" filled="true" fillcolor="#c0a0de" stroked="false">
                <v:path arrowok="t"/>
                <v:fill type="solid"/>
              </v:shape>
              <v:shape style="position:absolute;left:9083;top:4142;width:80;height:20" coordorigin="9083,4142" coordsize="80,20" path="m9162,4142l9083,4142,9162,4162,9162,4142xe" filled="true" fillcolor="#c0a0de" stroked="false">
                <v:path arrowok="t"/>
                <v:fill type="solid"/>
              </v:shape>
            </v:group>
            <v:group style="position:absolute;left:9083;top:4142;width:80;height:20" coordorigin="9083,4142" coordsize="80,20">
              <v:shape style="position:absolute;left:9083;top:4142;width:80;height:20" coordorigin="9083,4142" coordsize="80,20" path="m9083,4162l9162,4162,9083,4142,9083,4162xe" filled="false" stroked="true" strokeweight="0pt" strokecolor="#c0a0de">
                <v:path arrowok="t"/>
              </v:shape>
            </v:group>
            <v:group style="position:absolute;left:9083;top:4142;width:80;height:20" coordorigin="9083,4142" coordsize="80,20">
              <v:shape style="position:absolute;left:9083;top:4142;width:80;height:20" coordorigin="9083,4142" coordsize="80,20" path="m9162,4162l9083,4142,9162,4142,9162,4162xe" filled="false" stroked="true" strokeweight="0pt" strokecolor="#c0a0de">
                <v:path arrowok="t"/>
              </v:shape>
            </v:group>
            <v:group style="position:absolute;left:7679;top:2640;width:1404;height:1522" coordorigin="7679,2640" coordsize="1404,1522">
              <v:shape style="position:absolute;left:7679;top:2640;width:1404;height:1522" coordorigin="7679,2640" coordsize="1404,1522" path="m7679,2640l7679,4162,9083,4162,7679,2640xe" filled="true" fillcolor="#c0a0de" stroked="false">
                <v:path arrowok="t"/>
                <v:fill type="solid"/>
              </v:shape>
              <v:shape style="position:absolute;left:7679;top:2640;width:1404;height:1522" coordorigin="7679,2640" coordsize="1404,1522" path="m9083,2640l7679,2640,9083,4162,9083,2640xe" filled="true" fillcolor="#c0a0de" stroked="false">
                <v:path arrowok="t"/>
                <v:fill type="solid"/>
              </v:shape>
            </v:group>
            <v:group style="position:absolute;left:7679;top:2640;width:1404;height:1522" coordorigin="7679,2640" coordsize="1404,1522">
              <v:shape style="position:absolute;left:7679;top:2640;width:1404;height:1522" coordorigin="7679,2640" coordsize="1404,1522" path="m7679,4162l9083,4162,7679,2640,7679,4162xe" filled="false" stroked="true" strokeweight="0pt" strokecolor="#c0a0de">
                <v:path arrowok="t"/>
              </v:shape>
            </v:group>
            <v:group style="position:absolute;left:7679;top:2640;width:1404;height:1522" coordorigin="7679,2640" coordsize="1404,1522">
              <v:shape style="position:absolute;left:7679;top:2640;width:1404;height:1522" coordorigin="7679,2640" coordsize="1404,1522" path="m9083,4162l7679,2640,9083,2640,9083,4162xe" filled="false" stroked="true" strokeweight="0pt" strokecolor="#c0a0de">
                <v:path arrowok="t"/>
              </v:shape>
            </v:group>
            <v:group style="position:absolute;left:7679;top:4162;width:1404;height:572" coordorigin="7679,4162" coordsize="1404,572">
              <v:shape style="position:absolute;left:7679;top:4162;width:1404;height:572" coordorigin="7679,4162" coordsize="1404,572" path="m7679,4162l7679,4733,9083,4733,7679,4162xe" filled="true" fillcolor="#c0a0de" stroked="false">
                <v:path arrowok="t"/>
                <v:fill type="solid"/>
              </v:shape>
              <v:shape style="position:absolute;left:7679;top:4162;width:1404;height:572" coordorigin="7679,4162" coordsize="1404,572" path="m9083,4162l7679,4162,9083,4733,9083,4162xe" filled="true" fillcolor="#c0a0de" stroked="false">
                <v:path arrowok="t"/>
                <v:fill type="solid"/>
              </v:shape>
            </v:group>
            <v:group style="position:absolute;left:7679;top:4162;width:1404;height:572" coordorigin="7679,4162" coordsize="1404,572">
              <v:shape style="position:absolute;left:7679;top:4162;width:1404;height:572" coordorigin="7679,4162" coordsize="1404,572" path="m7679,4733l9083,4733,7679,4162,7679,4733xe" filled="false" stroked="true" strokeweight="0pt" strokecolor="#c0a0de">
                <v:path arrowok="t"/>
              </v:shape>
            </v:group>
            <v:group style="position:absolute;left:7679;top:4162;width:1404;height:572" coordorigin="7679,4162" coordsize="1404,572">
              <v:shape style="position:absolute;left:7679;top:4162;width:1404;height:572" coordorigin="7679,4162" coordsize="1404,572" path="m9083,4733l7679,4162,9083,4162,9083,4733xe" filled="false" stroked="true" strokeweight="0pt" strokecolor="#c0a0de">
                <v:path arrowok="t"/>
              </v:shape>
            </v:group>
            <v:group style="position:absolute;left:7679;top:4733;width:1404;height:893" coordorigin="7679,4733" coordsize="1404,893">
              <v:shape style="position:absolute;left:7679;top:4733;width:1404;height:893" coordorigin="7679,4733" coordsize="1404,893" path="m7679,4733l7679,5626,9083,5626,7679,4733xe" filled="true" fillcolor="#c0a0de" stroked="false">
                <v:path arrowok="t"/>
                <v:fill type="solid"/>
              </v:shape>
              <v:shape style="position:absolute;left:7679;top:4733;width:1404;height:893" coordorigin="7679,4733" coordsize="1404,893" path="m9083,4733l7679,4733,9083,5626,9083,4733xe" filled="true" fillcolor="#c0a0de" stroked="false">
                <v:path arrowok="t"/>
                <v:fill type="solid"/>
              </v:shape>
            </v:group>
            <v:group style="position:absolute;left:7679;top:4733;width:1404;height:893" coordorigin="7679,4733" coordsize="1404,893">
              <v:shape style="position:absolute;left:7679;top:4733;width:1404;height:893" coordorigin="7679,4733" coordsize="1404,893" path="m7679,5626l9083,5626,7679,4733,7679,5626xe" filled="false" stroked="true" strokeweight="0pt" strokecolor="#c0a0de">
                <v:path arrowok="t"/>
              </v:shape>
            </v:group>
            <v:group style="position:absolute;left:7679;top:4733;width:1404;height:893" coordorigin="7679,4733" coordsize="1404,893">
              <v:shape style="position:absolute;left:7679;top:4733;width:1404;height:893" coordorigin="7679,4733" coordsize="1404,893" path="m9083,5626l7679,4733,9083,4733,9083,5626xe" filled="false" stroked="true" strokeweight="0pt" strokecolor="#c0a0de">
                <v:path arrowok="t"/>
              </v:shape>
            </v:group>
            <v:group style="position:absolute;left:7744;top:2640;width:2;height:2705" coordorigin="7744,2640" coordsize="2,2705">
              <v:shape style="position:absolute;left:7744;top:2640;width:2;height:2705" coordorigin="7744,2640" coordsize="0,2705" path="m7744,5345l7744,2640e" filled="false" stroked="true" strokeweight=".48pt" strokecolor="#fdfdfd">
                <v:path arrowok="t"/>
              </v:shape>
            </v:group>
            <v:group style="position:absolute;left:7816;top:2640;width:2;height:2705" coordorigin="7816,2640" coordsize="2,2705">
              <v:shape style="position:absolute;left:7816;top:2640;width:2;height:2705" coordorigin="7816,2640" coordsize="0,2705" path="m7816,5345l7816,2640e" filled="false" stroked="true" strokeweight=".48pt" strokecolor="#fdfdfd">
                <v:path arrowok="t"/>
              </v:shape>
            </v:group>
            <v:group style="position:absolute;left:7890;top:3014;width:2;height:2331" coordorigin="7890,3014" coordsize="2,2331">
              <v:shape style="position:absolute;left:7890;top:3014;width:2;height:2331" coordorigin="7890,3014" coordsize="0,2331" path="m7890,5345l7890,3014e" filled="false" stroked="true" strokeweight=".48pt" strokecolor="#fdfdfd">
                <v:path arrowok="t"/>
              </v:shape>
            </v:group>
            <v:group style="position:absolute;left:7890;top:2640;width:2;height:27" coordorigin="7890,2640" coordsize="2,27">
              <v:shape style="position:absolute;left:7890;top:2640;width:2;height:27" coordorigin="7890,2640" coordsize="0,27" path="m7890,2666l7890,2640e" filled="false" stroked="true" strokeweight=".48pt" strokecolor="#fdfdfd">
                <v:path arrowok="t"/>
              </v:shape>
            </v:group>
            <v:group style="position:absolute;left:7965;top:3014;width:2;height:2331" coordorigin="7965,3014" coordsize="2,2331">
              <v:shape style="position:absolute;left:7965;top:3014;width:2;height:2331" coordorigin="7965,3014" coordsize="0,2331" path="m7965,5345l7965,3014e" filled="false" stroked="true" strokeweight=".48pt" strokecolor="#fdfdfd">
                <v:path arrowok="t"/>
              </v:shape>
            </v:group>
            <v:group style="position:absolute;left:7965;top:2640;width:2;height:27" coordorigin="7965,2640" coordsize="2,27">
              <v:shape style="position:absolute;left:7965;top:2640;width:2;height:27" coordorigin="7965,2640" coordsize="0,27" path="m7965,2666l7965,2640e" filled="false" stroked="true" strokeweight=".48pt" strokecolor="#fdfdfd">
                <v:path arrowok="t"/>
              </v:shape>
            </v:group>
            <v:group style="position:absolute;left:8039;top:3881;width:2;height:1464" coordorigin="8039,3881" coordsize="2,1464">
              <v:shape style="position:absolute;left:8039;top:3881;width:2;height:1464" coordorigin="8039,3881" coordsize="0,1464" path="m8039,5345l8039,3881e" filled="false" stroked="true" strokeweight=".48pt" strokecolor="#fdfdfd">
                <v:path arrowok="t"/>
              </v:shape>
            </v:group>
            <v:group style="position:absolute;left:8039;top:2640;width:2;height:27" coordorigin="8039,2640" coordsize="2,27">
              <v:shape style="position:absolute;left:8039;top:2640;width:2;height:27" coordorigin="8039,2640" coordsize="0,27" path="m8039,2666l8039,2640e" filled="false" stroked="true" strokeweight=".48pt" strokecolor="#fdfdfd">
                <v:path arrowok="t"/>
              </v:shape>
            </v:group>
            <v:group style="position:absolute;left:8039;top:3442;width:2;height:89" coordorigin="8039,3442" coordsize="2,89">
              <v:shape style="position:absolute;left:8039;top:3442;width:2;height:89" coordorigin="8039,3442" coordsize="0,89" path="m8039,3530l8039,3442e" filled="false" stroked="true" strokeweight=".48pt" strokecolor="#fdfdfd">
                <v:path arrowok="t"/>
              </v:shape>
            </v:group>
            <v:group style="position:absolute;left:8039;top:3014;width:2;height:77" coordorigin="8039,3014" coordsize="2,77">
              <v:shape style="position:absolute;left:8039;top:3014;width:2;height:77" coordorigin="8039,3014" coordsize="0,77" path="m8039,3091l8039,3014e" filled="false" stroked="true" strokeweight=".48pt" strokecolor="#fdfdfd">
                <v:path arrowok="t"/>
              </v:shape>
            </v:group>
            <v:group style="position:absolute;left:8114;top:3881;width:2;height:1464" coordorigin="8114,3881" coordsize="2,1464">
              <v:shape style="position:absolute;left:8114;top:3881;width:2;height:1464" coordorigin="8114,3881" coordsize="0,1464" path="m8114,5345l8114,3881e" filled="false" stroked="true" strokeweight=".48pt" strokecolor="#fdfdfd">
                <v:path arrowok="t"/>
              </v:shape>
            </v:group>
            <v:group style="position:absolute;left:8114;top:2640;width:2;height:27" coordorigin="8114,2640" coordsize="2,27">
              <v:shape style="position:absolute;left:8114;top:2640;width:2;height:27" coordorigin="8114,2640" coordsize="0,27" path="m8114,2666l8114,2640e" filled="false" stroked="true" strokeweight=".48pt" strokecolor="#fdfdfd">
                <v:path arrowok="t"/>
              </v:shape>
            </v:group>
            <v:group style="position:absolute;left:8114;top:3442;width:2;height:89" coordorigin="8114,3442" coordsize="2,89">
              <v:shape style="position:absolute;left:8114;top:3442;width:2;height:89" coordorigin="8114,3442" coordsize="0,89" path="m8114,3530l8114,3442e" filled="false" stroked="true" strokeweight=".48pt" strokecolor="#fdfdfd">
                <v:path arrowok="t"/>
              </v:shape>
            </v:group>
            <v:group style="position:absolute;left:8114;top:3014;width:2;height:77" coordorigin="8114,3014" coordsize="2,77">
              <v:shape style="position:absolute;left:8114;top:3014;width:2;height:77" coordorigin="8114,3014" coordsize="0,77" path="m8114,3091l8114,3014e" filled="false" stroked="true" strokeweight=".48pt" strokecolor="#fdfdfd">
                <v:path arrowok="t"/>
              </v:shape>
            </v:group>
            <v:group style="position:absolute;left:8188;top:5069;width:2;height:276" coordorigin="8188,5069" coordsize="2,276">
              <v:shape style="position:absolute;left:8188;top:5069;width:2;height:276" coordorigin="8188,5069" coordsize="0,276" path="m8188,5345l8188,5069e" filled="false" stroked="true" strokeweight=".48pt" strokecolor="#fdfdfd">
                <v:path arrowok="t"/>
              </v:shape>
            </v:group>
            <v:group style="position:absolute;left:8188;top:2640;width:2;height:27" coordorigin="8188,2640" coordsize="2,27">
              <v:shape style="position:absolute;left:8188;top:2640;width:2;height:27" coordorigin="8188,2640" coordsize="0,27" path="m8188,2666l8188,2640e" filled="false" stroked="true" strokeweight=".48pt" strokecolor="#fdfdfd">
                <v:path arrowok="t"/>
              </v:shape>
            </v:group>
            <v:group style="position:absolute;left:8188;top:3881;width:2;height:920" coordorigin="8188,3881" coordsize="2,920">
              <v:shape style="position:absolute;left:8188;top:3881;width:2;height:920" coordorigin="8188,3881" coordsize="0,920" path="m8188,4800l8188,3881e" filled="false" stroked="true" strokeweight=".48pt" strokecolor="#fdfdfd">
                <v:path arrowok="t"/>
              </v:shape>
            </v:group>
            <v:group style="position:absolute;left:8188;top:3014;width:2;height:77" coordorigin="8188,3014" coordsize="2,77">
              <v:shape style="position:absolute;left:8188;top:3014;width:2;height:77" coordorigin="8188,3014" coordsize="0,77" path="m8188,3091l8188,3014e" filled="false" stroked="true" strokeweight=".48pt" strokecolor="#fdfdfd">
                <v:path arrowok="t"/>
              </v:shape>
            </v:group>
            <v:group style="position:absolute;left:8188;top:3442;width:2;height:89" coordorigin="8188,3442" coordsize="2,89">
              <v:shape style="position:absolute;left:8188;top:3442;width:2;height:89" coordorigin="8188,3442" coordsize="0,89" path="m8188,3530l8188,3442e" filled="false" stroked="true" strokeweight=".48pt" strokecolor="#fdfdfd">
                <v:path arrowok="t"/>
              </v:shape>
            </v:group>
            <v:group style="position:absolute;left:8260;top:5069;width:2;height:276" coordorigin="8260,5069" coordsize="2,276">
              <v:shape style="position:absolute;left:8260;top:5069;width:2;height:276" coordorigin="8260,5069" coordsize="0,276" path="m8260,5345l8260,5069e" filled="false" stroked="true" strokeweight=".48pt" strokecolor="#fdfdfd">
                <v:path arrowok="t"/>
              </v:shape>
            </v:group>
            <v:group style="position:absolute;left:8260;top:2640;width:2;height:27" coordorigin="8260,2640" coordsize="2,27">
              <v:shape style="position:absolute;left:8260;top:2640;width:2;height:27" coordorigin="8260,2640" coordsize="0,27" path="m8260,2666l8260,2640e" filled="false" stroked="true" strokeweight=".48pt" strokecolor="#fdfdfd">
                <v:path arrowok="t"/>
              </v:shape>
            </v:group>
            <v:group style="position:absolute;left:8260;top:3881;width:2;height:920" coordorigin="8260,3881" coordsize="2,920">
              <v:shape style="position:absolute;left:8260;top:3881;width:2;height:920" coordorigin="8260,3881" coordsize="0,920" path="m8260,4800l8260,3881e" filled="false" stroked="true" strokeweight=".48pt" strokecolor="#fdfdfd">
                <v:path arrowok="t"/>
              </v:shape>
            </v:group>
            <v:group style="position:absolute;left:8260;top:3014;width:2;height:77" coordorigin="8260,3014" coordsize="2,77">
              <v:shape style="position:absolute;left:8260;top:3014;width:2;height:77" coordorigin="8260,3014" coordsize="0,77" path="m8260,3091l8260,3014e" filled="false" stroked="true" strokeweight=".48pt" strokecolor="#fdfdfd">
                <v:path arrowok="t"/>
              </v:shape>
            </v:group>
            <v:group style="position:absolute;left:8260;top:3442;width:2;height:89" coordorigin="8260,3442" coordsize="2,89">
              <v:shape style="position:absolute;left:8260;top:3442;width:2;height:89" coordorigin="8260,3442" coordsize="0,89" path="m8260,3530l8260,3442e" filled="false" stroked="true" strokeweight=".48pt" strokecolor="#fdfdfd">
                <v:path arrowok="t"/>
              </v:shape>
            </v:group>
            <v:group style="position:absolute;left:8334;top:5069;width:2;height:276" coordorigin="8334,5069" coordsize="2,276">
              <v:shape style="position:absolute;left:8334;top:5069;width:2;height:276" coordorigin="8334,5069" coordsize="0,276" path="m8334,5345l8334,5069e" filled="false" stroked="true" strokeweight=".48pt" strokecolor="#fdfdfd">
                <v:path arrowok="t"/>
              </v:shape>
            </v:group>
            <v:group style="position:absolute;left:8334;top:2640;width:2;height:27" coordorigin="8334,2640" coordsize="2,27">
              <v:shape style="position:absolute;left:8334;top:2640;width:2;height:27" coordorigin="8334,2640" coordsize="0,27" path="m8334,2666l8334,2640e" filled="false" stroked="true" strokeweight=".48pt" strokecolor="#fdfdfd">
                <v:path arrowok="t"/>
              </v:shape>
            </v:group>
            <v:group style="position:absolute;left:8334;top:3881;width:2;height:920" coordorigin="8334,3881" coordsize="2,920">
              <v:shape style="position:absolute;left:8334;top:3881;width:2;height:920" coordorigin="8334,3881" coordsize="0,920" path="m8334,4800l8334,3881e" filled="false" stroked="true" strokeweight=".48pt" strokecolor="#fdfdfd">
                <v:path arrowok="t"/>
              </v:shape>
            </v:group>
            <v:group style="position:absolute;left:8334;top:3014;width:2;height:77" coordorigin="8334,3014" coordsize="2,77">
              <v:shape style="position:absolute;left:8334;top:3014;width:2;height:77" coordorigin="8334,3014" coordsize="0,77" path="m8334,3091l8334,3014e" filled="false" stroked="true" strokeweight=".48pt" strokecolor="#fdfdfd">
                <v:path arrowok="t"/>
              </v:shape>
            </v:group>
            <v:group style="position:absolute;left:8334;top:3442;width:2;height:89" coordorigin="8334,3442" coordsize="2,89">
              <v:shape style="position:absolute;left:8334;top:3442;width:2;height:89" coordorigin="8334,3442" coordsize="0,89" path="m8334,3530l8334,3442e" filled="false" stroked="true" strokeweight=".48pt" strokecolor="#fdfdfd">
                <v:path arrowok="t"/>
              </v:shape>
            </v:group>
            <v:group style="position:absolute;left:8409;top:5069;width:2;height:276" coordorigin="8409,5069" coordsize="2,276">
              <v:shape style="position:absolute;left:8409;top:5069;width:2;height:276" coordorigin="8409,5069" coordsize="0,276" path="m8409,5345l8409,5069e" filled="false" stroked="true" strokeweight=".48pt" strokecolor="#fdfdfd">
                <v:path arrowok="t"/>
              </v:shape>
            </v:group>
            <v:group style="position:absolute;left:8409;top:2640;width:2;height:27" coordorigin="8409,2640" coordsize="2,27">
              <v:shape style="position:absolute;left:8409;top:2640;width:2;height:27" coordorigin="8409,2640" coordsize="0,27" path="m8409,2666l8409,2640e" filled="false" stroked="true" strokeweight=".48pt" strokecolor="#fdfdfd">
                <v:path arrowok="t"/>
              </v:shape>
            </v:group>
            <v:group style="position:absolute;left:8409;top:3881;width:2;height:920" coordorigin="8409,3881" coordsize="2,920">
              <v:shape style="position:absolute;left:8409;top:3881;width:2;height:920" coordorigin="8409,3881" coordsize="0,920" path="m8409,4800l8409,3881e" filled="false" stroked="true" strokeweight=".48pt" strokecolor="#fdfdfd">
                <v:path arrowok="t"/>
              </v:shape>
            </v:group>
            <v:group style="position:absolute;left:8409;top:3014;width:2;height:77" coordorigin="8409,3014" coordsize="2,77">
              <v:shape style="position:absolute;left:8409;top:3014;width:2;height:77" coordorigin="8409,3014" coordsize="0,77" path="m8409,3091l8409,3014e" filled="false" stroked="true" strokeweight=".48pt" strokecolor="#fdfdfd">
                <v:path arrowok="t"/>
              </v:shape>
            </v:group>
            <v:group style="position:absolute;left:8409;top:3442;width:2;height:89" coordorigin="8409,3442" coordsize="2,89">
              <v:shape style="position:absolute;left:8409;top:3442;width:2;height:89" coordorigin="8409,3442" coordsize="0,89" path="m8409,3530l8409,3442e" filled="false" stroked="true" strokeweight=".48pt" strokecolor="#fdfdfd">
                <v:path arrowok="t"/>
              </v:shape>
            </v:group>
            <v:group style="position:absolute;left:8483;top:5069;width:2;height:276" coordorigin="8483,5069" coordsize="2,276">
              <v:shape style="position:absolute;left:8483;top:5069;width:2;height:276" coordorigin="8483,5069" coordsize="0,276" path="m8483,5345l8483,5069e" filled="false" stroked="true" strokeweight=".48pt" strokecolor="#fdfdfd">
                <v:path arrowok="t"/>
              </v:shape>
            </v:group>
            <v:group style="position:absolute;left:8483;top:2640;width:2;height:27" coordorigin="8483,2640" coordsize="2,27">
              <v:shape style="position:absolute;left:8483;top:2640;width:2;height:27" coordorigin="8483,2640" coordsize="0,27" path="m8483,2666l8483,2640e" filled="false" stroked="true" strokeweight=".48pt" strokecolor="#fdfdfd">
                <v:path arrowok="t"/>
              </v:shape>
            </v:group>
            <v:group style="position:absolute;left:8483;top:3881;width:2;height:920" coordorigin="8483,3881" coordsize="2,920">
              <v:shape style="position:absolute;left:8483;top:3881;width:2;height:920" coordorigin="8483,3881" coordsize="0,920" path="m8483,4800l8483,3881e" filled="false" stroked="true" strokeweight=".48pt" strokecolor="#fdfdfd">
                <v:path arrowok="t"/>
              </v:shape>
            </v:group>
            <v:group style="position:absolute;left:8483;top:3014;width:2;height:77" coordorigin="8483,3014" coordsize="2,77">
              <v:shape style="position:absolute;left:8483;top:3014;width:2;height:77" coordorigin="8483,3014" coordsize="0,77" path="m8483,3091l8483,3014e" filled="false" stroked="true" strokeweight=".48pt" strokecolor="#fdfdfd">
                <v:path arrowok="t"/>
              </v:shape>
            </v:group>
            <v:group style="position:absolute;left:8483;top:3442;width:2;height:89" coordorigin="8483,3442" coordsize="2,89">
              <v:shape style="position:absolute;left:8483;top:3442;width:2;height:89" coordorigin="8483,3442" coordsize="0,89" path="m8483,3530l8483,3442e" filled="false" stroked="true" strokeweight=".48pt" strokecolor="#fdfdfd">
                <v:path arrowok="t"/>
              </v:shape>
            </v:group>
            <v:group style="position:absolute;left:8558;top:3881;width:2;height:1464" coordorigin="8558,3881" coordsize="2,1464">
              <v:shape style="position:absolute;left:8558;top:3881;width:2;height:1464" coordorigin="8558,3881" coordsize="0,1464" path="m8558,5345l8558,3881e" filled="false" stroked="true" strokeweight=".48pt" strokecolor="#fdfdfd">
                <v:path arrowok="t"/>
              </v:shape>
            </v:group>
            <v:group style="position:absolute;left:8558;top:2640;width:2;height:27" coordorigin="8558,2640" coordsize="2,27">
              <v:shape style="position:absolute;left:8558;top:2640;width:2;height:27" coordorigin="8558,2640" coordsize="0,27" path="m8558,2666l8558,2640e" filled="false" stroked="true" strokeweight=".48pt" strokecolor="#fdfdfd">
                <v:path arrowok="t"/>
              </v:shape>
            </v:group>
            <v:group style="position:absolute;left:8558;top:3442;width:2;height:89" coordorigin="8558,3442" coordsize="2,89">
              <v:shape style="position:absolute;left:8558;top:3442;width:2;height:89" coordorigin="8558,3442" coordsize="0,89" path="m8558,3530l8558,3442e" filled="false" stroked="true" strokeweight=".48pt" strokecolor="#fdfdfd">
                <v:path arrowok="t"/>
              </v:shape>
            </v:group>
            <v:group style="position:absolute;left:8558;top:3014;width:2;height:77" coordorigin="8558,3014" coordsize="2,77">
              <v:shape style="position:absolute;left:8558;top:3014;width:2;height:77" coordorigin="8558,3014" coordsize="0,77" path="m8558,3091l8558,3014e" filled="false" stroked="true" strokeweight=".48pt" strokecolor="#fdfdfd">
                <v:path arrowok="t"/>
              </v:shape>
            </v:group>
            <v:group style="position:absolute;left:8630;top:3442;width:2;height:1904" coordorigin="8630,3442" coordsize="2,1904">
              <v:shape style="position:absolute;left:8630;top:3442;width:2;height:1904" coordorigin="8630,3442" coordsize="0,1904" path="m8630,5345l8630,3442e" filled="false" stroked="true" strokeweight=".48pt" strokecolor="#fdfdfd">
                <v:path arrowok="t"/>
              </v:shape>
            </v:group>
            <v:group style="position:absolute;left:8630;top:2640;width:2;height:27" coordorigin="8630,2640" coordsize="2,27">
              <v:shape style="position:absolute;left:8630;top:2640;width:2;height:27" coordorigin="8630,2640" coordsize="0,27" path="m8630,2666l8630,2640e" filled="false" stroked="true" strokeweight=".48pt" strokecolor="#fdfdfd">
                <v:path arrowok="t"/>
              </v:shape>
            </v:group>
            <v:group style="position:absolute;left:8630;top:3014;width:2;height:77" coordorigin="8630,3014" coordsize="2,77">
              <v:shape style="position:absolute;left:8630;top:3014;width:2;height:77" coordorigin="8630,3014" coordsize="0,77" path="m8630,3091l8630,3014e" filled="false" stroked="true" strokeweight=".48pt" strokecolor="#fdfdfd">
                <v:path arrowok="t"/>
              </v:shape>
            </v:group>
            <v:group style="position:absolute;left:8704;top:3014;width:2;height:2331" coordorigin="8704,3014" coordsize="2,2331">
              <v:shape style="position:absolute;left:8704;top:3014;width:2;height:2331" coordorigin="8704,3014" coordsize="0,2331" path="m8704,5345l8704,3014e" filled="false" stroked="true" strokeweight=".48pt" strokecolor="#fdfdfd">
                <v:path arrowok="t"/>
              </v:shape>
            </v:group>
            <v:group style="position:absolute;left:8704;top:2640;width:2;height:27" coordorigin="8704,2640" coordsize="2,27">
              <v:shape style="position:absolute;left:8704;top:2640;width:2;height:27" coordorigin="8704,2640" coordsize="0,27" path="m8704,2666l8704,2640e" filled="false" stroked="true" strokeweight=".48pt" strokecolor="#fdfdfd">
                <v:path arrowok="t"/>
              </v:shape>
            </v:group>
            <v:group style="position:absolute;left:8778;top:2640;width:2;height:2705" coordorigin="8778,2640" coordsize="2,2705">
              <v:shape style="position:absolute;left:8778;top:2640;width:2;height:2705" coordorigin="8778,2640" coordsize="0,2705" path="m8778,5345l8778,2640e" filled="false" stroked="true" strokeweight=".48pt" strokecolor="#fdfdfd">
                <v:path arrowok="t"/>
              </v:shape>
            </v:group>
            <v:group style="position:absolute;left:8853;top:4166;width:2;height:1179" coordorigin="8853,4166" coordsize="2,1179">
              <v:shape style="position:absolute;left:8853;top:4166;width:2;height:1179" coordorigin="8853,4166" coordsize="0,1179" path="m8853,5345l8853,4166e" filled="false" stroked="true" strokeweight=".48pt" strokecolor="#fdfdfd">
                <v:path arrowok="t"/>
              </v:shape>
            </v:group>
            <v:group style="position:absolute;left:8853;top:2640;width:2;height:1294" coordorigin="8853,2640" coordsize="2,1294">
              <v:shape style="position:absolute;left:8853;top:2640;width:2;height:1294" coordorigin="8853,2640" coordsize="0,1294" path="m8853,3934l8853,2640e" filled="false" stroked="true" strokeweight=".48pt" strokecolor="#fdfdfd">
                <v:path arrowok="t"/>
              </v:shape>
            </v:group>
            <v:group style="position:absolute;left:8927;top:4166;width:2;height:1179" coordorigin="8927,4166" coordsize="2,1179">
              <v:shape style="position:absolute;left:8927;top:4166;width:2;height:1179" coordorigin="8927,4166" coordsize="0,1179" path="m8927,5345l8927,4166e" filled="false" stroked="true" strokeweight=".48pt" strokecolor="#fdfdfd">
                <v:path arrowok="t"/>
              </v:shape>
            </v:group>
            <v:group style="position:absolute;left:8927;top:2640;width:2;height:430" coordorigin="8927,2640" coordsize="2,430">
              <v:shape style="position:absolute;left:8927;top:2640;width:2;height:430" coordorigin="8927,2640" coordsize="0,430" path="m8927,3070l8927,2640e" filled="false" stroked="true" strokeweight=".48pt" strokecolor="#fdfdfd">
                <v:path arrowok="t"/>
              </v:shape>
            </v:group>
            <v:group style="position:absolute;left:8927;top:3490;width:2;height:444" coordorigin="8927,3490" coordsize="2,444">
              <v:shape style="position:absolute;left:8927;top:3490;width:2;height:444" coordorigin="8927,3490" coordsize="0,444" path="m8927,3934l8927,3490e" filled="false" stroked="true" strokeweight=".48pt" strokecolor="#fdfdfd">
                <v:path arrowok="t"/>
              </v:shape>
            </v:group>
            <v:group style="position:absolute;left:9002;top:4166;width:2;height:1179" coordorigin="9002,4166" coordsize="2,1179">
              <v:shape style="position:absolute;left:9002;top:4166;width:2;height:1179" coordorigin="9002,4166" coordsize="0,1179" path="m9002,5345l9002,4166e" filled="false" stroked="true" strokeweight=".48pt" strokecolor="#fdfdfd">
                <v:path arrowok="t"/>
              </v:shape>
            </v:group>
            <v:group style="position:absolute;left:9002;top:2640;width:2;height:1294" coordorigin="9002,2640" coordsize="2,1294">
              <v:shape style="position:absolute;left:9002;top:2640;width:2;height:1294" coordorigin="9002,2640" coordsize="0,1294" path="m9002,3934l9002,2640e" filled="false" stroked="true" strokeweight=".48pt" strokecolor="#fdfdfd">
                <v:path arrowok="t"/>
              </v:shape>
            </v:group>
            <v:group style="position:absolute;left:9074;top:4166;width:2;height:1179" coordorigin="9074,4166" coordsize="2,1179">
              <v:shape style="position:absolute;left:9074;top:4166;width:2;height:1179" coordorigin="9074,4166" coordsize="0,1179" path="m9074,5345l9074,4166e" filled="false" stroked="true" strokeweight=".48pt" strokecolor="#fdfdfd">
                <v:path arrowok="t"/>
              </v:shape>
            </v:group>
            <v:group style="position:absolute;left:9074;top:2640;width:2;height:1294" coordorigin="9074,2640" coordsize="2,1294">
              <v:shape style="position:absolute;left:9074;top:2640;width:2;height:1294" coordorigin="9074,2640" coordsize="0,1294" path="m9074,3934l9074,2640e" filled="false" stroked="true" strokeweight=".48pt" strokecolor="#fdfdfd">
                <v:path arrowok="t"/>
              </v:shape>
            </v:group>
            <v:group style="position:absolute;left:9148;top:2640;width:2;height:2117" coordorigin="9148,2640" coordsize="2,2117">
              <v:shape style="position:absolute;left:9148;top:2640;width:2;height:2117" coordorigin="9148,2640" coordsize="0,2117" path="m9148,2640l9148,4757e" filled="false" stroked="true" strokeweight=".48pt" strokecolor="#fdfdfd">
                <v:path arrowok="t"/>
              </v:shape>
            </v:group>
            <v:group style="position:absolute;left:9222;top:2640;width:2;height:2117" coordorigin="9222,2640" coordsize="2,2117">
              <v:shape style="position:absolute;left:9222;top:2640;width:2;height:2117" coordorigin="9222,2640" coordsize="0,2117" path="m9222,2640l9222,4757e" filled="false" stroked="true" strokeweight=".48pt" strokecolor="#fdfdfd">
                <v:path arrowok="t"/>
              </v:shape>
            </v:group>
            <v:group style="position:absolute;left:9297;top:2851;width:2;height:1906" coordorigin="9297,2851" coordsize="2,1906">
              <v:shape style="position:absolute;left:9297;top:2851;width:2;height:1906" coordorigin="9297,2851" coordsize="0,1906" path="m9297,2851l9297,4757e" filled="false" stroked="true" strokeweight=".48pt" strokecolor="#fdfdfd">
                <v:path arrowok="t"/>
              </v:shape>
            </v:group>
            <v:group style="position:absolute;left:9371;top:2851;width:2;height:1906" coordorigin="9371,2851" coordsize="2,1906">
              <v:shape style="position:absolute;left:9371;top:2851;width:2;height:1906" coordorigin="9371,2851" coordsize="0,1906" path="m9371,2851l9371,4757e" filled="false" stroked="true" strokeweight=".48pt" strokecolor="#fdfdfd">
                <v:path arrowok="t"/>
              </v:shape>
            </v:group>
            <v:group style="position:absolute;left:9443;top:2851;width:2;height:1906" coordorigin="9443,2851" coordsize="2,1906">
              <v:shape style="position:absolute;left:9443;top:2851;width:2;height:1906" coordorigin="9443,2851" coordsize="0,1906" path="m9443,4757l9443,2851e" filled="false" stroked="true" strokeweight=".48pt" strokecolor="#fdfdfd">
                <v:path arrowok="t"/>
              </v:shape>
            </v:group>
            <v:group style="position:absolute;left:9518;top:3574;width:2;height:1184" coordorigin="9518,3574" coordsize="2,1184">
              <v:shape style="position:absolute;left:9518;top:3574;width:2;height:1184" coordorigin="9518,3574" coordsize="0,1184" path="m9518,4757l9518,3574e" filled="false" stroked="true" strokeweight=".48pt" strokecolor="#fdfdfd">
                <v:path arrowok="t"/>
              </v:shape>
            </v:group>
            <v:group style="position:absolute;left:9592;top:3574;width:2;height:1184" coordorigin="9592,3574" coordsize="2,1184">
              <v:shape style="position:absolute;left:9592;top:3574;width:2;height:1184" coordorigin="9592,3574" coordsize="0,1184" path="m9592,4757l9592,3574e" filled="false" stroked="true" strokeweight=".48pt" strokecolor="#fdfdfd">
                <v:path arrowok="t"/>
              </v:shape>
            </v:group>
            <v:group style="position:absolute;left:9666;top:3574;width:2;height:1184" coordorigin="9666,3574" coordsize="2,1184">
              <v:shape style="position:absolute;left:9666;top:3574;width:2;height:1184" coordorigin="9666,3574" coordsize="0,1184" path="m9666,4757l9666,3574e" filled="false" stroked="true" strokeweight=".48pt" strokecolor="#fdfdfd">
                <v:path arrowok="t"/>
              </v:shape>
            </v:group>
            <v:group style="position:absolute;left:9741;top:4584;width:2;height:173" coordorigin="9741,4584" coordsize="2,173">
              <v:shape style="position:absolute;left:9741;top:4584;width:2;height:173" coordorigin="9741,4584" coordsize="0,173" path="m9741,4757l9741,4584e" filled="false" stroked="true" strokeweight=".48pt" strokecolor="#fdfdfd">
                <v:path arrowok="t"/>
              </v:shape>
            </v:group>
            <v:group style="position:absolute;left:9741;top:3574;width:2;height:735" coordorigin="9741,3574" coordsize="2,735">
              <v:shape style="position:absolute;left:9741;top:3574;width:2;height:735" coordorigin="9741,3574" coordsize="0,735" path="m9741,4308l9741,3574e" filled="false" stroked="true" strokeweight=".48pt" strokecolor="#fdfdfd">
                <v:path arrowok="t"/>
              </v:shape>
            </v:group>
            <v:group style="position:absolute;left:9815;top:4584;width:2;height:173" coordorigin="9815,4584" coordsize="2,173">
              <v:shape style="position:absolute;left:9815;top:4584;width:2;height:173" coordorigin="9815,4584" coordsize="0,173" path="m9815,4757l9815,4584e" filled="false" stroked="true" strokeweight=".48pt" strokecolor="#fdfdfd">
                <v:path arrowok="t"/>
              </v:shape>
            </v:group>
            <v:group style="position:absolute;left:9815;top:3574;width:2;height:257" coordorigin="9815,3574" coordsize="2,257">
              <v:shape style="position:absolute;left:9815;top:3574;width:2;height:257" coordorigin="9815,3574" coordsize="0,257" path="m9815,3830l9815,3574e" filled="false" stroked="true" strokeweight=".48pt" strokecolor="#fdfdfd">
                <v:path arrowok="t"/>
              </v:shape>
            </v:group>
            <v:group style="position:absolute;left:9815;top:4111;width:2;height:197" coordorigin="9815,4111" coordsize="2,197">
              <v:shape style="position:absolute;left:9815;top:4111;width:2;height:197" coordorigin="9815,4111" coordsize="0,197" path="m9815,4308l9815,4111e" filled="false" stroked="true" strokeweight=".48pt" strokecolor="#fdfdfd">
                <v:path arrowok="t"/>
              </v:shape>
            </v:group>
            <v:group style="position:absolute;left:9887;top:4584;width:2;height:173" coordorigin="9887,4584" coordsize="2,173">
              <v:shape style="position:absolute;left:9887;top:4584;width:2;height:173" coordorigin="9887,4584" coordsize="0,173" path="m9887,4757l9887,4584e" filled="false" stroked="true" strokeweight=".48pt" strokecolor="#fdfdfd">
                <v:path arrowok="t"/>
              </v:shape>
            </v:group>
            <v:group style="position:absolute;left:9887;top:3574;width:2;height:257" coordorigin="9887,3574" coordsize="2,257">
              <v:shape style="position:absolute;left:9887;top:3574;width:2;height:257" coordorigin="9887,3574" coordsize="0,257" path="m9887,3830l9887,3574e" filled="false" stroked="true" strokeweight=".48pt" strokecolor="#fdfdfd">
                <v:path arrowok="t"/>
              </v:shape>
            </v:group>
            <v:group style="position:absolute;left:9887;top:4111;width:2;height:197" coordorigin="9887,4111" coordsize="2,197">
              <v:shape style="position:absolute;left:9887;top:4111;width:2;height:197" coordorigin="9887,4111" coordsize="0,197" path="m9887,4308l9887,4111e" filled="false" stroked="true" strokeweight=".48pt" strokecolor="#fdfdfd">
                <v:path arrowok="t"/>
              </v:shape>
            </v:group>
            <v:group style="position:absolute;left:9962;top:4584;width:2;height:173" coordorigin="9962,4584" coordsize="2,173">
              <v:shape style="position:absolute;left:9962;top:4584;width:2;height:173" coordorigin="9962,4584" coordsize="0,173" path="m9962,4757l9962,4584e" filled="false" stroked="true" strokeweight=".48pt" strokecolor="#fdfdfd">
                <v:path arrowok="t"/>
              </v:shape>
            </v:group>
            <v:group style="position:absolute;left:9962;top:3574;width:2;height:257" coordorigin="9962,3574" coordsize="2,257">
              <v:shape style="position:absolute;left:9962;top:3574;width:2;height:257" coordorigin="9962,3574" coordsize="0,257" path="m9962,3830l9962,3574e" filled="false" stroked="true" strokeweight=".48pt" strokecolor="#fdfdfd">
                <v:path arrowok="t"/>
              </v:shape>
            </v:group>
            <v:group style="position:absolute;left:9962;top:4111;width:2;height:197" coordorigin="9962,4111" coordsize="2,197">
              <v:shape style="position:absolute;left:9962;top:4111;width:2;height:197" coordorigin="9962,4111" coordsize="0,197" path="m9962,4308l9962,4111e" filled="false" stroked="true" strokeweight=".48pt" strokecolor="#fdfdfd">
                <v:path arrowok="t"/>
              </v:shape>
            </v:group>
            <v:group style="position:absolute;left:10036;top:4584;width:2;height:173" coordorigin="10036,4584" coordsize="2,173">
              <v:shape style="position:absolute;left:10036;top:4584;width:2;height:173" coordorigin="10036,4584" coordsize="0,173" path="m10036,4757l10036,4584e" filled="false" stroked="true" strokeweight=".48pt" strokecolor="#fdfdfd">
                <v:path arrowok="t"/>
              </v:shape>
            </v:group>
            <v:group style="position:absolute;left:10036;top:3574;width:2;height:257" coordorigin="10036,3574" coordsize="2,257">
              <v:shape style="position:absolute;left:10036;top:3574;width:2;height:257" coordorigin="10036,3574" coordsize="0,257" path="m10036,3830l10036,3574e" filled="false" stroked="true" strokeweight=".48pt" strokecolor="#fdfdfd">
                <v:path arrowok="t"/>
              </v:shape>
            </v:group>
            <v:group style="position:absolute;left:10036;top:4111;width:2;height:197" coordorigin="10036,4111" coordsize="2,197">
              <v:shape style="position:absolute;left:10036;top:4111;width:2;height:197" coordorigin="10036,4111" coordsize="0,197" path="m10036,4308l10036,4111e" filled="false" stroked="true" strokeweight=".48pt" strokecolor="#fdfdfd">
                <v:path arrowok="t"/>
              </v:shape>
            </v:group>
            <v:group style="position:absolute;left:10110;top:4584;width:2;height:142" coordorigin="10110,4584" coordsize="2,142">
              <v:shape style="position:absolute;left:10110;top:4584;width:2;height:142" coordorigin="10110,4584" coordsize="0,142" path="m10110,4726l10110,4584e" filled="false" stroked="true" strokeweight=".48pt" strokecolor="#fdfdfd">
                <v:path arrowok="t"/>
              </v:shape>
            </v:group>
            <v:group style="position:absolute;left:10110;top:3574;width:2;height:257" coordorigin="10110,3574" coordsize="2,257">
              <v:shape style="position:absolute;left:10110;top:3574;width:2;height:257" coordorigin="10110,3574" coordsize="0,257" path="m10110,3830l10110,3574e" filled="false" stroked="true" strokeweight=".48pt" strokecolor="#fdfdfd">
                <v:path arrowok="t"/>
              </v:shape>
            </v:group>
            <v:group style="position:absolute;left:10110;top:4111;width:2;height:197" coordorigin="10110,4111" coordsize="2,197">
              <v:shape style="position:absolute;left:10110;top:4111;width:2;height:197" coordorigin="10110,4111" coordsize="0,197" path="m10110,4308l10110,4111e" filled="false" stroked="true" strokeweight=".48pt" strokecolor="#fdfdfd">
                <v:path arrowok="t"/>
              </v:shape>
            </v:group>
            <v:group style="position:absolute;left:10185;top:4584;width:2;height:142" coordorigin="10185,4584" coordsize="2,142">
              <v:shape style="position:absolute;left:10185;top:4584;width:2;height:142" coordorigin="10185,4584" coordsize="0,142" path="m10185,4726l10185,4584e" filled="false" stroked="true" strokeweight=".48pt" strokecolor="#fdfdfd">
                <v:path arrowok="t"/>
              </v:shape>
            </v:group>
            <v:group style="position:absolute;left:10185;top:3574;width:2;height:257" coordorigin="10185,3574" coordsize="2,257">
              <v:shape style="position:absolute;left:10185;top:3574;width:2;height:257" coordorigin="10185,3574" coordsize="0,257" path="m10185,3830l10185,3574e" filled="false" stroked="true" strokeweight=".48pt" strokecolor="#fdfdfd">
                <v:path arrowok="t"/>
              </v:shape>
            </v:group>
            <v:group style="position:absolute;left:10185;top:4111;width:2;height:197" coordorigin="10185,4111" coordsize="2,197">
              <v:shape style="position:absolute;left:10185;top:4111;width:2;height:197" coordorigin="10185,4111" coordsize="0,197" path="m10185,4308l10185,4111e" filled="false" stroked="true" strokeweight=".48pt" strokecolor="#fdfdfd">
                <v:path arrowok="t"/>
              </v:shape>
            </v:group>
            <v:group style="position:absolute;left:10259;top:4111;width:2;height:615" coordorigin="10259,4111" coordsize="2,615">
              <v:shape style="position:absolute;left:10259;top:4111;width:2;height:615" coordorigin="10259,4111" coordsize="0,615" path="m10259,4726l10259,4111e" filled="false" stroked="true" strokeweight=".48pt" strokecolor="#fdfdfd">
                <v:path arrowok="t"/>
              </v:shape>
            </v:group>
            <v:group style="position:absolute;left:10259;top:2851;width:2;height:980" coordorigin="10259,2851" coordsize="2,980">
              <v:shape style="position:absolute;left:10259;top:2851;width:2;height:980" coordorigin="10259,2851" coordsize="0,980" path="m10259,3830l10259,2851e" filled="false" stroked="true" strokeweight=".48pt" strokecolor="#fdfdfd">
                <v:path arrowok="t"/>
              </v:shape>
            </v:group>
            <v:group style="position:absolute;left:10331;top:4111;width:2;height:615" coordorigin="10331,4111" coordsize="2,615">
              <v:shape style="position:absolute;left:10331;top:4111;width:2;height:615" coordorigin="10331,4111" coordsize="0,615" path="m10331,4726l10331,4111e" filled="false" stroked="true" strokeweight=".48pt" strokecolor="#fdfdfd">
                <v:path arrowok="t"/>
              </v:shape>
            </v:group>
            <v:group style="position:absolute;left:10331;top:2851;width:2;height:980" coordorigin="10331,2851" coordsize="2,980">
              <v:shape style="position:absolute;left:10331;top:2851;width:2;height:980" coordorigin="10331,2851" coordsize="0,980" path="m10331,3830l10331,2851e" filled="false" stroked="true" strokeweight=".48pt" strokecolor="#fdfdfd">
                <v:path arrowok="t"/>
              </v:shape>
            </v:group>
            <v:group style="position:absolute;left:10406;top:4111;width:2;height:615" coordorigin="10406,4111" coordsize="2,615">
              <v:shape style="position:absolute;left:10406;top:4111;width:2;height:615" coordorigin="10406,4111" coordsize="0,615" path="m10406,4726l10406,4111e" filled="false" stroked="true" strokeweight=".48pt" strokecolor="#fdfdfd">
                <v:path arrowok="t"/>
              </v:shape>
            </v:group>
            <v:group style="position:absolute;left:10406;top:2640;width:2;height:1191" coordorigin="10406,2640" coordsize="2,1191">
              <v:shape style="position:absolute;left:10406;top:2640;width:2;height:1191" coordorigin="10406,2640" coordsize="0,1191" path="m10406,3830l10406,2640e" filled="false" stroked="true" strokeweight=".48pt" strokecolor="#fdfdfd">
                <v:path arrowok="t"/>
              </v:shape>
            </v:group>
            <v:group style="position:absolute;left:10480;top:4111;width:2;height:615" coordorigin="10480,4111" coordsize="2,615">
              <v:shape style="position:absolute;left:10480;top:4111;width:2;height:615" coordorigin="10480,4111" coordsize="0,615" path="m10480,4726l10480,4111e" filled="false" stroked="true" strokeweight=".48pt" strokecolor="#fdfdfd">
                <v:path arrowok="t"/>
              </v:shape>
            </v:group>
            <v:group style="position:absolute;left:10480;top:2640;width:2;height:1191" coordorigin="10480,2640" coordsize="2,1191">
              <v:shape style="position:absolute;left:10480;top:2640;width:2;height:1191" coordorigin="10480,2640" coordsize="0,1191" path="m10480,3830l10480,2640e" filled="false" stroked="true" strokeweight=".48pt" strokecolor="#fdfdfd">
                <v:path arrowok="t"/>
              </v:shape>
            </v:group>
            <v:group style="position:absolute;left:6441;top:2501;width:2;height:3262" coordorigin="6441,2501" coordsize="2,3262">
              <v:shape style="position:absolute;left:6441;top:2501;width:2;height:3262" coordorigin="6441,2501" coordsize="0,3262" path="m6441,5762l6441,2501e" filled="false" stroked="true" strokeweight=".48pt" strokecolor="#fdfdfd">
                <v:path arrowok="t"/>
              </v:shape>
            </v:group>
            <v:group style="position:absolute;left:6508;top:2501;width:2;height:3262" coordorigin="6508,2501" coordsize="2,3262">
              <v:shape style="position:absolute;left:6508;top:2501;width:2;height:3262" coordorigin="6508,2501" coordsize="0,3262" path="m6508,5762l6508,2501e" filled="false" stroked="true" strokeweight=".48pt" strokecolor="#fdfdfd">
                <v:path arrowok="t"/>
              </v:shape>
            </v:group>
            <v:group style="position:absolute;left:6575;top:2501;width:2;height:3262" coordorigin="6575,2501" coordsize="2,3262">
              <v:shape style="position:absolute;left:6575;top:2501;width:2;height:3262" coordorigin="6575,2501" coordsize="0,3262" path="m6575,5762l6575,2501e" filled="false" stroked="true" strokeweight=".48pt" strokecolor="#fdfdfd">
                <v:path arrowok="t"/>
              </v:shape>
            </v:group>
            <v:group style="position:absolute;left:6642;top:3972;width:2;height:1791" coordorigin="6642,3972" coordsize="2,1791">
              <v:shape style="position:absolute;left:6642;top:3972;width:2;height:1791" coordorigin="6642,3972" coordsize="0,1791" path="m6642,5762l6642,3972e" filled="false" stroked="true" strokeweight=".48pt" strokecolor="#fdfdfd">
                <v:path arrowok="t"/>
              </v:shape>
            </v:group>
            <v:group style="position:absolute;left:6642;top:2501;width:2;height:1356" coordorigin="6642,2501" coordsize="2,1356">
              <v:shape style="position:absolute;left:6642;top:2501;width:2;height:1356" coordorigin="6642,2501" coordsize="0,1356" path="m6642,3857l6642,2501e" filled="false" stroked="true" strokeweight=".48pt" strokecolor="#fdfdfd">
                <v:path arrowok="t"/>
              </v:shape>
            </v:group>
            <v:group style="position:absolute;left:6707;top:3972;width:2;height:1791" coordorigin="6707,3972" coordsize="2,1791">
              <v:shape style="position:absolute;left:6707;top:3972;width:2;height:1791" coordorigin="6707,3972" coordsize="0,1791" path="m6707,5762l6707,3972e" filled="false" stroked="true" strokeweight=".48pt" strokecolor="#fdfdfd">
                <v:path arrowok="t"/>
              </v:shape>
            </v:group>
            <v:group style="position:absolute;left:6707;top:2501;width:2;height:1356" coordorigin="6707,2501" coordsize="2,1356">
              <v:shape style="position:absolute;left:6707;top:2501;width:2;height:1356" coordorigin="6707,2501" coordsize="0,1356" path="m6707,3857l6707,2501e" filled="false" stroked="true" strokeweight=".48pt" strokecolor="#fdfdfd">
                <v:path arrowok="t"/>
              </v:shape>
            </v:group>
            <v:group style="position:absolute;left:6774;top:3972;width:2;height:1791" coordorigin="6774,3972" coordsize="2,1791">
              <v:shape style="position:absolute;left:6774;top:3972;width:2;height:1791" coordorigin="6774,3972" coordsize="0,1791" path="m6774,5762l6774,3972e" filled="false" stroked="true" strokeweight=".48pt" strokecolor="#fdfdfd">
                <v:path arrowok="t"/>
              </v:shape>
            </v:group>
            <v:group style="position:absolute;left:6774;top:2501;width:2;height:1356" coordorigin="6774,2501" coordsize="2,1356">
              <v:shape style="position:absolute;left:6774;top:2501;width:2;height:1356" coordorigin="6774,2501" coordsize="0,1356" path="m6774,3857l6774,2501e" filled="false" stroked="true" strokeweight=".48pt" strokecolor="#fdfdfd">
                <v:path arrowok="t"/>
              </v:shape>
            </v:group>
            <v:group style="position:absolute;left:6842;top:3972;width:2;height:1671" coordorigin="6842,3972" coordsize="2,1671">
              <v:shape style="position:absolute;left:6842;top:3972;width:2;height:1671" coordorigin="6842,3972" coordsize="0,1671" path="m6842,5642l6842,3972e" filled="false" stroked="true" strokeweight=".48pt" strokecolor="#fdfdfd">
                <v:path arrowok="t"/>
              </v:shape>
            </v:group>
            <v:group style="position:absolute;left:6842;top:2623;width:2;height:1234" coordorigin="6842,2623" coordsize="2,1234">
              <v:shape style="position:absolute;left:6842;top:2623;width:2;height:1234" coordorigin="6842,2623" coordsize="0,1234" path="m6842,3857l6842,2623e" filled="false" stroked="true" strokeweight=".48pt" strokecolor="#fdfdfd">
                <v:path arrowok="t"/>
              </v:shape>
            </v:group>
            <v:group style="position:absolute;left:6906;top:3972;width:2;height:1671" coordorigin="6906,3972" coordsize="2,1671">
              <v:shape style="position:absolute;left:6906;top:3972;width:2;height:1671" coordorigin="6906,3972" coordsize="0,1671" path="m6906,5642l6906,3972e" filled="false" stroked="true" strokeweight=".48pt" strokecolor="#fdfdfd">
                <v:path arrowok="t"/>
              </v:shape>
            </v:group>
            <v:group style="position:absolute;left:6906;top:2623;width:2;height:1234" coordorigin="6906,2623" coordsize="2,1234">
              <v:shape style="position:absolute;left:6906;top:2623;width:2;height:1234" coordorigin="6906,2623" coordsize="0,1234" path="m6906,3857l6906,2623e" filled="false" stroked="true" strokeweight=".48pt" strokecolor="#fdfdfd">
                <v:path arrowok="t"/>
              </v:shape>
            </v:group>
            <v:group style="position:absolute;left:6974;top:3972;width:2;height:740" coordorigin="6974,3972" coordsize="2,740">
              <v:shape style="position:absolute;left:6974;top:3972;width:2;height:740" coordorigin="6974,3972" coordsize="0,740" path="m6974,4711l6974,3972e" filled="false" stroked="true" strokeweight=".48pt" strokecolor="#fdfdfd">
                <v:path arrowok="t"/>
              </v:shape>
            </v:group>
            <v:group style="position:absolute;left:6974;top:2623;width:2;height:1234" coordorigin="6974,2623" coordsize="2,1234">
              <v:shape style="position:absolute;left:6974;top:2623;width:2;height:1234" coordorigin="6974,2623" coordsize="0,1234" path="m6974,3857l6974,2623e" filled="false" stroked="true" strokeweight=".48pt" strokecolor="#fdfdfd">
                <v:path arrowok="t"/>
              </v:shape>
            </v:group>
            <v:group style="position:absolute;left:7041;top:3972;width:2;height:740" coordorigin="7041,3972" coordsize="2,740">
              <v:shape style="position:absolute;left:7041;top:3972;width:2;height:740" coordorigin="7041,3972" coordsize="0,740" path="m7041,4711l7041,3972e" filled="false" stroked="true" strokeweight=".48pt" strokecolor="#fdfdfd">
                <v:path arrowok="t"/>
              </v:shape>
            </v:group>
            <v:group style="position:absolute;left:7041;top:2623;width:2;height:1234" coordorigin="7041,2623" coordsize="2,1234">
              <v:shape style="position:absolute;left:7041;top:2623;width:2;height:1234" coordorigin="7041,2623" coordsize="0,1234" path="m7041,3857l7041,2623e" filled="false" stroked="true" strokeweight=".48pt" strokecolor="#fdfdfd">
                <v:path arrowok="t"/>
              </v:shape>
            </v:group>
            <v:group style="position:absolute;left:7108;top:3972;width:2;height:740" coordorigin="7108,3972" coordsize="2,740">
              <v:shape style="position:absolute;left:7108;top:3972;width:2;height:740" coordorigin="7108,3972" coordsize="0,740" path="m7108,4711l7108,3972e" filled="false" stroked="true" strokeweight=".48pt" strokecolor="#fdfdfd">
                <v:path arrowok="t"/>
              </v:shape>
            </v:group>
            <v:group style="position:absolute;left:7108;top:2623;width:2;height:1234" coordorigin="7108,2623" coordsize="2,1234">
              <v:shape style="position:absolute;left:7108;top:2623;width:2;height:1234" coordorigin="7108,2623" coordsize="0,1234" path="m7108,3857l7108,2623e" filled="false" stroked="true" strokeweight=".48pt" strokecolor="#fdfdfd">
                <v:path arrowok="t"/>
              </v:shape>
            </v:group>
            <v:group style="position:absolute;left:7173;top:3972;width:2;height:740" coordorigin="7173,3972" coordsize="2,740">
              <v:shape style="position:absolute;left:7173;top:3972;width:2;height:740" coordorigin="7173,3972" coordsize="0,740" path="m7173,4711l7173,3972e" filled="false" stroked="true" strokeweight=".48pt" strokecolor="#fdfdfd">
                <v:path arrowok="t"/>
              </v:shape>
            </v:group>
            <v:group style="position:absolute;left:7173;top:2623;width:2;height:1234" coordorigin="7173,2623" coordsize="2,1234">
              <v:shape style="position:absolute;left:7173;top:2623;width:2;height:1234" coordorigin="7173,2623" coordsize="0,1234" path="m7173,3857l7173,2623e" filled="false" stroked="true" strokeweight=".48pt" strokecolor="#fdfdfd">
                <v:path arrowok="t"/>
              </v:shape>
            </v:group>
            <v:group style="position:absolute;left:7240;top:3972;width:2;height:740" coordorigin="7240,3972" coordsize="2,740">
              <v:shape style="position:absolute;left:7240;top:3972;width:2;height:740" coordorigin="7240,3972" coordsize="0,740" path="m7240,4711l7240,3972e" filled="false" stroked="true" strokeweight=".48pt" strokecolor="#fdfdfd">
                <v:path arrowok="t"/>
              </v:shape>
            </v:group>
            <v:group style="position:absolute;left:7240;top:2623;width:2;height:1234" coordorigin="7240,2623" coordsize="2,1234">
              <v:shape style="position:absolute;left:7240;top:2623;width:2;height:1234" coordorigin="7240,2623" coordsize="0,1234" path="m7240,3857l7240,2623e" filled="false" stroked="true" strokeweight=".48pt" strokecolor="#fdfdfd">
                <v:path arrowok="t"/>
              </v:shape>
            </v:group>
            <v:group style="position:absolute;left:7307;top:3972;width:2;height:740" coordorigin="7307,3972" coordsize="2,740">
              <v:shape style="position:absolute;left:7307;top:3972;width:2;height:740" coordorigin="7307,3972" coordsize="0,740" path="m7307,4711l7307,3972e" filled="false" stroked="true" strokeweight=".48pt" strokecolor="#fdfdfd">
                <v:path arrowok="t"/>
              </v:shape>
            </v:group>
            <v:group style="position:absolute;left:7307;top:2623;width:2;height:1234" coordorigin="7307,2623" coordsize="2,1234">
              <v:shape style="position:absolute;left:7307;top:2623;width:2;height:1234" coordorigin="7307,2623" coordsize="0,1234" path="m7307,3857l7307,2623e" filled="false" stroked="true" strokeweight=".48pt" strokecolor="#fdfdfd">
                <v:path arrowok="t"/>
              </v:shape>
            </v:group>
            <v:group style="position:absolute;left:7374;top:2623;width:2;height:2088" coordorigin="7374,2623" coordsize="2,2088">
              <v:shape style="position:absolute;left:7374;top:2623;width:2;height:2088" coordorigin="7374,2623" coordsize="0,2088" path="m7374,4711l7374,2623e" filled="false" stroked="true" strokeweight=".48pt" strokecolor="#fdfdfd">
                <v:path arrowok="t"/>
              </v:shape>
            </v:group>
            <v:group style="position:absolute;left:7439;top:2623;width:2;height:2088" coordorigin="7439,2623" coordsize="2,2088">
              <v:shape style="position:absolute;left:7439;top:2623;width:2;height:2088" coordorigin="7439,2623" coordsize="0,2088" path="m7439,4711l7439,2623e" filled="false" stroked="true" strokeweight=".48pt" strokecolor="#fdfdfd">
                <v:path arrowok="t"/>
              </v:shape>
            </v:group>
            <v:group style="position:absolute;left:7506;top:2623;width:2;height:2088" coordorigin="7506,2623" coordsize="2,2088">
              <v:shape style="position:absolute;left:7506;top:2623;width:2;height:2088" coordorigin="7506,2623" coordsize="0,2088" path="m7506,4711l7506,2623e" filled="false" stroked="true" strokeweight=".48pt" strokecolor="#fdfdfd">
                <v:path arrowok="t"/>
              </v:shape>
            </v:group>
            <v:group style="position:absolute;left:9544;top:4116;width:987;height:2" coordorigin="9544,4116" coordsize="987,2">
              <v:shape style="position:absolute;left:9544;top:4116;width:987;height:2" coordorigin="9544,4116" coordsize="987,0" path="m10530,4116l9544,4116e" filled="false" stroked="true" strokeweight=".12pt" strokecolor="#000000">
                <v:path arrowok="t"/>
              </v:shape>
            </v:group>
            <v:group style="position:absolute;left:9544;top:4111;width:960;height:2" coordorigin="9544,4111" coordsize="960,2">
              <v:shape style="position:absolute;left:9544;top:4111;width:960;height:2" coordorigin="9544,4111" coordsize="960,0" path="m9544,4111l10504,4111e" filled="false" stroked="true" strokeweight=".12pt" strokecolor="#000000">
                <v:path arrowok="t"/>
              </v:shape>
            </v:group>
            <v:group style="position:absolute;left:9122;top:4111;width:41;height:2" coordorigin="9122,4111" coordsize="41,2">
              <v:shape style="position:absolute;left:9122;top:4111;width:41;height:2" coordorigin="9122,4111" coordsize="41,0" path="m9162,4111l9122,4111e" filled="false" stroked="true" strokeweight=".12pt" strokecolor="#000000">
                <v:path arrowok="t"/>
              </v:shape>
            </v:group>
            <v:group style="position:absolute;left:9527;top:4164;width:1004;height:2" coordorigin="9527,4164" coordsize="1004,2">
              <v:shape style="position:absolute;left:9527;top:4164;width:1004;height:2" coordorigin="9527,4164" coordsize="1004,0" path="m9527,4164l10530,4164e" filled="false" stroked="true" strokeweight=".36pt" strokecolor="#000000">
                <v:path arrowok="t"/>
              </v:shape>
            </v:group>
            <v:group style="position:absolute;left:9083;top:4164;width:96;height:2" coordorigin="9083,4164" coordsize="96,2">
              <v:shape style="position:absolute;left:9083;top:4164;width:96;height:2" coordorigin="9083,4164" coordsize="96,0" path="m9083,4164l9179,4164e" filled="false" stroked="true" strokeweight=".36pt" strokecolor="#000000">
                <v:path arrowok="t"/>
              </v:shape>
            </v:group>
            <v:group style="position:absolute;left:8819;top:4166;width:1685;height:2" coordorigin="8819,4166" coordsize="1685,2">
              <v:shape style="position:absolute;left:8819;top:4166;width:1685;height:2" coordorigin="8819,4166" coordsize="1685,0" path="m8819,4166l10504,4166e" filled="false" stroked="true" strokeweight=".12pt" strokecolor="#000000">
                <v:path arrowok="t"/>
              </v:shape>
            </v:group>
            <v:group style="position:absolute;left:9114;top:2614;width:2;height:1503" coordorigin="9114,2614" coordsize="2,1503">
              <v:shape style="position:absolute;left:9114;top:2614;width:2;height:1503" coordorigin="9114,2614" coordsize="0,1503" path="m9114,2614l9114,4116e" filled="false" stroked="true" strokeweight=".12pt" strokecolor="#000000">
                <v:path arrowok="t"/>
              </v:shape>
            </v:group>
            <v:group style="position:absolute;left:9122;top:2640;width:2;height:1481" coordorigin="9122,2640" coordsize="2,1481">
              <v:shape style="position:absolute;left:9122;top:2640;width:2;height:1481" coordorigin="9122,2640" coordsize="0,1481" path="m9122,2640l9122,4121e" filled="false" stroked="true" strokeweight=".12pt" strokecolor="#000000">
                <v:path arrowok="t"/>
              </v:shape>
            </v:group>
            <v:group style="position:absolute;left:9083;top:2614;width:2;height:1548" coordorigin="9083,2614" coordsize="2,1548">
              <v:shape style="position:absolute;left:9083;top:2614;width:2;height:1548" coordorigin="9083,2614" coordsize="0,1548" path="m9083,2614l9083,4162e" filled="false" stroked="true" strokeweight=".12pt" strokecolor="#000000">
                <v:path arrowok="t"/>
              </v:shape>
            </v:group>
            <v:group style="position:absolute;left:9076;top:2640;width:2;height:1527" coordorigin="9076,2640" coordsize="2,1527">
              <v:shape style="position:absolute;left:9076;top:2640;width:2;height:1527" coordorigin="9076,2640" coordsize="0,1527" path="m9076,2640l9076,4166e" filled="false" stroked="true" strokeweight=".12pt" strokecolor="#000000">
                <v:path arrowok="t"/>
              </v:shape>
            </v:group>
            <v:group style="position:absolute;left:9083;top:4733;width:2;height:920" coordorigin="9083,4733" coordsize="2,920">
              <v:shape style="position:absolute;left:9083;top:4733;width:2;height:920" coordorigin="9083,4733" coordsize="0,920" path="m9083,5652l9083,4733e" filled="false" stroked="true" strokeweight=".12pt" strokecolor="#000000">
                <v:path arrowok="t"/>
              </v:shape>
            </v:group>
            <v:group style="position:absolute;left:9076;top:4726;width:2;height:900" coordorigin="9076,4726" coordsize="2,900">
              <v:shape style="position:absolute;left:9076;top:4726;width:2;height:900" coordorigin="9076,4726" coordsize="0,900" path="m9076,4726l9076,5626e" filled="false" stroked="true" strokeweight=".12pt" strokecolor="#000000">
                <v:path arrowok="t"/>
              </v:shape>
            </v:group>
            <v:group style="position:absolute;left:9114;top:4776;width:2;height:876" coordorigin="9114,4776" coordsize="2,876">
              <v:shape style="position:absolute;left:9114;top:4776;width:2;height:876" coordorigin="9114,4776" coordsize="0,876" path="m9114,5652l9114,4776e" filled="false" stroked="true" strokeweight=".12pt" strokecolor="#000000">
                <v:path arrowok="t"/>
              </v:shape>
            </v:group>
            <v:group style="position:absolute;left:9083;top:4733;width:485;height:2" coordorigin="9083,4733" coordsize="485,2">
              <v:shape style="position:absolute;left:9083;top:4733;width:485;height:2" coordorigin="9083,4733" coordsize="485,0" path="m9083,4733l9568,4733e" filled="false" stroked="true" strokeweight=".12pt" strokecolor="#000000">
                <v:path arrowok="t"/>
              </v:shape>
            </v:group>
            <v:group style="position:absolute;left:9995;top:4733;width:75;height:2" coordorigin="9995,4733" coordsize="75,2">
              <v:shape style="position:absolute;left:9995;top:4733;width:75;height:2" coordorigin="9995,4733" coordsize="75,0" path="m9995,4733l10070,4733e" filled="false" stroked="true" strokeweight=".12pt" strokecolor="#000000">
                <v:path arrowok="t"/>
              </v:shape>
            </v:group>
            <v:group style="position:absolute;left:9126;top:4775;width:443;height:2" coordorigin="9126,4775" coordsize="443,2">
              <v:shape style="position:absolute;left:9126;top:4775;width:443;height:2" coordorigin="9126,4775" coordsize="443,0" path="m9126,4775l9569,4775e" filled="false" stroked="true" strokeweight=".2232pt" strokecolor="#000000">
                <v:path arrowok="t"/>
              </v:shape>
            </v:group>
            <v:group style="position:absolute;left:9995;top:4776;width:32;height:2" coordorigin="9995,4776" coordsize="32,2">
              <v:shape style="position:absolute;left:9995;top:4776;width:32;height:2" coordorigin="9995,4776" coordsize="32,0" path="m9995,4776l10026,4776e" filled="false" stroked="true" strokeweight=".12pt" strokecolor="#000000">
                <v:path arrowok="t"/>
              </v:shape>
            </v:group>
            <v:group style="position:absolute;left:7540;top:2623;width:2;height:2098" coordorigin="7540,2623" coordsize="2,2098">
              <v:shape style="position:absolute;left:7540;top:2623;width:2;height:2098" coordorigin="7540,2623" coordsize="0,2098" path="m7540,2623l7540,4721e" filled="false" stroked="true" strokeweight=".12pt" strokecolor="#000000">
                <v:path arrowok="t"/>
              </v:shape>
            </v:group>
            <v:group style="position:absolute;left:6786;top:2501;width:4006;height:2" coordorigin="6786,2501" coordsize="4006,2">
              <v:shape style="position:absolute;left:6786;top:2501;width:4006;height:2" coordorigin="6786,2501" coordsize="4006,0" path="m6786,2501l8942,2501,10792,2501e" filled="false" stroked="true" strokeweight=".12pt" strokecolor="#000000">
                <v:path arrowok="t"/>
              </v:shape>
            </v:group>
            <v:group style="position:absolute;left:7672;top:2640;width:2837;height:2" coordorigin="7672,2640" coordsize="2837,2">
              <v:shape style="position:absolute;left:7672;top:2640;width:2837;height:2" coordorigin="7672,2640" coordsize="2837,0" path="m7672,2640l10509,2640e" filled="false" stroked="true" strokeweight=".12pt" strokecolor="#000000">
                <v:path arrowok="t"/>
              </v:shape>
            </v:group>
            <v:group style="position:absolute;left:10641;top:2623;width:142;height:2" coordorigin="10641,2623" coordsize="142,2">
              <v:shape style="position:absolute;left:10641;top:2623;width:142;height:2" coordorigin="10641,2623" coordsize="142,0" path="m10641,2623l10782,2623e" filled="false" stroked="true" strokeweight=".12pt" strokecolor="#000000">
                <v:path arrowok="t"/>
              </v:shape>
            </v:group>
            <v:group style="position:absolute;left:10504;top:2640;width:2;height:2986" coordorigin="10504,2640" coordsize="2,2986">
              <v:shape style="position:absolute;left:10504;top:2640;width:2;height:2986" coordorigin="10504,2640" coordsize="0,2986" path="m10504,2640l10504,5626e" filled="false" stroked="true" strokeweight=".12pt" strokecolor="#000000">
                <v:path arrowok="t"/>
              </v:shape>
            </v:group>
            <v:group style="position:absolute;left:7672;top:2635;width:1412;height:32" coordorigin="7672,2635" coordsize="1412,32">
              <v:shape style="position:absolute;left:7672;top:2635;width:1412;height:32" coordorigin="7672,2635" coordsize="1412,32" path="m7672,2666l7672,2635,9083,2635e" filled="false" stroked="true" strokeweight=".12pt" strokecolor="#000000">
                <v:path arrowok="t"/>
              </v:shape>
            </v:group>
            <v:group style="position:absolute;left:9126;top:2635;width:1383;height:2" coordorigin="9126,2635" coordsize="1383,2">
              <v:shape style="position:absolute;left:9126;top:2635;width:1383;height:2" coordorigin="9126,2635" coordsize="1383,0" path="m9126,2635l10509,2635e" filled="false" stroked="true" strokeweight=".12pt" strokecolor="#000000">
                <v:path arrowok="t"/>
              </v:shape>
            </v:group>
            <v:group style="position:absolute;left:7653;top:2614;width:3130;height:2" coordorigin="7653,2614" coordsize="3130,2">
              <v:shape style="position:absolute;left:7653;top:2614;width:3130;height:2" coordorigin="7653,2614" coordsize="3130,0" path="m7653,2614l10782,2614e" filled="false" stroked="true" strokeweight=".12pt" strokecolor="#000000">
                <v:path arrowok="t"/>
              </v:shape>
            </v:group>
            <v:group style="position:absolute;left:10509;top:2635;width:2;height:356" coordorigin="10509,2635" coordsize="2,356">
              <v:shape style="position:absolute;left:10509;top:2635;width:2;height:356" coordorigin="10509,2635" coordsize="0,356" path="m10509,2635l10509,2990e" filled="false" stroked="true" strokeweight=".12pt" strokecolor="#000000">
                <v:path arrowok="t"/>
              </v:shape>
            </v:group>
            <v:group style="position:absolute;left:10509;top:3595;width:2;height:603" coordorigin="10509,3595" coordsize="2,603">
              <v:shape style="position:absolute;left:10509;top:3595;width:2;height:603" coordorigin="10509,3595" coordsize="0,603" path="m10509,3595l10509,4198e" filled="false" stroked="true" strokeweight=".12pt" strokecolor="#000000">
                <v:path arrowok="t"/>
              </v:shape>
            </v:group>
            <v:group style="position:absolute;left:10509;top:4673;width:2;height:958" coordorigin="10509,4673" coordsize="2,958">
              <v:shape style="position:absolute;left:10509;top:4673;width:2;height:958" coordorigin="10509,4673" coordsize="0,958" path="m10509,4673l10509,5630e" filled="false" stroked="true" strokeweight=".12pt" strokecolor="#000000">
                <v:path arrowok="t"/>
              </v:shape>
            </v:group>
            <v:group style="position:absolute;left:7653;top:2614;width:2;height:53" coordorigin="7653,2614" coordsize="2,53">
              <v:shape style="position:absolute;left:7653;top:2614;width:2;height:53" coordorigin="7653,2614" coordsize="0,53" path="m7653,2666l7653,2614e" filled="false" stroked="true" strokeweight=".12pt" strokecolor="#000000">
                <v:path arrowok="t"/>
              </v:shape>
            </v:group>
            <v:group style="position:absolute;left:6818;top:2614;width:766;height:2" coordorigin="6818,2614" coordsize="766,2">
              <v:shape style="position:absolute;left:6818;top:2614;width:766;height:2" coordorigin="6818,2614" coordsize="766,0" path="m6818,2614l7583,2614e" filled="false" stroked="true" strokeweight=".12pt" strokecolor="#000000">
                <v:path arrowok="t"/>
              </v:shape>
            </v:group>
            <v:group style="position:absolute;left:10530;top:2614;width:2;height:377" coordorigin="10530,2614" coordsize="2,377">
              <v:shape style="position:absolute;left:10530;top:2614;width:2;height:377" coordorigin="10530,2614" coordsize="0,377" path="m10530,2614l10530,2990e" filled="false" stroked="true" strokeweight=".12pt" strokecolor="#000000">
                <v:path arrowok="t"/>
              </v:shape>
            </v:group>
            <v:group style="position:absolute;left:10530;top:3595;width:2;height:603" coordorigin="10530,3595" coordsize="2,603">
              <v:shape style="position:absolute;left:10530;top:3595;width:2;height:603" coordorigin="10530,3595" coordsize="0,603" path="m10530,3595l10530,4198e" filled="false" stroked="true" strokeweight=".12pt" strokecolor="#000000">
                <v:path arrowok="t"/>
              </v:shape>
            </v:group>
            <v:group style="position:absolute;left:7583;top:4668;width:2;height:1052" coordorigin="7583,4668" coordsize="2,1052">
              <v:shape style="position:absolute;left:7583;top:4668;width:2;height:1052" coordorigin="7583,4668" coordsize="0,1052" path="m7583,4668l7583,5719e" filled="false" stroked="true" strokeweight=".12pt" strokecolor="#000000">
                <v:path arrowok="t"/>
              </v:shape>
            </v:group>
            <v:group style="position:absolute;left:7583;top:2546;width:2;height:120" coordorigin="7583,2546" coordsize="2,120">
              <v:shape style="position:absolute;left:7583;top:2546;width:2;height:120" coordorigin="7583,2546" coordsize="0,120" path="m7583,2666l7583,2546e" filled="false" stroked="true" strokeweight=".12pt" strokecolor="#000000">
                <v:path arrowok="t"/>
              </v:shape>
            </v:group>
            <v:group style="position:absolute;left:6818;top:2539;width:3965;height:2" coordorigin="6818,2539" coordsize="3965,2">
              <v:shape style="position:absolute;left:6818;top:2539;width:3965;height:2" coordorigin="6818,2539" coordsize="3965,0" path="m6818,2539l10782,2539e" filled="false" stroked="true" strokeweight=".84pt" strokecolor="#000000">
                <v:path arrowok="t"/>
              </v:shape>
            </v:group>
            <v:group style="position:absolute;left:10598;top:2546;width:2;height:444" coordorigin="10598,2546" coordsize="2,444">
              <v:shape style="position:absolute;left:10598;top:2546;width:2;height:444" coordorigin="10598,2546" coordsize="0,444" path="m10598,2546l10598,2990e" filled="false" stroked="true" strokeweight=".12pt" strokecolor="#000000">
                <v:path arrowok="t"/>
              </v:shape>
            </v:group>
            <v:group style="position:absolute;left:10598;top:3595;width:2;height:603" coordorigin="10598,3595" coordsize="2,603">
              <v:shape style="position:absolute;left:10598;top:3595;width:2;height:603" coordorigin="10598,3595" coordsize="0,603" path="m10598,3595l10598,4198e" filled="false" stroked="true" strokeweight=".12pt" strokecolor="#000000">
                <v:path arrowok="t"/>
              </v:shape>
            </v:group>
            <v:group style="position:absolute;left:10598;top:4673;width:2;height:1047" coordorigin="10598,4673" coordsize="2,1047">
              <v:shape style="position:absolute;left:10598;top:4673;width:2;height:1047" coordorigin="10598,4673" coordsize="0,1047" path="m10598,4673l10598,5719e" filled="false" stroked="true" strokeweight=".12pt" strokecolor="#000000">
                <v:path arrowok="t"/>
              </v:shape>
            </v:group>
            <v:group style="position:absolute;left:7578;top:2546;width:2;height:3173" coordorigin="7578,2546" coordsize="2,3173">
              <v:shape style="position:absolute;left:7578;top:2546;width:2;height:3173" coordorigin="7578,2546" coordsize="0,3173" path="m7578,2546l7578,5719e" filled="false" stroked="true" strokeweight=".12pt" strokecolor="#000000">
                <v:path arrowok="t"/>
              </v:shape>
            </v:group>
            <v:group style="position:absolute;left:10602;top:2542;width:2;height:449" coordorigin="10602,2542" coordsize="2,449">
              <v:shape style="position:absolute;left:10602;top:2542;width:2;height:449" coordorigin="10602,2542" coordsize="0,449" path="m10602,2542l10602,2990e" filled="false" stroked="true" strokeweight=".12pt" strokecolor="#000000">
                <v:path arrowok="t"/>
              </v:shape>
            </v:group>
            <v:group style="position:absolute;left:10602;top:3595;width:2;height:603" coordorigin="10602,3595" coordsize="2,603">
              <v:shape style="position:absolute;left:10602;top:3595;width:2;height:603" coordorigin="10602,3595" coordsize="0,603" path="m10602,3595l10602,4198e" filled="false" stroked="true" strokeweight=".12pt" strokecolor="#000000">
                <v:path arrowok="t"/>
              </v:shape>
            </v:group>
            <v:group style="position:absolute;left:10602;top:4673;width:2;height:1052" coordorigin="10602,4673" coordsize="2,1052">
              <v:shape style="position:absolute;left:10602;top:4673;width:2;height:1052" coordorigin="10602,4673" coordsize="0,1052" path="m10602,4673l10602,5724e" filled="false" stroked="true" strokeweight=".12pt" strokecolor="#000000">
                <v:path arrowok="t"/>
              </v:shape>
            </v:group>
            <v:group style="position:absolute;left:7571;top:2614;width:2;height:53" coordorigin="7571,2614" coordsize="2,53">
              <v:shape style="position:absolute;left:7571;top:2614;width:2;height:53" coordorigin="7571,2614" coordsize="0,53" path="m7571,2666l7571,2614e" filled="false" stroked="true" strokeweight=".12pt" strokecolor="#000000">
                <v:path arrowok="t"/>
              </v:shape>
            </v:group>
            <v:group style="position:absolute;left:10612;top:2614;width:2;height:377" coordorigin="10612,2614" coordsize="2,377">
              <v:shape style="position:absolute;left:10612;top:2614;width:2;height:377" coordorigin="10612,2614" coordsize="0,377" path="m10612,2614l10612,2990e" filled="false" stroked="true" strokeweight=".12pt" strokecolor="#000000">
                <v:path arrowok="t"/>
              </v:shape>
            </v:group>
            <v:group style="position:absolute;left:10612;top:3595;width:2;height:603" coordorigin="10612,3595" coordsize="2,603">
              <v:shape style="position:absolute;left:10612;top:3595;width:2;height:603" coordorigin="10612,3595" coordsize="0,603" path="m10612,3595l10612,4198e" filled="false" stroked="true" strokeweight=".12pt" strokecolor="#000000">
                <v:path arrowok="t"/>
              </v:shape>
            </v:group>
            <v:group style="position:absolute;left:10612;top:4673;width:2;height:980" coordorigin="10612,4673" coordsize="2,980">
              <v:shape style="position:absolute;left:10612;top:4673;width:2;height:980" coordorigin="10612,4673" coordsize="0,980" path="m10612,4673l10612,5652e" filled="false" stroked="true" strokeweight=".12pt" strokecolor="#000000">
                <v:path arrowok="t"/>
              </v:shape>
            </v:group>
            <v:group style="position:absolute;left:7550;top:2623;width:2;height:44" coordorigin="7550,2623" coordsize="2,44">
              <v:shape style="position:absolute;left:7550;top:2623;width:2;height:44" coordorigin="7550,2623" coordsize="0,44" path="m7550,2666l7550,2623e" filled="false" stroked="true" strokeweight=".12pt" strokecolor="#000000">
                <v:path arrowok="t"/>
              </v:shape>
            </v:group>
            <v:group style="position:absolute;left:6818;top:2510;width:3965;height:2" coordorigin="6818,2510" coordsize="3965,2">
              <v:shape style="position:absolute;left:6818;top:2510;width:3965;height:2" coordorigin="6818,2510" coordsize="3965,0" path="m6818,2510l7662,2510,10782,2510e" filled="false" stroked="true" strokeweight=".12pt" strokecolor="#000000">
                <v:path arrowok="t"/>
              </v:shape>
            </v:group>
            <v:group style="position:absolute;left:10631;top:2614;width:2;height:377" coordorigin="10631,2614" coordsize="2,377">
              <v:shape style="position:absolute;left:10631;top:2614;width:2;height:377" coordorigin="10631,2614" coordsize="0,377" path="m10631,2614l10631,2990e" filled="false" stroked="true" strokeweight=".12pt" strokecolor="#000000">
                <v:path arrowok="t"/>
              </v:shape>
            </v:group>
            <v:group style="position:absolute;left:10631;top:3595;width:2;height:603" coordorigin="10631,3595" coordsize="2,603">
              <v:shape style="position:absolute;left:10631;top:3595;width:2;height:603" coordorigin="10631,3595" coordsize="0,603" path="m10631,3595l10631,4198e" filled="false" stroked="true" strokeweight=".12pt" strokecolor="#000000">
                <v:path arrowok="t"/>
              </v:shape>
            </v:group>
            <v:group style="position:absolute;left:10641;top:2623;width:2;height:1592" coordorigin="10641,2623" coordsize="2,1592">
              <v:shape style="position:absolute;left:10641;top:2623;width:2;height:1592" coordorigin="10641,2623" coordsize="0,1592" path="m10641,2623l10641,4214e" filled="false" stroked="true" strokeweight=".12pt" strokecolor="#000000">
                <v:path arrowok="t"/>
              </v:shape>
            </v:group>
            <v:group style="position:absolute;left:10631;top:4673;width:2;height:980" coordorigin="10631,4673" coordsize="2,980">
              <v:shape style="position:absolute;left:10631;top:4673;width:2;height:980" coordorigin="10631,4673" coordsize="0,980" path="m10631,4673l10631,5652e" filled="false" stroked="true" strokeweight=".12pt" strokecolor="#000000">
                <v:path arrowok="t"/>
              </v:shape>
            </v:group>
            <v:group style="position:absolute;left:10641;top:4548;width:2;height:1095" coordorigin="10641,4548" coordsize="2,1095">
              <v:shape style="position:absolute;left:10641;top:4548;width:2;height:1095" coordorigin="10641,4548" coordsize="0,1095" path="m10641,4548l10641,5642e" filled="false" stroked="true" strokeweight=".12pt" strokecolor="#000000">
                <v:path arrowok="t"/>
              </v:shape>
            </v:group>
            <v:group style="position:absolute;left:6818;top:2623;width:732;height:2" coordorigin="6818,2623" coordsize="732,2">
              <v:shape style="position:absolute;left:6818;top:2623;width:732;height:2" coordorigin="6818,2623" coordsize="732,0" path="m6818,2623l7550,2623e" filled="false" stroked="true" strokeweight=".12pt" strokecolor="#000000">
                <v:path arrowok="t"/>
              </v:shape>
            </v:group>
            <v:group style="position:absolute;left:6786;top:5762;width:4006;height:2" coordorigin="6786,5762" coordsize="4006,2">
              <v:shape style="position:absolute;left:6786;top:5762;width:4006;height:2" coordorigin="6786,5762" coordsize="4006,0" path="m6786,5762l8942,5762,10792,5762e" filled="false" stroked="true" strokeweight=".12pt" strokecolor="#000000">
                <v:path arrowok="t"/>
              </v:shape>
            </v:group>
            <v:group style="position:absolute;left:7672;top:5626;width:2832;height:2" coordorigin="7672,5626" coordsize="2832,2">
              <v:shape style="position:absolute;left:7672;top:5626;width:2832;height:2" coordorigin="7672,5626" coordsize="2832,0" path="m7672,5626l10504,5626e" filled="false" stroked="true" strokeweight=".12pt" strokecolor="#000000">
                <v:path arrowok="t"/>
              </v:shape>
            </v:group>
            <v:group style="position:absolute;left:10641;top:5642;width:152;height:2" coordorigin="10641,5642" coordsize="152,2">
              <v:shape style="position:absolute;left:10641;top:5642;width:152;height:2" coordorigin="10641,5642" coordsize="152,0" path="m10641,5642l10792,5642e" filled="false" stroked="true" strokeweight=".12pt" strokecolor="#000000">
                <v:path arrowok="t"/>
              </v:shape>
            </v:group>
            <v:group style="position:absolute;left:7653;top:5630;width:2856;height:2" coordorigin="7653,5630" coordsize="2856,2">
              <v:shape style="position:absolute;left:7653;top:5630;width:2856;height:2" coordorigin="7653,5630" coordsize="2856,0" path="m7653,5630l10509,5630e" filled="false" stroked="true" strokeweight=".12pt" strokecolor="#000000">
                <v:path arrowok="t"/>
              </v:shape>
            </v:group>
            <v:group style="position:absolute;left:6818;top:5652;width:3965;height:2" coordorigin="6818,5652" coordsize="3965,2">
              <v:shape style="position:absolute;left:6818;top:5652;width:3965;height:2" coordorigin="6818,5652" coordsize="3965,0" path="m6818,5652l10782,5652e" filled="false" stroked="true" strokeweight=".12pt" strokecolor="#000000">
                <v:path arrowok="t"/>
              </v:shape>
            </v:group>
            <v:group style="position:absolute;left:6818;top:5722;width:3965;height:2" coordorigin="6818,5722" coordsize="3965,2">
              <v:shape style="position:absolute;left:6818;top:5722;width:3965;height:2" coordorigin="6818,5722" coordsize="3965,0" path="m6818,5722l10782,5722e" filled="false" stroked="true" strokeweight=".36pt" strokecolor="#000000">
                <v:path arrowok="t"/>
              </v:shape>
            </v:group>
            <v:group style="position:absolute;left:6818;top:5734;width:3965;height:2" coordorigin="6818,5734" coordsize="3965,2">
              <v:shape style="position:absolute;left:6818;top:5734;width:3965;height:2" coordorigin="6818,5734" coordsize="3965,0" path="m6818,5734l10782,5734e" filled="false" stroked="true" strokeweight=".12pt" strokecolor="#000000">
                <v:path arrowok="t"/>
              </v:shape>
            </v:group>
            <v:group style="position:absolute;left:6818;top:5722;width:3965;height:2" coordorigin="6818,5722" coordsize="3965,2">
              <v:shape style="position:absolute;left:6818;top:5722;width:3965;height:2" coordorigin="6818,5722" coordsize="3965,0" path="m6818,5722l10782,5722e" filled="false" stroked="true" strokeweight=".36pt" strokecolor="#000000">
                <v:path arrowok="t"/>
              </v:shape>
            </v:group>
            <v:group style="position:absolute;left:6818;top:5755;width:3965;height:2" coordorigin="6818,5755" coordsize="3965,2">
              <v:shape style="position:absolute;left:6818;top:5755;width:3965;height:2" coordorigin="6818,5755" coordsize="3965,0" path="m6818,5755l10782,5755e" filled="false" stroked="true" strokeweight=".12pt" strokecolor="#000000">
                <v:path arrowok="t"/>
              </v:shape>
            </v:group>
            <v:group style="position:absolute;left:7679;top:3384;width:2;height:2242" coordorigin="7679,3384" coordsize="2,2242">
              <v:shape style="position:absolute;left:7679;top:3384;width:2;height:2242" coordorigin="7679,3384" coordsize="0,2242" path="m7679,3384l7679,5626e" filled="false" stroked="true" strokeweight=".12pt" strokecolor="#000000">
                <v:path arrowok="t"/>
              </v:shape>
            </v:group>
            <v:group style="position:absolute;left:7679;top:2640;width:2;height:87" coordorigin="7679,2640" coordsize="2,87">
              <v:shape style="position:absolute;left:7679;top:2640;width:2;height:87" coordorigin="7679,2640" coordsize="0,87" path="m7679,2726l7679,2640e" filled="false" stroked="true" strokeweight=".12pt" strokecolor="#000000">
                <v:path arrowok="t"/>
              </v:shape>
            </v:group>
            <v:group style="position:absolute;left:6376;top:2501;width:456;height:3262" coordorigin="6376,2501" coordsize="456,3262">
              <v:shape style="position:absolute;left:6376;top:2501;width:456;height:3262" coordorigin="6376,2501" coordsize="456,3262" path="m6832,2501l6376,2501,6376,5762,6832,5762e" filled="false" stroked="true" strokeweight=".12pt" strokecolor="#000000">
                <v:path arrowok="t"/>
              </v:shape>
              <v:shape style="position:absolute;left:6806;top:2639;width:4395;height:3132" type="#_x0000_t75" stroked="false">
                <v:imagedata r:id="rId59" o:title=""/>
              </v:shape>
            </v:group>
            <v:group style="position:absolute;left:9626;top:5393;width:303;height:233" coordorigin="9626,5393" coordsize="303,233">
              <v:shape style="position:absolute;left:9626;top:5393;width:303;height:233" coordorigin="9626,5393" coordsize="303,233" path="m9928,5393l9626,5393,9626,5626e" filled="false" stroked="true" strokeweight=".12pt" strokecolor="#000000">
                <v:path arrowok="t"/>
              </v:shape>
            </v:group>
            <v:group style="position:absolute;left:9681;top:5429;width:202;height:154" coordorigin="9681,5429" coordsize="202,154">
              <v:shape style="position:absolute;left:9681;top:5429;width:202;height:154" coordorigin="9681,5429" coordsize="202,154" path="m9882,5506l9882,5508,9882,5510,9882,5513,9880,5515,9880,5518,9880,5520,9880,5522,9880,5525,9878,5525,9878,5527,9878,5530,9878,5532,9875,5532,9875,5534,9875,5537,9873,5537,9873,5539,9870,5542,9870,5544,9856,5558,9854,5558,9854,5561,9851,5563,9849,5563,9846,5566,9844,5566,9842,5568,9839,5570,9837,5570,9834,5573,9832,5573,9830,5575,9827,5575,9825,5575,9822,5578,9820,5578,9818,5578,9815,5578,9815,5580,9813,5580,9810,5580,9808,5580,9806,5582,9758,5582,9755,5580,9753,5580,9750,5580,9748,5580,9746,5578,9743,5578,9741,5578,9738,5575,9736,5575,9734,5575,9731,5573,9729,5573,9726,5570,9724,5570,9722,5568,9719,5568,9719,5566,9717,5566,9714,5563,9712,5563,9710,5561,9710,5558,9707,5558,9705,5556,9702,5554,9700,5554,9700,5551,9698,5549,9695,5546,9693,5544,9693,5542,9690,5542,9690,5539,9690,5537,9688,5537,9688,5534,9688,5532,9686,5532,9686,5530,9686,5527,9683,5525,9683,5522,9683,5520,9681,5518,9681,5496,9683,5494,9683,5491,9683,5489,9683,5486,9686,5486,9686,5484,9686,5482,9688,5482,9688,5479,9688,5477,9690,5477,9690,5474,9690,5472,9693,5472,9693,5470,9695,5467,9698,5465,9698,5462,9700,5462,9700,5460,9702,5460,9705,5458,9707,5455,9710,5453,9712,5450,9714,5450,9714,5448,9717,5448,9719,5446,9722,5446,9724,5443,9726,5443,9729,5441,9731,5441,9734,5438,9736,5438,9738,5438,9741,5436,9743,5436,9746,5434,9748,5434,9750,5434,9753,5434,9755,5434,9758,5431,9774,5431,9777,5429,9779,5429,9782,5429,9784,5429,9786,5429,9789,5431,9806,5431,9808,5434,9810,5434,9813,5434,9815,5434,9818,5436,9820,5436,9822,5436,9825,5438,9827,5438,9830,5438,9832,5441,9834,5441,9837,5443,9839,5443,9842,5446,9844,5446,9846,5448,9849,5448,9849,5450,9851,5450,9863,5462,9866,5462,9866,5465,9868,5467,9870,5470,9870,5472,9873,5474,9873,5477,9875,5477,9875,5479,9875,5482,9878,5482,9878,5484,9878,5486,9880,5489,9880,5491,9880,5494,9880,5496,9880,5498,9882,5501,9882,5503,9882,5506e" filled="false" stroked="true" strokeweight=".12pt" strokecolor="#000000">
                <v:path arrowok="t"/>
              </v:shape>
            </v:group>
            <v:group style="position:absolute;left:9758;top:5594;width:48;height:2" coordorigin="9758,5594" coordsize="48,2">
              <v:shape style="position:absolute;left:9758;top:5594;width:48;height:2" coordorigin="9758,5594" coordsize="48,0" path="m9758,5594l9806,5594e" filled="false" stroked="true" strokeweight=".12pt" strokecolor="#000000">
                <v:path arrowok="t"/>
              </v:shape>
            </v:group>
            <v:group style="position:absolute;left:9782;top:5546;width:2;height:48" coordorigin="9782,5546" coordsize="2,48">
              <v:shape style="position:absolute;left:9782;top:5546;width:2;height:48" coordorigin="9782,5546" coordsize="0,48" path="m9782,5546l9782,5594e" filled="false" stroked="true" strokeweight=".12pt" strokecolor="#000000">
                <v:path arrowok="t"/>
              </v:shape>
            </v:group>
            <v:group style="position:absolute;left:9626;top:5393;width:303;height:233" coordorigin="9626,5393" coordsize="303,233">
              <v:shape style="position:absolute;left:9626;top:5393;width:303;height:233" coordorigin="9626,5393" coordsize="303,233" path="m9626,5393l9928,5393,9777,5393,9626,5393,9626,5626e" filled="false" stroked="true" strokeweight=".12pt" strokecolor="#000000">
                <v:path arrowok="t"/>
              </v:shape>
            </v:group>
            <v:group style="position:absolute;left:9928;top:5393;width:2;height:233" coordorigin="9928,5393" coordsize="2,233">
              <v:shape style="position:absolute;left:9928;top:5393;width:2;height:233" coordorigin="9928,5393" coordsize="0,233" path="m9928,5393l9928,5626e" filled="false" stroked="true" strokeweight=".12pt" strokecolor="#000000">
                <v:path arrowok="t"/>
              </v:shape>
            </v:group>
            <v:group style="position:absolute;left:10782;top:2501;width:10;height:123" coordorigin="10782,2501" coordsize="10,123">
              <v:shape style="position:absolute;left:10782;top:2501;width:10;height:123" coordorigin="10782,2501" coordsize="10,123" path="m10782,2614l10782,2623,10792,2623,10792,2501e" filled="false" stroked="true" strokeweight=".12pt" strokecolor="#000000">
                <v:path arrowok="t"/>
              </v:shape>
            </v:group>
            <v:group style="position:absolute;left:10782;top:2501;width:2;height:123" coordorigin="10782,2501" coordsize="2,123">
              <v:shape style="position:absolute;left:10782;top:2501;width:2;height:123" coordorigin="10782,2501" coordsize="0,123" path="m10782,2501l10782,2623e" filled="false" stroked="true" strokeweight=".12pt" strokecolor="#000000">
                <v:path arrowok="t"/>
              </v:shape>
            </v:group>
            <v:group style="position:absolute;left:6813;top:2500;width:2;height:125" coordorigin="6813,2500" coordsize="2,125">
              <v:shape style="position:absolute;left:6813;top:2500;width:2;height:125" coordorigin="6813,2500" coordsize="0,125" path="m6813,2500l6813,2624e" filled="false" stroked="true" strokeweight=".7pt" strokecolor="#000000">
                <v:path arrowok="t"/>
              </v:shape>
            </v:group>
            <v:group style="position:absolute;left:6376;top:2501;width:1164;height:3262" coordorigin="6376,2501" coordsize="1164,3262">
              <v:shape style="position:absolute;left:6376;top:2501;width:1164;height:3262" coordorigin="6376,2501" coordsize="1164,3262" path="m6376,5762l6376,2501,6808,2501,6808,2623,7540,2623,7540,4711,6930,4711,6930,5642,6808,5642,6808,5762,6376,5762e" filled="false" stroked="true" strokeweight=".12pt" strokecolor="#000000">
                <v:path arrowok="t"/>
              </v:shape>
            </v:group>
            <v:group style="position:absolute;left:9544;top:4121;width:2;height:46" coordorigin="9544,4121" coordsize="2,46">
              <v:shape style="position:absolute;left:9544;top:4121;width:2;height:46" coordorigin="9544,4121" coordsize="0,46" path="m9544,4166l9544,4121e" filled="false" stroked="true" strokeweight=".12pt" strokecolor="#000000">
                <v:path arrowok="t"/>
              </v:shape>
            </v:group>
            <v:group style="position:absolute;left:6376;top:2225;width:792;height:2" coordorigin="6376,2225" coordsize="792,2">
              <v:shape style="position:absolute;left:6376;top:2225;width:792;height:2" coordorigin="6376,2225" coordsize="792,0" path="m6376,2225l7168,2225e" filled="false" stroked="true" strokeweight="0pt" strokecolor="#000000">
                <v:path arrowok="t"/>
              </v:shape>
            </v:group>
            <v:group style="position:absolute;left:6376;top:2436;width:792;height:2" coordorigin="6376,2436" coordsize="792,2">
              <v:shape style="position:absolute;left:6376;top:2436;width:792;height:2" coordorigin="6376,2436" coordsize="792,0" path="m6376,2436l7168,2436e" filled="false" stroked="true" strokeweight="0pt" strokecolor="#000000">
                <v:path arrowok="t"/>
              </v:shape>
            </v:group>
            <v:group style="position:absolute;left:7571;top:4150;width:2;height:44" coordorigin="7571,4150" coordsize="2,44">
              <v:shape style="position:absolute;left:7571;top:4150;width:2;height:44" coordorigin="7571,4150" coordsize="0,44" path="m7571,4150l7571,4193e" filled="false" stroked="true" strokeweight=".12pt" strokecolor="#000000">
                <v:path arrowok="t"/>
              </v:shape>
            </v:group>
            <v:group style="position:absolute;left:7578;top:2698;width:44;height:2" coordorigin="7578,2698" coordsize="44,2">
              <v:shape style="position:absolute;left:7578;top:2698;width:44;height:2" coordorigin="7578,2698" coordsize="44,0" path="m7578,2698l7622,2698e" filled="false" stroked="true" strokeweight="0pt" strokecolor="#000000">
                <v:path arrowok="t"/>
              </v:shape>
            </v:group>
            <v:group style="position:absolute;left:7578;top:4661;width:44;height:2" coordorigin="7578,4661" coordsize="44,2">
              <v:shape style="position:absolute;left:7578;top:4661;width:44;height:2" coordorigin="7578,4661" coordsize="44,0" path="m7578,4661l7622,4661e" filled="false" stroked="true" strokeweight="0pt" strokecolor="#000000">
                <v:path arrowok="t"/>
              </v:shape>
            </v:group>
            <v:group style="position:absolute;left:7163;top:4637;width:459;height:2" coordorigin="7163,4637" coordsize="459,2">
              <v:shape style="position:absolute;left:7163;top:4637;width:459;height:2" coordorigin="7163,4637" coordsize="459,0" path="m7163,4637l7622,4637e" filled="false" stroked="true" strokeweight="0pt" strokecolor="#000000">
                <v:path arrowok="t"/>
              </v:shape>
            </v:group>
            <v:group style="position:absolute;left:7578;top:4222;width:44;height:2" coordorigin="7578,4222" coordsize="44,2">
              <v:shape style="position:absolute;left:7578;top:4222;width:44;height:2" coordorigin="7578,4222" coordsize="44,0" path="m7578,4222l7622,4222e" filled="false" stroked="true" strokeweight="0pt" strokecolor="#000000">
                <v:path arrowok="t"/>
              </v:shape>
            </v:group>
            <v:group style="position:absolute;left:7578;top:4121;width:44;height:2" coordorigin="7578,4121" coordsize="44,2">
              <v:shape style="position:absolute;left:7578;top:4121;width:44;height:2" coordorigin="7578,4121" coordsize="44,0" path="m7622,4121l7578,4121e" filled="false" stroked="true" strokeweight="0pt" strokecolor="#000000">
                <v:path arrowok="t"/>
              </v:shape>
            </v:group>
            <v:group style="position:absolute;left:7583;top:4150;width:2;height:44" coordorigin="7583,4150" coordsize="2,44">
              <v:shape style="position:absolute;left:7583;top:4150;width:2;height:44" coordorigin="7583,4150" coordsize="0,44" path="m7583,4150l7583,4193e" filled="false" stroked="true" strokeweight=".12pt" strokecolor="#000000">
                <v:path arrowok="t"/>
              </v:shape>
            </v:group>
            <v:group style="position:absolute;left:7540;top:4150;width:140;height:2" coordorigin="7540,4150" coordsize="140,2">
              <v:shape style="position:absolute;left:7540;top:4150;width:140;height:2" coordorigin="7540,4150" coordsize="140,0" path="m7540,4150l7679,4150e" filled="false" stroked="true" strokeweight=".12pt" strokecolor="#000000">
                <v:path arrowok="t"/>
              </v:shape>
            </v:group>
            <v:group style="position:absolute;left:7570;top:4171;width:3;height:2" coordorigin="7570,4171" coordsize="3,2">
              <v:shape style="position:absolute;left:7570;top:4171;width:3;height:2" coordorigin="7570,4171" coordsize="3,0" path="m7570,4171l7572,4171e" filled="false" stroked="true" strokeweight="2.16pt" strokecolor="#000000">
                <v:path arrowok="t"/>
              </v:shape>
            </v:group>
            <v:group style="position:absolute;left:7577;top:4171;width:3;height:2" coordorigin="7577,4171" coordsize="3,2">
              <v:shape style="position:absolute;left:7577;top:4171;width:3;height:2" coordorigin="7577,4171" coordsize="3,0" path="m7577,4171l7580,4171e" filled="false" stroked="true" strokeweight="2.16pt" strokecolor="#000000">
                <v:path arrowok="t"/>
              </v:shape>
            </v:group>
            <v:group style="position:absolute;left:7672;top:4150;width:2;height:44" coordorigin="7672,4150" coordsize="2,44">
              <v:shape style="position:absolute;left:7672;top:4150;width:2;height:44" coordorigin="7672,4150" coordsize="0,44" path="m7672,4193l7672,4150e" filled="false" stroked="true" strokeweight=".12pt" strokecolor="#000000">
                <v:path arrowok="t"/>
              </v:shape>
            </v:group>
            <v:group style="position:absolute;left:7653;top:4150;width:2;height:44" coordorigin="7653,4150" coordsize="2,44">
              <v:shape style="position:absolute;left:7653;top:4150;width:2;height:44" coordorigin="7653,4150" coordsize="0,44" path="m7653,4193l7653,4150e" filled="false" stroked="true" strokeweight=".12pt" strokecolor="#000000">
                <v:path arrowok="t"/>
              </v:shape>
            </v:group>
            <v:group style="position:absolute;left:7550;top:4150;width:2;height:44" coordorigin="7550,4150" coordsize="2,44">
              <v:shape style="position:absolute;left:7550;top:4150;width:2;height:44" coordorigin="7550,4150" coordsize="0,44" path="m7550,4193l7550,4150e" filled="false" stroked="true" strokeweight=".12pt" strokecolor="#000000">
                <v:path arrowok="t"/>
              </v:shape>
            </v:group>
            <v:group style="position:absolute;left:7622;top:4200;width:2;height:461" coordorigin="7622,4200" coordsize="2,461">
              <v:shape style="position:absolute;left:7622;top:4200;width:2;height:461" coordorigin="7622,4200" coordsize="0,461" path="m7622,4200l7622,4661e" filled="false" stroked="true" strokeweight="0pt" strokecolor="#000000">
                <v:path arrowok="t"/>
              </v:shape>
            </v:group>
            <v:group style="position:absolute;left:7578;top:4142;width:44;height:2" coordorigin="7578,4142" coordsize="44,2">
              <v:shape style="position:absolute;left:7578;top:4142;width:44;height:2" coordorigin="7578,4142" coordsize="44,0" path="m7578,4142l7622,4142e" filled="false" stroked="true" strokeweight="0pt" strokecolor="#000000">
                <v:path arrowok="t"/>
              </v:shape>
            </v:group>
            <v:group style="position:absolute;left:7600;top:3432;width:2;height:689" coordorigin="7600,3432" coordsize="2,689">
              <v:shape style="position:absolute;left:7600;top:3432;width:2;height:689" coordorigin="7600,3432" coordsize="0,689" path="m7600,3432l7600,4121e" filled="false" stroked="true" strokeweight="0pt" strokecolor="#000000">
                <v:path arrowok="t"/>
              </v:shape>
            </v:group>
            <v:group style="position:absolute;left:7600;top:2698;width:2;height:656" coordorigin="7600,2698" coordsize="2,656">
              <v:shape style="position:absolute;left:7600;top:2698;width:2;height:656" coordorigin="7600,2698" coordsize="0,656" path="m7600,3353l7600,2698e" filled="false" stroked="true" strokeweight="0pt" strokecolor="#000000">
                <v:path arrowok="t"/>
              </v:shape>
            </v:group>
            <v:group style="position:absolute;left:7593;top:4142;width:2;height:2" coordorigin="7593,4142" coordsize="2,2">
              <v:shape style="position:absolute;left:7593;top:4142;width:2;height:2" coordorigin="7593,4142" coordsize="0,0" path="m7593,4142l7593,4142e" filled="false" stroked="true" strokeweight="0pt" strokecolor="#000000">
                <v:path arrowok="t"/>
              </v:shape>
            </v:group>
            <v:group style="position:absolute;left:7593;top:3432;width:2;height:689" coordorigin="7593,3432" coordsize="2,689">
              <v:shape style="position:absolute;left:7593;top:3432;width:2;height:689" coordorigin="7593,3432" coordsize="0,689" path="m7593,3432l7593,4121e" filled="false" stroked="true" strokeweight="0pt" strokecolor="#000000">
                <v:path arrowok="t"/>
              </v:shape>
            </v:group>
            <v:group style="position:absolute;left:7593;top:2698;width:2;height:656" coordorigin="7593,2698" coordsize="2,656">
              <v:shape style="position:absolute;left:7593;top:2698;width:2;height:656" coordorigin="7593,2698" coordsize="0,656" path="m7593,3353l7593,2698e" filled="false" stroked="true" strokeweight="0pt" strokecolor="#000000">
                <v:path arrowok="t"/>
              </v:shape>
            </v:group>
            <v:group style="position:absolute;left:7610;top:3432;width:2;height:689" coordorigin="7610,3432" coordsize="2,689">
              <v:shape style="position:absolute;left:7610;top:3432;width:2;height:689" coordorigin="7610,3432" coordsize="0,689" path="m7610,3432l7610,4121e" filled="false" stroked="true" strokeweight="0pt" strokecolor="#000000">
                <v:path arrowok="t"/>
              </v:shape>
            </v:group>
            <v:group style="position:absolute;left:7610;top:2698;width:2;height:656" coordorigin="7610,2698" coordsize="2,656">
              <v:shape style="position:absolute;left:7610;top:2698;width:2;height:656" coordorigin="7610,2698" coordsize="0,656" path="m7610,3353l7610,2698e" filled="false" stroked="true" strokeweight="0pt" strokecolor="#000000">
                <v:path arrowok="t"/>
              </v:shape>
            </v:group>
            <v:group style="position:absolute;left:7600;top:4222;width:2;height:416" coordorigin="7600,4222" coordsize="2,416">
              <v:shape style="position:absolute;left:7600;top:4222;width:2;height:416" coordorigin="7600,4222" coordsize="0,416" path="m7600,4637l7600,4222e" filled="false" stroked="true" strokeweight="0pt" strokecolor="#000000">
                <v:path arrowok="t"/>
              </v:shape>
            </v:group>
            <v:group style="position:absolute;left:7578;top:2674;width:44;height:2" coordorigin="7578,2674" coordsize="44,2">
              <v:shape style="position:absolute;left:7578;top:2674;width:44;height:2" coordorigin="7578,2674" coordsize="44,0" path="m7622,2674l7578,2674e" filled="false" stroked="true" strokeweight="0pt" strokecolor="#000000">
                <v:path arrowok="t"/>
              </v:shape>
            </v:group>
            <v:group style="position:absolute;left:7622;top:2674;width:2;height:1469" coordorigin="7622,2674" coordsize="2,1469">
              <v:shape style="position:absolute;left:7622;top:2674;width:2;height:1469" coordorigin="7622,2674" coordsize="0,1469" path="m7622,2674l7622,4142e" filled="false" stroked="true" strokeweight="0pt" strokecolor="#000000">
                <v:path arrowok="t"/>
              </v:shape>
            </v:group>
            <v:group style="position:absolute;left:7593;top:4222;width:2;height:416" coordorigin="7593,4222" coordsize="2,416">
              <v:shape style="position:absolute;left:7593;top:4222;width:2;height:416" coordorigin="7593,4222" coordsize="0,416" path="m7593,4637l7593,4222e" filled="false" stroked="true" strokeweight="0pt" strokecolor="#000000">
                <v:path arrowok="t"/>
              </v:shape>
            </v:group>
            <v:group style="position:absolute;left:7540;top:4193;width:140;height:2" coordorigin="7540,4193" coordsize="140,2">
              <v:shape style="position:absolute;left:7540;top:4193;width:140;height:2" coordorigin="7540,4193" coordsize="140,0" path="m7540,4193l7679,4193e" filled="false" stroked="true" strokeweight=".12pt" strokecolor="#000000">
                <v:path arrowok="t"/>
              </v:shape>
            </v:group>
            <v:group style="position:absolute;left:7610;top:4222;width:2;height:416" coordorigin="7610,4222" coordsize="2,416">
              <v:shape style="position:absolute;left:7610;top:4222;width:2;height:416" coordorigin="7610,4222" coordsize="0,416" path="m7610,4637l7610,4222e" filled="false" stroked="true" strokeweight="0pt" strokecolor="#000000">
                <v:path arrowok="t"/>
              </v:shape>
            </v:group>
            <v:group style="position:absolute;left:7593;top:4222;width:2;height:2" coordorigin="7593,4222" coordsize="2,2">
              <v:shape style="position:absolute;left:7593;top:4222;width:2;height:2" coordorigin="7593,4222" coordsize="0,0" path="m7593,4222l7593,4222e" filled="false" stroked="true" strokeweight="0pt" strokecolor="#000000">
                <v:path arrowok="t"/>
              </v:shape>
            </v:group>
            <v:group style="position:absolute;left:7578;top:4200;width:44;height:2" coordorigin="7578,4200" coordsize="44,2">
              <v:shape style="position:absolute;left:7578;top:4200;width:44;height:2" coordorigin="7578,4200" coordsize="44,0" path="m7622,4200l7578,4200e" filled="false" stroked="true" strokeweight="0pt" strokecolor="#000000">
                <v:path arrowok="t"/>
              </v:shape>
            </v:group>
            <v:group style="position:absolute;left:7163;top:4198;width:438;height:438" coordorigin="7163,4198" coordsize="438,438">
              <v:shape style="position:absolute;left:7163;top:4198;width:438;height:438" coordorigin="7163,4198" coordsize="438,438" path="m7601,4198l7530,4203,7463,4220,7400,4246,7343,4282,7291,4326,7248,4377,7212,4434,7186,4497,7169,4565,7165,4600,7163,4636e" filled="false" stroked="true" strokeweight="0pt" strokecolor="#000000">
                <v:path arrowok="t"/>
              </v:shape>
            </v:group>
            <v:group style="position:absolute;left:6808;top:5950;width:3984;height:39" coordorigin="6808,5950" coordsize="3984,39">
              <v:shape style="position:absolute;left:6808;top:5950;width:3984;height:39" coordorigin="6808,5950" coordsize="3984,39" path="m6808,5954l6808,5988,10792,5988,10792,5950e" filled="false" stroked="true" strokeweight=".12pt" strokecolor="#000000">
                <v:path arrowok="t"/>
              </v:shape>
            </v:group>
            <v:group style="position:absolute;left:6791;top:5969;width:36;height:36" coordorigin="6791,5969" coordsize="36,36">
              <v:shape style="position:absolute;left:6791;top:5969;width:36;height:36" coordorigin="6791,5969" coordsize="36,36" path="m6827,5969l6791,6005e" filled="false" stroked="true" strokeweight=".12pt" strokecolor="#000000">
                <v:path arrowok="t"/>
              </v:shape>
            </v:group>
            <v:group style="position:absolute;left:10773;top:5969;width:36;height:36" coordorigin="10773,5969" coordsize="36,36">
              <v:shape style="position:absolute;left:10773;top:5969;width:36;height:36" coordorigin="10773,5969" coordsize="36,36" path="m10773,6005l10809,5969e" filled="false" stroked="true" strokeweight=".12pt" strokecolor="#000000">
                <v:path arrowok="t"/>
              </v:shape>
            </v:group>
            <v:group style="position:absolute;left:5999;top:5762;width:44;height:2" coordorigin="5999,5762" coordsize="44,2">
              <v:shape style="position:absolute;left:5999;top:5762;width:44;height:2" coordorigin="5999,5762" coordsize="44,0" path="m6042,5762l5999,5762e" filled="false" stroked="true" strokeweight=".12pt" strokecolor="#000000">
                <v:path arrowok="t"/>
              </v:shape>
            </v:group>
            <v:group style="position:absolute;left:5999;top:2501;width:60;height:3264" coordorigin="5999,2501" coordsize="60,3264">
              <v:shape style="position:absolute;left:5999;top:2501;width:60;height:3264" coordorigin="5999,2501" coordsize="60,3264" path="m6059,2501l5999,2501,5999,5765e" filled="false" stroked="true" strokeweight=".12pt" strokecolor="#000000">
                <v:path arrowok="t"/>
              </v:shape>
            </v:group>
            <v:group style="position:absolute;left:5982;top:5746;width:36;height:36" coordorigin="5982,5746" coordsize="36,36">
              <v:shape style="position:absolute;left:5982;top:5746;width:36;height:36" coordorigin="5982,5746" coordsize="36,36" path="m5982,5746l6018,5782e" filled="false" stroked="true" strokeweight=".12pt" strokecolor="#000000">
                <v:path arrowok="t"/>
              </v:shape>
            </v:group>
            <v:group style="position:absolute;left:5982;top:2484;width:36;height:36" coordorigin="5982,2484" coordsize="36,36">
              <v:shape style="position:absolute;left:5982;top:2484;width:36;height:36" coordorigin="5982,2484" coordsize="36,36" path="m6018,2520l5982,2484e" filled="false" stroked="true" strokeweight=".12pt" strokecolor="#000000">
                <v:path arrowok="t"/>
              </v:shape>
            </v:group>
            <v:group style="position:absolute;left:7679;top:2640;width:2825;height:2986" coordorigin="7679,2640" coordsize="2825,2986">
              <v:shape style="position:absolute;left:7679;top:2640;width:2825;height:2986" coordorigin="7679,2640" coordsize="2825,2986" path="m7679,2640l10504,2640,10504,5626,7679,5626,7679,2640e" filled="false" stroked="true" strokeweight=".12pt" strokecolor="#000000">
                <v:path arrowok="t"/>
              </v:shape>
            </v:group>
            <v:group style="position:absolute;left:9083;top:4733;width:70;height:44" coordorigin="9083,4733" coordsize="70,44">
              <v:shape style="position:absolute;left:9083;top:4733;width:70;height:44" coordorigin="9083,4733" coordsize="70,44" path="m9083,4733l9083,4776,9153,4776,9083,4733xe" filled="true" fillcolor="#000000" stroked="false">
                <v:path arrowok="t"/>
                <v:fill type="solid"/>
              </v:shape>
              <v:shape style="position:absolute;left:9083;top:4733;width:70;height:44" coordorigin="9083,4733" coordsize="70,44" path="m9153,4733l9083,4733,9153,4776,9153,4733xe" filled="true" fillcolor="#000000" stroked="false">
                <v:path arrowok="t"/>
                <v:fill type="solid"/>
              </v:shape>
            </v:group>
            <v:group style="position:absolute;left:9083;top:4733;width:70;height:44" coordorigin="9083,4733" coordsize="70,44">
              <v:shape style="position:absolute;left:9083;top:4733;width:70;height:44" coordorigin="9083,4733" coordsize="70,44" path="m9083,4776l9153,4776,9083,4733,9083,4776xe" filled="false" stroked="true" strokeweight="0pt" strokecolor="#000000">
                <v:path arrowok="t"/>
              </v:shape>
            </v:group>
            <v:group style="position:absolute;left:9083;top:4733;width:70;height:44" coordorigin="9083,4733" coordsize="70,44">
              <v:shape style="position:absolute;left:9083;top:4733;width:70;height:44" coordorigin="9083,4733" coordsize="70,44" path="m9153,4776l9083,4733,9153,4733,9153,4776xe" filled="false" stroked="true" strokeweight="0pt" strokecolor="#000000">
                <v:path arrowok="t"/>
              </v:shape>
            </v:group>
            <v:group style="position:absolute;left:9099;top:4776;width:2;height:876" coordorigin="9099,4776" coordsize="2,876">
              <v:shape style="position:absolute;left:9099;top:4776;width:2;height:876" coordorigin="9099,4776" coordsize="0,876" path="m9099,4776l9099,5652e" filled="false" stroked="true" strokeweight="1.66pt" strokecolor="#000000">
                <v:path arrowok="t"/>
              </v:shape>
            </v:group>
            <v:group style="position:absolute;left:9083;top:4776;width:32;height:876" coordorigin="9083,4776" coordsize="32,876">
              <v:shape style="position:absolute;left:9083;top:4776;width:32;height:876" coordorigin="9083,4776" coordsize="32,876" path="m9083,5652l9114,5652,9083,4776,9083,5652xe" filled="false" stroked="true" strokeweight="0pt" strokecolor="#000000">
                <v:path arrowok="t"/>
              </v:shape>
            </v:group>
            <v:group style="position:absolute;left:9083;top:4776;width:32;height:876" coordorigin="9083,4776" coordsize="32,876">
              <v:shape style="position:absolute;left:9083;top:4776;width:32;height:876" coordorigin="9083,4776" coordsize="32,876" path="m9114,5652l9083,4776,9114,4776,9114,5652xe" filled="false" stroked="true" strokeweight="0pt" strokecolor="#000000">
                <v:path arrowok="t"/>
              </v:shape>
            </v:group>
            <v:group style="position:absolute;left:9122;top:2614;width:2;height:1521" coordorigin="9122,2614" coordsize="2,1521">
              <v:shape style="position:absolute;left:9122;top:2614;width:2;height:1521" coordorigin="9122,2614" coordsize="0,1521" path="m9122,2614l9122,4134e" filled="false" stroked="true" strokeweight="4.01pt" strokecolor="#000000">
                <v:path arrowok="t"/>
              </v:shape>
            </v:group>
            <v:group style="position:absolute;left:9083;top:2614;width:32;height:1503" coordorigin="9083,2614" coordsize="32,1503">
              <v:shape style="position:absolute;left:9083;top:2614;width:32;height:1503" coordorigin="9083,2614" coordsize="32,1503" path="m9083,4116l9114,4116,9083,2614,9083,4116xe" filled="false" stroked="true" strokeweight="0pt" strokecolor="#000000">
                <v:path arrowok="t"/>
              </v:shape>
            </v:group>
            <v:group style="position:absolute;left:9083;top:2614;width:32;height:1503" coordorigin="9083,2614" coordsize="32,1503">
              <v:shape style="position:absolute;left:9083;top:2614;width:32;height:1503" coordorigin="9083,2614" coordsize="32,1503" path="m9114,4116l9083,2614,9114,2614,9114,4116xe" filled="false" stroked="true" strokeweight="0pt" strokecolor="#000000">
                <v:path arrowok="t"/>
              </v:shape>
            </v:group>
            <v:group style="position:absolute;left:9114;top:4116;width:48;height:12" coordorigin="9114,4116" coordsize="48,12">
              <v:shape style="position:absolute;left:9114;top:4116;width:48;height:12" coordorigin="9114,4116" coordsize="48,12" path="m9114,4116l9114,4128,9162,4128,9114,4116xe" filled="true" fillcolor="#000000" stroked="false">
                <v:path arrowok="t"/>
                <v:fill type="solid"/>
              </v:shape>
              <v:shape style="position:absolute;left:9114;top:4116;width:48;height:12" coordorigin="9114,4116" coordsize="48,12" path="m9162,4116l9114,4116,9162,4128,9162,4116xe" filled="true" fillcolor="#000000" stroked="false">
                <v:path arrowok="t"/>
                <v:fill type="solid"/>
              </v:shape>
            </v:group>
            <v:group style="position:absolute;left:9114;top:4116;width:48;height:12" coordorigin="9114,4116" coordsize="48,12">
              <v:shape style="position:absolute;left:9114;top:4116;width:48;height:12" coordorigin="9114,4116" coordsize="48,12" path="m9114,4128l9162,4128,9114,4116,9114,4128xe" filled="false" stroked="true" strokeweight="0pt" strokecolor="#000000">
                <v:path arrowok="t"/>
              </v:shape>
            </v:group>
            <v:group style="position:absolute;left:9114;top:4116;width:48;height:12" coordorigin="9114,4116" coordsize="48,12">
              <v:shape style="position:absolute;left:9114;top:4116;width:48;height:12" coordorigin="9114,4116" coordsize="48,12" path="m9162,4128l9114,4116,9162,4116,9162,4128xe" filled="false" stroked="true" strokeweight="0pt" strokecolor="#000000">
                <v:path arrowok="t"/>
              </v:shape>
            </v:group>
            <v:group style="position:absolute;left:9083;top:4116;width:32;height:12" coordorigin="9083,4116" coordsize="32,12">
              <v:shape style="position:absolute;left:9083;top:4116;width:32;height:12" coordorigin="9083,4116" coordsize="32,12" path="m9083,4116l9083,4128,9114,4128,9083,4116xe" filled="true" fillcolor="#000000" stroked="false">
                <v:path arrowok="t"/>
                <v:fill type="solid"/>
              </v:shape>
              <v:shape style="position:absolute;left:9083;top:4116;width:32;height:12" coordorigin="9083,4116" coordsize="32,12" path="m9114,4116l9083,4116,9114,4128,9114,4116xe" filled="true" fillcolor="#000000" stroked="false">
                <v:path arrowok="t"/>
                <v:fill type="solid"/>
              </v:shape>
            </v:group>
            <v:group style="position:absolute;left:9083;top:4116;width:32;height:12" coordorigin="9083,4116" coordsize="32,12">
              <v:shape style="position:absolute;left:9083;top:4116;width:32;height:12" coordorigin="9083,4116" coordsize="32,12" path="m9083,4128l9114,4128,9083,4116,9083,4128xe" filled="false" stroked="true" strokeweight="0pt" strokecolor="#000000">
                <v:path arrowok="t"/>
              </v:shape>
            </v:group>
            <v:group style="position:absolute;left:9083;top:4116;width:32;height:12" coordorigin="9083,4116" coordsize="32,12">
              <v:shape style="position:absolute;left:9083;top:4116;width:32;height:12" coordorigin="9083,4116" coordsize="32,12" path="m9114,4128l9083,4116,9114,4116,9114,4128xe" filled="false" stroked="true" strokeweight="0pt" strokecolor="#000000">
                <v:path arrowok="t"/>
              </v:shape>
            </v:group>
            <v:group style="position:absolute;left:9083;top:4128;width:80;height:34" coordorigin="9083,4128" coordsize="80,34">
              <v:shape style="position:absolute;left:9083;top:4128;width:80;height:34" coordorigin="9083,4128" coordsize="80,34" path="m9083,4128l9083,4162,9162,4162,9083,4128xe" filled="true" fillcolor="#000000" stroked="false">
                <v:path arrowok="t"/>
                <v:fill type="solid"/>
              </v:shape>
              <v:shape style="position:absolute;left:9083;top:4128;width:80;height:34" coordorigin="9083,4128" coordsize="80,34" path="m9162,4128l9083,4128,9162,4162,9162,4128xe" filled="true" fillcolor="#000000" stroked="false">
                <v:path arrowok="t"/>
                <v:fill type="solid"/>
              </v:shape>
            </v:group>
            <v:group style="position:absolute;left:9083;top:4128;width:80;height:34" coordorigin="9083,4128" coordsize="80,34">
              <v:shape style="position:absolute;left:9083;top:4128;width:80;height:34" coordorigin="9083,4128" coordsize="80,34" path="m9083,4162l9162,4162,9083,4128,9083,4162xe" filled="false" stroked="true" strokeweight="0pt" strokecolor="#000000">
                <v:path arrowok="t"/>
              </v:shape>
            </v:group>
            <v:group style="position:absolute;left:9083;top:4128;width:80;height:34" coordorigin="9083,4128" coordsize="80,34">
              <v:shape style="position:absolute;left:9083;top:4128;width:80;height:34" coordorigin="9083,4128" coordsize="80,34" path="m9162,4162l9083,4128,9162,4128,9162,4162xe" filled="false" stroked="true" strokeweight="0pt" strokecolor="#000000">
                <v:path arrowok="t"/>
              </v:shape>
            </v:group>
            <v:group style="position:absolute;left:9995;top:4733;width:75;height:44" coordorigin="9995,4733" coordsize="75,44">
              <v:shape style="position:absolute;left:9995;top:4733;width:75;height:44" coordorigin="9995,4733" coordsize="75,44" path="m9995,4733l9995,4776,10070,4776,9995,4733xe" filled="true" fillcolor="#000000" stroked="false">
                <v:path arrowok="t"/>
                <v:fill type="solid"/>
              </v:shape>
              <v:shape style="position:absolute;left:9995;top:4733;width:75;height:44" coordorigin="9995,4733" coordsize="75,44" path="m10070,4733l9995,4733,10070,4776,10070,4733xe" filled="true" fillcolor="#000000" stroked="false">
                <v:path arrowok="t"/>
                <v:fill type="solid"/>
              </v:shape>
            </v:group>
            <v:group style="position:absolute;left:9995;top:4733;width:75;height:44" coordorigin="9995,4733" coordsize="75,44">
              <v:shape style="position:absolute;left:9995;top:4733;width:75;height:44" coordorigin="9995,4733" coordsize="75,44" path="m9995,4776l10070,4776,9995,4733,9995,4776xe" filled="false" stroked="true" strokeweight="0pt" strokecolor="#000000">
                <v:path arrowok="t"/>
              </v:shape>
            </v:group>
            <v:group style="position:absolute;left:9995;top:4733;width:75;height:44" coordorigin="9995,4733" coordsize="75,44">
              <v:shape style="position:absolute;left:9995;top:4733;width:75;height:44" coordorigin="9995,4733" coordsize="75,44" path="m10070,4776l9995,4733,10070,4733,10070,4776xe" filled="false" stroked="true" strokeweight="0pt" strokecolor="#000000">
                <v:path arrowok="t"/>
              </v:shape>
            </v:group>
            <v:group style="position:absolute;left:10038;top:4776;width:32;height:236" coordorigin="10038,4776" coordsize="32,236">
              <v:shape style="position:absolute;left:10038;top:4776;width:32;height:236" coordorigin="10038,4776" coordsize="32,236" path="m10038,4776l10038,5011,10070,5011,10038,4776xe" filled="true" fillcolor="#000000" stroked="false">
                <v:path arrowok="t"/>
                <v:fill type="solid"/>
              </v:shape>
              <v:shape style="position:absolute;left:10038;top:4776;width:32;height:236" coordorigin="10038,4776" coordsize="32,236" path="m10070,4776l10038,4776,10070,5011,10070,4776xe" filled="true" fillcolor="#000000" stroked="false">
                <v:path arrowok="t"/>
                <v:fill type="solid"/>
              </v:shape>
            </v:group>
            <v:group style="position:absolute;left:10038;top:4776;width:32;height:236" coordorigin="10038,4776" coordsize="32,236">
              <v:shape style="position:absolute;left:10038;top:4776;width:32;height:236" coordorigin="10038,4776" coordsize="32,236" path="m10038,5011l10070,5011,10038,4776,10038,5011xe" filled="false" stroked="true" strokeweight="0pt" strokecolor="#000000">
                <v:path arrowok="t"/>
              </v:shape>
            </v:group>
            <v:group style="position:absolute;left:10038;top:4776;width:32;height:236" coordorigin="10038,4776" coordsize="32,236">
              <v:shape style="position:absolute;left:10038;top:4776;width:32;height:236" coordorigin="10038,4776" coordsize="32,236" path="m10070,5011l10038,4776,10070,4776,10070,5011xe" filled="false" stroked="true" strokeweight="0pt" strokecolor="#000000">
                <v:path arrowok="t"/>
              </v:shape>
            </v:group>
            <v:group style="position:absolute;left:10038;top:5028;width:492;height:2" coordorigin="10038,5028" coordsize="492,2">
              <v:shape style="position:absolute;left:10038;top:5028;width:492;height:2" coordorigin="10038,5028" coordsize="492,0" path="m10038,5028l10530,5028e" filled="false" stroked="true" strokeweight="1.78pt" strokecolor="#000000">
                <v:path arrowok="t"/>
              </v:shape>
            </v:group>
            <v:group style="position:absolute;left:10038;top:5011;width:492;height:34" coordorigin="10038,5011" coordsize="492,34">
              <v:shape style="position:absolute;left:10038;top:5011;width:492;height:34" coordorigin="10038,5011" coordsize="492,34" path="m10038,5045l10530,5045,10038,5011,10038,5045xe" filled="false" stroked="true" strokeweight="0pt" strokecolor="#000000">
                <v:path arrowok="t"/>
              </v:shape>
            </v:group>
            <v:group style="position:absolute;left:10038;top:5011;width:492;height:34" coordorigin="10038,5011" coordsize="492,34">
              <v:shape style="position:absolute;left:10038;top:5011;width:492;height:34" coordorigin="10038,5011" coordsize="492,34" path="m10530,5045l10038,5011,10530,5011,10530,5045xe" filled="false" stroked="true" strokeweight="0pt" strokecolor="#000000">
                <v:path arrowok="t"/>
              </v:shape>
            </v:group>
            <v:group style="position:absolute;left:9153;top:4736;width:416;height:2" coordorigin="9153,4736" coordsize="416,2">
              <v:shape style="position:absolute;left:9153;top:4736;width:416;height:2" coordorigin="9153,4736" coordsize="416,0" path="m9153,4736l9568,4736e" filled="false" stroked="true" strokeweight=".46pt" strokecolor="#000000">
                <v:path arrowok="t"/>
              </v:shape>
            </v:group>
            <v:group style="position:absolute;left:9153;top:4733;width:108;height:8" coordorigin="9153,4733" coordsize="108,8">
              <v:shape style="position:absolute;left:9153;top:4733;width:108;height:8" coordorigin="9153,4733" coordsize="108,8" path="m9153,4740l9261,4740,9153,4733,9153,4740xe" filled="false" stroked="true" strokeweight="0pt" strokecolor="#000000">
                <v:path arrowok="t"/>
              </v:shape>
            </v:group>
            <v:group style="position:absolute;left:9153;top:4733;width:108;height:8" coordorigin="9153,4733" coordsize="108,8">
              <v:shape style="position:absolute;left:9153;top:4733;width:108;height:8" coordorigin="9153,4733" coordsize="108,8" path="m9261,4740l9153,4733,9261,4733,9261,4740xe" filled="false" stroked="true" strokeweight="0pt" strokecolor="#000000">
                <v:path arrowok="t"/>
              </v:shape>
            </v:group>
            <v:group style="position:absolute;left:9153;top:4771;width:416;height:2" coordorigin="9153,4771" coordsize="416,2">
              <v:shape style="position:absolute;left:9153;top:4771;width:416;height:2" coordorigin="9153,4771" coordsize="416,0" path="m9153,4771l9568,4771e" filled="false" stroked="true" strokeweight=".580pt" strokecolor="#000000">
                <v:path arrowok="t"/>
              </v:shape>
            </v:group>
            <v:group style="position:absolute;left:9261;top:4766;width:308;height:10" coordorigin="9261,4766" coordsize="308,10">
              <v:shape style="position:absolute;left:9261;top:4766;width:308;height:10" coordorigin="9261,4766" coordsize="308,10" path="m9261,4776l9568,4776,9261,4766,9261,4776xe" filled="false" stroked="true" strokeweight="0pt" strokecolor="#000000">
                <v:path arrowok="t"/>
              </v:shape>
            </v:group>
            <v:group style="position:absolute;left:9261;top:4766;width:308;height:10" coordorigin="9261,4766" coordsize="308,10">
              <v:shape style="position:absolute;left:9261;top:4766;width:308;height:10" coordorigin="9261,4766" coordsize="308,10" path="m9568,4776l9261,4766,9568,4766,9568,4776xe" filled="false" stroked="true" strokeweight="0pt" strokecolor="#000000">
                <v:path arrowok="t"/>
              </v:shape>
            </v:group>
            <v:group style="position:absolute;left:9153;top:4766;width:108;height:10" coordorigin="9153,4766" coordsize="108,10">
              <v:shape style="position:absolute;left:9153;top:4766;width:108;height:10" coordorigin="9153,4766" coordsize="108,10" path="m9153,4776l9261,4776,9153,4766,9153,4776xe" filled="false" stroked="true" strokeweight="0pt" strokecolor="#000000">
                <v:path arrowok="t"/>
              </v:shape>
            </v:group>
            <v:group style="position:absolute;left:9153;top:4766;width:108;height:10" coordorigin="9153,4766" coordsize="108,10">
              <v:shape style="position:absolute;left:9153;top:4766;width:108;height:10" coordorigin="9153,4766" coordsize="108,10" path="m9261,4776l9153,4766,9261,4766,9261,4776xe" filled="false" stroked="true" strokeweight="0pt" strokecolor="#000000">
                <v:path arrowok="t"/>
              </v:shape>
            </v:group>
            <v:group style="position:absolute;left:9261;top:4733;width:308;height:8" coordorigin="9261,4733" coordsize="308,8">
              <v:shape style="position:absolute;left:9261;top:4733;width:308;height:8" coordorigin="9261,4733" coordsize="308,8" path="m9261,4740l9568,4740,9261,4733,9261,4740xe" filled="false" stroked="true" strokeweight="0pt" strokecolor="#000000">
                <v:path arrowok="t"/>
              </v:shape>
            </v:group>
            <v:group style="position:absolute;left:9261;top:4733;width:308;height:8" coordorigin="9261,4733" coordsize="308,8">
              <v:shape style="position:absolute;left:9261;top:4733;width:308;height:8" coordorigin="9261,4733" coordsize="308,8" path="m9568,4740l9261,4733,9568,4733,9568,4740xe" filled="false" stroked="true" strokeweight="0pt" strokecolor="#000000">
                <v:path arrowok="t"/>
              </v:shape>
            </v:group>
            <v:group style="position:absolute;left:9544;top:4116;width:987;height:46" coordorigin="9544,4116" coordsize="987,46">
              <v:shape style="position:absolute;left:9544;top:4116;width:987;height:46" coordorigin="9544,4116" coordsize="987,46" path="m9544,4116l9544,4162,10530,4162,9544,4116xe" filled="true" fillcolor="#000000" stroked="false">
                <v:path arrowok="t"/>
                <v:fill type="solid"/>
              </v:shape>
              <v:shape style="position:absolute;left:9544;top:4116;width:987;height:46" coordorigin="9544,4116" coordsize="987,46" path="m10530,4116l9544,4116,10530,4162,10530,4116xe" filled="true" fillcolor="#000000" stroked="false">
                <v:path arrowok="t"/>
                <v:fill type="solid"/>
              </v:shape>
            </v:group>
            <v:group style="position:absolute;left:9544;top:4116;width:987;height:46" coordorigin="9544,4116" coordsize="987,46">
              <v:shape style="position:absolute;left:9544;top:4116;width:987;height:46" coordorigin="9544,4116" coordsize="987,46" path="m9544,4162l10530,4162,9544,4116,9544,4162xe" filled="false" stroked="true" strokeweight="0pt" strokecolor="#000000">
                <v:path arrowok="t"/>
              </v:shape>
            </v:group>
            <v:group style="position:absolute;left:9544;top:4116;width:987;height:46" coordorigin="9544,4116" coordsize="987,46">
              <v:shape style="position:absolute;left:9544;top:4116;width:987;height:46" coordorigin="9544,4116" coordsize="987,46" path="m10530,4162l9544,4116,10530,4116,10530,4162xe" filled="false" stroked="true" strokeweight="0pt" strokecolor="#000000">
                <v:path arrowok="t"/>
              </v:shape>
            </v:group>
            <v:group style="position:absolute;left:6818;top:2546;width:761;height:68" coordorigin="6818,2546" coordsize="761,68">
              <v:shape style="position:absolute;left:6818;top:2546;width:761;height:68" coordorigin="6818,2546" coordsize="761,68" path="m6818,2546l6818,2614,7578,2614,6818,2546xe" filled="true" fillcolor="#000000" stroked="false">
                <v:path arrowok="t"/>
                <v:fill type="solid"/>
              </v:shape>
              <v:shape style="position:absolute;left:6818;top:2546;width:761;height:68" coordorigin="6818,2546" coordsize="761,68" path="m7578,2546l6818,2546,7578,2614,7578,2546xe" filled="true" fillcolor="#000000" stroked="false">
                <v:path arrowok="t"/>
                <v:fill type="solid"/>
              </v:shape>
            </v:group>
            <v:group style="position:absolute;left:6818;top:2546;width:761;height:68" coordorigin="6818,2546" coordsize="761,68">
              <v:shape style="position:absolute;left:6818;top:2546;width:761;height:68" coordorigin="6818,2546" coordsize="761,68" path="m6818,2614l7578,2614,6818,2546,6818,2614xe" filled="false" stroked="true" strokeweight="0pt" strokecolor="#000000">
                <v:path arrowok="t"/>
              </v:shape>
            </v:group>
            <v:group style="position:absolute;left:6818;top:2546;width:761;height:68" coordorigin="6818,2546" coordsize="761,68">
              <v:shape style="position:absolute;left:6818;top:2546;width:761;height:68" coordorigin="6818,2546" coordsize="761,68" path="m7578,2614l6818,2546,7578,2546,7578,2614xe" filled="false" stroked="true" strokeweight="0pt" strokecolor="#000000">
                <v:path arrowok="t"/>
              </v:shape>
            </v:group>
            <v:group style="position:absolute;left:7578;top:4668;width:75;height:984" coordorigin="7578,4668" coordsize="75,984">
              <v:shape style="position:absolute;left:7578;top:4668;width:75;height:984" coordorigin="7578,4668" coordsize="75,984" path="m7578,4668l7578,5652,7653,5652,7578,4668xe" filled="true" fillcolor="#000000" stroked="false">
                <v:path arrowok="t"/>
                <v:fill type="solid"/>
              </v:shape>
              <v:shape style="position:absolute;left:7578;top:4668;width:75;height:984" coordorigin="7578,4668" coordsize="75,984" path="m7653,4668l7578,4668,7653,5652,7653,4668xe" filled="true" fillcolor="#000000" stroked="false">
                <v:path arrowok="t"/>
                <v:fill type="solid"/>
              </v:shape>
            </v:group>
            <v:group style="position:absolute;left:7578;top:4668;width:75;height:984" coordorigin="7578,4668" coordsize="75,984">
              <v:shape style="position:absolute;left:7578;top:4668;width:75;height:984" coordorigin="7578,4668" coordsize="75,984" path="m7578,5652l7653,5652,7578,4668,7578,5652xe" filled="false" stroked="true" strokeweight="0pt" strokecolor="#000000">
                <v:path arrowok="t"/>
              </v:shape>
            </v:group>
            <v:group style="position:absolute;left:7578;top:4668;width:75;height:984" coordorigin="7578,4668" coordsize="75,984">
              <v:shape style="position:absolute;left:7578;top:4668;width:75;height:984" coordorigin="7578,4668" coordsize="75,984" path="m7653,5652l7578,4668,7653,4668,7653,5652xe" filled="false" stroked="true" strokeweight="0pt" strokecolor="#000000">
                <v:path arrowok="t"/>
              </v:shape>
            </v:group>
            <v:group style="position:absolute;left:7444;top:4721;width:135;height:68" coordorigin="7444,4721" coordsize="135,68">
              <v:shape style="position:absolute;left:7444;top:4721;width:135;height:68" coordorigin="7444,4721" coordsize="135,68" path="m7444,4721l7444,4788,7578,4788,7444,4721xe" filled="true" fillcolor="#000000" stroked="false">
                <v:path arrowok="t"/>
                <v:fill type="solid"/>
              </v:shape>
              <v:shape style="position:absolute;left:7444;top:4721;width:135;height:68" coordorigin="7444,4721" coordsize="135,68" path="m7578,4721l7444,4721,7578,4788,7578,4721xe" filled="true" fillcolor="#000000" stroked="false">
                <v:path arrowok="t"/>
                <v:fill type="solid"/>
              </v:shape>
            </v:group>
            <v:group style="position:absolute;left:7444;top:4721;width:135;height:68" coordorigin="7444,4721" coordsize="135,68">
              <v:shape style="position:absolute;left:7444;top:4721;width:135;height:68" coordorigin="7444,4721" coordsize="135,68" path="m7444,4788l7578,4788,7444,4721,7444,4788xe" filled="false" stroked="true" strokeweight="0pt" strokecolor="#000000">
                <v:path arrowok="t"/>
              </v:shape>
            </v:group>
            <v:group style="position:absolute;left:7444;top:4721;width:135;height:68" coordorigin="7444,4721" coordsize="135,68">
              <v:shape style="position:absolute;left:7444;top:4721;width:135;height:68" coordorigin="7444,4721" coordsize="135,68" path="m7578,4788l7444,4721,7578,4721,7578,4788xe" filled="false" stroked="true" strokeweight="0pt" strokecolor="#000000">
                <v:path arrowok="t"/>
              </v:shape>
            </v:group>
            <v:group style="position:absolute;left:6940;top:4721;width:75;height:68" coordorigin="6940,4721" coordsize="75,68">
              <v:shape style="position:absolute;left:6940;top:4721;width:75;height:68" coordorigin="6940,4721" coordsize="75,68" path="m6940,4721l6940,4788,7014,4788,6940,4721xe" filled="true" fillcolor="#000000" stroked="false">
                <v:path arrowok="t"/>
                <v:fill type="solid"/>
              </v:shape>
              <v:shape style="position:absolute;left:6940;top:4721;width:75;height:68" coordorigin="6940,4721" coordsize="75,68" path="m7014,4721l6940,4721,7014,4788,7014,4721xe" filled="true" fillcolor="#000000" stroked="false">
                <v:path arrowok="t"/>
                <v:fill type="solid"/>
              </v:shape>
            </v:group>
            <v:group style="position:absolute;left:6940;top:4721;width:75;height:68" coordorigin="6940,4721" coordsize="75,68">
              <v:shape style="position:absolute;left:6940;top:4721;width:75;height:68" coordorigin="6940,4721" coordsize="75,68" path="m6940,4788l7014,4788,6940,4721,6940,4788xe" filled="false" stroked="true" strokeweight="0pt" strokecolor="#000000">
                <v:path arrowok="t"/>
              </v:shape>
            </v:group>
            <v:group style="position:absolute;left:6940;top:4721;width:75;height:68" coordorigin="6940,4721" coordsize="75,68">
              <v:shape style="position:absolute;left:6940;top:4721;width:75;height:68" coordorigin="6940,4721" coordsize="75,68" path="m7014,4788l6940,4721,7014,4721,7014,4788xe" filled="false" stroked="true" strokeweight="0pt" strokecolor="#000000">
                <v:path arrowok="t"/>
              </v:shape>
            </v:group>
            <v:group style="position:absolute;left:6940;top:4788;width:46;height:296" coordorigin="6940,4788" coordsize="46,296">
              <v:shape style="position:absolute;left:6940;top:4788;width:46;height:296" coordorigin="6940,4788" coordsize="46,296" path="m6940,4788l6940,5083,6986,5083,6940,4788xe" filled="true" fillcolor="#000000" stroked="false">
                <v:path arrowok="t"/>
                <v:fill type="solid"/>
              </v:shape>
              <v:shape style="position:absolute;left:6940;top:4788;width:46;height:296" coordorigin="6940,4788" coordsize="46,296" path="m6986,4788l6940,4788,6986,5083,6986,4788xe" filled="true" fillcolor="#000000" stroked="false">
                <v:path arrowok="t"/>
                <v:fill type="solid"/>
              </v:shape>
            </v:group>
            <v:group style="position:absolute;left:6940;top:4788;width:46;height:296" coordorigin="6940,4788" coordsize="46,296">
              <v:shape style="position:absolute;left:6940;top:4788;width:46;height:296" coordorigin="6940,4788" coordsize="46,296" path="m6940,5083l6986,5083,6940,4788,6940,5083xe" filled="false" stroked="true" strokeweight="0pt" strokecolor="#000000">
                <v:path arrowok="t"/>
              </v:shape>
            </v:group>
            <v:group style="position:absolute;left:6940;top:4788;width:46;height:296" coordorigin="6940,4788" coordsize="46,296">
              <v:shape style="position:absolute;left:6940;top:4788;width:46;height:296" coordorigin="6940,4788" coordsize="46,296" path="m6986,5083l6940,4788,6986,4788,6986,5083xe" filled="false" stroked="true" strokeweight="0pt" strokecolor="#000000">
                <v:path arrowok="t"/>
              </v:shape>
            </v:group>
            <v:group style="position:absolute;left:6940;top:5083;width:46;height:569" coordorigin="6940,5083" coordsize="46,569">
              <v:shape style="position:absolute;left:6940;top:5083;width:46;height:569" coordorigin="6940,5083" coordsize="46,569" path="m6940,5083l6940,5652,6986,5652,6940,5083xe" filled="true" fillcolor="#000000" stroked="false">
                <v:path arrowok="t"/>
                <v:fill type="solid"/>
              </v:shape>
              <v:shape style="position:absolute;left:6940;top:5083;width:46;height:569" coordorigin="6940,5083" coordsize="46,569" path="m6986,5083l6940,5083,6986,5652,6986,5083xe" filled="true" fillcolor="#000000" stroked="false">
                <v:path arrowok="t"/>
                <v:fill type="solid"/>
              </v:shape>
            </v:group>
            <v:group style="position:absolute;left:6940;top:5083;width:46;height:569" coordorigin="6940,5083" coordsize="46,569">
              <v:shape style="position:absolute;left:6940;top:5083;width:46;height:569" coordorigin="6940,5083" coordsize="46,569" path="m6940,5652l6986,5652,6940,5083,6940,5652xe" filled="false" stroked="true" strokeweight="0pt" strokecolor="#000000">
                <v:path arrowok="t"/>
              </v:shape>
            </v:group>
            <v:group style="position:absolute;left:6940;top:5083;width:46;height:569" coordorigin="6940,5083" coordsize="46,569">
              <v:shape style="position:absolute;left:6940;top:5083;width:46;height:569" coordorigin="6940,5083" coordsize="46,569" path="m6986,5652l6940,5083,6986,5083,6986,5652xe" filled="false" stroked="true" strokeweight="0pt" strokecolor="#000000">
                <v:path arrowok="t"/>
              </v:shape>
            </v:group>
            <v:group style="position:absolute;left:6818;top:5652;width:766;height:68" coordorigin="6818,5652" coordsize="766,68">
              <v:shape style="position:absolute;left:6818;top:5652;width:766;height:68" coordorigin="6818,5652" coordsize="766,68" path="m6818,5652l6818,5719,7583,5719,6818,5652xe" filled="true" fillcolor="#000000" stroked="false">
                <v:path arrowok="t"/>
                <v:fill type="solid"/>
              </v:shape>
              <v:shape style="position:absolute;left:6818;top:5652;width:766;height:68" coordorigin="6818,5652" coordsize="766,68" path="m7583,5652l6818,5652,7583,5719,7583,5652xe" filled="true" fillcolor="#000000" stroked="false">
                <v:path arrowok="t"/>
                <v:fill type="solid"/>
              </v:shape>
            </v:group>
            <v:group style="position:absolute;left:6818;top:5652;width:766;height:68" coordorigin="6818,5652" coordsize="766,68">
              <v:shape style="position:absolute;left:6818;top:5652;width:766;height:68" coordorigin="6818,5652" coordsize="766,68" path="m6818,5719l7583,5719,6818,5652,6818,5719xe" filled="false" stroked="true" strokeweight="0pt" strokecolor="#000000">
                <v:path arrowok="t"/>
              </v:shape>
            </v:group>
            <v:group style="position:absolute;left:6818;top:5652;width:766;height:68" coordorigin="6818,5652" coordsize="766,68">
              <v:shape style="position:absolute;left:6818;top:5652;width:766;height:68" coordorigin="6818,5652" coordsize="766,68" path="m7583,5719l6818,5652,7583,5652,7583,5719xe" filled="false" stroked="true" strokeweight="0pt" strokecolor="#000000">
                <v:path arrowok="t"/>
              </v:shape>
            </v:group>
            <v:group style="position:absolute;left:7583;top:5652;width:3015;height:68" coordorigin="7583,5652" coordsize="3015,68">
              <v:shape style="position:absolute;left:7583;top:5652;width:3015;height:68" coordorigin="7583,5652" coordsize="3015,68" path="m7583,5652l7583,5719,10598,5719,7583,5652xe" filled="true" fillcolor="#000000" stroked="false">
                <v:path arrowok="t"/>
                <v:fill type="solid"/>
              </v:shape>
              <v:shape style="position:absolute;left:7583;top:5652;width:3015;height:68" coordorigin="7583,5652" coordsize="3015,68" path="m10598,5652l7583,5652,10598,5719,10598,5652xe" filled="true" fillcolor="#000000" stroked="false">
                <v:path arrowok="t"/>
                <v:fill type="solid"/>
              </v:shape>
            </v:group>
            <v:group style="position:absolute;left:7583;top:5652;width:3015;height:68" coordorigin="7583,5652" coordsize="3015,68">
              <v:shape style="position:absolute;left:7583;top:5652;width:3015;height:68" coordorigin="7583,5652" coordsize="3015,68" path="m7583,5719l10598,5719,7583,5652,7583,5719xe" filled="false" stroked="true" strokeweight="0pt" strokecolor="#000000">
                <v:path arrowok="t"/>
              </v:shape>
            </v:group>
            <v:group style="position:absolute;left:7583;top:5652;width:3015;height:68" coordorigin="7583,5652" coordsize="3015,68">
              <v:shape style="position:absolute;left:7583;top:5652;width:3015;height:68" coordorigin="7583,5652" coordsize="3015,68" path="m10598,5719l7583,5652,10598,5652,10598,5719xe" filled="false" stroked="true" strokeweight="0pt" strokecolor="#000000">
                <v:path arrowok="t"/>
              </v:shape>
            </v:group>
            <v:group style="position:absolute;left:10602;top:5652;width:180;height:68" coordorigin="10602,5652" coordsize="180,68">
              <v:shape style="position:absolute;left:10602;top:5652;width:180;height:68" coordorigin="10602,5652" coordsize="180,68" path="m10602,5652l10602,5719,10782,5719,10602,5652xe" filled="true" fillcolor="#000000" stroked="false">
                <v:path arrowok="t"/>
                <v:fill type="solid"/>
              </v:shape>
              <v:shape style="position:absolute;left:10602;top:5652;width:180;height:68" coordorigin="10602,5652" coordsize="180,68" path="m10782,5652l10602,5652,10782,5719,10782,5652xe" filled="true" fillcolor="#000000" stroked="false">
                <v:path arrowok="t"/>
                <v:fill type="solid"/>
              </v:shape>
            </v:group>
            <v:group style="position:absolute;left:10602;top:5652;width:180;height:68" coordorigin="10602,5652" coordsize="180,68">
              <v:shape style="position:absolute;left:10602;top:5652;width:180;height:68" coordorigin="10602,5652" coordsize="180,68" path="m10602,5719l10782,5719,10602,5652,10602,5719xe" filled="false" stroked="true" strokeweight="0pt" strokecolor="#000000">
                <v:path arrowok="t"/>
              </v:shape>
            </v:group>
            <v:group style="position:absolute;left:10602;top:5652;width:180;height:68" coordorigin="10602,5652" coordsize="180,68">
              <v:shape style="position:absolute;left:10602;top:5652;width:180;height:68" coordorigin="10602,5652" coordsize="180,68" path="m10782,5719l10602,5652,10782,5652,10782,5719xe" filled="false" stroked="true" strokeweight="0pt" strokecolor="#000000">
                <v:path arrowok="t"/>
              </v:shape>
            </v:group>
            <v:group style="position:absolute;left:10530;top:4673;width:68;height:980" coordorigin="10530,4673" coordsize="68,980">
              <v:shape style="position:absolute;left:10530;top:4673;width:68;height:980" coordorigin="10530,4673" coordsize="68,980" path="m10530,4673l10530,5652,10598,5652,10530,4673xe" filled="true" fillcolor="#000000" stroked="false">
                <v:path arrowok="t"/>
                <v:fill type="solid"/>
              </v:shape>
              <v:shape style="position:absolute;left:10530;top:4673;width:68;height:980" coordorigin="10530,4673" coordsize="68,980" path="m10598,4673l10530,4673,10598,5652,10598,4673xe" filled="true" fillcolor="#000000" stroked="false">
                <v:path arrowok="t"/>
                <v:fill type="solid"/>
              </v:shape>
            </v:group>
            <v:group style="position:absolute;left:10530;top:4673;width:68;height:980" coordorigin="10530,4673" coordsize="68,980">
              <v:shape style="position:absolute;left:10530;top:4673;width:68;height:980" coordorigin="10530,4673" coordsize="68,980" path="m10530,5652l10598,5652,10530,4673,10530,5652xe" filled="false" stroked="true" strokeweight="0pt" strokecolor="#000000">
                <v:path arrowok="t"/>
              </v:shape>
            </v:group>
            <v:group style="position:absolute;left:10530;top:4673;width:68;height:980" coordorigin="10530,4673" coordsize="68,980">
              <v:shape style="position:absolute;left:10530;top:4673;width:68;height:980" coordorigin="10530,4673" coordsize="68,980" path="m10598,5652l10530,4673,10598,4673,10598,5652xe" filled="false" stroked="true" strokeweight="0pt" strokecolor="#000000">
                <v:path arrowok="t"/>
              </v:shape>
            </v:group>
            <v:group style="position:absolute;left:10530;top:3595;width:68;height:603" coordorigin="10530,3595" coordsize="68,603">
              <v:shape style="position:absolute;left:10530;top:3595;width:68;height:603" coordorigin="10530,3595" coordsize="68,603" path="m10530,3595l10530,4198,10598,4198,10530,3595xe" filled="true" fillcolor="#000000" stroked="false">
                <v:path arrowok="t"/>
                <v:fill type="solid"/>
              </v:shape>
              <v:shape style="position:absolute;left:10530;top:3595;width:68;height:603" coordorigin="10530,3595" coordsize="68,603" path="m10598,3595l10530,3595,10598,4198,10598,3595xe" filled="true" fillcolor="#000000" stroked="false">
                <v:path arrowok="t"/>
                <v:fill type="solid"/>
              </v:shape>
            </v:group>
            <v:group style="position:absolute;left:10530;top:3595;width:68;height:603" coordorigin="10530,3595" coordsize="68,603">
              <v:shape style="position:absolute;left:10530;top:3595;width:68;height:603" coordorigin="10530,3595" coordsize="68,603" path="m10530,4198l10598,4198,10530,3595,10530,4198xe" filled="false" stroked="true" strokeweight="0pt" strokecolor="#000000">
                <v:path arrowok="t"/>
              </v:shape>
            </v:group>
            <v:group style="position:absolute;left:10530;top:3595;width:68;height:603" coordorigin="10530,3595" coordsize="68,603">
              <v:shape style="position:absolute;left:10530;top:3595;width:68;height:603" coordorigin="10530,3595" coordsize="68,603" path="m10598,4198l10530,3595,10598,3595,10598,4198xe" filled="false" stroked="true" strokeweight="0pt" strokecolor="#000000">
                <v:path arrowok="t"/>
              </v:shape>
            </v:group>
            <v:group style="position:absolute;left:10530;top:2614;width:68;height:377" coordorigin="10530,2614" coordsize="68,377">
              <v:shape style="position:absolute;left:10530;top:2614;width:68;height:377" coordorigin="10530,2614" coordsize="68,377" path="m10530,2614l10530,2990,10598,2990,10530,2614xe" filled="true" fillcolor="#000000" stroked="false">
                <v:path arrowok="t"/>
                <v:fill type="solid"/>
              </v:shape>
              <v:shape style="position:absolute;left:10530;top:2614;width:68;height:377" coordorigin="10530,2614" coordsize="68,377" path="m10598,2614l10530,2614,10598,2990,10598,2614xe" filled="true" fillcolor="#000000" stroked="false">
                <v:path arrowok="t"/>
                <v:fill type="solid"/>
              </v:shape>
            </v:group>
            <v:group style="position:absolute;left:10530;top:2614;width:68;height:377" coordorigin="10530,2614" coordsize="68,377">
              <v:shape style="position:absolute;left:10530;top:2614;width:68;height:377" coordorigin="10530,2614" coordsize="68,377" path="m10530,2990l10598,2990,10530,2614,10530,2990xe" filled="false" stroked="true" strokeweight="0pt" strokecolor="#000000">
                <v:path arrowok="t"/>
              </v:shape>
            </v:group>
            <v:group style="position:absolute;left:10530;top:2614;width:68;height:377" coordorigin="10530,2614" coordsize="68,377">
              <v:shape style="position:absolute;left:10530;top:2614;width:68;height:377" coordorigin="10530,2614" coordsize="68,377" path="m10598,2990l10530,2614,10598,2614,10598,2990xe" filled="false" stroked="true" strokeweight="0pt" strokecolor="#000000">
                <v:path arrowok="t"/>
              </v:shape>
            </v:group>
            <v:group style="position:absolute;left:10602;top:2546;width:180;height:68" coordorigin="10602,2546" coordsize="180,68">
              <v:shape style="position:absolute;left:10602;top:2546;width:180;height:68" coordorigin="10602,2546" coordsize="180,68" path="m10602,2546l10602,2614,10782,2614,10602,2546xe" filled="true" fillcolor="#000000" stroked="false">
                <v:path arrowok="t"/>
                <v:fill type="solid"/>
              </v:shape>
              <v:shape style="position:absolute;left:10602;top:2546;width:180;height:68" coordorigin="10602,2546" coordsize="180,68" path="m10782,2546l10602,2546,10782,2614,10782,2546xe" filled="true" fillcolor="#000000" stroked="false">
                <v:path arrowok="t"/>
                <v:fill type="solid"/>
              </v:shape>
            </v:group>
            <v:group style="position:absolute;left:10602;top:2546;width:180;height:68" coordorigin="10602,2546" coordsize="180,68">
              <v:shape style="position:absolute;left:10602;top:2546;width:180;height:68" coordorigin="10602,2546" coordsize="180,68" path="m10602,2614l10782,2614,10602,2546,10602,2614xe" filled="false" stroked="true" strokeweight="0pt" strokecolor="#000000">
                <v:path arrowok="t"/>
              </v:shape>
            </v:group>
            <v:group style="position:absolute;left:10602;top:2546;width:180;height:68" coordorigin="10602,2546" coordsize="180,68">
              <v:shape style="position:absolute;left:10602;top:2546;width:180;height:68" coordorigin="10602,2546" coordsize="180,68" path="m10782,2614l10602,2546,10782,2546,10782,2614xe" filled="false" stroked="true" strokeweight="0pt" strokecolor="#000000">
                <v:path arrowok="t"/>
              </v:shape>
            </v:group>
            <v:group style="position:absolute;left:7583;top:2546;width:3015;height:68" coordorigin="7583,2546" coordsize="3015,68">
              <v:shape style="position:absolute;left:7583;top:2546;width:3015;height:68" coordorigin="7583,2546" coordsize="3015,68" path="m7583,2546l7583,2614,10598,2614,7583,2546xe" filled="true" fillcolor="#000000" stroked="false">
                <v:path arrowok="t"/>
                <v:fill type="solid"/>
              </v:shape>
              <v:shape style="position:absolute;left:7583;top:2546;width:3015;height:68" coordorigin="7583,2546" coordsize="3015,68" path="m10598,2546l7583,2546,10598,2614,10598,2546xe" filled="true" fillcolor="#000000" stroked="false">
                <v:path arrowok="t"/>
                <v:fill type="solid"/>
              </v:shape>
            </v:group>
            <v:group style="position:absolute;left:7583;top:2546;width:3015;height:68" coordorigin="7583,2546" coordsize="3015,68">
              <v:shape style="position:absolute;left:7583;top:2546;width:3015;height:68" coordorigin="7583,2546" coordsize="3015,68" path="m7583,2614l10598,2614,7583,2546,7583,2614xe" filled="false" stroked="true" strokeweight="0pt" strokecolor="#000000">
                <v:path arrowok="t"/>
              </v:shape>
            </v:group>
            <v:group style="position:absolute;left:7583;top:2546;width:3015;height:68" coordorigin="7583,2546" coordsize="3015,68">
              <v:shape style="position:absolute;left:7583;top:2546;width:3015;height:68" coordorigin="7583,2546" coordsize="3015,68" path="m10598,2614l7583,2546,10598,2546,10598,2614xe" filled="false" stroked="true" strokeweight="0pt" strokecolor="#000000">
                <v:path arrowok="t"/>
              </v:shape>
            </v:group>
            <v:group style="position:absolute;left:7583;top:2614;width:70;height:53" coordorigin="7583,2614" coordsize="70,53">
              <v:shape style="position:absolute;left:7583;top:2614;width:70;height:53" coordorigin="7583,2614" coordsize="70,53" path="m7583,2614l7583,2666,7653,2666,7583,2614xe" filled="true" fillcolor="#000000" stroked="false">
                <v:path arrowok="t"/>
                <v:fill type="solid"/>
              </v:shape>
              <v:shape style="position:absolute;left:7583;top:2614;width:70;height:53" coordorigin="7583,2614" coordsize="70,53" path="m7653,2614l7583,2614,7653,2666,7653,2614xe" filled="true" fillcolor="#000000" stroked="false">
                <v:path arrowok="t"/>
                <v:fill type="solid"/>
              </v:shape>
            </v:group>
            <v:group style="position:absolute;left:7583;top:2614;width:70;height:53" coordorigin="7583,2614" coordsize="70,53">
              <v:shape style="position:absolute;left:7583;top:2614;width:70;height:53" coordorigin="7583,2614" coordsize="70,53" path="m7583,2666l7653,2666,7583,2614,7583,2666xe" filled="false" stroked="true" strokeweight="0pt" strokecolor="#000000">
                <v:path arrowok="t"/>
              </v:shape>
            </v:group>
            <v:group style="position:absolute;left:7583;top:2614;width:70;height:53" coordorigin="7583,2614" coordsize="70,53">
              <v:shape style="position:absolute;left:7583;top:2614;width:70;height:53" coordorigin="7583,2614" coordsize="70,53" path="m7653,2666l7583,2614,7653,2614,7653,2666xe" filled="false" stroked="true" strokeweight="0pt" strokecolor="#000000">
                <v:path arrowok="t"/>
              </v:shape>
            </v:group>
            <v:group style="position:absolute;left:7583;top:4150;width:70;height:44" coordorigin="7583,4150" coordsize="70,44">
              <v:shape style="position:absolute;left:7583;top:4150;width:70;height:44" coordorigin="7583,4150" coordsize="70,44" path="m7583,4150l7583,4193,7653,4193,7583,4150xe" filled="true" fillcolor="#000000" stroked="false">
                <v:path arrowok="t"/>
                <v:fill type="solid"/>
              </v:shape>
              <v:shape style="position:absolute;left:7583;top:4150;width:70;height:44" coordorigin="7583,4150" coordsize="70,44" path="m7653,4150l7583,4150,7653,4193,7653,4150xe" filled="true" fillcolor="#000000" stroked="false">
                <v:path arrowok="t"/>
                <v:fill type="solid"/>
              </v:shape>
            </v:group>
            <v:group style="position:absolute;left:7583;top:4150;width:70;height:44" coordorigin="7583,4150" coordsize="70,44">
              <v:shape style="position:absolute;left:7583;top:4150;width:70;height:44" coordorigin="7583,4150" coordsize="70,44" path="m7583,4193l7653,4193,7583,4150,7583,4193xe" filled="false" stroked="true" strokeweight="0pt" strokecolor="#000000">
                <v:path arrowok="t"/>
              </v:shape>
            </v:group>
            <v:group style="position:absolute;left:7583;top:4150;width:70;height:44" coordorigin="7583,4150" coordsize="70,44">
              <v:shape style="position:absolute;left:7583;top:4150;width:70;height:44" coordorigin="7583,4150" coordsize="70,44" path="m7653,4193l7583,4150,7653,4150,7653,4193xe" filled="false" stroked="true" strokeweight="0pt" strokecolor="#000000">
                <v:path arrowok="t"/>
              </v:shape>
            </v:group>
            <v:group style="position:absolute;left:8682;top:2275;width:2;height:3816" coordorigin="8682,2275" coordsize="2,3816">
              <v:shape style="position:absolute;left:8682;top:2275;width:2;height:3816" coordorigin="8682,2275" coordsize="0,3816" path="m8682,2275l8682,6091e" filled="false" stroked="true" strokeweight=".34pt" strokecolor="#000000">
                <v:path arrowok="t"/>
              </v:shape>
            </v:group>
            <v:group style="position:absolute;left:8680;top:2275;width:5;height:3816" coordorigin="8680,2275" coordsize="5,3816">
              <v:shape style="position:absolute;left:8680;top:2275;width:5;height:3816" coordorigin="8680,2275" coordsize="5,3816" path="m8680,6091l8685,6091,8680,2275,8680,6091xe" filled="false" stroked="true" strokeweight="0pt" strokecolor="#000000">
                <v:path arrowok="t"/>
              </v:shape>
            </v:group>
            <v:group style="position:absolute;left:8680;top:2275;width:5;height:3816" coordorigin="8680,2275" coordsize="5,3816">
              <v:shape style="position:absolute;left:8680;top:2275;width:5;height:3816" coordorigin="8680,2275" coordsize="5,3816" path="m8685,6091l8680,2275,8685,2275,8685,6091xe" filled="false" stroked="true" strokeweight="0pt" strokecolor="#000000">
                <v:path arrowok="t"/>
              </v:shape>
            </v:group>
            <v:group style="position:absolute;left:7578;top:3377;width:44;height:2" coordorigin="7578,3377" coordsize="44,2">
              <v:shape style="position:absolute;left:7578;top:3377;width:44;height:2" coordorigin="7578,3377" coordsize="44,0" path="m7578,3377l7622,3377e" filled="false" stroked="true" strokeweight="0pt" strokecolor="#000000">
                <v:path arrowok="t"/>
              </v:shape>
            </v:group>
            <v:group style="position:absolute;left:7578;top:3353;width:44;height:2" coordorigin="7578,3353" coordsize="44,2">
              <v:shape style="position:absolute;left:7578;top:3353;width:44;height:2" coordorigin="7578,3353" coordsize="44,0" path="m7622,3353l7578,3353e" filled="false" stroked="true" strokeweight="0pt" strokecolor="#000000">
                <v:path arrowok="t"/>
              </v:shape>
            </v:group>
            <v:group style="position:absolute;left:7583;top:3384;width:2;height:65" coordorigin="7583,3384" coordsize="2,65">
              <v:shape style="position:absolute;left:7583;top:3384;width:2;height:65" coordorigin="7583,3384" coordsize="0,65" path="m7583,3449l7583,3384e" filled="false" stroked="true" strokeweight=".12pt" strokecolor="#000000">
                <v:path arrowok="t"/>
              </v:shape>
            </v:group>
            <v:group style="position:absolute;left:7570;top:3416;width:3;height:2" coordorigin="7570,3416" coordsize="3,2">
              <v:shape style="position:absolute;left:7570;top:3416;width:3;height:2" coordorigin="7570,3416" coordsize="3,0" path="m7570,3416l7572,3416e" filled="false" stroked="true" strokeweight="3.24pt" strokecolor="#000000">
                <v:path arrowok="t"/>
              </v:shape>
            </v:group>
            <v:group style="position:absolute;left:7571;top:3384;width:2;height:65" coordorigin="7571,3384" coordsize="2,65">
              <v:shape style="position:absolute;left:7571;top:3384;width:2;height:65" coordorigin="7571,3384" coordsize="0,65" path="m7571,3384l7571,3449e" filled="false" stroked="true" strokeweight=".12pt" strokecolor="#000000">
                <v:path arrowok="t"/>
              </v:shape>
            </v:group>
            <v:group style="position:absolute;left:7653;top:3384;width:2;height:65" coordorigin="7653,3384" coordsize="2,65">
              <v:shape style="position:absolute;left:7653;top:3384;width:2;height:65" coordorigin="7653,3384" coordsize="0,65" path="m7653,3449l7653,3384e" filled="false" stroked="true" strokeweight=".12pt" strokecolor="#000000">
                <v:path arrowok="t"/>
              </v:shape>
            </v:group>
            <v:group style="position:absolute;left:7650;top:3384;width:2;height:65" coordorigin="7650,3384" coordsize="2,65">
              <v:shape style="position:absolute;left:7650;top:3384;width:2;height:65" coordorigin="7650,3384" coordsize="0,65" path="m7650,3449l7650,3384e" filled="false" stroked="true" strokeweight=".12pt" strokecolor="#000000">
                <v:path arrowok="t"/>
              </v:shape>
            </v:group>
            <v:group style="position:absolute;left:7550;top:3384;width:2;height:65" coordorigin="7550,3384" coordsize="2,65">
              <v:shape style="position:absolute;left:7550;top:3384;width:2;height:65" coordorigin="7550,3384" coordsize="0,65" path="m7550,3449l7550,3384e" filled="false" stroked="true" strokeweight=".12pt" strokecolor="#000000">
                <v:path arrowok="t"/>
              </v:shape>
            </v:group>
            <v:group style="position:absolute;left:7540;top:3449;width:140;height:2" coordorigin="7540,3449" coordsize="140,2">
              <v:shape style="position:absolute;left:7540;top:3449;width:140;height:2" coordorigin="7540,3449" coordsize="140,0" path="m7679,3449l7540,3449,7672,3449e" filled="false" stroked="true" strokeweight=".12pt" strokecolor="#000000">
                <v:path arrowok="t"/>
              </v:shape>
            </v:group>
            <v:group style="position:absolute;left:7540;top:3384;width:140;height:2" coordorigin="7540,3384" coordsize="140,2">
              <v:shape style="position:absolute;left:7540;top:3384;width:140;height:2" coordorigin="7540,3384" coordsize="140,0" path="m7679,3384l7540,3384,7672,3384e" filled="false" stroked="true" strokeweight=".12pt" strokecolor="#000000">
                <v:path arrowok="t"/>
              </v:shape>
            </v:group>
            <v:group style="position:absolute;left:7578;top:3456;width:44;height:2" coordorigin="7578,3456" coordsize="44,2">
              <v:shape style="position:absolute;left:7578;top:3456;width:44;height:2" coordorigin="7578,3456" coordsize="44,0" path="m7578,3456l7622,3456e" filled="false" stroked="true" strokeweight="0pt" strokecolor="#000000">
                <v:path arrowok="t"/>
              </v:shape>
            </v:group>
            <v:group style="position:absolute;left:7578;top:3480;width:44;height:2" coordorigin="7578,3480" coordsize="44,2">
              <v:shape style="position:absolute;left:7578;top:3480;width:44;height:2" coordorigin="7578,3480" coordsize="44,0" path="m7622,3480l7578,3480e" filled="false" stroked="true" strokeweight="0pt" strokecolor="#000000">
                <v:path arrowok="t"/>
              </v:shape>
            </v:group>
            <v:group style="position:absolute;left:7583;top:3384;width:68;height:65" coordorigin="7583,3384" coordsize="68,65">
              <v:shape style="position:absolute;left:7583;top:3384;width:68;height:65" coordorigin="7583,3384" coordsize="68,65" path="m7583,3384l7650,3449,7650,3384,7583,3449e" filled="false" stroked="true" strokeweight=".12pt" strokecolor="#000000">
                <v:path arrowok="t"/>
              </v:shape>
            </v:group>
            <v:group style="position:absolute;left:7672;top:3384;width:2;height:65" coordorigin="7672,3384" coordsize="2,65">
              <v:shape style="position:absolute;left:7672;top:3384;width:2;height:65" coordorigin="7672,3384" coordsize="0,65" path="m7672,3449l7672,3384e" filled="false" stroked="true" strokeweight=".12pt" strokecolor="#000000">
                <v:path arrowok="t"/>
              </v:shape>
            </v:group>
            <v:group style="position:absolute;left:7583;top:3384;width:68;height:65" coordorigin="7583,3384" coordsize="68,65">
              <v:shape style="position:absolute;left:7583;top:3384;width:68;height:65" coordorigin="7583,3384" coordsize="68,65" path="m7583,3384l7583,3449,7650,3449,7583,3384xe" filled="true" fillcolor="#000000" stroked="false">
                <v:path arrowok="t"/>
                <v:fill type="solid"/>
              </v:shape>
              <v:shape style="position:absolute;left:7583;top:3384;width:68;height:65" coordorigin="7583,3384" coordsize="68,65" path="m7650,3384l7583,3384,7650,3449,7650,3384xe" filled="true" fillcolor="#000000" stroked="false">
                <v:path arrowok="t"/>
                <v:fill type="solid"/>
              </v:shape>
            </v:group>
            <v:group style="position:absolute;left:7583;top:3384;width:68;height:65" coordorigin="7583,3384" coordsize="68,65">
              <v:shape style="position:absolute;left:7583;top:3384;width:68;height:65" coordorigin="7583,3384" coordsize="68,65" path="m7583,3449l7650,3449,7583,3384,7583,3449xe" filled="false" stroked="true" strokeweight="0pt" strokecolor="#000000">
                <v:path arrowok="t"/>
              </v:shape>
            </v:group>
            <v:group style="position:absolute;left:7583;top:3384;width:68;height:65" coordorigin="7583,3384" coordsize="68,65">
              <v:shape style="position:absolute;left:7583;top:3384;width:68;height:65" coordorigin="7583,3384" coordsize="68,65" path="m7650,3449l7583,3384,7650,3384,7650,3449xe" filled="false" stroked="true" strokeweight="0pt" strokecolor="#000000">
                <v:path arrowok="t"/>
              </v:shape>
            </v:group>
            <v:group style="position:absolute;left:9117;top:4853;width:5;height:3" coordorigin="9117,4853" coordsize="5,3">
              <v:shape style="position:absolute;left:9117;top:4853;width:5;height:3" coordorigin="9117,4853" coordsize="5,3" path="m9117,4855l9122,4853e" filled="false" stroked="true" strokeweight=".48pt" strokecolor="#fdfdfd">
                <v:path arrowok="t"/>
              </v:shape>
            </v:group>
            <v:group style="position:absolute;left:9191;top:4771;width:12;height:12" coordorigin="9191,4771" coordsize="12,12">
              <v:shape style="position:absolute;left:9191;top:4771;width:12;height:12" coordorigin="9191,4771" coordsize="12,12" path="m9191,4783l9203,4771e" filled="false" stroked="true" strokeweight=".48pt" strokecolor="#fdfdfd">
                <v:path arrowok="t"/>
              </v:shape>
            </v:group>
            <v:group style="position:absolute;left:9117;top:4958;width:5;height:3" coordorigin="9117,4958" coordsize="5,3">
              <v:shape style="position:absolute;left:9117;top:4958;width:5;height:3" coordorigin="9117,4958" coordsize="5,3" path="m9117,4961l9122,4958e" filled="false" stroked="true" strokeweight=".48pt" strokecolor="#fdfdfd">
                <v:path arrowok="t"/>
              </v:shape>
            </v:group>
            <v:group style="position:absolute;left:9297;top:4757;width:24;height:24" coordorigin="9297,4757" coordsize="24,24">
              <v:shape style="position:absolute;left:9297;top:4757;width:24;height:24" coordorigin="9297,4757" coordsize="24,24" path="m9297,4781l9321,4757e" filled="false" stroked="true" strokeweight=".48pt" strokecolor="#fdfdfd">
                <v:path arrowok="t"/>
              </v:shape>
            </v:group>
            <v:group style="position:absolute;left:9117;top:5062;width:5;height:5" coordorigin="9117,5062" coordsize="5,5">
              <v:shape style="position:absolute;left:9117;top:5062;width:5;height:5" coordorigin="9117,5062" coordsize="5,5" path="m9117,5066l9122,5062e" filled="false" stroked="true" strokeweight=".48pt" strokecolor="#fdfdfd">
                <v:path arrowok="t"/>
              </v:shape>
            </v:group>
            <v:group style="position:absolute;left:9400;top:4781;width:3;height:3" coordorigin="9400,4781" coordsize="3,3">
              <v:shape style="position:absolute;left:9400;top:4781;width:3;height:3" coordorigin="9400,4781" coordsize="3,3" path="m9400,4783l9402,4781e" filled="false" stroked="true" strokeweight=".48pt" strokecolor="#fdfdfd">
                <v:path arrowok="t"/>
              </v:shape>
            </v:group>
            <v:group style="position:absolute;left:9117;top:5062;width:111;height:108" coordorigin="9117,5062" coordsize="111,108">
              <v:shape style="position:absolute;left:9117;top:5062;width:111;height:108" coordorigin="9117,5062" coordsize="111,108" path="m9117,5170l9227,5062e" filled="false" stroked="true" strokeweight=".48pt" strokecolor="#fdfdfd">
                <v:path arrowok="t"/>
              </v:shape>
            </v:group>
            <v:group style="position:absolute;left:9400;top:4781;width:108;height:106" coordorigin="9400,4781" coordsize="108,106">
              <v:shape style="position:absolute;left:9400;top:4781;width:108;height:106" coordorigin="9400,4781" coordsize="108,106" path="m9400,4886l9508,4781e" filled="false" stroked="true" strokeweight=".48pt" strokecolor="#fdfdfd">
                <v:path arrowok="t"/>
              </v:shape>
            </v:group>
            <v:group style="position:absolute;left:9117;top:5062;width:214;height:214" coordorigin="9117,5062" coordsize="214,214">
              <v:shape style="position:absolute;left:9117;top:5062;width:214;height:214" coordorigin="9117,5062" coordsize="214,214" path="m9117,5275l9330,5062e" filled="false" stroked="true" strokeweight=".48pt" strokecolor="#fdfdfd">
                <v:path arrowok="t"/>
              </v:shape>
            </v:group>
            <v:group style="position:absolute;left:9400;top:4778;width:214;height:214" coordorigin="9400,4778" coordsize="214,214">
              <v:shape style="position:absolute;left:9400;top:4778;width:214;height:214" coordorigin="9400,4778" coordsize="214,214" path="m9400,4992l9614,4778e" filled="false" stroked="true" strokeweight=".48pt" strokecolor="#fdfdfd">
                <v:path arrowok="t"/>
              </v:shape>
            </v:group>
            <v:group style="position:absolute;left:9117;top:5083;width:298;height:296" coordorigin="9117,5083" coordsize="298,296">
              <v:shape style="position:absolute;left:9117;top:5083;width:298;height:296" coordorigin="9117,5083" coordsize="298,296" path="m9117,5378l9414,5083e" filled="false" stroked="true" strokeweight=".48pt" strokecolor="#fdfdfd">
                <v:path arrowok="t"/>
              </v:shape>
            </v:group>
            <v:group style="position:absolute;left:9426;top:4778;width:293;height:291" coordorigin="9426,4778" coordsize="293,291">
              <v:shape style="position:absolute;left:9426;top:4778;width:293;height:291" coordorigin="9426,4778" coordsize="293,291" path="m9426,5069l9719,4778e" filled="false" stroked="true" strokeweight=".48pt" strokecolor="#fdfdfd">
                <v:path arrowok="t"/>
              </v:shape>
            </v:group>
            <v:group style="position:absolute;left:9117;top:5328;width:159;height:156" coordorigin="9117,5328" coordsize="159,156">
              <v:shape style="position:absolute;left:9117;top:5328;width:159;height:156" coordorigin="9117,5328" coordsize="159,156" path="m9117,5484l9275,5328e" filled="false" stroked="true" strokeweight=".48pt" strokecolor="#fdfdfd">
                <v:path arrowok="t"/>
              </v:shape>
            </v:group>
            <v:group style="position:absolute;left:9532;top:4778;width:293;height:291" coordorigin="9532,4778" coordsize="293,291">
              <v:shape style="position:absolute;left:9532;top:4778;width:293;height:291" coordorigin="9532,4778" coordsize="293,291" path="m9532,5069l9825,4778e" filled="false" stroked="true" strokeweight=".48pt" strokecolor="#fdfdfd">
                <v:path arrowok="t"/>
              </v:shape>
            </v:group>
            <v:group style="position:absolute;left:9282;top:5189;width:132;height:130" coordorigin="9282,5189" coordsize="132,130">
              <v:shape style="position:absolute;left:9282;top:5189;width:132;height:130" coordorigin="9282,5189" coordsize="132,130" path="m9282,5318l9414,5189e" filled="false" stroked="true" strokeweight=".48pt" strokecolor="#fdfdfd">
                <v:path arrowok="t"/>
              </v:shape>
            </v:group>
            <v:group style="position:absolute;left:9117;top:5453;width:137;height:137" coordorigin="9117,5453" coordsize="137,137">
              <v:shape style="position:absolute;left:9117;top:5453;width:137;height:137" coordorigin="9117,5453" coordsize="137,137" path="m9117,5590l9254,5453e" filled="false" stroked="true" strokeweight=".48pt" strokecolor="#fdfdfd">
                <v:path arrowok="t"/>
              </v:shape>
            </v:group>
            <v:group style="position:absolute;left:9638;top:4776;width:293;height:293" coordorigin="9638,4776" coordsize="293,293">
              <v:shape style="position:absolute;left:9638;top:4776;width:293;height:293" coordorigin="9638,4776" coordsize="293,293" path="m9638,5069l9930,4776e" filled="false" stroked="true" strokeweight=".48pt" strokecolor="#fdfdfd">
                <v:path arrowok="t"/>
              </v:shape>
            </v:group>
            <v:group style="position:absolute;left:9390;top:5292;width:24;height:24" coordorigin="9390,5292" coordsize="24,24">
              <v:shape style="position:absolute;left:9390;top:5292;width:24;height:24" coordorigin="9390,5292" coordsize="24,24" path="m9390,5316l9414,5292e" filled="false" stroked="true" strokeweight=".48pt" strokecolor="#fdfdfd">
                <v:path arrowok="t"/>
              </v:shape>
            </v:group>
            <v:group style="position:absolute;left:9155;top:5606;width:51;height:51" coordorigin="9155,5606" coordsize="51,51">
              <v:shape style="position:absolute;left:9155;top:5606;width:51;height:51" coordorigin="9155,5606" coordsize="51,51" path="m9155,5657l9206,5606e" filled="false" stroked="true" strokeweight=".48pt" strokecolor="#fdfdfd">
                <v:path arrowok="t"/>
              </v:shape>
            </v:group>
            <v:group style="position:absolute;left:9741;top:4776;width:296;height:293" coordorigin="9741,4776" coordsize="296,293">
              <v:shape style="position:absolute;left:9741;top:4776;width:296;height:293" coordorigin="9741,4776" coordsize="296,293" path="m9741,5069l10036,4776e" filled="false" stroked="true" strokeweight=".48pt" strokecolor="#fdfdfd">
                <v:path arrowok="t"/>
              </v:shape>
            </v:group>
            <v:group style="position:absolute;left:9275;top:5527;width:10;height:8" coordorigin="9275,5527" coordsize="10,8">
              <v:shape style="position:absolute;left:9275;top:5527;width:10;height:8" coordorigin="9275,5527" coordsize="10,8" path="m9275,5534l9285,5527e" filled="false" stroked="true" strokeweight=".48pt" strokecolor="#fdfdfd">
                <v:path arrowok="t"/>
              </v:shape>
            </v:group>
            <v:group style="position:absolute;left:9422;top:5338;width:53;height:53" coordorigin="9422,5338" coordsize="53,53">
              <v:shape style="position:absolute;left:9422;top:5338;width:53;height:53" coordorigin="9422,5338" coordsize="53,53" path="m9422,5390l9474,5338e" filled="false" stroked="true" strokeweight=".48pt" strokecolor="#fdfdfd">
                <v:path arrowok="t"/>
              </v:shape>
            </v:group>
            <v:group style="position:absolute;left:9258;top:5616;width:41;height:41" coordorigin="9258,5616" coordsize="41,41">
              <v:shape style="position:absolute;left:9258;top:5616;width:41;height:41" coordorigin="9258,5616" coordsize="41,41" path="m9258,5657l9299,5616e" filled="false" stroked="true" strokeweight=".48pt" strokecolor="#fdfdfd">
                <v:path arrowok="t"/>
              </v:shape>
            </v:group>
            <v:group style="position:absolute;left:9846;top:4877;width:192;height:192" coordorigin="9846,4877" coordsize="192,192">
              <v:shape style="position:absolute;left:9846;top:4877;width:192;height:192" coordorigin="9846,4877" coordsize="192,192" path="m9846,5069l10038,4877e" filled="false" stroked="true" strokeweight=".48pt" strokecolor="#fdfdfd">
                <v:path arrowok="t"/>
              </v:shape>
            </v:group>
            <v:group style="position:absolute;left:9381;top:5527;width:8;height:8" coordorigin="9381,5527" coordsize="8,8">
              <v:shape style="position:absolute;left:9381;top:5527;width:8;height:8" coordorigin="9381,5527" coordsize="8,8" path="m9381,5534l9388,5527e" filled="false" stroked="true" strokeweight=".48pt" strokecolor="#fdfdfd">
                <v:path arrowok="t"/>
              </v:shape>
            </v:group>
            <v:group style="position:absolute;left:9422;top:5338;width:156;height:156" coordorigin="9422,5338" coordsize="156,156">
              <v:shape style="position:absolute;left:9422;top:5338;width:156;height:156" coordorigin="9422,5338" coordsize="156,156" path="m9422,5494l9578,5338e" filled="false" stroked="true" strokeweight=".48pt" strokecolor="#fdfdfd">
                <v:path arrowok="t"/>
              </v:shape>
            </v:group>
            <v:group style="position:absolute;left:9364;top:5616;width:41;height:41" coordorigin="9364,5616" coordsize="41,41">
              <v:shape style="position:absolute;left:9364;top:5616;width:41;height:41" coordorigin="9364,5616" coordsize="41,41" path="m9364,5657l9405,5616e" filled="false" stroked="true" strokeweight=".48pt" strokecolor="#fdfdfd">
                <v:path arrowok="t"/>
              </v:shape>
            </v:group>
            <v:group style="position:absolute;left:9930;top:4980;width:108;height:111" coordorigin="9930,4980" coordsize="108,111">
              <v:shape style="position:absolute;left:9930;top:4980;width:108;height:111" coordorigin="9930,4980" coordsize="108,111" path="m9930,5090l10038,4980e" filled="false" stroked="true" strokeweight=".48pt" strokecolor="#fdfdfd">
                <v:path arrowok="t"/>
              </v:shape>
            </v:group>
            <v:group style="position:absolute;left:9467;top:5395;width:159;height:159" coordorigin="9467,5395" coordsize="159,159">
              <v:shape style="position:absolute;left:9467;top:5395;width:159;height:159" coordorigin="9467,5395" coordsize="159,159" path="m9467,5554l9626,5395e" filled="false" stroked="true" strokeweight=".48pt" strokecolor="#fdfdfd">
                <v:path arrowok="t"/>
              </v:shape>
            </v:group>
            <v:group style="position:absolute;left:9628;top:5338;width:56;height:56" coordorigin="9628,5338" coordsize="56,56">
              <v:shape style="position:absolute;left:9628;top:5338;width:56;height:56" coordorigin="9628,5338" coordsize="56,56" path="m9628,5393l9683,5338e" filled="false" stroked="true" strokeweight=".48pt" strokecolor="#fdfdfd">
                <v:path arrowok="t"/>
              </v:shape>
            </v:group>
            <v:group style="position:absolute;left:9470;top:5501;width:156;height:156" coordorigin="9470,5501" coordsize="156,156">
              <v:shape style="position:absolute;left:9470;top:5501;width:156;height:156" coordorigin="9470,5501" coordsize="156,156" path="m9470,5657l9626,5501e" filled="false" stroked="true" strokeweight=".48pt" strokecolor="#fdfdfd">
                <v:path arrowok="t"/>
              </v:shape>
            </v:group>
            <v:group style="position:absolute;left:9930;top:5093;width:101;height:104" coordorigin="9930,5093" coordsize="101,104">
              <v:shape style="position:absolute;left:9930;top:5093;width:101;height:104" coordorigin="9930,5093" coordsize="101,104" path="m9930,5196l10031,5093e" filled="false" stroked="true" strokeweight=".48pt" strokecolor="#fdfdfd">
                <v:path arrowok="t"/>
              </v:shape>
            </v:group>
            <v:group style="position:absolute;left:9734;top:5338;width:53;height:56" coordorigin="9734,5338" coordsize="53,56">
              <v:shape style="position:absolute;left:9734;top:5338;width:53;height:56" coordorigin="9734,5338" coordsize="53,56" path="m9734,5393l9786,5338e" filled="false" stroked="true" strokeweight=".48pt" strokecolor="#fdfdfd">
                <v:path arrowok="t"/>
              </v:shape>
            </v:group>
            <v:group style="position:absolute;left:9573;top:5604;width:53;height:53" coordorigin="9573,5604" coordsize="53,53">
              <v:shape style="position:absolute;left:9573;top:5604;width:53;height:53" coordorigin="9573,5604" coordsize="53,53" path="m9573,5657l9626,5604e" filled="false" stroked="true" strokeweight=".48pt" strokecolor="#fdfdfd">
                <v:path arrowok="t"/>
              </v:shape>
            </v:group>
            <v:group style="position:absolute;left:9930;top:5198;width:101;height:101" coordorigin="9930,5198" coordsize="101,101">
              <v:shape style="position:absolute;left:9930;top:5198;width:101;height:101" coordorigin="9930,5198" coordsize="101,101" path="m9930,5299l10031,5198e" filled="false" stroked="true" strokeweight=".48pt" strokecolor="#fdfdfd">
                <v:path arrowok="t"/>
              </v:shape>
            </v:group>
            <v:group style="position:absolute;left:9837;top:5338;width:56;height:56" coordorigin="9837,5338" coordsize="56,56">
              <v:shape style="position:absolute;left:9837;top:5338;width:56;height:56" coordorigin="9837,5338" coordsize="56,56" path="m9837,5393l9892,5338e" filled="false" stroked="true" strokeweight=".48pt" strokecolor="#fdfdfd">
                <v:path arrowok="t"/>
              </v:shape>
            </v:group>
            <v:group style="position:absolute;left:9678;top:5626;width:32;height:32" coordorigin="9678,5626" coordsize="32,32">
              <v:shape style="position:absolute;left:9678;top:5626;width:32;height:32" coordorigin="9678,5626" coordsize="32,32" path="m9678,5657l9710,5626e" filled="false" stroked="true" strokeweight=".48pt" strokecolor="#fdfdfd">
                <v:path arrowok="t"/>
              </v:shape>
            </v:group>
            <v:group style="position:absolute;left:9928;top:5302;width:104;height:104" coordorigin="9928,5302" coordsize="104,104">
              <v:shape style="position:absolute;left:9928;top:5302;width:104;height:104" coordorigin="9928,5302" coordsize="104,104" path="m9928,5405l10031,5302e" filled="false" stroked="true" strokeweight=".48pt" strokecolor="#fdfdfd">
                <v:path arrowok="t"/>
              </v:shape>
            </v:group>
            <v:group style="position:absolute;left:9782;top:5626;width:32;height:32" coordorigin="9782,5626" coordsize="32,32">
              <v:shape style="position:absolute;left:9782;top:5626;width:32;height:32" coordorigin="9782,5626" coordsize="32,32" path="m9782,5657l9813,5626e" filled="false" stroked="true" strokeweight=".48pt" strokecolor="#fdfdfd">
                <v:path arrowok="t"/>
              </v:shape>
            </v:group>
            <v:group style="position:absolute;left:9928;top:5407;width:104;height:104" coordorigin="9928,5407" coordsize="104,104">
              <v:shape style="position:absolute;left:9928;top:5407;width:104;height:104" coordorigin="9928,5407" coordsize="104,104" path="m9928,5510l10031,5407e" filled="false" stroked="true" strokeweight=".48pt" strokecolor="#fdfdfd">
                <v:path arrowok="t"/>
              </v:shape>
            </v:group>
            <v:group style="position:absolute;left:9887;top:5626;width:32;height:32" coordorigin="9887,5626" coordsize="32,32">
              <v:shape style="position:absolute;left:9887;top:5626;width:32;height:32" coordorigin="9887,5626" coordsize="32,32" path="m9887,5657l9918,5626e" filled="false" stroked="true" strokeweight=".48pt" strokecolor="#fdfdfd">
                <v:path arrowok="t"/>
              </v:shape>
            </v:group>
            <v:group style="position:absolute;left:9928;top:5513;width:104;height:101" coordorigin="9928,5513" coordsize="104,101">
              <v:shape style="position:absolute;left:9928;top:5513;width:104;height:101" coordorigin="9928,5513" coordsize="104,101" path="m9928,5614l10031,5513e" filled="false" stroked="true" strokeweight=".48pt" strokecolor="#fdfdfd">
                <v:path arrowok="t"/>
              </v:shape>
            </v:group>
            <v:group style="position:absolute;left:9990;top:5616;width:41;height:41" coordorigin="9990,5616" coordsize="41,41">
              <v:shape style="position:absolute;left:9990;top:5616;width:41;height:41" coordorigin="9990,5616" coordsize="41,41" path="m9990,5657l10031,5616e" filled="false" stroked="true" strokeweight=".48pt" strokecolor="#fdfdfd">
                <v:path arrowok="t"/>
              </v:shape>
            </v:group>
            <v:group style="position:absolute;left:9117;top:5652;width:5;height:5" coordorigin="9117,5652" coordsize="5,5">
              <v:shape style="position:absolute;left:9117;top:5652;width:5;height:5" coordorigin="9117,5652" coordsize="5,5" path="m9122,5657l9117,5652e" filled="false" stroked="true" strokeweight=".48pt" strokecolor="#fdfdfd">
                <v:path arrowok="t"/>
              </v:shape>
            </v:group>
            <v:group style="position:absolute;left:9117;top:5549;width:108;height:108" coordorigin="9117,5549" coordsize="108,108">
              <v:shape style="position:absolute;left:9117;top:5549;width:108;height:108" coordorigin="9117,5549" coordsize="108,108" path="m9225,5657l9117,5549e" filled="false" stroked="true" strokeweight=".48pt" strokecolor="#fdfdfd">
                <v:path arrowok="t"/>
              </v:shape>
            </v:group>
            <v:group style="position:absolute;left:9290;top:5616;width:41;height:41" coordorigin="9290,5616" coordsize="41,41">
              <v:shape style="position:absolute;left:9290;top:5616;width:41;height:41" coordorigin="9290,5616" coordsize="41,41" path="m9330,5657l9290,5616e" filled="false" stroked="true" strokeweight=".48pt" strokecolor="#fdfdfd">
                <v:path arrowok="t"/>
              </v:shape>
            </v:group>
            <v:group style="position:absolute;left:9117;top:5443;width:92;height:92" coordorigin="9117,5443" coordsize="92,92">
              <v:shape style="position:absolute;left:9117;top:5443;width:92;height:92" coordorigin="9117,5443" coordsize="92,92" path="m9208,5534l9117,5443e" filled="false" stroked="true" strokeweight=".48pt" strokecolor="#fdfdfd">
                <v:path arrowok="t"/>
              </v:shape>
            </v:group>
            <v:group style="position:absolute;left:9395;top:5616;width:39;height:41" coordorigin="9395,5616" coordsize="39,41">
              <v:shape style="position:absolute;left:9395;top:5616;width:39;height:41" coordorigin="9395,5616" coordsize="39,41" path="m9434,5657l9395,5616e" filled="false" stroked="true" strokeweight=".48pt" strokecolor="#fdfdfd">
                <v:path arrowok="t"/>
              </v:shape>
            </v:group>
            <v:group style="position:absolute;left:9117;top:5340;width:137;height:135" coordorigin="9117,5340" coordsize="137,135">
              <v:shape style="position:absolute;left:9117;top:5340;width:137;height:135" coordorigin="9117,5340" coordsize="137,135" path="m9254,5474l9117,5340e" filled="false" stroked="true" strokeweight=".48pt" strokecolor="#fdfdfd">
                <v:path arrowok="t"/>
              </v:shape>
            </v:group>
            <v:group style="position:absolute;left:9306;top:5527;width:8;height:8" coordorigin="9306,5527" coordsize="8,8">
              <v:shape style="position:absolute;left:9306;top:5527;width:8;height:8" coordorigin="9306,5527" coordsize="8,8" path="m9314,5534l9306,5527e" filled="false" stroked="true" strokeweight=".48pt" strokecolor="#fdfdfd">
                <v:path arrowok="t"/>
              </v:shape>
            </v:group>
            <v:group style="position:absolute;left:9467;top:5585;width:72;height:72" coordorigin="9467,5585" coordsize="72,72">
              <v:shape style="position:absolute;left:9467;top:5585;width:72;height:72" coordorigin="9467,5585" coordsize="72,72" path="m9539,5657l9467,5585e" filled="false" stroked="true" strokeweight=".48pt" strokecolor="#fdfdfd">
                <v:path arrowok="t"/>
              </v:shape>
            </v:group>
            <v:group style="position:absolute;left:9117;top:5234;width:137;height:137" coordorigin="9117,5234" coordsize="137,137">
              <v:shape style="position:absolute;left:9117;top:5234;width:137;height:137" coordorigin="9117,5234" coordsize="137,137" path="m9254,5371l9117,5234e" filled="false" stroked="true" strokeweight=".48pt" strokecolor="#fdfdfd">
                <v:path arrowok="t"/>
              </v:shape>
            </v:group>
            <v:group style="position:absolute;left:9410;top:5527;width:10;height:8" coordorigin="9410,5527" coordsize="10,8">
              <v:shape style="position:absolute;left:9410;top:5527;width:10;height:8" coordorigin="9410,5527" coordsize="10,8" path="m9419,5534l9410,5527e" filled="false" stroked="true" strokeweight=".48pt" strokecolor="#fdfdfd">
                <v:path arrowok="t"/>
              </v:shape>
            </v:group>
            <v:group style="position:absolute;left:9422;top:5434;width:224;height:224" coordorigin="9422,5434" coordsize="224,224">
              <v:shape style="position:absolute;left:9422;top:5434;width:224;height:224" coordorigin="9422,5434" coordsize="224,224" path="m9645,5657l9422,5434e" filled="false" stroked="true" strokeweight=".48pt" strokecolor="#fdfdfd">
                <v:path arrowok="t"/>
              </v:shape>
            </v:group>
            <v:group style="position:absolute;left:9117;top:5131;width:180;height:178" coordorigin="9117,5131" coordsize="180,178">
              <v:shape style="position:absolute;left:9117;top:5131;width:180;height:178" coordorigin="9117,5131" coordsize="180,178" path="m9297,5309l9117,5131e" filled="false" stroked="true" strokeweight=".48pt" strokecolor="#fdfdfd">
                <v:path arrowok="t"/>
              </v:shape>
            </v:group>
            <v:group style="position:absolute;left:9717;top:5626;width:32;height:32" coordorigin="9717,5626" coordsize="32,32">
              <v:shape style="position:absolute;left:9717;top:5626;width:32;height:32" coordorigin="9717,5626" coordsize="32,32" path="m9748,5657l9717,5626e" filled="false" stroked="true" strokeweight=".48pt" strokecolor="#fdfdfd">
                <v:path arrowok="t"/>
              </v:shape>
            </v:group>
            <v:group style="position:absolute;left:9117;top:5026;width:5;height:3" coordorigin="9117,5026" coordsize="5,3">
              <v:shape style="position:absolute;left:9117;top:5026;width:5;height:3" coordorigin="9117,5026" coordsize="5,3" path="m9122,5028l9117,5026e" filled="false" stroked="true" strokeweight=".48pt" strokecolor="#fdfdfd">
                <v:path arrowok="t"/>
              </v:shape>
            </v:group>
            <v:group style="position:absolute;left:9429;top:5338;width:197;height:195" coordorigin="9429,5338" coordsize="197,195">
              <v:shape style="position:absolute;left:9429;top:5338;width:197;height:195" coordorigin="9429,5338" coordsize="197,195" path="m9626,5532l9429,5338e" filled="false" stroked="true" strokeweight=".48pt" strokecolor="#fdfdfd">
                <v:path arrowok="t"/>
              </v:shape>
            </v:group>
            <v:group style="position:absolute;left:9153;top:5062;width:262;height:260" coordorigin="9153,5062" coordsize="262,260">
              <v:shape style="position:absolute;left:9153;top:5062;width:262;height:260" coordorigin="9153,5062" coordsize="262,260" path="m9414,5321l9153,5062e" filled="false" stroked="true" strokeweight=".48pt" strokecolor="#fdfdfd">
                <v:path arrowok="t"/>
              </v:shape>
            </v:group>
            <v:group style="position:absolute;left:9822;top:5626;width:32;height:32" coordorigin="9822,5626" coordsize="32,32">
              <v:shape style="position:absolute;left:9822;top:5626;width:32;height:32" coordorigin="9822,5626" coordsize="32,32" path="m9854,5657l9822,5626e" filled="false" stroked="true" strokeweight=".48pt" strokecolor="#fdfdfd">
                <v:path arrowok="t"/>
              </v:shape>
            </v:group>
            <v:group style="position:absolute;left:9117;top:4920;width:5;height:5" coordorigin="9117,4920" coordsize="5,5">
              <v:shape style="position:absolute;left:9117;top:4920;width:5;height:5" coordorigin="9117,4920" coordsize="5,5" path="m9122,4925l9117,4920e" filled="false" stroked="true" strokeweight=".48pt" strokecolor="#fdfdfd">
                <v:path arrowok="t"/>
              </v:shape>
            </v:group>
            <v:group style="position:absolute;left:9534;top:5338;width:92;height:92" coordorigin="9534,5338" coordsize="92,92">
              <v:shape style="position:absolute;left:9534;top:5338;width:92;height:92" coordorigin="9534,5338" coordsize="92,92" path="m9626,5429l9534,5338e" filled="false" stroked="true" strokeweight=".48pt" strokecolor="#fdfdfd">
                <v:path arrowok="t"/>
              </v:shape>
            </v:group>
            <v:group style="position:absolute;left:9258;top:5062;width:156;height:154" coordorigin="9258,5062" coordsize="156,154">
              <v:shape style="position:absolute;left:9258;top:5062;width:156;height:154" coordorigin="9258,5062" coordsize="156,154" path="m9414,5215l9258,5062e" filled="false" stroked="true" strokeweight=".48pt" strokecolor="#fdfdfd">
                <v:path arrowok="t"/>
              </v:shape>
            </v:group>
            <v:group style="position:absolute;left:9926;top:5626;width:32;height:32" coordorigin="9926,5626" coordsize="32,32">
              <v:shape style="position:absolute;left:9926;top:5626;width:32;height:32" coordorigin="9926,5626" coordsize="32,32" path="m9957,5657l9926,5626e" filled="false" stroked="true" strokeweight=".48pt" strokecolor="#fdfdfd">
                <v:path arrowok="t"/>
              </v:shape>
            </v:group>
            <v:group style="position:absolute;left:9117;top:4817;width:5;height:3" coordorigin="9117,4817" coordsize="5,3">
              <v:shape style="position:absolute;left:9117;top:4817;width:5;height:3" coordorigin="9117,4817" coordsize="5,3" path="m9122,4819l9117,4817e" filled="false" stroked="true" strokeweight=".48pt" strokecolor="#fdfdfd">
                <v:path arrowok="t"/>
              </v:shape>
            </v:group>
            <v:group style="position:absolute;left:9640;top:5338;width:53;height:56" coordorigin="9640,5338" coordsize="53,56">
              <v:shape style="position:absolute;left:9640;top:5338;width:53;height:56" coordorigin="9640,5338" coordsize="53,56" path="m9693,5393l9640,5338e" filled="false" stroked="true" strokeweight=".48pt" strokecolor="#fdfdfd">
                <v:path arrowok="t"/>
              </v:shape>
            </v:group>
            <v:group style="position:absolute;left:9364;top:5062;width:51;height:51" coordorigin="9364,5062" coordsize="51,51">
              <v:shape style="position:absolute;left:9364;top:5062;width:51;height:51" coordorigin="9364,5062" coordsize="51,51" path="m9414,5112l9364,5062e" filled="false" stroked="true" strokeweight=".48pt" strokecolor="#fdfdfd">
                <v:path arrowok="t"/>
              </v:shape>
            </v:group>
            <v:group style="position:absolute;left:9928;top:5522;width:104;height:104" coordorigin="9928,5522" coordsize="104,104">
              <v:shape style="position:absolute;left:9928;top:5522;width:104;height:104" coordorigin="9928,5522" coordsize="104,104" path="m10031,5626l9928,5522e" filled="false" stroked="true" strokeweight=".48pt" strokecolor="#fdfdfd">
                <v:path arrowok="t"/>
              </v:shape>
            </v:group>
            <v:group style="position:absolute;left:9182;top:4774;width:8;height:10" coordorigin="9182,4774" coordsize="8,10">
              <v:shape style="position:absolute;left:9182;top:4774;width:8;height:10" coordorigin="9182,4774" coordsize="8,10" path="m9189,4783l9182,4774e" filled="false" stroked="true" strokeweight=".48pt" strokecolor="#fdfdfd">
                <v:path arrowok="t"/>
              </v:shape>
            </v:group>
            <v:group style="position:absolute;left:9743;top:5338;width:56;height:56" coordorigin="9743,5338" coordsize="56,56">
              <v:shape style="position:absolute;left:9743;top:5338;width:56;height:56" coordorigin="9743,5338" coordsize="56,56" path="m9798,5393l9743,5338e" filled="false" stroked="true" strokeweight=".48pt" strokecolor="#fdfdfd">
                <v:path arrowok="t"/>
              </v:shape>
            </v:group>
            <v:group style="position:absolute;left:9400;top:4994;width:77;height:75" coordorigin="9400,4994" coordsize="77,75">
              <v:shape style="position:absolute;left:9400;top:4994;width:77;height:75" coordorigin="9400,4994" coordsize="77,75" path="m9477,5069l9400,4994e" filled="false" stroked="true" strokeweight=".48pt" strokecolor="#fdfdfd">
                <v:path arrowok="t"/>
              </v:shape>
            </v:group>
            <v:group style="position:absolute;left:9928;top:5419;width:104;height:101" coordorigin="9928,5419" coordsize="104,101">
              <v:shape style="position:absolute;left:9928;top:5419;width:104;height:101" coordorigin="9928,5419" coordsize="104,101" path="m10031,5520l9928,5419e" filled="false" stroked="true" strokeweight=".48pt" strokecolor="#fdfdfd">
                <v:path arrowok="t"/>
              </v:shape>
            </v:group>
            <v:group style="position:absolute;left:9273;top:4762;width:20;height:20" coordorigin="9273,4762" coordsize="20,20">
              <v:shape style="position:absolute;left:9273;top:4762;width:20;height:20" coordorigin="9273,4762" coordsize="20,20" path="m9292,4781l9273,4762e" filled="false" stroked="true" strokeweight=".48pt" strokecolor="#fdfdfd">
                <v:path arrowok="t"/>
              </v:shape>
            </v:group>
            <v:group style="position:absolute;left:9849;top:5338;width:53;height:56" coordorigin="9849,5338" coordsize="53,56">
              <v:shape style="position:absolute;left:9849;top:5338;width:53;height:56" coordorigin="9849,5338" coordsize="53,56" path="m9902,5393l9849,5338e" filled="false" stroked="true" strokeweight=".48pt" strokecolor="#fdfdfd">
                <v:path arrowok="t"/>
              </v:shape>
            </v:group>
            <v:group style="position:absolute;left:9400;top:4891;width:180;height:178" coordorigin="9400,4891" coordsize="180,178">
              <v:shape style="position:absolute;left:9400;top:4891;width:180;height:178" coordorigin="9400,4891" coordsize="180,178" path="m9580,5069l9400,4891e" filled="false" stroked="true" strokeweight=".48pt" strokecolor="#fdfdfd">
                <v:path arrowok="t"/>
              </v:shape>
            </v:group>
            <v:group style="position:absolute;left:9930;top:5314;width:101;height:104" coordorigin="9930,5314" coordsize="101,104">
              <v:shape style="position:absolute;left:9930;top:5314;width:101;height:104" coordorigin="9930,5314" coordsize="101,104" path="m10031,5417l9930,5314e" filled="false" stroked="true" strokeweight=".48pt" strokecolor="#fdfdfd">
                <v:path arrowok="t"/>
              </v:shape>
            </v:group>
            <v:group style="position:absolute;left:9366;top:4752;width:32;height:29" coordorigin="9366,4752" coordsize="32,29">
              <v:shape style="position:absolute;left:9366;top:4752;width:32;height:29" coordorigin="9366,4752" coordsize="32,29" path="m9398,4781l9366,4752e" filled="false" stroked="true" strokeweight=".48pt" strokecolor="#fdfdfd">
                <v:path arrowok="t"/>
              </v:shape>
            </v:group>
            <v:group style="position:absolute;left:9400;top:4786;width:286;height:284" coordorigin="9400,4786" coordsize="286,284">
              <v:shape style="position:absolute;left:9400;top:4786;width:286;height:284" coordorigin="9400,4786" coordsize="286,284" path="m9686,5069l9400,4786e" filled="false" stroked="true" strokeweight=".48pt" strokecolor="#fdfdfd">
                <v:path arrowok="t"/>
              </v:shape>
            </v:group>
            <v:group style="position:absolute;left:9930;top:5210;width:101;height:101" coordorigin="9930,5210" coordsize="101,101">
              <v:shape style="position:absolute;left:9930;top:5210;width:101;height:101" coordorigin="9930,5210" coordsize="101,101" path="m10031,5311l9930,5210e" filled="false" stroked="true" strokeweight=".48pt" strokecolor="#fdfdfd">
                <v:path arrowok="t"/>
              </v:shape>
            </v:group>
            <v:group style="position:absolute;left:9501;top:4781;width:288;height:288" coordorigin="9501,4781" coordsize="288,288">
              <v:shape style="position:absolute;left:9501;top:4781;width:288;height:288" coordorigin="9501,4781" coordsize="288,288" path="m9789,5069l9501,4781e" filled="false" stroked="true" strokeweight=".48pt" strokecolor="#fdfdfd">
                <v:path arrowok="t"/>
              </v:shape>
            </v:group>
            <v:group style="position:absolute;left:9930;top:5105;width:101;height:104" coordorigin="9930,5105" coordsize="101,104">
              <v:shape style="position:absolute;left:9930;top:5105;width:101;height:104" coordorigin="9930,5105" coordsize="101,104" path="m10031,5208l9930,5105e" filled="false" stroked="true" strokeweight=".48pt" strokecolor="#fdfdfd">
                <v:path arrowok="t"/>
              </v:shape>
            </v:group>
            <v:group style="position:absolute;left:9604;top:4778;width:291;height:291" coordorigin="9604,4778" coordsize="291,291">
              <v:shape style="position:absolute;left:9604;top:4778;width:291;height:291" coordorigin="9604,4778" coordsize="291,291" path="m9894,5069l9604,4778e" filled="false" stroked="true" strokeweight=".48pt" strokecolor="#fdfdfd">
                <v:path arrowok="t"/>
              </v:shape>
            </v:group>
            <v:group style="position:absolute;left:9707;top:4778;width:324;height:324" coordorigin="9707,4778" coordsize="324,324">
              <v:shape style="position:absolute;left:9707;top:4778;width:324;height:324" coordorigin="9707,4778" coordsize="324,324" path="m10031,5102l9707,4778e" filled="false" stroked="true" strokeweight=".48pt" strokecolor="#fdfdfd">
                <v:path arrowok="t"/>
              </v:shape>
            </v:group>
            <v:group style="position:absolute;left:9810;top:4778;width:228;height:228" coordorigin="9810,4778" coordsize="228,228">
              <v:shape style="position:absolute;left:9810;top:4778;width:228;height:228" coordorigin="9810,4778" coordsize="228,228" path="m10038,5006l9810,4778e" filled="false" stroked="true" strokeweight=".48pt" strokecolor="#fdfdfd">
                <v:path arrowok="t"/>
              </v:shape>
            </v:group>
            <v:group style="position:absolute;left:9916;top:4776;width:123;height:125" coordorigin="9916,4776" coordsize="123,125">
              <v:shape style="position:absolute;left:9916;top:4776;width:123;height:125" coordorigin="9916,4776" coordsize="123,125" path="m10038,4901l9916,4776e" filled="false" stroked="true" strokeweight=".48pt" strokecolor="#fdfdfd">
                <v:path arrowok="t"/>
              </v:shape>
            </v:group>
            <v:group style="position:absolute;left:10019;top:4776;width:20;height:20" coordorigin="10019,4776" coordsize="20,20">
              <v:shape style="position:absolute;left:10019;top:4776;width:20;height:20" coordorigin="10019,4776" coordsize="20,20" path="m10038,4795l10019,4776e" filled="false" stroked="true" strokeweight=".48pt" strokecolor="#fdfdfd">
                <v:path arrowok="t"/>
              </v:shape>
              <v:shape style="position:absolute;left:6984;top:4790;width:582;height:866" type="#_x0000_t75" stroked="false">
                <v:imagedata r:id="rId60" o:title=""/>
              </v:shape>
            </v:group>
            <v:group style="position:absolute;left:8022;top:3154;width:608;height:276" coordorigin="8022,3154" coordsize="608,276">
              <v:shape style="position:absolute;left:8022;top:3154;width:608;height:276" coordorigin="8022,3154" coordsize="608,276" path="m8630,3430l8022,3430,8022,3154,8630,3154,8630,3430e" filled="false" stroked="true" strokeweight="0pt" strokecolor="#000000">
                <v:path arrowok="t"/>
              </v:shape>
            </v:group>
            <v:group style="position:absolute;left:8123;top:4800;width:418;height:269" coordorigin="8123,4800" coordsize="418,269">
              <v:shape style="position:absolute;left:8123;top:4800;width:418;height:269" coordorigin="8123,4800" coordsize="418,269" path="m8123,4800l8541,4800,8541,5069,8123,5069,8123,4800e" filled="false" stroked="true" strokeweight="0pt" strokecolor="#000000">
                <v:path arrowok="t"/>
              </v:shape>
            </v:group>
            <v:group style="position:absolute;left:6578;top:3857;width:747;height:116" coordorigin="6578,3857" coordsize="747,116">
              <v:shape style="position:absolute;left:6578;top:3857;width:747;height:116" coordorigin="6578,3857" coordsize="747,116" path="m6578,3857l7324,3857,7324,3972,6578,3972,6578,3857e" filled="false" stroked="true" strokeweight="0pt" strokecolor="#000000">
                <v:path arrowok="t"/>
              </v:shape>
            </v:group>
            <v:group style="position:absolute;left:9710;top:4308;width:483;height:276" coordorigin="9710,4308" coordsize="483,276">
              <v:shape style="position:absolute;left:9710;top:4308;width:483;height:276" coordorigin="9710,4308" coordsize="483,276" path="m10192,4584l9710,4584,9710,4308,10192,4308,10192,4584e" filled="false" stroked="true" strokeweight="0pt" strokecolor="#000000">
                <v:path arrowok="t"/>
              </v:shape>
            </v:group>
            <v:group style="position:absolute;left:9414;top:5069;width:516;height:269" coordorigin="9414,5069" coordsize="516,269">
              <v:shape style="position:absolute;left:9414;top:5069;width:516;height:269" coordorigin="9414,5069" coordsize="516,269" path="m9414,5069l9930,5069,9930,5338,9414,5338,9414,5069e" filled="false" stroked="true" strokeweight="0pt" strokecolor="#000000">
                <v:path arrowok="t"/>
              </v:shape>
            </v:group>
            <v:group style="position:absolute;left:7677;top:8617;width:1781;height:2" coordorigin="7677,8617" coordsize="1781,2">
              <v:shape style="position:absolute;left:7677;top:8617;width:1781;height:2" coordorigin="7677,8617" coordsize="1781,0" path="m7677,8617l9458,8617e" filled="false" stroked="true" strokeweight=".22pt" strokecolor="#aabf6a">
                <v:path arrowok="t"/>
              </v:shape>
            </v:group>
            <v:group style="position:absolute;left:9458;top:8033;width:1042;height:586" coordorigin="9458,8033" coordsize="1042,586">
              <v:shape style="position:absolute;left:9458;top:8033;width:1042;height:586" coordorigin="9458,8033" coordsize="1042,586" path="m9458,8033l9458,8618,10499,8618,9458,8033xe" filled="true" fillcolor="#aabf6a" stroked="false">
                <v:path arrowok="t"/>
                <v:fill type="solid"/>
              </v:shape>
              <v:shape style="position:absolute;left:9458;top:8033;width:1042;height:586" coordorigin="9458,8033" coordsize="1042,586" path="m10499,8033l9458,8033,10499,8618,10499,8033xe" filled="true" fillcolor="#aabf6a" stroked="false">
                <v:path arrowok="t"/>
                <v:fill type="solid"/>
              </v:shape>
            </v:group>
            <v:group style="position:absolute;left:9458;top:8033;width:1042;height:586" coordorigin="9458,8033" coordsize="1042,586">
              <v:shape style="position:absolute;left:9458;top:8033;width:1042;height:586" coordorigin="9458,8033" coordsize="1042,586" path="m9458,8618l10499,8618,9458,8033,9458,8618xe" filled="false" stroked="true" strokeweight="0pt" strokecolor="#aabf6a">
                <v:path arrowok="t"/>
              </v:shape>
            </v:group>
            <v:group style="position:absolute;left:9458;top:8033;width:1042;height:586" coordorigin="9458,8033" coordsize="1042,586">
              <v:shape style="position:absolute;left:9458;top:8033;width:1042;height:586" coordorigin="9458,8033" coordsize="1042,586" path="m10499,8618l9458,8033,10499,8033,10499,8618xe" filled="false" stroked="true" strokeweight="0pt" strokecolor="#aabf6a">
                <v:path arrowok="t"/>
              </v:shape>
            </v:group>
            <v:group style="position:absolute;left:7677;top:8618;width:2823;height:898" coordorigin="7677,8618" coordsize="2823,898">
              <v:shape style="position:absolute;left:7677;top:8618;width:2823;height:898" coordorigin="7677,8618" coordsize="2823,898" path="m7677,8618l7677,9516,10499,9516,7677,8618xe" filled="true" fillcolor="#aabf6a" stroked="false">
                <v:path arrowok="t"/>
                <v:fill type="solid"/>
              </v:shape>
              <v:shape style="position:absolute;left:7677;top:8618;width:2823;height:898" coordorigin="7677,8618" coordsize="2823,898" path="m10499,8618l7677,8618,10499,9516,10499,8618xe" filled="true" fillcolor="#aabf6a" stroked="false">
                <v:path arrowok="t"/>
                <v:fill type="solid"/>
              </v:shape>
            </v:group>
            <v:group style="position:absolute;left:7677;top:8618;width:2823;height:898" coordorigin="7677,8618" coordsize="2823,898">
              <v:shape style="position:absolute;left:7677;top:8618;width:2823;height:898" coordorigin="7677,8618" coordsize="2823,898" path="m7677,9516l10499,9516,7677,8618,7677,9516xe" filled="false" stroked="true" strokeweight="0pt" strokecolor="#aabf6a">
                <v:path arrowok="t"/>
              </v:shape>
            </v:group>
            <v:group style="position:absolute;left:7677;top:8618;width:2823;height:898" coordorigin="7677,8618" coordsize="2823,898">
              <v:shape style="position:absolute;left:7677;top:8618;width:2823;height:898" coordorigin="7677,8618" coordsize="2823,898" path="m10499,9516l7677,8618,10499,8618,10499,9516xe" filled="false" stroked="true" strokeweight="0pt" strokecolor="#aabf6a">
                <v:path arrowok="t"/>
              </v:shape>
            </v:group>
            <v:group style="position:absolute;left:9112;top:7586;width:1388;height:444" coordorigin="9112,7586" coordsize="1388,444">
              <v:shape style="position:absolute;left:9112;top:7586;width:1388;height:444" coordorigin="9112,7586" coordsize="1388,444" path="m9112,7586l9112,8030,10499,8030,9112,7586xe" filled="true" fillcolor="#cccccc" stroked="false">
                <v:path arrowok="t"/>
                <v:fill type="solid"/>
              </v:shape>
              <v:shape style="position:absolute;left:9112;top:7586;width:1388;height:444" coordorigin="9112,7586" coordsize="1388,444" path="m10499,7586l9112,7586,10499,8030,10499,7586xe" filled="true" fillcolor="#cccccc" stroked="false">
                <v:path arrowok="t"/>
                <v:fill type="solid"/>
              </v:shape>
            </v:group>
            <v:group style="position:absolute;left:9112;top:7586;width:1388;height:444" coordorigin="9112,7586" coordsize="1388,444">
              <v:shape style="position:absolute;left:9112;top:7586;width:1388;height:444" coordorigin="9112,7586" coordsize="1388,444" path="m9112,8030l10499,8030,9112,7586,9112,8030xe" filled="false" stroked="true" strokeweight="0pt" strokecolor="#cccccc">
                <v:path arrowok="t"/>
              </v:shape>
            </v:group>
            <v:group style="position:absolute;left:9112;top:7586;width:1388;height:444" coordorigin="9112,7586" coordsize="1388,444">
              <v:shape style="position:absolute;left:9112;top:7586;width:1388;height:444" coordorigin="9112,7586" coordsize="1388,444" path="m10499,8030l9112,7586,10499,7586,10499,8030xe" filled="false" stroked="true" strokeweight="0pt" strokecolor="#cccccc">
                <v:path arrowok="t"/>
              </v:shape>
            </v:group>
            <v:group style="position:absolute;left:9074;top:6528;width:2;height:1532" coordorigin="9074,6528" coordsize="2,1532">
              <v:shape style="position:absolute;left:9074;top:6528;width:2;height:1532" coordorigin="9074,6528" coordsize="0,1532" path="m9074,6528l9074,8059e" filled="false" stroked="true" strokeweight=".12pt" strokecolor="#000000">
                <v:path arrowok="t"/>
              </v:shape>
            </v:group>
            <v:group style="position:absolute;left:9074;top:8618;width:384;height:2" coordorigin="9074,8618" coordsize="384,2">
              <v:shape style="position:absolute;left:9074;top:8618;width:384;height:2" coordorigin="9074,8618" coordsize="384,0" path="m9074,8618l9458,8618e" filled="false" stroked="true" strokeweight=".12pt" strokecolor="#000000">
                <v:path arrowok="t"/>
              </v:shape>
            </v:group>
            <v:group style="position:absolute;left:6784;top:6394;width:4004;height:2" coordorigin="6784,6394" coordsize="4004,2">
              <v:shape style="position:absolute;left:6784;top:6394;width:4004;height:2" coordorigin="6784,6394" coordsize="4004,0" path="m6784,6394l10787,6394e" filled="false" stroked="true" strokeweight=".12pt" strokecolor="#000000">
                <v:path arrowok="t"/>
              </v:shape>
            </v:group>
            <v:group style="position:absolute;left:7670;top:6533;width:1412;height:2" coordorigin="7670,6533" coordsize="1412,2">
              <v:shape style="position:absolute;left:7670;top:6533;width:1412;height:2" coordorigin="7670,6533" coordsize="1412,0" path="m7670,6533l9081,6533e" filled="false" stroked="true" strokeweight=".12pt" strokecolor="#000000">
                <v:path arrowok="t"/>
              </v:shape>
            </v:group>
            <v:group style="position:absolute;left:10638;top:6516;width:142;height:2" coordorigin="10638,6516" coordsize="142,2">
              <v:shape style="position:absolute;left:10638;top:6516;width:142;height:2" coordorigin="10638,6516" coordsize="142,0" path="m10638,6516l10780,6516e" filled="false" stroked="true" strokeweight=".12pt" strokecolor="#000000">
                <v:path arrowok="t"/>
              </v:shape>
            </v:group>
            <v:group style="position:absolute;left:10499;top:7586;width:2;height:1930" coordorigin="10499,7586" coordsize="2,1930">
              <v:shape style="position:absolute;left:10499;top:7586;width:2;height:1930" coordorigin="10499,7586" coordsize="0,1930" path="m10499,7586l10499,9516e" filled="false" stroked="true" strokeweight=".12pt" strokecolor="#000000">
                <v:path arrowok="t"/>
              </v:shape>
            </v:group>
            <v:group style="position:absolute;left:7670;top:6528;width:1412;height:32" coordorigin="7670,6528" coordsize="1412,32">
              <v:shape style="position:absolute;left:7670;top:6528;width:1412;height:32" coordorigin="7670,6528" coordsize="1412,32" path="m7670,6559l7670,6528,9081,6528e" filled="false" stroked="true" strokeweight=".12pt" strokecolor="#000000">
                <v:path arrowok="t"/>
              </v:shape>
            </v:group>
            <v:group style="position:absolute;left:7648;top:6506;width:3132;height:2" coordorigin="7648,6506" coordsize="3132,2">
              <v:shape style="position:absolute;left:7648;top:6506;width:3132;height:2" coordorigin="7648,6506" coordsize="3132,0" path="m7648,6506l10780,6506e" filled="false" stroked="true" strokeweight=".12pt" strokecolor="#000000">
                <v:path arrowok="t"/>
              </v:shape>
            </v:group>
            <v:group style="position:absolute;left:10506;top:7586;width:2;height:598" coordorigin="10506,7586" coordsize="2,598">
              <v:shape style="position:absolute;left:10506;top:7586;width:2;height:598" coordorigin="10506,7586" coordsize="0,598" path="m10506,7586l10506,8184e" filled="false" stroked="true" strokeweight=".12pt" strokecolor="#000000">
                <v:path arrowok="t"/>
              </v:shape>
            </v:group>
            <v:group style="position:absolute;left:10506;top:9108;width:2;height:416" coordorigin="10506,9108" coordsize="2,416">
              <v:shape style="position:absolute;left:10506;top:9108;width:2;height:416" coordorigin="10506,9108" coordsize="0,416" path="m10506,9108l10506,9523e" filled="false" stroked="true" strokeweight=".12pt" strokecolor="#000000">
                <v:path arrowok="t"/>
              </v:shape>
            </v:group>
            <v:group style="position:absolute;left:7648;top:6506;width:2;height:53" coordorigin="7648,6506" coordsize="2,53">
              <v:shape style="position:absolute;left:7648;top:6506;width:2;height:53" coordorigin="7648,6506" coordsize="0,53" path="m7648,6559l7648,6506e" filled="false" stroked="true" strokeweight=".12pt" strokecolor="#000000">
                <v:path arrowok="t"/>
              </v:shape>
            </v:group>
            <v:group style="position:absolute;left:6839;top:6506;width:742;height:2" coordorigin="6839,6506" coordsize="742,2">
              <v:shape style="position:absolute;left:6839;top:6506;width:742;height:2" coordorigin="6839,6506" coordsize="742,0" path="m6839,6506l7581,6506e" filled="false" stroked="true" strokeweight=".12pt" strokecolor="#000000">
                <v:path arrowok="t"/>
              </v:shape>
            </v:group>
            <v:group style="position:absolute;left:10528;top:6506;width:2;height:1678" coordorigin="10528,6506" coordsize="2,1678">
              <v:shape style="position:absolute;left:10528;top:6506;width:2;height:1678" coordorigin="10528,6506" coordsize="0,1678" path="m10528,6506l10528,6883,10528,8184e" filled="false" stroked="true" strokeweight=".12pt" strokecolor="#000000">
                <v:path arrowok="t"/>
              </v:shape>
            </v:group>
            <v:group style="position:absolute;left:10528;top:9108;width:2;height:437" coordorigin="10528,9108" coordsize="2,437">
              <v:shape style="position:absolute;left:10528;top:9108;width:2;height:437" coordorigin="10528,9108" coordsize="0,437" path="m10528,9108l10528,9545e" filled="false" stroked="true" strokeweight=".12pt" strokecolor="#000000">
                <v:path arrowok="t"/>
              </v:shape>
            </v:group>
            <v:group style="position:absolute;left:7581;top:8561;width:2;height:1052" coordorigin="7581,8561" coordsize="2,1052">
              <v:shape style="position:absolute;left:7581;top:8561;width:2;height:1052" coordorigin="7581,8561" coordsize="0,1052" path="m7581,8561l7581,9612e" filled="false" stroked="true" strokeweight=".12pt" strokecolor="#000000">
                <v:path arrowok="t"/>
              </v:shape>
            </v:group>
            <v:group style="position:absolute;left:7581;top:6439;width:2;height:120" coordorigin="7581,6439" coordsize="2,120">
              <v:shape style="position:absolute;left:7581;top:6439;width:2;height:120" coordorigin="7581,6439" coordsize="0,120" path="m7581,6559l7581,6439e" filled="false" stroked="true" strokeweight=".12pt" strokecolor="#000000">
                <v:path arrowok="t"/>
              </v:shape>
            </v:group>
            <v:group style="position:absolute;left:6839;top:6432;width:3941;height:2" coordorigin="6839,6432" coordsize="3941,2">
              <v:shape style="position:absolute;left:6839;top:6432;width:3941;height:2" coordorigin="6839,6432" coordsize="3941,0" path="m6839,6432l10780,6432e" filled="false" stroked="true" strokeweight=".84pt" strokecolor="#000000">
                <v:path arrowok="t"/>
              </v:shape>
            </v:group>
            <v:group style="position:absolute;left:10595;top:6439;width:2;height:1745" coordorigin="10595,6439" coordsize="2,1745">
              <v:shape style="position:absolute;left:10595;top:6439;width:2;height:1745" coordorigin="10595,6439" coordsize="0,1745" path="m10595,6439l10595,6883,10595,8184e" filled="false" stroked="true" strokeweight=".12pt" strokecolor="#000000">
                <v:path arrowok="t"/>
              </v:shape>
            </v:group>
            <v:group style="position:absolute;left:10595;top:9108;width:2;height:504" coordorigin="10595,9108" coordsize="2,504">
              <v:shape style="position:absolute;left:10595;top:9108;width:2;height:504" coordorigin="10595,9108" coordsize="0,504" path="m10595,9108l10595,9612e" filled="false" stroked="true" strokeweight=".12pt" strokecolor="#000000">
                <v:path arrowok="t"/>
              </v:shape>
            </v:group>
            <v:group style="position:absolute;left:10600;top:6434;width:2;height:1750" coordorigin="10600,6434" coordsize="2,1750">
              <v:shape style="position:absolute;left:10600;top:6434;width:2;height:1750" coordorigin="10600,6434" coordsize="0,1750" path="m10600,6434l10600,6883,10600,8184e" filled="false" stroked="true" strokeweight=".12pt" strokecolor="#000000">
                <v:path arrowok="t"/>
              </v:shape>
            </v:group>
            <v:group style="position:absolute;left:10600;top:9108;width:2;height:509" coordorigin="10600,9108" coordsize="2,509">
              <v:shape style="position:absolute;left:10600;top:9108;width:2;height:509" coordorigin="10600,9108" coordsize="0,509" path="m10600,9108l10600,9617e" filled="false" stroked="true" strokeweight=".12pt" strokecolor="#000000">
                <v:path arrowok="t"/>
              </v:shape>
            </v:group>
            <v:group style="position:absolute;left:7569;top:6506;width:2;height:53" coordorigin="7569,6506" coordsize="2,53">
              <v:shape style="position:absolute;left:7569;top:6506;width:2;height:53" coordorigin="7569,6506" coordsize="0,53" path="m7569,6559l7569,6506e" filled="false" stroked="true" strokeweight=".12pt" strokecolor="#000000">
                <v:path arrowok="t"/>
              </v:shape>
            </v:group>
            <v:group style="position:absolute;left:10610;top:6506;width:2;height:1678" coordorigin="10610,6506" coordsize="2,1678">
              <v:shape style="position:absolute;left:10610;top:6506;width:2;height:1678" coordorigin="10610,6506" coordsize="0,1678" path="m10610,6506l10610,6883,10610,8184e" filled="false" stroked="true" strokeweight=".12pt" strokecolor="#000000">
                <v:path arrowok="t"/>
              </v:shape>
            </v:group>
            <v:group style="position:absolute;left:10610;top:9108;width:2;height:437" coordorigin="10610,9108" coordsize="2,437">
              <v:shape style="position:absolute;left:10610;top:9108;width:2;height:437" coordorigin="10610,9108" coordsize="0,437" path="m10610,9108l10610,9545e" filled="false" stroked="true" strokeweight=".12pt" strokecolor="#000000">
                <v:path arrowok="t"/>
              </v:shape>
            </v:group>
            <v:group style="position:absolute;left:7547;top:6516;width:2;height:44" coordorigin="7547,6516" coordsize="2,44">
              <v:shape style="position:absolute;left:7547;top:6516;width:2;height:44" coordorigin="7547,6516" coordsize="0,44" path="m7547,6559l7547,6516e" filled="false" stroked="true" strokeweight=".12pt" strokecolor="#000000">
                <v:path arrowok="t"/>
              </v:shape>
            </v:group>
            <v:group style="position:absolute;left:6839;top:6403;width:3948;height:2" coordorigin="6839,6403" coordsize="3948,2">
              <v:shape style="position:absolute;left:6839;top:6403;width:3948;height:2" coordorigin="6839,6403" coordsize="3948,0" path="m6839,6403l7660,6403,10787,6403e" filled="false" stroked="true" strokeweight=".12pt" strokecolor="#000000">
                <v:path arrowok="t"/>
              </v:shape>
            </v:group>
            <v:group style="position:absolute;left:10629;top:6506;width:2;height:1678" coordorigin="10629,6506" coordsize="2,1678">
              <v:shape style="position:absolute;left:10629;top:6506;width:2;height:1678" coordorigin="10629,6506" coordsize="0,1678" path="m10629,6506l10629,6883,10629,8184e" filled="false" stroked="true" strokeweight=".12pt" strokecolor="#000000">
                <v:path arrowok="t"/>
              </v:shape>
            </v:group>
            <v:group style="position:absolute;left:10638;top:6516;width:2;height:3020" coordorigin="10638,6516" coordsize="2,3020">
              <v:shape style="position:absolute;left:10638;top:6516;width:2;height:3020" coordorigin="10638,6516" coordsize="0,3020" path="m10638,6516l10638,9535e" filled="false" stroked="true" strokeweight=".12pt" strokecolor="#000000">
                <v:path arrowok="t"/>
              </v:shape>
            </v:group>
            <v:group style="position:absolute;left:10629;top:9108;width:2;height:437" coordorigin="10629,9108" coordsize="2,437">
              <v:shape style="position:absolute;left:10629;top:9108;width:2;height:437" coordorigin="10629,9108" coordsize="0,437" path="m10629,9108l10629,9545e" filled="false" stroked="true" strokeweight=".12pt" strokecolor="#000000">
                <v:path arrowok="t"/>
              </v:shape>
            </v:group>
            <v:group style="position:absolute;left:6830;top:6394;width:718;height:123" coordorigin="6830,6394" coordsize="718,123">
              <v:shape style="position:absolute;left:6830;top:6394;width:718;height:123" coordorigin="6830,6394" coordsize="718,123" path="m6839,6516l6830,6516,6830,6394,6839,6394,6839,6516,7547,6516e" filled="false" stroked="true" strokeweight=".12pt" strokecolor="#000000">
                <v:path arrowok="t"/>
              </v:shape>
            </v:group>
            <v:group style="position:absolute;left:6784;top:9655;width:4004;height:2" coordorigin="6784,9655" coordsize="4004,2">
              <v:shape style="position:absolute;left:6784;top:9655;width:4004;height:2" coordorigin="6784,9655" coordsize="4004,0" path="m6784,9655l8939,9655,10787,9655e" filled="false" stroked="true" strokeweight=".12pt" strokecolor="#000000">
                <v:path arrowok="t"/>
              </v:shape>
            </v:group>
            <v:group style="position:absolute;left:7670;top:9516;width:2837;height:2" coordorigin="7670,9516" coordsize="2837,2">
              <v:shape style="position:absolute;left:7670;top:9516;width:2837;height:2" coordorigin="7670,9516" coordsize="2837,0" path="m7670,9516l10506,9516e" filled="false" stroked="true" strokeweight=".6pt" strokecolor="#000000">
                <v:path arrowok="t"/>
              </v:shape>
            </v:group>
            <v:group style="position:absolute;left:10638;top:9535;width:149;height:2" coordorigin="10638,9535" coordsize="149,2">
              <v:shape style="position:absolute;left:10638;top:9535;width:149;height:2" coordorigin="10638,9535" coordsize="149,0" path="m10638,9535l10787,9535e" filled="false" stroked="true" strokeweight=".12pt" strokecolor="#000000">
                <v:path arrowok="t"/>
              </v:shape>
            </v:group>
            <v:group style="position:absolute;left:7648;top:9523;width:2880;height:2" coordorigin="7648,9523" coordsize="2880,2">
              <v:shape style="position:absolute;left:7648;top:9523;width:2880;height:2" coordorigin="7648,9523" coordsize="2880,0" path="m7648,9523l7989,9523,10528,9523e" filled="false" stroked="true" strokeweight=".12pt" strokecolor="#000000">
                <v:path arrowok="t"/>
              </v:shape>
            </v:group>
            <v:group style="position:absolute;left:6839;top:9545;width:3948;height:2" coordorigin="6839,9545" coordsize="3948,2">
              <v:shape style="position:absolute;left:6839;top:9545;width:3948;height:2" coordorigin="6839,9545" coordsize="3948,0" path="m6839,9545l10787,9545e" filled="false" stroked="true" strokeweight=".12pt" strokecolor="#000000">
                <v:path arrowok="t"/>
              </v:shape>
            </v:group>
            <v:group style="position:absolute;left:6839;top:9614;width:3941;height:2" coordorigin="6839,9614" coordsize="3941,2">
              <v:shape style="position:absolute;left:6839;top:9614;width:3941;height:2" coordorigin="6839,9614" coordsize="3941,0" path="m6839,9614l10780,9614e" filled="false" stroked="true" strokeweight=".36pt" strokecolor="#000000">
                <v:path arrowok="t"/>
              </v:shape>
            </v:group>
            <v:group style="position:absolute;left:6839;top:9626;width:3941;height:2" coordorigin="6839,9626" coordsize="3941,2">
              <v:shape style="position:absolute;left:6839;top:9626;width:3941;height:2" coordorigin="6839,9626" coordsize="3941,0" path="m6839,9626l10780,9626e" filled="false" stroked="true" strokeweight=".12pt" strokecolor="#000000">
                <v:path arrowok="t"/>
              </v:shape>
            </v:group>
            <v:group style="position:absolute;left:6839;top:9614;width:3941;height:2" coordorigin="6839,9614" coordsize="3941,2">
              <v:shape style="position:absolute;left:6839;top:9614;width:3941;height:2" coordorigin="6839,9614" coordsize="3941,0" path="m6839,9614l10780,9614e" filled="false" stroked="true" strokeweight=".36pt" strokecolor="#000000">
                <v:path arrowok="t"/>
              </v:shape>
            </v:group>
            <v:group style="position:absolute;left:6839;top:9646;width:3948;height:2" coordorigin="6839,9646" coordsize="3948,2">
              <v:shape style="position:absolute;left:6839;top:9646;width:3948;height:2" coordorigin="6839,9646" coordsize="3948,0" path="m6839,9646l10787,9646e" filled="false" stroked="true" strokeweight=".12pt" strokecolor="#000000">
                <v:path arrowok="t"/>
              </v:shape>
            </v:group>
            <v:group style="position:absolute;left:6832;top:6516;width:2;height:3141" coordorigin="6832,6516" coordsize="2,3141">
              <v:shape style="position:absolute;left:6832;top:6516;width:2;height:3141" coordorigin="6832,6516" coordsize="0,3141" path="m6832,6516l6832,9656e" filled="false" stroked="true" strokeweight=".282pt" strokecolor="#000000">
                <v:path arrowok="t"/>
              </v:shape>
            </v:group>
            <v:group style="position:absolute;left:7677;top:6533;width:2;height:2984" coordorigin="7677,6533" coordsize="2,2984">
              <v:shape style="position:absolute;left:7677;top:6533;width:2;height:2984" coordorigin="7677,6533" coordsize="0,2984" path="m7677,6533l7677,9516e" filled="false" stroked="true" strokeweight=".12pt" strokecolor="#000000">
                <v:path arrowok="t"/>
              </v:shape>
            </v:group>
            <v:group style="position:absolute;left:6371;top:6394;width:459;height:3262" coordorigin="6371,6394" coordsize="459,3262">
              <v:shape style="position:absolute;left:6371;top:6394;width:459;height:3262" coordorigin="6371,6394" coordsize="459,3262" path="m6830,6394l6371,6394,6371,9655,6830,9655e" filled="false" stroked="true" strokeweight=".12pt" strokecolor="#000000">
                <v:path arrowok="t"/>
              </v:shape>
            </v:group>
            <v:group style="position:absolute;left:7670;top:8561;width:2;height:963" coordorigin="7670,8561" coordsize="2,963">
              <v:shape style="position:absolute;left:7670;top:8561;width:2;height:963" coordorigin="7670,8561" coordsize="0,963" path="m7670,9523l7670,8561e" filled="false" stroked="true" strokeweight=".12pt" strokecolor="#000000">
                <v:path arrowok="t"/>
              </v:shape>
            </v:group>
            <v:group style="position:absolute;left:7648;top:8561;width:2;height:984" coordorigin="7648,8561" coordsize="2,984">
              <v:shape style="position:absolute;left:7648;top:8561;width:2;height:984" coordorigin="7648,8561" coordsize="0,984" path="m7648,8561l7648,9545e" filled="false" stroked="true" strokeweight=".12pt" strokecolor="#000000">
                <v:path arrowok="t"/>
              </v:shape>
            </v:group>
            <v:group style="position:absolute;left:7538;top:6559;width:140;height:2" coordorigin="7538,6559" coordsize="140,2">
              <v:shape style="position:absolute;left:7538;top:6559;width:140;height:2" coordorigin="7538,6559" coordsize="140,0" path="m7538,6559l7677,6559e" filled="false" stroked="true" strokeweight=".12pt" strokecolor="#000000">
                <v:path arrowok="t"/>
              </v:shape>
            </v:group>
            <v:group style="position:absolute;left:10780;top:9545;width:2;height:101" coordorigin="10780,9545" coordsize="2,101">
              <v:shape style="position:absolute;left:10780;top:9545;width:2;height:101" coordorigin="10780,9545" coordsize="0,101" path="m10780,9646l10780,9545e" filled="false" stroked="true" strokeweight=".12pt" strokecolor="#000000">
                <v:path arrowok="t"/>
              </v:shape>
            </v:group>
            <v:group style="position:absolute;left:10787;top:6434;width:2;height:3221" coordorigin="10787,6434" coordsize="2,3221">
              <v:shape style="position:absolute;left:10787;top:6434;width:2;height:3221" coordorigin="10787,6434" coordsize="0,3221" path="m10787,6434l10787,9655e" filled="false" stroked="true" strokeweight=".12pt" strokecolor="#000000">
                <v:path arrowok="t"/>
              </v:shape>
            </v:group>
            <v:group style="position:absolute;left:10761;top:6394;width:27;height:29" coordorigin="10761,6394" coordsize="27,29">
              <v:shape style="position:absolute;left:10761;top:6394;width:27;height:29" coordorigin="10761,6394" coordsize="27,29" path="m10787,6422l10787,6394,10761,6394e" filled="false" stroked="true" strokeweight=".12pt" strokecolor="#000000">
                <v:path arrowok="t"/>
              </v:shape>
            </v:group>
            <v:group style="position:absolute;left:10780;top:6394;width:8;height:123" coordorigin="10780,6394" coordsize="8,123">
              <v:shape style="position:absolute;left:10780;top:6394;width:8;height:123" coordorigin="10780,6394" coordsize="8,123" path="m10780,6506l10780,6516,10787,6516,10787,6394e" filled="false" stroked="true" strokeweight=".12pt" strokecolor="#000000">
                <v:path arrowok="t"/>
              </v:shape>
            </v:group>
            <v:group style="position:absolute;left:10780;top:6403;width:2;height:113" coordorigin="10780,6403" coordsize="2,113">
              <v:shape style="position:absolute;left:10780;top:6403;width:2;height:113" coordorigin="10780,6403" coordsize="0,113" path="m10780,6403l10780,6516e" filled="false" stroked="true" strokeweight=".12pt" strokecolor="#000000">
                <v:path arrowok="t"/>
              </v:shape>
            </v:group>
            <v:group style="position:absolute;left:9074;top:6533;width:384;height:2086" coordorigin="9074,6533" coordsize="384,2086">
              <v:shape style="position:absolute;left:9074;top:6533;width:384;height:2086" coordorigin="9074,6533" coordsize="384,2086" path="m9074,8618l9458,8618,9458,8059,9074,8059,9074,6533,9081,6533e" filled="false" stroked="true" strokeweight=".12pt" strokecolor="#000000">
                <v:path arrowok="t"/>
              </v:shape>
            </v:group>
            <v:group style="position:absolute;left:9074;top:8059;width:1433;height:2" coordorigin="9074,8059" coordsize="1433,2">
              <v:shape style="position:absolute;left:9074;top:8059;width:1433;height:2" coordorigin="9074,8059" coordsize="1433,0" path="m9074,8059l10506,8059e" filled="false" stroked="true" strokeweight=".12pt" strokecolor="#000000">
                <v:path arrowok="t"/>
              </v:shape>
            </v:group>
            <v:group style="position:absolute;left:9124;top:8021;width:1404;height:2" coordorigin="9124,8021" coordsize="1404,2">
              <v:shape style="position:absolute;left:9124;top:8021;width:1404;height:2" coordorigin="9124,8021" coordsize="1404,0" path="m9124,8021l10528,8021e" filled="false" stroked="true" strokeweight=".12pt" strokecolor="#000000">
                <v:path arrowok="t"/>
              </v:shape>
            </v:group>
            <v:group style="position:absolute;left:9119;top:8014;width:1388;height:2" coordorigin="9119,8014" coordsize="1388,2">
              <v:shape style="position:absolute;left:9119;top:8014;width:1388;height:2" coordorigin="9119,8014" coordsize="1388,0" path="m10506,8014l9119,8014e" filled="false" stroked="true" strokeweight=".12pt" strokecolor="#000000">
                <v:path arrowok="t"/>
              </v:shape>
            </v:group>
            <v:group style="position:absolute;left:9081;top:8052;width:908;height:2" coordorigin="9081,8052" coordsize="908,2">
              <v:shape style="position:absolute;left:9081;top:8052;width:908;height:2" coordorigin="9081,8052" coordsize="908,0" path="m9081,8052l9988,8052e" filled="false" stroked="true" strokeweight=".12pt" strokecolor="#000000">
                <v:path arrowok="t"/>
              </v:shape>
            </v:group>
            <v:group style="position:absolute;left:10372;top:8052;width:156;height:2" coordorigin="10372,8052" coordsize="156,2">
              <v:shape style="position:absolute;left:10372;top:8052;width:156;height:2" coordorigin="10372,8052" coordsize="156,0" path="m10528,8052l10372,8052e" filled="false" stroked="true" strokeweight=".12pt" strokecolor="#000000">
                <v:path arrowok="t"/>
              </v:shape>
            </v:group>
            <v:group style="position:absolute;left:9112;top:6506;width:2;height:1503" coordorigin="9112,6506" coordsize="2,1503">
              <v:shape style="position:absolute;left:9112;top:6506;width:2;height:1503" coordorigin="9112,6506" coordsize="0,1503" path="m9112,6506l9112,8009e" filled="false" stroked="true" strokeweight=".12pt" strokecolor="#000000">
                <v:path arrowok="t"/>
              </v:shape>
            </v:group>
            <v:group style="position:absolute;left:9119;top:7586;width:2;height:428" coordorigin="9119,7586" coordsize="2,428">
              <v:shape style="position:absolute;left:9119;top:7586;width:2;height:428" coordorigin="9119,7586" coordsize="0,428" path="m9119,7586l9119,8014e" filled="false" stroked="true" strokeweight=".12pt" strokecolor="#000000">
                <v:path arrowok="t"/>
              </v:shape>
            </v:group>
            <v:group style="position:absolute;left:9081;top:6506;width:2;height:1546" coordorigin="9081,6506" coordsize="2,1546">
              <v:shape style="position:absolute;left:9081;top:6506;width:2;height:1546" coordorigin="9081,6506" coordsize="0,1546" path="m9081,6506l9081,8052e" filled="false" stroked="true" strokeweight=".12pt" strokecolor="#000000">
                <v:path arrowok="t"/>
              </v:shape>
            </v:group>
            <v:group style="position:absolute;left:9468;top:8058;width:2;height:562" coordorigin="9468,8058" coordsize="2,562">
              <v:shape style="position:absolute;left:9468;top:8058;width:2;height:562" coordorigin="9468,8058" coordsize="0,562" path="m9468,8058l9468,8620e" filled="false" stroked="true" strokeweight="1.3pt" strokecolor="#000000">
                <v:path arrowok="t"/>
              </v:shape>
            </v:group>
            <v:group style="position:absolute;left:9443;top:8570;width:15;height:17" coordorigin="9443,8570" coordsize="15,17">
              <v:shape style="position:absolute;left:9443;top:8570;width:15;height:17" coordorigin="9443,8570" coordsize="15,17" path="m9458,8587l9443,8570e" filled="false" stroked="true" strokeweight=".12pt" strokecolor="#000000">
                <v:path arrowok="t"/>
              </v:shape>
            </v:group>
            <v:group style="position:absolute;left:9419;top:8544;width:15;height:20" coordorigin="9419,8544" coordsize="15,20">
              <v:shape style="position:absolute;left:9419;top:8544;width:15;height:20" coordorigin="9419,8544" coordsize="15,20" path="m9434,8563l9419,8544e" filled="false" stroked="true" strokeweight=".12pt" strokecolor="#000000">
                <v:path arrowok="t"/>
              </v:shape>
            </v:group>
            <v:group style="position:absolute;left:9395;top:8518;width:17;height:17" coordorigin="9395,8518" coordsize="17,17">
              <v:shape style="position:absolute;left:9395;top:8518;width:17;height:17" coordorigin="9395,8518" coordsize="17,17" path="m9412,8534l9395,8518e" filled="false" stroked="true" strokeweight=".12pt" strokecolor="#000000">
                <v:path arrowok="t"/>
              </v:shape>
            </v:group>
            <v:group style="position:absolute;left:9374;top:8491;width:15;height:17" coordorigin="9374,8491" coordsize="15,17">
              <v:shape style="position:absolute;left:9374;top:8491;width:15;height:17" coordorigin="9374,8491" coordsize="15,17" path="m9388,8508l9374,8491e" filled="false" stroked="true" strokeweight=".12pt" strokecolor="#000000">
                <v:path arrowok="t"/>
              </v:shape>
            </v:group>
            <v:group style="position:absolute;left:9350;top:8465;width:15;height:17" coordorigin="9350,8465" coordsize="15,17">
              <v:shape style="position:absolute;left:9350;top:8465;width:15;height:17" coordorigin="9350,8465" coordsize="15,17" path="m9364,8482l9350,8465e" filled="false" stroked="true" strokeweight=".12pt" strokecolor="#000000">
                <v:path arrowok="t"/>
              </v:shape>
            </v:group>
            <v:group style="position:absolute;left:9326;top:8436;width:17;height:20" coordorigin="9326,8436" coordsize="17,20">
              <v:shape style="position:absolute;left:9326;top:8436;width:17;height:20" coordorigin="9326,8436" coordsize="17,20" path="m9342,8455l9326,8436e" filled="false" stroked="true" strokeweight=".12pt" strokecolor="#000000">
                <v:path arrowok="t"/>
              </v:shape>
            </v:group>
            <v:group style="position:absolute;left:9302;top:8410;width:17;height:20" coordorigin="9302,8410" coordsize="17,20">
              <v:shape style="position:absolute;left:9302;top:8410;width:17;height:20" coordorigin="9302,8410" coordsize="17,20" path="m9318,8429l9302,8410e" filled="false" stroked="true" strokeweight=".12pt" strokecolor="#000000">
                <v:path arrowok="t"/>
              </v:shape>
            </v:group>
            <v:group style="position:absolute;left:9280;top:8383;width:15;height:20" coordorigin="9280,8383" coordsize="15,20">
              <v:shape style="position:absolute;left:9280;top:8383;width:15;height:20" coordorigin="9280,8383" coordsize="15,20" path="m9294,8402l9280,8383e" filled="false" stroked="true" strokeweight=".12pt" strokecolor="#000000">
                <v:path arrowok="t"/>
              </v:shape>
            </v:group>
            <v:group style="position:absolute;left:9256;top:8357;width:17;height:17" coordorigin="9256,8357" coordsize="17,17">
              <v:shape style="position:absolute;left:9256;top:8357;width:17;height:17" coordorigin="9256,8357" coordsize="17,17" path="m9273,8374l9256,8357e" filled="false" stroked="true" strokeweight=".12pt" strokecolor="#000000">
                <v:path arrowok="t"/>
              </v:shape>
            </v:group>
            <v:group style="position:absolute;left:9232;top:8330;width:17;height:17" coordorigin="9232,8330" coordsize="17,17">
              <v:shape style="position:absolute;left:9232;top:8330;width:17;height:17" coordorigin="9232,8330" coordsize="17,17" path="m9249,8347l9232,8330e" filled="false" stroked="true" strokeweight=".12pt" strokecolor="#000000">
                <v:path arrowok="t"/>
              </v:shape>
            </v:group>
            <v:group style="position:absolute;left:9210;top:8302;width:15;height:20" coordorigin="9210,8302" coordsize="15,20">
              <v:shape style="position:absolute;left:9210;top:8302;width:15;height:20" coordorigin="9210,8302" coordsize="15,20" path="m9225,8321l9210,8302e" filled="false" stroked="true" strokeweight=".12pt" strokecolor="#000000">
                <v:path arrowok="t"/>
              </v:shape>
            </v:group>
            <v:group style="position:absolute;left:9186;top:8275;width:17;height:20" coordorigin="9186,8275" coordsize="17,20">
              <v:shape style="position:absolute;left:9186;top:8275;width:17;height:20" coordorigin="9186,8275" coordsize="17,20" path="m9203,8294l9186,8275e" filled="false" stroked="true" strokeweight=".12pt" strokecolor="#000000">
                <v:path arrowok="t"/>
              </v:shape>
            </v:group>
            <v:group style="position:absolute;left:9162;top:8249;width:17;height:20" coordorigin="9162,8249" coordsize="17,20">
              <v:shape style="position:absolute;left:9162;top:8249;width:17;height:20" coordorigin="9162,8249" coordsize="17,20" path="m9179,8268l9162,8249e" filled="false" stroked="true" strokeweight=".12pt" strokecolor="#000000">
                <v:path arrowok="t"/>
              </v:shape>
            </v:group>
            <v:group style="position:absolute;left:9141;top:8222;width:15;height:17" coordorigin="9141,8222" coordsize="15,17">
              <v:shape style="position:absolute;left:9141;top:8222;width:15;height:17" coordorigin="9141,8222" coordsize="15,17" path="m9155,8239l9141,8222e" filled="false" stroked="true" strokeweight=".12pt" strokecolor="#000000">
                <v:path arrowok="t"/>
              </v:shape>
            </v:group>
            <v:group style="position:absolute;left:9117;top:8196;width:15;height:17" coordorigin="9117,8196" coordsize="15,17">
              <v:shape style="position:absolute;left:9117;top:8196;width:15;height:17" coordorigin="9117,8196" coordsize="15,17" path="m9131,8213l9117,8196e" filled="false" stroked="true" strokeweight=".12pt" strokecolor="#000000">
                <v:path arrowok="t"/>
              </v:shape>
            </v:group>
            <v:group style="position:absolute;left:9093;top:8170;width:17;height:17" coordorigin="9093,8170" coordsize="17,17">
              <v:shape style="position:absolute;left:9093;top:8170;width:17;height:17" coordorigin="9093,8170" coordsize="17,17" path="m9110,8186l9093,8170e" filled="false" stroked="true" strokeweight=".12pt" strokecolor="#000000">
                <v:path arrowok="t"/>
              </v:shape>
            </v:group>
            <v:group style="position:absolute;left:9071;top:8141;width:15;height:20" coordorigin="9071,8141" coordsize="15,20">
              <v:shape style="position:absolute;left:9071;top:8141;width:15;height:20" coordorigin="9071,8141" coordsize="15,20" path="m9086,8160l9071,8141e" filled="false" stroked="true" strokeweight=".12pt" strokecolor="#000000">
                <v:path arrowok="t"/>
              </v:shape>
            </v:group>
            <v:group style="position:absolute;left:9047;top:8114;width:15;height:20" coordorigin="9047,8114" coordsize="15,20">
              <v:shape style="position:absolute;left:9047;top:8114;width:15;height:20" coordorigin="9047,8114" coordsize="15,20" path="m9062,8134l9047,8114e" filled="false" stroked="true" strokeweight=".12pt" strokecolor="#000000">
                <v:path arrowok="t"/>
              </v:shape>
            </v:group>
            <v:group style="position:absolute;left:9023;top:8088;width:17;height:17" coordorigin="9023,8088" coordsize="17,17">
              <v:shape style="position:absolute;left:9023;top:8088;width:17;height:17" coordorigin="9023,8088" coordsize="17,17" path="m9040,8105l9023,8088e" filled="false" stroked="true" strokeweight=".12pt" strokecolor="#000000">
                <v:path arrowok="t"/>
              </v:shape>
            </v:group>
            <v:group style="position:absolute;left:9002;top:8062;width:15;height:17" coordorigin="9002,8062" coordsize="15,17">
              <v:shape style="position:absolute;left:9002;top:8062;width:15;height:17" coordorigin="9002,8062" coordsize="15,17" path="m9016,8078l9002,8062e" filled="false" stroked="true" strokeweight=".12pt" strokecolor="#000000">
                <v:path arrowok="t"/>
              </v:shape>
            </v:group>
            <v:group style="position:absolute;left:8978;top:8035;width:15;height:17" coordorigin="8978,8035" coordsize="15,17">
              <v:shape style="position:absolute;left:8978;top:8035;width:15;height:17" coordorigin="8978,8035" coordsize="15,17" path="m8992,8052l8978,8035e" filled="false" stroked="true" strokeweight=".12pt" strokecolor="#000000">
                <v:path arrowok="t"/>
              </v:shape>
            </v:group>
            <v:group style="position:absolute;left:8954;top:8006;width:17;height:20" coordorigin="8954,8006" coordsize="17,20">
              <v:shape style="position:absolute;left:8954;top:8006;width:17;height:20" coordorigin="8954,8006" coordsize="17,20" path="m8970,8026l8954,8006e" filled="false" stroked="true" strokeweight=".12pt" strokecolor="#000000">
                <v:path arrowok="t"/>
              </v:shape>
            </v:group>
            <v:group style="position:absolute;left:8932;top:7980;width:15;height:20" coordorigin="8932,7980" coordsize="15,20">
              <v:shape style="position:absolute;left:8932;top:7980;width:15;height:20" coordorigin="8932,7980" coordsize="15,20" path="m8946,7999l8932,7980e" filled="false" stroked="true" strokeweight=".12pt" strokecolor="#000000">
                <v:path arrowok="t"/>
              </v:shape>
            </v:group>
            <v:group style="position:absolute;left:8908;top:7954;width:15;height:20" coordorigin="8908,7954" coordsize="15,20">
              <v:shape style="position:absolute;left:8908;top:7954;width:15;height:20" coordorigin="8908,7954" coordsize="15,20" path="m8922,7973l8908,7954e" filled="false" stroked="true" strokeweight=".12pt" strokecolor="#000000">
                <v:path arrowok="t"/>
              </v:shape>
            </v:group>
            <v:group style="position:absolute;left:8884;top:7927;width:17;height:17" coordorigin="8884,7927" coordsize="17,17">
              <v:shape style="position:absolute;left:8884;top:7927;width:17;height:17" coordorigin="8884,7927" coordsize="17,17" path="m8901,7944l8884,7927e" filled="false" stroked="true" strokeweight=".12pt" strokecolor="#000000">
                <v:path arrowok="t"/>
              </v:shape>
            </v:group>
            <v:group style="position:absolute;left:8862;top:7901;width:15;height:17" coordorigin="8862,7901" coordsize="15,17">
              <v:shape style="position:absolute;left:8862;top:7901;width:15;height:17" coordorigin="8862,7901" coordsize="15,17" path="m8877,7918l8862,7901e" filled="false" stroked="true" strokeweight=".12pt" strokecolor="#000000">
                <v:path arrowok="t"/>
              </v:shape>
            </v:group>
            <v:group style="position:absolute;left:8838;top:7874;width:15;height:17" coordorigin="8838,7874" coordsize="15,17">
              <v:shape style="position:absolute;left:8838;top:7874;width:15;height:17" coordorigin="8838,7874" coordsize="15,17" path="m8853,7891l8838,7874e" filled="false" stroked="true" strokeweight=".12pt" strokecolor="#000000">
                <v:path arrowok="t"/>
              </v:shape>
            </v:group>
            <v:group style="position:absolute;left:8814;top:7846;width:17;height:20" coordorigin="8814,7846" coordsize="17,20">
              <v:shape style="position:absolute;left:8814;top:7846;width:17;height:20" coordorigin="8814,7846" coordsize="17,20" path="m8831,7865l8814,7846e" filled="false" stroked="true" strokeweight=".12pt" strokecolor="#000000">
                <v:path arrowok="t"/>
              </v:shape>
            </v:group>
            <v:group style="position:absolute;left:8790;top:7819;width:17;height:20" coordorigin="8790,7819" coordsize="17,20">
              <v:shape style="position:absolute;left:8790;top:7819;width:17;height:20" coordorigin="8790,7819" coordsize="17,20" path="m8807,7838l8790,7819e" filled="false" stroked="true" strokeweight=".12pt" strokecolor="#000000">
                <v:path arrowok="t"/>
              </v:shape>
            </v:group>
            <v:group style="position:absolute;left:8769;top:7793;width:15;height:17" coordorigin="8769,7793" coordsize="15,17">
              <v:shape style="position:absolute;left:8769;top:7793;width:15;height:17" coordorigin="8769,7793" coordsize="15,17" path="m8783,7810l8769,7793e" filled="false" stroked="true" strokeweight=".12pt" strokecolor="#000000">
                <v:path arrowok="t"/>
              </v:shape>
            </v:group>
            <v:group style="position:absolute;left:8745;top:7766;width:17;height:17" coordorigin="8745,7766" coordsize="17,17">
              <v:shape style="position:absolute;left:8745;top:7766;width:17;height:17" coordorigin="8745,7766" coordsize="17,17" path="m8762,7783l8745,7766e" filled="false" stroked="true" strokeweight=".12pt" strokecolor="#000000">
                <v:path arrowok="t"/>
              </v:shape>
            </v:group>
            <v:group style="position:absolute;left:8721;top:7740;width:17;height:17" coordorigin="8721,7740" coordsize="17,17">
              <v:shape style="position:absolute;left:8721;top:7740;width:17;height:17" coordorigin="8721,7740" coordsize="17,17" path="m8738,7757l8721,7740e" filled="false" stroked="true" strokeweight=".12pt" strokecolor="#000000">
                <v:path arrowok="t"/>
              </v:shape>
            </v:group>
            <v:group style="position:absolute;left:8699;top:7711;width:15;height:20" coordorigin="8699,7711" coordsize="15,20">
              <v:shape style="position:absolute;left:8699;top:7711;width:15;height:20" coordorigin="8699,7711" coordsize="15,20" path="m8714,7730l8699,7711e" filled="false" stroked="true" strokeweight=".12pt" strokecolor="#000000">
                <v:path arrowok="t"/>
              </v:shape>
            </v:group>
            <v:group style="position:absolute;left:8675;top:7685;width:17;height:20" coordorigin="8675,7685" coordsize="17,20">
              <v:shape style="position:absolute;left:8675;top:7685;width:17;height:20" coordorigin="8675,7685" coordsize="17,20" path="m8692,7704l8675,7685e" filled="false" stroked="true" strokeweight=".12pt" strokecolor="#000000">
                <v:path arrowok="t"/>
              </v:shape>
            </v:group>
            <v:group style="position:absolute;left:8651;top:7658;width:17;height:17" coordorigin="8651,7658" coordsize="17,17">
              <v:shape style="position:absolute;left:8651;top:7658;width:17;height:17" coordorigin="8651,7658" coordsize="17,17" path="m8668,7675l8651,7658e" filled="false" stroked="true" strokeweight=".12pt" strokecolor="#000000">
                <v:path arrowok="t"/>
              </v:shape>
            </v:group>
            <v:group style="position:absolute;left:8630;top:7632;width:15;height:17" coordorigin="8630,7632" coordsize="15,17">
              <v:shape style="position:absolute;left:8630;top:7632;width:15;height:17" coordorigin="8630,7632" coordsize="15,17" path="m8644,7649l8630,7632e" filled="false" stroked="true" strokeweight=".12pt" strokecolor="#000000">
                <v:path arrowok="t"/>
              </v:shape>
            </v:group>
            <v:group style="position:absolute;left:8606;top:7606;width:15;height:17" coordorigin="8606,7606" coordsize="15,17">
              <v:shape style="position:absolute;left:8606;top:7606;width:15;height:17" coordorigin="8606,7606" coordsize="15,17" path="m8620,7622l8606,7606e" filled="false" stroked="true" strokeweight=".12pt" strokecolor="#000000">
                <v:path arrowok="t"/>
              </v:shape>
            </v:group>
            <v:group style="position:absolute;left:8582;top:7577;width:17;height:20" coordorigin="8582,7577" coordsize="17,20">
              <v:shape style="position:absolute;left:8582;top:7577;width:17;height:20" coordorigin="8582,7577" coordsize="17,20" path="m8598,7596l8582,7577e" filled="false" stroked="true" strokeweight=".12pt" strokecolor="#000000">
                <v:path arrowok="t"/>
              </v:shape>
            </v:group>
            <v:group style="position:absolute;left:8560;top:7550;width:15;height:20" coordorigin="8560,7550" coordsize="15,20">
              <v:shape style="position:absolute;left:8560;top:7550;width:15;height:20" coordorigin="8560,7550" coordsize="15,20" path="m8574,7570l8560,7550e" filled="false" stroked="true" strokeweight=".12pt" strokecolor="#000000">
                <v:path arrowok="t"/>
              </v:shape>
            </v:group>
            <v:group style="position:absolute;left:8536;top:7524;width:15;height:20" coordorigin="8536,7524" coordsize="15,20">
              <v:shape style="position:absolute;left:8536;top:7524;width:15;height:20" coordorigin="8536,7524" coordsize="15,20" path="m8550,7543l8536,7524e" filled="false" stroked="true" strokeweight=".12pt" strokecolor="#000000">
                <v:path arrowok="t"/>
              </v:shape>
            </v:group>
            <v:group style="position:absolute;left:8512;top:7498;width:17;height:17" coordorigin="8512,7498" coordsize="17,17">
              <v:shape style="position:absolute;left:8512;top:7498;width:17;height:17" coordorigin="8512,7498" coordsize="17,17" path="m8529,7514l8512,7498e" filled="false" stroked="true" strokeweight=".12pt" strokecolor="#000000">
                <v:path arrowok="t"/>
              </v:shape>
            </v:group>
            <v:group style="position:absolute;left:8490;top:7471;width:15;height:17" coordorigin="8490,7471" coordsize="15,17">
              <v:shape style="position:absolute;left:8490;top:7471;width:15;height:17" coordorigin="8490,7471" coordsize="15,17" path="m8505,7488l8490,7471e" filled="false" stroked="true" strokeweight=".12pt" strokecolor="#000000">
                <v:path arrowok="t"/>
              </v:shape>
            </v:group>
            <v:group style="position:absolute;left:8466;top:7445;width:15;height:17" coordorigin="8466,7445" coordsize="15,17">
              <v:shape style="position:absolute;left:8466;top:7445;width:15;height:17" coordorigin="8466,7445" coordsize="15,17" path="m8481,7462l8466,7445e" filled="false" stroked="true" strokeweight=".12pt" strokecolor="#000000">
                <v:path arrowok="t"/>
              </v:shape>
            </v:group>
            <v:group style="position:absolute;left:8442;top:7416;width:17;height:20" coordorigin="8442,7416" coordsize="17,20">
              <v:shape style="position:absolute;left:8442;top:7416;width:17;height:20" coordorigin="8442,7416" coordsize="17,20" path="m8459,7435l8442,7416e" filled="false" stroked="true" strokeweight=".12pt" strokecolor="#000000">
                <v:path arrowok="t"/>
              </v:shape>
            </v:group>
            <v:group style="position:absolute;left:8421;top:7390;width:15;height:20" coordorigin="8421,7390" coordsize="15,20">
              <v:shape style="position:absolute;left:8421;top:7390;width:15;height:20" coordorigin="8421,7390" coordsize="15,20" path="m8435,7409l8421,7390e" filled="false" stroked="true" strokeweight=".12pt" strokecolor="#000000">
                <v:path arrowok="t"/>
              </v:shape>
            </v:group>
            <v:group style="position:absolute;left:8397;top:7363;width:15;height:17" coordorigin="8397,7363" coordsize="15,17">
              <v:shape style="position:absolute;left:8397;top:7363;width:15;height:17" coordorigin="8397,7363" coordsize="15,17" path="m8411,7380l8397,7363e" filled="false" stroked="true" strokeweight=".12pt" strokecolor="#000000">
                <v:path arrowok="t"/>
              </v:shape>
            </v:group>
            <v:group style="position:absolute;left:8373;top:7337;width:17;height:17" coordorigin="8373,7337" coordsize="17,17">
              <v:shape style="position:absolute;left:8373;top:7337;width:17;height:17" coordorigin="8373,7337" coordsize="17,17" path="m8390,7354l8373,7337e" filled="false" stroked="true" strokeweight=".12pt" strokecolor="#000000">
                <v:path arrowok="t"/>
              </v:shape>
            </v:group>
            <v:group style="position:absolute;left:8349;top:7310;width:17;height:17" coordorigin="8349,7310" coordsize="17,17">
              <v:shape style="position:absolute;left:8349;top:7310;width:17;height:17" coordorigin="8349,7310" coordsize="17,17" path="m8366,7327l8349,7310e" filled="false" stroked="true" strokeweight=".12pt" strokecolor="#000000">
                <v:path arrowok="t"/>
              </v:shape>
            </v:group>
            <v:group style="position:absolute;left:8327;top:7282;width:15;height:20" coordorigin="8327,7282" coordsize="15,20">
              <v:shape style="position:absolute;left:8327;top:7282;width:15;height:20" coordorigin="8327,7282" coordsize="15,20" path="m8342,7301l8327,7282e" filled="false" stroked="true" strokeweight=".12pt" strokecolor="#000000">
                <v:path arrowok="t"/>
              </v:shape>
            </v:group>
            <v:group style="position:absolute;left:8303;top:7255;width:17;height:20" coordorigin="8303,7255" coordsize="17,20">
              <v:shape style="position:absolute;left:8303;top:7255;width:17;height:20" coordorigin="8303,7255" coordsize="17,20" path="m8320,7274l8303,7255e" filled="false" stroked="true" strokeweight=".12pt" strokecolor="#000000">
                <v:path arrowok="t"/>
              </v:shape>
            </v:group>
            <v:group style="position:absolute;left:8279;top:7229;width:17;height:20" coordorigin="8279,7229" coordsize="17,20">
              <v:shape style="position:absolute;left:8279;top:7229;width:17;height:20" coordorigin="8279,7229" coordsize="17,20" path="m8296,7248l8279,7229e" filled="false" stroked="true" strokeweight=".12pt" strokecolor="#000000">
                <v:path arrowok="t"/>
              </v:shape>
            </v:group>
            <v:group style="position:absolute;left:8258;top:7202;width:15;height:17" coordorigin="8258,7202" coordsize="15,17">
              <v:shape style="position:absolute;left:8258;top:7202;width:15;height:17" coordorigin="8258,7202" coordsize="15,17" path="m8272,7219l8258,7202e" filled="false" stroked="true" strokeweight=".12pt" strokecolor="#000000">
                <v:path arrowok="t"/>
              </v:shape>
            </v:group>
            <v:group style="position:absolute;left:8234;top:7176;width:17;height:17" coordorigin="8234,7176" coordsize="17,17">
              <v:shape style="position:absolute;left:8234;top:7176;width:17;height:17" coordorigin="8234,7176" coordsize="17,17" path="m8250,7193l8234,7176e" filled="false" stroked="true" strokeweight=".12pt" strokecolor="#000000">
                <v:path arrowok="t"/>
              </v:shape>
            </v:group>
            <v:group style="position:absolute;left:8210;top:7147;width:17;height:20" coordorigin="8210,7147" coordsize="17,20">
              <v:shape style="position:absolute;left:8210;top:7147;width:17;height:20" coordorigin="8210,7147" coordsize="17,20" path="m8226,7166l8210,7147e" filled="false" stroked="true" strokeweight=".12pt" strokecolor="#000000">
                <v:path arrowok="t"/>
              </v:shape>
            </v:group>
            <v:group style="position:absolute;left:8188;top:7121;width:15;height:20" coordorigin="8188,7121" coordsize="15,20">
              <v:shape style="position:absolute;left:8188;top:7121;width:15;height:20" coordorigin="8188,7121" coordsize="15,20" path="m8202,7140l8188,7121e" filled="false" stroked="true" strokeweight=".12pt" strokecolor="#000000">
                <v:path arrowok="t"/>
              </v:shape>
            </v:group>
            <v:group style="position:absolute;left:8164;top:7094;width:15;height:20" coordorigin="8164,7094" coordsize="15,20">
              <v:shape style="position:absolute;left:8164;top:7094;width:15;height:20" coordorigin="8164,7094" coordsize="15,20" path="m8178,7114l8164,7094e" filled="false" stroked="true" strokeweight=".12pt" strokecolor="#000000">
                <v:path arrowok="t"/>
              </v:shape>
            </v:group>
            <v:group style="position:absolute;left:8140;top:7068;width:17;height:17" coordorigin="8140,7068" coordsize="17,17">
              <v:shape style="position:absolute;left:8140;top:7068;width:17;height:17" coordorigin="8140,7068" coordsize="17,17" path="m8157,7085l8140,7068e" filled="false" stroked="true" strokeweight=".12pt" strokecolor="#000000">
                <v:path arrowok="t"/>
              </v:shape>
            </v:group>
            <v:group style="position:absolute;left:8118;top:7042;width:15;height:17" coordorigin="8118,7042" coordsize="15,17">
              <v:shape style="position:absolute;left:8118;top:7042;width:15;height:17" coordorigin="8118,7042" coordsize="15,17" path="m8133,7058l8118,7042e" filled="false" stroked="true" strokeweight=".12pt" strokecolor="#000000">
                <v:path arrowok="t"/>
              </v:shape>
            </v:group>
            <v:group style="position:absolute;left:8094;top:7015;width:15;height:17" coordorigin="8094,7015" coordsize="15,17">
              <v:shape style="position:absolute;left:8094;top:7015;width:15;height:17" coordorigin="8094,7015" coordsize="15,17" path="m8109,7032l8094,7015e" filled="false" stroked="true" strokeweight=".12pt" strokecolor="#000000">
                <v:path arrowok="t"/>
              </v:shape>
            </v:group>
            <v:group style="position:absolute;left:8070;top:6986;width:17;height:20" coordorigin="8070,6986" coordsize="17,20">
              <v:shape style="position:absolute;left:8070;top:6986;width:17;height:20" coordorigin="8070,6986" coordsize="17,20" path="m8087,7006l8070,6986e" filled="false" stroked="true" strokeweight=".12pt" strokecolor="#000000">
                <v:path arrowok="t"/>
              </v:shape>
            </v:group>
            <v:group style="position:absolute;left:8049;top:6960;width:15;height:20" coordorigin="8049,6960" coordsize="15,20">
              <v:shape style="position:absolute;left:8049;top:6960;width:15;height:20" coordorigin="8049,6960" coordsize="15,20" path="m8063,6979l8049,6960e" filled="false" stroked="true" strokeweight=".12pt" strokecolor="#000000">
                <v:path arrowok="t"/>
              </v:shape>
            </v:group>
            <v:group style="position:absolute;left:8025;top:6934;width:15;height:17" coordorigin="8025,6934" coordsize="15,17">
              <v:shape style="position:absolute;left:8025;top:6934;width:15;height:17" coordorigin="8025,6934" coordsize="15,17" path="m8039,6950l8025,6934e" filled="false" stroked="true" strokeweight=".12pt" strokecolor="#000000">
                <v:path arrowok="t"/>
              </v:shape>
            </v:group>
            <v:group style="position:absolute;left:8001;top:6907;width:17;height:17" coordorigin="8001,6907" coordsize="17,17">
              <v:shape style="position:absolute;left:8001;top:6907;width:17;height:17" coordorigin="8001,6907" coordsize="17,17" path="m8018,6924l8001,6907e" filled="false" stroked="true" strokeweight=".12pt" strokecolor="#000000">
                <v:path arrowok="t"/>
              </v:shape>
            </v:group>
            <v:group style="position:absolute;left:7979;top:6881;width:15;height:17" coordorigin="7979,6881" coordsize="15,17">
              <v:shape style="position:absolute;left:7979;top:6881;width:15;height:17" coordorigin="7979,6881" coordsize="15,17" path="m7994,6898l7979,6881e" filled="false" stroked="true" strokeweight=".12pt" strokecolor="#000000">
                <v:path arrowok="t"/>
              </v:shape>
            </v:group>
            <v:group style="position:absolute;left:7955;top:6852;width:15;height:20" coordorigin="7955,6852" coordsize="15,20">
              <v:shape style="position:absolute;left:7955;top:6852;width:15;height:20" coordorigin="7955,6852" coordsize="15,20" path="m7970,6871l7955,6852e" filled="false" stroked="true" strokeweight=".12pt" strokecolor="#000000">
                <v:path arrowok="t"/>
              </v:shape>
            </v:group>
            <v:group style="position:absolute;left:7931;top:6826;width:17;height:20" coordorigin="7931,6826" coordsize="17,20">
              <v:shape style="position:absolute;left:7931;top:6826;width:17;height:20" coordorigin="7931,6826" coordsize="17,20" path="m7948,6845l7931,6826e" filled="false" stroked="true" strokeweight=".12pt" strokecolor="#000000">
                <v:path arrowok="t"/>
              </v:shape>
            </v:group>
            <v:group style="position:absolute;left:7910;top:6799;width:15;height:20" coordorigin="7910,6799" coordsize="15,20">
              <v:shape style="position:absolute;left:7910;top:6799;width:15;height:20" coordorigin="7910,6799" coordsize="15,20" path="m7924,6818l7910,6799e" filled="false" stroked="true" strokeweight=".12pt" strokecolor="#000000">
                <v:path arrowok="t"/>
              </v:shape>
            </v:group>
            <v:group style="position:absolute;left:7886;top:6773;width:15;height:17" coordorigin="7886,6773" coordsize="15,17">
              <v:shape style="position:absolute;left:7886;top:6773;width:15;height:17" coordorigin="7886,6773" coordsize="15,17" path="m7900,6790l7886,6773e" filled="false" stroked="true" strokeweight=".12pt" strokecolor="#000000">
                <v:path arrowok="t"/>
              </v:shape>
            </v:group>
            <v:group style="position:absolute;left:7862;top:6746;width:17;height:17" coordorigin="7862,6746" coordsize="17,17">
              <v:shape style="position:absolute;left:7862;top:6746;width:17;height:17" coordorigin="7862,6746" coordsize="17,17" path="m7878,6763l7862,6746e" filled="false" stroked="true" strokeweight=".12pt" strokecolor="#000000">
                <v:path arrowok="t"/>
              </v:shape>
            </v:group>
            <v:group style="position:absolute;left:7838;top:6720;width:17;height:17" coordorigin="7838,6720" coordsize="17,17">
              <v:shape style="position:absolute;left:7838;top:6720;width:17;height:17" coordorigin="7838,6720" coordsize="17,17" path="m7854,6737l7838,6720e" filled="false" stroked="true" strokeweight=".12pt" strokecolor="#000000">
                <v:path arrowok="t"/>
              </v:shape>
            </v:group>
            <v:group style="position:absolute;left:7816;top:6691;width:15;height:20" coordorigin="7816,6691" coordsize="15,20">
              <v:shape style="position:absolute;left:7816;top:6691;width:15;height:20" coordorigin="7816,6691" coordsize="15,20" path="m7830,6710l7816,6691e" filled="false" stroked="true" strokeweight=".12pt" strokecolor="#000000">
                <v:path arrowok="t"/>
              </v:shape>
            </v:group>
            <v:group style="position:absolute;left:7792;top:6665;width:17;height:20" coordorigin="7792,6665" coordsize="17,20">
              <v:shape style="position:absolute;left:7792;top:6665;width:17;height:20" coordorigin="7792,6665" coordsize="17,20" path="m7809,6684l7792,6665e" filled="false" stroked="true" strokeweight=".12pt" strokecolor="#000000">
                <v:path arrowok="t"/>
              </v:shape>
            </v:group>
            <v:group style="position:absolute;left:7768;top:6638;width:17;height:17" coordorigin="7768,6638" coordsize="17,17">
              <v:shape style="position:absolute;left:7768;top:6638;width:17;height:17" coordorigin="7768,6638" coordsize="17,17" path="m7785,6655l7768,6638e" filled="false" stroked="true" strokeweight=".12pt" strokecolor="#000000">
                <v:path arrowok="t"/>
              </v:shape>
            </v:group>
            <v:group style="position:absolute;left:7746;top:6612;width:15;height:17" coordorigin="7746,6612" coordsize="15,17">
              <v:shape style="position:absolute;left:7746;top:6612;width:15;height:17" coordorigin="7746,6612" coordsize="15,17" path="m7761,6629l7746,6612e" filled="false" stroked="true" strokeweight=".12pt" strokecolor="#000000">
                <v:path arrowok="t"/>
              </v:shape>
            </v:group>
            <v:group style="position:absolute;left:7722;top:6586;width:17;height:17" coordorigin="7722,6586" coordsize="17,17">
              <v:shape style="position:absolute;left:7722;top:6586;width:17;height:17" coordorigin="7722,6586" coordsize="17,17" path="m7739,6602l7722,6586e" filled="false" stroked="true" strokeweight=".12pt" strokecolor="#000000">
                <v:path arrowok="t"/>
              </v:shape>
            </v:group>
            <v:group style="position:absolute;left:7698;top:6557;width:17;height:20" coordorigin="7698,6557" coordsize="17,20">
              <v:shape style="position:absolute;left:7698;top:6557;width:17;height:20" coordorigin="7698,6557" coordsize="17,20" path="m7715,6576l7698,6557e" filled="false" stroked="true" strokeweight=".12pt" strokecolor="#000000">
                <v:path arrowok="t"/>
              </v:shape>
            </v:group>
            <v:group style="position:absolute;left:7677;top:6533;width:1404;height:17" coordorigin="7677,6533" coordsize="1404,17">
              <v:shape style="position:absolute;left:7677;top:6533;width:1404;height:17" coordorigin="7677,6533" coordsize="1404,17" path="m7691,6550l7677,6533,9081,6533e" filled="false" stroked="true" strokeweight=".12pt" strokecolor="#000000">
                <v:path arrowok="t"/>
              </v:shape>
            </v:group>
            <v:group style="position:absolute;left:9755;top:8585;width:744;height:932" coordorigin="9755,8585" coordsize="744,932">
              <v:shape style="position:absolute;left:9755;top:8585;width:744;height:932" coordorigin="9755,8585" coordsize="744,932" path="m10499,8585l10499,9516,9755,9516,9755,8585,10499,8585e" filled="false" stroked="true" strokeweight=".12pt" strokecolor="#000000">
                <v:path arrowok="t"/>
              </v:shape>
            </v:group>
            <v:group style="position:absolute;left:10499;top:8585;width:2;height:2" coordorigin="10499,8585" coordsize="2,2">
              <v:shape style="position:absolute;left:10499;top:8585;width:2;height:2" coordorigin="10499,8585" coordsize="0,0" path="m10499,8585l10499,8585e" filled="false" stroked="true" strokeweight=".12pt" strokecolor="#000000">
                <v:path arrowok="t"/>
              </v:shape>
            </v:group>
            <v:group style="position:absolute;left:9819;top:9109;width:683;height:168" coordorigin="9819,9109" coordsize="683,168">
              <v:shape style="position:absolute;left:9819;top:9109;width:683;height:168" coordorigin="9819,9109" coordsize="683,168" path="m9819,9109l9884,9135,9951,9159,10018,9181,10085,9200,10154,9218,10222,9234,10291,9248,10361,9259,10431,9269,10466,9273,10501,9276e" filled="false" stroked="true" strokeweight=".12pt" strokecolor="#000000">
                <v:path arrowok="t"/>
              </v:shape>
            </v:group>
            <v:group style="position:absolute;left:9756;top:9118;width:69;height:151" coordorigin="9756,9118" coordsize="69,151">
              <v:shape style="position:absolute;left:9756;top:9118;width:69;height:151" coordorigin="9756,9118" coordsize="69,151" path="m9756,9268l9810,9212,9825,9157,9824,9137,9821,9118e" filled="false" stroked="true" strokeweight=".12pt" strokecolor="#000000">
                <v:path arrowok="t"/>
              </v:shape>
            </v:group>
            <v:group style="position:absolute;left:10108;top:9245;width:113;height:115" coordorigin="10108,9245" coordsize="113,115">
              <v:shape style="position:absolute;left:10108;top:9245;width:113;height:115" coordorigin="10108,9245" coordsize="113,115" path="m10220,9359l10181,9313,10139,9271,10124,9258,10108,9245e" filled="false" stroked="true" strokeweight=".12pt" strokecolor="#000000">
                <v:path arrowok="t"/>
              </v:shape>
            </v:group>
            <v:group style="position:absolute;left:10104;top:9396;width:115;height:113" coordorigin="10104,9396" coordsize="115,113">
              <v:shape style="position:absolute;left:10104;top:9396;width:115;height:113" coordorigin="10104,9396" coordsize="115,113" path="m10104,9508l10150,9469,10192,9427,10206,9412,10218,9396e" filled="false" stroked="true" strokeweight=".12pt" strokecolor="#000000">
                <v:path arrowok="t"/>
              </v:shape>
            </v:group>
            <v:group style="position:absolute;left:10221;top:9359;width:9;height:33" coordorigin="10221,9359" coordsize="9,33">
              <v:shape style="position:absolute;left:10221;top:9359;width:9;height:33" coordorigin="10221,9359" coordsize="9,33" path="m10221,9392l10230,9383,10230,9368,10221,9359e" filled="false" stroked="true" strokeweight=".12pt" strokecolor="#000000">
                <v:path arrowok="t"/>
              </v:shape>
            </v:group>
            <v:group style="position:absolute;left:9808;top:9356;width:9;height:28" coordorigin="9808,9356" coordsize="9,28">
              <v:shape style="position:absolute;left:9808;top:9356;width:9;height:28" coordorigin="9808,9356" coordsize="9,28" path="m9813,9356l9809,9360,9808,9365,9808,9370,9809,9376,9812,9381,9816,9383e" filled="false" stroked="true" strokeweight=".12pt" strokecolor="#000000">
                <v:path arrowok="t"/>
              </v:shape>
            </v:group>
            <v:group style="position:absolute;left:9971;top:9245;width:113;height:115" coordorigin="9971,9245" coordsize="113,115">
              <v:shape style="position:absolute;left:9971;top:9245;width:113;height:115" coordorigin="9971,9245" coordsize="113,115" path="m10084,9359l10045,9313,10002,9271,9987,9258,9971,9245e" filled="false" stroked="true" strokeweight=".12pt" strokecolor="#000000">
                <v:path arrowok="t"/>
              </v:shape>
            </v:group>
            <v:group style="position:absolute;left:9930;top:9231;width:33;height:9" coordorigin="9930,9231" coordsize="33,9">
              <v:shape style="position:absolute;left:9930;top:9231;width:33;height:9" coordorigin="9930,9231" coordsize="33,9" path="m9962,9239l9953,9231,9939,9231,9930,9239e" filled="false" stroked="true" strokeweight=".12pt" strokecolor="#000000">
                <v:path arrowok="t"/>
              </v:shape>
            </v:group>
            <v:group style="position:absolute;left:10025;top:9236;width:46;height:39" coordorigin="10025,9236" coordsize="46,39">
              <v:shape style="position:absolute;left:10025;top:9236;width:46;height:39" coordorigin="10025,9236" coordsize="46,39" path="m10071,9236l10055,9248,10040,9261,10025,9274e" filled="false" stroked="true" strokeweight=".12pt" strokecolor="#000000">
                <v:path arrowok="t"/>
              </v:shape>
            </v:group>
            <v:group style="position:absolute;left:10067;top:9231;width:33;height:9" coordorigin="10067,9231" coordsize="33,9">
              <v:shape style="position:absolute;left:10067;top:9231;width:33;height:9" coordorigin="10067,9231" coordsize="33,9" path="m10099,9239l10090,9231,10076,9231,10067,9239e" filled="false" stroked="true" strokeweight=".12pt" strokecolor="#000000">
                <v:path arrowok="t"/>
              </v:shape>
            </v:group>
            <v:group style="position:absolute;left:9937;top:9505;width:33;height:9" coordorigin="9937,9505" coordsize="33,9">
              <v:shape style="position:absolute;left:9937;top:9505;width:33;height:9" coordorigin="9937,9505" coordsize="33,9" path="m9937,9505l9946,9513,9960,9513,9969,9505e" filled="false" stroked="true" strokeweight=".12pt" strokecolor="#000000">
                <v:path arrowok="t"/>
              </v:shape>
            </v:group>
            <v:group style="position:absolute;left:10082;top:9359;width:9;height:33" coordorigin="10082,9359" coordsize="9,33">
              <v:shape style="position:absolute;left:10082;top:9359;width:9;height:33" coordorigin="10082,9359" coordsize="9,33" path="m10082,9392l10091,9383,10091,9368,10082,9359e" filled="false" stroked="true" strokeweight=".12pt" strokecolor="#000000">
                <v:path arrowok="t"/>
              </v:shape>
            </v:group>
            <v:group style="position:absolute;left:9965;top:9396;width:115;height:113" coordorigin="9965,9396" coordsize="115,113">
              <v:shape style="position:absolute;left:9965;top:9396;width:115;height:113" coordorigin="9965,9396" coordsize="115,113" path="m9965,9508l10011,9469,10053,9427,10066,9412,10079,9396e" filled="false" stroked="true" strokeweight=".12pt" strokecolor="#000000">
                <v:path arrowok="t"/>
              </v:shape>
            </v:group>
            <v:group style="position:absolute;left:10023;top:9460;width:46;height:40" coordorigin="10023,9460" coordsize="46,40">
              <v:shape style="position:absolute;left:10023;top:9460;width:46;height:40" coordorigin="10023,9460" coordsize="46,40" path="m10023,9460l10038,9474,10053,9487,10068,9500e" filled="false" stroked="true" strokeweight=".12pt" strokecolor="#000000">
                <v:path arrowok="t"/>
              </v:shape>
            </v:group>
            <v:group style="position:absolute;left:10076;top:9505;width:33;height:9" coordorigin="10076,9505" coordsize="33,9">
              <v:shape style="position:absolute;left:10076;top:9505;width:33;height:9" coordorigin="10076,9505" coordsize="33,9" path="m10076,9505l10085,9513,10100,9513,10109,9505e" filled="false" stroked="true" strokeweight=".12pt" strokecolor="#000000">
                <v:path arrowok="t"/>
              </v:shape>
            </v:group>
            <v:group style="position:absolute;left:9816;top:9385;width:113;height:115" coordorigin="9816,9385" coordsize="113,115">
              <v:shape style="position:absolute;left:9816;top:9385;width:113;height:115" coordorigin="9816,9385" coordsize="113,115" path="m9816,9385l9855,9431,9897,9473,9912,9486,9928,9499e" filled="false" stroked="true" strokeweight=".12pt" strokecolor="#000000">
                <v:path arrowok="t"/>
              </v:shape>
            </v:group>
            <v:group style="position:absolute;left:9813;top:9235;width:120;height:120" coordorigin="9813,9235" coordsize="120,120">
              <v:shape style="position:absolute;left:9813;top:9235;width:120;height:120" coordorigin="9813,9235" coordsize="120,120" path="m9933,9235l9813,9355e" filled="false" stroked="true" strokeweight=".12pt" strokecolor="#000000">
                <v:path arrowok="t"/>
              </v:shape>
            </v:group>
            <v:group style="position:absolute;left:10506;top:8614;width:2;height:65" coordorigin="10506,8614" coordsize="2,65">
              <v:shape style="position:absolute;left:10506;top:8614;width:2;height:65" coordorigin="10506,8614" coordsize="0,65" path="m10506,8614l10506,8678e" filled="false" stroked="true" strokeweight=".12pt" strokecolor="#000000">
                <v:path arrowok="t"/>
              </v:shape>
            </v:group>
            <v:group style="position:absolute;left:10527;top:8646;width:3;height:2" coordorigin="10527,8646" coordsize="3,2">
              <v:shape style="position:absolute;left:10527;top:8646;width:3;height:2" coordorigin="10527,8646" coordsize="3,0" path="m10527,8646l10529,8646e" filled="false" stroked="true" strokeweight="3.24pt" strokecolor="#000000">
                <v:path arrowok="t"/>
              </v:shape>
            </v:group>
            <v:group style="position:absolute;left:10594;top:8646;width:3;height:2" coordorigin="10594,8646" coordsize="3,2">
              <v:shape style="position:absolute;left:10594;top:8646;width:3;height:2" coordorigin="10594,8646" coordsize="3,0" path="m10594,8646l10596,8646e" filled="false" stroked="true" strokeweight="3.24pt" strokecolor="#000000">
                <v:path arrowok="t"/>
              </v:shape>
            </v:group>
            <v:group style="position:absolute;left:10600;top:8558;width:2;height:120" coordorigin="10600,8558" coordsize="2,120">
              <v:shape style="position:absolute;left:10600;top:8558;width:2;height:120" coordorigin="10600,8558" coordsize="0,120" path="m10600,8558l10600,8678e" filled="false" stroked="true" strokeweight=".12pt" strokecolor="#000000">
                <v:path arrowok="t"/>
              </v:shape>
            </v:group>
            <v:group style="position:absolute;left:10610;top:8614;width:2;height:65" coordorigin="10610,8614" coordsize="2,65">
              <v:shape style="position:absolute;left:10610;top:8614;width:2;height:65" coordorigin="10610,8614" coordsize="0,65" path="m10610,8614l10610,8678e" filled="false" stroked="true" strokeweight=".12pt" strokecolor="#000000">
                <v:path arrowok="t"/>
              </v:shape>
            </v:group>
            <v:group style="position:absolute;left:10629;top:8614;width:2;height:65" coordorigin="10629,8614" coordsize="2,65">
              <v:shape style="position:absolute;left:10629;top:8614;width:2;height:65" coordorigin="10629,8614" coordsize="0,65" path="m10629,8614l10629,8678e" filled="false" stroked="true" strokeweight=".12pt" strokecolor="#000000">
                <v:path arrowok="t"/>
              </v:shape>
            </v:group>
            <v:group style="position:absolute;left:7622;top:8678;width:3017;height:2" coordorigin="7622,8678" coordsize="3017,2">
              <v:shape style="position:absolute;left:7622;top:8678;width:3017;height:2" coordorigin="7622,8678" coordsize="3017,0" path="m7622,8678l10638,8678e" filled="false" stroked="true" strokeweight=".12pt" strokecolor="#000000">
                <v:path arrowok="t"/>
              </v:shape>
            </v:group>
            <v:group style="position:absolute;left:10586;top:8710;width:2;height:368" coordorigin="10586,8710" coordsize="2,368">
              <v:shape style="position:absolute;left:10586;top:8710;width:2;height:368" coordorigin="10586,8710" coordsize="0,368" path="m10586,9077l10586,8710e" filled="false" stroked="true" strokeweight="0pt" strokecolor="#000000">
                <v:path arrowok="t"/>
              </v:shape>
            </v:group>
            <v:group style="position:absolute;left:10571;top:8710;width:2;height:368" coordorigin="10571,8710" coordsize="2,368">
              <v:shape style="position:absolute;left:10571;top:8710;width:2;height:368" coordorigin="10571,8710" coordsize="0,368" path="m10571,9077l10571,8710e" filled="false" stroked="true" strokeweight="0pt" strokecolor="#000000">
                <v:path arrowok="t"/>
              </v:shape>
            </v:group>
            <v:group style="position:absolute;left:10557;top:8558;width:2;height:48" coordorigin="10557,8558" coordsize="2,48">
              <v:shape style="position:absolute;left:10557;top:8558;width:2;height:48" coordorigin="10557,8558" coordsize="0,48" path="m10557,8606l10557,8558e" filled="false" stroked="true" strokeweight="0pt" strokecolor="#000000">
                <v:path arrowok="t"/>
              </v:shape>
            </v:group>
            <v:group style="position:absolute;left:10578;top:8215;width:2;height:368" coordorigin="10578,8215" coordsize="2,368">
              <v:shape style="position:absolute;left:10578;top:8215;width:2;height:368" coordorigin="10578,8215" coordsize="0,368" path="m10578,8582l10578,8215e" filled="false" stroked="true" strokeweight="0pt" strokecolor="#000000">
                <v:path arrowok="t"/>
              </v:shape>
            </v:group>
            <v:group style="position:absolute;left:10586;top:8215;width:2;height:368" coordorigin="10586,8215" coordsize="2,368">
              <v:shape style="position:absolute;left:10586;top:8215;width:2;height:368" coordorigin="10586,8215" coordsize="0,368" path="m10586,8582l10586,8215e" filled="false" stroked="true" strokeweight="0pt" strokecolor="#000000">
                <v:path arrowok="t"/>
              </v:shape>
            </v:group>
            <v:group style="position:absolute;left:6962;top:8614;width:3677;height:2" coordorigin="6962,8614" coordsize="3677,2">
              <v:shape style="position:absolute;left:6962;top:8614;width:3677;height:2" coordorigin="6962,8614" coordsize="3677,0" path="m6962,8614l10638,8614e" filled="false" stroked="true" strokeweight=".12pt" strokecolor="#000000">
                <v:path arrowok="t"/>
              </v:shape>
            </v:group>
            <v:group style="position:absolute;left:9458;top:8614;width:65;height:65" coordorigin="9458,8614" coordsize="65,65">
              <v:shape style="position:absolute;left:9458;top:8614;width:65;height:65" coordorigin="9458,8614" coordsize="65,65" path="m9458,8614l9458,8678,9522,8678,9522,8614,9458,8614e" filled="false" stroked="true" strokeweight=".12pt" strokecolor="#000000">
                <v:path arrowok="t"/>
              </v:shape>
            </v:group>
            <v:group style="position:absolute;left:10499;top:9108;width:140;height:2" coordorigin="10499,9108" coordsize="140,2">
              <v:shape style="position:absolute;left:10499;top:9108;width:140;height:2" coordorigin="10499,9108" coordsize="140,0" path="m10638,9108l10499,9108e" filled="false" stroked="true" strokeweight=".12pt" strokecolor="#000000">
                <v:path arrowok="t"/>
              </v:shape>
            </v:group>
            <v:group style="position:absolute;left:10499;top:8184;width:140;height:2" coordorigin="10499,8184" coordsize="140,2">
              <v:shape style="position:absolute;left:10499;top:8184;width:140;height:2" coordorigin="10499,8184" coordsize="140,0" path="m10499,8184l10638,8184e" filled="false" stroked="true" strokeweight=".12pt" strokecolor="#000000">
                <v:path arrowok="t"/>
              </v:shape>
            </v:group>
            <v:group style="position:absolute;left:10557;top:8686;width:44;height:24" coordorigin="10557,8686" coordsize="44,24">
              <v:shape style="position:absolute;left:10557;top:8686;width:44;height:24" coordorigin="10557,8686" coordsize="44,24" path="m10557,8710l10557,8686,10600,8686,10600,8710,10557,8710e" filled="false" stroked="true" strokeweight="0pt" strokecolor="#000000">
                <v:path arrowok="t"/>
              </v:shape>
            </v:group>
            <v:group style="position:absolute;left:10557;top:9077;width:44;height:24" coordorigin="10557,9077" coordsize="44,24">
              <v:shape style="position:absolute;left:10557;top:9077;width:44;height:24" coordorigin="10557,9077" coordsize="44,24" path="m10557,9101l10557,9077,10600,9077,10600,9101,10557,9101e" filled="false" stroked="true" strokeweight="0pt" strokecolor="#000000">
                <v:path arrowok="t"/>
              </v:shape>
            </v:group>
            <v:group style="position:absolute;left:10578;top:8710;width:2;height:368" coordorigin="10578,8710" coordsize="2,368">
              <v:shape style="position:absolute;left:10578;top:8710;width:2;height:368" coordorigin="10578,8710" coordsize="0,368" path="m10578,9077l10578,8710e" filled="false" stroked="true" strokeweight="0pt" strokecolor="#000000">
                <v:path arrowok="t"/>
              </v:shape>
            </v:group>
            <v:group style="position:absolute;left:10557;top:8686;width:44;height:416" coordorigin="10557,8686" coordsize="44,416">
              <v:shape style="position:absolute;left:10557;top:8686;width:44;height:416" coordorigin="10557,8686" coordsize="44,416" path="m10600,8686l10600,9101,10557,9101,10557,8686e" filled="false" stroked="true" strokeweight="0pt" strokecolor="#000000">
                <v:path arrowok="t"/>
              </v:shape>
            </v:group>
            <v:group style="position:absolute;left:10557;top:8191;width:44;height:24" coordorigin="10557,8191" coordsize="44,24">
              <v:shape style="position:absolute;left:10557;top:8191;width:44;height:24" coordorigin="10557,8191" coordsize="44,24" path="m10557,8215l10557,8191,10600,8191,10600,8215,10557,8215e" filled="false" stroked="true" strokeweight="0pt" strokecolor="#000000">
                <v:path arrowok="t"/>
              </v:shape>
            </v:group>
            <v:group style="position:absolute;left:10557;top:8582;width:44;height:24" coordorigin="10557,8582" coordsize="44,24">
              <v:shape style="position:absolute;left:10557;top:8582;width:44;height:24" coordorigin="10557,8582" coordsize="44,24" path="m10557,8606l10557,8582,10600,8582,10600,8606,10557,8606e" filled="false" stroked="true" strokeweight="0pt" strokecolor="#000000">
                <v:path arrowok="t"/>
              </v:shape>
            </v:group>
            <v:group style="position:absolute;left:10571;top:8215;width:2;height:368" coordorigin="10571,8215" coordsize="2,368">
              <v:shape style="position:absolute;left:10571;top:8215;width:2;height:368" coordorigin="10571,8215" coordsize="0,368" path="m10571,8582l10571,8215e" filled="false" stroked="true" strokeweight="0pt" strokecolor="#000000">
                <v:path arrowok="t"/>
              </v:shape>
            </v:group>
            <v:group style="position:absolute;left:10557;top:8191;width:44;height:416" coordorigin="10557,8191" coordsize="44,416">
              <v:shape style="position:absolute;left:10557;top:8191;width:44;height:416" coordorigin="10557,8191" coordsize="44,416" path="m10600,8191l10600,8606,10557,8606,10557,8191e" filled="false" stroked="true" strokeweight="0pt" strokecolor="#000000">
                <v:path arrowok="t"/>
              </v:shape>
            </v:group>
            <v:group style="position:absolute;left:9458;top:8614;width:65;height:65" coordorigin="9458,8614" coordsize="65,65">
              <v:shape style="position:absolute;left:9458;top:8614;width:65;height:65" coordorigin="9458,8614" coordsize="65,65" path="m9522,8678l9458,8614,9522,8614,9458,8678e" filled="false" stroked="true" strokeweight=".12pt" strokecolor="#000000">
                <v:path arrowok="t"/>
              </v:shape>
            </v:group>
            <v:group style="position:absolute;left:7538;top:8561;width:140;height:53" coordorigin="7538,8561" coordsize="140,53">
              <v:shape style="position:absolute;left:7538;top:8561;width:140;height:53" coordorigin="7538,8561" coordsize="140,53" path="m7538,8614l7538,8561,7677,8561e" filled="false" stroked="true" strokeweight=".12pt" strokecolor="#000000">
                <v:path arrowok="t"/>
              </v:shape>
            </v:group>
            <v:group style="position:absolute;left:7576;top:6439;width:2;height:3173" coordorigin="7576,6439" coordsize="2,3173">
              <v:shape style="position:absolute;left:7576;top:6439;width:2;height:3173" coordorigin="7576,6439" coordsize="0,3173" path="m7576,6439l7576,9612e" filled="false" stroked="true" strokeweight=".12pt" strokecolor="#000000">
                <v:path arrowok="t"/>
              </v:shape>
            </v:group>
            <v:group style="position:absolute;left:6962;top:8614;width:2;height:932" coordorigin="6962,8614" coordsize="2,932">
              <v:shape style="position:absolute;left:6962;top:8614;width:2;height:932" coordorigin="6962,8614" coordsize="0,932" path="m6962,9545l6962,8614e" filled="false" stroked="true" strokeweight=".12pt" strokecolor="#000000">
                <v:path arrowok="t"/>
              </v:shape>
            </v:group>
            <v:group style="position:absolute;left:7538;top:6516;width:2;height:2098" coordorigin="7538,6516" coordsize="2,2098">
              <v:shape style="position:absolute;left:7538;top:6516;width:2;height:2098" coordorigin="7538,6516" coordsize="0,2098" path="m7538,8614l7538,6516e" filled="false" stroked="true" strokeweight=".12pt" strokecolor="#000000">
                <v:path arrowok="t"/>
              </v:shape>
            </v:group>
            <v:group style="position:absolute;left:7568;top:8603;width:3;height:2" coordorigin="7568,8603" coordsize="3,2">
              <v:shape style="position:absolute;left:7568;top:8603;width:3;height:2" coordorigin="7568,8603" coordsize="3,0" path="m7568,8603l7570,8603e" filled="false" stroked="true" strokeweight="1.08pt" strokecolor="#000000">
                <v:path arrowok="t"/>
              </v:shape>
            </v:group>
            <v:group style="position:absolute;left:6952;top:8604;width:2;height:941" coordorigin="6952,8604" coordsize="2,941">
              <v:shape style="position:absolute;left:6952;top:8604;width:2;height:941" coordorigin="6952,8604" coordsize="0,941" path="m6952,9545l6952,8604e" filled="false" stroked="true" strokeweight=".12pt" strokecolor="#000000">
                <v:path arrowok="t"/>
              </v:shape>
            </v:group>
            <v:group style="position:absolute;left:7547;top:8561;width:2;height:53" coordorigin="7547,8561" coordsize="2,53">
              <v:shape style="position:absolute;left:7547;top:8561;width:2;height:53" coordorigin="7547,8561" coordsize="0,53" path="m7547,8561l7547,8614e" filled="false" stroked="true" strokeweight=".12pt" strokecolor="#000000">
                <v:path arrowok="t"/>
              </v:shape>
            </v:group>
            <v:group style="position:absolute;left:7005;top:8657;width:2;height:888" coordorigin="7005,8657" coordsize="2,888">
              <v:shape style="position:absolute;left:7005;top:8657;width:2;height:888" coordorigin="7005,8657" coordsize="0,888" path="m7005,9545l7005,8657e" filled="false" stroked="true" strokeweight=".12pt" strokecolor="#000000">
                <v:path arrowok="t"/>
              </v:shape>
            </v:group>
            <v:group style="position:absolute;left:6962;top:8659;width:615;height:2" coordorigin="6962,8659" coordsize="615,2">
              <v:shape style="position:absolute;left:6962;top:8659;width:615;height:2" coordorigin="6962,8659" coordsize="615,0" path="m6962,8659l7576,8659e" filled="false" stroked="true" strokeweight=".655pt" strokecolor="#000000">
                <v:path arrowok="t"/>
              </v:shape>
            </v:group>
            <v:group style="position:absolute;left:7005;top:9538;width:567;height:2" coordorigin="7005,9538" coordsize="567,2">
              <v:shape style="position:absolute;left:7005;top:9538;width:567;height:2" coordorigin="7005,9538" coordsize="567,0" path="m7571,9538l7005,9538e" filled="false" stroked="true" strokeweight=".12pt" strokecolor="#000000">
                <v:path arrowok="t"/>
              </v:shape>
            </v:group>
            <v:group style="position:absolute;left:7011;top:8664;width:3;height:874" coordorigin="7011,8664" coordsize="3,874">
              <v:shape style="position:absolute;left:7011;top:8664;width:3;height:874" coordorigin="7011,8664" coordsize="3,874" path="m7011,9538l7013,9538,7013,8664,7011,8664,7011,9538xe" filled="true" fillcolor="#000000" stroked="false">
                <v:path arrowok="t"/>
                <v:fill type="solid"/>
              </v:shape>
            </v:group>
            <v:group style="position:absolute;left:7571;top:8657;width:5;height:881" coordorigin="7571,8657" coordsize="5,881">
              <v:shape style="position:absolute;left:7571;top:8657;width:5;height:881" coordorigin="7571,8657" coordsize="5,881" path="m7576,8657l7571,8657,7571,9538e" filled="false" stroked="true" strokeweight=".12pt" strokecolor="#000000">
                <v:path arrowok="t"/>
              </v:shape>
            </v:group>
            <v:group style="position:absolute;left:7581;top:8652;width:29;height:27" coordorigin="7581,8652" coordsize="29,27">
              <v:shape style="position:absolute;left:7581;top:8652;width:29;height:27" coordorigin="7581,8652" coordsize="29,27" path="m7581,8652l7581,8678,7610,8678e" filled="false" stroked="true" strokeweight=".12pt" strokecolor="#000000">
                <v:path arrowok="t"/>
              </v:shape>
            </v:group>
            <v:group style="position:absolute;left:10569;top:8652;width:27;height:27" coordorigin="10569,8652" coordsize="27,27">
              <v:shape style="position:absolute;left:10569;top:8652;width:27;height:27" coordorigin="10569,8652" coordsize="27,27" path="m10569,8678l10595,8678,10595,8652e" filled="false" stroked="true" strokeweight=".12pt" strokecolor="#000000">
                <v:path arrowok="t"/>
              </v:shape>
            </v:group>
            <v:group style="position:absolute;left:10569;top:8614;width:27;height:27" coordorigin="10569,8614" coordsize="27,27">
              <v:shape style="position:absolute;left:10569;top:8614;width:27;height:27" coordorigin="10569,8614" coordsize="27,27" path="m10595,8640l10595,8614,10569,8614e" filled="false" stroked="true" strokeweight=".12pt" strokecolor="#000000">
                <v:path arrowok="t"/>
              </v:shape>
            </v:group>
            <v:group style="position:absolute;left:7568;top:8587;width:3;height:2" coordorigin="7568,8587" coordsize="3,2">
              <v:shape style="position:absolute;left:7568;top:8587;width:3;height:2" coordorigin="7568,8587" coordsize="3,0" path="m7568,8587l7570,8587e" filled="false" stroked="true" strokeweight="2.64pt" strokecolor="#000000">
                <v:path arrowok="t"/>
              </v:shape>
            </v:group>
            <v:group style="position:absolute;left:6952;top:8604;width:596;height:2" coordorigin="6952,8604" coordsize="596,2">
              <v:shape style="position:absolute;left:6952;top:8604;width:596;height:2" coordorigin="6952,8604" coordsize="596,0" path="m6952,8604l7547,8604e" filled="false" stroked="true" strokeweight=".12pt" strokecolor="#000000">
                <v:path arrowok="t"/>
              </v:shape>
            </v:group>
            <v:group style="position:absolute;left:7538;top:8561;width:140;height:2" coordorigin="7538,8561" coordsize="140,2">
              <v:shape style="position:absolute;left:7538;top:8561;width:140;height:2" coordorigin="7538,8561" coordsize="140,0" path="m7538,8561l7677,8561e" filled="false" stroked="true" strokeweight=".12pt" strokecolor="#000000">
                <v:path arrowok="t"/>
              </v:shape>
            </v:group>
            <v:group style="position:absolute;left:6830;top:8647;width:3958;height:2" coordorigin="6830,8647" coordsize="3958,2">
              <v:shape style="position:absolute;left:6830;top:8647;width:3958;height:2" coordorigin="6830,8647" coordsize="3958,0" path="m6830,8647l10787,8647e" filled="false" stroked="true" strokeweight=".12pt" strokecolor="#000000">
                <v:path arrowok="t"/>
              </v:shape>
            </v:group>
            <v:group style="position:absolute;left:9083;top:7594;width:1424;height:2" coordorigin="9083,7594" coordsize="1424,2">
              <v:shape style="position:absolute;left:9083;top:7594;width:1424;height:2" coordorigin="9083,7594" coordsize="1424,0" path="m10506,7594l9083,7594e" filled="false" stroked="true" strokeweight=".12pt" strokecolor="#000000">
                <v:path arrowok="t"/>
              </v:shape>
            </v:group>
            <v:group style="position:absolute;left:10372;top:8014;width:2;height:46" coordorigin="10372,8014" coordsize="2,46">
              <v:shape style="position:absolute;left:10372;top:8014;width:2;height:46" coordorigin="10372,8014" coordsize="0,46" path="m10372,8059l10372,8014e" filled="false" stroked="true" strokeweight=".12pt" strokecolor="#000000">
                <v:path arrowok="t"/>
              </v:shape>
            </v:group>
            <v:group style="position:absolute;left:9988;top:8014;width:2;height:46" coordorigin="9988,8014" coordsize="2,46">
              <v:shape style="position:absolute;left:9988;top:8014;width:2;height:46" coordorigin="9988,8014" coordsize="0,46" path="m9988,8059l9988,8014e" filled="false" stroked="true" strokeweight=".12pt" strokecolor="#000000">
                <v:path arrowok="t"/>
              </v:shape>
            </v:group>
            <v:group style="position:absolute;left:9124;top:7555;width:1404;height:2" coordorigin="9124,7555" coordsize="1404,2">
              <v:shape style="position:absolute;left:9124;top:7555;width:1404;height:2" coordorigin="9124,7555" coordsize="1404,0" path="m10528,7555l9124,7555e" filled="false" stroked="true" strokeweight=".12pt" strokecolor="#000000">
                <v:path arrowok="t"/>
              </v:shape>
            </v:group>
            <v:group style="position:absolute;left:9090;top:7586;width:1438;height:2" coordorigin="9090,7586" coordsize="1438,2">
              <v:shape style="position:absolute;left:9090;top:7586;width:1438;height:2" coordorigin="9090,7586" coordsize="1438,0" path="m10528,7586l9090,7586e" filled="false" stroked="true" strokeweight=".12pt" strokecolor="#000000">
                <v:path arrowok="t"/>
              </v:shape>
            </v:group>
            <v:group style="position:absolute;left:9988;top:8030;width:384;height:2" coordorigin="9988,8030" coordsize="384,2">
              <v:shape style="position:absolute;left:9988;top:8030;width:384;height:2" coordorigin="9988,8030" coordsize="384,0" path="m9988,8030l10372,8030e" filled="false" stroked="true" strokeweight="0pt" strokecolor="#000000">
                <v:path arrowok="t"/>
              </v:shape>
            </v:group>
            <v:group style="position:absolute;left:9988;top:8040;width:384;height:2" coordorigin="9988,8040" coordsize="384,2">
              <v:shape style="position:absolute;left:9988;top:8040;width:384;height:2" coordorigin="9988,8040" coordsize="384,0" path="m9988,8040l10372,8040e" filled="false" stroked="true" strokeweight="0pt" strokecolor="#000000">
                <v:path arrowok="t"/>
              </v:shape>
            </v:group>
            <v:group style="position:absolute;left:9143;top:8594;width:17;height:17" coordorigin="9143,8594" coordsize="17,17">
              <v:shape style="position:absolute;left:9143;top:8594;width:17;height:17" coordorigin="9143,8594" coordsize="17,17" path="m9152,8594l9147,8594,9143,8598,9143,8603,9143,8607,9147,8611,9152,8611,9156,8611,9160,8607,9160,8603,9160,8598,9156,8594,9152,8594e" filled="false" stroked="true" strokeweight=".12pt" strokecolor="#000000">
                <v:path arrowok="t"/>
              </v:shape>
            </v:group>
            <v:group style="position:absolute;left:9424;top:8594;width:17;height:17" coordorigin="9424,8594" coordsize="17,17">
              <v:shape style="position:absolute;left:9424;top:8594;width:17;height:17" coordorigin="9424,8594" coordsize="17,17" path="m9432,8594l9428,8594,9424,8598,9424,8603,9424,8607,9428,8611,9432,8611,9437,8611,9441,8607,9441,8603,9441,8598,9437,8594,9432,8594e" filled="false" stroked="true" strokeweight=".12pt" strokecolor="#000000">
                <v:path arrowok="t"/>
              </v:shape>
            </v:group>
            <v:group style="position:absolute;left:9160;top:8594;width:264;height:2" coordorigin="9160,8594" coordsize="264,2">
              <v:shape style="position:absolute;left:9160;top:8594;width:264;height:2" coordorigin="9160,8594" coordsize="264,0" path="m9160,8594l9424,8594e" filled="false" stroked="true" strokeweight=".12pt" strokecolor="#000000">
                <v:path arrowok="t"/>
              </v:shape>
            </v:group>
            <v:group style="position:absolute;left:9431;top:8594;width:2;height:2" coordorigin="9431,8594" coordsize="2,2">
              <v:shape style="position:absolute;left:9431;top:8594;width:2;height:2" coordorigin="9431,8594" coordsize="0,0" path="m9431,8594l9431,8594e" filled="false" stroked="true" strokeweight=".12pt" strokecolor="#000000">
                <v:path arrowok="t"/>
              </v:shape>
            </v:group>
            <v:group style="position:absolute;left:9136;top:8531;width:18;height:11" coordorigin="9136,8531" coordsize="18,11">
              <v:shape style="position:absolute;left:9136;top:8531;width:18;height:11" coordorigin="9136,8531" coordsize="18,11" path="m9153,8539l9152,8536,9150,8534,9148,8533,9145,8531,9142,8532,9139,8534,9137,8536,9136,8539,9136,8542e" filled="false" stroked="true" strokeweight=".12pt" strokecolor="#000000">
                <v:path arrowok="t"/>
              </v:shape>
            </v:group>
            <v:group style="position:absolute;left:9134;top:8544;width:10;height:60" coordorigin="9134,8544" coordsize="10,60">
              <v:shape style="position:absolute;left:9134;top:8544;width:10;height:60" coordorigin="9134,8544" coordsize="10,60" path="m9143,8604l9134,8544e" filled="false" stroked="true" strokeweight=".12pt" strokecolor="#000000">
                <v:path arrowok="t"/>
              </v:shape>
            </v:group>
            <v:group style="position:absolute;left:9153;top:8542;width:8;height:63" coordorigin="9153,8542" coordsize="8,63">
              <v:shape style="position:absolute;left:9153;top:8542;width:8;height:63" coordorigin="9153,8542" coordsize="8,63" path="m9160,8604l9153,8542e" filled="false" stroked="true" strokeweight=".12pt" strokecolor="#000000">
                <v:path arrowok="t"/>
              </v:shape>
            </v:group>
            <v:group style="position:absolute;left:9441;top:8544;width:8;height:60" coordorigin="9441,8544" coordsize="8,60">
              <v:shape style="position:absolute;left:9441;top:8544;width:8;height:60" coordorigin="9441,8544" coordsize="8,60" path="m9441,8604l9448,8544e" filled="false" stroked="true" strokeweight=".12pt" strokecolor="#000000">
                <v:path arrowok="t"/>
              </v:shape>
            </v:group>
            <v:group style="position:absolute;left:9434;top:8531;width:18;height:11" coordorigin="9434,8531" coordsize="18,11">
              <v:shape style="position:absolute;left:9434;top:8531;width:18;height:11" coordorigin="9434,8531" coordsize="18,11" path="m9450,8542l9451,8539,9450,8536,9447,8534,9445,8532,9442,8531,9439,8533,9436,8534,9434,8536,9434,8539e" filled="false" stroked="true" strokeweight=".12pt" strokecolor="#000000">
                <v:path arrowok="t"/>
              </v:shape>
            </v:group>
            <v:group style="position:absolute;left:9422;top:8542;width:10;height:63" coordorigin="9422,8542" coordsize="10,63">
              <v:shape style="position:absolute;left:9422;top:8542;width:10;height:63" coordorigin="9422,8542" coordsize="10,63" path="m9422,8604l9431,8542e" filled="false" stroked="true" strokeweight=".12pt" strokecolor="#000000">
                <v:path arrowok="t"/>
              </v:shape>
            </v:group>
            <v:group style="position:absolute;left:9155;top:8570;width:272;height:2" coordorigin="9155,8570" coordsize="272,2">
              <v:shape style="position:absolute;left:9155;top:8570;width:272;height:2" coordorigin="9155,8570" coordsize="272,0" path="m9155,8570l9426,8570e" filled="false" stroked="true" strokeweight=".36pt" strokecolor="#000000">
                <v:path arrowok="t"/>
              </v:shape>
            </v:group>
            <v:group style="position:absolute;left:9158;top:8587;width:267;height:2" coordorigin="9158,8587" coordsize="267,2">
              <v:shape style="position:absolute;left:9158;top:8587;width:267;height:2" coordorigin="9158,8587" coordsize="267,0" path="m9158,8587l9424,8587e" filled="false" stroked="true" strokeweight=".12pt" strokecolor="#000000">
                <v:path arrowok="t"/>
              </v:shape>
            </v:group>
            <v:group style="position:absolute;left:9153;top:8554;width:276;height:2" coordorigin="9153,8554" coordsize="276,2">
              <v:shape style="position:absolute;left:9153;top:8554;width:276;height:2" coordorigin="9153,8554" coordsize="276,0" path="m9153,8554l9429,8554e" filled="false" stroked="true" strokeweight=".12pt" strokecolor="#000000">
                <v:path arrowok="t"/>
              </v:shape>
            </v:group>
            <v:group style="position:absolute;left:6371;top:6113;width:327;height:2" coordorigin="6371,6113" coordsize="327,2">
              <v:shape style="position:absolute;left:6371;top:6113;width:327;height:2" coordorigin="6371,6113" coordsize="327,0" path="m6371,6113l6698,6113e" filled="false" stroked="true" strokeweight="0pt" strokecolor="#000000">
                <v:path arrowok="t"/>
              </v:shape>
            </v:group>
            <v:group style="position:absolute;left:6371;top:6326;width:327;height:2" coordorigin="6371,6326" coordsize="327,2">
              <v:shape style="position:absolute;left:6371;top:6326;width:327;height:2" coordorigin="6371,6326" coordsize="327,0" path="m6371,6326l6698,6326e" filled="false" stroked="true" strokeweight="0pt" strokecolor="#000000">
                <v:path arrowok="t"/>
              </v:shape>
            </v:group>
            <v:group style="position:absolute;left:7581;top:8042;width:2;height:44" coordorigin="7581,8042" coordsize="2,44">
              <v:shape style="position:absolute;left:7581;top:8042;width:2;height:44" coordorigin="7581,8042" coordsize="0,44" path="m7581,8042l7581,8086e" filled="false" stroked="true" strokeweight=".12pt" strokecolor="#000000">
                <v:path arrowok="t"/>
              </v:shape>
            </v:group>
            <v:group style="position:absolute;left:7568;top:8064;width:3;height:2" coordorigin="7568,8064" coordsize="3,2">
              <v:shape style="position:absolute;left:7568;top:8064;width:3;height:2" coordorigin="7568,8064" coordsize="3,0" path="m7568,8064l7570,8064e" filled="false" stroked="true" strokeweight="2.16pt" strokecolor="#000000">
                <v:path arrowok="t"/>
              </v:shape>
            </v:group>
            <v:group style="position:absolute;left:7569;top:8042;width:2;height:44" coordorigin="7569,8042" coordsize="2,44">
              <v:shape style="position:absolute;left:7569;top:8042;width:2;height:44" coordorigin="7569,8042" coordsize="0,44" path="m7569,8042l7569,8086e" filled="false" stroked="true" strokeweight=".12pt" strokecolor="#000000">
                <v:path arrowok="t"/>
              </v:shape>
            </v:group>
            <v:group style="position:absolute;left:7575;top:8064;width:3;height:2" coordorigin="7575,8064" coordsize="3,2">
              <v:shape style="position:absolute;left:7575;top:8064;width:3;height:2" coordorigin="7575,8064" coordsize="3,0" path="m7575,8064l7577,8064e" filled="false" stroked="true" strokeweight="2.16pt" strokecolor="#000000">
                <v:path arrowok="t"/>
              </v:shape>
            </v:group>
            <v:group style="position:absolute;left:7670;top:8042;width:2;height:44" coordorigin="7670,8042" coordsize="2,44">
              <v:shape style="position:absolute;left:7670;top:8042;width:2;height:44" coordorigin="7670,8042" coordsize="0,44" path="m7670,8086l7670,8042e" filled="false" stroked="true" strokeweight=".12pt" strokecolor="#000000">
                <v:path arrowok="t"/>
              </v:shape>
            </v:group>
            <v:group style="position:absolute;left:7648;top:8042;width:2;height:44" coordorigin="7648,8042" coordsize="2,44">
              <v:shape style="position:absolute;left:7648;top:8042;width:2;height:44" coordorigin="7648,8042" coordsize="0,44" path="m7648,8086l7648,8042e" filled="false" stroked="true" strokeweight=".12pt" strokecolor="#000000">
                <v:path arrowok="t"/>
              </v:shape>
            </v:group>
            <v:group style="position:absolute;left:7547;top:8042;width:2;height:44" coordorigin="7547,8042" coordsize="2,44">
              <v:shape style="position:absolute;left:7547;top:8042;width:2;height:44" coordorigin="7547,8042" coordsize="0,44" path="m7547,8086l7547,8042e" filled="false" stroked="true" strokeweight=".12pt" strokecolor="#000000">
                <v:path arrowok="t"/>
              </v:shape>
            </v:group>
            <v:group style="position:absolute;left:7576;top:6590;width:44;height:2" coordorigin="7576,6590" coordsize="44,2">
              <v:shape style="position:absolute;left:7576;top:6590;width:44;height:2" coordorigin="7576,6590" coordsize="44,0" path="m7576,6590l7619,6590e" filled="false" stroked="true" strokeweight="0pt" strokecolor="#000000">
                <v:path arrowok="t"/>
              </v:shape>
            </v:group>
            <v:group style="position:absolute;left:7619;top:8093;width:2;height:461" coordorigin="7619,8093" coordsize="2,461">
              <v:shape style="position:absolute;left:7619;top:8093;width:2;height:461" coordorigin="7619,8093" coordsize="0,461" path="m7619,8093l7619,8554e" filled="false" stroked="true" strokeweight="0pt" strokecolor="#000000">
                <v:path arrowok="t"/>
              </v:shape>
            </v:group>
            <v:group style="position:absolute;left:7576;top:8554;width:44;height:2" coordorigin="7576,8554" coordsize="44,2">
              <v:shape style="position:absolute;left:7576;top:8554;width:44;height:2" coordorigin="7576,8554" coordsize="44,0" path="m7576,8554l7619,8554e" filled="false" stroked="true" strokeweight="0pt" strokecolor="#000000">
                <v:path arrowok="t"/>
              </v:shape>
            </v:group>
            <v:group style="position:absolute;left:7576;top:8530;width:44;height:2" coordorigin="7576,8530" coordsize="44,2">
              <v:shape style="position:absolute;left:7576;top:8530;width:44;height:2" coordorigin="7576,8530" coordsize="44,0" path="m7619,8530l7576,8530e" filled="false" stroked="true" strokeweight="0pt" strokecolor="#000000">
                <v:path arrowok="t"/>
              </v:shape>
            </v:group>
            <v:group style="position:absolute;left:7576;top:8114;width:44;height:2" coordorigin="7576,8114" coordsize="44,2">
              <v:shape style="position:absolute;left:7576;top:8114;width:44;height:2" coordorigin="7576,8114" coordsize="44,0" path="m7576,8114l7619,8114e" filled="false" stroked="true" strokeweight="0pt" strokecolor="#000000">
                <v:path arrowok="t"/>
              </v:shape>
            </v:group>
            <v:group style="position:absolute;left:7576;top:8035;width:44;height:2" coordorigin="7576,8035" coordsize="44,2">
              <v:shape style="position:absolute;left:7576;top:8035;width:44;height:2" coordorigin="7576,8035" coordsize="44,0" path="m7576,8035l7619,8035e" filled="false" stroked="true" strokeweight="0pt" strokecolor="#000000">
                <v:path arrowok="t"/>
              </v:shape>
            </v:group>
            <v:group style="position:absolute;left:7598;top:6590;width:2;height:1424" coordorigin="7598,6590" coordsize="2,1424">
              <v:shape style="position:absolute;left:7598;top:6590;width:2;height:1424" coordorigin="7598,6590" coordsize="0,1424" path="m7598,6590l7598,8014e" filled="false" stroked="true" strokeweight="0pt" strokecolor="#000000">
                <v:path arrowok="t"/>
              </v:shape>
            </v:group>
            <v:group style="position:absolute;left:7590;top:8035;width:2;height:2" coordorigin="7590,8035" coordsize="2,2">
              <v:shape style="position:absolute;left:7590;top:8035;width:2;height:2" coordorigin="7590,8035" coordsize="0,0" path="m7590,8035l7590,8035e" filled="false" stroked="true" strokeweight="0pt" strokecolor="#000000">
                <v:path arrowok="t"/>
              </v:shape>
            </v:group>
            <v:group style="position:absolute;left:7590;top:6590;width:2;height:1424" coordorigin="7590,6590" coordsize="2,1424">
              <v:shape style="position:absolute;left:7590;top:6590;width:2;height:1424" coordorigin="7590,6590" coordsize="0,1424" path="m7590,6590l7590,8014e" filled="false" stroked="true" strokeweight="0pt" strokecolor="#000000">
                <v:path arrowok="t"/>
              </v:shape>
            </v:group>
            <v:group style="position:absolute;left:7607;top:6590;width:2;height:1424" coordorigin="7607,6590" coordsize="2,1424">
              <v:shape style="position:absolute;left:7607;top:6590;width:2;height:1424" coordorigin="7607,6590" coordsize="0,1424" path="m7607,6590l7607,8014e" filled="false" stroked="true" strokeweight="0pt" strokecolor="#000000">
                <v:path arrowok="t"/>
              </v:shape>
            </v:group>
            <v:group style="position:absolute;left:7576;top:7301;width:44;height:2" coordorigin="7576,7301" coordsize="44,2">
              <v:shape style="position:absolute;left:7576;top:7301;width:44;height:2" coordorigin="7576,7301" coordsize="44,0" path="m7576,7301l7619,7301e" filled="false" stroked="true" strokeweight="0pt" strokecolor="#000000">
                <v:path arrowok="t"/>
              </v:shape>
            </v:group>
            <v:group style="position:absolute;left:7619;top:6566;width:2;height:1469" coordorigin="7619,6566" coordsize="2,1469">
              <v:shape style="position:absolute;left:7619;top:6566;width:2;height:1469" coordorigin="7619,6566" coordsize="0,1469" path="m7619,6566l7619,8035e" filled="false" stroked="true" strokeweight="0pt" strokecolor="#000000">
                <v:path arrowok="t"/>
              </v:shape>
            </v:group>
            <v:group style="position:absolute;left:7576;top:7279;width:44;height:2" coordorigin="7576,7279" coordsize="44,2">
              <v:shape style="position:absolute;left:7576;top:7279;width:44;height:2" coordorigin="7576,7279" coordsize="44,0" path="m7619,7279l7576,7279e" filled="false" stroked="true" strokeweight="0pt" strokecolor="#000000">
                <v:path arrowok="t"/>
              </v:shape>
            </v:group>
            <v:group style="position:absolute;left:7576;top:7325;width:44;height:2" coordorigin="7576,7325" coordsize="44,2">
              <v:shape style="position:absolute;left:7576;top:7325;width:44;height:2" coordorigin="7576,7325" coordsize="44,0" path="m7576,7325l7619,7325e" filled="false" stroked="true" strokeweight="0pt" strokecolor="#000000">
                <v:path arrowok="t"/>
              </v:shape>
            </v:group>
            <v:group style="position:absolute;left:7598;top:8114;width:2;height:416" coordorigin="7598,8114" coordsize="2,416">
              <v:shape style="position:absolute;left:7598;top:8114;width:2;height:416" coordorigin="7598,8114" coordsize="0,416" path="m7598,8530l7598,8114e" filled="false" stroked="true" strokeweight="0pt" strokecolor="#000000">
                <v:path arrowok="t"/>
              </v:shape>
            </v:group>
            <v:group style="position:absolute;left:7576;top:6566;width:44;height:2" coordorigin="7576,6566" coordsize="44,2">
              <v:shape style="position:absolute;left:7576;top:6566;width:44;height:2" coordorigin="7576,6566" coordsize="44,0" path="m7619,6566l7576,6566e" filled="false" stroked="true" strokeweight="0pt" strokecolor="#000000">
                <v:path arrowok="t"/>
              </v:shape>
            </v:group>
            <v:group style="position:absolute;left:7576;top:8014;width:44;height:2" coordorigin="7576,8014" coordsize="44,2">
              <v:shape style="position:absolute;left:7576;top:8014;width:44;height:2" coordorigin="7576,8014" coordsize="44,0" path="m7619,8014l7576,8014e" filled="false" stroked="true" strokeweight="0pt" strokecolor="#000000">
                <v:path arrowok="t"/>
              </v:shape>
            </v:group>
            <v:group style="position:absolute;left:7590;top:8114;width:2;height:416" coordorigin="7590,8114" coordsize="2,416">
              <v:shape style="position:absolute;left:7590;top:8114;width:2;height:416" coordorigin="7590,8114" coordsize="0,416" path="m7590,8530l7590,8114e" filled="false" stroked="true" strokeweight="0pt" strokecolor="#000000">
                <v:path arrowok="t"/>
              </v:shape>
            </v:group>
            <v:group style="position:absolute;left:7607;top:8114;width:2;height:416" coordorigin="7607,8114" coordsize="2,416">
              <v:shape style="position:absolute;left:7607;top:8114;width:2;height:416" coordorigin="7607,8114" coordsize="0,416" path="m7607,8530l7607,8114e" filled="false" stroked="true" strokeweight="0pt" strokecolor="#000000">
                <v:path arrowok="t"/>
              </v:shape>
            </v:group>
            <v:group style="position:absolute;left:7538;top:8086;width:140;height:2" coordorigin="7538,8086" coordsize="140,2">
              <v:shape style="position:absolute;left:7538;top:8086;width:140;height:2" coordorigin="7538,8086" coordsize="140,0" path="m7677,8086l7538,8086,7677,8086e" filled="false" stroked="true" strokeweight=".12pt" strokecolor="#000000">
                <v:path arrowok="t"/>
              </v:shape>
            </v:group>
            <v:group style="position:absolute;left:7538;top:8042;width:140;height:2" coordorigin="7538,8042" coordsize="140,2">
              <v:shape style="position:absolute;left:7538;top:8042;width:140;height:2" coordorigin="7538,8042" coordsize="140,0" path="m7677,8042l7538,8042,7677,8042e" filled="false" stroked="true" strokeweight=".12pt" strokecolor="#000000">
                <v:path arrowok="t"/>
              </v:shape>
            </v:group>
            <v:group style="position:absolute;left:7590;top:8114;width:2;height:2" coordorigin="7590,8114" coordsize="2,2">
              <v:shape style="position:absolute;left:7590;top:8114;width:2;height:2" coordorigin="7590,8114" coordsize="0,0" path="m7590,8114l7590,8114e" filled="false" stroked="true" strokeweight="0pt" strokecolor="#000000">
                <v:path arrowok="t"/>
              </v:shape>
            </v:group>
            <v:group style="position:absolute;left:7576;top:8093;width:44;height:2" coordorigin="7576,8093" coordsize="44,2">
              <v:shape style="position:absolute;left:7576;top:8093;width:44;height:2" coordorigin="7576,8093" coordsize="44,0" path="m7619,8093l7576,8093e" filled="false" stroked="true" strokeweight="0pt" strokecolor="#000000">
                <v:path arrowok="t"/>
              </v:shape>
            </v:group>
            <v:group style="position:absolute;left:6839;top:9535;width:123;height:2" coordorigin="6839,9535" coordsize="123,2">
              <v:shape style="position:absolute;left:6839;top:9535;width:123;height:2" coordorigin="6839,9535" coordsize="123,0" path="m6839,9535l6962,9535e" filled="false" stroked="true" strokeweight=".12pt" strokecolor="#000000">
                <v:path arrowok="t"/>
              </v:shape>
            </v:group>
            <v:group style="position:absolute;left:10528;top:9108;width:68;height:437" coordorigin="10528,9108" coordsize="68,437">
              <v:shape style="position:absolute;left:10528;top:9108;width:68;height:437" coordorigin="10528,9108" coordsize="68,437" path="m10528,9108l10528,9545,10595,9545,10528,9108xe" filled="true" fillcolor="#000000" stroked="false">
                <v:path arrowok="t"/>
                <v:fill type="solid"/>
              </v:shape>
              <v:shape style="position:absolute;left:10528;top:9108;width:68;height:437" coordorigin="10528,9108" coordsize="68,437" path="m10595,9108l10528,9108,10595,9545,10595,9108xe" filled="true" fillcolor="#000000" stroked="false">
                <v:path arrowok="t"/>
                <v:fill type="solid"/>
              </v:shape>
            </v:group>
            <v:group style="position:absolute;left:10528;top:9108;width:68;height:437" coordorigin="10528,9108" coordsize="68,437">
              <v:shape style="position:absolute;left:10528;top:9108;width:68;height:437" coordorigin="10528,9108" coordsize="68,437" path="m10528,9545l10595,9545,10528,9108,10528,9545xe" filled="false" stroked="true" strokeweight="0pt" strokecolor="#000000">
                <v:path arrowok="t"/>
              </v:shape>
            </v:group>
            <v:group style="position:absolute;left:10528;top:9108;width:68;height:437" coordorigin="10528,9108" coordsize="68,437">
              <v:shape style="position:absolute;left:10528;top:9108;width:68;height:437" coordorigin="10528,9108" coordsize="68,437" path="m10595,9545l10528,9108,10595,9108,10595,9545xe" filled="false" stroked="true" strokeweight="0pt" strokecolor="#000000">
                <v:path arrowok="t"/>
              </v:shape>
            </v:group>
            <v:group style="position:absolute;left:9096;top:6506;width:2;height:1515" coordorigin="9096,6506" coordsize="2,1515">
              <v:shape style="position:absolute;left:9096;top:6506;width:2;height:1515" coordorigin="9096,6506" coordsize="0,1515" path="m9096,6506l9096,8021e" filled="false" stroked="true" strokeweight="1.66pt" strokecolor="#000000">
                <v:path arrowok="t"/>
              </v:shape>
            </v:group>
            <v:group style="position:absolute;left:9081;top:6506;width:32;height:1515" coordorigin="9081,6506" coordsize="32,1515">
              <v:shape style="position:absolute;left:9081;top:6506;width:32;height:1515" coordorigin="9081,6506" coordsize="32,1515" path="m9081,8021l9112,8021,9081,6506,9081,8021xe" filled="false" stroked="true" strokeweight="0pt" strokecolor="#000000">
                <v:path arrowok="t"/>
              </v:shape>
            </v:group>
            <v:group style="position:absolute;left:9081;top:6506;width:32;height:1515" coordorigin="9081,6506" coordsize="32,1515">
              <v:shape style="position:absolute;left:9081;top:6506;width:32;height:1515" coordorigin="9081,6506" coordsize="32,1515" path="m9112,8021l9081,6506,9112,6506,9112,8021xe" filled="false" stroked="true" strokeweight="0pt" strokecolor="#000000">
                <v:path arrowok="t"/>
              </v:shape>
            </v:group>
            <v:group style="position:absolute;left:9081;top:8036;width:908;height:2" coordorigin="9081,8036" coordsize="908,2">
              <v:shape style="position:absolute;left:9081;top:8036;width:908;height:2" coordorigin="9081,8036" coordsize="908,0" path="m9081,8036l9988,8036e" filled="false" stroked="true" strokeweight="1.66pt" strokecolor="#000000">
                <v:path arrowok="t"/>
              </v:shape>
            </v:group>
            <v:group style="position:absolute;left:9081;top:8021;width:377;height:32" coordorigin="9081,8021" coordsize="377,32">
              <v:shape style="position:absolute;left:9081;top:8021;width:377;height:32" coordorigin="9081,8021" coordsize="377,32" path="m9081,8052l9458,8052,9081,8021,9081,8052xe" filled="false" stroked="true" strokeweight="0pt" strokecolor="#000000">
                <v:path arrowok="t"/>
              </v:shape>
            </v:group>
            <v:group style="position:absolute;left:9081;top:8021;width:377;height:32" coordorigin="9081,8021" coordsize="377,32">
              <v:shape style="position:absolute;left:9081;top:8021;width:377;height:32" coordorigin="9081,8021" coordsize="377,32" path="m9458,8052l9081,8021,9458,8021,9458,8052xe" filled="false" stroked="true" strokeweight="0pt" strokecolor="#000000">
                <v:path arrowok="t"/>
              </v:shape>
            </v:group>
            <v:group style="position:absolute;left:9458;top:8614;width:22;height:5" coordorigin="9458,8614" coordsize="22,5">
              <v:shape style="position:absolute;left:9458;top:8614;width:22;height:5" coordorigin="9458,8614" coordsize="22,5" path="m9458,8614l9458,8618,9460,8618,9458,8614xe" filled="true" fillcolor="#000000" stroked="false">
                <v:path arrowok="t"/>
                <v:fill type="solid"/>
              </v:shape>
              <v:shape style="position:absolute;left:9458;top:8614;width:22;height:5" coordorigin="9458,8614" coordsize="22,5" path="m9458,8614l9460,8618,9479,8618,9458,8614xe" filled="true" fillcolor="#000000" stroked="false">
                <v:path arrowok="t"/>
                <v:fill type="solid"/>
              </v:shape>
              <v:shape style="position:absolute;left:9458;top:8614;width:22;height:5" coordorigin="9458,8614" coordsize="22,5" path="m9479,8614l9458,8614,9479,8618,9479,8614xe" filled="true" fillcolor="#000000" stroked="false">
                <v:path arrowok="t"/>
                <v:fill type="solid"/>
              </v:shape>
            </v:group>
            <v:group style="position:absolute;left:9458;top:8614;width:3;height:5" coordorigin="9458,8614" coordsize="3,5">
              <v:shape style="position:absolute;left:9458;top:8614;width:3;height:5" coordorigin="9458,8614" coordsize="3,5" path="m9458,8618l9460,8618,9458,8614,9458,8618xe" filled="false" stroked="true" strokeweight="0pt" strokecolor="#000000">
                <v:path arrowok="t"/>
              </v:shape>
            </v:group>
            <v:group style="position:absolute;left:9458;top:8614;width:22;height:5" coordorigin="9458,8614" coordsize="22,5">
              <v:shape style="position:absolute;left:9458;top:8614;width:22;height:5" coordorigin="9458,8614" coordsize="22,5" path="m9460,8618l9458,8614,9479,8618,9460,8618xe" filled="false" stroked="true" strokeweight="0pt" strokecolor="#000000">
                <v:path arrowok="t"/>
              </v:shape>
            </v:group>
            <v:group style="position:absolute;left:9458;top:8614;width:22;height:5" coordorigin="9458,8614" coordsize="22,5">
              <v:shape style="position:absolute;left:9458;top:8614;width:22;height:5" coordorigin="9458,8614" coordsize="22,5" path="m9458,8614l9479,8618,9479,8614,9458,8614xe" filled="false" stroked="true" strokeweight="0pt" strokecolor="#000000">
                <v:path arrowok="t"/>
              </v:shape>
            </v:group>
            <v:group style="position:absolute;left:9458;top:8647;width:65;height:32" coordorigin="9458,8647" coordsize="65,32">
              <v:shape style="position:absolute;left:9458;top:8647;width:65;height:32" coordorigin="9458,8647" coordsize="65,32" path="m9489,8647l9458,8647,9458,8678,9489,8647xe" filled="true" fillcolor="#000000" stroked="false">
                <v:path arrowok="t"/>
                <v:fill type="solid"/>
              </v:shape>
              <v:shape style="position:absolute;left:9458;top:8647;width:65;height:32" coordorigin="9458,8647" coordsize="65,32" path="m9489,8647l9458,8678,9522,8678,9489,8647xe" filled="true" fillcolor="#000000" stroked="false">
                <v:path arrowok="t"/>
                <v:fill type="solid"/>
              </v:shape>
              <v:shape style="position:absolute;left:9458;top:8647;width:65;height:32" coordorigin="9458,8647" coordsize="65,32" path="m9522,8647l9489,8647,9522,8678,9522,8647xe" filled="true" fillcolor="#000000" stroked="false">
                <v:path arrowok="t"/>
                <v:fill type="solid"/>
              </v:shape>
            </v:group>
            <v:group style="position:absolute;left:9489;top:8647;width:34;height:32" coordorigin="9489,8647" coordsize="34,32">
              <v:shape style="position:absolute;left:9489;top:8647;width:34;height:32" coordorigin="9489,8647" coordsize="34,32" path="m9522,8647l9522,8678,9489,8647,9522,8647xe" filled="false" stroked="true" strokeweight="0pt" strokecolor="#000000">
                <v:path arrowok="t"/>
              </v:shape>
            </v:group>
            <v:group style="position:absolute;left:9458;top:8647;width:65;height:32" coordorigin="9458,8647" coordsize="65,32">
              <v:shape style="position:absolute;left:9458;top:8647;width:65;height:32" coordorigin="9458,8647" coordsize="65,32" path="m9522,8678l9489,8647,9458,8678,9522,8678xe" filled="false" stroked="true" strokeweight="0pt" strokecolor="#000000">
                <v:path arrowok="t"/>
              </v:shape>
            </v:group>
            <v:group style="position:absolute;left:9458;top:8647;width:32;height:32" coordorigin="9458,8647" coordsize="32,32">
              <v:shape style="position:absolute;left:9458;top:8647;width:32;height:32" coordorigin="9458,8647" coordsize="32,32" path="m9489,8647l9458,8678,9458,8647,9489,8647xe" filled="false" stroked="true" strokeweight="0pt" strokecolor="#000000">
                <v:path arrowok="t"/>
              </v:shape>
            </v:group>
            <v:group style="position:absolute;left:9458;top:8618;width:32;height:29" coordorigin="9458,8618" coordsize="32,29">
              <v:shape style="position:absolute;left:9458;top:8618;width:32;height:29" coordorigin="9458,8618" coordsize="32,29" path="m9458,8618l9458,8647,9489,8647,9458,8618xe" filled="true" fillcolor="#000000" stroked="false">
                <v:path arrowok="t"/>
                <v:fill type="solid"/>
              </v:shape>
              <v:shape style="position:absolute;left:9458;top:8618;width:32;height:29" coordorigin="9458,8618" coordsize="32,29" path="m9460,8618l9458,8618,9489,8647,9460,8618xe" filled="true" fillcolor="#000000" stroked="false">
                <v:path arrowok="t"/>
                <v:fill type="solid"/>
              </v:shape>
            </v:group>
            <v:group style="position:absolute;left:9458;top:8618;width:32;height:29" coordorigin="9458,8618" coordsize="32,29">
              <v:shape style="position:absolute;left:9458;top:8618;width:32;height:29" coordorigin="9458,8618" coordsize="32,29" path="m9458,8647l9489,8647,9458,8618,9458,8647xe" filled="false" stroked="true" strokeweight="0pt" strokecolor="#000000">
                <v:path arrowok="t"/>
              </v:shape>
            </v:group>
            <v:group style="position:absolute;left:9458;top:8618;width:32;height:29" coordorigin="9458,8618" coordsize="32,29">
              <v:shape style="position:absolute;left:9458;top:8618;width:32;height:29" coordorigin="9458,8618" coordsize="32,29" path="m9489,8647l9458,8618,9460,8618,9489,8647xe" filled="false" stroked="true" strokeweight="0pt" strokecolor="#000000">
                <v:path arrowok="t"/>
              </v:shape>
            </v:group>
            <v:group style="position:absolute;left:9460;top:8618;width:58;height:29" coordorigin="9460,8618" coordsize="58,29">
              <v:shape style="position:absolute;left:9460;top:8618;width:58;height:29" coordorigin="9460,8618" coordsize="58,29" path="m9518,8618l9460,8618,9489,8647,9518,8618xe" filled="true" fillcolor="#000000" stroked="false">
                <v:path arrowok="t"/>
                <v:fill type="solid"/>
              </v:shape>
            </v:group>
            <v:group style="position:absolute;left:9460;top:8618;width:58;height:29" coordorigin="9460,8618" coordsize="58,29">
              <v:shape style="position:absolute;left:9460;top:8618;width:58;height:29" coordorigin="9460,8618" coordsize="58,29" path="m9460,8618l9518,8618,9489,8647,9460,8618xe" filled="false" stroked="true" strokeweight="0pt" strokecolor="#000000">
                <v:path arrowok="t"/>
              </v:shape>
            </v:group>
            <v:group style="position:absolute;left:9479;top:8614;width:44;height:5" coordorigin="9479,8614" coordsize="44,5">
              <v:shape style="position:absolute;left:9479;top:8614;width:44;height:5" coordorigin="9479,8614" coordsize="44,5" path="m9479,8614l9479,8618,9518,8618,9479,8614xe" filled="true" fillcolor="#000000" stroked="false">
                <v:path arrowok="t"/>
                <v:fill type="solid"/>
              </v:shape>
              <v:shape style="position:absolute;left:9479;top:8614;width:44;height:5" coordorigin="9479,8614" coordsize="44,5" path="m9522,8614l9479,8614,9518,8618,9522,8614xe" filled="true" fillcolor="#000000" stroked="false">
                <v:path arrowok="t"/>
                <v:fill type="solid"/>
              </v:shape>
            </v:group>
            <v:group style="position:absolute;left:9479;top:8614;width:39;height:5" coordorigin="9479,8614" coordsize="39,5">
              <v:shape style="position:absolute;left:9479;top:8614;width:39;height:5" coordorigin="9479,8614" coordsize="39,5" path="m9479,8618l9518,8618,9479,8614,9479,8618xe" filled="false" stroked="true" strokeweight="0pt" strokecolor="#000000">
                <v:path arrowok="t"/>
              </v:shape>
            </v:group>
            <v:group style="position:absolute;left:9479;top:8614;width:44;height:5" coordorigin="9479,8614" coordsize="44,5">
              <v:shape style="position:absolute;left:9479;top:8614;width:44;height:5" coordorigin="9479,8614" coordsize="44,5" path="m9518,8618l9479,8614,9522,8614,9518,8618xe" filled="false" stroked="true" strokeweight="0pt" strokecolor="#000000">
                <v:path arrowok="t"/>
              </v:shape>
            </v:group>
            <v:group style="position:absolute;left:9489;top:8614;width:34;height:34" coordorigin="9489,8614" coordsize="34,34">
              <v:shape style="position:absolute;left:9489;top:8614;width:34;height:34" coordorigin="9489,8614" coordsize="34,34" path="m9522,8614l9489,8647,9522,8647,9522,8614xe" filled="true" fillcolor="#000000" stroked="false">
                <v:path arrowok="t"/>
                <v:fill type="solid"/>
              </v:shape>
            </v:group>
            <v:group style="position:absolute;left:9489;top:8614;width:34;height:34" coordorigin="9489,8614" coordsize="34,34">
              <v:shape style="position:absolute;left:9489;top:8614;width:34;height:34" coordorigin="9489,8614" coordsize="34,34" path="m9522,8614l9489,8647,9522,8647,9522,8614xe" filled="false" stroked="true" strokeweight="0pt" strokecolor="#000000">
                <v:path arrowok="t"/>
              </v:shape>
            </v:group>
            <v:group style="position:absolute;left:7581;top:6439;width:3015;height:68" coordorigin="7581,6439" coordsize="3015,68">
              <v:shape style="position:absolute;left:7581;top:6439;width:3015;height:68" coordorigin="7581,6439" coordsize="3015,68" path="m7581,6439l7581,6506,10595,6506,7581,6439xe" filled="true" fillcolor="#000000" stroked="false">
                <v:path arrowok="t"/>
                <v:fill type="solid"/>
              </v:shape>
              <v:shape style="position:absolute;left:7581;top:6439;width:3015;height:68" coordorigin="7581,6439" coordsize="3015,68" path="m10595,6439l7581,6439,10595,6506,10595,6439xe" filled="true" fillcolor="#000000" stroked="false">
                <v:path arrowok="t"/>
                <v:fill type="solid"/>
              </v:shape>
            </v:group>
            <v:group style="position:absolute;left:7581;top:6439;width:3015;height:68" coordorigin="7581,6439" coordsize="3015,68">
              <v:shape style="position:absolute;left:7581;top:6439;width:3015;height:68" coordorigin="7581,6439" coordsize="3015,68" path="m7581,6506l10595,6506,7581,6439,7581,6506xe" filled="false" stroked="true" strokeweight="0pt" strokecolor="#000000">
                <v:path arrowok="t"/>
              </v:shape>
            </v:group>
            <v:group style="position:absolute;left:7581;top:6439;width:3015;height:68" coordorigin="7581,6439" coordsize="3015,68">
              <v:shape style="position:absolute;left:7581;top:6439;width:3015;height:68" coordorigin="7581,6439" coordsize="3015,68" path="m10595,6506l7581,6439,10595,6439,10595,6506xe" filled="false" stroked="true" strokeweight="0pt" strokecolor="#000000">
                <v:path arrowok="t"/>
              </v:shape>
            </v:group>
            <v:group style="position:absolute;left:7581;top:6506;width:68;height:53" coordorigin="7581,6506" coordsize="68,53">
              <v:shape style="position:absolute;left:7581;top:6506;width:68;height:53" coordorigin="7581,6506" coordsize="68,53" path="m7581,6506l7581,6559,7648,6559,7581,6506xe" filled="true" fillcolor="#000000" stroked="false">
                <v:path arrowok="t"/>
                <v:fill type="solid"/>
              </v:shape>
              <v:shape style="position:absolute;left:7581;top:6506;width:68;height:53" coordorigin="7581,6506" coordsize="68,53" path="m7648,6506l7581,6506,7648,6559,7648,6506xe" filled="true" fillcolor="#000000" stroked="false">
                <v:path arrowok="t"/>
                <v:fill type="solid"/>
              </v:shape>
            </v:group>
            <v:group style="position:absolute;left:7581;top:6506;width:68;height:53" coordorigin="7581,6506" coordsize="68,53">
              <v:shape style="position:absolute;left:7581;top:6506;width:68;height:53" coordorigin="7581,6506" coordsize="68,53" path="m7581,6559l7648,6559,7581,6506,7581,6559xe" filled="false" stroked="true" strokeweight="0pt" strokecolor="#000000">
                <v:path arrowok="t"/>
              </v:shape>
            </v:group>
            <v:group style="position:absolute;left:7581;top:6506;width:68;height:53" coordorigin="7581,6506" coordsize="68,53">
              <v:shape style="position:absolute;left:7581;top:6506;width:68;height:53" coordorigin="7581,6506" coordsize="68,53" path="m7648,6559l7581,6506,7648,6506,7648,6559xe" filled="false" stroked="true" strokeweight="0pt" strokecolor="#000000">
                <v:path arrowok="t"/>
              </v:shape>
            </v:group>
            <v:group style="position:absolute;left:9258;top:7571;width:1270;height:2" coordorigin="9258,7571" coordsize="1270,2">
              <v:shape style="position:absolute;left:9258;top:7571;width:1270;height:2" coordorigin="9258,7571" coordsize="1270,0" path="m9258,7571l10528,7571e" filled="false" stroked="true" strokeweight="1.66pt" strokecolor="#000000">
                <v:path arrowok="t"/>
              </v:shape>
            </v:group>
            <v:group style="position:absolute;left:9258;top:7555;width:1270;height:32" coordorigin="9258,7555" coordsize="1270,32">
              <v:shape style="position:absolute;left:9258;top:7555;width:1270;height:32" coordorigin="9258,7555" coordsize="1270,32" path="m9258,7586l10528,7586,9258,7555,9258,7586xe" filled="false" stroked="true" strokeweight="0pt" strokecolor="#000000">
                <v:path arrowok="t"/>
              </v:shape>
            </v:group>
            <v:group style="position:absolute;left:9258;top:7555;width:1270;height:32" coordorigin="9258,7555" coordsize="1270,32">
              <v:shape style="position:absolute;left:9258;top:7555;width:1270;height:32" coordorigin="9258,7555" coordsize="1270,32" path="m10528,7586l9258,7555,10528,7555,10528,7586xe" filled="false" stroked="true" strokeweight="0pt" strokecolor="#000000">
                <v:path arrowok="t"/>
              </v:shape>
            </v:group>
            <v:group style="position:absolute;left:9105;top:7555;width:154;height:32" coordorigin="9105,7555" coordsize="154,32">
              <v:shape style="position:absolute;left:9105;top:7555;width:154;height:32" coordorigin="9105,7555" coordsize="154,32" path="m9105,7555l9105,7586,9258,7586,9105,7555xe" filled="true" fillcolor="#000000" stroked="false">
                <v:path arrowok="t"/>
                <v:fill type="solid"/>
              </v:shape>
              <v:shape style="position:absolute;left:9105;top:7555;width:154;height:32" coordorigin="9105,7555" coordsize="154,32" path="m9258,7555l9105,7555,9258,7586,9258,7555xe" filled="true" fillcolor="#000000" stroked="false">
                <v:path arrowok="t"/>
                <v:fill type="solid"/>
              </v:shape>
            </v:group>
            <v:group style="position:absolute;left:9105;top:7555;width:154;height:32" coordorigin="9105,7555" coordsize="154,32">
              <v:shape style="position:absolute;left:9105;top:7555;width:154;height:32" coordorigin="9105,7555" coordsize="154,32" path="m9105,7586l9258,7586,9105,7555,9105,7586xe" filled="false" stroked="true" strokeweight="0pt" strokecolor="#000000">
                <v:path arrowok="t"/>
              </v:shape>
            </v:group>
            <v:group style="position:absolute;left:9105;top:7555;width:154;height:32" coordorigin="9105,7555" coordsize="154,32">
              <v:shape style="position:absolute;left:9105;top:7555;width:154;height:32" coordorigin="9105,7555" coordsize="154,32" path="m9258,7586l9105,7555,9258,7555,9258,7586xe" filled="false" stroked="true" strokeweight="0pt" strokecolor="#000000">
                <v:path arrowok="t"/>
              </v:shape>
            </v:group>
            <v:group style="position:absolute;left:9458;top:8021;width:531;height:32" coordorigin="9458,8021" coordsize="531,32">
              <v:shape style="position:absolute;left:9458;top:8021;width:531;height:32" coordorigin="9458,8021" coordsize="531,32" path="m9458,8052l9988,8052,9458,8021,9458,8052xe" filled="false" stroked="true" strokeweight="0pt" strokecolor="#000000">
                <v:path arrowok="t"/>
              </v:shape>
            </v:group>
            <v:group style="position:absolute;left:9458;top:8021;width:531;height:32" coordorigin="9458,8021" coordsize="531,32">
              <v:shape style="position:absolute;left:9458;top:8021;width:531;height:32" coordorigin="9458,8021" coordsize="531,32" path="m9988,8052l9458,8021,9988,8021,9988,8052xe" filled="false" stroked="true" strokeweight="0pt" strokecolor="#000000">
                <v:path arrowok="t"/>
              </v:shape>
            </v:group>
            <v:group style="position:absolute;left:10372;top:8021;width:156;height:32" coordorigin="10372,8021" coordsize="156,32">
              <v:shape style="position:absolute;left:10372;top:8021;width:156;height:32" coordorigin="10372,8021" coordsize="156,32" path="m10372,8021l10372,8052,10528,8052,10372,8021xe" filled="true" fillcolor="#000000" stroked="false">
                <v:path arrowok="t"/>
                <v:fill type="solid"/>
              </v:shape>
              <v:shape style="position:absolute;left:10372;top:8021;width:156;height:32" coordorigin="10372,8021" coordsize="156,32" path="m10528,8021l10372,8021,10528,8052,10528,8021xe" filled="true" fillcolor="#000000" stroked="false">
                <v:path arrowok="t"/>
                <v:fill type="solid"/>
              </v:shape>
            </v:group>
            <v:group style="position:absolute;left:10372;top:8021;width:156;height:32" coordorigin="10372,8021" coordsize="156,32">
              <v:shape style="position:absolute;left:10372;top:8021;width:156;height:32" coordorigin="10372,8021" coordsize="156,32" path="m10372,8052l10528,8052,10372,8021,10372,8052xe" filled="false" stroked="true" strokeweight="0pt" strokecolor="#000000">
                <v:path arrowok="t"/>
              </v:shape>
            </v:group>
            <v:group style="position:absolute;left:10372;top:8021;width:156;height:32" coordorigin="10372,8021" coordsize="156,32">
              <v:shape style="position:absolute;left:10372;top:8021;width:156;height:32" coordorigin="10372,8021" coordsize="156,32" path="m10528,8052l10372,8021,10528,8021,10528,8052xe" filled="false" stroked="true" strokeweight="0pt" strokecolor="#000000">
                <v:path arrowok="t"/>
              </v:shape>
            </v:group>
            <v:group style="position:absolute;left:10528;top:8614;width:68;height:34" coordorigin="10528,8614" coordsize="68,34">
              <v:shape style="position:absolute;left:10528;top:8614;width:68;height:34" coordorigin="10528,8614" coordsize="68,34" path="m10528,8614l10528,8647,10595,8647,10528,8614xe" filled="true" fillcolor="#000000" stroked="false">
                <v:path arrowok="t"/>
                <v:fill type="solid"/>
              </v:shape>
              <v:shape style="position:absolute;left:10528;top:8614;width:68;height:34" coordorigin="10528,8614" coordsize="68,34" path="m10595,8614l10528,8614,10595,8647,10595,8614xe" filled="true" fillcolor="#000000" stroked="false">
                <v:path arrowok="t"/>
                <v:fill type="solid"/>
              </v:shape>
            </v:group>
            <v:group style="position:absolute;left:10528;top:8614;width:68;height:34" coordorigin="10528,8614" coordsize="68,34">
              <v:shape style="position:absolute;left:10528;top:8614;width:68;height:34" coordorigin="10528,8614" coordsize="68,34" path="m10528,8647l10595,8647,10528,8614,10528,8647xe" filled="false" stroked="true" strokeweight="0pt" strokecolor="#000000">
                <v:path arrowok="t"/>
              </v:shape>
            </v:group>
            <v:group style="position:absolute;left:10528;top:8614;width:68;height:34" coordorigin="10528,8614" coordsize="68,34">
              <v:shape style="position:absolute;left:10528;top:8614;width:68;height:34" coordorigin="10528,8614" coordsize="68,34" path="m10595,8647l10528,8614,10595,8614,10595,8647xe" filled="false" stroked="true" strokeweight="0pt" strokecolor="#000000">
                <v:path arrowok="t"/>
              </v:shape>
            </v:group>
            <v:group style="position:absolute;left:10528;top:8647;width:68;height:32" coordorigin="10528,8647" coordsize="68,32">
              <v:shape style="position:absolute;left:10528;top:8647;width:68;height:32" coordorigin="10528,8647" coordsize="68,32" path="m10528,8647l10528,8678,10595,8678,10528,8647xe" filled="true" fillcolor="#000000" stroked="false">
                <v:path arrowok="t"/>
                <v:fill type="solid"/>
              </v:shape>
              <v:shape style="position:absolute;left:10528;top:8647;width:68;height:32" coordorigin="10528,8647" coordsize="68,32" path="m10595,8647l10528,8647,10595,8678,10595,8647xe" filled="true" fillcolor="#000000" stroked="false">
                <v:path arrowok="t"/>
                <v:fill type="solid"/>
              </v:shape>
            </v:group>
            <v:group style="position:absolute;left:10528;top:8647;width:68;height:32" coordorigin="10528,8647" coordsize="68,32">
              <v:shape style="position:absolute;left:10528;top:8647;width:68;height:32" coordorigin="10528,8647" coordsize="68,32" path="m10528,8678l10595,8678,10528,8647,10528,8678xe" filled="false" stroked="true" strokeweight="0pt" strokecolor="#000000">
                <v:path arrowok="t"/>
              </v:shape>
            </v:group>
            <v:group style="position:absolute;left:10528;top:8647;width:68;height:32" coordorigin="10528,8647" coordsize="68,32">
              <v:shape style="position:absolute;left:10528;top:8647;width:68;height:32" coordorigin="10528,8647" coordsize="68,32" path="m10595,8678l10528,8647,10595,8647,10595,8678xe" filled="false" stroked="true" strokeweight="0pt" strokecolor="#000000">
                <v:path arrowok="t"/>
              </v:shape>
            </v:group>
            <v:group style="position:absolute;left:10600;top:9545;width:180;height:68" coordorigin="10600,9545" coordsize="180,68">
              <v:shape style="position:absolute;left:10600;top:9545;width:180;height:68" coordorigin="10600,9545" coordsize="180,68" path="m10600,9545l10600,9612,10780,9612,10600,9545xe" filled="true" fillcolor="#000000" stroked="false">
                <v:path arrowok="t"/>
                <v:fill type="solid"/>
              </v:shape>
              <v:shape style="position:absolute;left:10600;top:9545;width:180;height:68" coordorigin="10600,9545" coordsize="180,68" path="m10780,9545l10600,9545,10780,9612,10780,9545xe" filled="true" fillcolor="#000000" stroked="false">
                <v:path arrowok="t"/>
                <v:fill type="solid"/>
              </v:shape>
            </v:group>
            <v:group style="position:absolute;left:10600;top:9545;width:180;height:68" coordorigin="10600,9545" coordsize="180,68">
              <v:shape style="position:absolute;left:10600;top:9545;width:180;height:68" coordorigin="10600,9545" coordsize="180,68" path="m10600,9612l10780,9612,10600,9545,10600,9612xe" filled="false" stroked="true" strokeweight="0pt" strokecolor="#000000">
                <v:path arrowok="t"/>
              </v:shape>
            </v:group>
            <v:group style="position:absolute;left:10600;top:9545;width:180;height:68" coordorigin="10600,9545" coordsize="180,68">
              <v:shape style="position:absolute;left:10600;top:9545;width:180;height:68" coordorigin="10600,9545" coordsize="180,68" path="m10780,9612l10600,9545,10780,9545,10780,9612xe" filled="false" stroked="true" strokeweight="0pt" strokecolor="#000000">
                <v:path arrowok="t"/>
              </v:shape>
            </v:group>
            <v:group style="position:absolute;left:7581;top:9545;width:3015;height:68" coordorigin="7581,9545" coordsize="3015,68">
              <v:shape style="position:absolute;left:7581;top:9545;width:3015;height:68" coordorigin="7581,9545" coordsize="3015,68" path="m7581,9545l7581,9612,10595,9612,7581,9545xe" filled="true" fillcolor="#000000" stroked="false">
                <v:path arrowok="t"/>
                <v:fill type="solid"/>
              </v:shape>
              <v:shape style="position:absolute;left:7581;top:9545;width:3015;height:68" coordorigin="7581,9545" coordsize="3015,68" path="m10595,9545l7581,9545,10595,9612,10595,9545xe" filled="true" fillcolor="#000000" stroked="false">
                <v:path arrowok="t"/>
                <v:fill type="solid"/>
              </v:shape>
            </v:group>
            <v:group style="position:absolute;left:7581;top:9545;width:3015;height:68" coordorigin="7581,9545" coordsize="3015,68">
              <v:shape style="position:absolute;left:7581;top:9545;width:3015;height:68" coordorigin="7581,9545" coordsize="3015,68" path="m7581,9612l10595,9612,7581,9545,7581,9612xe" filled="false" stroked="true" strokeweight="0pt" strokecolor="#000000">
                <v:path arrowok="t"/>
              </v:shape>
            </v:group>
            <v:group style="position:absolute;left:7581;top:9545;width:3015;height:68" coordorigin="7581,9545" coordsize="3015,68">
              <v:shape style="position:absolute;left:7581;top:9545;width:3015;height:68" coordorigin="7581,9545" coordsize="3015,68" path="m10595,9612l7581,9545,10595,9545,10595,9612xe" filled="false" stroked="true" strokeweight="0pt" strokecolor="#000000">
                <v:path arrowok="t"/>
              </v:shape>
            </v:group>
            <v:group style="position:absolute;left:6839;top:9545;width:737;height:68" coordorigin="6839,9545" coordsize="737,68">
              <v:shape style="position:absolute;left:6839;top:9545;width:737;height:68" coordorigin="6839,9545" coordsize="737,68" path="m6839,9545l6839,9612,7576,9612,6839,9545xe" filled="true" fillcolor="#000000" stroked="false">
                <v:path arrowok="t"/>
                <v:fill type="solid"/>
              </v:shape>
              <v:shape style="position:absolute;left:6839;top:9545;width:737;height:68" coordorigin="6839,9545" coordsize="737,68" path="m7576,9545l6839,9545,7576,9612,7576,9545xe" filled="true" fillcolor="#000000" stroked="false">
                <v:path arrowok="t"/>
                <v:fill type="solid"/>
              </v:shape>
            </v:group>
            <v:group style="position:absolute;left:6839;top:9545;width:737;height:68" coordorigin="6839,9545" coordsize="737,68">
              <v:shape style="position:absolute;left:6839;top:9545;width:737;height:68" coordorigin="6839,9545" coordsize="737,68" path="m6839,9612l7576,9612,6839,9545,6839,9612xe" filled="false" stroked="true" strokeweight="0pt" strokecolor="#000000">
                <v:path arrowok="t"/>
              </v:shape>
            </v:group>
            <v:group style="position:absolute;left:6839;top:9545;width:737;height:68" coordorigin="6839,9545" coordsize="737,68">
              <v:shape style="position:absolute;left:6839;top:9545;width:737;height:68" coordorigin="6839,9545" coordsize="737,68" path="m7576,9612l6839,9545,7576,9545,7576,9612xe" filled="false" stroked="true" strokeweight="0pt" strokecolor="#000000">
                <v:path arrowok="t"/>
              </v:shape>
            </v:group>
            <v:group style="position:absolute;left:6962;top:8647;width:615;height:10" coordorigin="6962,8647" coordsize="615,10">
              <v:shape style="position:absolute;left:6962;top:8647;width:615;height:10" coordorigin="6962,8647" coordsize="615,10" path="m6962,8657l7576,8657,6962,8647,6962,8657xe" filled="false" stroked="true" strokeweight="0pt" strokecolor="#000000">
                <v:path arrowok="t"/>
              </v:shape>
            </v:group>
            <v:group style="position:absolute;left:6962;top:8647;width:615;height:10" coordorigin="6962,8647" coordsize="615,10">
              <v:shape style="position:absolute;left:6962;top:8647;width:615;height:10" coordorigin="6962,8647" coordsize="615,10" path="m7576,8657l6962,8647,7576,8647,7576,8657xe" filled="false" stroked="true" strokeweight="0pt" strokecolor="#000000">
                <v:path arrowok="t"/>
              </v:shape>
            </v:group>
            <v:group style="position:absolute;left:6961;top:8657;width:46;height:888" coordorigin="6961,8657" coordsize="46,888">
              <v:shape style="position:absolute;left:6961;top:8657;width:46;height:888" coordorigin="6961,8657" coordsize="46,888" path="m6961,9545l7006,9545,7006,8657,6961,8657,6961,9545xe" filled="true" fillcolor="#000000" stroked="false">
                <v:path arrowok="t"/>
                <v:fill type="solid"/>
              </v:shape>
            </v:group>
            <v:group style="position:absolute;left:6962;top:8657;width:44;height:888" coordorigin="6962,8657" coordsize="44,888">
              <v:shape style="position:absolute;left:6962;top:8657;width:44;height:888" coordorigin="6962,8657" coordsize="44,888" path="m6962,9545l7005,9545,6962,8657,6962,9545xe" filled="false" stroked="true" strokeweight="0pt" strokecolor="#000000">
                <v:path arrowok="t"/>
              </v:shape>
            </v:group>
            <v:group style="position:absolute;left:6962;top:8657;width:44;height:888" coordorigin="6962,8657" coordsize="44,888">
              <v:shape style="position:absolute;left:6962;top:8657;width:44;height:888" coordorigin="6962,8657" coordsize="44,888" path="m7005,9545l6962,8657,7005,8657,7005,9545xe" filled="false" stroked="true" strokeweight="0pt" strokecolor="#000000">
                <v:path arrowok="t"/>
              </v:shape>
            </v:group>
            <v:group style="position:absolute;left:6962;top:8630;width:615;height:2" coordorigin="6962,8630" coordsize="615,2">
              <v:shape style="position:absolute;left:6962;top:8630;width:615;height:2" coordorigin="6962,8630" coordsize="615,0" path="m6962,8630l7576,8630e" filled="false" stroked="true" strokeweight="1.78pt" strokecolor="#000000">
                <v:path arrowok="t"/>
              </v:shape>
            </v:group>
            <v:group style="position:absolute;left:6962;top:8614;width:615;height:34" coordorigin="6962,8614" coordsize="615,34">
              <v:shape style="position:absolute;left:6962;top:8614;width:615;height:34" coordorigin="6962,8614" coordsize="615,34" path="m6962,8647l7576,8647,6962,8614,6962,8647xe" filled="false" stroked="true" strokeweight="0pt" strokecolor="#000000">
                <v:path arrowok="t"/>
              </v:shape>
            </v:group>
            <v:group style="position:absolute;left:6962;top:8614;width:615;height:34" coordorigin="6962,8614" coordsize="615,34">
              <v:shape style="position:absolute;left:6962;top:8614;width:615;height:34" coordorigin="6962,8614" coordsize="615,34" path="m7576,8647l6962,8614,7576,8614,7576,8647xe" filled="false" stroked="true" strokeweight="0pt" strokecolor="#000000">
                <v:path arrowok="t"/>
              </v:shape>
            </v:group>
            <v:group style="position:absolute;left:7581;top:8561;width:68;height:53" coordorigin="7581,8561" coordsize="68,53">
              <v:shape style="position:absolute;left:7581;top:8561;width:68;height:53" coordorigin="7581,8561" coordsize="68,53" path="m7581,8561l7581,8614,7648,8614,7581,8561xe" filled="true" fillcolor="#000000" stroked="false">
                <v:path arrowok="t"/>
                <v:fill type="solid"/>
              </v:shape>
              <v:shape style="position:absolute;left:7581;top:8561;width:68;height:53" coordorigin="7581,8561" coordsize="68,53" path="m7648,8561l7581,8561,7648,8614,7648,8561xe" filled="true" fillcolor="#000000" stroked="false">
                <v:path arrowok="t"/>
                <v:fill type="solid"/>
              </v:shape>
            </v:group>
            <v:group style="position:absolute;left:7581;top:8561;width:68;height:53" coordorigin="7581,8561" coordsize="68,53">
              <v:shape style="position:absolute;left:7581;top:8561;width:68;height:53" coordorigin="7581,8561" coordsize="68,53" path="m7581,8614l7648,8614,7581,8561,7581,8614xe" filled="false" stroked="true" strokeweight="0pt" strokecolor="#000000">
                <v:path arrowok="t"/>
              </v:shape>
            </v:group>
            <v:group style="position:absolute;left:7581;top:8561;width:68;height:53" coordorigin="7581,8561" coordsize="68,53">
              <v:shape style="position:absolute;left:7581;top:8561;width:68;height:53" coordorigin="7581,8561" coordsize="68,53" path="m7648,8614l7581,8561,7648,8561,7648,8614xe" filled="false" stroked="true" strokeweight="0pt" strokecolor="#000000">
                <v:path arrowok="t"/>
              </v:shape>
            </v:group>
            <v:group style="position:absolute;left:7581;top:8614;width:68;height:34" coordorigin="7581,8614" coordsize="68,34">
              <v:shape style="position:absolute;left:7581;top:8614;width:68;height:34" coordorigin="7581,8614" coordsize="68,34" path="m7581,8614l7581,8647,7648,8647,7581,8614xe" filled="true" fillcolor="#000000" stroked="false">
                <v:path arrowok="t"/>
                <v:fill type="solid"/>
              </v:shape>
              <v:shape style="position:absolute;left:7581;top:8614;width:68;height:34" coordorigin="7581,8614" coordsize="68,34" path="m7648,8614l7581,8614,7648,8647,7648,8614xe" filled="true" fillcolor="#000000" stroked="false">
                <v:path arrowok="t"/>
                <v:fill type="solid"/>
              </v:shape>
            </v:group>
            <v:group style="position:absolute;left:7581;top:8614;width:68;height:34" coordorigin="7581,8614" coordsize="68,34">
              <v:shape style="position:absolute;left:7581;top:8614;width:68;height:34" coordorigin="7581,8614" coordsize="68,34" path="m7581,8647l7648,8647,7581,8614,7581,8647xe" filled="false" stroked="true" strokeweight="0pt" strokecolor="#000000">
                <v:path arrowok="t"/>
              </v:shape>
            </v:group>
            <v:group style="position:absolute;left:7581;top:8614;width:68;height:34" coordorigin="7581,8614" coordsize="68,34">
              <v:shape style="position:absolute;left:7581;top:8614;width:68;height:34" coordorigin="7581,8614" coordsize="68,34" path="m7648,8647l7581,8614,7648,8614,7648,8647xe" filled="false" stroked="true" strokeweight="0pt" strokecolor="#000000">
                <v:path arrowok="t"/>
              </v:shape>
            </v:group>
            <v:group style="position:absolute;left:7581;top:8647;width:68;height:32" coordorigin="7581,8647" coordsize="68,32">
              <v:shape style="position:absolute;left:7581;top:8647;width:68;height:32" coordorigin="7581,8647" coordsize="68,32" path="m7581,8647l7581,8678,7648,8678,7581,8647xe" filled="true" fillcolor="#000000" stroked="false">
                <v:path arrowok="t"/>
                <v:fill type="solid"/>
              </v:shape>
              <v:shape style="position:absolute;left:7581;top:8647;width:68;height:32" coordorigin="7581,8647" coordsize="68,32" path="m7648,8647l7581,8647,7648,8678,7648,8647xe" filled="true" fillcolor="#000000" stroked="false">
                <v:path arrowok="t"/>
                <v:fill type="solid"/>
              </v:shape>
            </v:group>
            <v:group style="position:absolute;left:7581;top:8647;width:68;height:32" coordorigin="7581,8647" coordsize="68,32">
              <v:shape style="position:absolute;left:7581;top:8647;width:68;height:32" coordorigin="7581,8647" coordsize="68,32" path="m7581,8678l7648,8678,7581,8647,7581,8678xe" filled="false" stroked="true" strokeweight="0pt" strokecolor="#000000">
                <v:path arrowok="t"/>
              </v:shape>
            </v:group>
            <v:group style="position:absolute;left:7581;top:8647;width:68;height:32" coordorigin="7581,8647" coordsize="68,32">
              <v:shape style="position:absolute;left:7581;top:8647;width:68;height:32" coordorigin="7581,8647" coordsize="68,32" path="m7648,8678l7581,8647,7648,8647,7648,8678xe" filled="false" stroked="true" strokeweight="0pt" strokecolor="#000000">
                <v:path arrowok="t"/>
              </v:shape>
            </v:group>
            <v:group style="position:absolute;left:7581;top:8678;width:68;height:867" coordorigin="7581,8678" coordsize="68,867">
              <v:shape style="position:absolute;left:7581;top:8678;width:68;height:867" coordorigin="7581,8678" coordsize="68,867" path="m7581,8678l7581,9545,7648,9545,7581,8678xe" filled="true" fillcolor="#000000" stroked="false">
                <v:path arrowok="t"/>
                <v:fill type="solid"/>
              </v:shape>
              <v:shape style="position:absolute;left:7581;top:8678;width:68;height:867" coordorigin="7581,8678" coordsize="68,867" path="m7648,8678l7581,8678,7648,9545,7648,8678xe" filled="true" fillcolor="#000000" stroked="false">
                <v:path arrowok="t"/>
                <v:fill type="solid"/>
              </v:shape>
            </v:group>
            <v:group style="position:absolute;left:7581;top:8678;width:68;height:867" coordorigin="7581,8678" coordsize="68,867">
              <v:shape style="position:absolute;left:7581;top:8678;width:68;height:867" coordorigin="7581,8678" coordsize="68,867" path="m7581,9545l7648,9545,7581,8678,7581,9545xe" filled="false" stroked="true" strokeweight="0pt" strokecolor="#000000">
                <v:path arrowok="t"/>
              </v:shape>
            </v:group>
            <v:group style="position:absolute;left:7581;top:8678;width:68;height:867" coordorigin="7581,8678" coordsize="68,867">
              <v:shape style="position:absolute;left:7581;top:8678;width:68;height:867" coordorigin="7581,8678" coordsize="68,867" path="m7648,9545l7581,8678,7648,8678,7648,9545xe" filled="false" stroked="true" strokeweight="0pt" strokecolor="#000000">
                <v:path arrowok="t"/>
              </v:shape>
            </v:group>
            <v:group style="position:absolute;left:10528;top:6506;width:68;height:377" coordorigin="10528,6506" coordsize="68,377">
              <v:shape style="position:absolute;left:10528;top:6506;width:68;height:377" coordorigin="10528,6506" coordsize="68,377" path="m10528,6506l10528,6883,10595,6883,10528,6506xe" filled="true" fillcolor="#000000" stroked="false">
                <v:path arrowok="t"/>
                <v:fill type="solid"/>
              </v:shape>
              <v:shape style="position:absolute;left:10528;top:6506;width:68;height:377" coordorigin="10528,6506" coordsize="68,377" path="m10595,6506l10528,6506,10595,6883,10595,6506xe" filled="true" fillcolor="#000000" stroked="false">
                <v:path arrowok="t"/>
                <v:fill type="solid"/>
              </v:shape>
            </v:group>
            <v:group style="position:absolute;left:10528;top:6506;width:68;height:377" coordorigin="10528,6506" coordsize="68,377">
              <v:shape style="position:absolute;left:10528;top:6506;width:68;height:377" coordorigin="10528,6506" coordsize="68,377" path="m10528,6883l10595,6883,10528,6506,10528,6883xe" filled="false" stroked="true" strokeweight="0pt" strokecolor="#000000">
                <v:path arrowok="t"/>
              </v:shape>
            </v:group>
            <v:group style="position:absolute;left:10528;top:6506;width:68;height:377" coordorigin="10528,6506" coordsize="68,377">
              <v:shape style="position:absolute;left:10528;top:6506;width:68;height:377" coordorigin="10528,6506" coordsize="68,377" path="m10595,6883l10528,6506,10595,6506,10595,6883xe" filled="false" stroked="true" strokeweight="0pt" strokecolor="#000000">
                <v:path arrowok="t"/>
              </v:shape>
            </v:group>
            <v:group style="position:absolute;left:10528;top:6883;width:68;height:1301" coordorigin="10528,6883" coordsize="68,1301">
              <v:shape style="position:absolute;left:10528;top:6883;width:68;height:1301" coordorigin="10528,6883" coordsize="68,1301" path="m10528,6883l10528,8184,10595,8184,10528,6883xe" filled="true" fillcolor="#000000" stroked="false">
                <v:path arrowok="t"/>
                <v:fill type="solid"/>
              </v:shape>
              <v:shape style="position:absolute;left:10528;top:6883;width:68;height:1301" coordorigin="10528,6883" coordsize="68,1301" path="m10595,6883l10528,6883,10595,8184,10595,6883xe" filled="true" fillcolor="#000000" stroked="false">
                <v:path arrowok="t"/>
                <v:fill type="solid"/>
              </v:shape>
            </v:group>
            <v:group style="position:absolute;left:10528;top:6883;width:68;height:1301" coordorigin="10528,6883" coordsize="68,1301">
              <v:shape style="position:absolute;left:10528;top:6883;width:68;height:1301" coordorigin="10528,6883" coordsize="68,1301" path="m10528,8184l10595,8184,10528,6883,10528,8184xe" filled="false" stroked="true" strokeweight="0pt" strokecolor="#000000">
                <v:path arrowok="t"/>
              </v:shape>
            </v:group>
            <v:group style="position:absolute;left:10528;top:6883;width:68;height:1301" coordorigin="10528,6883" coordsize="68,1301">
              <v:shape style="position:absolute;left:10528;top:6883;width:68;height:1301" coordorigin="10528,6883" coordsize="68,1301" path="m10595,8184l10528,6883,10595,6883,10595,8184xe" filled="false" stroked="true" strokeweight="0pt" strokecolor="#000000">
                <v:path arrowok="t"/>
              </v:shape>
            </v:group>
            <v:group style="position:absolute;left:10600;top:6439;width:180;height:68" coordorigin="10600,6439" coordsize="180,68">
              <v:shape style="position:absolute;left:10600;top:6439;width:180;height:68" coordorigin="10600,6439" coordsize="180,68" path="m10600,6439l10600,6506,10780,6506,10600,6439xe" filled="true" fillcolor="#000000" stroked="false">
                <v:path arrowok="t"/>
                <v:fill type="solid"/>
              </v:shape>
              <v:shape style="position:absolute;left:10600;top:6439;width:180;height:68" coordorigin="10600,6439" coordsize="180,68" path="m10780,6439l10600,6439,10780,6506,10780,6439xe" filled="true" fillcolor="#000000" stroked="false">
                <v:path arrowok="t"/>
                <v:fill type="solid"/>
              </v:shape>
            </v:group>
            <v:group style="position:absolute;left:10600;top:6439;width:180;height:68" coordorigin="10600,6439" coordsize="180,68">
              <v:shape style="position:absolute;left:10600;top:6439;width:180;height:68" coordorigin="10600,6439" coordsize="180,68" path="m10600,6506l10780,6506,10600,6439,10600,6506xe" filled="false" stroked="true" strokeweight="0pt" strokecolor="#000000">
                <v:path arrowok="t"/>
              </v:shape>
            </v:group>
            <v:group style="position:absolute;left:10600;top:6439;width:180;height:68" coordorigin="10600,6439" coordsize="180,68">
              <v:shape style="position:absolute;left:10600;top:6439;width:180;height:68" coordorigin="10600,6439" coordsize="180,68" path="m10780,6506l10600,6439,10780,6439,10780,6506xe" filled="false" stroked="true" strokeweight="0pt" strokecolor="#000000">
                <v:path arrowok="t"/>
              </v:shape>
            </v:group>
            <v:group style="position:absolute;left:6839;top:6439;width:737;height:68" coordorigin="6839,6439" coordsize="737,68">
              <v:shape style="position:absolute;left:6839;top:6439;width:737;height:68" coordorigin="6839,6439" coordsize="737,68" path="m6839,6439l6839,6506,7576,6506,6839,6439xe" filled="true" fillcolor="#000000" stroked="false">
                <v:path arrowok="t"/>
                <v:fill type="solid"/>
              </v:shape>
              <v:shape style="position:absolute;left:6839;top:6439;width:737;height:68" coordorigin="6839,6439" coordsize="737,68" path="m7576,6439l6839,6439,7576,6506,7576,6439xe" filled="true" fillcolor="#000000" stroked="false">
                <v:path arrowok="t"/>
                <v:fill type="solid"/>
              </v:shape>
            </v:group>
            <v:group style="position:absolute;left:6839;top:6439;width:737;height:68" coordorigin="6839,6439" coordsize="737,68">
              <v:shape style="position:absolute;left:6839;top:6439;width:737;height:68" coordorigin="6839,6439" coordsize="737,68" path="m6839,6506l7576,6506,6839,6439,6839,6506xe" filled="false" stroked="true" strokeweight="0pt" strokecolor="#000000">
                <v:path arrowok="t"/>
              </v:shape>
            </v:group>
            <v:group style="position:absolute;left:6839;top:6439;width:737;height:68" coordorigin="6839,6439" coordsize="737,68">
              <v:shape style="position:absolute;left:6839;top:6439;width:737;height:68" coordorigin="6839,6439" coordsize="737,68" path="m7576,6506l6839,6439,7576,6439,7576,6506xe" filled="false" stroked="true" strokeweight="0pt" strokecolor="#000000">
                <v:path arrowok="t"/>
              </v:shape>
            </v:group>
            <v:group style="position:absolute;left:7581;top:8042;width:68;height:44" coordorigin="7581,8042" coordsize="68,44">
              <v:shape style="position:absolute;left:7581;top:8042;width:68;height:44" coordorigin="7581,8042" coordsize="68,44" path="m7581,8042l7581,8086,7648,8086,7581,8042xe" filled="true" fillcolor="#000000" stroked="false">
                <v:path arrowok="t"/>
                <v:fill type="solid"/>
              </v:shape>
              <v:shape style="position:absolute;left:7581;top:8042;width:68;height:44" coordorigin="7581,8042" coordsize="68,44" path="m7648,8042l7581,8042,7648,8086,7648,8042xe" filled="true" fillcolor="#000000" stroked="false">
                <v:path arrowok="t"/>
                <v:fill type="solid"/>
              </v:shape>
            </v:group>
            <v:group style="position:absolute;left:7581;top:8042;width:68;height:44" coordorigin="7581,8042" coordsize="68,44">
              <v:shape style="position:absolute;left:7581;top:8042;width:68;height:44" coordorigin="7581,8042" coordsize="68,44" path="m7581,8086l7648,8086,7581,8042,7581,8086xe" filled="false" stroked="true" strokeweight="0pt" strokecolor="#000000">
                <v:path arrowok="t"/>
              </v:shape>
            </v:group>
            <v:group style="position:absolute;left:7581;top:8042;width:68;height:44" coordorigin="7581,8042" coordsize="68,44">
              <v:shape style="position:absolute;left:7581;top:8042;width:68;height:44" coordorigin="7581,8042" coordsize="68,44" path="m7648,8086l7581,8042,7648,8042,7648,8086xe" filled="false" stroked="true" strokeweight="0pt" strokecolor="#000000">
                <v:path arrowok="t"/>
              </v:shape>
            </v:group>
            <v:group style="position:absolute;left:7677;top:9077;width:932;height:440" coordorigin="7677,9077" coordsize="932,440">
              <v:shape style="position:absolute;left:7677;top:9077;width:932;height:440" coordorigin="7677,9077" coordsize="932,440" path="m7677,9077l8608,9077,8608,9516e" filled="false" stroked="true" strokeweight=".12pt" strokecolor="#000000">
                <v:path arrowok="t"/>
              </v:shape>
            </v:group>
            <v:group style="position:absolute;left:8015;top:9170;width:56;height:331" coordorigin="8015,9170" coordsize="56,331">
              <v:shape style="position:absolute;left:8015;top:9170;width:56;height:331" coordorigin="8015,9170" coordsize="56,331" path="m8071,9170l8043,9245,8025,9322,8016,9401,8015,9441,8016,9461,8017,9481,8018,9501e" filled="false" stroked="true" strokeweight=".12pt" strokecolor="#000000">
                <v:path arrowok="t"/>
              </v:shape>
            </v:group>
            <v:group style="position:absolute;left:8021;top:9074;width:43;height:91" coordorigin="8021,9074" coordsize="43,91">
              <v:shape style="position:absolute;left:8021;top:9074;width:43;height:91" coordorigin="8021,9074" coordsize="43,91" path="m8021,9074l8024,9094,8030,9114,8039,9132,8050,9149,8064,9165e" filled="false" stroked="true" strokeweight=".12pt" strokecolor="#000000">
                <v:path arrowok="t"/>
              </v:shape>
            </v:group>
            <v:group style="position:absolute;left:7809;top:9163;width:28;height:9" coordorigin="7809,9163" coordsize="28,9">
              <v:shape style="position:absolute;left:7809;top:9163;width:28;height:9" coordorigin="7809,9163" coordsize="28,9" path="m7837,9168l7833,9165,7828,9163,7822,9163,7817,9164,7812,9167,7809,9171e" filled="false" stroked="true" strokeweight=".12pt" strokecolor="#000000">
                <v:path arrowok="t"/>
              </v:shape>
            </v:group>
            <v:group style="position:absolute;left:7834;top:9324;width:115;height:113" coordorigin="7834,9324" coordsize="115,113">
              <v:shape style="position:absolute;left:7834;top:9324;width:115;height:113" coordorigin="7834,9324" coordsize="115,113" path="m7834,9436l7880,9397,7922,9355,7935,9340,7948,9324e" filled="false" stroked="true" strokeweight=".12pt" strokecolor="#000000">
                <v:path arrowok="t"/>
              </v:shape>
            </v:group>
            <v:group style="position:absolute;left:7956;top:9283;width:9;height:33" coordorigin="7956,9283" coordsize="9,33">
              <v:shape style="position:absolute;left:7956;top:9283;width:9;height:33" coordorigin="7956,9283" coordsize="9,33" path="m7956,9315l7965,9306,7965,9292,7956,9283e" filled="false" stroked="true" strokeweight=".12pt" strokecolor="#000000">
                <v:path arrowok="t"/>
              </v:shape>
            </v:group>
            <v:group style="position:absolute;left:7801;top:9437;width:33;height:9" coordorigin="7801,9437" coordsize="33,9">
              <v:shape style="position:absolute;left:7801;top:9437;width:33;height:9" coordorigin="7801,9437" coordsize="33,9" path="m7801,9437l7810,9446,7824,9446,7833,9437e" filled="false" stroked="true" strokeweight=".12pt" strokecolor="#000000">
                <v:path arrowok="t"/>
              </v:shape>
            </v:group>
            <v:group style="position:absolute;left:7684;top:9320;width:113;height:115" coordorigin="7684,9320" coordsize="113,115">
              <v:shape style="position:absolute;left:7684;top:9320;width:113;height:115" coordorigin="7684,9320" coordsize="113,115" path="m7684,9320l7723,9366,7766,9408,7781,9422,7797,9434e" filled="false" stroked="true" strokeweight=".12pt" strokecolor="#000000">
                <v:path arrowok="t"/>
              </v:shape>
            </v:group>
            <v:group style="position:absolute;left:7696;top:9171;width:115;height:113" coordorigin="7696,9171" coordsize="115,113">
              <v:shape style="position:absolute;left:7696;top:9171;width:115;height:113" coordorigin="7696,9171" coordsize="115,113" path="m7810,9171l7764,9210,7722,9253,7709,9268,7696,9283e" filled="false" stroked="true" strokeweight=".12pt" strokecolor="#000000">
                <v:path arrowok="t"/>
              </v:shape>
            </v:group>
            <v:group style="position:absolute;left:7847;top:9172;width:113;height:114" coordorigin="7847,9172" coordsize="113,114">
              <v:shape style="position:absolute;left:7847;top:9172;width:113;height:114" coordorigin="7847,9172" coordsize="113,114" path="m7960,9286l7918,9243,7876,9200,7861,9186,7847,9172e" filled="false" stroked="true" strokeweight=".12pt" strokecolor="#000000">
                <v:path arrowok="t"/>
              </v:shape>
            </v:group>
            <v:group style="position:absolute;left:7677;top:9077;width:932;height:440" coordorigin="7677,9077" coordsize="932,440">
              <v:shape style="position:absolute;left:7677;top:9077;width:932;height:440" coordorigin="7677,9077" coordsize="932,440" path="m7677,9077l8608,9077,8608,9516,7677,9516,7677,9077e" filled="false" stroked="true" strokeweight=".12pt" strokecolor="#000000">
                <v:path arrowok="t"/>
              </v:shape>
            </v:group>
            <v:group style="position:absolute;left:7680;top:9290;width:8;height:30" coordorigin="7680,9290" coordsize="8,30">
              <v:shape style="position:absolute;left:7680;top:9290;width:8;height:30" coordorigin="7680,9290" coordsize="8,30" path="m7688,9290l7681,9299,7680,9310,7684,9320e" filled="false" stroked="true" strokeweight=".12pt" strokecolor="#000000">
                <v:path arrowok="t"/>
              </v:shape>
            </v:group>
            <v:group style="position:absolute;left:8704;top:6132;width:2;height:3759" coordorigin="8704,6132" coordsize="2,3759">
              <v:shape style="position:absolute;left:8704;top:6132;width:2;height:3759" coordorigin="8704,6132" coordsize="0,3759" path="m8704,6132l8704,9890e" filled="false" stroked="true" strokeweight=".34pt" strokecolor="#000000">
                <v:path arrowok="t"/>
              </v:shape>
            </v:group>
            <v:group style="position:absolute;left:8702;top:6132;width:5;height:3759" coordorigin="8702,6132" coordsize="5,3759">
              <v:shape style="position:absolute;left:8702;top:6132;width:5;height:3759" coordorigin="8702,6132" coordsize="5,3759" path="m8702,9890l8706,9890,8702,6132,8702,9890xe" filled="false" stroked="true" strokeweight="0pt" strokecolor="#000000">
                <v:path arrowok="t"/>
              </v:shape>
            </v:group>
            <v:group style="position:absolute;left:8702;top:6132;width:5;height:3759" coordorigin="8702,6132" coordsize="5,3759">
              <v:shape style="position:absolute;left:8702;top:6132;width:5;height:3759" coordorigin="8702,6132" coordsize="5,3759" path="m8706,9890l8702,6132,8706,6132,8706,9890xe" filled="false" stroked="true" strokeweight="0pt" strokecolor="#000000">
                <v:path arrowok="t"/>
              </v:shape>
            </v:group>
            <v:group style="position:absolute;left:9074;top:6533;width:384;height:1527" coordorigin="9074,6533" coordsize="384,1527">
              <v:shape style="position:absolute;left:9074;top:6533;width:384;height:1527" coordorigin="9074,6533" coordsize="384,1527" path="m9458,8059l9074,8059,9074,6533e" filled="false" stroked="true" strokeweight=".12pt" strokecolor="#000000">
                <v:path arrowok="t"/>
              </v:shape>
            </v:group>
            <v:group style="position:absolute;left:9074;top:6533;width:1433;height:1527" coordorigin="9074,6533" coordsize="1433,1527">
              <v:shape style="position:absolute;left:9074;top:6533;width:1433;height:1527" coordorigin="9074,6533" coordsize="1433,1527" path="m10506,8059l9074,8059,9074,6533,9074,8059e" filled="false" stroked="true" strokeweight=".12pt" strokecolor="#000000">
                <v:path arrowok="t"/>
              </v:shape>
            </v:group>
            <v:group style="position:absolute;left:9170;top:7591;width:2;height:423" coordorigin="9170,7591" coordsize="2,423">
              <v:shape style="position:absolute;left:9170;top:7591;width:2;height:423" coordorigin="9170,7591" coordsize="0,423" path="m9170,8014l9170,7591e" filled="false" stroked="true" strokeweight=".48pt" strokecolor="#fdfdfd">
                <v:path arrowok="t"/>
              </v:shape>
            </v:group>
            <v:group style="position:absolute;left:9244;top:7591;width:2;height:423" coordorigin="9244,7591" coordsize="2,423">
              <v:shape style="position:absolute;left:9244;top:7591;width:2;height:423" coordorigin="9244,7591" coordsize="0,423" path="m9244,8014l9244,7591e" filled="false" stroked="true" strokeweight=".48pt" strokecolor="#fdfdfd">
                <v:path arrowok="t"/>
              </v:shape>
            </v:group>
            <v:group style="position:absolute;left:9316;top:7591;width:2;height:423" coordorigin="9316,7591" coordsize="2,423">
              <v:shape style="position:absolute;left:9316;top:7591;width:2;height:423" coordorigin="9316,7591" coordsize="0,423" path="m9316,8014l9316,7591e" filled="false" stroked="true" strokeweight=".48pt" strokecolor="#fdfdfd">
                <v:path arrowok="t"/>
              </v:shape>
            </v:group>
            <v:group style="position:absolute;left:9390;top:7591;width:2;height:423" coordorigin="9390,7591" coordsize="2,423">
              <v:shape style="position:absolute;left:9390;top:7591;width:2;height:423" coordorigin="9390,7591" coordsize="0,423" path="m9390,8014l9390,7591e" filled="false" stroked="true" strokeweight=".48pt" strokecolor="#fdfdfd">
                <v:path arrowok="t"/>
              </v:shape>
            </v:group>
            <v:group style="position:absolute;left:9465;top:7853;width:2;height:161" coordorigin="9465,7853" coordsize="2,161">
              <v:shape style="position:absolute;left:9465;top:7853;width:2;height:161" coordorigin="9465,7853" coordsize="0,161" path="m9465,8014l9465,7853e" filled="false" stroked="true" strokeweight=".48pt" strokecolor="#fdfdfd">
                <v:path arrowok="t"/>
              </v:shape>
            </v:group>
            <v:group style="position:absolute;left:9465;top:7591;width:2;height:142" coordorigin="9465,7591" coordsize="2,142">
              <v:shape style="position:absolute;left:9465;top:7591;width:2;height:142" coordorigin="9465,7591" coordsize="0,142" path="m9465,7733l9465,7591e" filled="false" stroked="true" strokeweight=".48pt" strokecolor="#fdfdfd">
                <v:path arrowok="t"/>
              </v:shape>
            </v:group>
            <v:group style="position:absolute;left:9539;top:7853;width:2;height:1664" coordorigin="9539,7853" coordsize="2,1664">
              <v:shape style="position:absolute;left:9539;top:7853;width:2;height:1664" coordorigin="9539,7853" coordsize="0,1664" path="m9539,7853l9539,9516e" filled="false" stroked="true" strokeweight=".48pt" strokecolor="#fdfdfd">
                <v:path arrowok="t"/>
              </v:shape>
            </v:group>
            <v:group style="position:absolute;left:9539;top:7591;width:2;height:142" coordorigin="9539,7591" coordsize="2,142">
              <v:shape style="position:absolute;left:9539;top:7591;width:2;height:142" coordorigin="9539,7591" coordsize="0,142" path="m9539,7733l9539,7591e" filled="false" stroked="true" strokeweight=".48pt" strokecolor="#fdfdfd">
                <v:path arrowok="t"/>
              </v:shape>
            </v:group>
            <v:group style="position:absolute;left:9614;top:7853;width:2;height:1664" coordorigin="9614,7853" coordsize="2,1664">
              <v:shape style="position:absolute;left:9614;top:7853;width:2;height:1664" coordorigin="9614,7853" coordsize="0,1664" path="m9614,7853l9614,9516e" filled="false" stroked="true" strokeweight=".48pt" strokecolor="#fdfdfd">
                <v:path arrowok="t"/>
              </v:shape>
            </v:group>
            <v:group style="position:absolute;left:9614;top:7591;width:2;height:142" coordorigin="9614,7591" coordsize="2,142">
              <v:shape style="position:absolute;left:9614;top:7591;width:2;height:142" coordorigin="9614,7591" coordsize="0,142" path="m9614,7733l9614,7591e" filled="false" stroked="true" strokeweight=".48pt" strokecolor="#fdfdfd">
                <v:path arrowok="t"/>
              </v:shape>
            </v:group>
            <v:group style="position:absolute;left:9688;top:7853;width:2;height:1664" coordorigin="9688,7853" coordsize="2,1664">
              <v:shape style="position:absolute;left:9688;top:7853;width:2;height:1664" coordorigin="9688,7853" coordsize="0,1664" path="m9688,7853l9688,9516e" filled="false" stroked="true" strokeweight=".48pt" strokecolor="#fdfdfd">
                <v:path arrowok="t"/>
              </v:shape>
            </v:group>
            <v:group style="position:absolute;left:9688;top:7591;width:2;height:142" coordorigin="9688,7591" coordsize="2,142">
              <v:shape style="position:absolute;left:9688;top:7591;width:2;height:142" coordorigin="9688,7591" coordsize="0,142" path="m9688,7733l9688,7591e" filled="false" stroked="true" strokeweight=".48pt" strokecolor="#fdfdfd">
                <v:path arrowok="t"/>
              </v:shape>
            </v:group>
            <v:group style="position:absolute;left:9760;top:7853;width:2;height:1664" coordorigin="9760,7853" coordsize="2,1664">
              <v:shape style="position:absolute;left:9760;top:7853;width:2;height:1664" coordorigin="9760,7853" coordsize="0,1664" path="m9760,7853l9760,9516e" filled="false" stroked="true" strokeweight=".48pt" strokecolor="#fdfdfd">
                <v:path arrowok="t"/>
              </v:shape>
            </v:group>
            <v:group style="position:absolute;left:9760;top:7591;width:2;height:142" coordorigin="9760,7591" coordsize="2,142">
              <v:shape style="position:absolute;left:9760;top:7591;width:2;height:142" coordorigin="9760,7591" coordsize="0,142" path="m9760,7733l9760,7591e" filled="false" stroked="true" strokeweight=".48pt" strokecolor="#fdfdfd">
                <v:path arrowok="t"/>
              </v:shape>
            </v:group>
            <v:group style="position:absolute;left:9834;top:7853;width:2;height:732" coordorigin="9834,7853" coordsize="2,732">
              <v:shape style="position:absolute;left:9834;top:7853;width:2;height:732" coordorigin="9834,7853" coordsize="0,732" path="m9834,7853l9834,8585e" filled="false" stroked="true" strokeweight=".48pt" strokecolor="#fdfdfd">
                <v:path arrowok="t"/>
              </v:shape>
            </v:group>
            <v:group style="position:absolute;left:9834;top:7591;width:2;height:142" coordorigin="9834,7591" coordsize="2,142">
              <v:shape style="position:absolute;left:9834;top:7591;width:2;height:142" coordorigin="9834,7591" coordsize="0,142" path="m9834,7733l9834,7591e" filled="false" stroked="true" strokeweight=".48pt" strokecolor="#fdfdfd">
                <v:path arrowok="t"/>
              </v:shape>
            </v:group>
            <v:group style="position:absolute;left:9909;top:7853;width:2;height:732" coordorigin="9909,7853" coordsize="2,732">
              <v:shape style="position:absolute;left:9909;top:7853;width:2;height:732" coordorigin="9909,7853" coordsize="0,732" path="m9909,7853l9909,8585e" filled="false" stroked="true" strokeweight=".48pt" strokecolor="#fdfdfd">
                <v:path arrowok="t"/>
              </v:shape>
            </v:group>
            <v:group style="position:absolute;left:9909;top:7591;width:2;height:142" coordorigin="9909,7591" coordsize="2,142">
              <v:shape style="position:absolute;left:9909;top:7591;width:2;height:142" coordorigin="9909,7591" coordsize="0,142" path="m9909,7733l9909,7591e" filled="false" stroked="true" strokeweight=".48pt" strokecolor="#fdfdfd">
                <v:path arrowok="t"/>
              </v:shape>
            </v:group>
            <v:group style="position:absolute;left:9983;top:7853;width:2;height:732" coordorigin="9983,7853" coordsize="2,732">
              <v:shape style="position:absolute;left:9983;top:7853;width:2;height:732" coordorigin="9983,7853" coordsize="0,732" path="m9983,7853l9983,8585e" filled="false" stroked="true" strokeweight=".48pt" strokecolor="#fdfdfd">
                <v:path arrowok="t"/>
              </v:shape>
            </v:group>
            <v:group style="position:absolute;left:9983;top:7591;width:2;height:142" coordorigin="9983,7591" coordsize="2,142">
              <v:shape style="position:absolute;left:9983;top:7591;width:2;height:142" coordorigin="9983,7591" coordsize="0,142" path="m9983,7733l9983,7591e" filled="false" stroked="true" strokeweight=".48pt" strokecolor="#fdfdfd">
                <v:path arrowok="t"/>
              </v:shape>
            </v:group>
            <v:group style="position:absolute;left:10058;top:7853;width:2;height:732" coordorigin="10058,7853" coordsize="2,732">
              <v:shape style="position:absolute;left:10058;top:7853;width:2;height:732" coordorigin="10058,7853" coordsize="0,732" path="m10058,7853l10058,8585e" filled="false" stroked="true" strokeweight=".48pt" strokecolor="#fdfdfd">
                <v:path arrowok="t"/>
              </v:shape>
            </v:group>
            <v:group style="position:absolute;left:10058;top:7591;width:2;height:142" coordorigin="10058,7591" coordsize="2,142">
              <v:shape style="position:absolute;left:10058;top:7591;width:2;height:142" coordorigin="10058,7591" coordsize="0,142" path="m10058,7733l10058,7591e" filled="false" stroked="true" strokeweight=".48pt" strokecolor="#fdfdfd">
                <v:path arrowok="t"/>
              </v:shape>
            </v:group>
            <v:group style="position:absolute;left:10132;top:7853;width:2;height:732" coordorigin="10132,7853" coordsize="2,732">
              <v:shape style="position:absolute;left:10132;top:7853;width:2;height:732" coordorigin="10132,7853" coordsize="0,732" path="m10132,7853l10132,8585e" filled="false" stroked="true" strokeweight=".48pt" strokecolor="#fdfdfd">
                <v:path arrowok="t"/>
              </v:shape>
            </v:group>
            <v:group style="position:absolute;left:10132;top:7591;width:2;height:142" coordorigin="10132,7591" coordsize="2,142">
              <v:shape style="position:absolute;left:10132;top:7591;width:2;height:142" coordorigin="10132,7591" coordsize="0,142" path="m10132,7733l10132,7591e" filled="false" stroked="true" strokeweight=".48pt" strokecolor="#fdfdfd">
                <v:path arrowok="t"/>
              </v:shape>
            </v:group>
            <v:group style="position:absolute;left:10204;top:7853;width:2;height:732" coordorigin="10204,7853" coordsize="2,732">
              <v:shape style="position:absolute;left:10204;top:7853;width:2;height:732" coordorigin="10204,7853" coordsize="0,732" path="m10204,7853l10204,8585e" filled="false" stroked="true" strokeweight=".48pt" strokecolor="#fdfdfd">
                <v:path arrowok="t"/>
              </v:shape>
            </v:group>
            <v:group style="position:absolute;left:10204;top:7591;width:2;height:142" coordorigin="10204,7591" coordsize="2,142">
              <v:shape style="position:absolute;left:10204;top:7591;width:2;height:142" coordorigin="10204,7591" coordsize="0,142" path="m10204,7733l10204,7591e" filled="false" stroked="true" strokeweight=".48pt" strokecolor="#fdfdfd">
                <v:path arrowok="t"/>
              </v:shape>
            </v:group>
            <v:group style="position:absolute;left:10278;top:7591;width:2;height:994" coordorigin="10278,7591" coordsize="2,994">
              <v:shape style="position:absolute;left:10278;top:7591;width:2;height:994" coordorigin="10278,7591" coordsize="0,994" path="m10278,7591l10278,8585e" filled="false" stroked="true" strokeweight=".48pt" strokecolor="#fdfdfd">
                <v:path arrowok="t"/>
              </v:shape>
            </v:group>
            <v:group style="position:absolute;left:10353;top:7591;width:2;height:994" coordorigin="10353,7591" coordsize="2,994">
              <v:shape style="position:absolute;left:10353;top:7591;width:2;height:994" coordorigin="10353,7591" coordsize="0,994" path="m10353,7591l10353,8585e" filled="false" stroked="true" strokeweight=".48pt" strokecolor="#fdfdfd">
                <v:path arrowok="t"/>
              </v:shape>
            </v:group>
            <v:group style="position:absolute;left:10427;top:7591;width:2;height:994" coordorigin="10427,7591" coordsize="2,994">
              <v:shape style="position:absolute;left:10427;top:7591;width:2;height:994" coordorigin="10427,7591" coordsize="0,994" path="m10427,7591l10427,8585e" filled="false" stroked="true" strokeweight=".48pt" strokecolor="#fdfdfd">
                <v:path arrowok="t"/>
              </v:shape>
            </v:group>
            <v:group style="position:absolute;left:10502;top:7591;width:2;height:994" coordorigin="10502,7591" coordsize="2,994">
              <v:shape style="position:absolute;left:10502;top:7591;width:2;height:994" coordorigin="10502,7591" coordsize="0,994" path="m10502,7591l10502,8585e" filled="false" stroked="true" strokeweight=".48pt" strokecolor="#fdfdfd">
                <v:path arrowok="t"/>
              </v:shape>
            </v:group>
            <v:group style="position:absolute;left:7763;top:8616;width:2;height:459" coordorigin="7763,8616" coordsize="2,459">
              <v:shape style="position:absolute;left:7763;top:8616;width:2;height:459" coordorigin="7763,8616" coordsize="0,459" path="m7763,9074l7763,8616e" filled="false" stroked="true" strokeweight=".48pt" strokecolor="#fdfdfd">
                <v:path arrowok="t"/>
              </v:shape>
            </v:group>
            <v:group style="position:absolute;left:7838;top:8616;width:2;height:459" coordorigin="7838,8616" coordsize="2,459">
              <v:shape style="position:absolute;left:7838;top:8616;width:2;height:459" coordorigin="7838,8616" coordsize="0,459" path="m7838,9074l7838,8616e" filled="false" stroked="true" strokeweight=".48pt" strokecolor="#fdfdfd">
                <v:path arrowok="t"/>
              </v:shape>
            </v:group>
            <v:group style="position:absolute;left:7912;top:8616;width:2;height:459" coordorigin="7912,8616" coordsize="2,459">
              <v:shape style="position:absolute;left:7912;top:8616;width:2;height:459" coordorigin="7912,8616" coordsize="0,459" path="m7912,9074l7912,8616e" filled="false" stroked="true" strokeweight=".48pt" strokecolor="#fdfdfd">
                <v:path arrowok="t"/>
              </v:shape>
            </v:group>
            <v:group style="position:absolute;left:7986;top:8616;width:2;height:459" coordorigin="7986,8616" coordsize="2,459">
              <v:shape style="position:absolute;left:7986;top:8616;width:2;height:459" coordorigin="7986,8616" coordsize="0,459" path="m7986,9074l7986,8616e" filled="false" stroked="true" strokeweight=".48pt" strokecolor="#fdfdfd">
                <v:path arrowok="t"/>
              </v:shape>
            </v:group>
            <v:group style="position:absolute;left:8061;top:8616;width:2;height:459" coordorigin="8061,8616" coordsize="2,459">
              <v:shape style="position:absolute;left:8061;top:8616;width:2;height:459" coordorigin="8061,8616" coordsize="0,459" path="m8061,9074l8061,8616e" filled="false" stroked="true" strokeweight=".48pt" strokecolor="#fdfdfd">
                <v:path arrowok="t"/>
              </v:shape>
            </v:group>
            <v:group style="position:absolute;left:8133;top:8616;width:2;height:459" coordorigin="8133,8616" coordsize="2,459">
              <v:shape style="position:absolute;left:8133;top:8616;width:2;height:459" coordorigin="8133,8616" coordsize="0,459" path="m8133,9074l8133,8616e" filled="false" stroked="true" strokeweight=".48pt" strokecolor="#fdfdfd">
                <v:path arrowok="t"/>
              </v:shape>
            </v:group>
            <v:group style="position:absolute;left:8207;top:8616;width:2;height:459" coordorigin="8207,8616" coordsize="2,459">
              <v:shape style="position:absolute;left:8207;top:8616;width:2;height:459" coordorigin="8207,8616" coordsize="0,459" path="m8207,9074l8207,8616e" filled="false" stroked="true" strokeweight=".48pt" strokecolor="#fdfdfd">
                <v:path arrowok="t"/>
              </v:shape>
            </v:group>
            <v:group style="position:absolute;left:8282;top:8616;width:2;height:459" coordorigin="8282,8616" coordsize="2,459">
              <v:shape style="position:absolute;left:8282;top:8616;width:2;height:459" coordorigin="8282,8616" coordsize="0,459" path="m8282,9074l8282,8616e" filled="false" stroked="true" strokeweight=".48pt" strokecolor="#fdfdfd">
                <v:path arrowok="t"/>
              </v:shape>
            </v:group>
            <v:group style="position:absolute;left:8356;top:8616;width:2;height:459" coordorigin="8356,8616" coordsize="2,459">
              <v:shape style="position:absolute;left:8356;top:8616;width:2;height:459" coordorigin="8356,8616" coordsize="0,459" path="m8356,9074l8356,8616e" filled="false" stroked="true" strokeweight=".48pt" strokecolor="#fdfdfd">
                <v:path arrowok="t"/>
              </v:shape>
            </v:group>
            <v:group style="position:absolute;left:8430;top:8616;width:2;height:459" coordorigin="8430,8616" coordsize="2,459">
              <v:shape style="position:absolute;left:8430;top:8616;width:2;height:459" coordorigin="8430,8616" coordsize="0,459" path="m8430,9074l8430,8616e" filled="false" stroked="true" strokeweight=".48pt" strokecolor="#fdfdfd">
                <v:path arrowok="t"/>
              </v:shape>
            </v:group>
            <v:group style="position:absolute;left:8502;top:8616;width:2;height:459" coordorigin="8502,8616" coordsize="2,459">
              <v:shape style="position:absolute;left:8502;top:8616;width:2;height:459" coordorigin="8502,8616" coordsize="0,459" path="m8502,9074l8502,8616e" filled="false" stroked="true" strokeweight=".48pt" strokecolor="#fdfdfd">
                <v:path arrowok="t"/>
              </v:shape>
            </v:group>
            <v:group style="position:absolute;left:8577;top:8616;width:2;height:459" coordorigin="8577,8616" coordsize="2,459">
              <v:shape style="position:absolute;left:8577;top:8616;width:2;height:459" coordorigin="8577,8616" coordsize="0,459" path="m8577,9074l8577,8616e" filled="false" stroked="true" strokeweight=".48pt" strokecolor="#fdfdfd">
                <v:path arrowok="t"/>
              </v:shape>
            </v:group>
            <v:group style="position:absolute;left:8651;top:8616;width:2;height:900" coordorigin="8651,8616" coordsize="2,900">
              <v:shape style="position:absolute;left:8651;top:8616;width:2;height:900" coordorigin="8651,8616" coordsize="0,900" path="m8651,9516l8651,8616e" filled="false" stroked="true" strokeweight=".48pt" strokecolor="#fdfdfd">
                <v:path arrowok="t"/>
              </v:shape>
            </v:group>
            <v:group style="position:absolute;left:8726;top:8616;width:2;height:900" coordorigin="8726,8616" coordsize="2,900">
              <v:shape style="position:absolute;left:8726;top:8616;width:2;height:900" coordorigin="8726,8616" coordsize="0,900" path="m8726,9516l8726,8616e" filled="false" stroked="true" strokeweight=".48pt" strokecolor="#fdfdfd">
                <v:path arrowok="t"/>
              </v:shape>
            </v:group>
            <v:group style="position:absolute;left:8800;top:8616;width:2;height:900" coordorigin="8800,8616" coordsize="2,900">
              <v:shape style="position:absolute;left:8800;top:8616;width:2;height:900" coordorigin="8800,8616" coordsize="0,900" path="m8800,9516l8800,8616e" filled="false" stroked="true" strokeweight=".48pt" strokecolor="#fdfdfd">
                <v:path arrowok="t"/>
              </v:shape>
            </v:group>
            <v:group style="position:absolute;left:8874;top:8616;width:2;height:900" coordorigin="8874,8616" coordsize="2,900">
              <v:shape style="position:absolute;left:8874;top:8616;width:2;height:900" coordorigin="8874,8616" coordsize="0,900" path="m8874,9516l8874,8616e" filled="false" stroked="true" strokeweight=".48pt" strokecolor="#fdfdfd">
                <v:path arrowok="t"/>
              </v:shape>
            </v:group>
            <v:group style="position:absolute;left:8946;top:8616;width:2;height:900" coordorigin="8946,8616" coordsize="2,900">
              <v:shape style="position:absolute;left:8946;top:8616;width:2;height:900" coordorigin="8946,8616" coordsize="0,900" path="m8946,9516l8946,8616e" filled="false" stroked="true" strokeweight=".48pt" strokecolor="#fdfdfd">
                <v:path arrowok="t"/>
              </v:shape>
            </v:group>
            <v:group style="position:absolute;left:9021;top:8616;width:2;height:900" coordorigin="9021,8616" coordsize="2,900">
              <v:shape style="position:absolute;left:9021;top:8616;width:2;height:900" coordorigin="9021,8616" coordsize="0,900" path="m9021,9516l9021,8616e" filled="false" stroked="true" strokeweight=".48pt" strokecolor="#fdfdfd">
                <v:path arrowok="t"/>
              </v:shape>
            </v:group>
            <v:group style="position:absolute;left:9095;top:8616;width:2;height:900" coordorigin="9095,8616" coordsize="2,900">
              <v:shape style="position:absolute;left:9095;top:8616;width:2;height:900" coordorigin="9095,8616" coordsize="0,900" path="m9095,9516l9095,8616e" filled="false" stroked="true" strokeweight=".48pt" strokecolor="#fdfdfd">
                <v:path arrowok="t"/>
              </v:shape>
            </v:group>
            <v:group style="position:absolute;left:9170;top:8616;width:2;height:900" coordorigin="9170,8616" coordsize="2,900">
              <v:shape style="position:absolute;left:9170;top:8616;width:2;height:900" coordorigin="9170,8616" coordsize="0,900" path="m9170,9516l9170,8616e" filled="false" stroked="true" strokeweight=".48pt" strokecolor="#fdfdfd">
                <v:path arrowok="t"/>
              </v:shape>
            </v:group>
            <v:group style="position:absolute;left:9244;top:8616;width:2;height:900" coordorigin="9244,8616" coordsize="2,900">
              <v:shape style="position:absolute;left:9244;top:8616;width:2;height:900" coordorigin="9244,8616" coordsize="0,900" path="m9244,9516l9244,8616e" filled="false" stroked="true" strokeweight=".48pt" strokecolor="#fdfdfd">
                <v:path arrowok="t"/>
              </v:shape>
            </v:group>
            <v:group style="position:absolute;left:9316;top:8616;width:2;height:900" coordorigin="9316,8616" coordsize="2,900">
              <v:shape style="position:absolute;left:9316;top:8616;width:2;height:900" coordorigin="9316,8616" coordsize="0,900" path="m9316,9516l9316,8616e" filled="false" stroked="true" strokeweight=".48pt" strokecolor="#fdfdfd">
                <v:path arrowok="t"/>
              </v:shape>
            </v:group>
            <v:group style="position:absolute;left:9390;top:8616;width:2;height:900" coordorigin="9390,8616" coordsize="2,900">
              <v:shape style="position:absolute;left:9390;top:8616;width:2;height:900" coordorigin="9390,8616" coordsize="0,900" path="m9390,9516l9390,8616e" filled="false" stroked="true" strokeweight=".48pt" strokecolor="#fdfdfd">
                <v:path arrowok="t"/>
              </v:shape>
            </v:group>
            <v:group style="position:absolute;left:9465;top:8616;width:2;height:900" coordorigin="9465,8616" coordsize="2,900">
              <v:shape style="position:absolute;left:9465;top:8616;width:2;height:900" coordorigin="9465,8616" coordsize="0,900" path="m9465,9516l9465,8616e" filled="false" stroked="true" strokeweight=".48pt" strokecolor="#fdfdfd">
                <v:path arrowok="t"/>
              </v:shape>
            </v:group>
            <v:group style="position:absolute;left:9446;top:7733;width:807;height:120" coordorigin="9446,7733" coordsize="807,120">
              <v:shape style="position:absolute;left:9446;top:7733;width:807;height:120" coordorigin="9446,7733" coordsize="807,120" path="m9446,7733l10252,7733,10252,7853,9446,7853,9446,7733e" filled="false" stroked="true" strokeweight="0pt" strokecolor="#000000">
                <v:path arrowok="t"/>
              </v:shape>
              <v:shape style="position:absolute;left:955;top:7148;width:3179;height:2508" type="#_x0000_t75" stroked="false">
                <v:imagedata r:id="rId61" o:title=""/>
              </v:shape>
            </v:group>
            <v:group style="position:absolute;left:489;top:9516;width:3639;height:2" coordorigin="489,9516" coordsize="3639,2">
              <v:shape style="position:absolute;left:489;top:9516;width:3639;height:2" coordorigin="489,9516" coordsize="3639,0" path="m489,9516l4127,9516e" filled="false" stroked="true" strokeweight=".12pt" strokecolor="#000000">
                <v:path arrowok="t"/>
              </v:shape>
              <v:shape style="position:absolute;left:471;top:7043;width:4033;height:2616" type="#_x0000_t75" stroked="false">
                <v:imagedata r:id="rId62" o:title=""/>
              </v:shape>
            </v:group>
            <v:group style="position:absolute;left:707;top:2508;width:2;height:298" coordorigin="707,2508" coordsize="2,298">
              <v:shape style="position:absolute;left:707;top:2508;width:2;height:298" coordorigin="707,2508" coordsize="0,298" path="m707,2508l707,2806e" filled="false" stroked="true" strokeweight="1.06pt" strokecolor="#000000">
                <v:path arrowok="t"/>
              </v:shape>
            </v:group>
            <v:group style="position:absolute;left:556;top:2697;width:178;height:2" coordorigin="556,2697" coordsize="178,2">
              <v:shape style="position:absolute;left:556;top:2697;width:178;height:2" coordorigin="556,2697" coordsize="178,0" path="m556,2697l734,2697e" filled="false" stroked="true" strokeweight="1.2pt" strokecolor="#000000">
                <v:path arrowok="t"/>
              </v:shape>
            </v:group>
            <v:group style="position:absolute;left:564;top:2508;width:2;height:178" coordorigin="564,2508" coordsize="2,178">
              <v:shape style="position:absolute;left:564;top:2508;width:2;height:178" coordorigin="564,2508" coordsize="0,178" path="m564,2508l564,2686e" filled="false" stroked="true" strokeweight=".94pt" strokecolor="#000000">
                <v:path arrowok="t"/>
              </v:shape>
            </v:group>
            <v:group style="position:absolute;left:803;top:2508;width:180;height:298" coordorigin="803,2508" coordsize="180,298">
              <v:shape style="position:absolute;left:803;top:2508;width:180;height:298" coordorigin="803,2508" coordsize="180,298" path="m914,2803l870,2803,875,2806,911,2806,914,2803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928,2801l861,2801,863,2803,923,2803,928,2801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933,2798l851,2798,856,2801,930,2801,933,2798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868,2530l827,2530,827,2532,820,2539,820,2544,815,2549,815,2551,813,2554,813,2558,810,2561,810,2563,808,2568,808,2575,806,2578,806,2594,803,2599,803,2712,806,2717,806,2736,808,2741,808,2748,810,2750,810,2755,813,2758,813,2760,815,2762,815,2767,822,2774,822,2777,834,2789,837,2789,842,2794,844,2794,849,2798,938,2798,940,2796,942,2796,947,2791,950,2791,954,2786,885,2786,880,2784,870,2784,866,2782,863,2782,861,2779,858,2779,854,2777,851,2777,844,2770,842,2770,839,2767,839,2765,832,2758,832,2753,830,2750,830,2748,827,2746,827,2741,825,2738,825,2731,822,2726,822,2587,825,2585,825,2578,827,2573,827,2568,830,2563,832,2561,832,2558,837,2554,837,2551,849,2539,851,2539,856,2534,858,2534,861,2532,866,2532,868,2530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959,2782l923,2782,918,2784,909,2784,904,2786,954,2786,959,2782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957,2527l906,2527,911,2530,918,2530,921,2532,923,2532,928,2534,930,2534,933,2537,935,2537,940,2542,942,2542,950,2549,950,2551,957,2558,957,2563,959,2566,959,2568,962,2573,962,2578,964,2582,964,2729,962,2734,962,2741,959,2743,959,2746,957,2750,957,2753,952,2758,952,2760,942,2770,942,2772,940,2774,935,2774,930,2779,928,2779,926,2782,962,2782,964,2779,964,2777,966,2774,969,2770,969,2767,974,2762,974,2760,976,2755,976,2753,978,2750,978,2743,981,2738,981,2726,983,2724,983,2587,981,2585,981,2573,978,2570,978,2566,976,2563,976,2556,974,2554,971,2549,971,2546,969,2544,969,2542,959,2532,959,2530,957,2527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938,2515l851,2515,849,2518,844,2518,839,2522,837,2522,830,2530,878,2530,882,2527,957,2527,954,2525,952,2525,947,2520,945,2520,940,2518,938,2515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933,2513l856,2513,854,2515,935,2515,933,2513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923,2510l863,2510,861,2513,926,2513,923,2510xe" filled="true" fillcolor="#000000" stroked="false">
                <v:path arrowok="t"/>
                <v:fill type="solid"/>
              </v:shape>
              <v:shape style="position:absolute;left:803;top:2508;width:180;height:298" coordorigin="803,2508" coordsize="180,298" path="m914,2508l873,2508,870,2510,916,2510,914,2508xe" filled="true" fillcolor="#000000" stroked="false">
                <v:path arrowok="t"/>
                <v:fill type="solid"/>
              </v:shape>
            </v:group>
            <v:group style="position:absolute;left:1053;top:2606;width:197;height:200" coordorigin="1053,2606" coordsize="197,200">
              <v:shape style="position:absolute;left:1053;top:2606;width:197;height:200" coordorigin="1053,2606" coordsize="197,200" path="m1072,2606l1053,2606,1053,2806,1072,2806,1072,2652,1074,2647,1074,2645,1077,2642,1077,2640,1086,2630,1089,2630,1094,2628,1151,2628,1151,2626,1144,2618,1072,2618,1072,2606xe" filled="true" fillcolor="#000000" stroked="false">
                <v:path arrowok="t"/>
                <v:fill type="solid"/>
              </v:shape>
              <v:shape style="position:absolute;left:1053;top:2606;width:197;height:200" coordorigin="1053,2606" coordsize="197,200" path="m1175,2630l1127,2630,1134,2638,1134,2640,1139,2645,1139,2647,1142,2650,1142,2806,1161,2806,1161,2654,1163,2652,1163,2645,1168,2640,1168,2638,1175,2630xe" filled="true" fillcolor="#000000" stroked="false">
                <v:path arrowok="t"/>
                <v:fill type="solid"/>
              </v:shape>
              <v:shape style="position:absolute;left:1053;top:2606;width:197;height:200" coordorigin="1053,2606" coordsize="197,200" path="m1223,2611l1170,2611,1168,2614,1166,2614,1151,2628,1209,2628,1214,2630,1216,2630,1226,2640,1226,2642,1228,2645,1228,2647,1230,2650,1230,2659,1233,2662,1233,2806,1250,2806,1250,2652,1247,2647,1247,2640,1245,2638,1245,2635,1242,2630,1242,2628,1230,2616,1228,2616,1223,2611xe" filled="true" fillcolor="#000000" stroked="false">
                <v:path arrowok="t"/>
                <v:fill type="solid"/>
              </v:shape>
              <v:shape style="position:absolute;left:1053;top:2606;width:197;height:200" coordorigin="1053,2606" coordsize="197,200" path="m1182,2628l1120,2628,1122,2630,1180,2630,1182,2628xe" filled="true" fillcolor="#000000" stroked="false">
                <v:path arrowok="t"/>
                <v:fill type="solid"/>
              </v:shape>
              <v:shape style="position:absolute;left:1053;top:2606;width:197;height:200" coordorigin="1053,2606" coordsize="197,200" path="m1127,2609l1086,2609,1082,2611,1079,2614,1077,2614,1072,2618,1144,2618,1142,2616,1139,2616,1137,2614,1132,2611,1130,2611,1127,2609xe" filled="true" fillcolor="#000000" stroked="false">
                <v:path arrowok="t"/>
                <v:fill type="solid"/>
              </v:shape>
              <v:shape style="position:absolute;left:1053;top:2606;width:197;height:200" coordorigin="1053,2606" coordsize="197,200" path="m1214,2609l1178,2609,1175,2611,1218,2611,1214,2609xe" filled="true" fillcolor="#000000" stroked="false">
                <v:path arrowok="t"/>
                <v:fill type="solid"/>
              </v:shape>
              <v:shape style="position:absolute;left:1053;top:2606;width:197;height:200" coordorigin="1053,2606" coordsize="197,200" path="m1115,2606l1101,2606,1096,2609,1120,2609,1115,2606xe" filled="true" fillcolor="#000000" stroked="false">
                <v:path arrowok="t"/>
                <v:fill type="solid"/>
              </v:shape>
              <v:shape style="position:absolute;left:1053;top:2606;width:197;height:200" coordorigin="1053,2606" coordsize="197,200" path="m1204,2606l1190,2606,1185,2609,1206,2609,1204,2606xe" filled="true" fillcolor="#000000" stroked="false">
                <v:path arrowok="t"/>
                <v:fill type="solid"/>
              </v:shape>
            </v:group>
            <v:group style="position:absolute;left:1334;top:2513;width:104;height:178" coordorigin="1334,2513" coordsize="104,178">
              <v:shape style="position:absolute;left:1334;top:2513;width:104;height:178" coordorigin="1334,2513" coordsize="104,178" path="m1425,2539l1382,2539,1386,2542,1391,2542,1396,2544,1396,2546,1398,2549,1401,2554,1403,2561,1403,2573,1401,2580,1401,2585,1396,2594,1396,2597,1394,2599,1391,2604,1386,2609,1382,2618,1334,2676,1334,2690,1432,2690,1437,2664,1360,2664,1396,2623,1398,2618,1403,2616,1406,2611,1410,2606,1410,2604,1415,2602,1420,2592,1422,2585,1427,2575,1427,2570,1430,2563,1430,2556,1427,2551,1427,2546,1425,2539xe" filled="true" fillcolor="#000000" stroked="false">
                <v:path arrowok="t"/>
                <v:fill type="solid"/>
              </v:shape>
              <v:shape style="position:absolute;left:1334;top:2513;width:104;height:178" coordorigin="1334,2513" coordsize="104,178" path="m1403,2518l1338,2518,1336,2546,1338,2544,1343,2544,1348,2542,1353,2542,1358,2539,1425,2539,1420,2530,1413,2522,1403,2518xe" filled="true" fillcolor="#000000" stroked="false">
                <v:path arrowok="t"/>
                <v:fill type="solid"/>
              </v:shape>
              <v:shape style="position:absolute;left:1334;top:2513;width:104;height:178" coordorigin="1334,2513" coordsize="104,178" path="m1394,2515l1348,2515,1343,2518,1398,2518,1394,2515xe" filled="true" fillcolor="#000000" stroked="false">
                <v:path arrowok="t"/>
                <v:fill type="solid"/>
              </v:shape>
              <v:shape style="position:absolute;left:1334;top:2513;width:104;height:178" coordorigin="1334,2513" coordsize="104,178" path="m1384,2513l1362,2513,1355,2515,1389,2515,1384,2513xe" filled="true" fillcolor="#000000" stroked="false">
                <v:path arrowok="t"/>
                <v:fill type="solid"/>
              </v:shape>
            </v:group>
            <v:group style="position:absolute;left:1564;top:2666;width:17;height:70" coordorigin="1564,2666" coordsize="17,70">
              <v:shape style="position:absolute;left:1564;top:2666;width:17;height:70" coordorigin="1564,2666" coordsize="17,70" path="m1564,2701l1581,2701e" filled="false" stroked="true" strokeweight="3.58pt" strokecolor="#000000">
                <v:path arrowok="t"/>
              </v:shape>
            </v:group>
            <v:group style="position:absolute;left:1502;top:2657;width:142;height:2" coordorigin="1502,2657" coordsize="142,2">
              <v:shape style="position:absolute;left:1502;top:2657;width:142;height:2" coordorigin="1502,2657" coordsize="142,0" path="m1502,2657l1643,2657e" filled="false" stroked="true" strokeweight="1.06pt" strokecolor="#000000">
                <v:path arrowok="t"/>
              </v:shape>
            </v:group>
            <v:group style="position:absolute;left:1564;top:2578;width:17;height:70" coordorigin="1564,2578" coordsize="17,70">
              <v:shape style="position:absolute;left:1564;top:2578;width:17;height:70" coordorigin="1564,2578" coordsize="17,70" path="m1564,2612l1581,2612e" filled="false" stroked="true" strokeweight="3.58pt" strokecolor="#000000">
                <v:path arrowok="t"/>
              </v:shape>
            </v:group>
            <v:group style="position:absolute;left:1758;top:2528;width:2;height:278" coordorigin="1758,2528" coordsize="2,278">
              <v:shape style="position:absolute;left:1758;top:2528;width:2;height:278" coordorigin="1758,2528" coordsize="0,278" path="m1758,2528l1758,2806e" filled="false" stroked="true" strokeweight="1.06pt" strokecolor="#000000">
                <v:path arrowok="t"/>
              </v:shape>
            </v:group>
            <v:group style="position:absolute;left:1713;top:2508;width:56;height:20" coordorigin="1713,2508" coordsize="56,20">
              <v:shape style="position:absolute;left:1713;top:2508;width:56;height:20" coordorigin="1713,2508" coordsize="56,20" path="m1713,2518l1768,2518e" filled="false" stroked="true" strokeweight="1.1pt" strokecolor="#000000">
                <v:path arrowok="t"/>
              </v:shape>
            </v:group>
            <v:group style="position:absolute;left:1821;top:2508;width:195;height:298" coordorigin="1821,2508" coordsize="195,298">
              <v:shape style="position:absolute;left:1821;top:2508;width:195;height:298" coordorigin="1821,2508" coordsize="195,298" path="m2015,2508l1838,2508,1838,2527,1982,2527,1821,2806,1842,2806,2015,2508xe" filled="true" fillcolor="#000000" stroked="false">
                <v:path arrowok="t"/>
                <v:fill type="solid"/>
              </v:shape>
            </v:group>
            <v:group style="position:absolute;left:2068;top:2606;width:197;height:200" coordorigin="2068,2606" coordsize="197,200">
              <v:shape style="position:absolute;left:2068;top:2606;width:197;height:200" coordorigin="2068,2606" coordsize="197,200" path="m2087,2606l2068,2606,2068,2806,2087,2806,2087,2652,2090,2647,2090,2645,2092,2642,2092,2640,2102,2630,2104,2630,2109,2628,2166,2628,2166,2626,2159,2618,2087,2618,2087,2606xe" filled="true" fillcolor="#000000" stroked="false">
                <v:path arrowok="t"/>
                <v:fill type="solid"/>
              </v:shape>
              <v:shape style="position:absolute;left:2068;top:2606;width:197;height:200" coordorigin="2068,2606" coordsize="197,200" path="m2190,2630l2142,2630,2150,2638,2150,2640,2154,2645,2154,2647,2157,2650,2157,2806,2176,2806,2176,2654,2178,2652,2178,2645,2186,2638,2186,2635,2190,2630xe" filled="true" fillcolor="#000000" stroked="false">
                <v:path arrowok="t"/>
                <v:fill type="solid"/>
              </v:shape>
              <v:shape style="position:absolute;left:2068;top:2606;width:197;height:200" coordorigin="2068,2606" coordsize="197,200" path="m2238,2611l2186,2611,2183,2614,2181,2614,2166,2628,2224,2628,2229,2630,2231,2630,2241,2640,2241,2642,2246,2647,2246,2659,2248,2662,2248,2806,2265,2806,2265,2652,2262,2647,2262,2640,2260,2638,2260,2635,2258,2630,2258,2628,2246,2616,2243,2616,2238,2611xe" filled="true" fillcolor="#000000" stroked="false">
                <v:path arrowok="t"/>
                <v:fill type="solid"/>
              </v:shape>
              <v:shape style="position:absolute;left:2068;top:2606;width:197;height:200" coordorigin="2068,2606" coordsize="197,200" path="m2198,2628l2135,2628,2138,2630,2195,2630,2198,2628xe" filled="true" fillcolor="#000000" stroked="false">
                <v:path arrowok="t"/>
                <v:fill type="solid"/>
              </v:shape>
              <v:shape style="position:absolute;left:2068;top:2606;width:197;height:200" coordorigin="2068,2606" coordsize="197,200" path="m2142,2609l2102,2609,2097,2611,2094,2614,2092,2614,2087,2618,2159,2618,2157,2616,2154,2616,2152,2614,2147,2611,2145,2611,2142,2609xe" filled="true" fillcolor="#000000" stroked="false">
                <v:path arrowok="t"/>
                <v:fill type="solid"/>
              </v:shape>
              <v:shape style="position:absolute;left:2068;top:2606;width:197;height:200" coordorigin="2068,2606" coordsize="197,200" path="m2229,2609l2193,2609,2190,2611,2234,2611,2229,2609xe" filled="true" fillcolor="#000000" stroked="false">
                <v:path arrowok="t"/>
                <v:fill type="solid"/>
              </v:shape>
              <v:shape style="position:absolute;left:2068;top:2606;width:197;height:200" coordorigin="2068,2606" coordsize="197,200" path="m2130,2606l2116,2606,2111,2609,2135,2609,2130,2606xe" filled="true" fillcolor="#000000" stroked="false">
                <v:path arrowok="t"/>
                <v:fill type="solid"/>
              </v:shape>
              <v:shape style="position:absolute;left:2068;top:2606;width:197;height:200" coordorigin="2068,2606" coordsize="197,200" path="m2219,2606l2205,2606,2200,2609,2224,2609,2219,2606xe" filled="true" fillcolor="#000000" stroked="false">
                <v:path arrowok="t"/>
                <v:fill type="solid"/>
              </v:shape>
            </v:group>
            <v:group style="position:absolute;left:2349;top:2513;width:104;height:178" coordorigin="2349,2513" coordsize="104,178">
              <v:shape style="position:absolute;left:2349;top:2513;width:104;height:178" coordorigin="2349,2513" coordsize="104,178" path="m2440,2539l2397,2539,2402,2542,2406,2542,2411,2544,2411,2546,2414,2549,2416,2554,2418,2561,2418,2573,2416,2580,2416,2585,2411,2594,2411,2597,2409,2599,2406,2604,2402,2609,2397,2618,2349,2676,2349,2690,2447,2690,2452,2664,2375,2664,2411,2623,2418,2616,2421,2611,2426,2606,2426,2604,2430,2602,2435,2592,2438,2585,2442,2575,2442,2570,2445,2563,2445,2556,2442,2551,2442,2546,2440,2539xe" filled="true" fillcolor="#000000" stroked="false">
                <v:path arrowok="t"/>
                <v:fill type="solid"/>
              </v:shape>
              <v:shape style="position:absolute;left:2349;top:2513;width:104;height:178" coordorigin="2349,2513" coordsize="104,178" path="m2418,2518l2354,2518,2351,2546,2354,2544,2358,2544,2363,2542,2368,2542,2373,2539,2440,2539,2435,2530,2428,2522,2418,2518xe" filled="true" fillcolor="#000000" stroked="false">
                <v:path arrowok="t"/>
                <v:fill type="solid"/>
              </v:shape>
              <v:shape style="position:absolute;left:2349;top:2513;width:104;height:178" coordorigin="2349,2513" coordsize="104,178" path="m2409,2515l2363,2515,2358,2518,2414,2518,2409,2515xe" filled="true" fillcolor="#000000" stroked="false">
                <v:path arrowok="t"/>
                <v:fill type="solid"/>
              </v:shape>
              <v:shape style="position:absolute;left:2349;top:2513;width:104;height:178" coordorigin="2349,2513" coordsize="104,178" path="m2399,2513l2378,2513,2370,2515,2404,2515,2399,2513xe" filled="true" fillcolor="#000000" stroked="false">
                <v:path arrowok="t"/>
                <v:fill type="solid"/>
              </v:shape>
            </v:group>
            <v:group style="position:absolute;left:2517;top:2489;width:89;height:336" coordorigin="2517,2489" coordsize="89,336">
              <v:shape style="position:absolute;left:2517;top:2489;width:89;height:336" coordorigin="2517,2489" coordsize="89,336" path="m2606,2489l2582,2489,2577,2491,2572,2491,2567,2494,2565,2494,2562,2496,2560,2496,2558,2498,2553,2501,2550,2501,2546,2506,2543,2506,2541,2508,2541,2510,2531,2520,2531,2522,2529,2525,2526,2530,2526,2532,2524,2534,2524,2537,2522,2542,2522,2544,2519,2546,2519,2558,2517,2563,2517,2753,2519,2758,2519,2765,2522,2767,2522,2772,2524,2774,2524,2777,2526,2782,2526,2784,2529,2786,2529,2789,2534,2794,2534,2796,2548,2810,2550,2810,2555,2815,2558,2815,2560,2818,2562,2818,2567,2820,2570,2820,2572,2822,2579,2822,2582,2825,2606,2825,2606,2806,2589,2806,2584,2803,2579,2803,2574,2801,2572,2801,2570,2798,2567,2798,2565,2796,2560,2794,2558,2794,2555,2791,2555,2789,2546,2779,2546,2777,2541,2772,2541,2767,2538,2765,2538,2758,2536,2755,2536,2748,2534,2743,2534,2573,2536,2568,2536,2556,2538,2554,2538,2551,2541,2546,2541,2544,2543,2542,2543,2539,2546,2534,2550,2530,2550,2527,2553,2525,2555,2525,2562,2518,2565,2518,2570,2513,2577,2513,2579,2510,2584,2510,2586,2508,2606,2508,2606,2489xe" filled="true" fillcolor="#000000" stroked="false">
                <v:path arrowok="t"/>
                <v:fill type="solid"/>
              </v:shape>
            </v:group>
            <v:group style="position:absolute;left:2684;top:2508;width:2;height:298" coordorigin="2684,2508" coordsize="2,298">
              <v:shape style="position:absolute;left:2684;top:2508;width:2;height:298" coordorigin="2684,2508" coordsize="0,298" path="m2684,2508l2684,2806e" filled="false" stroked="true" strokeweight=".94pt" strokecolor="#000000">
                <v:path arrowok="t"/>
              </v:shape>
            </v:group>
            <v:group style="position:absolute;left:2764;top:2606;width:142;height:200" coordorigin="2764,2606" coordsize="142,200">
              <v:shape style="position:absolute;left:2764;top:2606;width:142;height:200" coordorigin="2764,2606" coordsize="142,200" path="m2855,2803l2817,2803,2819,2806,2853,2806,2855,2803xe" filled="true" fillcolor="#000000" stroked="false">
                <v:path arrowok="t"/>
                <v:fill type="solid"/>
              </v:shape>
              <v:shape style="position:absolute;left:2764;top:2606;width:142;height:200" coordorigin="2764,2606" coordsize="142,200" path="m2865,2801l2807,2801,2810,2803,2862,2803,2865,2801xe" filled="true" fillcolor="#000000" stroked="false">
                <v:path arrowok="t"/>
                <v:fill type="solid"/>
              </v:shape>
              <v:shape style="position:absolute;left:2764;top:2606;width:142;height:200" coordorigin="2764,2606" coordsize="142,200" path="m2872,2798l2800,2798,2802,2801,2867,2801,2872,2798xe" filled="true" fillcolor="#000000" stroked="false">
                <v:path arrowok="t"/>
                <v:fill type="solid"/>
              </v:shape>
              <v:shape style="position:absolute;left:2764;top:2606;width:142;height:200" coordorigin="2764,2606" coordsize="142,200" path="m2872,2614l2798,2614,2795,2616,2793,2616,2786,2623,2783,2623,2778,2628,2778,2630,2774,2635,2774,2640,2769,2645,2769,2652,2766,2654,2766,2659,2764,2662,2764,2750,2766,2753,2766,2760,2769,2762,2769,2767,2771,2770,2771,2772,2774,2774,2776,2779,2776,2782,2783,2789,2786,2789,2793,2796,2795,2796,2798,2798,2874,2798,2879,2794,2882,2794,2889,2786,2824,2786,2822,2784,2814,2784,2812,2782,2807,2782,2805,2779,2802,2779,2793,2770,2793,2767,2788,2762,2788,2760,2786,2758,2786,2753,2783,2750,2783,2743,2781,2738,2781,2676,2783,2671,2783,2662,2786,2657,2786,2654,2788,2652,2790,2647,2790,2645,2795,2640,2798,2640,2805,2633,2807,2633,2810,2630,2814,2630,2817,2628,2889,2628,2879,2618,2877,2618,2872,2614xe" filled="true" fillcolor="#000000" stroked="false">
                <v:path arrowok="t"/>
                <v:fill type="solid"/>
              </v:shape>
              <v:shape style="position:absolute;left:2764;top:2606;width:142;height:200" coordorigin="2764,2606" coordsize="142,200" path="m2889,2628l2853,2628,2855,2630,2858,2630,2860,2633,2865,2633,2870,2638,2872,2638,2877,2642,2877,2645,2882,2650,2882,2652,2884,2657,2884,2659,2886,2662,2886,2669,2889,2674,2889,2738,2886,2741,2886,2748,2884,2753,2884,2755,2882,2758,2882,2762,2879,2765,2879,2767,2870,2777,2867,2777,2862,2782,2860,2782,2855,2784,2846,2784,2843,2786,2889,2786,2889,2784,2896,2777,2896,2774,2898,2772,2898,2767,2901,2765,2901,2762,2903,2758,2903,2750,2906,2748,2906,2664,2903,2659,2903,2652,2901,2650,2901,2647,2898,2642,2898,2640,2894,2635,2894,2633,2889,2628xe" filled="true" fillcolor="#000000" stroked="false">
                <v:path arrowok="t"/>
                <v:fill type="solid"/>
              </v:shape>
              <v:shape style="position:absolute;left:2764;top:2606;width:142;height:200" coordorigin="2764,2606" coordsize="142,200" path="m2867,2611l2805,2611,2802,2614,2870,2614,2867,2611xe" filled="true" fillcolor="#000000" stroked="false">
                <v:path arrowok="t"/>
                <v:fill type="solid"/>
              </v:shape>
              <v:shape style="position:absolute;left:2764;top:2606;width:142;height:200" coordorigin="2764,2606" coordsize="142,200" path="m2858,2609l2810,2609,2807,2611,2860,2611,2858,2609xe" filled="true" fillcolor="#000000" stroked="false">
                <v:path arrowok="t"/>
                <v:fill type="solid"/>
              </v:shape>
              <v:shape style="position:absolute;left:2764;top:2606;width:142;height:200" coordorigin="2764,2606" coordsize="142,200" path="m2846,2606l2824,2606,2822,2609,2850,2609,2846,2606xe" filled="true" fillcolor="#000000" stroked="false">
                <v:path arrowok="t"/>
                <v:fill type="solid"/>
              </v:shape>
            </v:group>
            <v:group style="position:absolute;left:2975;top:2508;width:92;height:298" coordorigin="2975,2508" coordsize="92,298">
              <v:shape style="position:absolute;left:2975;top:2508;width:92;height:298" coordorigin="2975,2508" coordsize="92,298" path="m3066,2508l3030,2508,3028,2510,3021,2510,3018,2513,3014,2513,3011,2515,3009,2515,3004,2520,3002,2520,2990,2532,2990,2534,2985,2539,2985,2542,2982,2546,2982,2549,2980,2551,2980,2558,2978,2563,2978,2578,2975,2582,2975,2806,2994,2806,2994,2628,3066,2628,3066,2606,2994,2606,2994,2573,2997,2568,2997,2561,2999,2558,2999,2554,3002,2551,3002,2549,3014,2537,3016,2537,3021,2532,3023,2532,3026,2530,3033,2530,3038,2527,3066,2527,3066,2508xe" filled="true" fillcolor="#000000" stroked="false">
                <v:path arrowok="t"/>
                <v:fill type="solid"/>
              </v:shape>
            </v:group>
            <v:group style="position:absolute;left:3136;top:2508;width:89;height:298" coordorigin="3136,2508" coordsize="89,298">
              <v:shape style="position:absolute;left:3136;top:2508;width:89;height:298" coordorigin="3136,2508" coordsize="89,298" path="m3153,2508l3136,2508,3136,2746,3138,2750,3138,2758,3141,2760,3141,2767,3146,2772,3146,2774,3148,2779,3150,2782,3150,2784,3155,2789,3158,2789,3165,2796,3167,2796,3170,2798,3172,2798,3174,2801,3179,2801,3182,2803,3189,2803,3191,2806,3225,2806,3225,2786,3196,2786,3194,2784,3186,2784,3184,2782,3182,2782,3179,2779,3174,2779,3167,2772,3167,2770,3160,2762,3160,2760,3158,2758,3158,2753,3155,2750,3155,2738,3153,2736,3153,2628,3225,2628,3225,2606,3153,2606,3153,2508xe" filled="true" fillcolor="#000000" stroked="false">
                <v:path arrowok="t"/>
                <v:fill type="solid"/>
              </v:shape>
            </v:group>
            <v:group style="position:absolute;left:3294;top:2489;width:92;height:336" coordorigin="3294,2489" coordsize="92,336">
              <v:shape style="position:absolute;left:3294;top:2489;width:92;height:336" coordorigin="3294,2489" coordsize="92,336" path="m3357,2806l3294,2806,3294,2825,3318,2825,3323,2822,3328,2822,3333,2820,3335,2820,3338,2818,3340,2818,3345,2815,3347,2813,3350,2813,3357,2806xe" filled="true" fillcolor="#000000" stroked="false">
                <v:path arrowok="t"/>
                <v:fill type="solid"/>
              </v:shape>
              <v:shape style="position:absolute;left:3294;top:2489;width:92;height:336" coordorigin="3294,2489" coordsize="92,336" path="m3318,2489l3294,2489,3294,2508,3311,2508,3316,2510,3323,2510,3326,2513,3328,2513,3330,2515,3335,2515,3340,2520,3342,2520,3347,2525,3347,2527,3354,2534,3354,2537,3359,2542,3359,2546,3362,2549,3362,2551,3364,2556,3364,2563,3366,2566,3366,2746,3364,2750,3364,2758,3362,2760,3362,2762,3359,2767,3359,2770,3357,2772,3357,2774,3354,2779,3352,2782,3352,2784,3347,2789,3345,2789,3338,2796,3335,2796,3333,2798,3330,2798,3326,2801,3323,2801,3321,2803,3314,2803,3311,2806,3359,2806,3362,2803,3362,2801,3369,2794,3369,2791,3371,2789,3374,2784,3374,2782,3376,2779,3376,2777,3378,2772,3378,2770,3381,2767,3381,2760,3383,2755,3383,2736,3386,2731,3386,2580,3383,2578,3383,2556,3381,2554,3381,2546,3378,2542,3378,2539,3376,2537,3376,2532,3371,2527,3371,2525,3366,2520,3366,2518,3352,2503,3350,2503,3345,2498,3342,2498,3340,2496,3338,2496,3333,2494,3330,2494,3328,2491,3321,2491,3318,2489xe" filled="true" fillcolor="#000000" stroked="false">
                <v:path arrowok="t"/>
                <v:fill type="solid"/>
              </v:shape>
            </v:group>
            <v:group style="position:absolute;left:3455;top:2617;width:142;height:2" coordorigin="3455,2617" coordsize="142,2">
              <v:shape style="position:absolute;left:3455;top:2617;width:142;height:2" coordorigin="3455,2617" coordsize="142,0" path="m3455,2617l3597,2617e" filled="false" stroked="true" strokeweight="1.18pt" strokecolor="#000000">
                <v:path arrowok="t"/>
              </v:shape>
            </v:group>
            <v:group style="position:absolute;left:3455;top:2696;width:142;height:2" coordorigin="3455,2696" coordsize="142,2">
              <v:shape style="position:absolute;left:3455;top:2696;width:142;height:2" coordorigin="3455,2696" coordsize="142,0" path="m3455,2696l3597,2696e" filled="false" stroked="true" strokeweight="1.18pt" strokecolor="#000000">
                <v:path arrowok="t"/>
              </v:shape>
            </v:group>
            <v:group style="position:absolute;left:3669;top:2508;width:178;height:298" coordorigin="3669,2508" coordsize="178,298">
              <v:shape style="position:absolute;left:3669;top:2508;width:178;height:298" coordorigin="3669,2508" coordsize="178,298" path="m3777,2803l3734,2803,3738,2806,3774,2806,3777,2803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791,2801l3724,2801,3726,2803,3789,2803,3791,2801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798,2798l3717,2798,3719,2801,3794,2801,3798,2798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803,2796l3712,2796,3714,2798,3801,2798,3803,2796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810,2791l3702,2791,3707,2796,3806,2796,3810,2791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686,2722l3669,2729,3669,2736,3671,2738,3671,2746,3674,2750,3674,2753,3676,2758,3676,2760,3681,2765,3681,2770,3686,2774,3686,2777,3700,2791,3813,2791,3818,2786,3746,2786,3743,2784,3731,2784,3729,2782,3724,2782,3722,2779,3719,2779,3712,2772,3710,2772,3698,2760,3698,2758,3695,2753,3693,2750,3693,2748,3690,2746,3690,2741,3688,2738,3688,2729,3686,2726,3686,2722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822,2782l3786,2782,3782,2784,3772,2784,3770,2786,3818,2786,3822,2782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825,2630l3786,2630,3791,2633,3794,2633,3798,2638,3801,2638,3815,2652,3815,2654,3820,2659,3820,2662,3822,2664,3822,2669,3825,2671,3825,2678,3827,2681,3827,2693,3830,2698,3830,2714,3827,2717,3827,2734,3825,2736,3825,2741,3822,2743,3822,2746,3820,2750,3820,2753,3818,2755,3818,2758,3808,2767,3808,2770,3803,2774,3801,2774,3798,2777,3794,2779,3791,2779,3789,2782,3825,2782,3830,2777,3830,2774,3832,2770,3834,2767,3834,2765,3837,2762,3837,2760,3839,2755,3839,2753,3842,2750,3842,2746,3844,2743,3844,2731,3846,2726,3846,2683,3844,2681,3844,2671,3842,2669,3842,2662,3839,2659,3839,2654,3837,2652,3837,2650,3832,2645,3832,2640,3825,2633,3825,2630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846,2508l3669,2508,3669,2683,3686,2690,3686,2688,3688,2683,3688,2676,3690,2674,3690,2669,3693,2666,3693,2662,3695,2659,3695,2657,3705,2647,3705,2645,3712,2638,3686,2638,3686,2527,3846,2527,3846,2508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813,2621l3702,2621,3686,2638,3717,2638,3722,2633,3724,2633,3729,2630,3734,2630,3738,2628,3820,2628,3813,2621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820,2628l3777,2628,3782,2630,3822,2630,3820,2628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806,2616l3710,2616,3705,2621,3810,2621,3806,2616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798,2614l3717,2614,3714,2616,3801,2616,3798,2614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794,2611l3724,2611,3719,2614,3796,2614,3794,2611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784,2609l3731,2609,3726,2611,3786,2611,3784,2609xe" filled="true" fillcolor="#000000" stroked="false">
                <v:path arrowok="t"/>
                <v:fill type="solid"/>
              </v:shape>
              <v:shape style="position:absolute;left:3669;top:2508;width:178;height:298" coordorigin="3669,2508" coordsize="178,298" path="m3770,2606l3746,2606,3743,2609,3772,2609,3770,2606xe" filled="true" fillcolor="#000000" stroked="false">
                <v:path arrowok="t"/>
                <v:fill type="solid"/>
              </v:shape>
            </v:group>
            <v:group style="position:absolute;left:3902;top:2508;width:192;height:298" coordorigin="3902,2508" coordsize="192,298">
              <v:shape style="position:absolute;left:3902;top:2508;width:192;height:298" coordorigin="3902,2508" coordsize="192,298" path="m4094,2508l3916,2508,3916,2527,4060,2527,3902,2806,3923,2806,4094,2508xe" filled="true" fillcolor="#000000" stroked="false">
                <v:path arrowok="t"/>
                <v:fill type="solid"/>
              </v:shape>
            </v:group>
            <v:group style="position:absolute;left:4146;top:2606;width:197;height:200" coordorigin="4146,2606" coordsize="197,200">
              <v:shape style="position:absolute;left:4146;top:2606;width:197;height:200" coordorigin="4146,2606" coordsize="197,200" path="m4166,2606l4146,2606,4146,2806,4166,2806,4166,2654,4168,2652,4168,2647,4170,2645,4170,2642,4175,2638,4175,2635,4180,2630,4185,2630,4187,2628,4245,2628,4245,2626,4238,2618,4166,2618,4166,2606xe" filled="true" fillcolor="#000000" stroked="false">
                <v:path arrowok="t"/>
                <v:fill type="solid"/>
              </v:shape>
              <v:shape style="position:absolute;left:4146;top:2606;width:197;height:200" coordorigin="4146,2606" coordsize="197,200" path="m4271,2630l4221,2630,4230,2640,4230,2642,4235,2647,4235,2654,4238,2659,4238,2806,4254,2806,4254,2659,4257,2654,4257,2647,4259,2645,4259,2642,4271,2630xe" filled="true" fillcolor="#000000" stroked="false">
                <v:path arrowok="t"/>
                <v:fill type="solid"/>
              </v:shape>
              <v:shape style="position:absolute;left:4146;top:2606;width:197;height:200" coordorigin="4146,2606" coordsize="197,200" path="m4319,2611l4266,2611,4264,2614,4259,2614,4245,2628,4305,2628,4307,2630,4310,2630,4322,2642,4322,2645,4324,2647,4324,2650,4326,2654,4326,2806,4343,2806,4343,2647,4341,2645,4341,2638,4338,2635,4338,2630,4331,2623,4331,2621,4326,2616,4324,2616,4319,2611xe" filled="true" fillcolor="#000000" stroked="false">
                <v:path arrowok="t"/>
                <v:fill type="solid"/>
              </v:shape>
              <v:shape style="position:absolute;left:4146;top:2606;width:197;height:200" coordorigin="4146,2606" coordsize="197,200" path="m4276,2628l4216,2628,4218,2630,4274,2630,4276,2628xe" filled="true" fillcolor="#000000" stroked="false">
                <v:path arrowok="t"/>
                <v:fill type="solid"/>
              </v:shape>
              <v:shape style="position:absolute;left:4146;top:2606;width:197;height:200" coordorigin="4146,2606" coordsize="197,200" path="m4221,2609l4180,2609,4178,2611,4173,2614,4170,2614,4166,2618,4238,2618,4235,2616,4233,2616,4228,2611,4223,2611,4221,2609xe" filled="true" fillcolor="#000000" stroked="false">
                <v:path arrowok="t"/>
                <v:fill type="solid"/>
              </v:shape>
              <v:shape style="position:absolute;left:4146;top:2606;width:197;height:200" coordorigin="4146,2606" coordsize="197,200" path="m4310,2609l4274,2609,4269,2611,4312,2611,4310,2609xe" filled="true" fillcolor="#000000" stroked="false">
                <v:path arrowok="t"/>
                <v:fill type="solid"/>
              </v:shape>
              <v:shape style="position:absolute;left:4146;top:2606;width:197;height:200" coordorigin="4146,2606" coordsize="197,200" path="m4209,2606l4194,2606,4190,2609,4214,2609,4209,2606xe" filled="true" fillcolor="#000000" stroked="false">
                <v:path arrowok="t"/>
                <v:fill type="solid"/>
              </v:shape>
              <v:shape style="position:absolute;left:4146;top:2606;width:197;height:200" coordorigin="4146,2606" coordsize="197,200" path="m4298,2606l4283,2606,4281,2609,4302,2609,4298,2606xe" filled="true" fillcolor="#000000" stroked="false">
                <v:path arrowok="t"/>
                <v:fill type="solid"/>
              </v:shape>
            </v:group>
            <v:group style="position:absolute;left:4427;top:2513;width:104;height:178" coordorigin="4427,2513" coordsize="104,178">
              <v:shape style="position:absolute;left:4427;top:2513;width:104;height:178" coordorigin="4427,2513" coordsize="104,178" path="m4521,2539l4478,2539,4482,2542,4485,2542,4490,2544,4494,2549,4497,2554,4497,2580,4492,2590,4492,2594,4487,2599,4482,2609,4478,2614,4475,2618,4427,2676,4427,2690,4526,2690,4530,2664,4456,2664,4492,2623,4494,2618,4502,2611,4504,2606,4509,2602,4514,2592,4516,2585,4523,2570,4523,2551,4521,2546,4521,2539xe" filled="true" fillcolor="#000000" stroked="false">
                <v:path arrowok="t"/>
                <v:fill type="solid"/>
              </v:shape>
              <v:shape style="position:absolute;left:4427;top:2513;width:104;height:178" coordorigin="4427,2513" coordsize="104,178" path="m4497,2518l4434,2518,4430,2546,4432,2544,4437,2544,4442,2542,4449,2542,4451,2539,4518,2539,4514,2530,4506,2522,4497,2518xe" filled="true" fillcolor="#000000" stroked="false">
                <v:path arrowok="t"/>
                <v:fill type="solid"/>
              </v:shape>
              <v:shape style="position:absolute;left:4427;top:2513;width:104;height:178" coordorigin="4427,2513" coordsize="104,178" path="m4490,2515l4444,2515,4439,2518,4492,2518,4490,2515xe" filled="true" fillcolor="#000000" stroked="false">
                <v:path arrowok="t"/>
                <v:fill type="solid"/>
              </v:shape>
              <v:shape style="position:absolute;left:4427;top:2513;width:104;height:178" coordorigin="4427,2513" coordsize="104,178" path="m4480,2513l4456,2513,4451,2515,4485,2515,4480,2513xe" filled="true" fillcolor="#000000" stroked="false">
                <v:path arrowok="t"/>
                <v:fill type="solid"/>
              </v:shape>
            </v:group>
            <v:group style="position:absolute;left:369;top:1619;width:11184;height:2" coordorigin="369,1619" coordsize="11184,2">
              <v:shape style="position:absolute;left:369;top:1619;width:11184;height:2" coordorigin="369,1619" coordsize="11184,0" path="m369,1619l11553,1619e" filled="false" stroked="true" strokeweight=".7pt" strokecolor="#fdfdfd">
                <v:path arrowok="t"/>
              </v:shape>
            </v:group>
            <v:group style="position:absolute;left:369;top:1613;width:11184;height:12" coordorigin="369,1613" coordsize="11184,12">
              <v:shape style="position:absolute;left:369;top:1613;width:11184;height:12" coordorigin="369,1613" coordsize="11184,12" path="m369,1613l369,1625,11553,1613,369,1613xe" filled="false" stroked="true" strokeweight="0pt" strokecolor="#fdfdfd">
                <v:path arrowok="t"/>
              </v:shape>
            </v:group>
            <v:group style="position:absolute;left:369;top:1613;width:11184;height:12" coordorigin="369,1613" coordsize="11184,12">
              <v:shape style="position:absolute;left:369;top:1613;width:11184;height:12" coordorigin="369,1613" coordsize="11184,12" path="m369,1625l11553,1613,11553,1625,369,1625xe" filled="false" stroked="true" strokeweight="0pt" strokecolor="#fdfdfd">
                <v:path arrowok="t"/>
              </v:shape>
              <v:shape style="position:absolute;left:4144;top:6974;width:1534;height:2683" type="#_x0000_t75" stroked="false">
                <v:imagedata r:id="rId57" o:title=""/>
              </v:shape>
            </v:group>
            <v:group style="position:absolute;left:11433;top:16135;width:183;height:303" coordorigin="11433,16135" coordsize="183,303">
              <v:shape style="position:absolute;left:11433;top:16135;width:183;height:303" coordorigin="11433,16135" coordsize="183,303" path="m11548,16435l11500,16435,11505,16438,11546,16438,11548,16435xe" filled="true" fillcolor="#fdfdfd" stroked="false">
                <v:path arrowok="t"/>
                <v:fill type="solid"/>
              </v:shape>
              <v:shape style="position:absolute;left:11433;top:16135;width:183;height:303" coordorigin="11433,16135" coordsize="183,303" path="m11558,16433l11490,16433,11493,16435,11555,16435,11558,16433xe" filled="true" fillcolor="#fdfdfd" stroked="false">
                <v:path arrowok="t"/>
                <v:fill type="solid"/>
              </v:shape>
              <v:shape style="position:absolute;left:11433;top:16135;width:183;height:303" coordorigin="11433,16135" coordsize="183,303" path="m11565,16430l11481,16430,11483,16433,11562,16433,11565,16430xe" filled="true" fillcolor="#fdfdfd" stroked="false">
                <v:path arrowok="t"/>
                <v:fill type="solid"/>
              </v:shape>
              <v:shape style="position:absolute;left:11433;top:16135;width:183;height:303" coordorigin="11433,16135" coordsize="183,303" path="m11584,16152l11464,16152,11452,16164,11452,16166,11447,16171,11447,16174,11442,16178,11442,16183,11440,16186,11440,16188,11438,16193,11438,16200,11435,16202,11435,16214,11433,16219,11433,16356,11435,16361,11435,16373,11438,16375,11438,16380,11440,16382,11440,16385,11442,16390,11442,16392,11445,16394,11445,16399,11450,16404,11450,16406,11459,16416,11459,16418,11462,16421,11464,16421,11466,16423,11471,16426,11474,16426,11478,16430,11567,16430,11570,16428,11574,16428,11579,16423,11582,16423,11586,16418,11514,16418,11510,16416,11500,16416,11495,16414,11493,16414,11490,16411,11488,16411,11483,16409,11481,16409,11474,16402,11471,16402,11469,16399,11469,16397,11464,16392,11462,16387,11462,16385,11459,16382,11459,16380,11457,16375,11457,16373,11454,16370,11454,16366,11452,16363,11452,16313,11454,16310,11454,16303,11457,16298,11457,16296,11459,16294,11459,16291,11462,16286,11464,16284,11464,16282,11476,16270,11478,16270,11481,16267,11452,16267,11452,16212,11454,16210,11454,16202,11457,16198,11457,16195,11459,16193,11459,16190,11462,16186,11464,16183,11464,16181,11476,16169,11478,16169,11483,16164,11486,16164,11488,16162,11493,16162,11495,16159,11498,16159,11502,16157,11517,16157,11519,16154,11586,16154,11584,16152xe" filled="true" fillcolor="#fdfdfd" stroked="false">
                <v:path arrowok="t"/>
                <v:fill type="solid"/>
              </v:shape>
              <v:shape style="position:absolute;left:11433;top:16135;width:183;height:303" coordorigin="11433,16135" coordsize="183,303" path="m11591,16411l11560,16411,11555,16414,11553,16414,11550,16416,11538,16416,11536,16418,11586,16418,11591,16414,11591,16411xe" filled="true" fillcolor="#fdfdfd" stroked="false">
                <v:path arrowok="t"/>
                <v:fill type="solid"/>
              </v:shape>
              <v:shape style="position:absolute;left:11433;top:16135;width:183;height:303" coordorigin="11433,16135" coordsize="183,303" path="m11589,16258l11546,16258,11548,16260,11555,16260,11558,16262,11560,16262,11562,16265,11567,16267,11570,16267,11577,16274,11577,16277,11584,16284,11584,16286,11589,16291,11589,16296,11591,16298,11591,16301,11594,16306,11594,16313,11596,16315,11596,16356,11594,16361,11594,16368,11591,16370,11591,16378,11589,16380,11586,16385,11586,16387,11582,16392,11582,16394,11570,16406,11567,16406,11562,16411,11594,16411,11596,16406,11601,16402,11601,16399,11603,16397,11603,16394,11606,16390,11608,16387,11608,16380,11610,16378,11610,16373,11613,16370,11613,16354,11615,16351,11615,16322,11613,16318,11613,16306,11610,16303,11610,16296,11608,16291,11608,16289,11606,16286,11606,16282,11603,16279,11603,16277,11601,16274,11598,16270,11598,16267,11589,16258xe" filled="true" fillcolor="#fdfdfd" stroked="false">
                <v:path arrowok="t"/>
                <v:fill type="solid"/>
              </v:shape>
              <v:shape style="position:absolute;left:11433;top:16135;width:183;height:303" coordorigin="11433,16135" coordsize="183,303" path="m11567,16243l11478,16243,11474,16248,11471,16248,11469,16250,11464,16253,11452,16265,11452,16267,11481,16267,11483,16265,11486,16265,11488,16262,11493,16262,11495,16260,11498,16260,11502,16258,11586,16258,11579,16250,11577,16250,11572,16246,11570,16246,11567,16243xe" filled="true" fillcolor="#fdfdfd" stroked="false">
                <v:path arrowok="t"/>
                <v:fill type="solid"/>
              </v:shape>
              <v:shape style="position:absolute;left:11433;top:16135;width:183;height:303" coordorigin="11433,16135" coordsize="183,303" path="m11560,16241l11486,16241,11483,16243,11562,16243,11560,16241xe" filled="true" fillcolor="#fdfdfd" stroked="false">
                <v:path arrowok="t"/>
                <v:fill type="solid"/>
              </v:shape>
              <v:shape style="position:absolute;left:11433;top:16135;width:183;height:303" coordorigin="11433,16135" coordsize="183,303" path="m11553,16238l11498,16238,11493,16241,11558,16241,11553,16238xe" filled="true" fillcolor="#fdfdfd" stroked="false">
                <v:path arrowok="t"/>
                <v:fill type="solid"/>
              </v:shape>
              <v:shape style="position:absolute;left:11433;top:16135;width:183;height:303" coordorigin="11433,16135" coordsize="183,303" path="m11538,16236l11510,16236,11505,16238,11543,16238,11538,16236xe" filled="true" fillcolor="#fdfdfd" stroked="false">
                <v:path arrowok="t"/>
                <v:fill type="solid"/>
              </v:shape>
              <v:shape style="position:absolute;left:11433;top:16135;width:183;height:303" coordorigin="11433,16135" coordsize="183,303" path="m11586,16154l11529,16154,11534,16157,11546,16157,11548,16159,11555,16159,11558,16162,11562,16164,11565,16164,11570,16169,11572,16169,11582,16178,11582,16181,11584,16183,11586,16188,11589,16190,11589,16193,11591,16198,11591,16200,11594,16202,11594,16212,11596,16214,11596,16219,11613,16214,11613,16202,11610,16200,11610,16195,11608,16193,11608,16188,11606,16186,11606,16181,11603,16178,11603,16176,11601,16174,11598,16169,11596,16166,11596,16164,11586,16154xe" filled="true" fillcolor="#fdfdfd" stroked="false">
                <v:path arrowok="t"/>
                <v:fill type="solid"/>
              </v:shape>
              <v:shape style="position:absolute;left:11433;top:16135;width:183;height:303" coordorigin="11433,16135" coordsize="183,303" path="m11567,16142l11481,16142,11476,16145,11474,16145,11466,16152,11582,16152,11577,16147,11574,16147,11570,16145,11567,16142xe" filled="true" fillcolor="#fdfdfd" stroked="false">
                <v:path arrowok="t"/>
                <v:fill type="solid"/>
              </v:shape>
              <v:shape style="position:absolute;left:11433;top:16135;width:183;height:303" coordorigin="11433,16135" coordsize="183,303" path="m11562,16140l11486,16140,11483,16142,11565,16142,11562,16140xe" filled="true" fillcolor="#fdfdfd" stroked="false">
                <v:path arrowok="t"/>
                <v:fill type="solid"/>
              </v:shape>
              <v:shape style="position:absolute;left:11433;top:16135;width:183;height:303" coordorigin="11433,16135" coordsize="183,303" path="m11550,16138l11495,16138,11493,16140,11555,16140,11550,16138xe" filled="true" fillcolor="#fdfdfd" stroked="false">
                <v:path arrowok="t"/>
                <v:fill type="solid"/>
              </v:shape>
              <v:shape style="position:absolute;left:11433;top:16135;width:183;height:303" coordorigin="11433,16135" coordsize="183,303" path="m11541,16135l11507,16135,11502,16138,11543,16138,11541,16135xe" filled="true" fillcolor="#fdfdfd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Lucida Sans"/>
          <w:spacing w:val="-1"/>
          <w:w w:val="90"/>
          <w:sz w:val="19"/>
        </w:rPr>
        <w:t>Loft</w:t>
        <w:tab/>
      </w:r>
      <w:r>
        <w:rPr>
          <w:rFonts w:ascii="Tahoma"/>
          <w:position w:val="2"/>
          <w:sz w:val="11"/>
        </w:rPr>
        <w:t>A-A</w:t>
      </w:r>
      <w:r>
        <w:rPr>
          <w:rFonts w:ascii="Tahoma"/>
          <w:sz w:val="11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4"/>
        <w:rPr>
          <w:rFonts w:ascii="Tahoma" w:hAnsi="Tahoma" w:cs="Tahoma" w:eastAsia="Tahoma"/>
          <w:sz w:val="28"/>
          <w:szCs w:val="28"/>
        </w:rPr>
      </w:pPr>
    </w:p>
    <w:p>
      <w:pPr>
        <w:pStyle w:val="BodyText"/>
        <w:spacing w:line="240" w:lineRule="auto" w:before="85"/>
        <w:ind w:right="1665"/>
        <w:jc w:val="right"/>
        <w:rPr>
          <w:rFonts w:ascii="Tahoma" w:hAnsi="Tahoma" w:cs="Tahoma" w:eastAsia="Tahoma"/>
        </w:rPr>
      </w:pPr>
      <w:r>
        <w:rPr/>
        <w:pict>
          <v:shape style="position:absolute;margin-left:405.386731pt;margin-top:-13.43043pt;width:40.450pt;height:5.8pt;mso-position-horizontal-relative:page;mso-position-vertical-relative:paragraph;z-index:-432400;rotation:48" type="#_x0000_t136" fillcolor="#000000" stroked="f">
            <o:extrusion v:ext="view" autorotationcenter="t"/>
            <v:textpath style="font-family:&amp;quot;Tahoma&amp;quot;;font-size:5pt;v-text-kern:t;mso-text-shadow:auto" string="OPENCEALINGS"/>
            <w10:wrap type="none"/>
          </v:shape>
        </w:pict>
      </w:r>
      <w:r>
        <w:rPr/>
        <w:pict>
          <v:shape style="position:absolute;margin-left:42.84201pt;margin-top:-19.991210pt;width:9.85pt;height:6.5pt;mso-position-horizontal-relative:page;mso-position-vertical-relative:paragraph;z-index:-432376;rotation:77" type="#_x0000_t136" fillcolor="#000000" stroked="f">
            <o:extrusion v:ext="view" autorotationcenter="t"/>
            <v:textpath style="font-family:&amp;quot;Arial&amp;quot;;font-size:6pt;v-text-kern:t;mso-text-shadow:auto" string="25°"/>
            <w10:wrap type="none"/>
          </v:shape>
        </w:pict>
      </w:r>
      <w:r>
        <w:rPr/>
        <w:pict>
          <v:shape style="position:absolute;margin-left:14.837553pt;margin-top:12.081002pt;width:12.35pt;height:25pt;mso-position-horizontal-relative:page;mso-position-vertical-relative:paragraph;z-index:2032" type="#_x0000_t202" filled="false" stroked="false">
            <v:textbox inset="0,0,0,0" style="layout-flow:vertical;mso-layout-flow-alt:bottom-to-top">
              <w:txbxContent>
                <w:p>
                  <w:pPr>
                    <w:spacing w:line="230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Arial"/>
                      <w:w w:val="103"/>
                      <w:sz w:val="20"/>
                    </w:rPr>
                    <w:t>5268</w:t>
                  </w:r>
                  <w:r>
                    <w:rPr>
                      <w:rFonts w:ascii="Arial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4.789162pt;margin-top:-2.178837pt;width:8.5pt;height:16.45pt;mso-position-horizontal-relative:page;mso-position-vertical-relative:paragraph;z-index:2080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>
                    <w:rPr>
                      <w:rFonts w:ascii="Arial"/>
                      <w:w w:val="99"/>
                      <w:sz w:val="13"/>
                    </w:rPr>
                    <w:t>1992</w:t>
                  </w:r>
                  <w:r>
                    <w:rPr>
                      <w:rFonts w:ascii="Arial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5.358386pt;margin-top:-18.990100pt;width:9.85pt;height:6.5pt;mso-position-horizontal-relative:page;mso-position-vertical-relative:paragraph;z-index:-432232;rotation:283" type="#_x0000_t136" fillcolor="#000000" stroked="f">
            <o:extrusion v:ext="view" autorotationcenter="t"/>
            <v:textpath style="font-family:&amp;quot;Arial&amp;quot;;font-size:6pt;v-text-kern:t;mso-text-shadow:auto" string="25°"/>
            <w10:wrap type="none"/>
          </v:shape>
        </w:pict>
      </w:r>
      <w:r>
        <w:rPr>
          <w:rFonts w:ascii="Tahoma"/>
          <w:w w:val="105"/>
        </w:rPr>
        <w:t>Storage</w:t>
      </w:r>
      <w:r>
        <w:rPr>
          <w:rFonts w:ascii="Tahoma"/>
          <w:spacing w:val="-14"/>
          <w:w w:val="105"/>
        </w:rPr>
        <w:t> </w:t>
      </w:r>
      <w:r>
        <w:rPr>
          <w:rFonts w:ascii="Tahoma"/>
          <w:w w:val="105"/>
        </w:rPr>
        <w:t>2,5m2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3"/>
        <w:rPr>
          <w:rFonts w:ascii="Tahoma" w:hAnsi="Tahoma" w:cs="Tahoma" w:eastAsia="Tahoma"/>
          <w:sz w:val="17"/>
          <w:szCs w:val="17"/>
        </w:rPr>
      </w:pPr>
    </w:p>
    <w:p>
      <w:pPr>
        <w:spacing w:line="200" w:lineRule="atLeast"/>
        <w:ind w:left="9858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sz w:val="20"/>
          <w:szCs w:val="20"/>
        </w:rPr>
        <w:pict>
          <v:shape style="width:21.85pt;height:15pt;mso-position-horizontal-relative:char;mso-position-vertical-relative:line" type="#_x0000_t202" filled="true" fillcolor="#aabf6a" stroked="true" strokeweight="0pt" strokecolor="#000000">
            <v:textbox inset="0,0,0,0">
              <w:txbxContent>
                <w:p>
                  <w:pPr>
                    <w:spacing w:line="255" w:lineRule="auto" w:before="0"/>
                    <w:ind w:left="24" w:right="33" w:firstLine="88"/>
                    <w:jc w:val="left"/>
                    <w:rPr>
                      <w:rFonts w:ascii="Tahoma" w:hAnsi="Tahoma" w:cs="Tahoma" w:eastAsia="Tahoma"/>
                      <w:sz w:val="11"/>
                      <w:szCs w:val="11"/>
                    </w:rPr>
                  </w:pPr>
                  <w:r>
                    <w:rPr>
                      <w:rFonts w:ascii="Tahoma"/>
                      <w:w w:val="105"/>
                      <w:sz w:val="11"/>
                    </w:rPr>
                    <w:t>Loft</w:t>
                  </w:r>
                  <w:r>
                    <w:rPr>
                      <w:rFonts w:ascii="Tahoma"/>
                      <w:w w:val="104"/>
                      <w:sz w:val="11"/>
                    </w:rPr>
                    <w:t> </w:t>
                  </w:r>
                  <w:r>
                    <w:rPr>
                      <w:rFonts w:ascii="Tahoma"/>
                      <w:sz w:val="11"/>
                    </w:rPr>
                    <w:t>14,4m2</w:t>
                  </w:r>
                  <w:r>
                    <w:rPr>
                      <w:rFonts w:ascii="Tahoma"/>
                      <w:sz w:val="11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ahoma" w:hAnsi="Tahoma" w:cs="Tahoma" w:eastAsia="Tahoma"/>
          <w:sz w:val="20"/>
          <w:szCs w:val="20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10"/>
        <w:rPr>
          <w:rFonts w:ascii="Tahoma" w:hAnsi="Tahoma" w:cs="Tahoma" w:eastAsia="Tahoma"/>
          <w:sz w:val="21"/>
          <w:szCs w:val="21"/>
        </w:rPr>
      </w:pPr>
    </w:p>
    <w:p>
      <w:pPr>
        <w:pStyle w:val="BodyText"/>
        <w:spacing w:line="240" w:lineRule="auto" w:before="85"/>
        <w:ind w:right="2977"/>
        <w:jc w:val="right"/>
        <w:rPr>
          <w:rFonts w:ascii="Tahoma" w:hAnsi="Tahoma" w:cs="Tahoma" w:eastAsia="Tahoma"/>
        </w:rPr>
      </w:pPr>
      <w:r>
        <w:rPr/>
        <w:pict>
          <v:shape style="position:absolute;margin-left:72.06916pt;margin-top:-47.178825pt;width:8.5pt;height:16.45pt;mso-position-horizontal-relative:page;mso-position-vertical-relative:paragraph;z-index:2056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>
                    <w:rPr>
                      <w:rFonts w:ascii="Arial"/>
                      <w:w w:val="99"/>
                      <w:sz w:val="13"/>
                    </w:rPr>
                    <w:t>2300</w:t>
                  </w:r>
                  <w:r>
                    <w:rPr>
                      <w:rFonts w:ascii="Arial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</w:rPr>
        <w:t>A-A</w:t>
      </w:r>
    </w:p>
    <w:p>
      <w:pPr>
        <w:spacing w:after="0" w:line="240" w:lineRule="auto"/>
        <w:jc w:val="right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12"/>
        <w:rPr>
          <w:rFonts w:ascii="Tahoma" w:hAnsi="Tahoma" w:cs="Tahoma" w:eastAsia="Tahoma"/>
          <w:sz w:val="22"/>
          <w:szCs w:val="22"/>
        </w:rPr>
      </w:pPr>
    </w:p>
    <w:p>
      <w:pPr>
        <w:spacing w:after="0" w:line="240" w:lineRule="auto"/>
        <w:rPr>
          <w:rFonts w:ascii="Tahoma" w:hAnsi="Tahoma" w:cs="Tahoma" w:eastAsia="Tahoma"/>
          <w:sz w:val="22"/>
          <w:szCs w:val="22"/>
        </w:rPr>
        <w:sectPr>
          <w:pgSz w:w="11900" w:h="16840"/>
          <w:pgMar w:top="1600" w:bottom="280" w:left="0" w:right="0"/>
        </w:sectPr>
      </w:pPr>
    </w:p>
    <w:p>
      <w:pPr>
        <w:tabs>
          <w:tab w:pos="828" w:val="left" w:leader="none"/>
        </w:tabs>
        <w:spacing w:before="71"/>
        <w:ind w:left="0" w:right="0" w:firstLine="0"/>
        <w:jc w:val="right"/>
        <w:rPr>
          <w:rFonts w:ascii="Lucida Sans" w:hAnsi="Lucida Sans" w:cs="Lucida Sans" w:eastAsia="Lucida Sans"/>
          <w:sz w:val="19"/>
          <w:szCs w:val="19"/>
        </w:rPr>
      </w:pPr>
      <w:bookmarkStart w:name="8" w:id="8"/>
      <w:bookmarkEnd w:id="8"/>
      <w:r>
        <w:rPr/>
      </w:r>
      <w:r>
        <w:rPr>
          <w:rFonts w:ascii="Lucida Sans"/>
          <w:w w:val="82"/>
          <w:sz w:val="19"/>
        </w:rPr>
      </w:r>
      <w:r>
        <w:rPr>
          <w:rFonts w:ascii="Lucida Sans"/>
          <w:spacing w:val="-1"/>
          <w:w w:val="80"/>
          <w:sz w:val="19"/>
          <w:u w:val="single" w:color="000000"/>
        </w:rPr>
        <w:t>1stFLOOR</w:t>
      </w:r>
      <w:r>
        <w:rPr>
          <w:rFonts w:ascii="Lucida Sans"/>
          <w:w w:val="61"/>
          <w:sz w:val="19"/>
          <w:u w:val="single" w:color="000000"/>
        </w:rPr>
        <w:t> </w:t>
      </w:r>
      <w:r>
        <w:rPr>
          <w:rFonts w:ascii="Lucida Sans"/>
          <w:sz w:val="19"/>
          <w:u w:val="single" w:color="000000"/>
        </w:rPr>
        <w:tab/>
      </w:r>
      <w:r>
        <w:rPr>
          <w:rFonts w:ascii="Lucida Sans"/>
          <w:sz w:val="19"/>
        </w:rPr>
      </w:r>
    </w:p>
    <w:p>
      <w:pPr>
        <w:spacing w:line="240" w:lineRule="auto" w:before="6"/>
        <w:rPr>
          <w:rFonts w:ascii="Lucida Sans" w:hAnsi="Lucida Sans" w:cs="Lucida Sans" w:eastAsia="Lucida Sans"/>
          <w:sz w:val="15"/>
          <w:szCs w:val="15"/>
        </w:rPr>
      </w:pPr>
      <w:r>
        <w:rPr/>
        <w:br w:type="column"/>
      </w:r>
      <w:r>
        <w:rPr>
          <w:rFonts w:ascii="Lucida Sans"/>
          <w:sz w:val="15"/>
        </w:rPr>
      </w:r>
    </w:p>
    <w:p>
      <w:pPr>
        <w:pStyle w:val="BodyText"/>
        <w:spacing w:line="240" w:lineRule="auto"/>
        <w:ind w:left="1485" w:right="0"/>
        <w:jc w:val="left"/>
        <w:rPr>
          <w:rFonts w:ascii="Tahoma" w:hAnsi="Tahoma" w:cs="Tahoma" w:eastAsia="Tahoma"/>
        </w:rPr>
      </w:pPr>
      <w:r>
        <w:rPr>
          <w:rFonts w:ascii="Tahoma"/>
          <w:w w:val="105"/>
        </w:rPr>
        <w:t>A-A</w:t>
      </w:r>
      <w:r>
        <w:rPr>
          <w:rFonts w:ascii="Tahoma"/>
        </w:rPr>
      </w:r>
    </w:p>
    <w:p>
      <w:pPr>
        <w:spacing w:after="0" w:line="240" w:lineRule="auto"/>
        <w:jc w:val="left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  <w:cols w:num="2" w:equalWidth="0">
            <w:col w:w="6612" w:space="40"/>
            <w:col w:w="5248"/>
          </w:cols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9"/>
        <w:rPr>
          <w:rFonts w:ascii="Tahoma" w:hAnsi="Tahoma" w:cs="Tahoma" w:eastAsia="Tahoma"/>
          <w:sz w:val="29"/>
          <w:szCs w:val="29"/>
        </w:rPr>
      </w:pPr>
    </w:p>
    <w:p>
      <w:pPr>
        <w:spacing w:after="0" w:line="240" w:lineRule="auto"/>
        <w:rPr>
          <w:rFonts w:ascii="Tahoma" w:hAnsi="Tahoma" w:cs="Tahoma" w:eastAsia="Tahoma"/>
          <w:sz w:val="29"/>
          <w:szCs w:val="29"/>
        </w:rPr>
        <w:sectPr>
          <w:type w:val="continuous"/>
          <w:pgSz w:w="11900" w:h="16840"/>
          <w:pgMar w:top="1600" w:bottom="280" w:left="0" w:right="0"/>
        </w:sectPr>
      </w:pPr>
    </w:p>
    <w:p>
      <w:pPr>
        <w:pStyle w:val="Heading4"/>
        <w:spacing w:line="240" w:lineRule="auto" w:before="68"/>
        <w:ind w:right="0"/>
        <w:jc w:val="left"/>
        <w:rPr>
          <w:rFonts w:ascii="Lucida Sans" w:hAnsi="Lucida Sans" w:cs="Lucida Sans" w:eastAsia="Lucida Sans"/>
        </w:rPr>
      </w:pPr>
      <w:r>
        <w:rPr>
          <w:rFonts w:ascii="Lucida Sans"/>
        </w:rPr>
        <w:t>Features:</w:t>
      </w:r>
    </w:p>
    <w:p>
      <w:pPr>
        <w:pStyle w:val="Heading7"/>
        <w:spacing w:line="244" w:lineRule="auto" w:before="2"/>
        <w:ind w:left="556" w:right="0" w:firstLine="804"/>
        <w:jc w:val="left"/>
      </w:pPr>
      <w:r>
        <w:rPr>
          <w:rFonts w:ascii="Wingdings" w:hAnsi="Wingdings" w:cs="Wingdings" w:eastAsia="Wingdings"/>
          <w:w w:val="70"/>
          <w:sz w:val="23"/>
          <w:szCs w:val="23"/>
        </w:rPr>
        <w:t></w:t>
      </w:r>
      <w:r>
        <w:rPr>
          <w:w w:val="70"/>
        </w:rPr>
        <w:t>2doublebeds,1singlebedand</w:t>
      </w:r>
      <w:r>
        <w:rPr>
          <w:spacing w:val="27"/>
          <w:w w:val="79"/>
        </w:rPr>
        <w:t> </w:t>
      </w:r>
      <w:r>
        <w:rPr>
          <w:spacing w:val="-2"/>
          <w:w w:val="85"/>
        </w:rPr>
        <w:t>1bunkbed(7people);</w:t>
      </w:r>
      <w:r>
        <w:rPr/>
      </w:r>
    </w:p>
    <w:p>
      <w:pPr>
        <w:spacing w:line="248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5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75"/>
          <w:sz w:val="25"/>
          <w:szCs w:val="25"/>
        </w:rPr>
        <w:t>Possibilitytomakemultiplecottages;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361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5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75"/>
          <w:sz w:val="25"/>
          <w:szCs w:val="25"/>
        </w:rPr>
        <w:t>NTA=52,5m</w:t>
      </w:r>
      <w:r>
        <w:rPr>
          <w:rFonts w:ascii="Lucida Sans" w:hAnsi="Lucida Sans" w:cs="Lucida Sans" w:eastAsia="Lucida Sans"/>
          <w:spacing w:val="54"/>
          <w:w w:val="75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75"/>
          <w:sz w:val="36"/>
          <w:szCs w:val="36"/>
        </w:rPr>
        <w:t>2</w:t>
      </w:r>
      <w:r>
        <w:rPr>
          <w:rFonts w:ascii="Lucida Sans" w:hAnsi="Lucida Sans" w:cs="Lucida Sans" w:eastAsia="Lucida Sans"/>
          <w:w w:val="75"/>
          <w:sz w:val="25"/>
          <w:szCs w:val="25"/>
        </w:rPr>
        <w:t>(1stfloor);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288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65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65"/>
          <w:sz w:val="25"/>
          <w:szCs w:val="25"/>
        </w:rPr>
        <w:t>NTA=17,6m  </w:t>
      </w:r>
      <w:r>
        <w:rPr>
          <w:rFonts w:ascii="Lucida Sans" w:hAnsi="Lucida Sans" w:cs="Lucida Sans" w:eastAsia="Lucida Sans"/>
          <w:spacing w:val="2"/>
          <w:w w:val="65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65"/>
          <w:sz w:val="36"/>
          <w:szCs w:val="36"/>
        </w:rPr>
        <w:t>2</w:t>
      </w:r>
      <w:r>
        <w:rPr>
          <w:rFonts w:ascii="Lucida Sans" w:hAnsi="Lucida Sans" w:cs="Lucida Sans" w:eastAsia="Lucida Sans"/>
          <w:w w:val="65"/>
          <w:sz w:val="25"/>
          <w:szCs w:val="25"/>
        </w:rPr>
        <w:t>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288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5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75"/>
          <w:sz w:val="25"/>
          <w:szCs w:val="25"/>
        </w:rPr>
        <w:t>BRA=70m</w:t>
      </w:r>
      <w:r>
        <w:rPr>
          <w:rFonts w:ascii="Lucida Sans" w:hAnsi="Lucida Sans" w:cs="Lucida Sans" w:eastAsia="Lucida Sans"/>
          <w:spacing w:val="-3"/>
          <w:w w:val="75"/>
          <w:sz w:val="25"/>
          <w:szCs w:val="25"/>
        </w:rPr>
        <w:t> </w:t>
      </w:r>
      <w:r>
        <w:rPr>
          <w:rFonts w:ascii="Sakkal Majalla" w:hAnsi="Sakkal Majalla" w:cs="Sakkal Majalla" w:eastAsia="Sakkal Majalla"/>
          <w:spacing w:val="-2"/>
          <w:w w:val="75"/>
          <w:sz w:val="36"/>
          <w:szCs w:val="36"/>
        </w:rPr>
        <w:t>2</w:t>
      </w:r>
      <w:r>
        <w:rPr>
          <w:rFonts w:ascii="Lucida Sans" w:hAnsi="Lucida Sans" w:cs="Lucida Sans" w:eastAsia="Lucida Sans"/>
          <w:spacing w:val="-2"/>
          <w:w w:val="75"/>
          <w:sz w:val="25"/>
          <w:szCs w:val="25"/>
        </w:rPr>
        <w:t>';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395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0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70"/>
          <w:sz w:val="25"/>
          <w:szCs w:val="25"/>
        </w:rPr>
        <w:t>BYA=74.3m</w:t>
      </w:r>
      <w:r>
        <w:rPr>
          <w:rFonts w:ascii="Lucida Sans" w:hAnsi="Lucida Sans" w:cs="Lucida Sans" w:eastAsia="Lucida Sans"/>
          <w:spacing w:val="56"/>
          <w:w w:val="70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70"/>
          <w:sz w:val="36"/>
          <w:szCs w:val="36"/>
        </w:rPr>
        <w:t>2</w:t>
      </w:r>
      <w:r>
        <w:rPr>
          <w:rFonts w:ascii="Lucida Sans" w:hAnsi="Lucida Sans" w:cs="Lucida Sans" w:eastAsia="Lucida Sans"/>
          <w:w w:val="70"/>
          <w:sz w:val="25"/>
          <w:szCs w:val="25"/>
        </w:rPr>
        <w:t>.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  <w:r>
        <w:rPr/>
        <w:br w:type="column"/>
      </w:r>
      <w:r>
        <w:rPr>
          <w:rFonts w:ascii="Lucida Sans"/>
          <w:sz w:val="12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40" w:lineRule="auto" w:before="8"/>
        <w:rPr>
          <w:rFonts w:ascii="Lucida Sans" w:hAnsi="Lucida Sans" w:cs="Lucida Sans" w:eastAsia="Lucida Sans"/>
          <w:sz w:val="12"/>
          <w:szCs w:val="12"/>
        </w:rPr>
      </w:pPr>
    </w:p>
    <w:p>
      <w:pPr>
        <w:pStyle w:val="BodyText"/>
        <w:spacing w:line="240" w:lineRule="auto"/>
        <w:ind w:left="556" w:right="0"/>
        <w:jc w:val="left"/>
        <w:rPr>
          <w:rFonts w:ascii="Tahoma" w:hAnsi="Tahoma" w:cs="Tahoma" w:eastAsia="Tahoma"/>
        </w:rPr>
      </w:pPr>
      <w:r>
        <w:rPr/>
        <w:pict>
          <v:shape style="position:absolute;margin-left:500.119995pt;margin-top:-37.937279pt;width:24.6pt;height:13.2pt;mso-position-horizontal-relative:page;mso-position-vertical-relative:paragraph;z-index:2200" type="#_x0000_t202" filled="false" stroked="true" strokeweight="0pt" strokecolor="#000000">
            <v:textbox inset="0,0,0,0">
              <w:txbxContent>
                <w:p>
                  <w:pPr>
                    <w:pStyle w:val="BodyText"/>
                    <w:spacing w:line="119" w:lineRule="exact"/>
                    <w:ind w:left="105" w:right="0" w:hanging="92"/>
                    <w:jc w:val="left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  <w:w w:val="105"/>
                    </w:rPr>
                    <w:t>Bedroom</w:t>
                  </w:r>
                  <w:r>
                    <w:rPr>
                      <w:rFonts w:ascii="Tahoma"/>
                    </w:rPr>
                  </w:r>
                </w:p>
                <w:p>
                  <w:pPr>
                    <w:pStyle w:val="BodyText"/>
                    <w:spacing w:line="240" w:lineRule="auto" w:before="11"/>
                    <w:ind w:left="105" w:right="0"/>
                    <w:jc w:val="left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</w:rPr>
                    <w:t>9,0m2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1.877563pt;margin-top:-.448973pt;width:12.35pt;height:25pt;mso-position-horizontal-relative:page;mso-position-vertical-relative:paragraph;z-index:2392" type="#_x0000_t202" filled="false" stroked="false">
            <v:textbox inset="0,0,0,0" style="layout-flow:vertical;mso-layout-flow-alt:bottom-to-top">
              <w:txbxContent>
                <w:p>
                  <w:pPr>
                    <w:spacing w:line="230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Arial"/>
                      <w:w w:val="103"/>
                      <w:sz w:val="20"/>
                    </w:rPr>
                    <w:t>7000</w:t>
                  </w:r>
                  <w:r>
                    <w:rPr>
                      <w:rFonts w:ascii="Arial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w w:val="105"/>
        </w:rPr>
        <w:t>Terrace</w:t>
      </w:r>
      <w:r>
        <w:rPr>
          <w:rFonts w:ascii="Tahoma"/>
          <w:spacing w:val="-7"/>
          <w:w w:val="105"/>
        </w:rPr>
        <w:t> </w:t>
      </w:r>
      <w:r>
        <w:rPr>
          <w:rFonts w:ascii="Tahoma"/>
          <w:w w:val="105"/>
        </w:rPr>
        <w:t>14</w:t>
      </w:r>
      <w:r>
        <w:rPr>
          <w:rFonts w:ascii="Tahoma"/>
          <w:spacing w:val="-7"/>
          <w:w w:val="105"/>
        </w:rPr>
        <w:t> </w:t>
      </w:r>
      <w:r>
        <w:rPr>
          <w:rFonts w:ascii="Tahoma"/>
          <w:w w:val="105"/>
        </w:rPr>
        <w:t>m2</w:t>
      </w:r>
    </w:p>
    <w:p>
      <w:pPr>
        <w:pStyle w:val="BodyText"/>
        <w:spacing w:line="251" w:lineRule="auto" w:before="97"/>
        <w:ind w:left="797" w:right="0" w:hanging="133"/>
        <w:jc w:val="left"/>
        <w:rPr>
          <w:rFonts w:ascii="Tahoma" w:hAnsi="Tahoma" w:cs="Tahoma" w:eastAsia="Tahoma"/>
        </w:rPr>
      </w:pPr>
      <w:r>
        <w:rPr/>
        <w:br w:type="column"/>
      </w:r>
      <w:r>
        <w:rPr>
          <w:rFonts w:ascii="Tahoma"/>
        </w:rPr>
        <w:t>Livingroom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13,4m2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pStyle w:val="BodyText"/>
        <w:spacing w:line="260" w:lineRule="auto" w:before="103"/>
        <w:ind w:left="857" w:right="42" w:hanging="53"/>
        <w:jc w:val="right"/>
        <w:rPr>
          <w:rFonts w:ascii="Tahoma" w:hAnsi="Tahoma" w:cs="Tahoma" w:eastAsia="Tahoma"/>
        </w:rPr>
      </w:pPr>
      <w:r>
        <w:rPr>
          <w:rFonts w:ascii="Tahoma"/>
        </w:rPr>
        <w:t>Kitchen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S,sm2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before="76"/>
        <w:ind w:left="394" w:right="0" w:firstLine="0"/>
        <w:jc w:val="left"/>
        <w:rPr>
          <w:rFonts w:ascii="Arial" w:hAnsi="Arial" w:cs="Arial" w:eastAsia="Arial"/>
          <w:sz w:val="6"/>
          <w:szCs w:val="6"/>
        </w:rPr>
      </w:pPr>
      <w:r>
        <w:rPr>
          <w:rFonts w:ascii="Arial"/>
          <w:w w:val="105"/>
          <w:sz w:val="6"/>
        </w:rPr>
        <w:t>DW</w:t>
      </w:r>
      <w:r>
        <w:rPr>
          <w:rFonts w:ascii="Arial"/>
          <w:sz w:val="6"/>
        </w:rPr>
      </w:r>
    </w:p>
    <w:p>
      <w:pPr>
        <w:pStyle w:val="BodyText"/>
        <w:spacing w:line="255" w:lineRule="auto" w:before="85"/>
        <w:ind w:left="649" w:right="0" w:hanging="94"/>
        <w:jc w:val="left"/>
        <w:rPr>
          <w:rFonts w:ascii="Tahoma" w:hAnsi="Tahoma" w:cs="Tahoma" w:eastAsia="Tahoma"/>
        </w:rPr>
      </w:pPr>
      <w:r>
        <w:rPr/>
        <w:br w:type="column"/>
      </w:r>
      <w:r>
        <w:rPr>
          <w:rFonts w:ascii="Tahoma"/>
        </w:rPr>
        <w:t>Bedroom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6,sm2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  <w:r>
        <w:rPr/>
        <w:br w:type="column"/>
      </w:r>
      <w:r>
        <w:rPr>
          <w:rFonts w:ascii="Tahoma"/>
          <w:sz w:val="12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6"/>
        <w:rPr>
          <w:rFonts w:ascii="Tahoma" w:hAnsi="Tahoma" w:cs="Tahoma" w:eastAsia="Tahoma"/>
          <w:sz w:val="10"/>
          <w:szCs w:val="10"/>
        </w:rPr>
      </w:pPr>
    </w:p>
    <w:p>
      <w:pPr>
        <w:pStyle w:val="BodyText"/>
        <w:spacing w:line="255" w:lineRule="auto"/>
        <w:ind w:left="454" w:right="0" w:hanging="92"/>
        <w:jc w:val="left"/>
        <w:rPr>
          <w:rFonts w:ascii="Tahoma" w:hAnsi="Tahoma" w:cs="Tahoma" w:eastAsia="Tahoma"/>
        </w:rPr>
      </w:pPr>
      <w:r>
        <w:rPr/>
        <w:pict>
          <v:shape style="position:absolute;margin-left:449.599976pt;margin-top:35.382679pt;width:26.3pt;height:13.6pt;mso-position-horizontal-relative:page;mso-position-vertical-relative:paragraph;z-index:2224" type="#_x0000_t202" filled="false" stroked="true" strokeweight="0pt" strokecolor="#000000">
            <v:textbox inset="0,0,0,0">
              <w:txbxContent>
                <w:p>
                  <w:pPr>
                    <w:pStyle w:val="BodyText"/>
                    <w:spacing w:line="116" w:lineRule="exact"/>
                    <w:ind w:left="108" w:right="0" w:hanging="92"/>
                    <w:jc w:val="left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  <w:w w:val="105"/>
                    </w:rPr>
                    <w:t>Bathroom</w:t>
                  </w:r>
                  <w:r>
                    <w:rPr>
                      <w:rFonts w:ascii="Tahoma"/>
                    </w:rPr>
                  </w:r>
                </w:p>
                <w:p>
                  <w:pPr>
                    <w:pStyle w:val="BodyText"/>
                    <w:spacing w:line="240" w:lineRule="auto" w:before="9"/>
                    <w:ind w:left="108" w:right="0"/>
                    <w:jc w:val="left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</w:rPr>
                    <w:t>6,Sm2</w:t>
                  </w:r>
                </w:p>
              </w:txbxContent>
            </v:textbox>
            <w10:wrap type="none"/>
          </v:shape>
        </w:pict>
      </w:r>
      <w:r>
        <w:rPr>
          <w:rFonts w:ascii="Tahoma"/>
        </w:rPr>
        <w:t>Entrance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9,0m2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  <w:r>
        <w:rPr/>
        <w:br w:type="column"/>
      </w:r>
      <w:r>
        <w:rPr>
          <w:rFonts w:ascii="Tahoma"/>
          <w:sz w:val="12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pStyle w:val="BodyText"/>
        <w:spacing w:line="253" w:lineRule="auto" w:before="97"/>
        <w:ind w:left="555" w:right="460"/>
        <w:jc w:val="center"/>
        <w:rPr>
          <w:rFonts w:ascii="Tahoma" w:hAnsi="Tahoma" w:cs="Tahoma" w:eastAsia="Tahoma"/>
        </w:rPr>
      </w:pPr>
      <w:r>
        <w:rPr>
          <w:rFonts w:ascii="Tahoma"/>
        </w:rPr>
        <w:t>Storage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room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1,7m2</w:t>
      </w:r>
      <w:r>
        <w:rPr>
          <w:rFonts w:ascii="Tahoma"/>
        </w:rPr>
      </w:r>
    </w:p>
    <w:p>
      <w:pPr>
        <w:spacing w:after="0" w:line="253" w:lineRule="auto"/>
        <w:jc w:val="center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  <w:cols w:num="6" w:equalWidth="0">
            <w:col w:w="4984" w:space="459"/>
            <w:col w:w="1293" w:space="40"/>
            <w:col w:w="1225" w:space="449"/>
            <w:col w:w="1012" w:space="40"/>
            <w:col w:w="812" w:space="177"/>
            <w:col w:w="1409"/>
          </w:cols>
        </w:sectPr>
      </w:pPr>
    </w:p>
    <w:p>
      <w:pPr>
        <w:spacing w:line="240" w:lineRule="auto" w:before="11"/>
        <w:rPr>
          <w:rFonts w:ascii="Tahoma" w:hAnsi="Tahoma" w:cs="Tahoma" w:eastAsia="Tahoma"/>
          <w:sz w:val="9"/>
          <w:szCs w:val="9"/>
        </w:rPr>
      </w:pPr>
    </w:p>
    <w:p>
      <w:pPr>
        <w:spacing w:after="0" w:line="240" w:lineRule="auto"/>
        <w:rPr>
          <w:rFonts w:ascii="Tahoma" w:hAnsi="Tahoma" w:cs="Tahoma" w:eastAsia="Tahoma"/>
          <w:sz w:val="9"/>
          <w:szCs w:val="9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Tahoma" w:hAnsi="Tahoma" w:cs="Tahoma" w:eastAsia="Tahoma"/>
          <w:sz w:val="18"/>
          <w:szCs w:val="18"/>
        </w:rPr>
      </w:pPr>
    </w:p>
    <w:p>
      <w:pPr>
        <w:spacing w:before="156"/>
        <w:ind w:left="0" w:right="0" w:firstLine="0"/>
        <w:jc w:val="right"/>
        <w:rPr>
          <w:rFonts w:ascii="Lucida Sans" w:hAnsi="Lucida Sans" w:cs="Lucida Sans" w:eastAsia="Lucida Sans"/>
          <w:sz w:val="19"/>
          <w:szCs w:val="19"/>
        </w:rPr>
      </w:pPr>
      <w:r>
        <w:rPr>
          <w:rFonts w:ascii="Lucida Sans"/>
          <w:spacing w:val="-1"/>
          <w:w w:val="85"/>
          <w:sz w:val="19"/>
        </w:rPr>
        <w:t>Loft</w:t>
      </w:r>
      <w:r>
        <w:rPr>
          <w:rFonts w:ascii="Lucida Sans"/>
          <w:sz w:val="19"/>
        </w:rPr>
      </w:r>
    </w:p>
    <w:p>
      <w:pPr>
        <w:spacing w:line="240" w:lineRule="auto" w:before="8"/>
        <w:rPr>
          <w:rFonts w:ascii="Lucida Sans" w:hAnsi="Lucida Sans" w:cs="Lucida Sans" w:eastAsia="Lucida Sans"/>
          <w:sz w:val="9"/>
          <w:szCs w:val="9"/>
        </w:rPr>
      </w:pPr>
      <w:r>
        <w:rPr/>
        <w:br w:type="column"/>
      </w:r>
      <w:r>
        <w:rPr>
          <w:rFonts w:ascii="Lucida Sans"/>
          <w:sz w:val="9"/>
        </w:rPr>
      </w:r>
    </w:p>
    <w:p>
      <w:pPr>
        <w:pStyle w:val="BodyText"/>
        <w:spacing w:line="240" w:lineRule="auto"/>
        <w:ind w:right="0"/>
        <w:jc w:val="right"/>
        <w:rPr>
          <w:rFonts w:ascii="Tahoma" w:hAnsi="Tahoma" w:cs="Tahoma" w:eastAsia="Tahoma"/>
        </w:rPr>
      </w:pPr>
      <w:r>
        <w:rPr/>
        <w:pict>
          <v:shape style="position:absolute;margin-left:411.152283pt;margin-top:-24.057323pt;width:10.9pt;height:9.25pt;mso-position-horizontal-relative:page;mso-position-vertical-relative:paragraph;z-index:2296" type="#_x0000_t202" filled="false" stroked="false">
            <v:textbox inset="0,0,0,0" style="layout-flow:vertical">
              <w:txbxContent>
                <w:p>
                  <w:pPr>
                    <w:spacing w:line="213" w:lineRule="exact" w:before="0"/>
                    <w:ind w:left="20" w:right="0" w:firstLine="0"/>
                    <w:jc w:val="left"/>
                    <w:rPr>
                      <w:rFonts w:ascii="Comic Sans MS" w:hAnsi="Comic Sans MS" w:cs="Comic Sans MS" w:eastAsia="Comic Sans MS"/>
                      <w:sz w:val="17"/>
                      <w:szCs w:val="17"/>
                    </w:rPr>
                  </w:pPr>
                  <w:r>
                    <w:rPr>
                      <w:rFonts w:ascii="Comic Sans MS"/>
                      <w:w w:val="284"/>
                      <w:sz w:val="17"/>
                    </w:rPr>
                    <w:t> </w:t>
                  </w:r>
                  <w:r>
                    <w:rPr>
                      <w:rFonts w:ascii="Comic Sans MS"/>
                      <w:sz w:val="1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</w:rPr>
        <w:t>A-A</w:t>
      </w:r>
    </w:p>
    <w:p>
      <w:pPr>
        <w:spacing w:line="240" w:lineRule="auto" w:before="5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/>
        <w:ind w:right="5"/>
        <w:jc w:val="right"/>
        <w:rPr>
          <w:rFonts w:ascii="Tahoma" w:hAnsi="Tahoma" w:cs="Tahoma" w:eastAsia="Tahoma"/>
        </w:rPr>
      </w:pPr>
      <w:r>
        <w:rPr>
          <w:rFonts w:ascii="Tahoma"/>
        </w:rPr>
        <w:t>A-A</w:t>
      </w:r>
    </w:p>
    <w:p>
      <w:pPr>
        <w:spacing w:before="79"/>
        <w:ind w:left="207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w w:val="105"/>
        </w:rPr>
        <w:br w:type="column"/>
      </w:r>
      <w:r>
        <w:rPr>
          <w:rFonts w:ascii="Arial"/>
          <w:w w:val="105"/>
          <w:sz w:val="20"/>
        </w:rPr>
        <w:t>10600</w:t>
      </w:r>
      <w:r>
        <w:rPr>
          <w:rFonts w:ascii="Arial"/>
          <w:sz w:val="20"/>
        </w:rPr>
      </w:r>
    </w:p>
    <w:p>
      <w:pPr>
        <w:spacing w:after="0"/>
        <w:jc w:val="left"/>
        <w:rPr>
          <w:rFonts w:ascii="Arial" w:hAnsi="Arial" w:cs="Arial" w:eastAsia="Arial"/>
          <w:sz w:val="20"/>
          <w:szCs w:val="20"/>
        </w:rPr>
        <w:sectPr>
          <w:type w:val="continuous"/>
          <w:pgSz w:w="11900" w:h="16840"/>
          <w:pgMar w:top="1600" w:bottom="280" w:left="0" w:right="0"/>
          <w:cols w:num="3" w:equalWidth="0">
            <w:col w:w="6108" w:space="40"/>
            <w:col w:w="2176" w:space="40"/>
            <w:col w:w="3536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2pt;margin-top:6.120018pt;width:590.8pt;height:830.4pt;mso-position-horizontal-relative:page;mso-position-vertical-relative:page;z-index:-432184" coordorigin="40,122" coordsize="11816,16608">
            <v:shape style="position:absolute;left:40;top:122;width:11815;height:16608" type="#_x0000_t75" stroked="false">
              <v:imagedata r:id="rId52" o:title=""/>
            </v:shape>
            <v:group style="position:absolute;left:8925;top:502;width:934;height:569" coordorigin="8925,502" coordsize="934,569">
              <v:shape style="position:absolute;left:8925;top:502;width:934;height:569" coordorigin="8925,502" coordsize="934,569" path="m8925,1070l8925,869,9666,502,9858,614,9858,1070,9858,614,9666,502,8925,869e" filled="false" stroked="true" strokeweight=".48pt" strokecolor="#fdfdfd">
                <v:path arrowok="t"/>
              </v:shape>
            </v:group>
            <v:group style="position:absolute;left:8891;top:466;width:1001;height:605" coordorigin="8891,466" coordsize="1001,605">
              <v:shape style="position:absolute;left:8891;top:466;width:1001;height:605" coordorigin="8891,466" coordsize="1001,605" path="m8891,1070l8891,850,9666,466,9892,595,9892,1070e" filled="false" stroked="true" strokeweight=".48pt" strokecolor="#fdfdfd">
                <v:path arrowok="t"/>
              </v:shape>
            </v:group>
            <v:group style="position:absolute;left:9578;top:502;width:934;height:569" coordorigin="9578,502" coordsize="934,569">
              <v:shape style="position:absolute;left:9578;top:502;width:934;height:569" coordorigin="9578,502" coordsize="934,569" path="m9578,1070l9578,869,10319,502,10511,614,10511,1070,10511,614,10319,502,9578,869e" filled="false" stroked="true" strokeweight=".48pt" strokecolor="#fdfdfd">
                <v:path arrowok="t"/>
              </v:shape>
            </v:group>
            <v:group style="position:absolute;left:9544;top:466;width:1001;height:605" coordorigin="9544,466" coordsize="1001,605">
              <v:shape style="position:absolute;left:9544;top:466;width:1001;height:605" coordorigin="9544,466" coordsize="1001,605" path="m9544,1070l9544,850,10319,466,10545,595,10545,1070e" filled="false" stroked="true" strokeweight=".48pt" strokecolor="#fdfdfd">
                <v:path arrowok="t"/>
              </v:shape>
            </v:group>
            <v:group style="position:absolute;left:7667;top:1112;width:2919;height:2" coordorigin="7667,1112" coordsize="2919,2">
              <v:shape style="position:absolute;left:7667;top:1112;width:2919;height:2" coordorigin="7667,1112" coordsize="2919,0" path="m7667,1112l10586,1112e" filled="false" stroked="true" strokeweight="1.42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099l7667,1126,10586,1099,7667,1099xe" filled="false" stroked="true" strokeweight="0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126l10586,1099,10586,1126,7667,1126xe" filled="false" stroked="true" strokeweight="0pt" strokecolor="#fdfdfd">
                <v:path arrowok="t"/>
              </v:shape>
            </v:group>
            <v:group style="position:absolute;left:9839;top:1192;width:687;height:2" coordorigin="9839,1192" coordsize="687,2">
              <v:shape style="position:absolute;left:9839;top:1192;width:687;height:2" coordorigin="9839,1192" coordsize="687,0" path="m9839,1192l10526,1192e" filled="false" stroked="true" strokeweight="1.42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178l9839,1205,10526,1178,9839,1178xe" filled="false" stroked="true" strokeweight="0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205l10526,1178,10526,1205,9839,1205xe" filled="false" stroked="true" strokeweight="0pt" strokecolor="#fdfdfd">
                <v:path arrowok="t"/>
              </v:shape>
            </v:group>
            <v:group style="position:absolute;left:9966;top:1350;width:432;height:2" coordorigin="9966,1350" coordsize="432,2">
              <v:shape style="position:absolute;left:9966;top:1350;width:432;height:2" coordorigin="9966,1350" coordsize="432,0" path="m9966,1350l10398,1350e" filled="false" stroked="true" strokeweight="1.42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37l9966,1363,10398,1337,9966,1337xe" filled="false" stroked="true" strokeweight="0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63l10398,1337,10398,1363,9966,1363xe" filled="false" stroked="true" strokeweight="0pt" strokecolor="#fdfdfd">
                <v:path arrowok="t"/>
              </v:shape>
            </v:group>
            <v:group style="position:absolute;left:7720;top:1176;width:209;height:188" coordorigin="7720,1176" coordsize="209,188">
              <v:shape style="position:absolute;left:7720;top:1176;width:209;height:188" coordorigin="7720,1176" coordsize="209,188" path="m7749,1176l7746,1176,7720,1363,7737,1363,7756,1229,7774,1229,7749,1176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774,1229l7756,1229,7821,1363,7826,1363,7842,1330,7823,1330,7774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10,1229l7893,1229,7910,1363,7929,1363,7910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02,1176l7898,1176,7823,1330,7842,1330,7893,1229,7910,1229,7902,1176xe" filled="true" fillcolor="#fdfdfd" stroked="false">
                <v:path arrowok="t"/>
                <v:fill type="solid"/>
              </v:shape>
            </v:group>
            <v:group style="position:absolute;left:7970;top:1286;width:70;height:15" coordorigin="7970,1286" coordsize="70,15">
              <v:shape style="position:absolute;left:7970;top:1286;width:70;height:15" coordorigin="7970,1286" coordsize="70,15" path="m7970,1294l8039,1294e" filled="false" stroked="true" strokeweight=".82pt" strokecolor="#fdfdfd">
                <v:path arrowok="t"/>
              </v:shape>
            </v:group>
            <v:group style="position:absolute;left:8080;top:1171;width:183;height:197" coordorigin="8080,1171" coordsize="183,197">
              <v:shape style="position:absolute;left:8080;top:1171;width:183;height:197" coordorigin="8080,1171" coordsize="183,197" path="m8195,1366l8166,1366,8169,1368,8193,1368,8195,136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7,1363l8152,1363,8154,1366,8205,1366,8207,136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7,1361l8142,1361,8145,1363,8214,1363,8217,136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358l8138,1358,8140,1361,8222,1361,8224,135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9,1346l8116,1346,8121,1351,8123,1351,8128,1356,8130,1356,8133,1358,8229,1358,8234,1354,8236,1354,8241,1349,8162,1349,8159,134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3,1339l8222,1339,8219,1342,8217,1342,8214,1344,8212,1344,8210,1346,8205,1346,8202,1349,8243,1349,8253,1339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0,1344l8114,1344,8114,1346,8152,1346,8150,134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26,1210l8099,1210,8097,1212,8097,1214,8094,1217,8094,1219,8092,1222,8092,1224,8090,1224,8090,1226,8087,1229,8087,1231,8085,1234,8085,1238,8082,1241,8082,1250,8080,1253,8080,1286,8082,1289,8082,1296,8085,1298,8085,1306,8087,1308,8087,1310,8090,1313,8090,1315,8094,1320,8094,1322,8097,1325,8097,1327,8099,1330,8099,1332,8102,1332,8104,1334,8104,1337,8106,1337,8106,1339,8111,1344,8147,1344,8145,1342,8142,1342,8140,1339,8138,1339,8133,1334,8130,1334,8114,1318,8114,1315,8111,1313,8111,1310,8109,1310,8109,1308,8106,1306,8106,1303,8104,1301,8104,1296,8102,1294,8102,1286,8099,1284,8099,1258,8102,1255,8102,1248,8104,1246,8104,1241,8106,1238,8106,1234,8109,1231,8109,1229,8111,1229,8111,1226,8118,1219,8118,1217,8121,1214,8123,1214,8126,1212,8126,121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8,1320l8246,1320,8241,1325,8241,1327,8238,1327,8229,1337,8226,1337,8224,1339,8255,1339,8258,1337,8258,1334,8262,1330,8248,132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0,1198l8217,1198,8219,1200,8222,1200,8224,1202,8226,1202,8236,1212,8238,1212,8241,1214,8241,1217,8246,1222,8248,1222,8262,1212,8253,1202,8253,1200,8250,119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7,1193l8116,1193,8102,1207,8102,1210,8128,1210,8133,1205,8135,1205,8138,1202,8140,1202,8140,1200,8142,1200,8145,1198,8147,1198,8150,1195,8154,1195,8157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6,1193l8205,1193,8207,1195,8212,1195,8212,1198,8248,1198,8246,1195,8246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34,1186l8126,1186,8118,1193,8166,1193,8169,1190,8241,1190,8238,1188,8236,1188,8234,118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1,1190l8193,1190,8195,1193,8243,1193,8241,119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9,1183l8130,1183,8128,1186,8231,1186,8229,118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181l8135,1181,8133,1183,8226,1183,8224,118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9,1178l8142,1178,8140,1181,8222,1181,8219,117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4,1176l8150,1176,8147,1178,8217,1178,8214,117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5,1174l8159,1174,8157,1176,8207,1176,8205,117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81,1171l8178,1171,8176,1174,8183,1174,8181,1171xe" filled="true" fillcolor="#fdfdfd" stroked="false">
                <v:path arrowok="t"/>
                <v:fill type="solid"/>
              </v:shape>
            </v:group>
            <v:group style="position:absolute;left:8301;top:1176;width:180;height:188" coordorigin="8301,1176" coordsize="180,188">
              <v:shape style="position:absolute;left:8301;top:1176;width:180;height:188" coordorigin="8301,1176" coordsize="180,188" path="m8394,1176l8390,1176,8301,1363,8322,1363,8351,1301,8452,1301,8444,1284,8358,1284,8392,1217,8413,1217,8394,1176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52,1301l8430,1301,8459,1363,8481,1363,8452,1301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13,1217l8392,1217,8423,1284,8444,1284,8413,1217xe" filled="true" fillcolor="#fdfdfd" stroked="false">
                <v:path arrowok="t"/>
                <v:fill type="solid"/>
              </v:shape>
            </v:group>
            <v:group style="position:absolute;left:8529;top:1176;width:111;height:188" coordorigin="8529,1176" coordsize="111,188">
              <v:shape style="position:absolute;left:8529;top:1176;width:111;height:188" coordorigin="8529,1176" coordsize="111,188" path="m8572,1176l8529,1176,8529,1363,8591,1363,8594,1361,8601,1361,8603,1358,8608,1358,8610,1356,8613,1356,8613,1354,8615,1354,8618,1351,8620,1351,8622,1349,8622,1346,8625,1346,8627,1344,8546,1344,8546,1274,8625,1274,8620,1270,8618,1270,8615,1267,8613,1267,8610,1265,8606,1265,8603,1262,8601,1262,8608,1255,8546,1255,8546,1195,8615,1195,8610,1190,8610,1188,8608,1188,8606,1186,8603,1186,8601,1183,8598,1183,8598,1181,8591,1181,8589,1178,8574,1178,8572,1176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32,1282l8606,1282,8615,1291,8615,1294,8618,1296,8618,1301,8620,1303,8620,1320,8618,1322,8618,1325,8615,1325,8615,1327,8610,1332,8610,1334,8608,1334,8603,1339,8601,1339,8598,1342,8591,1342,8589,1344,8627,1344,8627,1342,8634,1334,8634,1332,8637,1330,8637,1322,8639,1320,8639,1298,8637,1296,8637,1291,8634,1289,8634,1286,8632,1284,8632,1282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25,1274l8589,1274,8589,1277,8596,1277,8598,1279,8601,1279,8603,1282,8630,1282,8627,1279,8627,1277,8625,1274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8,1198l8589,1198,8591,1200,8594,1200,8594,1202,8596,1202,8603,1210,8603,1214,8606,1217,8606,1229,8603,1231,8603,1236,8601,1238,8601,1241,8598,1241,8598,1243,8596,1243,8589,1250,8584,1250,8584,1253,8572,1253,8570,1255,8610,1255,8615,1250,8615,1248,8618,1248,8618,1246,8620,1243,8620,1241,8622,1238,8622,1234,8625,1231,8625,1214,8622,1212,8622,1207,8620,1205,8620,1200,8618,1198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5,1195l8579,1195,8582,1198,8615,1198,8615,1195xe" filled="true" fillcolor="#fdfdfd" stroked="false">
                <v:path arrowok="t"/>
                <v:fill type="solid"/>
              </v:shape>
            </v:group>
            <v:group style="position:absolute;left:8702;top:1176;width:2;height:188" coordorigin="8702,1176" coordsize="2,188">
              <v:shape style="position:absolute;left:8702;top:1176;width:2;height:188" coordorigin="8702,1176" coordsize="0,188" path="m8702,1176l8702,1363e" filled="false" stroked="true" strokeweight="1.06pt" strokecolor="#fdfdfd">
                <v:path arrowok="t"/>
              </v:shape>
            </v:group>
            <v:group style="position:absolute;left:8774;top:1176;width:144;height:188" coordorigin="8774,1176" coordsize="144,188">
              <v:shape style="position:absolute;left:8774;top:1176;width:144;height:188" coordorigin="8774,1176" coordsize="144,188" path="m8776,1176l8774,1176,8774,1363,8790,1363,8790,1222,8816,1222,8776,1176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816,1222l8790,1222,8915,1363,8918,1363,8918,1320,8901,1320,8816,1222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918,1176l8901,1176,8901,1320,8918,1320,8918,1176xe" filled="true" fillcolor="#fdfdfd" stroked="false">
                <v:path arrowok="t"/>
                <v:fill type="solid"/>
              </v:shape>
            </v:group>
            <v:group style="position:absolute;left:9074;top:1354;width:89;height:2" coordorigin="9074,1354" coordsize="89,2">
              <v:shape style="position:absolute;left:9074;top:1354;width:89;height:2" coordorigin="9074,1354" coordsize="89,0" path="m9074,1354l9162,1354e" filled="false" stroked="true" strokeweight="1.1pt" strokecolor="#fdfdfd">
                <v:path arrowok="t"/>
              </v:shape>
            </v:group>
            <v:group style="position:absolute;left:9082;top:1176;width:2;height:168" coordorigin="9082,1176" coordsize="2,168">
              <v:shape style="position:absolute;left:9082;top:1176;width:2;height:168" coordorigin="9082,1176" coordsize="0,168" path="m9082,1176l9082,1344e" filled="false" stroked="true" strokeweight=".94pt" strokecolor="#fdfdfd">
                <v:path arrowok="t"/>
              </v:shape>
            </v:group>
            <v:group style="position:absolute;left:9218;top:1176;width:2;height:188" coordorigin="9218,1176" coordsize="2,188">
              <v:shape style="position:absolute;left:9218;top:1176;width:2;height:188" coordorigin="9218,1176" coordsize="0,188" path="m9218,1176l9218,1363e" filled="false" stroked="true" strokeweight="1.06pt" strokecolor="#fdfdfd">
                <v:path arrowok="t"/>
              </v:shape>
            </v:group>
            <v:group style="position:absolute;left:9290;top:1176;width:144;height:188" coordorigin="9290,1176" coordsize="144,188">
              <v:shape style="position:absolute;left:9290;top:1176;width:144;height:188" coordorigin="9290,1176" coordsize="144,188" path="m9292,1176l9290,1176,9290,1363,9309,1363,9309,1222,9332,1222,9292,1176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332,1222l9309,1222,9431,1363,9434,1363,9434,1320,9417,1320,9332,1222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434,1176l9417,1176,9417,1320,9434,1320,9434,1176xe" filled="true" fillcolor="#fdfdfd" stroked="false">
                <v:path arrowok="t"/>
                <v:fill type="solid"/>
              </v:shape>
            </v:group>
            <v:group style="position:absolute;left:9498;top:1354;width:106;height:2" coordorigin="9498,1354" coordsize="106,2">
              <v:shape style="position:absolute;left:9498;top:1354;width:106;height:2" coordorigin="9498,1354" coordsize="106,0" path="m9498,1354l9604,1354e" filled="false" stroked="true" strokeweight="1.1pt" strokecolor="#fdfdfd">
                <v:path arrowok="t"/>
              </v:shape>
            </v:group>
            <v:group style="position:absolute;left:9498;top:1272;width:20;height:72" coordorigin="9498,1272" coordsize="20,72">
              <v:shape style="position:absolute;left:9498;top:1272;width:20;height:72" coordorigin="9498,1272" coordsize="20,72" path="m9498,1308l9518,1308e" filled="false" stroked="true" strokeweight="3.7pt" strokecolor="#fdfdfd">
                <v:path arrowok="t"/>
              </v:shape>
            </v:group>
            <v:group style="position:absolute;left:9498;top:1262;width:106;height:2" coordorigin="9498,1262" coordsize="106,2">
              <v:shape style="position:absolute;left:9498;top:1262;width:106;height:2" coordorigin="9498,1262" coordsize="106,0" path="m9498,1262l9604,1262e" filled="false" stroked="true" strokeweight="1.1pt" strokecolor="#fdfdfd">
                <v:path arrowok="t"/>
              </v:shape>
            </v:group>
            <v:group style="position:absolute;left:9498;top:1196;width:20;height:56" coordorigin="9498,1196" coordsize="20,56">
              <v:shape style="position:absolute;left:9498;top:1196;width:20;height:56" coordorigin="9498,1196" coordsize="20,56" path="m9498,1224l9518,1224e" filled="false" stroked="true" strokeweight="2.9pt" strokecolor="#fdfdfd">
                <v:path arrowok="t"/>
              </v:shape>
            </v:group>
            <v:group style="position:absolute;left:9498;top:1186;width:106;height:2" coordorigin="9498,1186" coordsize="106,2">
              <v:shape style="position:absolute;left:9498;top:1186;width:106;height:2" coordorigin="9498,1186" coordsize="106,0" path="m9498,1186l9604,1186e" filled="false" stroked="true" strokeweight="1.1pt" strokecolor="#fdfdfd">
                <v:path arrowok="t"/>
              </v:shape>
            </v:group>
            <v:group style="position:absolute;left:9904;top:1271;width:557;height:2" coordorigin="9904,1271" coordsize="557,2">
              <v:shape style="position:absolute;left:9904;top:1271;width:557;height:2" coordorigin="9904,1271" coordsize="557,0" path="m9904,1271l10461,1271e" filled="false" stroked="true" strokeweight="1.42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58l9904,1284,10461,1258,9904,1258xe" filled="false" stroked="true" strokeweight="0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84l10461,1258,10461,1284,9904,1284xe" filled="false" stroked="true" strokeweight="0pt" strokecolor="#fdfdfd">
                <v:path arrowok="t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true" fillcolor="#fdfdfd" stroked="false">
                <v:path arrowok="t"/>
                <v:fill type="solid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false" stroked="true" strokeweight="0pt" strokecolor="#fdfdfd">
                <v:path arrowok="t"/>
              </v:shape>
            </v:group>
            <v:group style="position:absolute;left:9666;top:502;width:68;height:2" coordorigin="9666,502" coordsize="68,2">
              <v:shape style="position:absolute;left:9666;top:502;width:68;height:2" coordorigin="9666,502" coordsize="68,0" path="m9666,502l9734,502e" filled="false" stroked="true" strokeweight=".1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666,502l9825,595,9892,595,9666,502xe" filled="true" fillcolor="#fdfdfd" stroked="false">
                <v:path arrowok="t"/>
                <v:fill type="solid"/>
              </v:shape>
              <v:shape style="position:absolute;left:9666;top:502;width:226;height:94" coordorigin="9666,502" coordsize="226,94" path="m9734,502l9666,502,9892,595,9734,502xe" filled="true" fillcolor="#fdfdfd" stroked="false">
                <v:path arrowok="t"/>
                <v:fill type="solid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25,595l9892,595,9666,502,9825,595xe" filled="false" stroked="true" strokeweight="0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92,595l9666,502,9734,502,9892,595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25,595l9858,614,9892,614,9825,595xe" filled="true" fillcolor="#fdfdfd" stroked="false">
                <v:path arrowok="t"/>
                <v:fill type="solid"/>
              </v:shape>
              <v:shape style="position:absolute;left:9825;top:595;width:68;height:20" coordorigin="9825,595" coordsize="68,20" path="m9892,595l9825,595,9892,614,9892,595xe" filled="true" fillcolor="#fdfdfd" stroked="false">
                <v:path arrowok="t"/>
                <v:fill type="solid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58,614l9892,614,9825,595,9858,614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92,614l9825,595,9892,595,9892,614xe" filled="false" stroked="true" strokeweight="0pt" strokecolor="#fdfdfd">
                <v:path arrowok="t"/>
              </v:shape>
            </v:group>
            <v:group style="position:absolute;left:8891;top:502;width:776;height:348" coordorigin="8891,502" coordsize="776,348">
              <v:shape style="position:absolute;left:8891;top:502;width:776;height:348" coordorigin="8891,502" coordsize="776,348" path="m9592,502l8891,850,8966,850,9592,502xe" filled="true" fillcolor="#fdfdfd" stroked="false">
                <v:path arrowok="t"/>
                <v:fill type="solid"/>
              </v:shape>
              <v:shape style="position:absolute;left:8891;top:502;width:776;height:348" coordorigin="8891,502" coordsize="776,348" path="m9666,502l9592,502,8966,850,9666,502xe" filled="true" fillcolor="#fdfdfd" stroked="false">
                <v:path arrowok="t"/>
                <v:fill type="solid"/>
              </v:shape>
            </v:group>
            <v:group style="position:absolute;left:8891;top:502;width:701;height:348" coordorigin="8891,502" coordsize="701,348">
              <v:shape style="position:absolute;left:8891;top:502;width:701;height:348" coordorigin="8891,502" coordsize="701,348" path="m8891,850l8966,850,9592,502,8891,850xe" filled="false" stroked="true" strokeweight="0pt" strokecolor="#fdfdfd">
                <v:path arrowok="t"/>
              </v:shape>
            </v:group>
            <v:group style="position:absolute;left:8966;top:502;width:701;height:348" coordorigin="8966,502" coordsize="701,348">
              <v:shape style="position:absolute;left:8966;top:502;width:701;height:348" coordorigin="8966,502" coordsize="701,348" path="m8966,850l9592,502,9666,502,8966,850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891,850l8891,869,8925,869,8891,850xe" filled="true" fillcolor="#fdfdfd" stroked="false">
                <v:path arrowok="t"/>
                <v:fill type="solid"/>
              </v:shape>
              <v:shape style="position:absolute;left:8891;top:850;width:75;height:20" coordorigin="8891,850" coordsize="75,20" path="m8966,850l8891,850,8925,869,8966,850xe" filled="true" fillcolor="#fdfdfd" stroked="false">
                <v:path arrowok="t"/>
                <v:fill type="solid"/>
              </v:shape>
            </v:group>
            <v:group style="position:absolute;left:8891;top:850;width:34;height:20" coordorigin="8891,850" coordsize="34,20">
              <v:shape style="position:absolute;left:8891;top:850;width:34;height:20" coordorigin="8891,850" coordsize="34,20" path="m8891,869l8925,869,8891,850,8891,869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925,869l8891,850,8966,850,8925,869xe" filled="false" stroked="true" strokeweight="0pt" strokecolor="#fdfdfd">
                <v:path arrowok="t"/>
              </v:shape>
            </v:group>
            <v:group style="position:absolute;left:9875;top:614;width:2;height:456" coordorigin="9875,614" coordsize="2,456">
              <v:shape style="position:absolute;left:9875;top:614;width:2;height:456" coordorigin="9875,614" coordsize="0,456" path="m9875,614l9875,1070e" filled="false" stroked="true" strokeweight="1.78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58,1070l9892,1070,9858,614,9858,1070xe" filled="false" stroked="true" strokeweight="0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92,1070l9858,614,9892,614,9892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869l8891,1070,8925,1070,8891,869xe" filled="true" fillcolor="#fdfdfd" stroked="false">
                <v:path arrowok="t"/>
                <v:fill type="solid"/>
              </v:shape>
              <v:shape style="position:absolute;left:8891;top:869;width:34;height:202" coordorigin="8891,869" coordsize="34,202" path="m8925,869l8891,869,8925,1070,8925,869xe" filled="true" fillcolor="#fdfdfd" stroked="false">
                <v:path arrowok="t"/>
                <v:fill type="solid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1070l8925,1070,8891,869,8891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925,1070l8891,869,8925,869,8925,1070xe" filled="false" stroked="true" strokeweight="0pt" strokecolor="#fdfdfd">
                <v:path arrowok="t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true" fillcolor="#fdfdfd" stroked="false">
                <v:path arrowok="t"/>
                <v:fill type="solid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319,502l10478,595,10545,595,10319,502xe" filled="true" fillcolor="#fdfdfd" stroked="false">
                <v:path arrowok="t"/>
                <v:fill type="solid"/>
              </v:shape>
              <v:shape style="position:absolute;left:10319;top:502;width:226;height:94" coordorigin="10319,502" coordsize="226,94" path="m10384,502l10319,502,10545,595,10384,502xe" filled="true" fillcolor="#fdfdfd" stroked="false">
                <v:path arrowok="t"/>
                <v:fill type="solid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478,595l10545,595,10319,502,10478,595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545,595l10319,502,10384,502,10545,595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478,595l10511,614,10545,614,10478,595xe" filled="true" fillcolor="#fdfdfd" stroked="false">
                <v:path arrowok="t"/>
                <v:fill type="solid"/>
              </v:shape>
              <v:shape style="position:absolute;left:10478;top:595;width:68;height:20" coordorigin="10478,595" coordsize="68,20" path="m10545,595l10478,595,10545,614,10545,595xe" filled="true" fillcolor="#fdfdfd" stroked="false">
                <v:path arrowok="t"/>
                <v:fill type="solid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11,614l10545,614,10478,595,10511,614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45,614l10478,595,10545,595,10545,614xe" filled="false" stroked="true" strokeweight="0pt" strokecolor="#fdfdfd">
                <v:path arrowok="t"/>
              </v:shape>
            </v:group>
            <v:group style="position:absolute;left:9544;top:502;width:776;height:348" coordorigin="9544,502" coordsize="776,348">
              <v:shape style="position:absolute;left:9544;top:502;width:776;height:348" coordorigin="9544,502" coordsize="776,348" path="m10245,502l9544,850,9618,850,10245,502xe" filled="true" fillcolor="#fdfdfd" stroked="false">
                <v:path arrowok="t"/>
                <v:fill type="solid"/>
              </v:shape>
              <v:shape style="position:absolute;left:9544;top:502;width:776;height:348" coordorigin="9544,502" coordsize="776,348" path="m10319,502l10245,502,9618,850,10319,502xe" filled="true" fillcolor="#fdfdfd" stroked="false">
                <v:path arrowok="t"/>
                <v:fill type="solid"/>
              </v:shape>
            </v:group>
            <v:group style="position:absolute;left:9544;top:502;width:701;height:348" coordorigin="9544,502" coordsize="701,348">
              <v:shape style="position:absolute;left:9544;top:502;width:701;height:348" coordorigin="9544,502" coordsize="701,348" path="m9544,850l9618,850,10245,502,9544,850xe" filled="false" stroked="true" strokeweight="0pt" strokecolor="#fdfdfd">
                <v:path arrowok="t"/>
              </v:shape>
            </v:group>
            <v:group style="position:absolute;left:9618;top:502;width:701;height:348" coordorigin="9618,502" coordsize="701,348">
              <v:shape style="position:absolute;left:9618;top:502;width:701;height:348" coordorigin="9618,502" coordsize="701,348" path="m9618,850l10245,502,10319,502,9618,850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44,850l9544,869,9578,869,9544,850xe" filled="true" fillcolor="#fdfdfd" stroked="false">
                <v:path arrowok="t"/>
                <v:fill type="solid"/>
              </v:shape>
              <v:shape style="position:absolute;left:9544;top:850;width:75;height:20" coordorigin="9544,850" coordsize="75,20" path="m9618,850l9544,850,9578,869,9618,850xe" filled="true" fillcolor="#fdfdfd" stroked="false">
                <v:path arrowok="t"/>
                <v:fill type="solid"/>
              </v:shape>
            </v:group>
            <v:group style="position:absolute;left:9544;top:850;width:34;height:20" coordorigin="9544,850" coordsize="34,20">
              <v:shape style="position:absolute;left:9544;top:850;width:34;height:20" coordorigin="9544,850" coordsize="34,20" path="m9544,869l9578,869,9544,850,9544,869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78,869l9544,850,9618,850,9578,869xe" filled="false" stroked="true" strokeweight="0pt" strokecolor="#fdfdfd">
                <v:path arrowok="t"/>
              </v:shape>
            </v:group>
            <v:group style="position:absolute;left:10528;top:614;width:2;height:456" coordorigin="10528,614" coordsize="2,456">
              <v:shape style="position:absolute;left:10528;top:614;width:2;height:456" coordorigin="10528,614" coordsize="0,456" path="m10528,614l10528,1070e" filled="false" stroked="true" strokeweight="1.78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11,1070l10545,1070,10511,614,10511,1070xe" filled="false" stroked="true" strokeweight="0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45,1070l10511,614,10545,614,10545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869l9544,1070,9578,1070,9544,869xe" filled="true" fillcolor="#fdfdfd" stroked="false">
                <v:path arrowok="t"/>
                <v:fill type="solid"/>
              </v:shape>
              <v:shape style="position:absolute;left:9544;top:869;width:34;height:202" coordorigin="9544,869" coordsize="34,202" path="m9578,869l9544,869,9578,1070,9578,869xe" filled="true" fillcolor="#fdfdfd" stroked="false">
                <v:path arrowok="t"/>
                <v:fill type="solid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1070l9578,1070,9544,869,9544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78,1070l9544,869,9578,869,9578,1070xe" filled="false" stroked="true" strokeweight="0pt" strokecolor="#fdfdfd">
                <v:path arrowok="t"/>
              </v:shape>
            </v:group>
            <v:group style="position:absolute;left:9544;top:1070;width:34;height:2" coordorigin="9544,1070" coordsize="34,2">
              <v:shape style="position:absolute;left:9544;top:1070;width:34;height:2" coordorigin="9544,1070" coordsize="34,0" path="m9578,1070l9544,1070e" filled="false" stroked="true" strokeweight=".48pt" strokecolor="#fdfdfd">
                <v:path arrowok="t"/>
              </v:shape>
            </v:group>
            <v:group style="position:absolute;left:9892;top:1070;width:2;height:2" coordorigin="9892,1070" coordsize="2,2">
              <v:shape style="position:absolute;left:9892;top:1070;width:2;height:2" coordorigin="9892,1070" coordsize="0,0" path="m9892,1070l9892,1070e" filled="false" stroked="true" strokeweight=".48pt" strokecolor="#fdfdfd">
                <v:path arrowok="t"/>
              </v:shape>
            </v:group>
            <v:group style="position:absolute;left:10511;top:1070;width:34;height:2" coordorigin="10511,1070" coordsize="34,2">
              <v:shape style="position:absolute;left:10511;top:1070;width:34;height:2" coordorigin="10511,1070" coordsize="34,0" path="m10545,1070l10511,1070e" filled="false" stroked="true" strokeweight=".48pt" strokecolor="#fdfdfd">
                <v:path arrowok="t"/>
              </v:shape>
            </v:group>
            <v:group style="position:absolute;left:8891;top:1070;width:34;height:2" coordorigin="8891,1070" coordsize="34,2">
              <v:shape style="position:absolute;left:8891;top:1070;width:34;height:2" coordorigin="8891,1070" coordsize="34,0" path="m8891,1070l8925,1070e" filled="false" stroked="true" strokeweight=".48pt" strokecolor="#fdfdfd">
                <v:path arrowok="t"/>
              </v:shape>
            </v:group>
            <v:group style="position:absolute;left:712;top:550;width:507;height:699" coordorigin="712,550" coordsize="507,699">
              <v:shape style="position:absolute;left:712;top:550;width:507;height:699" coordorigin="712,550" coordsize="507,699" path="m772,550l712,550,712,1248,770,1248,770,648,822,648,772,550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1218,648l1161,648,1161,1248,1218,1248,1218,648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822,648l770,648,964,1039,1018,931,964,931,822,648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1218,550l1158,550,964,931,1018,931,1161,648,1218,648,1218,550xe" filled="true" fillcolor="#fdfdfd" stroked="false">
                <v:path arrowok="t"/>
                <v:fill type="solid"/>
              </v:shape>
            </v:group>
            <v:group style="position:absolute;left:1326;top:550;width:459;height:699" coordorigin="1326,550" coordsize="459,699">
              <v:shape style="position:absolute;left:1326;top:550;width:459;height:699" coordorigin="1326,550" coordsize="459,699" path="m1785,550l1362,550,1362,614,1691,614,1326,1248,1391,1248,1785,550xe" filled="true" fillcolor="#fdfdfd" stroked="false">
                <v:path arrowok="t"/>
                <v:fill type="solid"/>
              </v:shape>
            </v:group>
            <v:group style="position:absolute;left:1893;top:550;width:425;height:699" coordorigin="1893,550" coordsize="425,699">
              <v:shape style="position:absolute;left:1893;top:550;width:425;height:699" coordorigin="1893,550" coordsize="425,699" path="m2142,1246l2061,1246,2070,1248,2135,1248,2142,1246xe" filled="true" fillcolor="#fdfdfd" stroked="false">
                <v:path arrowok="t"/>
                <v:fill type="solid"/>
              </v:shape>
              <v:shape style="position:absolute;left:1893;top:550;width:425;height:699" coordorigin="1893,550" coordsize="425,699" path="m2147,552l2058,552,2049,554,2042,557,2034,557,1998,569,1994,574,1986,576,1982,578,1974,583,1970,588,1965,590,1960,595,1953,600,1948,605,1946,610,1941,614,1936,622,1931,626,1929,631,1924,638,1922,646,1917,650,1905,686,1902,696,1900,703,1898,713,1898,720,1895,730,1895,739,1893,746,1893,1046,1895,1056,1895,1073,1898,1082,1900,1090,1900,1099,1905,1114,1907,1123,1912,1138,1917,1142,1922,1157,1926,1164,1929,1169,1934,1174,1938,1181,1941,1186,1960,1205,1967,1210,1972,1214,1977,1217,1984,1222,1989,1224,1996,1226,2003,1231,2008,1234,2030,1241,2037,1241,2046,1243,2054,1246,2152,1246,2159,1243,2166,1243,2176,1241,2198,1234,2202,1231,2217,1226,2222,1222,2229,1219,2234,1214,2241,1212,2267,1186,2090,1186,2080,1183,2073,1183,2063,1181,2056,1181,2027,1171,2022,1166,2015,1164,2010,1159,2003,1157,1984,1138,1982,1133,1977,1126,1972,1121,1965,1099,1960,1092,1960,1085,1958,1078,1955,1068,1953,1061,1953,1051,1950,1042,1950,758,1953,749,1953,742,1958,722,1958,715,1962,701,1967,694,1972,679,1977,674,1979,667,2008,638,2015,636,2020,631,2034,626,2039,624,2054,619,2063,617,2070,617,2078,614,2269,614,2267,612,2248,593,2243,590,2238,586,2231,581,2226,578,2219,574,2214,571,2164,554,2157,554,2147,552xe" filled="true" fillcolor="#fdfdfd" stroked="false">
                <v:path arrowok="t"/>
                <v:fill type="solid"/>
              </v:shape>
              <v:shape style="position:absolute;left:1893;top:550;width:425;height:699" coordorigin="1893,550" coordsize="425,699" path="m2269,614l2130,614,2138,617,2147,617,2176,626,2181,629,2188,631,2195,636,2200,638,2205,643,2212,648,2217,650,2222,658,2224,662,2234,672,2236,679,2241,686,2243,691,2248,706,2250,715,2255,730,2255,739,2258,749,2258,756,2260,766,2260,1032,2258,1042,2258,1049,2255,1058,2255,1068,2250,1082,2248,1092,2243,1106,2241,1111,2238,1118,2234,1126,2229,1130,2226,1135,2222,1142,2212,1152,2207,1154,2200,1159,2195,1164,2188,1166,2183,1169,2176,1174,2162,1178,2154,1178,2140,1183,2123,1183,2114,1186,2267,1186,2274,1178,2277,1171,2282,1166,2286,1159,2289,1154,2291,1147,2296,1140,2308,1104,2310,1094,2310,1087,2313,1078,2313,1070,2315,1061,2315,1051,2318,1042,2318,761,2315,751,2315,734,2313,725,2313,715,2308,701,2306,691,2306,684,2303,677,2298,670,2291,648,2286,641,2284,636,2279,629,2277,624,2272,619,2269,614xe" filled="true" fillcolor="#fdfdfd" stroked="false">
                <v:path arrowok="t"/>
                <v:fill type="solid"/>
              </v:shape>
              <v:shape style="position:absolute;left:1893;top:550;width:425;height:699" coordorigin="1893,550" coordsize="425,699" path="m2123,550l2082,550,2075,552,2130,552,2123,550xe" filled="true" fillcolor="#fdfdfd" stroked="false">
                <v:path arrowok="t"/>
                <v:fill type="solid"/>
              </v:shape>
            </v:group>
            <v:group style="position:absolute;left:2462;top:900;width:344;height:2" coordorigin="2462,900" coordsize="344,2">
              <v:shape style="position:absolute;left:2462;top:900;width:344;height:2" coordorigin="2462,900" coordsize="344,0" path="m2462,900l2805,900e" filled="false" stroked="true" strokeweight="3.22pt" strokecolor="#fdfdfd">
                <v:path arrowok="t"/>
              </v:shape>
            </v:group>
            <v:group style="position:absolute;left:3062;top:614;width:2;height:634" coordorigin="3062,614" coordsize="2,634">
              <v:shape style="position:absolute;left:3062;top:614;width:2;height:634" coordorigin="3062,614" coordsize="0,634" path="m3062,614l3062,1248e" filled="false" stroked="true" strokeweight="2.98pt" strokecolor="#fdfdfd">
                <v:path arrowok="t"/>
              </v:shape>
            </v:group>
            <v:group style="position:absolute;left:2951;top:582;width:140;height:2" coordorigin="2951,582" coordsize="140,2">
              <v:shape style="position:absolute;left:2951;top:582;width:140;height:2" coordorigin="2951,582" coordsize="140,0" path="m2951,582l3090,582e" filled="false" stroked="true" strokeweight="3.3pt" strokecolor="#fdfdfd">
                <v:path arrowok="t"/>
              </v:shape>
            </v:group>
            <v:group style="position:absolute;left:9957;top:10519;width:303;height:466" coordorigin="9957,10519" coordsize="303,466">
              <v:shape style="position:absolute;left:9957;top:10519;width:303;height:466" coordorigin="9957,10519" coordsize="303,466" path="m10259,10519l9981,10519,9981,10550,10206,10550,9957,10985,9990,10985,10259,10519xe" filled="true" fillcolor="#000000" stroked="false">
                <v:path arrowok="t"/>
                <v:fill type="solid"/>
              </v:shape>
            </v:group>
            <v:group style="position:absolute;left:10343;top:10519;width:279;height:466" coordorigin="10343,10519" coordsize="279,466">
              <v:shape style="position:absolute;left:10343;top:10519;width:279;height:466" coordorigin="10343,10519" coordsize="279,466" path="m10506,10982l10458,10982,10463,10985,10499,10985,10506,10982xe" filled="true" fillcolor="#000000" stroked="false">
                <v:path arrowok="t"/>
                <v:fill type="solid"/>
              </v:shape>
              <v:shape style="position:absolute;left:10343;top:10519;width:279;height:466" coordorigin="10343,10519" coordsize="279,466" path="m10521,10980l10439,10980,10446,10982,10516,10982,10521,10980xe" filled="true" fillcolor="#000000" stroked="false">
                <v:path arrowok="t"/>
                <v:fill type="solid"/>
              </v:shape>
              <v:shape style="position:absolute;left:10343;top:10519;width:279;height:466" coordorigin="10343,10519" coordsize="279,466" path="m10372,10853l10346,10865,10346,10877,10348,10882,10348,10889,10353,10898,10353,10903,10355,10910,10362,10925,10365,10927,10370,10937,10377,10944,10379,10949,10382,10951,10386,10954,10389,10958,10398,10963,10401,10966,10420,10975,10425,10975,10434,10980,10528,10980,10533,10978,10538,10978,10547,10973,10552,10973,10554,10970,10564,10966,10566,10963,10576,10958,10578,10954,10463,10954,10458,10951,10451,10951,10446,10949,10442,10949,10432,10944,10427,10944,10413,10937,10410,10932,10406,10930,10396,10920,10394,10915,10386,10908,10382,10898,10382,10894,10377,10884,10377,10877,10372,10867,10372,10853xe" filled="true" fillcolor="#000000" stroked="false">
                <v:path arrowok="t"/>
                <v:fill type="solid"/>
              </v:shape>
              <v:shape style="position:absolute;left:10343;top:10519;width:279;height:466" coordorigin="10343,10519" coordsize="279,466" path="m10578,10704l10482,10704,10487,10706,10511,10706,10516,10709,10521,10709,10530,10714,10535,10714,10545,10718,10547,10721,10557,10726,10559,10730,10562,10733,10566,10735,10569,10740,10571,10742,10578,10757,10581,10759,10586,10769,10588,10776,10588,10781,10590,10786,10590,10790,10593,10798,10593,10822,10595,10829,10593,10836,10593,10860,10590,10867,10590,10872,10588,10879,10588,10884,10578,10903,10578,10908,10574,10910,10569,10920,10557,10932,10552,10934,10550,10937,10530,10946,10526,10946,10516,10951,10506,10951,10499,10954,10578,10954,10581,10951,10586,10949,10588,10944,10595,10937,10598,10932,10600,10930,10607,10915,10607,10910,10614,10896,10614,10891,10617,10886,10617,10879,10619,10874,10619,10862,10622,10855,10622,10805,10619,10798,10619,10786,10617,10781,10617,10774,10614,10769,10614,10764,10612,10759,10610,10752,10610,10747,10607,10742,10605,10740,10598,10726,10595,10723,10593,10718,10588,10716,10586,10711,10578,10704xe" filled="true" fillcolor="#000000" stroked="false">
                <v:path arrowok="t"/>
                <v:fill type="solid"/>
              </v:shape>
              <v:shape style="position:absolute;left:10343;top:10519;width:279;height:466" coordorigin="10343,10519" coordsize="279,466" path="m10622,10519l10343,10519,10343,10793,10372,10805,10372,10798,10374,10793,10374,10786,10377,10781,10377,10776,10379,10769,10389,10750,10391,10747,10396,10738,10406,10728,10415,10723,10418,10721,10370,10721,10370,10550,10622,10550,10622,10519xe" filled="true" fillcolor="#000000" stroked="false">
                <v:path arrowok="t"/>
                <v:fill type="solid"/>
              </v:shape>
              <v:shape style="position:absolute;left:10343;top:10519;width:279;height:466" coordorigin="10343,10519" coordsize="279,466" path="m10533,10680l10430,10680,10422,10682,10403,10692,10401,10694,10391,10699,10384,10706,10379,10709,10374,10718,10370,10721,10418,10721,10437,10711,10442,10711,10446,10709,10451,10709,10458,10706,10475,10706,10482,10704,10578,10704,10576,10702,10571,10699,10569,10697,10559,10692,10557,10690,10542,10682,10538,10682,10533,10680xe" filled="true" fillcolor="#000000" stroked="false">
                <v:path arrowok="t"/>
                <v:fill type="solid"/>
              </v:shape>
              <v:shape style="position:absolute;left:10343;top:10519;width:279;height:466" coordorigin="10343,10519" coordsize="279,466" path="m10523,10678l10439,10678,10434,10680,10528,10680,10523,10678xe" filled="true" fillcolor="#000000" stroked="false">
                <v:path arrowok="t"/>
                <v:fill type="solid"/>
              </v:shape>
              <v:shape style="position:absolute;left:10343;top:10519;width:279;height:466" coordorigin="10343,10519" coordsize="279,466" path="m10511,10675l10451,10675,10446,10678,10516,10678,10511,10675xe" filled="true" fillcolor="#000000" stroked="false">
                <v:path arrowok="t"/>
                <v:fill type="solid"/>
              </v:shape>
            </v:group>
            <v:group style="position:absolute;left:10732;top:10675;width:308;height:310" coordorigin="10732,10675" coordsize="308,310">
              <v:shape style="position:absolute;left:10732;top:10675;width:308;height:310" coordorigin="10732,10675" coordsize="308,310" path="m10758,10675l10732,10675,10732,10985,10758,10985,10758,10762,10761,10754,10761,10742,10768,10728,10770,10726,10773,10721,10778,10718,10780,10714,10785,10711,10787,10709,10792,10709,10799,10706,10809,10706,10816,10704,10883,10704,10881,10699,10876,10697,10874,10692,10758,10692,10758,10675xe" filled="true" fillcolor="#000000" stroked="false">
                <v:path arrowok="t"/>
                <v:fill type="solid"/>
              </v:shape>
              <v:shape style="position:absolute;left:10732;top:10675;width:308;height:310" coordorigin="10732,10675" coordsize="308,310" path="m10929,10709l10842,10709,10847,10711,10859,10723,10869,10742,10869,10747,10871,10754,10871,10985,10900,10985,10900,10750,10902,10742,10902,10738,10907,10728,10910,10726,10912,10721,10917,10718,10919,10714,10929,10709xe" filled="true" fillcolor="#000000" stroked="false">
                <v:path arrowok="t"/>
                <v:fill type="solid"/>
              </v:shape>
              <v:shape style="position:absolute;left:10732;top:10675;width:308;height:310" coordorigin="10732,10675" coordsize="308,310" path="m11022,10704l10955,10704,10960,10706,10972,10706,10977,10709,10982,10709,10986,10711,10996,10721,11001,10723,11006,10733,11006,10738,11010,10747,11010,10985,11039,10985,11039,10754,11037,10747,11037,10735,11034,10730,11034,10726,11025,10706,11022,10704xe" filled="true" fillcolor="#000000" stroked="false">
                <v:path arrowok="t"/>
                <v:fill type="solid"/>
              </v:shape>
              <v:shape style="position:absolute;left:10732;top:10675;width:308;height:310" coordorigin="10732,10675" coordsize="308,310" path="m10938,10706l10833,10706,10838,10709,10934,10709,10938,10706xe" filled="true" fillcolor="#000000" stroked="false">
                <v:path arrowok="t"/>
                <v:fill type="solid"/>
              </v:shape>
              <v:shape style="position:absolute;left:10732;top:10675;width:308;height:310" coordorigin="10732,10675" coordsize="308,310" path="m10883,10704l10816,10704,10821,10706,10886,10706,10883,10704xe" filled="true" fillcolor="#000000" stroked="false">
                <v:path arrowok="t"/>
                <v:fill type="solid"/>
              </v:shape>
              <v:shape style="position:absolute;left:10732;top:10675;width:308;height:310" coordorigin="10732,10675" coordsize="308,310" path="m10979,10675l10931,10675,10922,10680,10917,10680,10902,10687,10888,10702,10886,10706,10948,10706,10955,10704,11022,10704,11020,10699,11015,10697,11013,10692,11010,10690,11001,10685,10998,10682,10989,10678,10984,10678,10979,10675xe" filled="true" fillcolor="#000000" stroked="false">
                <v:path arrowok="t"/>
                <v:fill type="solid"/>
              </v:shape>
              <v:shape style="position:absolute;left:10732;top:10675;width:308;height:310" coordorigin="10732,10675" coordsize="308,310" path="m10845,10678l10782,10678,10763,10687,10758,10692,10874,10692,10864,10687,10862,10685,10852,10680,10845,10678xe" filled="true" fillcolor="#000000" stroked="false">
                <v:path arrowok="t"/>
                <v:fill type="solid"/>
              </v:shape>
              <v:shape style="position:absolute;left:10732;top:10675;width:308;height:310" coordorigin="10732,10675" coordsize="308,310" path="m10835,10675l10792,10675,10787,10678,10840,10678,10835,10675xe" filled="true" fillcolor="#000000" stroked="false">
                <v:path arrowok="t"/>
                <v:fill type="solid"/>
              </v:shape>
            </v:group>
            <v:group style="position:absolute;left:11181;top:10531;width:178;height:272" coordorigin="11181,10531" coordsize="178,272">
              <v:shape style="position:absolute;left:11181;top:10531;width:178;height:272" coordorigin="11181,10531" coordsize="178,272" path="m11344,10562l11282,10562,11289,10565,11294,10565,11308,10572,11310,10577,11315,10579,11322,10594,11325,10601,11325,10625,11315,10644,11303,10656,11296,10661,11291,10663,11229,10702,11224,10704,11205,10723,11188,10757,11186,10764,11186,10769,11183,10776,11183,10783,11181,10788,11181,10802,11356,10802,11356,10771,11217,10771,11217,10762,11222,10752,11229,10745,11231,10740,11236,10735,11241,10733,11250,10723,11255,10721,11262,10716,11313,10687,11320,10685,11325,10680,11330,10678,11334,10673,11337,10668,11342,10666,11354,10642,11356,10634,11356,10630,11358,10625,11358,10601,11356,10596,11356,10589,11354,10584,11351,10577,11344,10562xe" filled="true" fillcolor="#000000" stroked="false">
                <v:path arrowok="t"/>
                <v:fill type="solid"/>
              </v:shape>
              <v:shape style="position:absolute;left:11181;top:10531;width:178;height:272" coordorigin="11181,10531" coordsize="178,272" path="m11301,10534l11248,10534,11238,10538,11234,10538,11224,10543,11222,10546,11217,10548,11214,10553,11210,10555,11207,10558,11202,10567,11200,10570,11190,10589,11190,10596,11188,10601,11188,10613,11186,10620,11186,10625,11219,10625,11219,10610,11222,10603,11222,10598,11231,10579,11236,10577,11238,10572,11243,10570,11246,10567,11250,10565,11255,10565,11260,10562,11344,10562,11327,10546,11313,10538,11306,10536,11301,10534xe" filled="true" fillcolor="#000000" stroked="false">
                <v:path arrowok="t"/>
                <v:fill type="solid"/>
              </v:shape>
              <v:shape style="position:absolute;left:11181;top:10531;width:178;height:272" coordorigin="11181,10531" coordsize="178,272" path="m11291,10531l11265,10531,11260,10534,11296,10534,11291,10531xe" filled="true" fillcolor="#000000" stroked="false">
                <v:path arrowok="t"/>
                <v:fill type="solid"/>
              </v:shape>
              <v:shape style="position:absolute;left:556;top:2508;width:881;height:298" type="#_x0000_t75" stroked="false">
                <v:imagedata r:id="rId63" o:title=""/>
              </v:shape>
              <v:shape style="position:absolute;left:1491;top:2489;width:1259;height:336" type="#_x0000_t75" stroked="false">
                <v:imagedata r:id="rId64" o:title=""/>
              </v:shape>
            </v:group>
            <v:group style="position:absolute;left:2828;top:2508;width:2;height:298" coordorigin="2828,2508" coordsize="2,298">
              <v:shape style="position:absolute;left:2828;top:2508;width:2;height:298" coordorigin="2828,2508" coordsize="0,298" path="m2828,2508l2828,2806e" filled="false" stroked="true" strokeweight=".94pt" strokecolor="#000000">
                <v:path arrowok="t"/>
              </v:shape>
            </v:group>
            <v:group style="position:absolute;left:2906;top:2606;width:144;height:200" coordorigin="2906,2606" coordsize="144,200">
              <v:shape style="position:absolute;left:2906;top:2606;width:144;height:200" coordorigin="2906,2606" coordsize="144,200" path="m2999,2803l2958,2803,2963,2806,2994,2806,2999,2803xe" filled="true" fillcolor="#000000" stroked="false">
                <v:path arrowok="t"/>
                <v:fill type="solid"/>
              </v:shape>
              <v:shape style="position:absolute;left:2906;top:2606;width:144;height:200" coordorigin="2906,2606" coordsize="144,200" path="m3009,2801l2949,2801,2954,2803,3004,2803,3009,2801xe" filled="true" fillcolor="#000000" stroked="false">
                <v:path arrowok="t"/>
                <v:fill type="solid"/>
              </v:shape>
              <v:shape style="position:absolute;left:2906;top:2606;width:144;height:200" coordorigin="2906,2606" coordsize="144,200" path="m3014,2798l2944,2798,2946,2801,3011,2801,3014,2798xe" filled="true" fillcolor="#000000" stroked="false">
                <v:path arrowok="t"/>
                <v:fill type="solid"/>
              </v:shape>
              <v:shape style="position:absolute;left:2906;top:2606;width:144;height:200" coordorigin="2906,2606" coordsize="144,200" path="m3016,2614l2942,2614,2939,2616,2937,2616,2930,2623,2927,2623,2920,2630,2920,2633,2918,2635,2915,2640,2915,2642,2913,2645,2913,2647,2910,2652,2910,2654,2908,2659,2908,2669,2906,2674,2906,2738,2908,2741,2908,2753,2910,2758,2910,2762,2913,2767,2913,2770,2918,2774,2918,2779,2925,2786,2925,2789,2927,2789,2934,2796,2937,2796,2942,2798,3016,2798,3018,2796,3023,2794,3026,2794,3026,2791,3030,2786,2968,2786,2963,2784,2958,2784,2954,2782,2951,2782,2949,2779,2946,2779,2934,2767,2934,2765,2930,2760,2930,2758,2927,2753,2927,2746,2925,2743,2925,2666,2927,2664,2927,2662,2930,2657,2930,2654,2932,2652,2932,2647,2944,2635,2949,2633,2951,2633,2954,2630,2956,2630,2958,2628,3033,2628,3023,2618,3021,2618,3016,2614xe" filled="true" fillcolor="#000000" stroked="false">
                <v:path arrowok="t"/>
                <v:fill type="solid"/>
              </v:shape>
              <v:shape style="position:absolute;left:2906;top:2606;width:144;height:200" coordorigin="2906,2606" coordsize="144,200" path="m3033,2628l2994,2628,2999,2630,3002,2630,3004,2633,3006,2633,3011,2638,3014,2638,3023,2647,3023,2650,3026,2652,3026,2657,3028,2659,3028,2662,3030,2666,3030,2746,3028,2748,3028,2755,3026,2758,3026,2762,3018,2770,3018,2772,3014,2777,3011,2777,3006,2782,3002,2782,2999,2784,2990,2784,2985,2786,3030,2786,3038,2779,3038,2777,3042,2772,3042,2767,3045,2765,3045,2758,3047,2755,3047,2748,3050,2743,3050,2671,3047,2666,3047,2657,3045,2652,3045,2650,3042,2647,3042,2642,3040,2640,3040,2638,3033,2630,3033,2628xe" filled="true" fillcolor="#000000" stroked="false">
                <v:path arrowok="t"/>
                <v:fill type="solid"/>
              </v:shape>
              <v:shape style="position:absolute;left:2906;top:2606;width:144;height:200" coordorigin="2906,2606" coordsize="144,200" path="m3009,2611l2946,2611,2944,2614,3014,2614,3009,2611xe" filled="true" fillcolor="#000000" stroked="false">
                <v:path arrowok="t"/>
                <v:fill type="solid"/>
              </v:shape>
              <v:shape style="position:absolute;left:2906;top:2606;width:144;height:200" coordorigin="2906,2606" coordsize="144,200" path="m2999,2609l2954,2609,2951,2611,3004,2611,2999,2609xe" filled="true" fillcolor="#000000" stroked="false">
                <v:path arrowok="t"/>
                <v:fill type="solid"/>
              </v:shape>
              <v:shape style="position:absolute;left:2906;top:2606;width:144;height:200" coordorigin="2906,2606" coordsize="144,200" path="m2990,2606l2968,2606,2963,2609,2992,2609,2990,2606xe" filled="true" fillcolor="#000000" stroked="false">
                <v:path arrowok="t"/>
                <v:fill type="solid"/>
              </v:shape>
            </v:group>
            <v:group style="position:absolute;left:3119;top:2508;width:89;height:298" coordorigin="3119,2508" coordsize="89,298">
              <v:shape style="position:absolute;left:3119;top:2508;width:89;height:298" coordorigin="3119,2508" coordsize="89,298" path="m3208,2508l3174,2508,3170,2510,3165,2510,3160,2513,3158,2513,3155,2515,3153,2515,3150,2518,3146,2520,3143,2520,3143,2522,3131,2534,3131,2537,3126,2542,3126,2546,3124,2549,3124,2556,3122,2558,3122,2566,3119,2570,3119,2806,3138,2806,3138,2628,3208,2628,3208,2606,3138,2606,3138,2568,3141,2566,3141,2558,3143,2554,3143,2551,3150,2544,3150,2542,3155,2537,3158,2537,3162,2532,3167,2532,3170,2530,3177,2530,3179,2527,3208,2527,3208,2508xe" filled="true" fillcolor="#000000" stroked="false">
                <v:path arrowok="t"/>
                <v:fill type="solid"/>
              </v:shape>
            </v:group>
            <v:group style="position:absolute;left:3280;top:2508;width:89;height:298" coordorigin="3280,2508" coordsize="89,298">
              <v:shape style="position:absolute;left:3280;top:2508;width:89;height:298" coordorigin="3280,2508" coordsize="89,298" path="m3297,2508l3280,2508,3280,2750,3282,2753,3282,2760,3285,2762,3285,2767,3287,2770,3287,2772,3290,2774,3292,2779,3292,2782,3299,2789,3302,2789,3302,2791,3304,2794,3309,2796,3311,2796,3314,2798,3316,2798,3318,2801,3321,2801,3326,2803,3333,2803,3335,2806,3369,2806,3369,2786,3340,2786,3338,2784,3330,2784,3328,2782,3323,2782,3321,2779,3318,2779,3306,2767,3306,2765,3304,2762,3304,2760,3302,2758,3302,2753,3299,2750,3299,2746,3297,2743,3297,2628,3369,2628,3369,2606,3297,2606,3297,2508xe" filled="true" fillcolor="#000000" stroked="false">
                <v:path arrowok="t"/>
                <v:fill type="solid"/>
              </v:shape>
            </v:group>
            <v:group style="position:absolute;left:3438;top:2489;width:89;height:336" coordorigin="3438,2489" coordsize="89,336">
              <v:shape style="position:absolute;left:3438;top:2489;width:89;height:336" coordorigin="3438,2489" coordsize="89,336" path="m3498,2806l3438,2806,3438,2825,3462,2825,3465,2822,3472,2822,3474,2820,3479,2820,3482,2818,3484,2818,3489,2813,3491,2813,3498,2806xe" filled="true" fillcolor="#000000" stroked="false">
                <v:path arrowok="t"/>
                <v:fill type="solid"/>
              </v:shape>
              <v:shape style="position:absolute;left:3438;top:2489;width:89;height:336" coordorigin="3438,2489" coordsize="89,336" path="m3460,2489l3438,2489,3438,2508,3455,2508,3460,2510,3465,2510,3470,2513,3472,2513,3474,2515,3477,2515,3482,2520,3484,2520,3496,2532,3496,2534,3501,2539,3501,2542,3503,2546,3503,2549,3506,2551,3506,2556,3508,2558,3508,2570,3510,2575,3510,2738,3508,2741,3508,2753,3506,2758,3506,2762,3503,2767,3503,2770,3498,2774,3498,2779,3491,2786,3491,2789,3489,2789,3482,2796,3479,2796,3477,2798,3472,2798,3470,2801,3467,2801,3465,2803,3458,2803,3453,2806,3501,2806,3510,2796,3510,2794,3515,2789,3515,2784,3520,2779,3520,2772,3522,2770,3522,2767,3525,2762,3525,2755,3527,2750,3527,2563,3525,2561,3525,2549,3522,2546,3522,2542,3520,2539,3520,2537,3518,2532,3518,2530,3513,2525,3513,2522,3508,2518,3508,2515,3496,2503,3494,2503,3489,2498,3486,2498,3484,2496,3479,2496,3477,2494,3474,2494,3472,2491,3465,2491,3460,2489xe" filled="true" fillcolor="#000000" stroked="false">
                <v:path arrowok="t"/>
                <v:fill type="solid"/>
              </v:shape>
            </v:group>
            <v:group style="position:absolute;left:3597;top:2617;width:144;height:2" coordorigin="3597,2617" coordsize="144,2">
              <v:shape style="position:absolute;left:3597;top:2617;width:144;height:2" coordorigin="3597,2617" coordsize="144,0" path="m3597,2617l3741,2617e" filled="false" stroked="true" strokeweight="1.18pt" strokecolor="#000000">
                <v:path arrowok="t"/>
              </v:shape>
            </v:group>
            <v:group style="position:absolute;left:3597;top:2696;width:144;height:2" coordorigin="3597,2696" coordsize="144,2">
              <v:shape style="position:absolute;left:3597;top:2696;width:144;height:2" coordorigin="3597,2696" coordsize="144,0" path="m3597,2696l3741,2696e" filled="false" stroked="true" strokeweight="1.18pt" strokecolor="#000000">
                <v:path arrowok="t"/>
              </v:shape>
            </v:group>
            <v:group style="position:absolute;left:3794;top:2508;width:195;height:298" coordorigin="3794,2508" coordsize="195,298">
              <v:shape style="position:absolute;left:3794;top:2508;width:195;height:298" coordorigin="3794,2508" coordsize="195,298" path="m3988,2508l3810,2508,3810,2527,3954,2527,3794,2806,3818,2806,3988,2508xe" filled="true" fillcolor="#000000" stroked="false">
                <v:path arrowok="t"/>
                <v:fill type="solid"/>
              </v:shape>
            </v:group>
            <v:group style="position:absolute;left:4041;top:2508;width:180;height:298" coordorigin="4041,2508" coordsize="180,298">
              <v:shape style="position:absolute;left:4041;top:2508;width:180;height:298" coordorigin="4041,2508" coordsize="180,298" path="m4151,2803l4108,2803,4110,2806,4149,2806,4151,2803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66,2801l4098,2801,4101,2803,4163,2803,4166,2801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70,2798l4091,2798,4094,2801,4168,2801,4170,2798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78,2796l4084,2796,4089,2798,4175,2798,4178,2796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85,2791l4077,2791,4082,2796,4180,2796,4185,2791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060,2722l4043,2729,4043,2736,4046,2738,4046,2746,4048,2750,4048,2753,4050,2758,4050,2760,4053,2762,4053,2765,4055,2770,4060,2774,4060,2777,4074,2791,4187,2791,4192,2786,4120,2786,4115,2784,4106,2784,4103,2782,4098,2782,4096,2779,4094,2779,4086,2772,4084,2772,4070,2758,4070,2753,4067,2750,4067,2748,4065,2746,4065,2741,4062,2738,4062,2729,4060,2726,4060,2722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97,2782l4161,2782,4156,2784,4146,2784,4144,2786,4192,2786,4197,2782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94,2628l4151,2628,4156,2630,4161,2630,4166,2633,4168,2633,4173,2638,4175,2638,4187,2650,4187,2652,4194,2659,4194,2662,4197,2664,4197,2669,4199,2671,4199,2678,4202,2681,4202,2702,4204,2707,4204,2710,4202,2714,4202,2729,4199,2734,4199,2741,4197,2743,4197,2746,4194,2750,4194,2753,4192,2755,4192,2758,4180,2770,4180,2772,4178,2774,4175,2774,4170,2777,4168,2779,4166,2779,4163,2782,4199,2782,4202,2779,4202,2777,4204,2774,4206,2770,4209,2767,4209,2765,4211,2762,4211,2760,4214,2755,4214,2753,4216,2750,4216,2743,4218,2738,4218,2726,4221,2724,4221,2688,4218,2683,4218,2671,4216,2669,4216,2666,4214,2662,4214,2654,4209,2650,4209,2647,4206,2645,4206,2640,4194,2628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221,2508l4041,2508,4041,2683,4060,2690,4060,2688,4062,2683,4062,2676,4065,2674,4065,2669,4067,2666,4067,2662,4070,2659,4070,2657,4077,2650,4077,2647,4086,2638,4060,2638,4060,2527,4221,2527,4221,2508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87,2621l4077,2621,4074,2623,4070,2626,4067,2628,4067,2630,4060,2638,4089,2638,4094,2635,4096,2633,4098,2633,4101,2630,4108,2630,4113,2628,4194,2628,4187,2621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78,2616l4084,2616,4079,2621,4185,2621,4182,2618,4178,2616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73,2614l4091,2614,4089,2616,4175,2616,4173,2614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68,2611l4098,2611,4094,2614,4170,2614,4168,2611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58,2609l4106,2609,4101,2611,4161,2611,4158,2609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44,2606l4120,2606,4115,2609,4146,2609,4144,2606xe" filled="true" fillcolor="#000000" stroked="false">
                <v:path arrowok="t"/>
                <v:fill type="solid"/>
              </v:shape>
            </v:group>
            <v:group style="position:absolute;left:4290;top:2606;width:197;height:200" coordorigin="4290,2606" coordsize="197,200">
              <v:shape style="position:absolute;left:4290;top:2606;width:197;height:200" coordorigin="4290,2606" coordsize="197,200" path="m4310,2606l4290,2606,4290,2806,4310,2806,4310,2652,4312,2647,4312,2645,4314,2642,4314,2640,4324,2630,4326,2630,4331,2628,4389,2628,4389,2626,4382,2618,4310,2618,4310,2606xe" filled="true" fillcolor="#000000" stroked="false">
                <v:path arrowok="t"/>
                <v:fill type="solid"/>
              </v:shape>
              <v:shape style="position:absolute;left:4290;top:2606;width:197;height:200" coordorigin="4290,2606" coordsize="197,200" path="m4413,2630l4365,2630,4372,2638,4372,2640,4377,2645,4377,2647,4379,2650,4379,2806,4398,2806,4398,2654,4401,2652,4401,2645,4406,2640,4406,2638,4413,2630xe" filled="true" fillcolor="#000000" stroked="false">
                <v:path arrowok="t"/>
                <v:fill type="solid"/>
              </v:shape>
              <v:shape style="position:absolute;left:4290;top:2606;width:197;height:200" coordorigin="4290,2606" coordsize="197,200" path="m4461,2611l4408,2611,4406,2614,4403,2614,4389,2628,4446,2628,4451,2630,4454,2630,4463,2640,4463,2642,4466,2645,4466,2647,4468,2650,4468,2659,4470,2662,4470,2806,4487,2806,4487,2652,4485,2647,4485,2640,4482,2638,4482,2635,4480,2630,4480,2628,4468,2616,4466,2616,4461,2611xe" filled="true" fillcolor="#000000" stroked="false">
                <v:path arrowok="t"/>
                <v:fill type="solid"/>
              </v:shape>
              <v:shape style="position:absolute;left:4290;top:2606;width:197;height:200" coordorigin="4290,2606" coordsize="197,200" path="m4420,2628l4358,2628,4360,2630,4418,2630,4420,2628xe" filled="true" fillcolor="#000000" stroked="false">
                <v:path arrowok="t"/>
                <v:fill type="solid"/>
              </v:shape>
              <v:shape style="position:absolute;left:4290;top:2606;width:197;height:200" coordorigin="4290,2606" coordsize="197,200" path="m4365,2609l4324,2609,4319,2611,4317,2614,4314,2614,4310,2618,4382,2618,4379,2616,4377,2616,4374,2614,4370,2611,4367,2611,4365,2609xe" filled="true" fillcolor="#000000" stroked="false">
                <v:path arrowok="t"/>
                <v:fill type="solid"/>
              </v:shape>
              <v:shape style="position:absolute;left:4290;top:2606;width:197;height:200" coordorigin="4290,2606" coordsize="197,200" path="m4451,2609l4415,2609,4413,2611,4456,2611,4451,2609xe" filled="true" fillcolor="#000000" stroked="false">
                <v:path arrowok="t"/>
                <v:fill type="solid"/>
              </v:shape>
              <v:shape style="position:absolute;left:4290;top:2606;width:197;height:200" coordorigin="4290,2606" coordsize="197,200" path="m4353,2606l4338,2606,4334,2609,4358,2609,4353,2606xe" filled="true" fillcolor="#000000" stroked="false">
                <v:path arrowok="t"/>
                <v:fill type="solid"/>
              </v:shape>
              <v:shape style="position:absolute;left:4290;top:2606;width:197;height:200" coordorigin="4290,2606" coordsize="197,200" path="m4442,2606l4427,2606,4422,2609,4446,2609,4442,2606xe" filled="true" fillcolor="#000000" stroked="false">
                <v:path arrowok="t"/>
                <v:fill type="solid"/>
              </v:shape>
            </v:group>
            <v:group style="position:absolute;left:4571;top:2513;width:104;height:178" coordorigin="4571,2513" coordsize="104,178">
              <v:shape style="position:absolute;left:4571;top:2513;width:104;height:178" coordorigin="4571,2513" coordsize="104,178" path="m4662,2539l4619,2539,4624,2542,4629,2542,4634,2544,4634,2546,4636,2549,4638,2554,4641,2561,4641,2573,4638,2580,4638,2585,4634,2594,4634,2597,4631,2599,4629,2604,4624,2609,4619,2618,4571,2676,4571,2690,4670,2690,4674,2664,4598,2664,4634,2623,4636,2618,4641,2616,4643,2611,4648,2606,4648,2604,4653,2602,4658,2592,4660,2585,4665,2575,4665,2570,4667,2563,4667,2556,4665,2551,4665,2546,4662,2539xe" filled="true" fillcolor="#000000" stroked="false">
                <v:path arrowok="t"/>
                <v:fill type="solid"/>
              </v:shape>
              <v:shape style="position:absolute;left:4571;top:2513;width:104;height:178" coordorigin="4571,2513" coordsize="104,178" path="m4641,2518l4576,2518,4574,2546,4576,2544,4581,2544,4586,2542,4590,2542,4595,2539,4662,2539,4658,2530,4650,2522,4641,2518xe" filled="true" fillcolor="#000000" stroked="false">
                <v:path arrowok="t"/>
                <v:fill type="solid"/>
              </v:shape>
              <v:shape style="position:absolute;left:4571;top:2513;width:104;height:178" coordorigin="4571,2513" coordsize="104,178" path="m4631,2515l4586,2515,4581,2518,4636,2518,4631,2515xe" filled="true" fillcolor="#000000" stroked="false">
                <v:path arrowok="t"/>
                <v:fill type="solid"/>
              </v:shape>
              <v:shape style="position:absolute;left:4571;top:2513;width:104;height:178" coordorigin="4571,2513" coordsize="104,178" path="m4622,2513l4600,2513,4593,2515,4626,2515,4622,2513xe" filled="true" fillcolor="#000000" stroked="false">
                <v:path arrowok="t"/>
                <v:fill type="solid"/>
              </v:shape>
            </v:group>
            <v:group style="position:absolute;left:5778;top:2513;width:435;height:123" coordorigin="5778,2513" coordsize="435,123">
              <v:shape style="position:absolute;left:5778;top:2513;width:435;height:123" coordorigin="5778,2513" coordsize="435,123" path="m5778,2513l5778,2635,6213,2635,5778,2513xe" filled="true" fillcolor="#a9764a" stroked="false">
                <v:path arrowok="t"/>
                <v:fill type="solid"/>
              </v:shape>
              <v:shape style="position:absolute;left:5778;top:2513;width:435;height:123" coordorigin="5778,2513" coordsize="435,123" path="m6213,2513l5778,2513,6213,2635,6213,2513xe" filled="true" fillcolor="#a9764a" stroked="false">
                <v:path arrowok="t"/>
                <v:fill type="solid"/>
              </v:shape>
            </v:group>
            <v:group style="position:absolute;left:5778;top:2513;width:435;height:123" coordorigin="5778,2513" coordsize="435,123">
              <v:shape style="position:absolute;left:5778;top:2513;width:435;height:123" coordorigin="5778,2513" coordsize="435,123" path="m5778,2635l6213,2635,5778,2513,5778,2635xe" filled="false" stroked="true" strokeweight="0pt" strokecolor="#a9764a">
                <v:path arrowok="t"/>
              </v:shape>
            </v:group>
            <v:group style="position:absolute;left:5778;top:2513;width:435;height:123" coordorigin="5778,2513" coordsize="435,123">
              <v:shape style="position:absolute;left:5778;top:2513;width:435;height:123" coordorigin="5778,2513" coordsize="435,123" path="m6213,2635l5778,2513,6213,2513,6213,2635xe" filled="false" stroked="true" strokeweight="0pt" strokecolor="#a9764a">
                <v:path arrowok="t"/>
              </v:shape>
            </v:group>
            <v:group style="position:absolute;left:5778;top:2635;width:1167;height:3020" coordorigin="5778,2635" coordsize="1167,3020">
              <v:shape style="position:absolute;left:5778;top:2635;width:1167;height:3020" coordorigin="5778,2635" coordsize="1167,3020" path="m5778,2635l5778,5654,6945,5654,5778,2635xe" filled="true" fillcolor="#a9764a" stroked="false">
                <v:path arrowok="t"/>
                <v:fill type="solid"/>
              </v:shape>
              <v:shape style="position:absolute;left:5778;top:2635;width:1167;height:3020" coordorigin="5778,2635" coordsize="1167,3020" path="m6945,2635l5778,2635,6945,5654,6945,2635xe" filled="true" fillcolor="#a9764a" stroked="false">
                <v:path arrowok="t"/>
                <v:fill type="solid"/>
              </v:shape>
            </v:group>
            <v:group style="position:absolute;left:5778;top:2635;width:1167;height:3020" coordorigin="5778,2635" coordsize="1167,3020">
              <v:shape style="position:absolute;left:5778;top:2635;width:1167;height:3020" coordorigin="5778,2635" coordsize="1167,3020" path="m5778,5654l6945,5654,5778,2635,5778,5654xe" filled="false" stroked="true" strokeweight="0pt" strokecolor="#a9764a">
                <v:path arrowok="t"/>
              </v:shape>
            </v:group>
            <v:group style="position:absolute;left:5778;top:2635;width:1167;height:3020" coordorigin="5778,2635" coordsize="1167,3020">
              <v:shape style="position:absolute;left:5778;top:2635;width:1167;height:3020" coordorigin="5778,2635" coordsize="1167,3020" path="m6945,5654l5778,2635,6945,2635,6945,5654xe" filled="false" stroked="true" strokeweight="0pt" strokecolor="#a9764a">
                <v:path arrowok="t"/>
              </v:shape>
            </v:group>
            <v:group style="position:absolute;left:5778;top:5654;width:435;height:120" coordorigin="5778,5654" coordsize="435,120">
              <v:shape style="position:absolute;left:5778;top:5654;width:435;height:120" coordorigin="5778,5654" coordsize="435,120" path="m5778,5654l5778,5774,6213,5774,5778,5654xe" filled="true" fillcolor="#a9764a" stroked="false">
                <v:path arrowok="t"/>
                <v:fill type="solid"/>
              </v:shape>
              <v:shape style="position:absolute;left:5778;top:5654;width:435;height:120" coordorigin="5778,5654" coordsize="435,120" path="m6213,5654l5778,5654,6213,5774,6213,5654xe" filled="true" fillcolor="#a9764a" stroked="false">
                <v:path arrowok="t"/>
                <v:fill type="solid"/>
              </v:shape>
            </v:group>
            <v:group style="position:absolute;left:5778;top:5654;width:435;height:120" coordorigin="5778,5654" coordsize="435,120">
              <v:shape style="position:absolute;left:5778;top:5654;width:435;height:120" coordorigin="5778,5654" coordsize="435,120" path="m5778,5774l6213,5774,5778,5654,5778,5774xe" filled="false" stroked="true" strokeweight="0pt" strokecolor="#a9764a">
                <v:path arrowok="t"/>
              </v:shape>
            </v:group>
            <v:group style="position:absolute;left:5778;top:5654;width:435;height:120" coordorigin="5778,5654" coordsize="435,120">
              <v:shape style="position:absolute;left:5778;top:5654;width:435;height:120" coordorigin="5778,5654" coordsize="435,120" path="m6213,5774l5778,5654,6213,5654,6213,5774xe" filled="false" stroked="true" strokeweight="0pt" strokecolor="#a9764a">
                <v:path arrowok="t"/>
              </v:shape>
            </v:group>
            <v:group style="position:absolute;left:8865;top:4152;width:2012;height:612" coordorigin="8865,4152" coordsize="2012,612">
              <v:shape style="position:absolute;left:8865;top:4152;width:2012;height:612" coordorigin="8865,4152" coordsize="2012,612" path="m8865,4152l8865,4764,10876,4764,8865,4152xe" filled="true" fillcolor="#cccccc" stroked="false">
                <v:path arrowok="t"/>
                <v:fill type="solid"/>
              </v:shape>
              <v:shape style="position:absolute;left:8865;top:4152;width:2012;height:612" coordorigin="8865,4152" coordsize="2012,612" path="m10876,4152l8865,4152,10876,4764,10876,4152xe" filled="true" fillcolor="#cccccc" stroked="false">
                <v:path arrowok="t"/>
                <v:fill type="solid"/>
              </v:shape>
            </v:group>
            <v:group style="position:absolute;left:8865;top:4152;width:2012;height:612" coordorigin="8865,4152" coordsize="2012,612">
              <v:shape style="position:absolute;left:8865;top:4152;width:2012;height:612" coordorigin="8865,4152" coordsize="2012,612" path="m8865,4764l10876,4764,8865,4152,8865,4764xe" filled="false" stroked="true" strokeweight="0pt" strokecolor="#cccccc">
                <v:path arrowok="t"/>
              </v:shape>
            </v:group>
            <v:group style="position:absolute;left:8865;top:4152;width:2012;height:612" coordorigin="8865,4152" coordsize="2012,612">
              <v:shape style="position:absolute;left:8865;top:4152;width:2012;height:612" coordorigin="8865,4152" coordsize="2012,612" path="m10876,4764l8865,4152,10876,4152,10876,4764xe" filled="false" stroked="true" strokeweight="0pt" strokecolor="#cccccc">
                <v:path arrowok="t"/>
              </v:shape>
            </v:group>
            <v:group style="position:absolute;left:10178;top:4764;width:699;height:872" coordorigin="10178,4764" coordsize="699,872">
              <v:shape style="position:absolute;left:10178;top:4764;width:699;height:872" coordorigin="10178,4764" coordsize="699,872" path="m10178,4764l10178,5635,10876,5635,10178,4764xe" filled="true" fillcolor="#cccccc" stroked="false">
                <v:path arrowok="t"/>
                <v:fill type="solid"/>
              </v:shape>
              <v:shape style="position:absolute;left:10178;top:4764;width:699;height:872" coordorigin="10178,4764" coordsize="699,872" path="m10876,4764l10178,4764,10876,5635,10876,4764xe" filled="true" fillcolor="#cccccc" stroked="false">
                <v:path arrowok="t"/>
                <v:fill type="solid"/>
              </v:shape>
            </v:group>
            <v:group style="position:absolute;left:10178;top:4764;width:699;height:872" coordorigin="10178,4764" coordsize="699,872">
              <v:shape style="position:absolute;left:10178;top:4764;width:699;height:872" coordorigin="10178,4764" coordsize="699,872" path="m10178,5635l10876,5635,10178,4764,10178,5635xe" filled="false" stroked="true" strokeweight="0pt" strokecolor="#cccccc">
                <v:path arrowok="t"/>
              </v:shape>
            </v:group>
            <v:group style="position:absolute;left:10178;top:4764;width:699;height:872" coordorigin="10178,4764" coordsize="699,872">
              <v:shape style="position:absolute;left:10178;top:4764;width:699;height:872" coordorigin="10178,4764" coordsize="699,872" path="m10876,5635l10178,4764,10876,4764,10876,5635xe" filled="false" stroked="true" strokeweight="0pt" strokecolor="#cccccc">
                <v:path arrowok="t"/>
              </v:shape>
            </v:group>
            <v:group style="position:absolute;left:8519;top:4766;width:1625;height:872" coordorigin="8519,4766" coordsize="1625,872">
              <v:shape style="position:absolute;left:8519;top:4766;width:1625;height:872" coordorigin="8519,4766" coordsize="1625,872" path="m8519,4766l8519,5638,10144,5638,8519,4766xe" filled="true" fillcolor="#68b598" stroked="false">
                <v:path arrowok="t"/>
                <v:fill type="solid"/>
              </v:shape>
            </v:group>
            <v:group style="position:absolute;left:8519;top:5638;width:1625;height:2" coordorigin="8519,5638" coordsize="1625,2">
              <v:shape style="position:absolute;left:8519;top:5638;width:1625;height:2" coordorigin="8519,5638" coordsize="1625,0" path="m10144,5638l8519,5638,10144,5638xe" filled="false" stroked="true" strokeweight="0pt" strokecolor="#68b598">
                <v:path arrowok="t"/>
              </v:shape>
            </v:group>
            <v:group style="position:absolute;left:8519;top:4766;width:1625;height:872" coordorigin="8519,4766" coordsize="1625,872">
              <v:shape style="position:absolute;left:8519;top:4766;width:1625;height:872" coordorigin="8519,4766" coordsize="1625,872" path="m10144,5638l8519,5638,8519,4766,10144,5638xe" filled="false" stroked="true" strokeweight="0pt" strokecolor="#68b598">
                <v:path arrowok="t"/>
              </v:shape>
            </v:group>
            <v:group style="position:absolute;left:8519;top:4766;width:1625;height:872" coordorigin="8519,4766" coordsize="1625,872">
              <v:shape style="position:absolute;left:8519;top:4766;width:1625;height:872" coordorigin="8519,4766" coordsize="1625,872" path="m10144,4766l8519,4766,10144,5638,10144,4766xe" filled="true" fillcolor="#68b598" stroked="false">
                <v:path arrowok="t"/>
                <v:fill type="solid"/>
              </v:shape>
            </v:group>
            <v:group style="position:absolute;left:8519;top:4766;width:1625;height:872" coordorigin="8519,4766" coordsize="1625,872">
              <v:shape style="position:absolute;left:8519;top:4766;width:1625;height:872" coordorigin="8519,4766" coordsize="1625,872" path="m8519,4766l10144,4766,10144,5638,8519,4766xe" filled="false" stroked="true" strokeweight="0pt" strokecolor="#68b598">
                <v:path arrowok="t"/>
              </v:shape>
            </v:group>
            <v:group style="position:absolute;left:8519;top:2652;width:2357;height:1503" coordorigin="8519,2652" coordsize="2357,1503">
              <v:shape style="position:absolute;left:8519;top:2652;width:2357;height:1503" coordorigin="8519,2652" coordsize="2357,1503" path="m8519,2652l8519,4154,10876,4154,8519,2652xe" filled="true" fillcolor="#aabf6a" stroked="false">
                <v:path arrowok="t"/>
                <v:fill type="solid"/>
              </v:shape>
              <v:shape style="position:absolute;left:8519;top:2652;width:2357;height:1503" coordorigin="8519,2652" coordsize="2357,1503" path="m10876,2652l8519,2652,10876,4154,10876,2652xe" filled="true" fillcolor="#aabf6a" stroked="false">
                <v:path arrowok="t"/>
                <v:fill type="solid"/>
              </v:shape>
            </v:group>
            <v:group style="position:absolute;left:8519;top:2652;width:2357;height:1503" coordorigin="8519,2652" coordsize="2357,1503">
              <v:shape style="position:absolute;left:8519;top:2652;width:2357;height:1503" coordorigin="8519,2652" coordsize="2357,1503" path="m8519,4154l10876,4154,8519,2652,8519,4154xe" filled="false" stroked="true" strokeweight="0pt" strokecolor="#aabf6a">
                <v:path arrowok="t"/>
              </v:shape>
            </v:group>
            <v:group style="position:absolute;left:8519;top:2652;width:2357;height:1503" coordorigin="8519,2652" coordsize="2357,1503">
              <v:shape style="position:absolute;left:8519;top:2652;width:2357;height:1503" coordorigin="8519,2652" coordsize="2357,1503" path="m10876,4154l8519,2652,10876,2652,10876,4154xe" filled="false" stroked="true" strokeweight="0pt" strokecolor="#aabf6a">
                <v:path arrowok="t"/>
              </v:shape>
            </v:group>
            <v:group style="position:absolute;left:7084;top:2652;width:1404;height:2" coordorigin="7084,2652" coordsize="1404,2">
              <v:shape style="position:absolute;left:7084;top:2652;width:1404;height:2" coordorigin="7084,2652" coordsize="1404,0" path="m7084,2652l8488,2652e" filled="false" stroked="true" strokeweight=".1pt" strokecolor="#c0a0de">
                <v:path arrowok="t"/>
              </v:shape>
            </v:group>
            <v:group style="position:absolute;left:7084;top:2652;width:1404;height:1520" coordorigin="7084,2652" coordsize="1404,1520">
              <v:shape style="position:absolute;left:7084;top:2652;width:1404;height:1520" coordorigin="7084,2652" coordsize="1404,1520" path="m7084,2652l7084,4171,8488,4171,7084,2652xe" filled="true" fillcolor="#c0a0de" stroked="false">
                <v:path arrowok="t"/>
                <v:fill type="solid"/>
              </v:shape>
              <v:shape style="position:absolute;left:7084;top:2652;width:1404;height:1520" coordorigin="7084,2652" coordsize="1404,1520" path="m8488,2652l7084,2652,8488,4171,8488,2652xe" filled="true" fillcolor="#c0a0de" stroked="false">
                <v:path arrowok="t"/>
                <v:fill type="solid"/>
              </v:shape>
            </v:group>
            <v:group style="position:absolute;left:7084;top:2652;width:1404;height:1520" coordorigin="7084,2652" coordsize="1404,1520">
              <v:shape style="position:absolute;left:7084;top:2652;width:1404;height:1520" coordorigin="7084,2652" coordsize="1404,1520" path="m7084,4171l8488,4171,7084,2652,7084,4171xe" filled="false" stroked="true" strokeweight="0pt" strokecolor="#c0a0de">
                <v:path arrowok="t"/>
              </v:shape>
            </v:group>
            <v:group style="position:absolute;left:7084;top:2652;width:1404;height:1520" coordorigin="7084,2652" coordsize="1404,1520">
              <v:shape style="position:absolute;left:7084;top:2652;width:1404;height:1520" coordorigin="7084,2652" coordsize="1404,1520" path="m8488,4171l7084,2652,8488,2652,8488,4171xe" filled="false" stroked="true" strokeweight="0pt" strokecolor="#c0a0de">
                <v:path arrowok="t"/>
              </v:shape>
            </v:group>
            <v:group style="position:absolute;left:7084;top:4171;width:1781;height:593" coordorigin="7084,4171" coordsize="1781,593">
              <v:shape style="position:absolute;left:7084;top:4171;width:1781;height:593" coordorigin="7084,4171" coordsize="1781,593" path="m7084,4171l7084,4764,8865,4764,7084,4171xe" filled="true" fillcolor="#c0a0de" stroked="false">
                <v:path arrowok="t"/>
                <v:fill type="solid"/>
              </v:shape>
              <v:shape style="position:absolute;left:7084;top:4171;width:1781;height:593" coordorigin="7084,4171" coordsize="1781,593" path="m8865,4171l7084,4171,8865,4764,8865,4171xe" filled="true" fillcolor="#c0a0de" stroked="false">
                <v:path arrowok="t"/>
                <v:fill type="solid"/>
              </v:shape>
            </v:group>
            <v:group style="position:absolute;left:7084;top:4171;width:1781;height:593" coordorigin="7084,4171" coordsize="1781,593">
              <v:shape style="position:absolute;left:7084;top:4171;width:1781;height:593" coordorigin="7084,4171" coordsize="1781,593" path="m7084,4764l8865,4764,7084,4171,7084,4764xe" filled="false" stroked="true" strokeweight="0pt" strokecolor="#c0a0de">
                <v:path arrowok="t"/>
              </v:shape>
            </v:group>
            <v:group style="position:absolute;left:7084;top:4171;width:1781;height:593" coordorigin="7084,4171" coordsize="1781,593">
              <v:shape style="position:absolute;left:7084;top:4171;width:1781;height:593" coordorigin="7084,4171" coordsize="1781,593" path="m8865,4764l7084,4171,8865,4171,8865,4764xe" filled="false" stroked="true" strokeweight="0pt" strokecolor="#c0a0de">
                <v:path arrowok="t"/>
              </v:shape>
            </v:group>
            <v:group style="position:absolute;left:7084;top:4764;width:1404;height:874" coordorigin="7084,4764" coordsize="1404,874">
              <v:shape style="position:absolute;left:7084;top:4764;width:1404;height:874" coordorigin="7084,4764" coordsize="1404,874" path="m7084,4764l7084,5638,8488,5638,7084,4764xe" filled="true" fillcolor="#c0a0de" stroked="false">
                <v:path arrowok="t"/>
                <v:fill type="solid"/>
              </v:shape>
              <v:shape style="position:absolute;left:7084;top:4764;width:1404;height:874" coordorigin="7084,4764" coordsize="1404,874" path="m8488,4764l7084,4764,8488,5638,8488,4764xe" filled="true" fillcolor="#c0a0de" stroked="false">
                <v:path arrowok="t"/>
                <v:fill type="solid"/>
              </v:shape>
            </v:group>
            <v:group style="position:absolute;left:7084;top:4764;width:1404;height:874" coordorigin="7084,4764" coordsize="1404,874">
              <v:shape style="position:absolute;left:7084;top:4764;width:1404;height:874" coordorigin="7084,4764" coordsize="1404,874" path="m7084,5638l8488,5638,7084,4764,7084,5638xe" filled="false" stroked="true" strokeweight="0pt" strokecolor="#c0a0de">
                <v:path arrowok="t"/>
              </v:shape>
            </v:group>
            <v:group style="position:absolute;left:7084;top:4764;width:1404;height:874" coordorigin="7084,4764" coordsize="1404,874">
              <v:shape style="position:absolute;left:7084;top:4764;width:1404;height:874" coordorigin="7084,4764" coordsize="1404,874" path="m8488,5638l7084,4764,8488,4764,8488,5638xe" filled="false" stroked="true" strokeweight="0pt" strokecolor="#c0a0de">
                <v:path arrowok="t"/>
              </v:shape>
            </v:group>
            <v:group style="position:absolute;left:10974;top:4987;width:528;height:699" coordorigin="10974,4987" coordsize="528,699">
              <v:shape style="position:absolute;left:10974;top:4987;width:528;height:699" coordorigin="10974,4987" coordsize="528,699" path="m10974,4987l10974,5686,11502,5686,10974,4987xe" filled="true" fillcolor="#cccccc" stroked="false">
                <v:path arrowok="t"/>
                <v:fill type="solid"/>
              </v:shape>
              <v:shape style="position:absolute;left:10974;top:4987;width:528;height:699" coordorigin="10974,4987" coordsize="528,699" path="m11502,4987l10974,4987,11502,5686,11502,4987xe" filled="true" fillcolor="#cccccc" stroked="false">
                <v:path arrowok="t"/>
                <v:fill type="solid"/>
              </v:shape>
            </v:group>
            <v:group style="position:absolute;left:10974;top:4987;width:528;height:699" coordorigin="10974,4987" coordsize="528,699">
              <v:shape style="position:absolute;left:10974;top:4987;width:528;height:699" coordorigin="10974,4987" coordsize="528,699" path="m10974,5686l11502,5686,10974,4987,10974,5686xe" filled="false" stroked="true" strokeweight="0pt" strokecolor="#cccccc">
                <v:path arrowok="t"/>
              </v:shape>
            </v:group>
            <v:group style="position:absolute;left:10974;top:4987;width:528;height:699" coordorigin="10974,4987" coordsize="528,699">
              <v:shape style="position:absolute;left:10974;top:4987;width:528;height:699" coordorigin="10974,4987" coordsize="528,699" path="m11502,5686l10974,4987,11502,4987,11502,5686xe" filled="false" stroked="true" strokeweight="0pt" strokecolor="#cccccc">
                <v:path arrowok="t"/>
              </v:shape>
            </v:group>
            <v:group style="position:absolute;left:7146;top:2652;width:2;height:2705" coordorigin="7146,2652" coordsize="2,2705">
              <v:shape style="position:absolute;left:7146;top:2652;width:2;height:2705" coordorigin="7146,2652" coordsize="0,2705" path="m7146,5357l7146,2652e" filled="false" stroked="true" strokeweight=".48pt" strokecolor="#fdfdfd">
                <v:path arrowok="t"/>
              </v:shape>
            </v:group>
            <v:group style="position:absolute;left:7221;top:2652;width:2;height:2705" coordorigin="7221,2652" coordsize="2,2705">
              <v:shape style="position:absolute;left:7221;top:2652;width:2;height:2705" coordorigin="7221,2652" coordsize="0,2705" path="m7221,5357l7221,2652e" filled="false" stroked="true" strokeweight=".48pt" strokecolor="#fdfdfd">
                <v:path arrowok="t"/>
              </v:shape>
            </v:group>
            <v:group style="position:absolute;left:7295;top:3026;width:2;height:2331" coordorigin="7295,3026" coordsize="2,2331">
              <v:shape style="position:absolute;left:7295;top:3026;width:2;height:2331" coordorigin="7295,3026" coordsize="0,2331" path="m7295,5357l7295,3026e" filled="false" stroked="true" strokeweight=".48pt" strokecolor="#fdfdfd">
                <v:path arrowok="t"/>
              </v:shape>
            </v:group>
            <v:group style="position:absolute;left:7295;top:2652;width:2;height:24" coordorigin="7295,2652" coordsize="2,24">
              <v:shape style="position:absolute;left:7295;top:2652;width:2;height:24" coordorigin="7295,2652" coordsize="0,24" path="m7295,2676l7295,2652e" filled="false" stroked="true" strokeweight=".48pt" strokecolor="#fdfdfd">
                <v:path arrowok="t"/>
              </v:shape>
            </v:group>
            <v:group style="position:absolute;left:7370;top:3026;width:2;height:2331" coordorigin="7370,3026" coordsize="2,2331">
              <v:shape style="position:absolute;left:7370;top:3026;width:2;height:2331" coordorigin="7370,3026" coordsize="0,2331" path="m7370,5357l7370,3026e" filled="false" stroked="true" strokeweight=".48pt" strokecolor="#fdfdfd">
                <v:path arrowok="t"/>
              </v:shape>
            </v:group>
            <v:group style="position:absolute;left:7370;top:2652;width:2;height:24" coordorigin="7370,2652" coordsize="2,24">
              <v:shape style="position:absolute;left:7370;top:2652;width:2;height:24" coordorigin="7370,2652" coordsize="0,24" path="m7370,2676l7370,2652e" filled="false" stroked="true" strokeweight=".48pt" strokecolor="#fdfdfd">
                <v:path arrowok="t"/>
              </v:shape>
            </v:group>
            <v:group style="position:absolute;left:7444;top:3890;width:2;height:1467" coordorigin="7444,3890" coordsize="2,1467">
              <v:shape style="position:absolute;left:7444;top:3890;width:2;height:1467" coordorigin="7444,3890" coordsize="0,1467" path="m7444,5357l7444,3890e" filled="false" stroked="true" strokeweight=".48pt" strokecolor="#fdfdfd">
                <v:path arrowok="t"/>
              </v:shape>
            </v:group>
            <v:group style="position:absolute;left:7444;top:2652;width:2;height:24" coordorigin="7444,2652" coordsize="2,24">
              <v:shape style="position:absolute;left:7444;top:2652;width:2;height:24" coordorigin="7444,2652" coordsize="0,24" path="m7444,2676l7444,2652e" filled="false" stroked="true" strokeweight=".48pt" strokecolor="#fdfdfd">
                <v:path arrowok="t"/>
              </v:shape>
            </v:group>
            <v:group style="position:absolute;left:7444;top:3451;width:2;height:92" coordorigin="7444,3451" coordsize="2,92">
              <v:shape style="position:absolute;left:7444;top:3451;width:2;height:92" coordorigin="7444,3451" coordsize="0,92" path="m7444,3542l7444,3451e" filled="false" stroked="true" strokeweight=".48pt" strokecolor="#fdfdfd">
                <v:path arrowok="t"/>
              </v:shape>
            </v:group>
            <v:group style="position:absolute;left:7444;top:3026;width:2;height:77" coordorigin="7444,3026" coordsize="2,77">
              <v:shape style="position:absolute;left:7444;top:3026;width:2;height:77" coordorigin="7444,3026" coordsize="0,77" path="m7444,3103l7444,3026e" filled="false" stroked="true" strokeweight=".48pt" strokecolor="#fdfdfd">
                <v:path arrowok="t"/>
              </v:shape>
            </v:group>
            <v:group style="position:absolute;left:7518;top:3890;width:2;height:1467" coordorigin="7518,3890" coordsize="2,1467">
              <v:shape style="position:absolute;left:7518;top:3890;width:2;height:1467" coordorigin="7518,3890" coordsize="0,1467" path="m7518,5357l7518,3890e" filled="false" stroked="true" strokeweight=".48pt" strokecolor="#fdfdfd">
                <v:path arrowok="t"/>
              </v:shape>
            </v:group>
            <v:group style="position:absolute;left:7518;top:2652;width:2;height:24" coordorigin="7518,2652" coordsize="2,24">
              <v:shape style="position:absolute;left:7518;top:2652;width:2;height:24" coordorigin="7518,2652" coordsize="0,24" path="m7518,2676l7518,2652e" filled="false" stroked="true" strokeweight=".48pt" strokecolor="#fdfdfd">
                <v:path arrowok="t"/>
              </v:shape>
            </v:group>
            <v:group style="position:absolute;left:7518;top:3451;width:2;height:92" coordorigin="7518,3451" coordsize="2,92">
              <v:shape style="position:absolute;left:7518;top:3451;width:2;height:92" coordorigin="7518,3451" coordsize="0,92" path="m7518,3542l7518,3451e" filled="false" stroked="true" strokeweight=".48pt" strokecolor="#fdfdfd">
                <v:path arrowok="t"/>
              </v:shape>
            </v:group>
            <v:group style="position:absolute;left:7518;top:3026;width:2;height:77" coordorigin="7518,3026" coordsize="2,77">
              <v:shape style="position:absolute;left:7518;top:3026;width:2;height:77" coordorigin="7518,3026" coordsize="0,77" path="m7518,3103l7518,3026e" filled="false" stroked="true" strokeweight=".48pt" strokecolor="#fdfdfd">
                <v:path arrowok="t"/>
              </v:shape>
            </v:group>
            <v:group style="position:absolute;left:7590;top:5093;width:2;height:264" coordorigin="7590,5093" coordsize="2,264">
              <v:shape style="position:absolute;left:7590;top:5093;width:2;height:264" coordorigin="7590,5093" coordsize="0,264" path="m7590,5357l7590,5093e" filled="false" stroked="true" strokeweight=".48pt" strokecolor="#fdfdfd">
                <v:path arrowok="t"/>
              </v:shape>
            </v:group>
            <v:group style="position:absolute;left:7590;top:2652;width:2;height:24" coordorigin="7590,2652" coordsize="2,24">
              <v:shape style="position:absolute;left:7590;top:2652;width:2;height:24" coordorigin="7590,2652" coordsize="0,24" path="m7590,2676l7590,2652e" filled="false" stroked="true" strokeweight=".48pt" strokecolor="#fdfdfd">
                <v:path arrowok="t"/>
              </v:shape>
            </v:group>
            <v:group style="position:absolute;left:7590;top:3890;width:2;height:941" coordorigin="7590,3890" coordsize="2,941">
              <v:shape style="position:absolute;left:7590;top:3890;width:2;height:941" coordorigin="7590,3890" coordsize="0,941" path="m7590,4831l7590,3890e" filled="false" stroked="true" strokeweight=".48pt" strokecolor="#fdfdfd">
                <v:path arrowok="t"/>
              </v:shape>
            </v:group>
            <v:group style="position:absolute;left:7590;top:3026;width:2;height:77" coordorigin="7590,3026" coordsize="2,77">
              <v:shape style="position:absolute;left:7590;top:3026;width:2;height:77" coordorigin="7590,3026" coordsize="0,77" path="m7590,3103l7590,3026e" filled="false" stroked="true" strokeweight=".48pt" strokecolor="#fdfdfd">
                <v:path arrowok="t"/>
              </v:shape>
            </v:group>
            <v:group style="position:absolute;left:7590;top:3451;width:2;height:92" coordorigin="7590,3451" coordsize="2,92">
              <v:shape style="position:absolute;left:7590;top:3451;width:2;height:92" coordorigin="7590,3451" coordsize="0,92" path="m7590,3542l7590,3451e" filled="false" stroked="true" strokeweight=".48pt" strokecolor="#fdfdfd">
                <v:path arrowok="t"/>
              </v:shape>
            </v:group>
            <v:group style="position:absolute;left:7665;top:5093;width:2;height:264" coordorigin="7665,5093" coordsize="2,264">
              <v:shape style="position:absolute;left:7665;top:5093;width:2;height:264" coordorigin="7665,5093" coordsize="0,264" path="m7665,5357l7665,5093e" filled="false" stroked="true" strokeweight=".48pt" strokecolor="#fdfdfd">
                <v:path arrowok="t"/>
              </v:shape>
            </v:group>
            <v:group style="position:absolute;left:7665;top:2652;width:2;height:24" coordorigin="7665,2652" coordsize="2,24">
              <v:shape style="position:absolute;left:7665;top:2652;width:2;height:24" coordorigin="7665,2652" coordsize="0,24" path="m7665,2676l7665,2652e" filled="false" stroked="true" strokeweight=".48pt" strokecolor="#fdfdfd">
                <v:path arrowok="t"/>
              </v:shape>
            </v:group>
            <v:group style="position:absolute;left:7665;top:3890;width:2;height:941" coordorigin="7665,3890" coordsize="2,941">
              <v:shape style="position:absolute;left:7665;top:3890;width:2;height:941" coordorigin="7665,3890" coordsize="0,941" path="m7665,4831l7665,3890e" filled="false" stroked="true" strokeweight=".48pt" strokecolor="#fdfdfd">
                <v:path arrowok="t"/>
              </v:shape>
            </v:group>
            <v:group style="position:absolute;left:7665;top:3026;width:2;height:77" coordorigin="7665,3026" coordsize="2,77">
              <v:shape style="position:absolute;left:7665;top:3026;width:2;height:77" coordorigin="7665,3026" coordsize="0,77" path="m7665,3103l7665,3026e" filled="false" stroked="true" strokeweight=".48pt" strokecolor="#fdfdfd">
                <v:path arrowok="t"/>
              </v:shape>
            </v:group>
            <v:group style="position:absolute;left:7665;top:3451;width:2;height:92" coordorigin="7665,3451" coordsize="2,92">
              <v:shape style="position:absolute;left:7665;top:3451;width:2;height:92" coordorigin="7665,3451" coordsize="0,92" path="m7665,3542l7665,3451e" filled="false" stroked="true" strokeweight=".48pt" strokecolor="#fdfdfd">
                <v:path arrowok="t"/>
              </v:shape>
            </v:group>
            <v:group style="position:absolute;left:7739;top:5093;width:2;height:264" coordorigin="7739,5093" coordsize="2,264">
              <v:shape style="position:absolute;left:7739;top:5093;width:2;height:264" coordorigin="7739,5093" coordsize="0,264" path="m7739,5357l7739,5093e" filled="false" stroked="true" strokeweight=".48pt" strokecolor="#fdfdfd">
                <v:path arrowok="t"/>
              </v:shape>
            </v:group>
            <v:group style="position:absolute;left:7739;top:2652;width:2;height:24" coordorigin="7739,2652" coordsize="2,24">
              <v:shape style="position:absolute;left:7739;top:2652;width:2;height:24" coordorigin="7739,2652" coordsize="0,24" path="m7739,2676l7739,2652e" filled="false" stroked="true" strokeweight=".48pt" strokecolor="#fdfdfd">
                <v:path arrowok="t"/>
              </v:shape>
            </v:group>
            <v:group style="position:absolute;left:7739;top:3890;width:2;height:941" coordorigin="7739,3890" coordsize="2,941">
              <v:shape style="position:absolute;left:7739;top:3890;width:2;height:941" coordorigin="7739,3890" coordsize="0,941" path="m7739,4831l7739,3890e" filled="false" stroked="true" strokeweight=".48pt" strokecolor="#fdfdfd">
                <v:path arrowok="t"/>
              </v:shape>
            </v:group>
            <v:group style="position:absolute;left:7739;top:3026;width:2;height:77" coordorigin="7739,3026" coordsize="2,77">
              <v:shape style="position:absolute;left:7739;top:3026;width:2;height:77" coordorigin="7739,3026" coordsize="0,77" path="m7739,3103l7739,3026e" filled="false" stroked="true" strokeweight=".48pt" strokecolor="#fdfdfd">
                <v:path arrowok="t"/>
              </v:shape>
            </v:group>
            <v:group style="position:absolute;left:7739;top:3451;width:2;height:92" coordorigin="7739,3451" coordsize="2,92">
              <v:shape style="position:absolute;left:7739;top:3451;width:2;height:92" coordorigin="7739,3451" coordsize="0,92" path="m7739,3542l7739,3451e" filled="false" stroked="true" strokeweight=".48pt" strokecolor="#fdfdfd">
                <v:path arrowok="t"/>
              </v:shape>
            </v:group>
            <v:group style="position:absolute;left:7814;top:5093;width:2;height:264" coordorigin="7814,5093" coordsize="2,264">
              <v:shape style="position:absolute;left:7814;top:5093;width:2;height:264" coordorigin="7814,5093" coordsize="0,264" path="m7814,5357l7814,5093e" filled="false" stroked="true" strokeweight=".48pt" strokecolor="#fdfdfd">
                <v:path arrowok="t"/>
              </v:shape>
            </v:group>
            <v:group style="position:absolute;left:7814;top:2652;width:2;height:24" coordorigin="7814,2652" coordsize="2,24">
              <v:shape style="position:absolute;left:7814;top:2652;width:2;height:24" coordorigin="7814,2652" coordsize="0,24" path="m7814,2676l7814,2652e" filled="false" stroked="true" strokeweight=".48pt" strokecolor="#fdfdfd">
                <v:path arrowok="t"/>
              </v:shape>
            </v:group>
            <v:group style="position:absolute;left:7814;top:3890;width:2;height:941" coordorigin="7814,3890" coordsize="2,941">
              <v:shape style="position:absolute;left:7814;top:3890;width:2;height:941" coordorigin="7814,3890" coordsize="0,941" path="m7814,4831l7814,3890e" filled="false" stroked="true" strokeweight=".48pt" strokecolor="#fdfdfd">
                <v:path arrowok="t"/>
              </v:shape>
            </v:group>
            <v:group style="position:absolute;left:7814;top:3026;width:2;height:77" coordorigin="7814,3026" coordsize="2,77">
              <v:shape style="position:absolute;left:7814;top:3026;width:2;height:77" coordorigin="7814,3026" coordsize="0,77" path="m7814,3103l7814,3026e" filled="false" stroked="true" strokeweight=".48pt" strokecolor="#fdfdfd">
                <v:path arrowok="t"/>
              </v:shape>
            </v:group>
            <v:group style="position:absolute;left:7814;top:3451;width:2;height:92" coordorigin="7814,3451" coordsize="2,92">
              <v:shape style="position:absolute;left:7814;top:3451;width:2;height:92" coordorigin="7814,3451" coordsize="0,92" path="m7814,3542l7814,3451e" filled="false" stroked="true" strokeweight=".48pt" strokecolor="#fdfdfd">
                <v:path arrowok="t"/>
              </v:shape>
            </v:group>
            <v:group style="position:absolute;left:7888;top:5093;width:2;height:264" coordorigin="7888,5093" coordsize="2,264">
              <v:shape style="position:absolute;left:7888;top:5093;width:2;height:264" coordorigin="7888,5093" coordsize="0,264" path="m7888,5357l7888,5093e" filled="false" stroked="true" strokeweight=".48pt" strokecolor="#fdfdfd">
                <v:path arrowok="t"/>
              </v:shape>
            </v:group>
            <v:group style="position:absolute;left:7888;top:2652;width:2;height:24" coordorigin="7888,2652" coordsize="2,24">
              <v:shape style="position:absolute;left:7888;top:2652;width:2;height:24" coordorigin="7888,2652" coordsize="0,24" path="m7888,2676l7888,2652e" filled="false" stroked="true" strokeweight=".48pt" strokecolor="#fdfdfd">
                <v:path arrowok="t"/>
              </v:shape>
            </v:group>
            <v:group style="position:absolute;left:7888;top:3890;width:2;height:941" coordorigin="7888,3890" coordsize="2,941">
              <v:shape style="position:absolute;left:7888;top:3890;width:2;height:941" coordorigin="7888,3890" coordsize="0,941" path="m7888,4831l7888,3890e" filled="false" stroked="true" strokeweight=".48pt" strokecolor="#fdfdfd">
                <v:path arrowok="t"/>
              </v:shape>
            </v:group>
            <v:group style="position:absolute;left:7888;top:3026;width:2;height:77" coordorigin="7888,3026" coordsize="2,77">
              <v:shape style="position:absolute;left:7888;top:3026;width:2;height:77" coordorigin="7888,3026" coordsize="0,77" path="m7888,3103l7888,3026e" filled="false" stroked="true" strokeweight=".48pt" strokecolor="#fdfdfd">
                <v:path arrowok="t"/>
              </v:shape>
            </v:group>
            <v:group style="position:absolute;left:7888;top:3451;width:2;height:92" coordorigin="7888,3451" coordsize="2,92">
              <v:shape style="position:absolute;left:7888;top:3451;width:2;height:92" coordorigin="7888,3451" coordsize="0,92" path="m7888,3542l7888,3451e" filled="false" stroked="true" strokeweight=".48pt" strokecolor="#fdfdfd">
                <v:path arrowok="t"/>
              </v:shape>
            </v:group>
            <v:group style="position:absolute;left:7962;top:5093;width:2;height:264" coordorigin="7962,5093" coordsize="2,264">
              <v:shape style="position:absolute;left:7962;top:5093;width:2;height:264" coordorigin="7962,5093" coordsize="0,264" path="m7962,5357l7962,5093e" filled="false" stroked="true" strokeweight=".48pt" strokecolor="#fdfdfd">
                <v:path arrowok="t"/>
              </v:shape>
            </v:group>
            <v:group style="position:absolute;left:7962;top:2652;width:2;height:24" coordorigin="7962,2652" coordsize="2,24">
              <v:shape style="position:absolute;left:7962;top:2652;width:2;height:24" coordorigin="7962,2652" coordsize="0,24" path="m7962,2676l7962,2652e" filled="false" stroked="true" strokeweight=".48pt" strokecolor="#fdfdfd">
                <v:path arrowok="t"/>
              </v:shape>
            </v:group>
            <v:group style="position:absolute;left:7962;top:3890;width:2;height:941" coordorigin="7962,3890" coordsize="2,941">
              <v:shape style="position:absolute;left:7962;top:3890;width:2;height:941" coordorigin="7962,3890" coordsize="0,941" path="m7962,4831l7962,3890e" filled="false" stroked="true" strokeweight=".48pt" strokecolor="#fdfdfd">
                <v:path arrowok="t"/>
              </v:shape>
            </v:group>
            <v:group style="position:absolute;left:7962;top:3026;width:2;height:77" coordorigin="7962,3026" coordsize="2,77">
              <v:shape style="position:absolute;left:7962;top:3026;width:2;height:77" coordorigin="7962,3026" coordsize="0,77" path="m7962,3103l7962,3026e" filled="false" stroked="true" strokeweight=".48pt" strokecolor="#fdfdfd">
                <v:path arrowok="t"/>
              </v:shape>
            </v:group>
            <v:group style="position:absolute;left:7962;top:3451;width:2;height:92" coordorigin="7962,3451" coordsize="2,92">
              <v:shape style="position:absolute;left:7962;top:3451;width:2;height:92" coordorigin="7962,3451" coordsize="0,92" path="m7962,3542l7962,3451e" filled="false" stroked="true" strokeweight=".48pt" strokecolor="#fdfdfd">
                <v:path arrowok="t"/>
              </v:shape>
            </v:group>
            <v:group style="position:absolute;left:8034;top:3451;width:2;height:1906" coordorigin="8034,3451" coordsize="2,1906">
              <v:shape style="position:absolute;left:8034;top:3451;width:2;height:1906" coordorigin="8034,3451" coordsize="0,1906" path="m8034,5357l8034,3451e" filled="false" stroked="true" strokeweight=".48pt" strokecolor="#fdfdfd">
                <v:path arrowok="t"/>
              </v:shape>
            </v:group>
            <v:group style="position:absolute;left:8034;top:2652;width:2;height:24" coordorigin="8034,2652" coordsize="2,24">
              <v:shape style="position:absolute;left:8034;top:2652;width:2;height:24" coordorigin="8034,2652" coordsize="0,24" path="m8034,2676l8034,2652e" filled="false" stroked="true" strokeweight=".48pt" strokecolor="#fdfdfd">
                <v:path arrowok="t"/>
              </v:shape>
            </v:group>
            <v:group style="position:absolute;left:8034;top:3026;width:2;height:77" coordorigin="8034,3026" coordsize="2,77">
              <v:shape style="position:absolute;left:8034;top:3026;width:2;height:77" coordorigin="8034,3026" coordsize="0,77" path="m8034,3103l8034,3026e" filled="false" stroked="true" strokeweight=".48pt" strokecolor="#fdfdfd">
                <v:path arrowok="t"/>
              </v:shape>
            </v:group>
            <v:group style="position:absolute;left:8109;top:3026;width:2;height:2331" coordorigin="8109,3026" coordsize="2,2331">
              <v:shape style="position:absolute;left:8109;top:3026;width:2;height:2331" coordorigin="8109,3026" coordsize="0,2331" path="m8109,5357l8109,3026e" filled="false" stroked="true" strokeweight=".48pt" strokecolor="#fdfdfd">
                <v:path arrowok="t"/>
              </v:shape>
            </v:group>
            <v:group style="position:absolute;left:8109;top:2652;width:2;height:24" coordorigin="8109,2652" coordsize="2,24">
              <v:shape style="position:absolute;left:8109;top:2652;width:2;height:24" coordorigin="8109,2652" coordsize="0,24" path="m8109,2676l8109,2652e" filled="false" stroked="true" strokeweight=".48pt" strokecolor="#fdfdfd">
                <v:path arrowok="t"/>
              </v:shape>
            </v:group>
            <v:group style="position:absolute;left:8183;top:2652;width:2;height:2705" coordorigin="8183,2652" coordsize="2,2705">
              <v:shape style="position:absolute;left:8183;top:2652;width:2;height:2705" coordorigin="8183,2652" coordsize="0,2705" path="m8183,5357l8183,2652e" filled="false" stroked="true" strokeweight=".48pt" strokecolor="#fdfdfd">
                <v:path arrowok="t"/>
              </v:shape>
            </v:group>
            <v:group style="position:absolute;left:8258;top:4178;width:2;height:1179" coordorigin="8258,4178" coordsize="2,1179">
              <v:shape style="position:absolute;left:8258;top:4178;width:2;height:1179" coordorigin="8258,4178" coordsize="0,1179" path="m8258,5357l8258,4178e" filled="false" stroked="true" strokeweight=".48pt" strokecolor="#fdfdfd">
                <v:path arrowok="t"/>
              </v:shape>
            </v:group>
            <v:group style="position:absolute;left:8258;top:2652;width:2;height:1294" coordorigin="8258,2652" coordsize="2,1294">
              <v:shape style="position:absolute;left:8258;top:2652;width:2;height:1294" coordorigin="8258,2652" coordsize="0,1294" path="m8258,3946l8258,2652e" filled="false" stroked="true" strokeweight=".48pt" strokecolor="#fdfdfd">
                <v:path arrowok="t"/>
              </v:shape>
            </v:group>
            <v:group style="position:absolute;left:8332;top:4178;width:2;height:1179" coordorigin="8332,4178" coordsize="2,1179">
              <v:shape style="position:absolute;left:8332;top:4178;width:2;height:1179" coordorigin="8332,4178" coordsize="0,1179" path="m8332,5357l8332,4178e" filled="false" stroked="true" strokeweight=".48pt" strokecolor="#fdfdfd">
                <v:path arrowok="t"/>
              </v:shape>
            </v:group>
            <v:group style="position:absolute;left:8332;top:2652;width:2;height:430" coordorigin="8332,2652" coordsize="2,430">
              <v:shape style="position:absolute;left:8332;top:2652;width:2;height:430" coordorigin="8332,2652" coordsize="0,430" path="m8332,3082l8332,2652e" filled="false" stroked="true" strokeweight=".48pt" strokecolor="#fdfdfd">
                <v:path arrowok="t"/>
              </v:shape>
            </v:group>
            <v:group style="position:absolute;left:8332;top:3502;width:2;height:444" coordorigin="8332,3502" coordsize="2,444">
              <v:shape style="position:absolute;left:8332;top:3502;width:2;height:444" coordorigin="8332,3502" coordsize="0,444" path="m8332,3946l8332,3502e" filled="false" stroked="true" strokeweight=".48pt" strokecolor="#fdfdfd">
                <v:path arrowok="t"/>
              </v:shape>
            </v:group>
            <v:group style="position:absolute;left:8404;top:4178;width:2;height:1179" coordorigin="8404,4178" coordsize="2,1179">
              <v:shape style="position:absolute;left:8404;top:4178;width:2;height:1179" coordorigin="8404,4178" coordsize="0,1179" path="m8404,5357l8404,4178e" filled="false" stroked="true" strokeweight=".48pt" strokecolor="#fdfdfd">
                <v:path arrowok="t"/>
              </v:shape>
            </v:group>
            <v:group style="position:absolute;left:8404;top:2652;width:2;height:1294" coordorigin="8404,2652" coordsize="2,1294">
              <v:shape style="position:absolute;left:8404;top:2652;width:2;height:1294" coordorigin="8404,2652" coordsize="0,1294" path="m8404,3946l8404,2652e" filled="false" stroked="true" strokeweight=".48pt" strokecolor="#fdfdfd">
                <v:path arrowok="t"/>
              </v:shape>
            </v:group>
            <v:group style="position:absolute;left:8478;top:4178;width:2;height:1179" coordorigin="8478,4178" coordsize="2,1179">
              <v:shape style="position:absolute;left:8478;top:4178;width:2;height:1179" coordorigin="8478,4178" coordsize="0,1179" path="m8478,5357l8478,4178e" filled="false" stroked="true" strokeweight=".48pt" strokecolor="#fdfdfd">
                <v:path arrowok="t"/>
              </v:shape>
            </v:group>
            <v:group style="position:absolute;left:8478;top:2652;width:2;height:1294" coordorigin="8478,2652" coordsize="2,1294">
              <v:shape style="position:absolute;left:8478;top:2652;width:2;height:1294" coordorigin="8478,2652" coordsize="0,1294" path="m8478,3946l8478,2652e" filled="false" stroked="true" strokeweight=".48pt" strokecolor="#fdfdfd">
                <v:path arrowok="t"/>
              </v:shape>
            </v:group>
            <v:group style="position:absolute;left:8553;top:4121;width:2;height:653" coordorigin="8553,4121" coordsize="2,653">
              <v:shape style="position:absolute;left:8553;top:4121;width:2;height:653" coordorigin="8553,4121" coordsize="0,653" path="m8553,4121l8553,4774e" filled="false" stroked="true" strokeweight=".48pt" strokecolor="#fdfdfd">
                <v:path arrowok="t"/>
              </v:shape>
            </v:group>
            <v:group style="position:absolute;left:8548;top:2654;width:10;height:2" coordorigin="8548,2654" coordsize="10,2">
              <v:shape style="position:absolute;left:8548;top:2654;width:10;height:2" coordorigin="8548,2654" coordsize="10,0" path="m8548,2654l8558,2654e" filled="false" stroked="true" strokeweight=".24pt" strokecolor="#fdfdfd">
                <v:path arrowok="t"/>
              </v:shape>
            </v:group>
            <v:group style="position:absolute;left:8548;top:3589;width:10;height:2" coordorigin="8548,3589" coordsize="10,2">
              <v:shape style="position:absolute;left:8548;top:3589;width:10;height:2" coordorigin="8548,3589" coordsize="10,0" path="m8548,3589l8558,3589e" filled="false" stroked="true" strokeweight=".6pt" strokecolor="#fdfdfd">
                <v:path arrowok="t"/>
              </v:shape>
            </v:group>
            <v:group style="position:absolute;left:8627;top:4121;width:2;height:653" coordorigin="8627,4121" coordsize="2,653">
              <v:shape style="position:absolute;left:8627;top:4121;width:2;height:653" coordorigin="8627,4121" coordsize="0,653" path="m8627,4121l8627,4774e" filled="false" stroked="true" strokeweight=".48pt" strokecolor="#fdfdfd">
                <v:path arrowok="t"/>
              </v:shape>
            </v:group>
            <v:group style="position:absolute;left:8622;top:2654;width:10;height:2" coordorigin="8622,2654" coordsize="10,2">
              <v:shape style="position:absolute;left:8622;top:2654;width:10;height:2" coordorigin="8622,2654" coordsize="10,0" path="m8622,2654l8632,2654e" filled="false" stroked="true" strokeweight=".24pt" strokecolor="#fdfdfd">
                <v:path arrowok="t"/>
              </v:shape>
            </v:group>
            <v:group style="position:absolute;left:8622;top:3589;width:10;height:2" coordorigin="8622,3589" coordsize="10,2">
              <v:shape style="position:absolute;left:8622;top:3589;width:10;height:2" coordorigin="8622,3589" coordsize="10,0" path="m8622,3589l8632,3589e" filled="false" stroked="true" strokeweight=".6pt" strokecolor="#fdfdfd">
                <v:path arrowok="t"/>
              </v:shape>
            </v:group>
            <v:group style="position:absolute;left:8702;top:4121;width:2;height:651" coordorigin="8702,4121" coordsize="2,651">
              <v:shape style="position:absolute;left:8702;top:4121;width:2;height:651" coordorigin="8702,4121" coordsize="0,651" path="m8702,4121l8702,4771e" filled="false" stroked="true" strokeweight=".48pt" strokecolor="#fdfdfd">
                <v:path arrowok="t"/>
              </v:shape>
            </v:group>
            <v:group style="position:absolute;left:8697;top:2654;width:10;height:2" coordorigin="8697,2654" coordsize="10,2">
              <v:shape style="position:absolute;left:8697;top:2654;width:10;height:2" coordorigin="8697,2654" coordsize="10,0" path="m8697,2654l8706,2654e" filled="false" stroked="true" strokeweight=".24pt" strokecolor="#fdfdfd">
                <v:path arrowok="t"/>
              </v:shape>
            </v:group>
            <v:group style="position:absolute;left:8697;top:3589;width:10;height:2" coordorigin="8697,3589" coordsize="10,2">
              <v:shape style="position:absolute;left:8697;top:3589;width:10;height:2" coordorigin="8697,3589" coordsize="10,0" path="m8697,3589l8706,3589e" filled="false" stroked="true" strokeweight=".6pt" strokecolor="#fdfdfd">
                <v:path arrowok="t"/>
              </v:shape>
            </v:group>
            <v:group style="position:absolute;left:8776;top:4121;width:2;height:651" coordorigin="8776,4121" coordsize="2,651">
              <v:shape style="position:absolute;left:8776;top:4121;width:2;height:651" coordorigin="8776,4121" coordsize="0,651" path="m8776,4121l8776,4771e" filled="false" stroked="true" strokeweight=".48pt" strokecolor="#fdfdfd">
                <v:path arrowok="t"/>
              </v:shape>
            </v:group>
            <v:group style="position:absolute;left:8771;top:2654;width:10;height:2" coordorigin="8771,2654" coordsize="10,2">
              <v:shape style="position:absolute;left:8771;top:2654;width:10;height:2" coordorigin="8771,2654" coordsize="10,0" path="m8771,2654l8781,2654e" filled="false" stroked="true" strokeweight=".24pt" strokecolor="#fdfdfd">
                <v:path arrowok="t"/>
              </v:shape>
            </v:group>
            <v:group style="position:absolute;left:8771;top:3589;width:10;height:2" coordorigin="8771,3589" coordsize="10,2">
              <v:shape style="position:absolute;left:8771;top:3589;width:10;height:2" coordorigin="8771,3589" coordsize="10,0" path="m8771,3589l8781,3589e" filled="false" stroked="true" strokeweight=".6pt" strokecolor="#fdfdfd">
                <v:path arrowok="t"/>
              </v:shape>
            </v:group>
            <v:group style="position:absolute;left:8848;top:3583;width:2;height:1188" coordorigin="8848,3583" coordsize="2,1188">
              <v:shape style="position:absolute;left:8848;top:3583;width:2;height:1188" coordorigin="8848,3583" coordsize="0,1188" path="m8848,4771l8848,3583e" filled="false" stroked="true" strokeweight=".48pt" strokecolor="#fdfdfd">
                <v:path arrowok="t"/>
              </v:shape>
            </v:group>
            <v:group style="position:absolute;left:8843;top:2654;width:10;height:2" coordorigin="8843,2654" coordsize="10,2">
              <v:shape style="position:absolute;left:8843;top:2654;width:10;height:2" coordorigin="8843,2654" coordsize="10,0" path="m8843,2654l8853,2654e" filled="false" stroked="true" strokeweight=".24pt" strokecolor="#fdfdfd">
                <v:path arrowok="t"/>
              </v:shape>
            </v:group>
            <v:group style="position:absolute;left:8922;top:3583;width:2;height:1188" coordorigin="8922,3583" coordsize="2,1188">
              <v:shape style="position:absolute;left:8922;top:3583;width:2;height:1188" coordorigin="8922,3583" coordsize="0,1188" path="m8922,4771l8922,3583e" filled="false" stroked="true" strokeweight=".48pt" strokecolor="#fdfdfd">
                <v:path arrowok="t"/>
              </v:shape>
            </v:group>
            <v:group style="position:absolute;left:8918;top:2654;width:10;height:2" coordorigin="8918,2654" coordsize="10,2">
              <v:shape style="position:absolute;left:8918;top:2654;width:10;height:2" coordorigin="8918,2654" coordsize="10,0" path="m8918,2654l8927,2654e" filled="false" stroked="true" strokeweight=".24pt" strokecolor="#fdfdfd">
                <v:path arrowok="t"/>
              </v:shape>
            </v:group>
            <v:group style="position:absolute;left:8997;top:2652;width:2;height:2120" coordorigin="8997,2652" coordsize="2,2120">
              <v:shape style="position:absolute;left:8997;top:2652;width:2;height:2120" coordorigin="8997,2652" coordsize="0,2120" path="m8997,4771l8997,2652e" filled="false" stroked="true" strokeweight=".48pt" strokecolor="#fdfdfd">
                <v:path arrowok="t"/>
              </v:shape>
            </v:group>
            <v:group style="position:absolute;left:9071;top:3406;width:2;height:1366" coordorigin="9071,3406" coordsize="2,1366">
              <v:shape style="position:absolute;left:9071;top:3406;width:2;height:1366" coordorigin="9071,3406" coordsize="0,1366" path="m9071,4771l9071,3406e" filled="false" stroked="true" strokeweight=".48pt" strokecolor="#fdfdfd">
                <v:path arrowok="t"/>
              </v:shape>
            </v:group>
            <v:group style="position:absolute;left:9071;top:2652;width:2;height:471" coordorigin="9071,2652" coordsize="2,471">
              <v:shape style="position:absolute;left:9071;top:2652;width:2;height:471" coordorigin="9071,2652" coordsize="0,471" path="m9071,3122l9071,2652e" filled="false" stroked="true" strokeweight=".48pt" strokecolor="#fdfdfd">
                <v:path arrowok="t"/>
              </v:shape>
            </v:group>
            <v:group style="position:absolute;left:9146;top:3406;width:2;height:1366" coordorigin="9146,3406" coordsize="2,1366">
              <v:shape style="position:absolute;left:9146;top:3406;width:2;height:1366" coordorigin="9146,3406" coordsize="0,1366" path="m9146,4771l9146,3406e" filled="false" stroked="true" strokeweight=".48pt" strokecolor="#fdfdfd">
                <v:path arrowok="t"/>
              </v:shape>
            </v:group>
            <v:group style="position:absolute;left:9146;top:2652;width:2;height:471" coordorigin="9146,2652" coordsize="2,471">
              <v:shape style="position:absolute;left:9146;top:2652;width:2;height:471" coordorigin="9146,2652" coordsize="0,471" path="m9146,3122l9146,2652e" filled="false" stroked="true" strokeweight=".48pt" strokecolor="#fdfdfd">
                <v:path arrowok="t"/>
              </v:shape>
            </v:group>
            <v:group style="position:absolute;left:9220;top:3406;width:2;height:1366" coordorigin="9220,3406" coordsize="2,1366">
              <v:shape style="position:absolute;left:9220;top:3406;width:2;height:1366" coordorigin="9220,3406" coordsize="0,1366" path="m9220,3406l9220,4771e" filled="false" stroked="true" strokeweight=".48pt" strokecolor="#fdfdfd">
                <v:path arrowok="t"/>
              </v:shape>
            </v:group>
            <v:group style="position:absolute;left:9220;top:2652;width:2;height:471" coordorigin="9220,2652" coordsize="2,471">
              <v:shape style="position:absolute;left:9220;top:2652;width:2;height:471" coordorigin="9220,2652" coordsize="0,471" path="m9220,3122l9220,2652e" filled="false" stroked="true" strokeweight=".48pt" strokecolor="#fdfdfd">
                <v:path arrowok="t"/>
              </v:shape>
            </v:group>
            <v:group style="position:absolute;left:9292;top:3406;width:2;height:1366" coordorigin="9292,3406" coordsize="2,1366">
              <v:shape style="position:absolute;left:9292;top:3406;width:2;height:1366" coordorigin="9292,3406" coordsize="0,1366" path="m9292,3406l9292,4771e" filled="false" stroked="true" strokeweight=".48pt" strokecolor="#fdfdfd">
                <v:path arrowok="t"/>
              </v:shape>
            </v:group>
            <v:group style="position:absolute;left:9292;top:2652;width:2;height:471" coordorigin="9292,2652" coordsize="2,471">
              <v:shape style="position:absolute;left:9292;top:2652;width:2;height:471" coordorigin="9292,2652" coordsize="0,471" path="m9292,3122l9292,2652e" filled="false" stroked="true" strokeweight=".48pt" strokecolor="#fdfdfd">
                <v:path arrowok="t"/>
              </v:shape>
            </v:group>
            <v:group style="position:absolute;left:9366;top:3406;width:2;height:1364" coordorigin="9366,3406" coordsize="2,1364">
              <v:shape style="position:absolute;left:9366;top:3406;width:2;height:1364" coordorigin="9366,3406" coordsize="0,1364" path="m9366,3406l9366,4769e" filled="false" stroked="true" strokeweight=".48pt" strokecolor="#fdfdfd">
                <v:path arrowok="t"/>
              </v:shape>
            </v:group>
            <v:group style="position:absolute;left:9366;top:2652;width:2;height:471" coordorigin="9366,2652" coordsize="2,471">
              <v:shape style="position:absolute;left:9366;top:2652;width:2;height:471" coordorigin="9366,2652" coordsize="0,471" path="m9366,3122l9366,2652e" filled="false" stroked="true" strokeweight=".48pt" strokecolor="#fdfdfd">
                <v:path arrowok="t"/>
              </v:shape>
            </v:group>
            <v:group style="position:absolute;left:9441;top:3406;width:2;height:1364" coordorigin="9441,3406" coordsize="2,1364">
              <v:shape style="position:absolute;left:9441;top:3406;width:2;height:1364" coordorigin="9441,3406" coordsize="0,1364" path="m9441,3406l9441,4769e" filled="false" stroked="true" strokeweight=".48pt" strokecolor="#fdfdfd">
                <v:path arrowok="t"/>
              </v:shape>
            </v:group>
            <v:group style="position:absolute;left:9441;top:2652;width:2;height:471" coordorigin="9441,2652" coordsize="2,471">
              <v:shape style="position:absolute;left:9441;top:2652;width:2;height:471" coordorigin="9441,2652" coordsize="0,471" path="m9441,3122l9441,2652e" filled="false" stroked="true" strokeweight=".48pt" strokecolor="#fdfdfd">
                <v:path arrowok="t"/>
              </v:shape>
            </v:group>
            <v:group style="position:absolute;left:9515;top:2652;width:2;height:2117" coordorigin="9515,2652" coordsize="2,2117">
              <v:shape style="position:absolute;left:9515;top:2652;width:2;height:2117" coordorigin="9515,2652" coordsize="0,2117" path="m9515,4769l9515,4121,9515,2652e" filled="false" stroked="true" strokeweight=".48pt" strokecolor="#fdfdfd">
                <v:path arrowok="t"/>
              </v:shape>
            </v:group>
            <v:group style="position:absolute;left:9590;top:2652;width:2;height:2117" coordorigin="9590,2652" coordsize="2,2117">
              <v:shape style="position:absolute;left:9590;top:2652;width:2;height:2117" coordorigin="9590,2652" coordsize="0,2117" path="m9590,4769l9590,4121,9590,2652e" filled="false" stroked="true" strokeweight=".48pt" strokecolor="#fdfdfd">
                <v:path arrowok="t"/>
              </v:shape>
            </v:group>
            <v:group style="position:absolute;left:9662;top:2861;width:2;height:1908" coordorigin="9662,2861" coordsize="2,1908">
              <v:shape style="position:absolute;left:9662;top:2861;width:2;height:1908" coordorigin="9662,2861" coordsize="0,1908" path="m9662,4769l9662,4121,9662,2861e" filled="false" stroked="true" strokeweight=".48pt" strokecolor="#fdfdfd">
                <v:path arrowok="t"/>
              </v:shape>
            </v:group>
            <v:group style="position:absolute;left:9736;top:2861;width:2;height:1908" coordorigin="9736,2861" coordsize="2,1908">
              <v:shape style="position:absolute;left:9736;top:2861;width:2;height:1908" coordorigin="9736,2861" coordsize="0,1908" path="m9736,4769l9736,4121,9736,2861e" filled="false" stroked="true" strokeweight=".48pt" strokecolor="#fdfdfd">
                <v:path arrowok="t"/>
              </v:shape>
            </v:group>
            <v:group style="position:absolute;left:9810;top:2861;width:2;height:1908" coordorigin="9810,2861" coordsize="2,1908">
              <v:shape style="position:absolute;left:9810;top:2861;width:2;height:1908" coordorigin="9810,2861" coordsize="0,1908" path="m9810,4769l9810,4121,9810,2861e" filled="false" stroked="true" strokeweight=".48pt" strokecolor="#fdfdfd">
                <v:path arrowok="t"/>
              </v:shape>
            </v:group>
            <v:group style="position:absolute;left:9885;top:4618;width:2;height:152" coordorigin="9885,4618" coordsize="2,152">
              <v:shape style="position:absolute;left:9885;top:4618;width:2;height:152" coordorigin="9885,4618" coordsize="0,152" path="m9885,4769l9885,4618e" filled="false" stroked="true" strokeweight=".48pt" strokecolor="#fdfdfd">
                <v:path arrowok="t"/>
              </v:shape>
            </v:group>
            <v:group style="position:absolute;left:9885;top:3583;width:2;height:749" coordorigin="9885,3583" coordsize="2,749">
              <v:shape style="position:absolute;left:9885;top:3583;width:2;height:749" coordorigin="9885,3583" coordsize="0,749" path="m9885,3583l9885,4121,9885,4332e" filled="false" stroked="true" strokeweight=".48pt" strokecolor="#fdfdfd">
                <v:path arrowok="t"/>
              </v:shape>
            </v:group>
            <v:group style="position:absolute;left:9959;top:4618;width:2;height:152" coordorigin="9959,4618" coordsize="2,152">
              <v:shape style="position:absolute;left:9959;top:4618;width:2;height:152" coordorigin="9959,4618" coordsize="0,152" path="m9959,4769l9959,4618e" filled="false" stroked="true" strokeweight=".48pt" strokecolor="#fdfdfd">
                <v:path arrowok="t"/>
              </v:shape>
            </v:group>
            <v:group style="position:absolute;left:9959;top:3583;width:2;height:749" coordorigin="9959,3583" coordsize="2,749">
              <v:shape style="position:absolute;left:9959;top:3583;width:2;height:749" coordorigin="9959,3583" coordsize="0,749" path="m9959,4332l9959,3583e" filled="false" stroked="true" strokeweight=".48pt" strokecolor="#fdfdfd">
                <v:path arrowok="t"/>
              </v:shape>
            </v:group>
            <v:group style="position:absolute;left:10034;top:4618;width:2;height:149" coordorigin="10034,4618" coordsize="2,149">
              <v:shape style="position:absolute;left:10034;top:4618;width:2;height:149" coordorigin="10034,4618" coordsize="0,149" path="m10034,4766l10034,4618e" filled="false" stroked="true" strokeweight=".48pt" strokecolor="#fdfdfd">
                <v:path arrowok="t"/>
              </v:shape>
            </v:group>
            <v:group style="position:absolute;left:10034;top:3583;width:2;height:749" coordorigin="10034,3583" coordsize="2,749">
              <v:shape style="position:absolute;left:10034;top:3583;width:2;height:749" coordorigin="10034,3583" coordsize="0,749" path="m10034,4332l10034,3583e" filled="false" stroked="true" strokeweight=".48pt" strokecolor="#fdfdfd">
                <v:path arrowok="t"/>
              </v:shape>
            </v:group>
            <v:group style="position:absolute;left:10106;top:4618;width:2;height:149" coordorigin="10106,4618" coordsize="2,149">
              <v:shape style="position:absolute;left:10106;top:4618;width:2;height:149" coordorigin="10106,4618" coordsize="0,149" path="m10106,4766l10106,4618e" filled="false" stroked="true" strokeweight=".48pt" strokecolor="#fdfdfd">
                <v:path arrowok="t"/>
              </v:shape>
            </v:group>
            <v:group style="position:absolute;left:10106;top:3583;width:2;height:749" coordorigin="10106,3583" coordsize="2,749">
              <v:shape style="position:absolute;left:10106;top:3583;width:2;height:749" coordorigin="10106,3583" coordsize="0,749" path="m10106,4332l10106,3583e" filled="false" stroked="true" strokeweight=".48pt" strokecolor="#fdfdfd">
                <v:path arrowok="t"/>
              </v:shape>
            </v:group>
            <v:group style="position:absolute;left:10180;top:4618;width:2;height:149" coordorigin="10180,4618" coordsize="2,149">
              <v:shape style="position:absolute;left:10180;top:4618;width:2;height:149" coordorigin="10180,4618" coordsize="0,149" path="m10180,4766l10180,4618e" filled="false" stroked="true" strokeweight=".48pt" strokecolor="#fdfdfd">
                <v:path arrowok="t"/>
              </v:shape>
            </v:group>
            <v:group style="position:absolute;left:10180;top:3583;width:2;height:260" coordorigin="10180,3583" coordsize="2,260">
              <v:shape style="position:absolute;left:10180;top:3583;width:2;height:260" coordorigin="10180,3583" coordsize="0,260" path="m10180,3842l10180,3583e" filled="false" stroked="true" strokeweight=".48pt" strokecolor="#fdfdfd">
                <v:path arrowok="t"/>
              </v:shape>
            </v:group>
            <v:group style="position:absolute;left:10180;top:4121;width:2;height:212" coordorigin="10180,4121" coordsize="2,212">
              <v:shape style="position:absolute;left:10180;top:4121;width:2;height:212" coordorigin="10180,4121" coordsize="0,212" path="m10180,4332l10180,4121e" filled="false" stroked="true" strokeweight=".48pt" strokecolor="#fdfdfd">
                <v:path arrowok="t"/>
              </v:shape>
            </v:group>
            <v:group style="position:absolute;left:10254;top:4618;width:2;height:742" coordorigin="10254,4618" coordsize="2,742">
              <v:shape style="position:absolute;left:10254;top:4618;width:2;height:742" coordorigin="10254,4618" coordsize="0,742" path="m10254,5359l10254,4618e" filled="false" stroked="true" strokeweight=".48pt" strokecolor="#fdfdfd">
                <v:path arrowok="t"/>
              </v:shape>
            </v:group>
            <v:group style="position:absolute;left:10254;top:3583;width:2;height:260" coordorigin="10254,3583" coordsize="2,260">
              <v:shape style="position:absolute;left:10254;top:3583;width:2;height:260" coordorigin="10254,3583" coordsize="0,260" path="m10254,3842l10254,3583e" filled="false" stroked="true" strokeweight=".48pt" strokecolor="#fdfdfd">
                <v:path arrowok="t"/>
              </v:shape>
            </v:group>
            <v:group style="position:absolute;left:10254;top:4121;width:2;height:212" coordorigin="10254,4121" coordsize="2,212">
              <v:shape style="position:absolute;left:10254;top:4121;width:2;height:212" coordorigin="10254,4121" coordsize="0,212" path="m10254,4332l10254,4121e" filled="false" stroked="true" strokeweight=".48pt" strokecolor="#fdfdfd">
                <v:path arrowok="t"/>
              </v:shape>
            </v:group>
            <v:group style="position:absolute;left:10329;top:4618;width:2;height:742" coordorigin="10329,4618" coordsize="2,742">
              <v:shape style="position:absolute;left:10329;top:4618;width:2;height:742" coordorigin="10329,4618" coordsize="0,742" path="m10329,5359l10329,4618e" filled="false" stroked="true" strokeweight=".48pt" strokecolor="#fdfdfd">
                <v:path arrowok="t"/>
              </v:shape>
            </v:group>
            <v:group style="position:absolute;left:10329;top:3583;width:2;height:260" coordorigin="10329,3583" coordsize="2,260">
              <v:shape style="position:absolute;left:10329;top:3583;width:2;height:260" coordorigin="10329,3583" coordsize="0,260" path="m10329,3842l10329,3583e" filled="false" stroked="true" strokeweight=".48pt" strokecolor="#fdfdfd">
                <v:path arrowok="t"/>
              </v:shape>
            </v:group>
            <v:group style="position:absolute;left:10329;top:4121;width:2;height:212" coordorigin="10329,4121" coordsize="2,212">
              <v:shape style="position:absolute;left:10329;top:4121;width:2;height:212" coordorigin="10329,4121" coordsize="0,212" path="m10329,4332l10329,4121e" filled="false" stroked="true" strokeweight=".48pt" strokecolor="#fdfdfd">
                <v:path arrowok="t"/>
              </v:shape>
            </v:group>
            <v:group style="position:absolute;left:10403;top:4121;width:2;height:1239" coordorigin="10403,4121" coordsize="2,1239">
              <v:shape style="position:absolute;left:10403;top:4121;width:2;height:1239" coordorigin="10403,4121" coordsize="0,1239" path="m10403,5359l10403,4121e" filled="false" stroked="true" strokeweight=".48pt" strokecolor="#fdfdfd">
                <v:path arrowok="t"/>
              </v:shape>
            </v:group>
            <v:group style="position:absolute;left:10403;top:3583;width:2;height:260" coordorigin="10403,3583" coordsize="2,260">
              <v:shape style="position:absolute;left:10403;top:3583;width:2;height:260" coordorigin="10403,3583" coordsize="0,260" path="m10403,3842l10403,3583e" filled="false" stroked="true" strokeweight=".48pt" strokecolor="#fdfdfd">
                <v:path arrowok="t"/>
              </v:shape>
            </v:group>
            <v:group style="position:absolute;left:10475;top:4121;width:2;height:1239" coordorigin="10475,4121" coordsize="2,1239">
              <v:shape style="position:absolute;left:10475;top:4121;width:2;height:1239" coordorigin="10475,4121" coordsize="0,1239" path="m10475,5359l10475,4121e" filled="false" stroked="true" strokeweight=".48pt" strokecolor="#fdfdfd">
                <v:path arrowok="t"/>
              </v:shape>
            </v:group>
            <v:group style="position:absolute;left:10475;top:3583;width:2;height:260" coordorigin="10475,3583" coordsize="2,260">
              <v:shape style="position:absolute;left:10475;top:3583;width:2;height:260" coordorigin="10475,3583" coordsize="0,260" path="m10475,3842l10475,3583e" filled="false" stroked="true" strokeweight=".48pt" strokecolor="#fdfdfd">
                <v:path arrowok="t"/>
              </v:shape>
            </v:group>
            <v:group style="position:absolute;left:10550;top:4121;width:2;height:1239" coordorigin="10550,4121" coordsize="2,1239">
              <v:shape style="position:absolute;left:10550;top:4121;width:2;height:1239" coordorigin="10550,4121" coordsize="0,1239" path="m10550,5359l10550,4121e" filled="false" stroked="true" strokeweight=".48pt" strokecolor="#fdfdfd">
                <v:path arrowok="t"/>
              </v:shape>
            </v:group>
            <v:group style="position:absolute;left:10550;top:3583;width:2;height:260" coordorigin="10550,3583" coordsize="2,260">
              <v:shape style="position:absolute;left:10550;top:3583;width:2;height:260" coordorigin="10550,3583" coordsize="0,260" path="m10550,3842l10550,3583e" filled="false" stroked="true" strokeweight=".48pt" strokecolor="#fdfdfd">
                <v:path arrowok="t"/>
              </v:shape>
            </v:group>
            <v:group style="position:absolute;left:10624;top:4121;width:2;height:1239" coordorigin="10624,4121" coordsize="2,1239">
              <v:shape style="position:absolute;left:10624;top:4121;width:2;height:1239" coordorigin="10624,4121" coordsize="0,1239" path="m10624,5359l10624,4121e" filled="false" stroked="true" strokeweight=".48pt" strokecolor="#fdfdfd">
                <v:path arrowok="t"/>
              </v:shape>
            </v:group>
            <v:group style="position:absolute;left:10624;top:2861;width:2;height:982" coordorigin="10624,2861" coordsize="2,982">
              <v:shape style="position:absolute;left:10624;top:2861;width:2;height:982" coordorigin="10624,2861" coordsize="0,982" path="m10624,3842l10624,2861e" filled="false" stroked="true" strokeweight=".48pt" strokecolor="#fdfdfd">
                <v:path arrowok="t"/>
              </v:shape>
            </v:group>
            <v:group style="position:absolute;left:10698;top:4121;width:2;height:1239" coordorigin="10698,4121" coordsize="2,1239">
              <v:shape style="position:absolute;left:10698;top:4121;width:2;height:1239" coordorigin="10698,4121" coordsize="0,1239" path="m10698,5359l10698,4121e" filled="false" stroked="true" strokeweight=".48pt" strokecolor="#fdfdfd">
                <v:path arrowok="t"/>
              </v:shape>
            </v:group>
            <v:group style="position:absolute;left:10698;top:2861;width:2;height:982" coordorigin="10698,2861" coordsize="2,982">
              <v:shape style="position:absolute;left:10698;top:2861;width:2;height:982" coordorigin="10698,2861" coordsize="0,982" path="m10698,3842l10698,2861e" filled="false" stroked="true" strokeweight=".48pt" strokecolor="#fdfdfd">
                <v:path arrowok="t"/>
              </v:shape>
            </v:group>
            <v:group style="position:absolute;left:10773;top:4121;width:2;height:1239" coordorigin="10773,4121" coordsize="2,1239">
              <v:shape style="position:absolute;left:10773;top:4121;width:2;height:1239" coordorigin="10773,4121" coordsize="0,1239" path="m10773,5359l10773,4121e" filled="false" stroked="true" strokeweight=".48pt" strokecolor="#fdfdfd">
                <v:path arrowok="t"/>
              </v:shape>
            </v:group>
            <v:group style="position:absolute;left:10773;top:2861;width:2;height:982" coordorigin="10773,2861" coordsize="2,982">
              <v:shape style="position:absolute;left:10773;top:2861;width:2;height:982" coordorigin="10773,2861" coordsize="0,982" path="m10773,3842l10773,2861e" filled="false" stroked="true" strokeweight=".48pt" strokecolor="#fdfdfd">
                <v:path arrowok="t"/>
              </v:shape>
            </v:group>
            <v:group style="position:absolute;left:10847;top:4121;width:2;height:1239" coordorigin="10847,4121" coordsize="2,1239">
              <v:shape style="position:absolute;left:10847;top:4121;width:2;height:1239" coordorigin="10847,4121" coordsize="0,1239" path="m10847,5359l10847,4121e" filled="false" stroked="true" strokeweight=".48pt" strokecolor="#fdfdfd">
                <v:path arrowok="t"/>
              </v:shape>
            </v:group>
            <v:group style="position:absolute;left:10847;top:2652;width:2;height:1191" coordorigin="10847,2652" coordsize="2,1191">
              <v:shape style="position:absolute;left:10847;top:2652;width:2;height:1191" coordorigin="10847,2652" coordsize="0,1191" path="m10847,3842l10847,2652e" filled="false" stroked="true" strokeweight=".48pt" strokecolor="#fdfdfd">
                <v:path arrowok="t"/>
              </v:shape>
            </v:group>
            <v:group style="position:absolute;left:5846;top:2513;width:2;height:3262" coordorigin="5846,2513" coordsize="2,3262">
              <v:shape style="position:absolute;left:5846;top:2513;width:2;height:3262" coordorigin="5846,2513" coordsize="0,3262" path="m5846,5774l5846,2513e" filled="false" stroked="true" strokeweight=".48pt" strokecolor="#fdfdfd">
                <v:path arrowok="t"/>
              </v:shape>
            </v:group>
            <v:group style="position:absolute;left:5913;top:2513;width:2;height:3262" coordorigin="5913,2513" coordsize="2,3262">
              <v:shape style="position:absolute;left:5913;top:2513;width:2;height:3262" coordorigin="5913,2513" coordsize="0,3262" path="m5913,5774l5913,2513e" filled="false" stroked="true" strokeweight=".48pt" strokecolor="#fdfdfd">
                <v:path arrowok="t"/>
              </v:shape>
            </v:group>
            <v:group style="position:absolute;left:5980;top:2513;width:2;height:3262" coordorigin="5980,2513" coordsize="2,3262">
              <v:shape style="position:absolute;left:5980;top:2513;width:2;height:3262" coordorigin="5980,2513" coordsize="0,3262" path="m5980,5774l5980,2513e" filled="false" stroked="true" strokeweight=".48pt" strokecolor="#fdfdfd">
                <v:path arrowok="t"/>
              </v:shape>
            </v:group>
            <v:group style="position:absolute;left:6045;top:4015;width:2;height:1760" coordorigin="6045,4015" coordsize="2,1760">
              <v:shape style="position:absolute;left:6045;top:4015;width:2;height:1760" coordorigin="6045,4015" coordsize="0,1760" path="m6045,5774l6045,4015e" filled="false" stroked="true" strokeweight=".48pt" strokecolor="#fdfdfd">
                <v:path arrowok="t"/>
              </v:shape>
            </v:group>
            <v:group style="position:absolute;left:6045;top:2513;width:2;height:1390" coordorigin="6045,2513" coordsize="2,1390">
              <v:shape style="position:absolute;left:6045;top:2513;width:2;height:1390" coordorigin="6045,2513" coordsize="0,1390" path="m6045,2513l6045,3876,6045,3902e" filled="false" stroked="true" strokeweight=".48pt" strokecolor="#fdfdfd">
                <v:path arrowok="t"/>
              </v:shape>
            </v:group>
            <v:group style="position:absolute;left:6112;top:4015;width:2;height:1760" coordorigin="6112,4015" coordsize="2,1760">
              <v:shape style="position:absolute;left:6112;top:4015;width:2;height:1760" coordorigin="6112,4015" coordsize="0,1760" path="m6112,5774l6112,4015e" filled="false" stroked="true" strokeweight=".48pt" strokecolor="#fdfdfd">
                <v:path arrowok="t"/>
              </v:shape>
            </v:group>
            <v:group style="position:absolute;left:6112;top:2513;width:2;height:1390" coordorigin="6112,2513" coordsize="2,1390">
              <v:shape style="position:absolute;left:6112;top:2513;width:2;height:1390" coordorigin="6112,2513" coordsize="0,1390" path="m6112,2513l6112,3876,6112,3902e" filled="false" stroked="true" strokeweight=".48pt" strokecolor="#fdfdfd">
                <v:path arrowok="t"/>
              </v:shape>
            </v:group>
            <v:group style="position:absolute;left:6179;top:4015;width:2;height:1760" coordorigin="6179,4015" coordsize="2,1760">
              <v:shape style="position:absolute;left:6179;top:4015;width:2;height:1760" coordorigin="6179,4015" coordsize="0,1760" path="m6179,5774l6179,4015e" filled="false" stroked="true" strokeweight=".48pt" strokecolor="#fdfdfd">
                <v:path arrowok="t"/>
              </v:shape>
            </v:group>
            <v:group style="position:absolute;left:6179;top:2513;width:2;height:1390" coordorigin="6179,2513" coordsize="2,1390">
              <v:shape style="position:absolute;left:6179;top:2513;width:2;height:1390" coordorigin="6179,2513" coordsize="0,1390" path="m6179,2513l6179,3876,6179,3902e" filled="false" stroked="true" strokeweight=".48pt" strokecolor="#fdfdfd">
                <v:path arrowok="t"/>
              </v:shape>
            </v:group>
            <v:group style="position:absolute;left:6246;top:4015;width:2;height:1640" coordorigin="6246,4015" coordsize="2,1640">
              <v:shape style="position:absolute;left:6246;top:4015;width:2;height:1640" coordorigin="6246,4015" coordsize="0,1640" path="m6246,5654l6246,4015e" filled="false" stroked="true" strokeweight=".48pt" strokecolor="#fdfdfd">
                <v:path arrowok="t"/>
              </v:shape>
            </v:group>
            <v:group style="position:absolute;left:6246;top:2635;width:2;height:1268" coordorigin="6246,2635" coordsize="2,1268">
              <v:shape style="position:absolute;left:6246;top:2635;width:2;height:1268" coordorigin="6246,2635" coordsize="0,1268" path="m6246,2635l6246,3876,6246,3902e" filled="false" stroked="true" strokeweight=".48pt" strokecolor="#fdfdfd">
                <v:path arrowok="t"/>
              </v:shape>
            </v:group>
            <v:group style="position:absolute;left:6311;top:4015;width:2;height:1640" coordorigin="6311,4015" coordsize="2,1640">
              <v:shape style="position:absolute;left:6311;top:4015;width:2;height:1640" coordorigin="6311,4015" coordsize="0,1640" path="m6311,5654l6311,4015e" filled="false" stroked="true" strokeweight=".48pt" strokecolor="#fdfdfd">
                <v:path arrowok="t"/>
              </v:shape>
            </v:group>
            <v:group style="position:absolute;left:6311;top:2635;width:2;height:1268" coordorigin="6311,2635" coordsize="2,1268">
              <v:shape style="position:absolute;left:6311;top:2635;width:2;height:1268" coordorigin="6311,2635" coordsize="0,1268" path="m6311,2635l6311,3876,6311,3902e" filled="false" stroked="true" strokeweight=".48pt" strokecolor="#fdfdfd">
                <v:path arrowok="t"/>
              </v:shape>
            </v:group>
            <v:group style="position:absolute;left:6378;top:4015;width:2;height:1640" coordorigin="6378,4015" coordsize="2,1640">
              <v:shape style="position:absolute;left:6378;top:4015;width:2;height:1640" coordorigin="6378,4015" coordsize="0,1640" path="m6378,5654l6378,4015e" filled="false" stroked="true" strokeweight=".48pt" strokecolor="#fdfdfd">
                <v:path arrowok="t"/>
              </v:shape>
            </v:group>
            <v:group style="position:absolute;left:6378;top:2635;width:2;height:1268" coordorigin="6378,2635" coordsize="2,1268">
              <v:shape style="position:absolute;left:6378;top:2635;width:2;height:1268" coordorigin="6378,2635" coordsize="0,1268" path="m6378,2635l6378,3876,6378,3902e" filled="false" stroked="true" strokeweight=".48pt" strokecolor="#fdfdfd">
                <v:path arrowok="t"/>
              </v:shape>
            </v:group>
            <v:group style="position:absolute;left:6446;top:4015;width:2;height:1640" coordorigin="6446,4015" coordsize="2,1640">
              <v:shape style="position:absolute;left:6446;top:4015;width:2;height:1640" coordorigin="6446,4015" coordsize="0,1640" path="m6446,5654l6446,4015e" filled="false" stroked="true" strokeweight=".48pt" strokecolor="#fdfdfd">
                <v:path arrowok="t"/>
              </v:shape>
            </v:group>
            <v:group style="position:absolute;left:6446;top:2635;width:2;height:1268" coordorigin="6446,2635" coordsize="2,1268">
              <v:shape style="position:absolute;left:6446;top:2635;width:2;height:1268" coordorigin="6446,2635" coordsize="0,1268" path="m6446,2635l6446,3876,6446,3902e" filled="false" stroked="true" strokeweight=".48pt" strokecolor="#fdfdfd">
                <v:path arrowok="t"/>
              </v:shape>
            </v:group>
            <v:group style="position:absolute;left:6513;top:4015;width:2;height:1640" coordorigin="6513,4015" coordsize="2,1640">
              <v:shape style="position:absolute;left:6513;top:4015;width:2;height:1640" coordorigin="6513,4015" coordsize="0,1640" path="m6513,5654l6513,4015e" filled="false" stroked="true" strokeweight=".48pt" strokecolor="#fdfdfd">
                <v:path arrowok="t"/>
              </v:shape>
            </v:group>
            <v:group style="position:absolute;left:6513;top:2635;width:2;height:1268" coordorigin="6513,2635" coordsize="2,1268">
              <v:shape style="position:absolute;left:6513;top:2635;width:2;height:1268" coordorigin="6513,2635" coordsize="0,1268" path="m6513,2635l6513,3876,6513,3902e" filled="false" stroked="true" strokeweight=".48pt" strokecolor="#fdfdfd">
                <v:path arrowok="t"/>
              </v:shape>
            </v:group>
            <v:group style="position:absolute;left:6578;top:4015;width:2;height:1640" coordorigin="6578,4015" coordsize="2,1640">
              <v:shape style="position:absolute;left:6578;top:4015;width:2;height:1640" coordorigin="6578,4015" coordsize="0,1640" path="m6578,5654l6578,4015e" filled="false" stroked="true" strokeweight=".48pt" strokecolor="#fdfdfd">
                <v:path arrowok="t"/>
              </v:shape>
            </v:group>
            <v:group style="position:absolute;left:6578;top:2635;width:2;height:1268" coordorigin="6578,2635" coordsize="2,1268">
              <v:shape style="position:absolute;left:6578;top:2635;width:2;height:1268" coordorigin="6578,2635" coordsize="0,1268" path="m6578,2635l6578,3876,6578,3902e" filled="false" stroked="true" strokeweight=".48pt" strokecolor="#fdfdfd">
                <v:path arrowok="t"/>
              </v:shape>
            </v:group>
            <v:group style="position:absolute;left:6645;top:4015;width:2;height:1640" coordorigin="6645,4015" coordsize="2,1640">
              <v:shape style="position:absolute;left:6645;top:4015;width:2;height:1640" coordorigin="6645,4015" coordsize="0,1640" path="m6645,5654l6645,4015e" filled="false" stroked="true" strokeweight=".48pt" strokecolor="#fdfdfd">
                <v:path arrowok="t"/>
              </v:shape>
            </v:group>
            <v:group style="position:absolute;left:6645;top:2635;width:2;height:1268" coordorigin="6645,2635" coordsize="2,1268">
              <v:shape style="position:absolute;left:6645;top:2635;width:2;height:1268" coordorigin="6645,2635" coordsize="0,1268" path="m6645,2635l6645,3876,6645,3902e" filled="false" stroked="true" strokeweight=".48pt" strokecolor="#fdfdfd">
                <v:path arrowok="t"/>
              </v:shape>
            </v:group>
            <v:group style="position:absolute;left:6712;top:4015;width:2;height:1640" coordorigin="6712,4015" coordsize="2,1640">
              <v:shape style="position:absolute;left:6712;top:4015;width:2;height:1640" coordorigin="6712,4015" coordsize="0,1640" path="m6712,5654l6712,4015e" filled="false" stroked="true" strokeweight=".48pt" strokecolor="#fdfdfd">
                <v:path arrowok="t"/>
              </v:shape>
            </v:group>
            <v:group style="position:absolute;left:6712;top:2635;width:2;height:1268" coordorigin="6712,2635" coordsize="2,1268">
              <v:shape style="position:absolute;left:6712;top:2635;width:2;height:1268" coordorigin="6712,2635" coordsize="0,1268" path="m6712,3902l6712,2635e" filled="false" stroked="true" strokeweight=".48pt" strokecolor="#fdfdfd">
                <v:path arrowok="t"/>
              </v:shape>
            </v:group>
            <v:group style="position:absolute;left:6779;top:2635;width:2;height:3020" coordorigin="6779,2635" coordsize="2,3020">
              <v:shape style="position:absolute;left:6779;top:2635;width:2;height:3020" coordorigin="6779,2635" coordsize="0,3020" path="m6779,5654l6779,2635e" filled="false" stroked="true" strokeweight=".48pt" strokecolor="#fdfdfd">
                <v:path arrowok="t"/>
              </v:shape>
            </v:group>
            <v:group style="position:absolute;left:6844;top:2635;width:2;height:3020" coordorigin="6844,2635" coordsize="2,3020">
              <v:shape style="position:absolute;left:6844;top:2635;width:2;height:3020" coordorigin="6844,2635" coordsize="0,3020" path="m6844,5654l6844,2635e" filled="false" stroked="true" strokeweight=".48pt" strokecolor="#fdfdfd">
                <v:path arrowok="t"/>
              </v:shape>
            </v:group>
            <v:group style="position:absolute;left:6911;top:2635;width:2;height:3020" coordorigin="6911,2635" coordsize="2,3020">
              <v:shape style="position:absolute;left:6911;top:2635;width:2;height:3020" coordorigin="6911,2635" coordsize="0,3020" path="m6911,5654l6911,2635e" filled="false" stroked="true" strokeweight=".48pt" strokecolor="#fdfdfd">
                <v:path arrowok="t"/>
              </v:shape>
            </v:group>
            <v:group style="position:absolute;left:10024;top:4128;width:879;height:2" coordorigin="10024,4128" coordsize="879,2">
              <v:shape style="position:absolute;left:10024;top:4128;width:879;height:2" coordorigin="10024,4128" coordsize="879,0" path="m10902,4128l10024,4128e" filled="false" stroked="true" strokeweight=".12pt" strokecolor="#000000">
                <v:path arrowok="t"/>
              </v:shape>
            </v:group>
            <v:group style="position:absolute;left:9491;top:4128;width:104;height:2" coordorigin="9491,4128" coordsize="104,2">
              <v:shape style="position:absolute;left:9491;top:4128;width:104;height:2" coordorigin="9491,4128" coordsize="104,0" path="m9491,4128l9594,4128e" filled="false" stroked="true" strokeweight=".12pt" strokecolor="#000000">
                <v:path arrowok="t"/>
              </v:shape>
            </v:group>
            <v:group style="position:absolute;left:8519;top:4124;width:543;height:2" coordorigin="8519,4124" coordsize="543,2">
              <v:shape style="position:absolute;left:8519;top:4124;width:543;height:2" coordorigin="8519,4124" coordsize="543,0" path="m8519,4124l9062,4124e" filled="false" stroked="true" strokeweight=".48pt" strokecolor="#000000">
                <v:path arrowok="t"/>
              </v:shape>
            </v:group>
            <v:group style="position:absolute;left:10024;top:4121;width:852;height:2" coordorigin="10024,4121" coordsize="852,2">
              <v:shape style="position:absolute;left:10024;top:4121;width:852;height:2" coordorigin="10024,4121" coordsize="852,0" path="m10024,4121l10876,4121e" filled="false" stroked="true" strokeweight=".12pt" strokecolor="#000000">
                <v:path arrowok="t"/>
              </v:shape>
            </v:group>
            <v:group style="position:absolute;left:9491;top:4121;width:104;height:2" coordorigin="9491,4121" coordsize="104,2">
              <v:shape style="position:absolute;left:9491;top:4121;width:104;height:2" coordorigin="9491,4121" coordsize="104,0" path="m9491,4121l9594,4121e" filled="false" stroked="true" strokeweight=".12pt" strokecolor="#000000">
                <v:path arrowok="t"/>
              </v:shape>
            </v:group>
            <v:group style="position:absolute;left:10024;top:4171;width:879;height:2" coordorigin="10024,4171" coordsize="879,2">
              <v:shape style="position:absolute;left:10024;top:4171;width:879;height:2" coordorigin="10024,4171" coordsize="879,0" path="m10902,4171l10024,4171e" filled="false" stroked="true" strokeweight=".12pt" strokecolor="#000000">
                <v:path arrowok="t"/>
              </v:shape>
            </v:group>
            <v:group style="position:absolute;left:9491;top:4175;width:104;height:2" coordorigin="9491,4175" coordsize="104,2">
              <v:shape style="position:absolute;left:9491;top:4175;width:104;height:2" coordorigin="9491,4175" coordsize="104,0" path="m9491,4175l9594,4175e" filled="false" stroked="true" strokeweight=".48pt" strokecolor="#000000">
                <v:path arrowok="t"/>
              </v:shape>
            </v:group>
            <v:group style="position:absolute;left:8488;top:4171;width:574;height:2" coordorigin="8488,4171" coordsize="574,2">
              <v:shape style="position:absolute;left:8488;top:4171;width:574;height:2" coordorigin="8488,4171" coordsize="574,0" path="m8488,4171l9062,4171e" filled="false" stroked="true" strokeweight=".12pt" strokecolor="#000000">
                <v:path arrowok="t"/>
              </v:shape>
            </v:group>
            <v:group style="position:absolute;left:10024;top:4178;width:857;height:2" coordorigin="10024,4178" coordsize="857,2">
              <v:shape style="position:absolute;left:10024;top:4178;width:857;height:2" coordorigin="10024,4178" coordsize="857,0" path="m10881,4178l10024,4178e" filled="false" stroked="true" strokeweight=".12pt" strokecolor="#000000">
                <v:path arrowok="t"/>
              </v:shape>
            </v:group>
            <v:group style="position:absolute;left:8224;top:4178;width:838;height:2" coordorigin="8224,4178" coordsize="838,2">
              <v:shape style="position:absolute;left:8224;top:4178;width:838;height:2" coordorigin="8224,4178" coordsize="838,0" path="m8224,4178l9062,4178e" filled="false" stroked="true" strokeweight=".12pt" strokecolor="#000000">
                <v:path arrowok="t"/>
              </v:shape>
            </v:group>
            <v:group style="position:absolute;left:8519;top:2626;width:2;height:1503" coordorigin="8519,2626" coordsize="2,1503">
              <v:shape style="position:absolute;left:8519;top:2626;width:2;height:1503" coordorigin="8519,2626" coordsize="0,1503" path="m8519,2626l8519,4128e" filled="false" stroked="true" strokeweight=".12pt" strokecolor="#000000">
                <v:path arrowok="t"/>
              </v:shape>
            </v:group>
            <v:group style="position:absolute;left:8526;top:2652;width:2;height:1469" coordorigin="8526,2652" coordsize="2,1469">
              <v:shape style="position:absolute;left:8526;top:2652;width:2;height:1469" coordorigin="8526,2652" coordsize="0,1469" path="m8526,2652l8526,4121e" filled="false" stroked="true" strokeweight=".12pt" strokecolor="#000000">
                <v:path arrowok="t"/>
              </v:shape>
            </v:group>
            <v:group style="position:absolute;left:8488;top:2626;width:2;height:1546" coordorigin="8488,2626" coordsize="2,1546">
              <v:shape style="position:absolute;left:8488;top:2626;width:2;height:1546" coordorigin="8488,2626" coordsize="0,1546" path="m8488,2626l8488,4171e" filled="false" stroked="true" strokeweight=".12pt" strokecolor="#000000">
                <v:path arrowok="t"/>
              </v:shape>
            </v:group>
            <v:group style="position:absolute;left:8481;top:2652;width:2;height:1527" coordorigin="8481,2652" coordsize="2,1527">
              <v:shape style="position:absolute;left:8481;top:2652;width:2;height:1527" coordorigin="8481,2652" coordsize="0,1527" path="m8481,2652l8481,4178e" filled="false" stroked="true" strokeweight=".12pt" strokecolor="#000000">
                <v:path arrowok="t"/>
              </v:shape>
            </v:group>
            <v:group style="position:absolute;left:8488;top:4742;width:2;height:922" coordorigin="8488,4742" coordsize="2,922">
              <v:shape style="position:absolute;left:8488;top:4742;width:2;height:922" coordorigin="8488,4742" coordsize="0,922" path="m8488,5664l8488,4742e" filled="false" stroked="true" strokeweight=".12pt" strokecolor="#000000">
                <v:path arrowok="t"/>
              </v:shape>
            </v:group>
            <v:group style="position:absolute;left:8481;top:4738;width:2;height:896" coordorigin="8481,4738" coordsize="2,896">
              <v:shape style="position:absolute;left:8481;top:4738;width:2;height:896" coordorigin="8481,4738" coordsize="0,896" path="m8481,4738l8481,5633e" filled="false" stroked="true" strokeweight=".12pt" strokecolor="#000000">
                <v:path arrowok="t"/>
              </v:shape>
            </v:group>
            <v:group style="position:absolute;left:8519;top:4788;width:2;height:876" coordorigin="8519,4788" coordsize="2,876">
              <v:shape style="position:absolute;left:8519;top:4788;width:2;height:876" coordorigin="8519,4788" coordsize="0,876" path="m8519,5664l8519,4788e" filled="false" stroked="true" strokeweight=".12pt" strokecolor="#000000">
                <v:path arrowok="t"/>
              </v:shape>
            </v:group>
            <v:group style="position:absolute;left:8488;top:4740;width:483;height:2" coordorigin="8488,4740" coordsize="483,2">
              <v:shape style="position:absolute;left:8488;top:4740;width:483;height:2" coordorigin="8488,4740" coordsize="483,0" path="m8488,4740l8970,4740e" filled="false" stroked="true" strokeweight=".36pt" strokecolor="#000000">
                <v:path arrowok="t"/>
              </v:shape>
            </v:group>
            <v:group style="position:absolute;left:8481;top:4740;width:490;height:2" coordorigin="8481,4740" coordsize="490,2">
              <v:shape style="position:absolute;left:8481;top:4740;width:490;height:2" coordorigin="8481,4740" coordsize="490,0" path="m8481,4740l8970,4740e" filled="false" stroked="true" strokeweight=".36pt" strokecolor="#000000">
                <v:path arrowok="t"/>
              </v:shape>
            </v:group>
            <v:group style="position:absolute;left:9405;top:4742;width:773;height:2" coordorigin="9405,4742" coordsize="773,2">
              <v:shape style="position:absolute;left:9405;top:4742;width:773;height:2" coordorigin="9405,4742" coordsize="773,0" path="m9405,4742l10178,4742e" filled="false" stroked="true" strokeweight=".12pt" strokecolor="#000000">
                <v:path arrowok="t"/>
              </v:shape>
            </v:group>
            <v:group style="position:absolute;left:9405;top:4738;width:778;height:2" coordorigin="9405,4738" coordsize="778,2">
              <v:shape style="position:absolute;left:9405;top:4738;width:778;height:2" coordorigin="9405,4738" coordsize="778,0" path="m9405,4738l10182,4738e" filled="false" stroked="true" strokeweight=".12pt" strokecolor="#000000">
                <v:path arrowok="t"/>
              </v:shape>
            </v:group>
            <v:group style="position:absolute;left:8519;top:4788;width:452;height:2" coordorigin="8519,4788" coordsize="452,2">
              <v:shape style="position:absolute;left:8519;top:4788;width:452;height:2" coordorigin="8519,4788" coordsize="452,0" path="m8519,4788l8970,4788e" filled="false" stroked="true" strokeweight=".12pt" strokecolor="#000000">
                <v:path arrowok="t"/>
              </v:shape>
            </v:group>
            <v:group style="position:absolute;left:9405;top:4788;width:740;height:2" coordorigin="9405,4788" coordsize="740,2">
              <v:shape style="position:absolute;left:9405;top:4788;width:740;height:2" coordorigin="9405,4788" coordsize="740,0" path="m9405,4788l10144,4788e" filled="false" stroked="true" strokeweight=".12pt" strokecolor="#000000">
                <v:path arrowok="t"/>
              </v:shape>
            </v:group>
            <v:group style="position:absolute;left:6945;top:2635;width:2;height:3020" coordorigin="6945,2635" coordsize="2,3020">
              <v:shape style="position:absolute;left:6945;top:2635;width:2;height:3020" coordorigin="6945,2635" coordsize="0,3020" path="m6945,5654l6945,2635e" filled="false" stroked="true" strokeweight=".12pt" strokecolor="#000000">
                <v:path arrowok="t"/>
              </v:shape>
            </v:group>
            <v:group style="position:absolute;left:6213;top:2501;width:4952;height:2" coordorigin="6213,2501" coordsize="4952,2">
              <v:shape style="position:absolute;left:6213;top:2501;width:4952;height:2" coordorigin="6213,2501" coordsize="4952,0" path="m6213,2501l11164,2501e" filled="false" stroked="true" strokeweight=".12pt" strokecolor="#000000">
                <v:path arrowok="t"/>
              </v:shape>
            </v:group>
            <v:group style="position:absolute;left:7077;top:2652;width:3804;height:2" coordorigin="7077,2652" coordsize="3804,2">
              <v:shape style="position:absolute;left:7077;top:2652;width:3804;height:2" coordorigin="7077,2652" coordsize="3804,0" path="m7077,2652l10881,2652e" filled="false" stroked="true" strokeweight=".12pt" strokecolor="#000000">
                <v:path arrowok="t"/>
              </v:shape>
            </v:group>
            <v:group style="position:absolute;left:11015;top:2635;width:140;height:2" coordorigin="11015,2635" coordsize="140,2">
              <v:shape style="position:absolute;left:11015;top:2635;width:140;height:2" coordorigin="11015,2635" coordsize="140,0" path="m11015,2635l11154,2635e" filled="false" stroked="true" strokeweight=".12pt" strokecolor="#000000">
                <v:path arrowok="t"/>
              </v:shape>
            </v:group>
            <v:group style="position:absolute;left:10876;top:2652;width:2;height:2984" coordorigin="10876,2652" coordsize="2,2984">
              <v:shape style="position:absolute;left:10876;top:2652;width:2;height:2984" coordorigin="10876,2652" coordsize="0,2984" path="m10876,2652l10876,5635e" filled="false" stroked="true" strokeweight=".12pt" strokecolor="#000000">
                <v:path arrowok="t"/>
              </v:shape>
            </v:group>
            <v:group style="position:absolute;left:7077;top:2647;width:1412;height:44" coordorigin="7077,2647" coordsize="1412,44">
              <v:shape style="position:absolute;left:7077;top:2647;width:1412;height:44" coordorigin="7077,2647" coordsize="1412,44" path="m7077,2690l7077,2647,8488,2647e" filled="false" stroked="true" strokeweight=".12pt" strokecolor="#000000">
                <v:path arrowok="t"/>
              </v:shape>
            </v:group>
            <v:group style="position:absolute;left:8519;top:2647;width:600;height:2" coordorigin="8519,2647" coordsize="600,2">
              <v:shape style="position:absolute;left:8519;top:2647;width:600;height:2" coordorigin="8519,2647" coordsize="600,0" path="m8519,2647l9119,2647,9114,2647e" filled="false" stroked="true" strokeweight=".12pt" strokecolor="#000000">
                <v:path arrowok="t"/>
              </v:shape>
            </v:group>
            <v:group style="position:absolute;left:9566;top:2647;width:1316;height:2" coordorigin="9566,2647" coordsize="1316,2">
              <v:shape style="position:absolute;left:9566;top:2647;width:1316;height:2" coordorigin="9566,2647" coordsize="1316,0" path="m9566,2647l10881,2647e" filled="false" stroked="true" strokeweight=".12pt" strokecolor="#000000">
                <v:path arrowok="t"/>
              </v:shape>
            </v:group>
            <v:group style="position:absolute;left:10974;top:2626;width:180;height:2" coordorigin="10974,2626" coordsize="180,2">
              <v:shape style="position:absolute;left:10974;top:2626;width:180;height:2" coordorigin="10974,2626" coordsize="180,0" path="m10974,2626l11154,2626e" filled="false" stroked="true" strokeweight=".12pt" strokecolor="#000000">
                <v:path arrowok="t"/>
              </v:shape>
            </v:group>
            <v:group style="position:absolute;left:10881;top:2647;width:2;height:346" coordorigin="10881,2647" coordsize="2,346">
              <v:shape style="position:absolute;left:10881;top:2647;width:2;height:346" coordorigin="10881,2647" coordsize="0,346" path="m10881,2647l10881,2993e" filled="false" stroked="true" strokeweight=".12pt" strokecolor="#000000">
                <v:path arrowok="t"/>
              </v:shape>
            </v:group>
            <v:group style="position:absolute;left:10881;top:3607;width:2;height:612" coordorigin="10881,3607" coordsize="2,612">
              <v:shape style="position:absolute;left:10881;top:3607;width:2;height:612" coordorigin="10881,3607" coordsize="0,612" path="m10881,3607l10881,4219e" filled="false" stroked="true" strokeweight=".12pt" strokecolor="#000000">
                <v:path arrowok="t"/>
              </v:shape>
            </v:group>
            <v:group style="position:absolute;left:10881;top:4694;width:2;height:948" coordorigin="10881,4694" coordsize="2,948">
              <v:shape style="position:absolute;left:10881;top:4694;width:2;height:948" coordorigin="10881,4694" coordsize="0,948" path="m10881,4694l10881,5642e" filled="false" stroked="true" strokeweight=".12pt" strokecolor="#000000">
                <v:path arrowok="t"/>
              </v:shape>
            </v:group>
            <v:group style="position:absolute;left:7055;top:2626;width:2;height:65" coordorigin="7055,2626" coordsize="2,65">
              <v:shape style="position:absolute;left:7055;top:2626;width:2;height:65" coordorigin="7055,2626" coordsize="0,65" path="m7055,2690l7055,2626e" filled="false" stroked="true" strokeweight=".12pt" strokecolor="#000000">
                <v:path arrowok="t"/>
              </v:shape>
            </v:group>
            <v:group style="position:absolute;left:6222;top:2626;width:766;height:2" coordorigin="6222,2626" coordsize="766,2">
              <v:shape style="position:absolute;left:6222;top:2626;width:766;height:2" coordorigin="6222,2626" coordsize="766,0" path="m6222,2626l6988,2626e" filled="false" stroked="true" strokeweight=".12pt" strokecolor="#000000">
                <v:path arrowok="t"/>
              </v:shape>
            </v:group>
            <v:group style="position:absolute;left:7055;top:2626;width:2064;height:2" coordorigin="7055,2626" coordsize="2064,2">
              <v:shape style="position:absolute;left:7055;top:2626;width:2064;height:2" coordorigin="7055,2626" coordsize="2064,0" path="m7055,2626l9119,2626e" filled="false" stroked="true" strokeweight=".12pt" strokecolor="#000000">
                <v:path arrowok="t"/>
              </v:shape>
            </v:group>
            <v:group style="position:absolute;left:9453;top:2626;width:1450;height:2" coordorigin="9453,2626" coordsize="1450,2">
              <v:shape style="position:absolute;left:9453;top:2626;width:1450;height:2" coordorigin="9453,2626" coordsize="1450,0" path="m9453,2626l10902,2626e" filled="false" stroked="true" strokeweight=".12pt" strokecolor="#000000">
                <v:path arrowok="t"/>
              </v:shape>
            </v:group>
            <v:group style="position:absolute;left:10902;top:2626;width:2;height:368" coordorigin="10902,2626" coordsize="2,368">
              <v:shape style="position:absolute;left:10902;top:2626;width:2;height:368" coordorigin="10902,2626" coordsize="0,368" path="m10902,2626l10902,2993e" filled="false" stroked="true" strokeweight=".12pt" strokecolor="#000000">
                <v:path arrowok="t"/>
              </v:shape>
            </v:group>
            <v:group style="position:absolute;left:10902;top:3607;width:2;height:612" coordorigin="10902,3607" coordsize="2,612">
              <v:shape style="position:absolute;left:10902;top:3607;width:2;height:612" coordorigin="10902,3607" coordsize="0,612" path="m10902,3607l10902,4219e" filled="false" stroked="true" strokeweight=".12pt" strokecolor="#000000">
                <v:path arrowok="t"/>
              </v:shape>
            </v:group>
            <v:group style="position:absolute;left:10902;top:4694;width:2;height:970" coordorigin="10902,4694" coordsize="2,970">
              <v:shape style="position:absolute;left:10902;top:4694;width:2;height:970" coordorigin="10902,4694" coordsize="0,970" path="m10902,4694l10902,5664e" filled="false" stroked="true" strokeweight=".12pt" strokecolor="#000000">
                <v:path arrowok="t"/>
              </v:shape>
            </v:group>
            <v:group style="position:absolute;left:6988;top:4680;width:2;height:1052" coordorigin="6988,4680" coordsize="2,1052">
              <v:shape style="position:absolute;left:6988;top:4680;width:2;height:1052" coordorigin="6988,4680" coordsize="0,1052" path="m6988,4680l6988,5731e" filled="false" stroked="true" strokeweight=".12pt" strokecolor="#000000">
                <v:path arrowok="t"/>
              </v:shape>
            </v:group>
            <v:group style="position:absolute;left:6988;top:2558;width:2;height:132" coordorigin="6988,2558" coordsize="2,132">
              <v:shape style="position:absolute;left:6988;top:2558;width:2;height:132" coordorigin="6988,2558" coordsize="0,132" path="m6988,2690l6988,2558e" filled="false" stroked="true" strokeweight=".12pt" strokecolor="#000000">
                <v:path arrowok="t"/>
              </v:shape>
            </v:group>
            <v:group style="position:absolute;left:6222;top:2556;width:2897;height:2" coordorigin="6222,2556" coordsize="2897,2">
              <v:shape style="position:absolute;left:6222;top:2556;width:2897;height:2" coordorigin="6222,2556" coordsize="2897,0" path="m6222,2556l9119,2556e" filled="false" stroked="true" strokeweight=".36pt" strokecolor="#000000">
                <v:path arrowok="t"/>
              </v:shape>
            </v:group>
            <v:group style="position:absolute;left:9453;top:2556;width:1702;height:2" coordorigin="9453,2556" coordsize="1702,2">
              <v:shape style="position:absolute;left:9453;top:2556;width:1702;height:2" coordorigin="9453,2556" coordsize="1702,0" path="m9453,2556l11154,2556e" filled="false" stroked="true" strokeweight=".36pt" strokecolor="#000000">
                <v:path arrowok="t"/>
              </v:shape>
            </v:group>
            <v:group style="position:absolute;left:10970;top:2558;width:2;height:435" coordorigin="10970,2558" coordsize="2,435">
              <v:shape style="position:absolute;left:10970;top:2558;width:2;height:435" coordorigin="10970,2558" coordsize="0,435" path="m10970,2558l10970,2993e" filled="false" stroked="true" strokeweight=".12pt" strokecolor="#000000">
                <v:path arrowok="t"/>
              </v:shape>
            </v:group>
            <v:group style="position:absolute;left:10970;top:3607;width:2;height:612" coordorigin="10970,3607" coordsize="2,612">
              <v:shape style="position:absolute;left:10970;top:3607;width:2;height:612" coordorigin="10970,3607" coordsize="0,612" path="m10970,3607l10970,4219e" filled="false" stroked="true" strokeweight=".12pt" strokecolor="#000000">
                <v:path arrowok="t"/>
              </v:shape>
            </v:group>
            <v:group style="position:absolute;left:10970;top:4694;width:2;height:1037" coordorigin="10970,4694" coordsize="2,1037">
              <v:shape style="position:absolute;left:10970;top:4694;width:2;height:1037" coordorigin="10970,4694" coordsize="0,1037" path="m10970,4694l10970,5731e" filled="false" stroked="true" strokeweight=".12pt" strokecolor="#000000">
                <v:path arrowok="t"/>
              </v:shape>
            </v:group>
            <v:group style="position:absolute;left:6983;top:2558;width:2;height:3173" coordorigin="6983,2558" coordsize="2,3173">
              <v:shape style="position:absolute;left:6983;top:2558;width:2;height:3173" coordorigin="6983,2558" coordsize="0,3173" path="m6983,2558l6983,5731e" filled="false" stroked="true" strokeweight=".12pt" strokecolor="#000000">
                <v:path arrowok="t"/>
              </v:shape>
            </v:group>
            <v:group style="position:absolute;left:9114;top:2554;width:132;height:2" coordorigin="9114,2554" coordsize="132,2">
              <v:shape style="position:absolute;left:9114;top:2554;width:132;height:2" coordorigin="9114,2554" coordsize="132,0" path="m9114,2554l9246,2554e" filled="false" stroked="true" strokeweight=".12pt" strokecolor="#000000">
                <v:path arrowok="t"/>
              </v:shape>
            </v:group>
            <v:group style="position:absolute;left:10974;top:2554;width:2;height:440" coordorigin="10974,2554" coordsize="2,440">
              <v:shape style="position:absolute;left:10974;top:2554;width:2;height:440" coordorigin="10974,2554" coordsize="0,440" path="m10974,2554l10974,2993e" filled="false" stroked="true" strokeweight=".12pt" strokecolor="#000000">
                <v:path arrowok="t"/>
              </v:shape>
            </v:group>
            <v:group style="position:absolute;left:10974;top:3607;width:2;height:612" coordorigin="10974,3607" coordsize="2,612">
              <v:shape style="position:absolute;left:10974;top:3607;width:2;height:612" coordorigin="10974,3607" coordsize="0,612" path="m10974,3607l10974,4219e" filled="false" stroked="true" strokeweight=".12pt" strokecolor="#000000">
                <v:path arrowok="t"/>
              </v:shape>
            </v:group>
            <v:group style="position:absolute;left:10974;top:4694;width:2;height:1042" coordorigin="10974,4694" coordsize="2,1042">
              <v:shape style="position:absolute;left:10974;top:4694;width:2;height:1042" coordorigin="10974,4694" coordsize="0,1042" path="m10974,4694l10974,5731,10974,5736e" filled="false" stroked="true" strokeweight=".12pt" strokecolor="#000000">
                <v:path arrowok="t"/>
              </v:shape>
            </v:group>
            <v:group style="position:absolute;left:6974;top:4680;width:2;height:984" coordorigin="6974,4680" coordsize="2,984">
              <v:shape style="position:absolute;left:6974;top:4680;width:2;height:984" coordorigin="6974,4680" coordsize="0,984" path="m6974,4680l6974,5664e" filled="false" stroked="true" strokeweight=".12pt" strokecolor="#000000">
                <v:path arrowok="t"/>
              </v:shape>
            </v:group>
            <v:group style="position:absolute;left:6974;top:2626;width:2;height:65" coordorigin="6974,2626" coordsize="2,65">
              <v:shape style="position:absolute;left:6974;top:2626;width:2;height:65" coordorigin="6974,2626" coordsize="0,65" path="m6974,2690l6974,2626e" filled="false" stroked="true" strokeweight=".12pt" strokecolor="#000000">
                <v:path arrowok="t"/>
              </v:shape>
            </v:group>
            <v:group style="position:absolute;left:6222;top:2532;width:2897;height:2" coordorigin="6222,2532" coordsize="2897,2">
              <v:shape style="position:absolute;left:6222;top:2532;width:2897;height:2" coordorigin="6222,2532" coordsize="2897,0" path="m6222,2532l7067,2532,9119,2532e" filled="false" stroked="true" strokeweight=".12pt" strokecolor="#000000">
                <v:path arrowok="t"/>
              </v:shape>
            </v:group>
            <v:group style="position:absolute;left:9453;top:2532;width:1702;height:2" coordorigin="9453,2532" coordsize="1702,2">
              <v:shape style="position:absolute;left:9453;top:2532;width:1702;height:2" coordorigin="9453,2532" coordsize="1702,0" path="m9453,2532l11154,2532e" filled="false" stroked="true" strokeweight=".12pt" strokecolor="#000000">
                <v:path arrowok="t"/>
              </v:shape>
            </v:group>
            <v:group style="position:absolute;left:10984;top:2626;width:2;height:368" coordorigin="10984,2626" coordsize="2,368">
              <v:shape style="position:absolute;left:10984;top:2626;width:2;height:368" coordorigin="10984,2626" coordsize="0,368" path="m10984,2626l10984,2993e" filled="false" stroked="true" strokeweight=".12pt" strokecolor="#000000">
                <v:path arrowok="t"/>
              </v:shape>
            </v:group>
            <v:group style="position:absolute;left:10984;top:3607;width:2;height:612" coordorigin="10984,3607" coordsize="2,612">
              <v:shape style="position:absolute;left:10984;top:3607;width:2;height:612" coordorigin="10984,3607" coordsize="0,612" path="m10984,3607l10984,4219e" filled="false" stroked="true" strokeweight=".12pt" strokecolor="#000000">
                <v:path arrowok="t"/>
              </v:shape>
            </v:group>
            <v:group style="position:absolute;left:10984;top:4694;width:2;height:250" coordorigin="10984,4694" coordsize="2,250">
              <v:shape style="position:absolute;left:10984;top:4694;width:2;height:250" coordorigin="10984,4694" coordsize="0,250" path="m10984,4694l10984,4944e" filled="false" stroked="true" strokeweight=".12pt" strokecolor="#000000">
                <v:path arrowok="t"/>
              </v:shape>
            </v:group>
            <v:group style="position:absolute;left:6954;top:2635;width:2;height:56" coordorigin="6954,2635" coordsize="2,56">
              <v:shape style="position:absolute;left:6954;top:2635;width:2;height:56" coordorigin="6954,2635" coordsize="0,56" path="m6954,2690l6954,2635e" filled="false" stroked="true" strokeweight=".12pt" strokecolor="#000000">
                <v:path arrowok="t"/>
              </v:shape>
            </v:group>
            <v:group style="position:absolute;left:6222;top:2510;width:2897;height:2" coordorigin="6222,2510" coordsize="2897,2">
              <v:shape style="position:absolute;left:6222;top:2510;width:2897;height:2" coordorigin="6222,2510" coordsize="2897,0" path="m6222,2510l7067,2510,9119,2510e" filled="false" stroked="true" strokeweight=".12pt" strokecolor="#000000">
                <v:path arrowok="t"/>
              </v:shape>
            </v:group>
            <v:group style="position:absolute;left:9453;top:2510;width:1702;height:2" coordorigin="9453,2510" coordsize="1702,2">
              <v:shape style="position:absolute;left:9453;top:2510;width:1702;height:2" coordorigin="9453,2510" coordsize="1702,0" path="m9453,2510l11154,2510e" filled="false" stroked="true" strokeweight=".12pt" strokecolor="#000000">
                <v:path arrowok="t"/>
              </v:shape>
            </v:group>
            <v:group style="position:absolute;left:11006;top:2626;width:2;height:368" coordorigin="11006,2626" coordsize="2,368">
              <v:shape style="position:absolute;left:11006;top:2626;width:2;height:368" coordorigin="11006,2626" coordsize="0,368" path="m11006,2626l11006,2993e" filled="false" stroked="true" strokeweight=".12pt" strokecolor="#000000">
                <v:path arrowok="t"/>
              </v:shape>
            </v:group>
            <v:group style="position:absolute;left:11006;top:3607;width:2;height:612" coordorigin="11006,3607" coordsize="2,612">
              <v:shape style="position:absolute;left:11006;top:3607;width:2;height:612" coordorigin="11006,3607" coordsize="0,612" path="m11006,3607l11006,4219e" filled="false" stroked="true" strokeweight=".12pt" strokecolor="#000000">
                <v:path arrowok="t"/>
              </v:shape>
            </v:group>
            <v:group style="position:absolute;left:11015;top:2626;width:2;height:1599" coordorigin="11015,2626" coordsize="2,1599">
              <v:shape style="position:absolute;left:11015;top:2626;width:2;height:1599" coordorigin="11015,2626" coordsize="0,1599" path="m11015,2626l11015,4224e" filled="false" stroked="true" strokeweight=".12pt" strokecolor="#000000">
                <v:path arrowok="t"/>
              </v:shape>
            </v:group>
            <v:group style="position:absolute;left:11006;top:4694;width:2;height:250" coordorigin="11006,4694" coordsize="2,250">
              <v:shape style="position:absolute;left:11006;top:4694;width:2;height:250" coordorigin="11006,4694" coordsize="0,250" path="m11006,4694l11006,4944e" filled="false" stroked="true" strokeweight=".12pt" strokecolor="#000000">
                <v:path arrowok="t"/>
              </v:shape>
            </v:group>
            <v:group style="position:absolute;left:11015;top:4560;width:2;height:384" coordorigin="11015,4560" coordsize="2,384">
              <v:shape style="position:absolute;left:11015;top:4560;width:2;height:384" coordorigin="11015,4560" coordsize="0,384" path="m11015,4560l11015,4944e" filled="false" stroked="true" strokeweight=".12pt" strokecolor="#000000">
                <v:path arrowok="t"/>
              </v:shape>
            </v:group>
            <v:group style="position:absolute;left:6213;top:2501;width:742;height:135" coordorigin="6213,2501" coordsize="742,135">
              <v:shape style="position:absolute;left:6213;top:2501;width:742;height:135" coordorigin="6213,2501" coordsize="742,135" path="m6222,2635l6213,2635,6213,2501,6222,2501,6222,2635,6954,2635e" filled="false" stroked="true" strokeweight=".12pt" strokecolor="#000000">
                <v:path arrowok="t"/>
              </v:shape>
            </v:group>
            <v:group style="position:absolute;left:6213;top:5786;width:5331;height:2" coordorigin="6213,5786" coordsize="5331,2">
              <v:shape style="position:absolute;left:6213;top:5786;width:5331;height:2" coordorigin="6213,5786" coordsize="5331,0" path="m6213,5786l8346,5786,9004,5786,11543,5786e" filled="false" stroked="true" strokeweight=".12pt" strokecolor="#000000">
                <v:path arrowok="t"/>
              </v:shape>
            </v:group>
            <v:group style="position:absolute;left:10178;top:5635;width:699;height:2" coordorigin="10178,5635" coordsize="699,2">
              <v:shape style="position:absolute;left:10178;top:5635;width:699;height:2" coordorigin="10178,5635" coordsize="699,0" path="m10178,5635l10876,5635e" filled="false" stroked="true" strokeweight=".12pt" strokecolor="#000000">
                <v:path arrowok="t"/>
              </v:shape>
            </v:group>
            <v:group style="position:absolute;left:7055;top:5642;width:3826;height:2" coordorigin="7055,5642" coordsize="3826,2">
              <v:shape style="position:absolute;left:7055;top:5642;width:3826;height:2" coordorigin="7055,5642" coordsize="3826,0" path="m7055,5642l10881,5642e" filled="false" stroked="true" strokeweight=".12pt" strokecolor="#000000">
                <v:path arrowok="t"/>
              </v:shape>
            </v:group>
            <v:group style="position:absolute;left:6222;top:5664;width:4680;height:2" coordorigin="6222,5664" coordsize="4680,2">
              <v:shape style="position:absolute;left:6222;top:5664;width:4680;height:2" coordorigin="6222,5664" coordsize="4680,0" path="m6222,5664l10902,5664e" filled="false" stroked="true" strokeweight=".12pt" strokecolor="#000000">
                <v:path arrowok="t"/>
              </v:shape>
            </v:group>
            <v:group style="position:absolute;left:6222;top:5734;width:5312;height:2" coordorigin="6222,5734" coordsize="5312,2">
              <v:shape style="position:absolute;left:6222;top:5734;width:5312;height:2" coordorigin="6222,5734" coordsize="5312,0" path="m6222,5734l11534,5734e" filled="false" stroked="true" strokeweight=".36pt" strokecolor="#000000">
                <v:path arrowok="t"/>
              </v:shape>
            </v:group>
            <v:group style="position:absolute;left:6222;top:5758;width:5312;height:2" coordorigin="6222,5758" coordsize="5312,2">
              <v:shape style="position:absolute;left:6222;top:5758;width:5312;height:2" coordorigin="6222,5758" coordsize="5312,0" path="m6222,5758l11534,5758e" filled="false" stroked="true" strokeweight=".12pt" strokecolor="#000000">
                <v:path arrowok="t"/>
              </v:shape>
            </v:group>
            <v:group style="position:absolute;left:6222;top:5734;width:5312;height:2" coordorigin="6222,5734" coordsize="5312,2">
              <v:shape style="position:absolute;left:6222;top:5734;width:5312;height:2" coordorigin="6222,5734" coordsize="5312,0" path="m6222,5734l11534,5734e" filled="false" stroked="true" strokeweight=".36pt" strokecolor="#000000">
                <v:path arrowok="t"/>
              </v:shape>
            </v:group>
            <v:group style="position:absolute;left:6222;top:5777;width:5312;height:2" coordorigin="6222,5777" coordsize="5312,2">
              <v:shape style="position:absolute;left:6222;top:5777;width:5312;height:2" coordorigin="6222,5777" coordsize="5312,0" path="m6222,5777l11534,5777e" filled="false" stroked="true" strokeweight=".12pt" strokecolor="#000000">
                <v:path arrowok="t"/>
              </v:shape>
            </v:group>
            <v:group style="position:absolute;left:7084;top:2652;width:2;height:2981" coordorigin="7084,2652" coordsize="2,2981">
              <v:shape style="position:absolute;left:7084;top:2652;width:2;height:2981" coordorigin="7084,2652" coordsize="0,2981" path="m7084,2652l7084,5633e" filled="false" stroked="true" strokeweight=".12pt" strokecolor="#000000">
                <v:path arrowok="t"/>
              </v:shape>
            </v:group>
            <v:group style="position:absolute;left:5783;top:2498;width:440;height:3291" coordorigin="5783,2498" coordsize="440,3291">
              <v:shape style="position:absolute;left:5783;top:2498;width:440;height:3291" coordorigin="5783,2498" coordsize="440,3291" path="m6213,2498l5783,2498,5783,5789,6222,5789e" filled="false" stroked="true" strokeweight=".12pt" strokecolor="#000000">
                <v:path arrowok="t"/>
              </v:shape>
              <v:shape style="position:absolute;left:6221;top:2493;width:5334;height:3295" type="#_x0000_t75" stroked="false">
                <v:imagedata r:id="rId65" o:title=""/>
              </v:shape>
            </v:group>
            <v:group style="position:absolute;left:5783;top:2201;width:792;height:2" coordorigin="5783,2201" coordsize="792,2">
              <v:shape style="position:absolute;left:5783;top:2201;width:792;height:2" coordorigin="5783,2201" coordsize="792,0" path="m5783,2201l6575,2201e" filled="false" stroked="true" strokeweight="0pt" strokecolor="#000000">
                <v:path arrowok="t"/>
              </v:shape>
            </v:group>
            <v:group style="position:absolute;left:8106;top:2282;width:2;height:3816" coordorigin="8106,2282" coordsize="2,3816">
              <v:shape style="position:absolute;left:8106;top:2282;width:2;height:3816" coordorigin="8106,2282" coordsize="0,3816" path="m8106,2282l8106,6098e" filled="false" stroked="true" strokeweight=".34pt" strokecolor="#000000">
                <v:path arrowok="t"/>
              </v:shape>
            </v:group>
            <v:group style="position:absolute;left:8104;top:2282;width:5;height:3816" coordorigin="8104,2282" coordsize="5,3816">
              <v:shape style="position:absolute;left:8104;top:2282;width:5;height:3816" coordorigin="8104,2282" coordsize="5,3816" path="m8104,6098l8109,6098,8104,2282,8104,6098xe" filled="false" stroked="true" strokeweight="0pt" strokecolor="#000000">
                <v:path arrowok="t"/>
              </v:shape>
            </v:group>
            <v:group style="position:absolute;left:8104;top:2282;width:5;height:3816" coordorigin="8104,2282" coordsize="5,3816">
              <v:shape style="position:absolute;left:8104;top:2282;width:5;height:3816" coordorigin="8104,2282" coordsize="5,3816" path="m8109,6098l8104,2282,8109,2282,8109,6098xe" filled="false" stroked="true" strokeweight="0pt" strokecolor="#000000">
                <v:path arrowok="t"/>
              </v:shape>
            </v:group>
            <v:group style="position:absolute;left:10024;top:4150;width:879;height:2" coordorigin="10024,4150" coordsize="879,2">
              <v:shape style="position:absolute;left:10024;top:4150;width:879;height:2" coordorigin="10024,4150" coordsize="879,0" path="m10024,4150l10902,4150e" filled="false" stroked="true" strokeweight="2.260pt" strokecolor="#000000">
                <v:path arrowok="t"/>
              </v:shape>
            </v:group>
            <v:group style="position:absolute;left:10024;top:4128;width:879;height:44" coordorigin="10024,4128" coordsize="879,44">
              <v:shape style="position:absolute;left:10024;top:4128;width:879;height:44" coordorigin="10024,4128" coordsize="879,44" path="m10024,4171l10902,4171,10024,4128,10024,4171xe" filled="false" stroked="true" strokeweight="0pt" strokecolor="#000000">
                <v:path arrowok="t"/>
              </v:shape>
            </v:group>
            <v:group style="position:absolute;left:10024;top:4128;width:879;height:44" coordorigin="10024,4128" coordsize="879,44">
              <v:shape style="position:absolute;left:10024;top:4128;width:879;height:44" coordorigin="10024,4128" coordsize="879,44" path="m10902,4171l10024,4128,10902,4128,10902,4171xe" filled="false" stroked="true" strokeweight="0pt" strokecolor="#000000">
                <v:path arrowok="t"/>
              </v:shape>
            </v:group>
            <v:group style="position:absolute;left:9543;top:2626;width:2;height:1503" coordorigin="9543,2626" coordsize="2,1503">
              <v:shape style="position:absolute;left:9543;top:2626;width:2;height:1503" coordorigin="9543,2626" coordsize="0,1503" path="m9543,2626l9543,4128e" filled="false" stroked="true" strokeweight="1.66pt" strokecolor="#000000">
                <v:path arrowok="t"/>
              </v:shape>
            </v:group>
            <v:group style="position:absolute;left:9527;top:2626;width:32;height:1503" coordorigin="9527,2626" coordsize="32,1503">
              <v:shape style="position:absolute;left:9527;top:2626;width:32;height:1503" coordorigin="9527,2626" coordsize="32,1503" path="m9527,4128l9558,4128,9527,2626,9527,4128xe" filled="false" stroked="true" strokeweight="0pt" strokecolor="#000000">
                <v:path arrowok="t"/>
              </v:shape>
            </v:group>
            <v:group style="position:absolute;left:9527;top:2626;width:32;height:1503" coordorigin="9527,2626" coordsize="32,1503">
              <v:shape style="position:absolute;left:9527;top:2626;width:32;height:1503" coordorigin="9527,2626" coordsize="32,1503" path="m9558,4128l9527,2626,9558,2626,9558,4128xe" filled="false" stroked="true" strokeweight="0pt" strokecolor="#000000">
                <v:path arrowok="t"/>
              </v:shape>
            </v:group>
            <v:group style="position:absolute;left:9491;top:4128;width:104;height:22" coordorigin="9491,4128" coordsize="104,22">
              <v:shape style="position:absolute;left:9491;top:4128;width:104;height:22" coordorigin="9491,4128" coordsize="104,22" path="m9491,4128l9491,4150,9594,4150,9491,4128xe" filled="true" fillcolor="#000000" stroked="false">
                <v:path arrowok="t"/>
                <v:fill type="solid"/>
              </v:shape>
              <v:shape style="position:absolute;left:9491;top:4128;width:104;height:22" coordorigin="9491,4128" coordsize="104,22" path="m9594,4128l9491,4128,9594,4150,9594,4128xe" filled="true" fillcolor="#000000" stroked="false">
                <v:path arrowok="t"/>
                <v:fill type="solid"/>
              </v:shape>
            </v:group>
            <v:group style="position:absolute;left:9491;top:4128;width:104;height:22" coordorigin="9491,4128" coordsize="104,22">
              <v:shape style="position:absolute;left:9491;top:4128;width:104;height:22" coordorigin="9491,4128" coordsize="104,22" path="m9491,4150l9594,4150,9491,4128,9491,4150xe" filled="false" stroked="true" strokeweight="0pt" strokecolor="#000000">
                <v:path arrowok="t"/>
              </v:shape>
            </v:group>
            <v:group style="position:absolute;left:9491;top:4128;width:104;height:22" coordorigin="9491,4128" coordsize="104,22">
              <v:shape style="position:absolute;left:9491;top:4128;width:104;height:22" coordorigin="9491,4128" coordsize="104,22" path="m9594,4150l9491,4128,9594,4128,9594,4150xe" filled="false" stroked="true" strokeweight="0pt" strokecolor="#000000">
                <v:path arrowok="t"/>
              </v:shape>
            </v:group>
            <v:group style="position:absolute;left:9491;top:4150;width:104;height:22" coordorigin="9491,4150" coordsize="104,22">
              <v:shape style="position:absolute;left:9491;top:4150;width:104;height:22" coordorigin="9491,4150" coordsize="104,22" path="m9491,4150l9491,4171,9594,4171,9491,4150xe" filled="true" fillcolor="#000000" stroked="false">
                <v:path arrowok="t"/>
                <v:fill type="solid"/>
              </v:shape>
              <v:shape style="position:absolute;left:9491;top:4150;width:104;height:22" coordorigin="9491,4150" coordsize="104,22" path="m9594,4150l9491,4150,9594,4171,9594,4150xe" filled="true" fillcolor="#000000" stroked="false">
                <v:path arrowok="t"/>
                <v:fill type="solid"/>
              </v:shape>
            </v:group>
            <v:group style="position:absolute;left:9491;top:4150;width:104;height:22" coordorigin="9491,4150" coordsize="104,22">
              <v:shape style="position:absolute;left:9491;top:4150;width:104;height:22" coordorigin="9491,4150" coordsize="104,22" path="m9491,4171l9594,4171,9491,4150,9491,4171xe" filled="false" stroked="true" strokeweight="0pt" strokecolor="#000000">
                <v:path arrowok="t"/>
              </v:shape>
            </v:group>
            <v:group style="position:absolute;left:9491;top:4150;width:104;height:22" coordorigin="9491,4150" coordsize="104,22">
              <v:shape style="position:absolute;left:9491;top:4150;width:104;height:22" coordorigin="9491,4150" coordsize="104,22" path="m9594,4171l9491,4150,9594,4150,9594,4171xe" filled="false" stroked="true" strokeweight="0pt" strokecolor="#000000">
                <v:path arrowok="t"/>
              </v:shape>
            </v:group>
            <v:group style="position:absolute;left:8488;top:2626;width:32;height:1503" coordorigin="8488,2626" coordsize="32,1503">
              <v:shape style="position:absolute;left:8488;top:2626;width:32;height:1503" coordorigin="8488,2626" coordsize="32,1503" path="m8488,4128l8519,4128,8488,2626,8488,4128xe" filled="false" stroked="true" strokeweight="0pt" strokecolor="#000000">
                <v:path arrowok="t"/>
              </v:shape>
            </v:group>
            <v:group style="position:absolute;left:8488;top:2626;width:32;height:1503" coordorigin="8488,2626" coordsize="32,1503">
              <v:shape style="position:absolute;left:8488;top:2626;width:32;height:1503" coordorigin="8488,2626" coordsize="32,1503" path="m8519,4128l8488,2626,8519,2626,8519,4128xe" filled="false" stroked="true" strokeweight="0pt" strokecolor="#000000">
                <v:path arrowok="t"/>
              </v:shape>
            </v:group>
            <v:group style="position:absolute;left:8488;top:4150;width:574;height:2" coordorigin="8488,4150" coordsize="574,2">
              <v:shape style="position:absolute;left:8488;top:4150;width:574;height:2" coordorigin="8488,4150" coordsize="574,0" path="m8488,4150l9062,4150e" filled="false" stroked="true" strokeweight="2.260pt" strokecolor="#000000">
                <v:path arrowok="t"/>
              </v:shape>
            </v:group>
            <v:group style="position:absolute;left:8488;top:4128;width:574;height:44" coordorigin="8488,4128" coordsize="574,44">
              <v:shape style="position:absolute;left:8488;top:4128;width:574;height:44" coordorigin="8488,4128" coordsize="574,44" path="m8488,4171l9062,4171,8488,4128,8488,4171xe" filled="false" stroked="true" strokeweight="0pt" strokecolor="#000000">
                <v:path arrowok="t"/>
              </v:shape>
            </v:group>
            <v:group style="position:absolute;left:8488;top:4128;width:574;height:44" coordorigin="8488,4128" coordsize="574,44">
              <v:shape style="position:absolute;left:8488;top:4128;width:574;height:44" coordorigin="8488,4128" coordsize="574,44" path="m9062,4171l8488,4128,9062,4128,9062,4171xe" filled="false" stroked="true" strokeweight="0pt" strokecolor="#000000">
                <v:path arrowok="t"/>
              </v:shape>
            </v:group>
            <v:group style="position:absolute;left:5632;top:2498;width:17;height:2" coordorigin="5632,2498" coordsize="17,2">
              <v:shape style="position:absolute;left:5632;top:2498;width:17;height:2" coordorigin="5632,2498" coordsize="17,0" path="m5649,2498l5632,2498e" filled="false" stroked="true" strokeweight=".12pt" strokecolor="#000000">
                <v:path arrowok="t"/>
              </v:shape>
            </v:group>
            <v:group style="position:absolute;left:5632;top:5760;width:12;height:2" coordorigin="5632,5760" coordsize="12,2">
              <v:shape style="position:absolute;left:5632;top:5760;width:12;height:2" coordorigin="5632,5760" coordsize="12,0" path="m5644,5760l5632,5760e" filled="false" stroked="true" strokeweight=".12pt" strokecolor="#000000">
                <v:path arrowok="t"/>
              </v:shape>
            </v:group>
            <v:group style="position:absolute;left:5632;top:2498;width:2;height:3264" coordorigin="5632,2498" coordsize="2,3264">
              <v:shape style="position:absolute;left:5632;top:2498;width:2;height:3264" coordorigin="5632,2498" coordsize="0,3264" path="m5632,2498l5632,5762e" filled="false" stroked="true" strokeweight=".12pt" strokecolor="#000000">
                <v:path arrowok="t"/>
              </v:shape>
            </v:group>
            <v:group style="position:absolute;left:5613;top:2482;width:36;height:36" coordorigin="5613,2482" coordsize="36,36">
              <v:shape style="position:absolute;left:5613;top:2482;width:36;height:36" coordorigin="5613,2482" coordsize="36,36" path="m5649,2518l5613,2482e" filled="false" stroked="true" strokeweight=".12pt" strokecolor="#000000">
                <v:path arrowok="t"/>
              </v:shape>
            </v:group>
            <v:group style="position:absolute;left:5613;top:5743;width:36;height:36" coordorigin="5613,5743" coordsize="36,36">
              <v:shape style="position:absolute;left:5613;top:5743;width:36;height:36" coordorigin="5613,5743" coordsize="36,36" path="m5613,5743l5649,5779e" filled="false" stroked="true" strokeweight=".12pt" strokecolor="#000000">
                <v:path arrowok="t"/>
              </v:shape>
            </v:group>
            <v:group style="position:absolute;left:6218;top:5801;width:5326;height:245" coordorigin="6218,5801" coordsize="5326,245">
              <v:shape style="position:absolute;left:6218;top:5801;width:5326;height:245" coordorigin="6218,5801" coordsize="5326,245" path="m6218,5990l6218,6046,11543,6046,11543,5801e" filled="false" stroked="true" strokeweight=".12pt" strokecolor="#000000">
                <v:path arrowok="t"/>
              </v:shape>
            </v:group>
            <v:group style="position:absolute;left:6201;top:6029;width:34;height:34" coordorigin="6201,6029" coordsize="34,34">
              <v:shape style="position:absolute;left:6201;top:6029;width:34;height:34" coordorigin="6201,6029" coordsize="34,34" path="m6234,6029l6201,6062e" filled="false" stroked="true" strokeweight=".12pt" strokecolor="#000000">
                <v:path arrowok="t"/>
              </v:shape>
            </v:group>
            <v:group style="position:absolute;left:11526;top:6029;width:34;height:34" coordorigin="11526,6029" coordsize="34,34">
              <v:shape style="position:absolute;left:11526;top:6029;width:34;height:34" coordorigin="11526,6029" coordsize="34,34" path="m11526,6062l11560,6029e" filled="false" stroked="true" strokeweight=".12pt" strokecolor="#000000">
                <v:path arrowok="t"/>
              </v:shape>
            </v:group>
            <v:group style="position:absolute;left:8531;top:4798;width:41;height:41" coordorigin="8531,4798" coordsize="41,41">
              <v:shape style="position:absolute;left:8531;top:4798;width:41;height:41" coordorigin="8531,4798" coordsize="41,41" path="m8531,4838l8572,4798e" filled="false" stroked="true" strokeweight=".48pt" strokecolor="#fdfdfd">
                <v:path arrowok="t"/>
              </v:shape>
            </v:group>
            <v:group style="position:absolute;left:8531;top:4798;width:144;height:147" coordorigin="8531,4798" coordsize="144,147">
              <v:shape style="position:absolute;left:8531;top:4798;width:144;height:147" coordorigin="8531,4798" coordsize="144,147" path="m8531,4944l8675,4798e" filled="false" stroked="true" strokeweight=".48pt" strokecolor="#fdfdfd">
                <v:path arrowok="t"/>
              </v:shape>
            </v:group>
            <v:group style="position:absolute;left:8531;top:4798;width:250;height:252" coordorigin="8531,4798" coordsize="250,252">
              <v:shape style="position:absolute;left:8531;top:4798;width:250;height:252" coordorigin="8531,4798" coordsize="250,252" path="m8531,5050l8781,4798e" filled="false" stroked="true" strokeweight=".48pt" strokecolor="#fdfdfd">
                <v:path arrowok="t"/>
              </v:shape>
            </v:group>
            <v:group style="position:absolute;left:8531;top:4798;width:356;height:356" coordorigin="8531,4798" coordsize="356,356">
              <v:shape style="position:absolute;left:8531;top:4798;width:356;height:356" coordorigin="8531,4798" coordsize="356,356" path="m8531,5153l8886,4798e" filled="false" stroked="true" strokeweight=".48pt" strokecolor="#fdfdfd">
                <v:path arrowok="t"/>
              </v:shape>
            </v:group>
            <v:group style="position:absolute;left:8531;top:4798;width:459;height:461" coordorigin="8531,4798" coordsize="459,461">
              <v:shape style="position:absolute;left:8531;top:4798;width:459;height:461" coordorigin="8531,4798" coordsize="459,461" path="m8531,5258l8990,4798e" filled="false" stroked="true" strokeweight=".48pt" strokecolor="#fdfdfd">
                <v:path arrowok="t"/>
              </v:shape>
            </v:group>
            <v:group style="position:absolute;left:8531;top:4798;width:564;height:564" coordorigin="8531,4798" coordsize="564,564">
              <v:shape style="position:absolute;left:8531;top:4798;width:564;height:564" coordorigin="8531,4798" coordsize="564,564" path="m8531,5362l9095,4798e" filled="false" stroked="true" strokeweight=".48pt" strokecolor="#fdfdfd">
                <v:path arrowok="t"/>
              </v:shape>
            </v:group>
            <v:group style="position:absolute;left:8531;top:4798;width:668;height:670" coordorigin="8531,4798" coordsize="668,670">
              <v:shape style="position:absolute;left:8531;top:4798;width:668;height:670" coordorigin="8531,4798" coordsize="668,670" path="m8531,5467l9198,4798e" filled="false" stroked="true" strokeweight=".48pt" strokecolor="#fdfdfd">
                <v:path arrowok="t"/>
              </v:shape>
            </v:group>
            <v:group style="position:absolute;left:8531;top:5443;width:128;height:128" coordorigin="8531,5443" coordsize="128,128">
              <v:shape style="position:absolute;left:8531;top:5443;width:128;height:128" coordorigin="8531,5443" coordsize="128,128" path="m8531,5570l8658,5443e" filled="false" stroked="true" strokeweight=".48pt" strokecolor="#fdfdfd">
                <v:path arrowok="t"/>
              </v:shape>
            </v:group>
            <v:group style="position:absolute;left:9074;top:4798;width:231;height:231" coordorigin="9074,4798" coordsize="231,231">
              <v:shape style="position:absolute;left:9074;top:4798;width:231;height:231" coordorigin="9074,4798" coordsize="231,231" path="m9074,5028l9304,4798e" filled="false" stroked="true" strokeweight=".48pt" strokecolor="#fdfdfd">
                <v:path arrowok="t"/>
              </v:shape>
            </v:group>
            <v:group style="position:absolute;left:8781;top:5110;width:212;height:212" coordorigin="8781,5110" coordsize="212,212">
              <v:shape style="position:absolute;left:8781;top:5110;width:212;height:212" coordorigin="8781,5110" coordsize="212,212" path="m8781,5321l8992,5110e" filled="false" stroked="true" strokeweight=".48pt" strokecolor="#fdfdfd">
                <v:path arrowok="t"/>
              </v:shape>
            </v:group>
            <v:group style="position:absolute;left:8574;top:5606;width:27;height:27" coordorigin="8574,5606" coordsize="27,27">
              <v:shape style="position:absolute;left:8574;top:5606;width:27;height:27" coordorigin="8574,5606" coordsize="27,27" path="m8574,5633l8601,5606e" filled="false" stroked="true" strokeweight=".48pt" strokecolor="#fdfdfd">
                <v:path arrowok="t"/>
              </v:shape>
            </v:group>
            <v:group style="position:absolute;left:9179;top:4798;width:231;height:231" coordorigin="9179,4798" coordsize="231,231">
              <v:shape style="position:absolute;left:9179;top:4798;width:231;height:231" coordorigin="9179,4798" coordsize="231,231" path="m9179,5028l9410,4798e" filled="false" stroked="true" strokeweight=".48pt" strokecolor="#fdfdfd">
                <v:path arrowok="t"/>
              </v:shape>
            </v:group>
            <v:group style="position:absolute;left:8826;top:5215;width:166;height:166" coordorigin="8826,5215" coordsize="166,166">
              <v:shape style="position:absolute;left:8826;top:5215;width:166;height:166" coordorigin="8826,5215" coordsize="166,166" path="m8826,5381l8992,5215e" filled="false" stroked="true" strokeweight=".48pt" strokecolor="#fdfdfd">
                <v:path arrowok="t"/>
              </v:shape>
            </v:group>
            <v:group style="position:absolute;left:8826;top:5299;width:185;height:185" coordorigin="8826,5299" coordsize="185,185">
              <v:shape style="position:absolute;left:8826;top:5299;width:185;height:185" coordorigin="8826,5299" coordsize="185,185" path="m8826,5484l9011,5299e" filled="false" stroked="true" strokeweight=".48pt" strokecolor="#fdfdfd">
                <v:path arrowok="t"/>
              </v:shape>
            </v:group>
            <v:group style="position:absolute;left:9282;top:4798;width:231;height:231" coordorigin="9282,4798" coordsize="231,231">
              <v:shape style="position:absolute;left:9282;top:4798;width:231;height:231" coordorigin="9282,4798" coordsize="231,231" path="m9282,5028l9513,4798e" filled="false" stroked="true" strokeweight=".48pt" strokecolor="#fdfdfd">
                <v:path arrowok="t"/>
              </v:shape>
            </v:group>
            <v:group style="position:absolute;left:8877;top:5299;width:240;height:240" coordorigin="8877,5299" coordsize="240,240">
              <v:shape style="position:absolute;left:8877;top:5299;width:240;height:240" coordorigin="8877,5299" coordsize="240,240" path="m8877,5539l9117,5299e" filled="false" stroked="true" strokeweight=".48pt" strokecolor="#fdfdfd">
                <v:path arrowok="t"/>
              </v:shape>
            </v:group>
            <v:group style="position:absolute;left:9388;top:4798;width:231;height:231" coordorigin="9388,4798" coordsize="231,231">
              <v:shape style="position:absolute;left:9388;top:4798;width:231;height:231" coordorigin="9388,4798" coordsize="231,231" path="m9388,5028l9618,4798e" filled="false" stroked="true" strokeweight=".48pt" strokecolor="#fdfdfd">
                <v:path arrowok="t"/>
              </v:shape>
            </v:group>
            <v:group style="position:absolute;left:8889;top:5491;width:142;height:142" coordorigin="8889,5491" coordsize="142,142">
              <v:shape style="position:absolute;left:8889;top:5491;width:142;height:142" coordorigin="8889,5491" coordsize="142,142" path="m8889,5633l9030,5491e" filled="false" stroked="true" strokeweight=".48pt" strokecolor="#fdfdfd">
                <v:path arrowok="t"/>
              </v:shape>
            </v:group>
            <v:group style="position:absolute;left:9494;top:4798;width:228;height:231" coordorigin="9494,4798" coordsize="228,231">
              <v:shape style="position:absolute;left:9494;top:4798;width:228;height:231" coordorigin="9494,4798" coordsize="228,231" path="m9494,5028l9722,4798e" filled="false" stroked="true" strokeweight=".48pt" strokecolor="#fdfdfd">
                <v:path arrowok="t"/>
              </v:shape>
            </v:group>
            <v:group style="position:absolute;left:9117;top:5299;width:104;height:104" coordorigin="9117,5299" coordsize="104,104">
              <v:shape style="position:absolute;left:9117;top:5299;width:104;height:104" coordorigin="9117,5299" coordsize="104,104" path="m9117,5402l9220,5299e" filled="false" stroked="true" strokeweight=".48pt" strokecolor="#fdfdfd">
                <v:path arrowok="t"/>
              </v:shape>
            </v:group>
            <v:group style="position:absolute;left:8994;top:5597;width:36;height:36" coordorigin="8994,5597" coordsize="36,36">
              <v:shape style="position:absolute;left:8994;top:5597;width:36;height:36" coordorigin="8994,5597" coordsize="36,36" path="m8994,5633l9030,5597e" filled="false" stroked="true" strokeweight=".48pt" strokecolor="#fdfdfd">
                <v:path arrowok="t"/>
              </v:shape>
            </v:group>
            <v:group style="position:absolute;left:9518;top:4798;width:310;height:310" coordorigin="9518,4798" coordsize="310,310">
              <v:shape style="position:absolute;left:9518;top:4798;width:310;height:310" coordorigin="9518,4798" coordsize="310,310" path="m9518,5107l9827,4798e" filled="false" stroked="true" strokeweight=".48pt" strokecolor="#fdfdfd">
                <v:path arrowok="t"/>
              </v:shape>
            </v:group>
            <v:group style="position:absolute;left:9222;top:5299;width:104;height:104" coordorigin="9222,5299" coordsize="104,104">
              <v:shape style="position:absolute;left:9222;top:5299;width:104;height:104" coordorigin="9222,5299" coordsize="104,104" path="m9222,5402l9326,5299e" filled="false" stroked="true" strokeweight=".48pt" strokecolor="#fdfdfd">
                <v:path arrowok="t"/>
              </v:shape>
            </v:group>
            <v:group style="position:absolute;left:9326;top:5299;width:104;height:104" coordorigin="9326,5299" coordsize="104,104">
              <v:shape style="position:absolute;left:9326;top:5299;width:104;height:104" coordorigin="9326,5299" coordsize="104,104" path="m9326,5402l9429,5299e" filled="false" stroked="true" strokeweight=".48pt" strokecolor="#fdfdfd">
                <v:path arrowok="t"/>
              </v:shape>
            </v:group>
            <v:group style="position:absolute;left:9518;top:4884;width:329;height:329" coordorigin="9518,4884" coordsize="329,329">
              <v:shape style="position:absolute;left:9518;top:4884;width:329;height:329" coordorigin="9518,4884" coordsize="329,329" path="m9846,4884l9594,5136,9518,5213e" filled="false" stroked="true" strokeweight=".48pt" strokecolor="#fdfdfd">
                <v:path arrowok="t"/>
              </v:shape>
            </v:group>
            <v:group style="position:absolute;left:9333;top:5201;width:303;height:300" coordorigin="9333,5201" coordsize="303,300">
              <v:shape style="position:absolute;left:9333;top:5201;width:303;height:300" coordorigin="9333,5201" coordsize="303,300" path="m9333,5501l9635,5201e" filled="false" stroked="true" strokeweight=".48pt" strokecolor="#fdfdfd">
                <v:path arrowok="t"/>
              </v:shape>
            </v:group>
            <v:group style="position:absolute;left:9674;top:4987;width:173;height:173" coordorigin="9674,4987" coordsize="173,173">
              <v:shape style="position:absolute;left:9674;top:4987;width:173;height:173" coordorigin="9674,4987" coordsize="173,173" path="m9846,4987l9698,5136,9674,5160e" filled="false" stroked="true" strokeweight=".48pt" strokecolor="#fdfdfd">
                <v:path arrowok="t"/>
              </v:shape>
            </v:group>
            <v:group style="position:absolute;left:9333;top:5304;width:303;height:303" coordorigin="9333,5304" coordsize="303,303">
              <v:shape style="position:absolute;left:9333;top:5304;width:303;height:303" coordorigin="9333,5304" coordsize="303,303" path="m9333,5606l9635,5304e" filled="false" stroked="true" strokeweight=".48pt" strokecolor="#fdfdfd">
                <v:path arrowok="t"/>
              </v:shape>
            </v:group>
            <v:group style="position:absolute;left:10127;top:4805;width:8;height:8" coordorigin="10127,4805" coordsize="8,8">
              <v:shape style="position:absolute;left:10127;top:4805;width:8;height:8" coordorigin="10127,4805" coordsize="8,8" path="m10127,4812l10134,4805e" filled="false" stroked="true" strokeweight=".48pt" strokecolor="#fdfdfd">
                <v:path arrowok="t"/>
              </v:shape>
            </v:group>
            <v:group style="position:absolute;left:9777;top:5074;width:89;height:87" coordorigin="9777,5074" coordsize="89,87">
              <v:shape style="position:absolute;left:9777;top:5074;width:89;height:87" coordorigin="9777,5074" coordsize="89,87" path="m9777,5160l9866,5074e" filled="false" stroked="true" strokeweight=".48pt" strokecolor="#fdfdfd">
                <v:path arrowok="t"/>
              </v:shape>
            </v:group>
            <v:group style="position:absolute;left:9412;top:5410;width:224;height:224" coordorigin="9412,5410" coordsize="224,224">
              <v:shape style="position:absolute;left:9412;top:5410;width:224;height:224" coordorigin="9412,5410" coordsize="224,224" path="m9412,5633l9635,5410e" filled="false" stroked="true" strokeweight=".48pt" strokecolor="#fdfdfd">
                <v:path arrowok="t"/>
              </v:shape>
            </v:group>
            <v:group style="position:absolute;left:10127;top:4910;width:8;height:8" coordorigin="10127,4910" coordsize="8,8">
              <v:shape style="position:absolute;left:10127;top:4910;width:8;height:8" coordorigin="10127,4910" coordsize="8,8" path="m10127,4918l10134,4910e" filled="false" stroked="true" strokeweight=".48pt" strokecolor="#fdfdfd">
                <v:path arrowok="t"/>
              </v:shape>
            </v:group>
            <v:group style="position:absolute;left:9882;top:5074;width:89;height:87" coordorigin="9882,5074" coordsize="89,87">
              <v:shape style="position:absolute;left:9882;top:5074;width:89;height:87" coordorigin="9882,5074" coordsize="89,87" path="m9882,5160l9971,5074e" filled="false" stroked="true" strokeweight=".48pt" strokecolor="#fdfdfd">
                <v:path arrowok="t"/>
              </v:shape>
            </v:group>
            <v:group style="position:absolute;left:9518;top:5515;width:118;height:118" coordorigin="9518,5515" coordsize="118,118">
              <v:shape style="position:absolute;left:9518;top:5515;width:118;height:118" coordorigin="9518,5515" coordsize="118,118" path="m9518,5633l9635,5515e" filled="false" stroked="true" strokeweight=".48pt" strokecolor="#fdfdfd">
                <v:path arrowok="t"/>
              </v:shape>
            </v:group>
            <v:group style="position:absolute;left:10127;top:5016;width:8;height:5" coordorigin="10127,5016" coordsize="8,5">
              <v:shape style="position:absolute;left:10127;top:5016;width:8;height:5" coordorigin="10127,5016" coordsize="8,5" path="m10127,5021l10134,5016e" filled="false" stroked="true" strokeweight=".48pt" strokecolor="#fdfdfd">
                <v:path arrowok="t"/>
              </v:shape>
            </v:group>
            <v:group style="position:absolute;left:9988;top:5074;width:87;height:87" coordorigin="9988,5074" coordsize="87,87">
              <v:shape style="position:absolute;left:9988;top:5074;width:87;height:87" coordorigin="9988,5074" coordsize="87,87" path="m9988,5160l10074,5074e" filled="false" stroked="true" strokeweight=".48pt" strokecolor="#fdfdfd">
                <v:path arrowok="t"/>
              </v:shape>
            </v:group>
            <v:group style="position:absolute;left:9621;top:5618;width:15;height:15" coordorigin="9621,5618" coordsize="15,15">
              <v:shape style="position:absolute;left:9621;top:5618;width:15;height:15" coordorigin="9621,5618" coordsize="15,15" path="m9621,5633l9635,5618e" filled="false" stroked="true" strokeweight=".48pt" strokecolor="#fdfdfd">
                <v:path arrowok="t"/>
              </v:shape>
            </v:group>
            <v:group style="position:absolute;left:10091;top:5119;width:44;height:41" coordorigin="10091,5119" coordsize="44,41">
              <v:shape style="position:absolute;left:10091;top:5119;width:44;height:41" coordorigin="10091,5119" coordsize="44,41" path="m10091,5160l10134,5119e" filled="false" stroked="true" strokeweight=".48pt" strokecolor="#fdfdfd">
                <v:path arrowok="t"/>
              </v:shape>
            </v:group>
            <v:group style="position:absolute;left:8531;top:5578;width:56;height:56" coordorigin="8531,5578" coordsize="56,56">
              <v:shape style="position:absolute;left:8531;top:5578;width:56;height:56" coordorigin="8531,5578" coordsize="56,56" path="m8586,5633l8531,5578e" filled="false" stroked="true" strokeweight=".48pt" strokecolor="#fdfdfd">
                <v:path arrowok="t"/>
              </v:shape>
            </v:group>
            <v:group style="position:absolute;left:8531;top:5472;width:70;height:70" coordorigin="8531,5472" coordsize="70,70">
              <v:shape style="position:absolute;left:8531;top:5472;width:70;height:70" coordorigin="8531,5472" coordsize="70,70" path="m8601,5542l8531,5472e" filled="false" stroked="true" strokeweight=".48pt" strokecolor="#fdfdfd">
                <v:path arrowok="t"/>
              </v:shape>
            </v:group>
            <v:group style="position:absolute;left:8531;top:5369;width:128;height:128" coordorigin="8531,5369" coordsize="128,128">
              <v:shape style="position:absolute;left:8531;top:5369;width:128;height:128" coordorigin="8531,5369" coordsize="128,128" path="m8658,5496l8531,5369e" filled="false" stroked="true" strokeweight=".48pt" strokecolor="#fdfdfd">
                <v:path arrowok="t"/>
              </v:shape>
            </v:group>
            <v:group style="position:absolute;left:8879;top:5614;width:20;height:20" coordorigin="8879,5614" coordsize="20,20">
              <v:shape style="position:absolute;left:8879;top:5614;width:20;height:20" coordorigin="8879,5614" coordsize="20,20" path="m8898,5633l8879,5614e" filled="false" stroked="true" strokeweight=".48pt" strokecolor="#fdfdfd">
                <v:path arrowok="t"/>
              </v:shape>
            </v:group>
            <v:group style="position:absolute;left:8531;top:5263;width:128;height:128" coordorigin="8531,5263" coordsize="128,128">
              <v:shape style="position:absolute;left:8531;top:5263;width:128;height:128" coordorigin="8531,5263" coordsize="128,128" path="m8658,5390l8531,5263e" filled="false" stroked="true" strokeweight=".48pt" strokecolor="#fdfdfd">
                <v:path arrowok="t"/>
              </v:shape>
            </v:group>
            <v:group style="position:absolute;left:8826;top:5455;width:178;height:178" coordorigin="8826,5455" coordsize="178,178">
              <v:shape style="position:absolute;left:8826;top:5455;width:178;height:178" coordorigin="8826,5455" coordsize="178,178" path="m9004,5633l8826,5455e" filled="false" stroked="true" strokeweight=".48pt" strokecolor="#fdfdfd">
                <v:path arrowok="t"/>
              </v:shape>
            </v:group>
            <v:group style="position:absolute;left:8531;top:5158;width:166;height:166" coordorigin="8531,5158" coordsize="166,166">
              <v:shape style="position:absolute;left:8531;top:5158;width:166;height:166" coordorigin="8531,5158" coordsize="166,166" path="m8697,5323l8531,5158e" filled="false" stroked="true" strokeweight=".48pt" strokecolor="#fdfdfd">
                <v:path arrowok="t"/>
              </v:shape>
            </v:group>
            <v:group style="position:absolute;left:8531;top:5054;width:500;height:500" coordorigin="8531,5054" coordsize="500,500">
              <v:shape style="position:absolute;left:8531;top:5054;width:500;height:500" coordorigin="8531,5054" coordsize="500,500" path="m9030,5554l8531,5054e" filled="false" stroked="true" strokeweight=".48pt" strokecolor="#fdfdfd">
                <v:path arrowok="t"/>
              </v:shape>
            </v:group>
            <v:group style="position:absolute;left:8531;top:4949;width:500;height:500" coordorigin="8531,4949" coordsize="500,500">
              <v:shape style="position:absolute;left:8531;top:4949;width:500;height:500" coordorigin="8531,4949" coordsize="500,500" path="m9030,5448l8531,4949e" filled="false" stroked="true" strokeweight=".48pt" strokecolor="#fdfdfd">
                <v:path arrowok="t"/>
              </v:shape>
            </v:group>
            <v:group style="position:absolute;left:8531;top:4846;width:560;height:557" coordorigin="8531,4846" coordsize="560,557">
              <v:shape style="position:absolute;left:8531;top:4846;width:560;height:557" coordorigin="8531,4846" coordsize="560,557" path="m9090,5402l8531,4846e" filled="false" stroked="true" strokeweight=".48pt" strokecolor="#fdfdfd">
                <v:path arrowok="t"/>
              </v:shape>
            </v:group>
            <v:group style="position:absolute;left:9333;top:5544;width:89;height:89" coordorigin="9333,5544" coordsize="89,89">
              <v:shape style="position:absolute;left:9333;top:5544;width:89;height:89" coordorigin="9333,5544" coordsize="89,89" path="m9422,5633l9333,5544e" filled="false" stroked="true" strokeweight=".48pt" strokecolor="#fdfdfd">
                <v:path arrowok="t"/>
              </v:shape>
            </v:group>
            <v:group style="position:absolute;left:8589;top:4798;width:404;height:404" coordorigin="8589,4798" coordsize="404,404">
              <v:shape style="position:absolute;left:8589;top:4798;width:404;height:404" coordorigin="8589,4798" coordsize="404,404" path="m8992,5201l8589,4798e" filled="false" stroked="true" strokeweight=".48pt" strokecolor="#fdfdfd">
                <v:path arrowok="t"/>
              </v:shape>
            </v:group>
            <v:group style="position:absolute;left:9090;top:5299;width:104;height:104" coordorigin="9090,5299" coordsize="104,104">
              <v:shape style="position:absolute;left:9090;top:5299;width:104;height:104" coordorigin="9090,5299" coordsize="104,104" path="m9194,5402l9090,5299e" filled="false" stroked="true" strokeweight=".48pt" strokecolor="#fdfdfd">
                <v:path arrowok="t"/>
              </v:shape>
            </v:group>
            <v:group style="position:absolute;left:9333;top:5438;width:195;height:195" coordorigin="9333,5438" coordsize="195,195">
              <v:shape style="position:absolute;left:9333;top:5438;width:195;height:195" coordorigin="9333,5438" coordsize="195,195" path="m9527,5633l9333,5438e" filled="false" stroked="true" strokeweight=".48pt" strokecolor="#fdfdfd">
                <v:path arrowok="t"/>
              </v:shape>
            </v:group>
            <v:group style="position:absolute;left:8694;top:4798;width:298;height:300" coordorigin="8694,4798" coordsize="298,300">
              <v:shape style="position:absolute;left:8694;top:4798;width:298;height:300" coordorigin="8694,4798" coordsize="298,300" path="m8992,5098l8694,4798e" filled="false" stroked="true" strokeweight=".48pt" strokecolor="#fdfdfd">
                <v:path arrowok="t"/>
              </v:shape>
            </v:group>
            <v:group style="position:absolute;left:9196;top:5299;width:104;height:104" coordorigin="9196,5299" coordsize="104,104">
              <v:shape style="position:absolute;left:9196;top:5299;width:104;height:104" coordorigin="9196,5299" coordsize="104,104" path="m9299,5402l9196,5299e" filled="false" stroked="true" strokeweight=".48pt" strokecolor="#fdfdfd">
                <v:path arrowok="t"/>
              </v:shape>
            </v:group>
            <v:group style="position:absolute;left:9299;top:5299;width:332;height:334" coordorigin="9299,5299" coordsize="332,334">
              <v:shape style="position:absolute;left:9299;top:5299;width:332;height:334" coordorigin="9299,5299" coordsize="332,334" path="m9630,5633l9299,5299e" filled="false" stroked="true" strokeweight=".48pt" strokecolor="#fdfdfd">
                <v:path arrowok="t"/>
              </v:shape>
            </v:group>
            <v:group style="position:absolute;left:8798;top:4798;width:231;height:231" coordorigin="8798,4798" coordsize="231,231">
              <v:shape style="position:absolute;left:8798;top:4798;width:231;height:231" coordorigin="8798,4798" coordsize="231,231" path="m9028,5028l8798,4798e" filled="false" stroked="true" strokeweight=".48pt" strokecolor="#fdfdfd">
                <v:path arrowok="t"/>
              </v:shape>
            </v:group>
            <v:group style="position:absolute;left:9405;top:5299;width:231;height:231" coordorigin="9405,5299" coordsize="231,231">
              <v:shape style="position:absolute;left:9405;top:5299;width:231;height:231" coordorigin="9405,5299" coordsize="231,231" path="m9635,5530l9405,5299e" filled="false" stroked="true" strokeweight=".48pt" strokecolor="#fdfdfd">
                <v:path arrowok="t"/>
              </v:shape>
            </v:group>
            <v:group style="position:absolute;left:8903;top:4798;width:228;height:231" coordorigin="8903,4798" coordsize="228,231">
              <v:shape style="position:absolute;left:8903;top:4798;width:228;height:231" coordorigin="8903,4798" coordsize="228,231" path="m9131,5028l8903,4798e" filled="false" stroked="true" strokeweight=".48pt" strokecolor="#fdfdfd">
                <v:path arrowok="t"/>
              </v:shape>
            </v:group>
            <v:group style="position:absolute;left:9508;top:5299;width:128;height:125" coordorigin="9508,5299" coordsize="128,125">
              <v:shape style="position:absolute;left:9508;top:5299;width:128;height:125" coordorigin="9508,5299" coordsize="128,125" path="m9635,5424l9508,5299e" filled="false" stroked="true" strokeweight=".48pt" strokecolor="#fdfdfd">
                <v:path arrowok="t"/>
              </v:shape>
            </v:group>
            <v:group style="position:absolute;left:9006;top:4798;width:231;height:231" coordorigin="9006,4798" coordsize="231,231">
              <v:shape style="position:absolute;left:9006;top:4798;width:231;height:231" coordorigin="9006,4798" coordsize="231,231" path="m9237,5028l9006,4798e" filled="false" stroked="true" strokeweight=".48pt" strokecolor="#fdfdfd">
                <v:path arrowok="t"/>
              </v:shape>
            </v:group>
            <v:group style="position:absolute;left:9518;top:5203;width:118;height:118" coordorigin="9518,5203" coordsize="118,118">
              <v:shape style="position:absolute;left:9518;top:5203;width:118;height:118" coordorigin="9518,5203" coordsize="118,118" path="m9635,5321l9518,5203e" filled="false" stroked="true" strokeweight=".48pt" strokecolor="#fdfdfd">
                <v:path arrowok="t"/>
              </v:shape>
            </v:group>
            <v:group style="position:absolute;left:9112;top:4798;width:231;height:231" coordorigin="9112,4798" coordsize="231,231">
              <v:shape style="position:absolute;left:9112;top:4798;width:231;height:231" coordorigin="9112,4798" coordsize="231,231" path="m9342,5028l9112,4798e" filled="false" stroked="true" strokeweight=".48pt" strokecolor="#fdfdfd">
                <v:path arrowok="t"/>
              </v:shape>
            </v:group>
            <v:group style="position:absolute;left:9554;top:5136;width:82;height:80" coordorigin="9554,5136" coordsize="82,80">
              <v:shape style="position:absolute;left:9554;top:5136;width:82;height:80" coordorigin="9554,5136" coordsize="82,80" path="m9635,5215l9554,5136e" filled="false" stroked="true" strokeweight=".48pt" strokecolor="#fdfdfd">
                <v:path arrowok="t"/>
              </v:shape>
            </v:group>
            <v:group style="position:absolute;left:9218;top:4798;width:228;height:231" coordorigin="9218,4798" coordsize="228,231">
              <v:shape style="position:absolute;left:9218;top:4798;width:228;height:231" coordorigin="9218,4798" coordsize="228,231" path="m9446,5028l9218,4798e" filled="false" stroked="true" strokeweight=".48pt" strokecolor="#fdfdfd">
                <v:path arrowok="t"/>
              </v:shape>
            </v:group>
            <v:group style="position:absolute;left:9518;top:5100;width:36;height:36" coordorigin="9518,5100" coordsize="36,36">
              <v:shape style="position:absolute;left:9518;top:5100;width:36;height:36" coordorigin="9518,5100" coordsize="36,36" path="m9554,5136l9518,5100e" filled="false" stroked="true" strokeweight=".48pt" strokecolor="#fdfdfd">
                <v:path arrowok="t"/>
              </v:shape>
            </v:group>
            <v:group style="position:absolute;left:9321;top:4798;width:363;height:363" coordorigin="9321,4798" coordsize="363,363">
              <v:shape style="position:absolute;left:9321;top:4798;width:363;height:363" coordorigin="9321,4798" coordsize="363,363" path="m9683,5160l9659,5136,9321,4798e" filled="false" stroked="true" strokeweight=".48pt" strokecolor="#fdfdfd">
                <v:path arrowok="t"/>
              </v:shape>
            </v:group>
            <v:group style="position:absolute;left:9426;top:4798;width:363;height:363" coordorigin="9426,4798" coordsize="363,363">
              <v:shape style="position:absolute;left:9426;top:4798;width:363;height:363" coordorigin="9426,4798" coordsize="363,363" path="m9789,5160l9765,5136,9426,4798e" filled="false" stroked="true" strokeweight=".48pt" strokecolor="#fdfdfd">
                <v:path arrowok="t"/>
              </v:shape>
            </v:group>
            <v:group style="position:absolute;left:9530;top:4798;width:363;height:363" coordorigin="9530,4798" coordsize="363,363">
              <v:shape style="position:absolute;left:9530;top:4798;width:363;height:363" coordorigin="9530,4798" coordsize="363,363" path="m9892,5160l9530,4798e" filled="false" stroked="true" strokeweight=".48pt" strokecolor="#fdfdfd">
                <v:path arrowok="t"/>
              </v:shape>
            </v:group>
            <v:group style="position:absolute;left:9909;top:5074;width:89;height:87" coordorigin="9909,5074" coordsize="89,87">
              <v:shape style="position:absolute;left:9909;top:5074;width:89;height:87" coordorigin="9909,5074" coordsize="89,87" path="m9998,5160l9909,5074e" filled="false" stroked="true" strokeweight=".48pt" strokecolor="#fdfdfd">
                <v:path arrowok="t"/>
              </v:shape>
            </v:group>
            <v:group style="position:absolute;left:9635;top:4798;width:212;height:214" coordorigin="9635,4798" coordsize="212,214">
              <v:shape style="position:absolute;left:9635;top:4798;width:212;height:214" coordorigin="9635,4798" coordsize="212,214" path="m9846,5011l9635,4798e" filled="false" stroked="true" strokeweight=".48pt" strokecolor="#fdfdfd">
                <v:path arrowok="t"/>
              </v:shape>
            </v:group>
            <v:group style="position:absolute;left:10014;top:5074;width:89;height:87" coordorigin="10014,5074" coordsize="89,87">
              <v:shape style="position:absolute;left:10014;top:5074;width:89;height:87" coordorigin="10014,5074" coordsize="89,87" path="m10103,5160l10014,5074e" filled="false" stroked="true" strokeweight=".48pt" strokecolor="#fdfdfd">
                <v:path arrowok="t"/>
              </v:shape>
            </v:group>
            <v:group style="position:absolute;left:9738;top:4798;width:108;height:108" coordorigin="9738,4798" coordsize="108,108">
              <v:shape style="position:absolute;left:9738;top:4798;width:108;height:108" coordorigin="9738,4798" coordsize="108,108" path="m9846,4906l9738,4798e" filled="false" stroked="true" strokeweight=".48pt" strokecolor="#fdfdfd">
                <v:path arrowok="t"/>
              </v:shape>
            </v:group>
            <v:group style="position:absolute;left:10120;top:5074;width:15;height:15" coordorigin="10120,5074" coordsize="15,15">
              <v:shape style="position:absolute;left:10120;top:5074;width:15;height:15" coordorigin="10120,5074" coordsize="15,15" path="m10134,5088l10120,5074e" filled="false" stroked="true" strokeweight=".48pt" strokecolor="#fdfdfd">
                <v:path arrowok="t"/>
              </v:shape>
            </v:group>
            <v:group style="position:absolute;left:9844;top:4798;width:3;height:3" coordorigin="9844,4798" coordsize="3,3">
              <v:shape style="position:absolute;left:9844;top:4798;width:3;height:3" coordorigin="9844,4798" coordsize="3,3" path="m9846,4800l9844,4798e" filled="false" stroked="true" strokeweight=".48pt" strokecolor="#fdfdfd">
                <v:path arrowok="t"/>
              </v:shape>
            </v:group>
            <v:group style="position:absolute;left:10127;top:4975;width:8;height:8" coordorigin="10127,4975" coordsize="8,8">
              <v:shape style="position:absolute;left:10127;top:4975;width:8;height:8" coordorigin="10127,4975" coordsize="8,8" path="m10134,4982l10127,4975e" filled="false" stroked="true" strokeweight=".48pt" strokecolor="#fdfdfd">
                <v:path arrowok="t"/>
              </v:shape>
            </v:group>
            <v:group style="position:absolute;left:10127;top:4872;width:8;height:8" coordorigin="10127,4872" coordsize="8,8">
              <v:shape style="position:absolute;left:10127;top:4872;width:8;height:8" coordorigin="10127,4872" coordsize="8,8" path="m10134,4879l10127,4872e" filled="false" stroked="true" strokeweight=".48pt" strokecolor="#fdfdfd">
                <v:path arrowok="t"/>
              </v:shape>
              <v:shape style="position:absolute;left:10970;top:4987;width:540;height:709" type="#_x0000_t75" stroked="false">
                <v:imagedata r:id="rId66" o:title=""/>
              </v:shape>
            </v:group>
            <v:group style="position:absolute;left:8966;top:4786;width:10;height:2" coordorigin="8966,4786" coordsize="10,2">
              <v:shape style="position:absolute;left:8966;top:4786;width:10;height:2" coordorigin="8966,4786" coordsize="10,0" path="m8966,4786l8975,4786e" filled="false" stroked="true" strokeweight=".72pt" strokecolor="#fdfdfd">
                <v:path arrowok="t"/>
              </v:shape>
            </v:group>
            <v:group style="position:absolute;left:5982;top:3902;width:764;height:113" coordorigin="5982,3902" coordsize="764,113">
              <v:shape style="position:absolute;left:5982;top:3902;width:764;height:113" coordorigin="5982,3902" coordsize="764,113" path="m5982,3902l6746,3902,6746,4015,5982,4015,5982,3902e" filled="false" stroked="true" strokeweight="0pt" strokecolor="#000000">
                <v:path arrowok="t"/>
              </v:shape>
            </v:group>
            <v:group style="position:absolute;left:7430;top:3139;width:612;height:281" coordorigin="7430,3139" coordsize="612,281">
              <v:shape style="position:absolute;left:7430;top:3139;width:612;height:281" coordorigin="7430,3139" coordsize="612,281" path="m7430,3139l8042,3139,8042,3420,7430,3420,7430,3139e" filled="false" stroked="true" strokeweight="0pt" strokecolor="#000000">
                <v:path arrowok="t"/>
              </v:shape>
            </v:group>
            <v:group style="position:absolute;left:7554;top:4831;width:428;height:262" coordorigin="7554,4831" coordsize="428,262">
              <v:shape style="position:absolute;left:7554;top:4831;width:428;height:262" coordorigin="7554,4831" coordsize="428,262" path="m7554,4831l7982,4831,7982,5093,7554,5093,7554,4831e" filled="false" stroked="true" strokeweight="0pt" strokecolor="#000000">
                <v:path arrowok="t"/>
              </v:shape>
            </v:group>
            <v:group style="position:absolute;left:9006;top:3122;width:476;height:284" coordorigin="9006,3122" coordsize="476,284">
              <v:shape style="position:absolute;left:9006;top:3122;width:476;height:284" coordorigin="9006,3122" coordsize="476,284" path="m9006,3122l9482,3122,9482,3406,9006,3406,9006,3122e" filled="false" stroked="true" strokeweight="0pt" strokecolor="#000000">
                <v:path arrowok="t"/>
              </v:shape>
            </v:group>
            <v:group style="position:absolute;left:9839;top:4332;width:514;height:286" coordorigin="9839,4332" coordsize="514,286">
              <v:shape style="position:absolute;left:9839;top:4332;width:514;height:286" coordorigin="9839,4332" coordsize="514,286" path="m9839,4332l10353,4332,10353,4618,9839,4618,9839,4332e" filled="false" stroked="true" strokeweight="0pt" strokecolor="#000000">
                <v:path arrowok="t"/>
              </v:shape>
            </v:group>
            <v:group style="position:absolute;left:6213;top:5654;width:10;height:132" coordorigin="6213,5654" coordsize="10,132">
              <v:shape style="position:absolute;left:6213;top:5654;width:10;height:132" coordorigin="6213,5654" coordsize="10,132" path="m6213,5786l6213,5654,6222,5654,6222,5786,6213,5786,6213,5654,6222,5654e" filled="false" stroked="true" strokeweight=".72pt" strokecolor="#000000">
                <v:path arrowok="t"/>
              </v:shape>
            </v:group>
            <v:group style="position:absolute;left:8862;top:8046;width:2038;height:2" coordorigin="8862,8046" coordsize="2038,2">
              <v:shape style="position:absolute;left:8862;top:8046;width:2038;height:2" coordorigin="8862,8046" coordsize="2038,0" path="m8862,8046l10900,8046e" filled="false" stroked="true" strokeweight=".22pt" strokecolor="#aabf6a">
                <v:path arrowok="t"/>
              </v:shape>
            </v:group>
            <v:group style="position:absolute;left:7053;top:8632;width:1810;height:2" coordorigin="7053,8632" coordsize="1810,2">
              <v:shape style="position:absolute;left:7053;top:8632;width:1810;height:2" coordorigin="7053,8632" coordsize="1810,0" path="m7053,8632l8862,8632e" filled="false" stroked="true" strokeweight=".22pt" strokecolor="#aabf6a">
                <v:path arrowok="t"/>
              </v:shape>
            </v:group>
            <v:group style="position:absolute;left:8862;top:8047;width:2038;height:586" coordorigin="8862,8047" coordsize="2038,586">
              <v:shape style="position:absolute;left:8862;top:8047;width:2038;height:586" coordorigin="8862,8047" coordsize="2038,586" path="m8862,8047l8862,8633,10900,8633,8862,8047xe" filled="true" fillcolor="#aabf6a" stroked="false">
                <v:path arrowok="t"/>
                <v:fill type="solid"/>
              </v:shape>
              <v:shape style="position:absolute;left:8862;top:8047;width:2038;height:586" coordorigin="8862,8047" coordsize="2038,586" path="m10900,8047l8862,8047,10900,8633,10900,8047xe" filled="true" fillcolor="#aabf6a" stroked="false">
                <v:path arrowok="t"/>
                <v:fill type="solid"/>
              </v:shape>
            </v:group>
            <v:group style="position:absolute;left:8862;top:8047;width:2038;height:586" coordorigin="8862,8047" coordsize="2038,586">
              <v:shape style="position:absolute;left:8862;top:8047;width:2038;height:586" coordorigin="8862,8047" coordsize="2038,586" path="m8862,8633l10900,8633,8862,8047,8862,8633xe" filled="false" stroked="true" strokeweight="0pt" strokecolor="#aabf6a">
                <v:path arrowok="t"/>
              </v:shape>
            </v:group>
            <v:group style="position:absolute;left:8862;top:8047;width:2038;height:586" coordorigin="8862,8047" coordsize="2038,586">
              <v:shape style="position:absolute;left:8862;top:8047;width:2038;height:586" coordorigin="8862,8047" coordsize="2038,586" path="m10900,8633l8862,8047,10900,8047,10900,8633xe" filled="false" stroked="true" strokeweight="0pt" strokecolor="#aabf6a">
                <v:path arrowok="t"/>
              </v:shape>
            </v:group>
            <v:group style="position:absolute;left:7053;top:8633;width:3848;height:924" coordorigin="7053,8633" coordsize="3848,924">
              <v:shape style="position:absolute;left:7053;top:8633;width:3848;height:924" coordorigin="7053,8633" coordsize="3848,924" path="m7053,8633l7053,9557,10900,9557,7053,8633xe" filled="true" fillcolor="#aabf6a" stroked="false">
                <v:path arrowok="t"/>
                <v:fill type="solid"/>
              </v:shape>
              <v:shape style="position:absolute;left:7053;top:8633;width:3848;height:924" coordorigin="7053,8633" coordsize="3848,924" path="m10900,8633l7053,8633,10900,9557,10900,8633xe" filled="true" fillcolor="#aabf6a" stroked="false">
                <v:path arrowok="t"/>
                <v:fill type="solid"/>
              </v:shape>
            </v:group>
            <v:group style="position:absolute;left:7053;top:8633;width:3848;height:924" coordorigin="7053,8633" coordsize="3848,924">
              <v:shape style="position:absolute;left:7053;top:8633;width:3848;height:924" coordorigin="7053,8633" coordsize="3848,924" path="m7053,9557l10900,9557,7053,8633,7053,9557xe" filled="false" stroked="true" strokeweight="0pt" strokecolor="#aabf6a">
                <v:path arrowok="t"/>
              </v:shape>
            </v:group>
            <v:group style="position:absolute;left:7053;top:8633;width:3848;height:924" coordorigin="7053,8633" coordsize="3848,924">
              <v:shape style="position:absolute;left:7053;top:8633;width:3848;height:924" coordorigin="7053,8633" coordsize="3848,924" path="m10900,9557l7053,8633,10900,8633,10900,9557xe" filled="false" stroked="true" strokeweight="0pt" strokecolor="#aabf6a">
                <v:path arrowok="t"/>
              </v:shape>
            </v:group>
            <v:group style="position:absolute;left:8529;top:7598;width:2372;height:2" coordorigin="8529,7598" coordsize="2372,2">
              <v:shape style="position:absolute;left:8529;top:7598;width:2372;height:2" coordorigin="8529,7598" coordsize="2372,0" path="m8529,7598l10900,7598e" filled="false" stroked="true" strokeweight=".1pt" strokecolor="#cccccc">
                <v:path arrowok="t"/>
              </v:shape>
            </v:group>
            <v:group style="position:absolute;left:8529;top:7598;width:2372;height:444" coordorigin="8529,7598" coordsize="2372,444">
              <v:shape style="position:absolute;left:8529;top:7598;width:2372;height:444" coordorigin="8529,7598" coordsize="2372,444" path="m8529,7598l8529,8042,10900,8042,8529,7598xe" filled="true" fillcolor="#cccccc" stroked="false">
                <v:path arrowok="t"/>
                <v:fill type="solid"/>
              </v:shape>
            </v:group>
            <v:group style="position:absolute;left:8529;top:8042;width:2372;height:2" coordorigin="8529,8042" coordsize="2372,2">
              <v:shape style="position:absolute;left:8529;top:8042;width:2372;height:2" coordorigin="8529,8042" coordsize="2372,0" path="m10900,8042l8529,8042,10900,8042xe" filled="false" stroked="true" strokeweight="0pt" strokecolor="#cccccc">
                <v:path arrowok="t"/>
              </v:shape>
            </v:group>
            <v:group style="position:absolute;left:8529;top:7598;width:2372;height:444" coordorigin="8529,7598" coordsize="2372,444">
              <v:shape style="position:absolute;left:8529;top:7598;width:2372;height:444" coordorigin="8529,7598" coordsize="2372,444" path="m10900,8042l8529,8042,8529,7598,10900,8042xe" filled="false" stroked="true" strokeweight="0pt" strokecolor="#cccccc">
                <v:path arrowok="t"/>
              </v:shape>
            </v:group>
            <v:group style="position:absolute;left:8529;top:7598;width:2372;height:444" coordorigin="8529,7598" coordsize="2372,444">
              <v:shape style="position:absolute;left:8529;top:7598;width:2372;height:444" coordorigin="8529,7598" coordsize="2372,444" path="m10900,7598l8529,7598,10900,8042,10900,7598xe" filled="true" fillcolor="#cccccc" stroked="false">
                <v:path arrowok="t"/>
                <v:fill type="solid"/>
              </v:shape>
            </v:group>
            <v:group style="position:absolute;left:8529;top:7598;width:2372;height:444" coordorigin="8529,7598" coordsize="2372,444">
              <v:shape style="position:absolute;left:8529;top:7598;width:2372;height:444" coordorigin="8529,7598" coordsize="2372,444" path="m8529,7598l10900,7598,10900,8042,8529,7598xe" filled="false" stroked="true" strokeweight="0pt" strokecolor="#cccccc">
                <v:path arrowok="t"/>
              </v:shape>
            </v:group>
            <v:group style="position:absolute;left:8862;top:8626;width:22;height:5" coordorigin="8862,8626" coordsize="22,5">
              <v:shape style="position:absolute;left:8862;top:8626;width:22;height:5" coordorigin="8862,8626" coordsize="22,5" path="m8862,8626l8865,8630,8884,8630,8862,8626xe" filled="true" fillcolor="#000000" stroked="false">
                <v:path arrowok="t"/>
                <v:fill type="solid"/>
              </v:shape>
              <v:shape style="position:absolute;left:8862;top:8626;width:22;height:5" coordorigin="8862,8626" coordsize="22,5" path="m8884,8626l8862,8626,8884,8630,8884,8626xe" filled="true" fillcolor="#000000" stroked="false">
                <v:path arrowok="t"/>
                <v:fill type="solid"/>
              </v:shape>
            </v:group>
            <v:group style="position:absolute;left:8862;top:8626;width:22;height:5" coordorigin="8862,8626" coordsize="22,5">
              <v:shape style="position:absolute;left:8862;top:8626;width:22;height:5" coordorigin="8862,8626" coordsize="22,5" path="m8865,8630l8884,8630,8862,8626,8865,8630xe" filled="false" stroked="true" strokeweight="0pt" strokecolor="#000000">
                <v:path arrowok="t"/>
              </v:shape>
            </v:group>
            <v:group style="position:absolute;left:8862;top:8626;width:22;height:5" coordorigin="8862,8626" coordsize="22,5">
              <v:shape style="position:absolute;left:8862;top:8626;width:22;height:5" coordorigin="8862,8626" coordsize="22,5" path="m8884,8630l8862,8626,8884,8626,8884,8630xe" filled="false" stroked="true" strokeweight="0pt" strokecolor="#000000">
                <v:path arrowok="t"/>
              </v:shape>
            </v:group>
            <v:group style="position:absolute;left:8862;top:8657;width:65;height:34" coordorigin="8862,8657" coordsize="65,34">
              <v:shape style="position:absolute;left:8862;top:8657;width:65;height:34" coordorigin="8862,8657" coordsize="65,34" path="m8894,8657l8862,8657,8862,8690,8894,8657xe" filled="true" fillcolor="#000000" stroked="false">
                <v:path arrowok="t"/>
                <v:fill type="solid"/>
              </v:shape>
              <v:shape style="position:absolute;left:8862;top:8657;width:65;height:34" coordorigin="8862,8657" coordsize="65,34" path="m8894,8657l8862,8690,8927,8690,8894,8657xe" filled="true" fillcolor="#000000" stroked="false">
                <v:path arrowok="t"/>
                <v:fill type="solid"/>
              </v:shape>
              <v:shape style="position:absolute;left:8862;top:8657;width:65;height:34" coordorigin="8862,8657" coordsize="65,34" path="m8927,8657l8894,8657,8927,8690,8927,8657xe" filled="true" fillcolor="#000000" stroked="false">
                <v:path arrowok="t"/>
                <v:fill type="solid"/>
              </v:shape>
            </v:group>
            <v:group style="position:absolute;left:8894;top:8657;width:34;height:34" coordorigin="8894,8657" coordsize="34,34">
              <v:shape style="position:absolute;left:8894;top:8657;width:34;height:34" coordorigin="8894,8657" coordsize="34,34" path="m8927,8657l8927,8690,8894,8657,8927,8657xe" filled="false" stroked="true" strokeweight="0pt" strokecolor="#000000">
                <v:path arrowok="t"/>
              </v:shape>
            </v:group>
            <v:group style="position:absolute;left:8862;top:8657;width:65;height:34" coordorigin="8862,8657" coordsize="65,34">
              <v:shape style="position:absolute;left:8862;top:8657;width:65;height:34" coordorigin="8862,8657" coordsize="65,34" path="m8927,8690l8894,8657,8862,8690,8927,8690xe" filled="false" stroked="true" strokeweight="0pt" strokecolor="#000000">
                <v:path arrowok="t"/>
              </v:shape>
            </v:group>
            <v:group style="position:absolute;left:8862;top:8657;width:32;height:34" coordorigin="8862,8657" coordsize="32,34">
              <v:shape style="position:absolute;left:8862;top:8657;width:32;height:34" coordorigin="8862,8657" coordsize="32,34" path="m8894,8657l8862,8690,8862,8657,8894,8657xe" filled="false" stroked="true" strokeweight="0pt" strokecolor="#000000">
                <v:path arrowok="t"/>
              </v:shape>
            </v:group>
            <v:group style="position:absolute;left:8862;top:8630;width:32;height:27" coordorigin="8862,8630" coordsize="32,27">
              <v:shape style="position:absolute;left:8862;top:8630;width:32;height:27" coordorigin="8862,8630" coordsize="32,27" path="m8862,8630l8862,8657,8894,8657,8862,8630xe" filled="true" fillcolor="#000000" stroked="false">
                <v:path arrowok="t"/>
                <v:fill type="solid"/>
              </v:shape>
              <v:shape style="position:absolute;left:8862;top:8630;width:32;height:27" coordorigin="8862,8630" coordsize="32,27" path="m8865,8630l8862,8630,8894,8657,8865,8630xe" filled="true" fillcolor="#000000" stroked="false">
                <v:path arrowok="t"/>
                <v:fill type="solid"/>
              </v:shape>
            </v:group>
            <v:group style="position:absolute;left:8862;top:8630;width:32;height:27" coordorigin="8862,8630" coordsize="32,27">
              <v:shape style="position:absolute;left:8862;top:8630;width:32;height:27" coordorigin="8862,8630" coordsize="32,27" path="m8862,8657l8894,8657,8862,8630,8862,8657xe" filled="false" stroked="true" strokeweight="0pt" strokecolor="#000000">
                <v:path arrowok="t"/>
              </v:shape>
            </v:group>
            <v:group style="position:absolute;left:8862;top:8630;width:32;height:27" coordorigin="8862,8630" coordsize="32,27">
              <v:shape style="position:absolute;left:8862;top:8630;width:32;height:27" coordorigin="8862,8630" coordsize="32,27" path="m8894,8657l8862,8630,8865,8630,8894,8657xe" filled="false" stroked="true" strokeweight="0pt" strokecolor="#000000">
                <v:path arrowok="t"/>
              </v:shape>
            </v:group>
            <v:group style="position:absolute;left:8865;top:8630;width:58;height:27" coordorigin="8865,8630" coordsize="58,27">
              <v:shape style="position:absolute;left:8865;top:8630;width:58;height:27" coordorigin="8865,8630" coordsize="58,27" path="m8922,8630l8865,8630,8894,8657,8922,8630xe" filled="true" fillcolor="#000000" stroked="false">
                <v:path arrowok="t"/>
                <v:fill type="solid"/>
              </v:shape>
            </v:group>
            <v:group style="position:absolute;left:8865;top:8630;width:58;height:27" coordorigin="8865,8630" coordsize="58,27">
              <v:shape style="position:absolute;left:8865;top:8630;width:58;height:27" coordorigin="8865,8630" coordsize="58,27" path="m8865,8630l8922,8630,8894,8657,8865,8630xe" filled="false" stroked="true" strokeweight="0pt" strokecolor="#000000">
                <v:path arrowok="t"/>
              </v:shape>
            </v:group>
            <v:group style="position:absolute;left:8884;top:8626;width:44;height:5" coordorigin="8884,8626" coordsize="44,5">
              <v:shape style="position:absolute;left:8884;top:8626;width:44;height:5" coordorigin="8884,8626" coordsize="44,5" path="m8884,8626l8884,8630,8922,8630,8884,8626xe" filled="true" fillcolor="#000000" stroked="false">
                <v:path arrowok="t"/>
                <v:fill type="solid"/>
              </v:shape>
              <v:shape style="position:absolute;left:8884;top:8626;width:44;height:5" coordorigin="8884,8626" coordsize="44,5" path="m8927,8626l8884,8626,8922,8630,8927,8626xe" filled="true" fillcolor="#000000" stroked="false">
                <v:path arrowok="t"/>
                <v:fill type="solid"/>
              </v:shape>
            </v:group>
            <v:group style="position:absolute;left:8884;top:8626;width:39;height:5" coordorigin="8884,8626" coordsize="39,5">
              <v:shape style="position:absolute;left:8884;top:8626;width:39;height:5" coordorigin="8884,8626" coordsize="39,5" path="m8884,8630l8922,8630,8884,8626,8884,8630xe" filled="false" stroked="true" strokeweight="0pt" strokecolor="#000000">
                <v:path arrowok="t"/>
              </v:shape>
            </v:group>
            <v:group style="position:absolute;left:8884;top:8626;width:44;height:5" coordorigin="8884,8626" coordsize="44,5">
              <v:shape style="position:absolute;left:8884;top:8626;width:44;height:5" coordorigin="8884,8626" coordsize="44,5" path="m8922,8630l8884,8626,8927,8626,8922,8630xe" filled="false" stroked="true" strokeweight="0pt" strokecolor="#000000">
                <v:path arrowok="t"/>
              </v:shape>
            </v:group>
            <v:group style="position:absolute;left:8894;top:8626;width:34;height:32" coordorigin="8894,8626" coordsize="34,32">
              <v:shape style="position:absolute;left:8894;top:8626;width:34;height:32" coordorigin="8894,8626" coordsize="34,32" path="m8927,8626l8894,8657,8927,8657,8927,8626xe" filled="true" fillcolor="#000000" stroked="false">
                <v:path arrowok="t"/>
                <v:fill type="solid"/>
              </v:shape>
            </v:group>
            <v:group style="position:absolute;left:8894;top:8626;width:34;height:32" coordorigin="8894,8626" coordsize="34,32">
              <v:shape style="position:absolute;left:8894;top:8626;width:34;height:32" coordorigin="8894,8626" coordsize="34,32" path="m8927,8626l8894,8657,8927,8657,8927,8626xe" filled="false" stroked="true" strokeweight="0pt" strokecolor="#000000">
                <v:path arrowok="t"/>
              </v:shape>
            </v:group>
            <v:group style="position:absolute;left:8478;top:6538;width:2;height:1534" coordorigin="8478,6538" coordsize="2,1534">
              <v:shape style="position:absolute;left:8478;top:6538;width:2;height:1534" coordorigin="8478,6538" coordsize="0,1534" path="m8478,6538l8478,8071e" filled="false" stroked="true" strokeweight=".12pt" strokecolor="#000000">
                <v:path arrowok="t"/>
              </v:shape>
            </v:group>
            <v:group style="position:absolute;left:8478;top:8630;width:384;height:2" coordorigin="8478,8630" coordsize="384,2">
              <v:shape style="position:absolute;left:8478;top:8630;width:384;height:2" coordorigin="8478,8630" coordsize="384,0" path="m8478,8630l8862,8630e" filled="false" stroked="true" strokeweight=".12pt" strokecolor="#000000">
                <v:path arrowok="t"/>
              </v:shape>
            </v:group>
            <v:group style="position:absolute;left:6942;top:6528;width:2;height:3029" coordorigin="6942,6528" coordsize="2,3029">
              <v:shape style="position:absolute;left:6942;top:6528;width:2;height:3029" coordorigin="6942,6528" coordsize="0,3029" path="m6942,9557l6942,6528e" filled="false" stroked="true" strokeweight=".12pt" strokecolor="#000000">
                <v:path arrowok="t"/>
              </v:shape>
            </v:group>
            <v:group style="position:absolute;left:6210;top:6394;width:4952;height:2" coordorigin="6210,6394" coordsize="4952,2">
              <v:shape style="position:absolute;left:6210;top:6394;width:4952;height:2" coordorigin="6210,6394" coordsize="4952,0" path="m6210,6394l8344,6394,9002,6394,11162,6394e" filled="false" stroked="true" strokeweight=".12pt" strokecolor="#000000">
                <v:path arrowok="t"/>
              </v:shape>
            </v:group>
            <v:group style="position:absolute;left:7074;top:6545;width:1412;height:2" coordorigin="7074,6545" coordsize="1412,2">
              <v:shape style="position:absolute;left:7074;top:6545;width:1412;height:2" coordorigin="7074,6545" coordsize="1412,0" path="m7074,6545l8486,6545e" filled="false" stroked="true" strokeweight=".12pt" strokecolor="#000000">
                <v:path arrowok="t"/>
              </v:shape>
            </v:group>
            <v:group style="position:absolute;left:11013;top:6528;width:140;height:2" coordorigin="11013,6528" coordsize="140,2">
              <v:shape style="position:absolute;left:11013;top:6528;width:140;height:2" coordorigin="11013,6528" coordsize="140,0" path="m11013,6528l11152,6528e" filled="false" stroked="true" strokeweight=".12pt" strokecolor="#000000">
                <v:path arrowok="t"/>
              </v:shape>
            </v:group>
            <v:group style="position:absolute;left:10874;top:7598;width:2;height:1930" coordorigin="10874,7598" coordsize="2,1930">
              <v:shape style="position:absolute;left:10874;top:7598;width:2;height:1930" coordorigin="10874,7598" coordsize="0,1930" path="m10874,7598l10874,9528e" filled="false" stroked="true" strokeweight=".12pt" strokecolor="#000000">
                <v:path arrowok="t"/>
              </v:shape>
            </v:group>
            <v:group style="position:absolute;left:7074;top:6538;width:1412;height:46" coordorigin="7074,6538" coordsize="1412,46">
              <v:shape style="position:absolute;left:7074;top:6538;width:1412;height:46" coordorigin="7074,6538" coordsize="1412,46" path="m7074,6583l7074,6538,8486,6538e" filled="false" stroked="true" strokeweight=".12pt" strokecolor="#000000">
                <v:path arrowok="t"/>
              </v:shape>
            </v:group>
            <v:group style="position:absolute;left:10972;top:6518;width:180;height:2" coordorigin="10972,6518" coordsize="180,2">
              <v:shape style="position:absolute;left:10972;top:6518;width:180;height:2" coordorigin="10972,6518" coordsize="180,0" path="m10972,6518l11152,6518e" filled="false" stroked="true" strokeweight=".12pt" strokecolor="#000000">
                <v:path arrowok="t"/>
              </v:shape>
            </v:group>
            <v:group style="position:absolute;left:10878;top:7598;width:2;height:560" coordorigin="10878,7598" coordsize="2,560">
              <v:shape style="position:absolute;left:10878;top:7598;width:2;height:560" coordorigin="10878,7598" coordsize="0,560" path="m10878,7598l10878,8158e" filled="false" stroked="true" strokeweight=".12pt" strokecolor="#000000">
                <v:path arrowok="t"/>
              </v:shape>
            </v:group>
            <v:group style="position:absolute;left:10878;top:8587;width:2;height:142" coordorigin="10878,8587" coordsize="2,142">
              <v:shape style="position:absolute;left:10878;top:8587;width:2;height:142" coordorigin="10878,8587" coordsize="0,142" path="m10878,8587l10878,8729e" filled="false" stroked="true" strokeweight=".12pt" strokecolor="#000000">
                <v:path arrowok="t"/>
              </v:shape>
            </v:group>
            <v:group style="position:absolute;left:10878;top:9158;width:2;height:377" coordorigin="10878,9158" coordsize="2,377">
              <v:shape style="position:absolute;left:10878;top:9158;width:2;height:377" coordorigin="10878,9158" coordsize="0,377" path="m10878,9158l10878,9535e" filled="false" stroked="true" strokeweight=".12pt" strokecolor="#000000">
                <v:path arrowok="t"/>
              </v:shape>
            </v:group>
            <v:group style="position:absolute;left:7053;top:6518;width:2;height:65" coordorigin="7053,6518" coordsize="2,65">
              <v:shape style="position:absolute;left:7053;top:6518;width:2;height:65" coordorigin="7053,6518" coordsize="0,65" path="m7053,6583l7053,6518e" filled="false" stroked="true" strokeweight=".12pt" strokecolor="#000000">
                <v:path arrowok="t"/>
              </v:shape>
            </v:group>
            <v:group style="position:absolute;left:6220;top:6518;width:766;height:2" coordorigin="6220,6518" coordsize="766,2">
              <v:shape style="position:absolute;left:6220;top:6518;width:766;height:2" coordorigin="6220,6518" coordsize="766,0" path="m6220,6518l6986,6518e" filled="false" stroked="true" strokeweight=".12pt" strokecolor="#000000">
                <v:path arrowok="t"/>
              </v:shape>
            </v:group>
            <v:group style="position:absolute;left:7053;top:6518;width:3848;height:2" coordorigin="7053,6518" coordsize="3848,2">
              <v:shape style="position:absolute;left:7053;top:6518;width:3848;height:2" coordorigin="7053,6518" coordsize="3848,0" path="m7053,6518l10900,6518e" filled="false" stroked="true" strokeweight=".12pt" strokecolor="#000000">
                <v:path arrowok="t"/>
              </v:shape>
            </v:group>
            <v:group style="position:absolute;left:10900;top:6518;width:2;height:1640" coordorigin="10900,6518" coordsize="2,1640">
              <v:shape style="position:absolute;left:10900;top:6518;width:2;height:1640" coordorigin="10900,6518" coordsize="0,1640" path="m10900,6518l10900,6895,10900,8158e" filled="false" stroked="true" strokeweight=".12pt" strokecolor="#000000">
                <v:path arrowok="t"/>
              </v:shape>
            </v:group>
            <v:group style="position:absolute;left:10900;top:8587;width:2;height:142" coordorigin="10900,8587" coordsize="2,142">
              <v:shape style="position:absolute;left:10900;top:8587;width:2;height:142" coordorigin="10900,8587" coordsize="0,142" path="m10900,8587l10900,8729e" filled="false" stroked="true" strokeweight=".12pt" strokecolor="#000000">
                <v:path arrowok="t"/>
              </v:shape>
            </v:group>
            <v:group style="position:absolute;left:10900;top:9158;width:2;height:399" coordorigin="10900,9158" coordsize="2,399">
              <v:shape style="position:absolute;left:10900;top:9158;width:2;height:399" coordorigin="10900,9158" coordsize="0,399" path="m10900,9158l10900,9557e" filled="false" stroked="true" strokeweight=".12pt" strokecolor="#000000">
                <v:path arrowok="t"/>
              </v:shape>
            </v:group>
            <v:group style="position:absolute;left:6986;top:9490;width:2;height:135" coordorigin="6986,9490" coordsize="2,135">
              <v:shape style="position:absolute;left:6986;top:9490;width:2;height:135" coordorigin="6986,9490" coordsize="0,135" path="m6986,9490l6986,9624e" filled="false" stroked="true" strokeweight=".12pt" strokecolor="#000000">
                <v:path arrowok="t"/>
              </v:shape>
            </v:group>
            <v:group style="position:absolute;left:6986;top:8573;width:2;height:171" coordorigin="6986,8573" coordsize="2,171">
              <v:shape style="position:absolute;left:6986;top:8573;width:2;height:171" coordorigin="6986,8573" coordsize="0,171" path="m6986,8573l6986,8743e" filled="false" stroked="true" strokeweight=".12pt" strokecolor="#000000">
                <v:path arrowok="t"/>
              </v:shape>
            </v:group>
            <v:group style="position:absolute;left:6986;top:6451;width:2;height:132" coordorigin="6986,6451" coordsize="2,132">
              <v:shape style="position:absolute;left:6986;top:6451;width:2;height:132" coordorigin="6986,6451" coordsize="0,132" path="m6986,6583l6986,6451e" filled="false" stroked="true" strokeweight=".12pt" strokecolor="#000000">
                <v:path arrowok="t"/>
              </v:shape>
            </v:group>
            <v:group style="position:absolute;left:6220;top:6449;width:4932;height:2" coordorigin="6220,6449" coordsize="4932,2">
              <v:shape style="position:absolute;left:6220;top:6449;width:4932;height:2" coordorigin="6220,6449" coordsize="4932,0" path="m6220,6449l11152,6449e" filled="false" stroked="true" strokeweight=".36pt" strokecolor="#000000">
                <v:path arrowok="t"/>
              </v:shape>
            </v:group>
            <v:group style="position:absolute;left:10967;top:6451;width:2;height:1707" coordorigin="10967,6451" coordsize="2,1707">
              <v:shape style="position:absolute;left:10967;top:6451;width:2;height:1707" coordorigin="10967,6451" coordsize="0,1707" path="m10967,6451l10967,6895,10967,8158e" filled="false" stroked="true" strokeweight=".12pt" strokecolor="#000000">
                <v:path arrowok="t"/>
              </v:shape>
            </v:group>
            <v:group style="position:absolute;left:10967;top:8587;width:2;height:142" coordorigin="10967,8587" coordsize="2,142">
              <v:shape style="position:absolute;left:10967;top:8587;width:2;height:142" coordorigin="10967,8587" coordsize="0,142" path="m10967,8587l10967,8729e" filled="false" stroked="true" strokeweight=".12pt" strokecolor="#000000">
                <v:path arrowok="t"/>
              </v:shape>
            </v:group>
            <v:group style="position:absolute;left:10967;top:9158;width:2;height:466" coordorigin="10967,9158" coordsize="2,466">
              <v:shape style="position:absolute;left:10967;top:9158;width:2;height:466" coordorigin="10967,9158" coordsize="0,466" path="m10967,9158l10967,9624e" filled="false" stroked="true" strokeweight=".12pt" strokecolor="#000000">
                <v:path arrowok="t"/>
              </v:shape>
            </v:group>
            <v:group style="position:absolute;left:6981;top:6451;width:2;height:3173" coordorigin="6981,6451" coordsize="2,3173">
              <v:shape style="position:absolute;left:6981;top:6451;width:2;height:3173" coordorigin="6981,6451" coordsize="0,3173" path="m6981,6451l6981,9624e" filled="false" stroked="true" strokeweight=".12pt" strokecolor="#000000">
                <v:path arrowok="t"/>
              </v:shape>
            </v:group>
            <v:group style="position:absolute;left:10972;top:6446;width:2;height:1712" coordorigin="10972,6446" coordsize="2,1712">
              <v:shape style="position:absolute;left:10972;top:6446;width:2;height:1712" coordorigin="10972,6446" coordsize="0,1712" path="m10972,6446l10972,6895,10972,8158e" filled="false" stroked="true" strokeweight=".12pt" strokecolor="#000000">
                <v:path arrowok="t"/>
              </v:shape>
            </v:group>
            <v:group style="position:absolute;left:10972;top:8587;width:2;height:142" coordorigin="10972,8587" coordsize="2,142">
              <v:shape style="position:absolute;left:10972;top:8587;width:2;height:142" coordorigin="10972,8587" coordsize="0,142" path="m10972,8587l10972,8729e" filled="false" stroked="true" strokeweight=".12pt" strokecolor="#000000">
                <v:path arrowok="t"/>
              </v:shape>
            </v:group>
            <v:group style="position:absolute;left:10972;top:9158;width:2;height:471" coordorigin="10972,9158" coordsize="2,471">
              <v:shape style="position:absolute;left:10972;top:9158;width:2;height:471" coordorigin="10972,9158" coordsize="0,471" path="m10972,9158l10972,9629e" filled="false" stroked="true" strokeweight=".12pt" strokecolor="#000000">
                <v:path arrowok="t"/>
              </v:shape>
            </v:group>
            <v:group style="position:absolute;left:6971;top:9490;width:2;height:68" coordorigin="6971,9490" coordsize="2,68">
              <v:shape style="position:absolute;left:6971;top:9490;width:2;height:68" coordorigin="6971,9490" coordsize="0,68" path="m6971,9490l6971,9557e" filled="false" stroked="true" strokeweight=".12pt" strokecolor="#000000">
                <v:path arrowok="t"/>
              </v:shape>
            </v:group>
            <v:group style="position:absolute;left:6971;top:8573;width:2;height:171" coordorigin="6971,8573" coordsize="2,171">
              <v:shape style="position:absolute;left:6971;top:8573;width:2;height:171" coordorigin="6971,8573" coordsize="0,171" path="m6971,8573l6971,8743e" filled="false" stroked="true" strokeweight=".12pt" strokecolor="#000000">
                <v:path arrowok="t"/>
              </v:shape>
            </v:group>
            <v:group style="position:absolute;left:6971;top:6518;width:2;height:65" coordorigin="6971,6518" coordsize="2,65">
              <v:shape style="position:absolute;left:6971;top:6518;width:2;height:65" coordorigin="6971,6518" coordsize="0,65" path="m6971,6583l6971,6518e" filled="false" stroked="true" strokeweight=".12pt" strokecolor="#000000">
                <v:path arrowok="t"/>
              </v:shape>
            </v:group>
            <v:group style="position:absolute;left:10982;top:6518;width:2;height:1640" coordorigin="10982,6518" coordsize="2,1640">
              <v:shape style="position:absolute;left:10982;top:6518;width:2;height:1640" coordorigin="10982,6518" coordsize="0,1640" path="m10982,6518l10982,6895,10982,8158e" filled="false" stroked="true" strokeweight=".12pt" strokecolor="#000000">
                <v:path arrowok="t"/>
              </v:shape>
            </v:group>
            <v:group style="position:absolute;left:10982;top:8587;width:2;height:142" coordorigin="10982,8587" coordsize="2,142">
              <v:shape style="position:absolute;left:10982;top:8587;width:2;height:142" coordorigin="10982,8587" coordsize="0,142" path="m10982,8587l10982,8729e" filled="false" stroked="true" strokeweight=".12pt" strokecolor="#000000">
                <v:path arrowok="t"/>
              </v:shape>
            </v:group>
            <v:group style="position:absolute;left:10982;top:9158;width:2;height:399" coordorigin="10982,9158" coordsize="2,399">
              <v:shape style="position:absolute;left:10982;top:9158;width:2;height:399" coordorigin="10982,9158" coordsize="0,399" path="m10982,9158l10982,9557e" filled="false" stroked="true" strokeweight=".12pt" strokecolor="#000000">
                <v:path arrowok="t"/>
              </v:shape>
            </v:group>
            <v:group style="position:absolute;left:6952;top:6528;width:2;height:56" coordorigin="6952,6528" coordsize="2,56">
              <v:shape style="position:absolute;left:6952;top:6528;width:2;height:56" coordorigin="6952,6528" coordsize="0,56" path="m6952,6583l6952,6528e" filled="false" stroked="true" strokeweight=".12pt" strokecolor="#000000">
                <v:path arrowok="t"/>
              </v:shape>
            </v:group>
            <v:group style="position:absolute;left:6220;top:6403;width:4932;height:2" coordorigin="6220,6403" coordsize="4932,2">
              <v:shape style="position:absolute;left:6220;top:6403;width:4932;height:2" coordorigin="6220,6403" coordsize="4932,0" path="m6220,6403l7065,6403,9002,6403,11152,6403e" filled="false" stroked="true" strokeweight=".12pt" strokecolor="#000000">
                <v:path arrowok="t"/>
              </v:shape>
            </v:group>
            <v:group style="position:absolute;left:11003;top:6518;width:2;height:1640" coordorigin="11003,6518" coordsize="2,1640">
              <v:shape style="position:absolute;left:11003;top:6518;width:2;height:1640" coordorigin="11003,6518" coordsize="0,1640" path="m11003,6518l11003,6895,11003,8158e" filled="false" stroked="true" strokeweight=".12pt" strokecolor="#000000">
                <v:path arrowok="t"/>
              </v:shape>
            </v:group>
            <v:group style="position:absolute;left:11003;top:8587;width:2;height:142" coordorigin="11003,8587" coordsize="2,142">
              <v:shape style="position:absolute;left:11003;top:8587;width:2;height:142" coordorigin="11003,8587" coordsize="0,142" path="m11003,8587l11003,8729e" filled="false" stroked="true" strokeweight=".12pt" strokecolor="#000000">
                <v:path arrowok="t"/>
              </v:shape>
            </v:group>
            <v:group style="position:absolute;left:11013;top:6528;width:2;height:3020" coordorigin="11013,6528" coordsize="2,3020">
              <v:shape style="position:absolute;left:11013;top:6528;width:2;height:3020" coordorigin="11013,6528" coordsize="0,3020" path="m11013,6528l11013,9547e" filled="false" stroked="true" strokeweight=".12pt" strokecolor="#000000">
                <v:path arrowok="t"/>
              </v:shape>
            </v:group>
            <v:group style="position:absolute;left:11003;top:9158;width:2;height:399" coordorigin="11003,9158" coordsize="2,399">
              <v:shape style="position:absolute;left:11003;top:9158;width:2;height:399" coordorigin="11003,9158" coordsize="0,399" path="m11003,9158l11003,9557e" filled="false" stroked="true" strokeweight=".12pt" strokecolor="#000000">
                <v:path arrowok="t"/>
              </v:shape>
            </v:group>
            <v:group style="position:absolute;left:6210;top:6528;width:742;height:2" coordorigin="6210,6528" coordsize="742,2">
              <v:shape style="position:absolute;left:6210;top:6528;width:742;height:2" coordorigin="6210,6528" coordsize="742,0" path="m6210,6528l6220,6528,6952,6528e" filled="false" stroked="true" strokeweight=".12pt" strokecolor="#000000">
                <v:path arrowok="t"/>
              </v:shape>
            </v:group>
            <v:group style="position:absolute;left:6210;top:9679;width:4952;height:2" coordorigin="6210,9679" coordsize="4952,2">
              <v:shape style="position:absolute;left:6210;top:9679;width:4952;height:2" coordorigin="6210,9679" coordsize="4952,0" path="m6210,9679l11162,9679e" filled="false" stroked="true" strokeweight=".12pt" strokecolor="#000000">
                <v:path arrowok="t"/>
              </v:shape>
            </v:group>
            <v:group style="position:absolute;left:7074;top:9528;width:3113;height:2" coordorigin="7074,9528" coordsize="3113,2">
              <v:shape style="position:absolute;left:7074;top:9528;width:3113;height:2" coordorigin="7074,9528" coordsize="3113,0" path="m7074,9528l10187,9528e" filled="false" stroked="true" strokeweight=".12pt" strokecolor="#000000">
                <v:path arrowok="t"/>
              </v:shape>
            </v:group>
            <v:group style="position:absolute;left:11013;top:9547;width:149;height:2" coordorigin="11013,9547" coordsize="149,2">
              <v:shape style="position:absolute;left:11013;top:9547;width:149;height:2" coordorigin="11013,9547" coordsize="149,0" path="m11013,9547l11162,9547e" filled="false" stroked="true" strokeweight=".12pt" strokecolor="#000000">
                <v:path arrowok="t"/>
              </v:shape>
            </v:group>
            <v:group style="position:absolute;left:7074;top:9535;width:3804;height:2" coordorigin="7074,9535" coordsize="3804,2">
              <v:shape style="position:absolute;left:7074;top:9535;width:3804;height:2" coordorigin="7074,9535" coordsize="3804,0" path="m7074,9535l9002,9535,10878,9535e" filled="false" stroked="true" strokeweight=".12pt" strokecolor="#000000">
                <v:path arrowok="t"/>
              </v:shape>
            </v:group>
            <v:group style="position:absolute;left:6220;top:9557;width:4680;height:2" coordorigin="6220,9557" coordsize="4680,2">
              <v:shape style="position:absolute;left:6220;top:9557;width:4680;height:2" coordorigin="6220,9557" coordsize="4680,0" path="m6220,9557l10900,9557e" filled="false" stroked="true" strokeweight=".12pt" strokecolor="#000000">
                <v:path arrowok="t"/>
              </v:shape>
            </v:group>
            <v:group style="position:absolute;left:6220;top:9626;width:4932;height:2" coordorigin="6220,9626" coordsize="4932,2">
              <v:shape style="position:absolute;left:6220;top:9626;width:4932;height:2" coordorigin="6220,9626" coordsize="4932,0" path="m6220,9626l11152,9626e" filled="false" stroked="true" strokeweight=".36pt" strokecolor="#000000">
                <v:path arrowok="t"/>
              </v:shape>
            </v:group>
            <v:group style="position:absolute;left:10972;top:9557;width:180;height:2" coordorigin="10972,9557" coordsize="180,2">
              <v:shape style="position:absolute;left:10972;top:9557;width:180;height:2" coordorigin="10972,9557" coordsize="180,0" path="m10972,9557l11152,9557e" filled="false" stroked="true" strokeweight=".12pt" strokecolor="#000000">
                <v:path arrowok="t"/>
              </v:shape>
            </v:group>
            <v:group style="position:absolute;left:6220;top:9626;width:4932;height:2" coordorigin="6220,9626" coordsize="4932,2">
              <v:shape style="position:absolute;left:6220;top:9626;width:4932;height:2" coordorigin="6220,9626" coordsize="4932,0" path="m6220,9626l11152,9626e" filled="false" stroked="true" strokeweight=".36pt" strokecolor="#000000">
                <v:path arrowok="t"/>
              </v:shape>
            </v:group>
            <v:group style="position:absolute;left:6210;top:9670;width:4942;height:2" coordorigin="6210,9670" coordsize="4942,2">
              <v:shape style="position:absolute;left:6210;top:9670;width:4942;height:2" coordorigin="6210,9670" coordsize="4942,0" path="m6210,9670l11152,9670e" filled="false" stroked="true" strokeweight=".12pt" strokecolor="#000000">
                <v:path arrowok="t"/>
              </v:shape>
            </v:group>
            <v:group style="position:absolute;left:6220;top:9547;width:2;height:132" coordorigin="6220,9547" coordsize="2,132">
              <v:shape style="position:absolute;left:6220;top:9547;width:2;height:132" coordorigin="6220,9547" coordsize="0,132" path="m6220,9547l6220,9679e" filled="false" stroked="true" strokeweight=".12pt" strokecolor="#000000">
                <v:path arrowok="t"/>
              </v:shape>
            </v:group>
            <v:group style="position:absolute;left:6210;top:6528;width:2;height:3152" coordorigin="6210,6528" coordsize="2,3152">
              <v:shape style="position:absolute;left:6210;top:6528;width:2;height:3152" coordorigin="6210,6528" coordsize="0,3152" path="m6210,6528l6210,9679e" filled="false" stroked="true" strokeweight=".12pt" strokecolor="#000000">
                <v:path arrowok="t"/>
              </v:shape>
            </v:group>
            <v:group style="position:absolute;left:7082;top:7298;width:2;height:2237" coordorigin="7082,7298" coordsize="2,2237">
              <v:shape style="position:absolute;left:7082;top:7298;width:2;height:2237" coordorigin="7082,7298" coordsize="0,2237" path="m7082,7298l7082,9535e" filled="false" stroked="true" strokeweight=".12pt" strokecolor="#000000">
                <v:path arrowok="t"/>
              </v:shape>
            </v:group>
            <v:group style="position:absolute;left:7082;top:6545;width:2;height:84" coordorigin="7082,6545" coordsize="2,84">
              <v:shape style="position:absolute;left:7082;top:6545;width:2;height:84" coordorigin="7082,6545" coordsize="0,84" path="m7082,6629l7082,6545e" filled="false" stroked="true" strokeweight=".12pt" strokecolor="#000000">
                <v:path arrowok="t"/>
              </v:shape>
            </v:group>
            <v:group style="position:absolute;left:5776;top:6406;width:444;height:3262" coordorigin="5776,6406" coordsize="444,3262">
              <v:shape style="position:absolute;left:5776;top:6406;width:444;height:3262" coordorigin="5776,6406" coordsize="444,3262" path="m6210,6406l5776,6406,5776,9667,6220,9667e" filled="false" stroked="true" strokeweight=".12pt" strokecolor="#000000">
                <v:path arrowok="t"/>
              </v:shape>
            </v:group>
            <v:group style="position:absolute;left:7074;top:8573;width:2;height:963" coordorigin="7074,8573" coordsize="2,963">
              <v:shape style="position:absolute;left:7074;top:8573;width:2;height:963" coordorigin="7074,8573" coordsize="0,963" path="m7074,9535l7074,8573e" filled="false" stroked="true" strokeweight=".12pt" strokecolor="#000000">
                <v:path arrowok="t"/>
              </v:shape>
            </v:group>
            <v:group style="position:absolute;left:7053;top:8573;width:2;height:984" coordorigin="7053,8573" coordsize="2,984">
              <v:shape style="position:absolute;left:7053;top:8573;width:2;height:984" coordorigin="7053,8573" coordsize="0,984" path="m7053,9557l7053,8573e" filled="false" stroked="true" strokeweight=".12pt" strokecolor="#000000">
                <v:path arrowok="t"/>
              </v:shape>
            </v:group>
            <v:group style="position:absolute;left:6952;top:9490;width:2;height:68" coordorigin="6952,9490" coordsize="2,68">
              <v:shape style="position:absolute;left:6952;top:9490;width:2;height:68" coordorigin="6952,9490" coordsize="0,68" path="m6952,9557l6952,9490e" filled="false" stroked="true" strokeweight=".12pt" strokecolor="#000000">
                <v:path arrowok="t"/>
              </v:shape>
            </v:group>
            <v:group style="position:absolute;left:6952;top:8573;width:2;height:171" coordorigin="6952,8573" coordsize="2,171">
              <v:shape style="position:absolute;left:6952;top:8573;width:2;height:171" coordorigin="6952,8573" coordsize="0,171" path="m6952,8743l6952,8573e" filled="false" stroked="true" strokeweight=".12pt" strokecolor="#000000">
                <v:path arrowok="t"/>
              </v:shape>
            </v:group>
            <v:group style="position:absolute;left:8534;top:8611;width:17;height:17" coordorigin="8534,8611" coordsize="17,17">
              <v:shape style="position:absolute;left:8534;top:8611;width:17;height:17" coordorigin="8534,8611" coordsize="17,17" path="m8542,8611l8537,8611,8534,8615,8534,8620,8534,8624,8537,8628,8542,8628,8547,8628,8550,8624,8550,8620,8550,8615,8547,8611,8542,8611e" filled="false" stroked="true" strokeweight=".12pt" strokecolor="#000000">
                <v:path arrowok="t"/>
              </v:shape>
            </v:group>
            <v:group style="position:absolute;left:8814;top:8611;width:17;height:17" coordorigin="8814,8611" coordsize="17,17">
              <v:shape style="position:absolute;left:8814;top:8611;width:17;height:17" coordorigin="8814,8611" coordsize="17,17" path="m8823,8611l8818,8611,8814,8615,8814,8620,8814,8624,8818,8628,8823,8628,8827,8628,8831,8624,8831,8620,8831,8615,8827,8611,8823,8611e" filled="false" stroked="true" strokeweight=".12pt" strokecolor="#000000">
                <v:path arrowok="t"/>
              </v:shape>
            </v:group>
            <v:group style="position:absolute;left:8550;top:8611;width:264;height:2" coordorigin="8550,8611" coordsize="264,2">
              <v:shape style="position:absolute;left:8550;top:8611;width:264;height:2" coordorigin="8550,8611" coordsize="264,0" path="m8550,8611l8814,8611e" filled="false" stroked="true" strokeweight=".12pt" strokecolor="#000000">
                <v:path arrowok="t"/>
              </v:shape>
            </v:group>
            <v:group style="position:absolute;left:8822;top:8611;width:2;height:2" coordorigin="8822,8611" coordsize="2,2">
              <v:shape style="position:absolute;left:8822;top:8611;width:2;height:2" coordorigin="8822,8611" coordsize="0,0" path="m8822,8611l8822,8611e" filled="false" stroked="true" strokeweight=".12pt" strokecolor="#000000">
                <v:path arrowok="t"/>
              </v:shape>
            </v:group>
            <v:group style="position:absolute;left:8524;top:8561;width:10;height:60" coordorigin="8524,8561" coordsize="10,60">
              <v:shape style="position:absolute;left:8524;top:8561;width:10;height:60" coordorigin="8524,8561" coordsize="10,60" path="m8534,8621l8524,8561e" filled="false" stroked="true" strokeweight=".12pt" strokecolor="#000000">
                <v:path arrowok="t"/>
              </v:shape>
            </v:group>
            <v:group style="position:absolute;left:8526;top:8548;width:18;height:11" coordorigin="8526,8548" coordsize="18,11">
              <v:shape style="position:absolute;left:8526;top:8548;width:18;height:11" coordorigin="8526,8548" coordsize="18,11" path="m8543,8556l8543,8553,8541,8551,8538,8549,8535,8548,8532,8549,8530,8551,8527,8552,8526,8555,8526,8558e" filled="false" stroked="true" strokeweight=".12pt" strokecolor="#000000">
                <v:path arrowok="t"/>
              </v:shape>
            </v:group>
            <v:group style="position:absolute;left:8543;top:8556;width:8;height:63" coordorigin="8543,8556" coordsize="8,63">
              <v:shape style="position:absolute;left:8543;top:8556;width:8;height:63" coordorigin="8543,8556" coordsize="8,63" path="m8550,8618l8543,8556e" filled="false" stroked="true" strokeweight=".12pt" strokecolor="#000000">
                <v:path arrowok="t"/>
              </v:shape>
            </v:group>
            <v:group style="position:absolute;left:8831;top:8561;width:8;height:60" coordorigin="8831,8561" coordsize="8,60">
              <v:shape style="position:absolute;left:8831;top:8561;width:8;height:60" coordorigin="8831,8561" coordsize="8,60" path="m8831,8621l8838,8561e" filled="false" stroked="true" strokeweight=".12pt" strokecolor="#000000">
                <v:path arrowok="t"/>
              </v:shape>
            </v:group>
            <v:group style="position:absolute;left:8824;top:8548;width:18;height:11" coordorigin="8824,8548" coordsize="18,11">
              <v:shape style="position:absolute;left:8824;top:8548;width:18;height:11" coordorigin="8824,8548" coordsize="18,11" path="m8841,8558l8841,8555,8840,8552,8838,8551,8835,8549,8832,8548,8829,8549,8826,8551,8825,8553,8824,8556e" filled="false" stroked="true" strokeweight=".12pt" strokecolor="#000000">
                <v:path arrowok="t"/>
              </v:shape>
            </v:group>
            <v:group style="position:absolute;left:8812;top:8556;width:10;height:63" coordorigin="8812,8556" coordsize="10,63">
              <v:shape style="position:absolute;left:8812;top:8556;width:10;height:63" coordorigin="8812,8556" coordsize="10,63" path="m8812,8618l8822,8556e" filled="false" stroked="true" strokeweight=".12pt" strokecolor="#000000">
                <v:path arrowok="t"/>
              </v:shape>
            </v:group>
            <v:group style="position:absolute;left:8546;top:8586;width:272;height:2" coordorigin="8546,8586" coordsize="272,2">
              <v:shape style="position:absolute;left:8546;top:8586;width:272;height:2" coordorigin="8546,8586" coordsize="272,0" path="m8546,8586l8817,8586e" filled="false" stroked="true" strokeweight=".24pt" strokecolor="#000000">
                <v:path arrowok="t"/>
              </v:shape>
            </v:group>
            <v:group style="position:absolute;left:8548;top:8604;width:267;height:2" coordorigin="8548,8604" coordsize="267,2">
              <v:shape style="position:absolute;left:8548;top:8604;width:267;height:2" coordorigin="8548,8604" coordsize="267,0" path="m8548,8604l8814,8604e" filled="false" stroked="true" strokeweight=".12pt" strokecolor="#000000">
                <v:path arrowok="t"/>
              </v:shape>
            </v:group>
            <v:group style="position:absolute;left:8543;top:8568;width:276;height:2" coordorigin="8543,8568" coordsize="276,2">
              <v:shape style="position:absolute;left:8543;top:8568;width:276;height:2" coordorigin="8543,8568" coordsize="276,0" path="m8543,8568l8819,8568e" filled="false" stroked="true" strokeweight=".12pt" strokecolor="#000000">
                <v:path arrowok="t"/>
              </v:shape>
            </v:group>
            <v:group style="position:absolute;left:11152;top:6394;width:2;height:135" coordorigin="11152,6394" coordsize="2,135">
              <v:shape style="position:absolute;left:11152;top:6394;width:2;height:135" coordorigin="11152,6394" coordsize="0,135" path="m11152,6394l11152,6528e" filled="false" stroked="true" strokeweight=".12pt" strokecolor="#000000">
                <v:path arrowok="t"/>
              </v:shape>
            </v:group>
            <v:group style="position:absolute;left:7082;top:6545;width:3792;height:2984" coordorigin="7082,6545" coordsize="3792,2984">
              <v:shape style="position:absolute;left:7082;top:6545;width:3792;height:2984" coordorigin="7082,6545" coordsize="3792,2984" path="m10874,8064l10874,9528,9002,9528,7082,9528,7082,6545,8486,6545e" filled="false" stroked="true" strokeweight=".12pt" strokecolor="#000000">
                <v:path arrowok="t"/>
              </v:shape>
            </v:group>
            <v:group style="position:absolute;left:8478;top:6545;width:384;height:2086" coordorigin="8478,6545" coordsize="384,2086">
              <v:shape style="position:absolute;left:8478;top:6545;width:384;height:2086" coordorigin="8478,6545" coordsize="384,2086" path="m8478,8630l8862,8630,8862,8071,8478,8071,8478,6545,8486,6545e" filled="false" stroked="true" strokeweight=".12pt" strokecolor="#000000">
                <v:path arrowok="t"/>
              </v:shape>
            </v:group>
            <v:group style="position:absolute;left:8478;top:8064;width:2396;height:1464" coordorigin="8478,8064" coordsize="2396,1464">
              <v:shape style="position:absolute;left:8478;top:8064;width:2396;height:1464" coordorigin="8478,8064" coordsize="2396,1464" path="m10874,8064l10874,9528,9002,9528,8478,9528e" filled="false" stroked="true" strokeweight=".12pt" strokecolor="#000000">
                <v:path arrowok="t"/>
              </v:shape>
            </v:group>
            <v:group style="position:absolute;left:8478;top:8071;width:2396;height:2" coordorigin="8478,8071" coordsize="2396,2">
              <v:shape style="position:absolute;left:8478;top:8071;width:2396;height:2" coordorigin="8478,8071" coordsize="2396,0" path="m8478,8071l10874,8071e" filled="false" stroked="true" strokeweight=".12pt" strokecolor="#000000">
                <v:path arrowok="t"/>
              </v:shape>
            </v:group>
            <v:group style="position:absolute;left:8517;top:8023;width:2384;height:2" coordorigin="8517,8023" coordsize="2384,2">
              <v:shape style="position:absolute;left:8517;top:8023;width:2384;height:2" coordorigin="8517,8023" coordsize="2384,0" path="m8517,8023l10900,8023e" filled="false" stroked="true" strokeweight=".36pt" strokecolor="#000000">
                <v:path arrowok="t"/>
              </v:shape>
            </v:group>
            <v:group style="position:absolute;left:8524;top:8014;width:2350;height:2" coordorigin="8524,8014" coordsize="2350,2">
              <v:shape style="position:absolute;left:8524;top:8014;width:2350;height:2" coordorigin="8524,8014" coordsize="2350,0" path="m10874,8014l8524,8014,9038,8014e" filled="false" stroked="true" strokeweight=".12pt" strokecolor="#000000">
                <v:path arrowok="t"/>
              </v:shape>
            </v:group>
            <v:group style="position:absolute;left:8486;top:8062;width:2415;height:2" coordorigin="8486,8062" coordsize="2415,2">
              <v:shape style="position:absolute;left:8486;top:8062;width:2415;height:2" coordorigin="8486,8062" coordsize="2415,0" path="m8486,8062l10900,8062e" filled="false" stroked="true" strokeweight=".36pt" strokecolor="#000000">
                <v:path arrowok="t"/>
              </v:shape>
            </v:group>
            <v:group style="position:absolute;left:8517;top:6518;width:2;height:1503" coordorigin="8517,6518" coordsize="2,1503">
              <v:shape style="position:absolute;left:8517;top:6518;width:2;height:1503" coordorigin="8517,6518" coordsize="0,1503" path="m8517,6518l8517,8021e" filled="false" stroked="true" strokeweight=".12pt" strokecolor="#000000">
                <v:path arrowok="t"/>
              </v:shape>
            </v:group>
            <v:group style="position:absolute;left:8524;top:7598;width:2;height:416" coordorigin="8524,7598" coordsize="2,416">
              <v:shape style="position:absolute;left:8524;top:7598;width:2;height:416" coordorigin="8524,7598" coordsize="0,416" path="m8524,7598l8524,8014e" filled="false" stroked="true" strokeweight=".12pt" strokecolor="#000000">
                <v:path arrowok="t"/>
              </v:shape>
            </v:group>
            <v:group style="position:absolute;left:8486;top:6518;width:2;height:1546" coordorigin="8486,6518" coordsize="2,1546">
              <v:shape style="position:absolute;left:8486;top:6518;width:2;height:1546" coordorigin="8486,6518" coordsize="0,1546" path="m8486,6518l8486,8064e" filled="false" stroked="true" strokeweight=".12pt" strokecolor="#000000">
                <v:path arrowok="t"/>
              </v:shape>
            </v:group>
            <v:group style="position:absolute;left:10874;top:8729;width:140;height:2" coordorigin="10874,8729" coordsize="140,2">
              <v:shape style="position:absolute;left:10874;top:8729;width:140;height:2" coordorigin="10874,8729" coordsize="140,0" path="m10874,8729l11013,8729e" filled="false" stroked="true" strokeweight=".12pt" strokecolor="#000000">
                <v:path arrowok="t"/>
              </v:shape>
            </v:group>
            <v:group style="position:absolute;left:10874;top:9158;width:140;height:2" coordorigin="10874,9158" coordsize="140,2">
              <v:shape style="position:absolute;left:10874;top:9158;width:140;height:2" coordorigin="10874,9158" coordsize="140,0" path="m11013,9158l10874,9158e" filled="false" stroked="true" strokeweight=".12pt" strokecolor="#000000">
                <v:path arrowok="t"/>
              </v:shape>
            </v:group>
            <v:group style="position:absolute;left:10874;top:8158;width:140;height:2" coordorigin="10874,8158" coordsize="140,2">
              <v:shape style="position:absolute;left:10874;top:8158;width:140;height:2" coordorigin="10874,8158" coordsize="140,0" path="m10874,8158l11013,8158e" filled="false" stroked="true" strokeweight=".12pt" strokecolor="#000000">
                <v:path arrowok="t"/>
              </v:shape>
            </v:group>
            <v:group style="position:absolute;left:10874;top:8587;width:140;height:2" coordorigin="10874,8587" coordsize="140,2">
              <v:shape style="position:absolute;left:10874;top:8587;width:140;height:2" coordorigin="10874,8587" coordsize="140,0" path="m10874,8587l11013,8587e" filled="false" stroked="true" strokeweight=".12pt" strokecolor="#000000">
                <v:path arrowok="t"/>
              </v:shape>
            </v:group>
            <v:group style="position:absolute;left:10931;top:8736;width:41;height:24" coordorigin="10931,8736" coordsize="41,24">
              <v:shape style="position:absolute;left:10931;top:8736;width:41;height:24" coordorigin="10931,8736" coordsize="41,24" path="m10931,8760l10931,8736,10972,8736,10972,8760,10931,8760e" filled="false" stroked="true" strokeweight="0pt" strokecolor="#000000">
                <v:path arrowok="t"/>
              </v:shape>
            </v:group>
            <v:group style="position:absolute;left:10931;top:9127;width:41;height:24" coordorigin="10931,9127" coordsize="41,24">
              <v:shape style="position:absolute;left:10931;top:9127;width:41;height:24" coordorigin="10931,9127" coordsize="41,24" path="m10931,9151l10931,9127,10972,9127,10972,9151,10931,9151e" filled="false" stroked="true" strokeweight="0pt" strokecolor="#000000">
                <v:path arrowok="t"/>
              </v:shape>
            </v:group>
            <v:group style="position:absolute;left:10950;top:8760;width:2;height:368" coordorigin="10950,8760" coordsize="2,368">
              <v:shape style="position:absolute;left:10950;top:8760;width:2;height:368" coordorigin="10950,8760" coordsize="0,368" path="m10950,9127l10950,8760e" filled="false" stroked="true" strokeweight="0pt" strokecolor="#000000">
                <v:path arrowok="t"/>
              </v:shape>
            </v:group>
            <v:group style="position:absolute;left:10960;top:8760;width:2;height:368" coordorigin="10960,8760" coordsize="2,368">
              <v:shape style="position:absolute;left:10960;top:8760;width:2;height:368" coordorigin="10960,8760" coordsize="0,368" path="m10960,9127l10960,8760e" filled="false" stroked="true" strokeweight="0pt" strokecolor="#000000">
                <v:path arrowok="t"/>
              </v:shape>
            </v:group>
            <v:group style="position:absolute;left:10943;top:8760;width:2;height:368" coordorigin="10943,8760" coordsize="2,368">
              <v:shape style="position:absolute;left:10943;top:8760;width:2;height:368" coordorigin="10943,8760" coordsize="0,368" path="m10943,9127l10943,8760e" filled="false" stroked="true" strokeweight="0pt" strokecolor="#000000">
                <v:path arrowok="t"/>
              </v:shape>
            </v:group>
            <v:group style="position:absolute;left:10931;top:8736;width:41;height:416" coordorigin="10931,8736" coordsize="41,416">
              <v:shape style="position:absolute;left:10931;top:8736;width:41;height:416" coordorigin="10931,8736" coordsize="41,416" path="m10972,8736l10972,9151,10931,9151,10931,8736e" filled="false" stroked="true" strokeweight="0pt" strokecolor="#000000">
                <v:path arrowok="t"/>
              </v:shape>
            </v:group>
            <v:group style="position:absolute;left:10931;top:8165;width:41;height:22" coordorigin="10931,8165" coordsize="41,22">
              <v:shape style="position:absolute;left:10931;top:8165;width:41;height:22" coordorigin="10931,8165" coordsize="41,22" path="m10931,8186l10931,8165,10972,8165,10972,8186,10931,8186e" filled="false" stroked="true" strokeweight="0pt" strokecolor="#000000">
                <v:path arrowok="t"/>
              </v:shape>
            </v:group>
            <v:group style="position:absolute;left:10931;top:8556;width:41;height:22" coordorigin="10931,8556" coordsize="41,22">
              <v:shape style="position:absolute;left:10931;top:8556;width:41;height:22" coordorigin="10931,8556" coordsize="41,22" path="m10931,8578l10931,8556,10972,8556,10972,8578,10931,8578e" filled="false" stroked="true" strokeweight="0pt" strokecolor="#000000">
                <v:path arrowok="t"/>
              </v:shape>
            </v:group>
            <v:group style="position:absolute;left:10950;top:8186;width:2;height:370" coordorigin="10950,8186" coordsize="2,370">
              <v:shape style="position:absolute;left:10950;top:8186;width:2;height:370" coordorigin="10950,8186" coordsize="0,370" path="m10950,8556l10950,8186e" filled="false" stroked="true" strokeweight="0pt" strokecolor="#000000">
                <v:path arrowok="t"/>
              </v:shape>
            </v:group>
            <v:group style="position:absolute;left:10960;top:8186;width:2;height:370" coordorigin="10960,8186" coordsize="2,370">
              <v:shape style="position:absolute;left:10960;top:8186;width:2;height:370" coordorigin="10960,8186" coordsize="0,370" path="m10960,8556l10960,8186e" filled="false" stroked="true" strokeweight="0pt" strokecolor="#000000">
                <v:path arrowok="t"/>
              </v:shape>
            </v:group>
            <v:group style="position:absolute;left:10943;top:8186;width:2;height:370" coordorigin="10943,8186" coordsize="2,370">
              <v:shape style="position:absolute;left:10943;top:8186;width:2;height:370" coordorigin="10943,8186" coordsize="0,370" path="m10943,8556l10943,8186e" filled="false" stroked="true" strokeweight="0pt" strokecolor="#000000">
                <v:path arrowok="t"/>
              </v:shape>
            </v:group>
            <v:group style="position:absolute;left:10931;top:8165;width:41;height:413" coordorigin="10931,8165" coordsize="41,413">
              <v:shape style="position:absolute;left:10931;top:8165;width:41;height:413" coordorigin="10931,8165" coordsize="41,413" path="m10972,8165l10972,8578,10931,8578,10931,8165e" filled="false" stroked="true" strokeweight="0pt" strokecolor="#000000">
                <v:path arrowok="t"/>
              </v:shape>
            </v:group>
            <v:group style="position:absolute;left:8873;top:8070;width:2;height:562" coordorigin="8873,8070" coordsize="2,562">
              <v:shape style="position:absolute;left:8873;top:8070;width:2;height:562" coordorigin="8873,8070" coordsize="0,562" path="m8873,8070l8873,8632e" filled="false" stroked="true" strokeweight="1.3pt" strokecolor="#000000">
                <v:path arrowok="t"/>
              </v:shape>
            </v:group>
            <v:group style="position:absolute;left:8810;top:8606;width:12;height:15" coordorigin="8810,8606" coordsize="12,15">
              <v:shape style="position:absolute;left:8810;top:8606;width:12;height:15" coordorigin="8810,8606" coordsize="12,15" path="m8822,8621l8810,8606e" filled="false" stroked="true" strokeweight=".12pt" strokecolor="#000000">
                <v:path arrowok="t"/>
              </v:shape>
            </v:group>
            <v:group style="position:absolute;left:8788;top:8580;width:15;height:20" coordorigin="8788,8580" coordsize="15,20">
              <v:shape style="position:absolute;left:8788;top:8580;width:15;height:20" coordorigin="8788,8580" coordsize="15,20" path="m8802,8599l8788,8580e" filled="false" stroked="true" strokeweight=".12pt" strokecolor="#000000">
                <v:path arrowok="t"/>
              </v:shape>
            </v:group>
            <v:group style="position:absolute;left:8764;top:8554;width:17;height:17" coordorigin="8764,8554" coordsize="17,17">
              <v:shape style="position:absolute;left:8764;top:8554;width:17;height:17" coordorigin="8764,8554" coordsize="17,17" path="m8781,8570l8764,8554e" filled="false" stroked="true" strokeweight=".12pt" strokecolor="#000000">
                <v:path arrowok="t"/>
              </v:shape>
            </v:group>
            <v:group style="position:absolute;left:8742;top:8525;width:15;height:20" coordorigin="8742,8525" coordsize="15,20">
              <v:shape style="position:absolute;left:8742;top:8525;width:15;height:20" coordorigin="8742,8525" coordsize="15,20" path="m8757,8544l8742,8525e" filled="false" stroked="true" strokeweight=".12pt" strokecolor="#000000">
                <v:path arrowok="t"/>
              </v:shape>
            </v:group>
            <v:group style="position:absolute;left:8718;top:8498;width:17;height:20" coordorigin="8718,8498" coordsize="17,20">
              <v:shape style="position:absolute;left:8718;top:8498;width:17;height:20" coordorigin="8718,8498" coordsize="17,20" path="m8735,8518l8718,8498e" filled="false" stroked="true" strokeweight=".12pt" strokecolor="#000000">
                <v:path arrowok="t"/>
              </v:shape>
            </v:group>
            <v:group style="position:absolute;left:8697;top:8472;width:15;height:17" coordorigin="8697,8472" coordsize="15,17">
              <v:shape style="position:absolute;left:8697;top:8472;width:15;height:17" coordorigin="8697,8472" coordsize="15,17" path="m8711,8489l8697,8472e" filled="false" stroked="true" strokeweight=".12pt" strokecolor="#000000">
                <v:path arrowok="t"/>
              </v:shape>
            </v:group>
            <v:group style="position:absolute;left:8673;top:8443;width:17;height:20" coordorigin="8673,8443" coordsize="17,20">
              <v:shape style="position:absolute;left:8673;top:8443;width:17;height:20" coordorigin="8673,8443" coordsize="17,20" path="m8690,8462l8673,8443e" filled="false" stroked="true" strokeweight=".12pt" strokecolor="#000000">
                <v:path arrowok="t"/>
              </v:shape>
            </v:group>
            <v:group style="position:absolute;left:8651;top:8417;width:15;height:20" coordorigin="8651,8417" coordsize="15,20">
              <v:shape style="position:absolute;left:8651;top:8417;width:15;height:20" coordorigin="8651,8417" coordsize="15,20" path="m8666,8436l8651,8417e" filled="false" stroked="true" strokeweight=".12pt" strokecolor="#000000">
                <v:path arrowok="t"/>
              </v:shape>
            </v:group>
            <v:group style="position:absolute;left:8627;top:8390;width:17;height:17" coordorigin="8627,8390" coordsize="17,17">
              <v:shape style="position:absolute;left:8627;top:8390;width:17;height:17" coordorigin="8627,8390" coordsize="17,17" path="m8644,8407l8627,8390e" filled="false" stroked="true" strokeweight=".12pt" strokecolor="#000000">
                <v:path arrowok="t"/>
              </v:shape>
            </v:group>
            <v:group style="position:absolute;left:8606;top:8362;width:15;height:20" coordorigin="8606,8362" coordsize="15,20">
              <v:shape style="position:absolute;left:8606;top:8362;width:15;height:20" coordorigin="8606,8362" coordsize="15,20" path="m8620,8381l8606,8362e" filled="false" stroked="true" strokeweight=".12pt" strokecolor="#000000">
                <v:path arrowok="t"/>
              </v:shape>
            </v:group>
            <v:group style="position:absolute;left:8582;top:8335;width:17;height:20" coordorigin="8582,8335" coordsize="17,20">
              <v:shape style="position:absolute;left:8582;top:8335;width:17;height:20" coordorigin="8582,8335" coordsize="17,20" path="m8598,8354l8582,8335e" filled="false" stroked="true" strokeweight=".12pt" strokecolor="#000000">
                <v:path arrowok="t"/>
              </v:shape>
            </v:group>
            <v:group style="position:absolute;left:8560;top:8309;width:15;height:17" coordorigin="8560,8309" coordsize="15,17">
              <v:shape style="position:absolute;left:8560;top:8309;width:15;height:17" coordorigin="8560,8309" coordsize="15,17" path="m8574,8326l8560,8309e" filled="false" stroked="true" strokeweight=".12pt" strokecolor="#000000">
                <v:path arrowok="t"/>
              </v:shape>
            </v:group>
            <v:group style="position:absolute;left:8536;top:8280;width:17;height:20" coordorigin="8536,8280" coordsize="17,20">
              <v:shape style="position:absolute;left:8536;top:8280;width:17;height:20" coordorigin="8536,8280" coordsize="17,20" path="m8553,8299l8536,8280e" filled="false" stroked="true" strokeweight=".12pt" strokecolor="#000000">
                <v:path arrowok="t"/>
              </v:shape>
            </v:group>
            <v:group style="position:absolute;left:8514;top:8254;width:15;height:20" coordorigin="8514,8254" coordsize="15,20">
              <v:shape style="position:absolute;left:8514;top:8254;width:15;height:20" coordorigin="8514,8254" coordsize="15,20" path="m8529,8273l8514,8254e" filled="false" stroked="true" strokeweight=".12pt" strokecolor="#000000">
                <v:path arrowok="t"/>
              </v:shape>
            </v:group>
            <v:group style="position:absolute;left:8490;top:8227;width:17;height:17" coordorigin="8490,8227" coordsize="17,17">
              <v:shape style="position:absolute;left:8490;top:8227;width:17;height:17" coordorigin="8490,8227" coordsize="17,17" path="m8507,8244l8490,8227e" filled="false" stroked="true" strokeweight=".12pt" strokecolor="#000000">
                <v:path arrowok="t"/>
              </v:shape>
            </v:group>
            <v:group style="position:absolute;left:8469;top:8198;width:15;height:20" coordorigin="8469,8198" coordsize="15,20">
              <v:shape style="position:absolute;left:8469;top:8198;width:15;height:20" coordorigin="8469,8198" coordsize="15,20" path="m8483,8218l8469,8198e" filled="false" stroked="true" strokeweight=".12pt" strokecolor="#000000">
                <v:path arrowok="t"/>
              </v:shape>
            </v:group>
            <v:group style="position:absolute;left:8445;top:8172;width:17;height:20" coordorigin="8445,8172" coordsize="17,20">
              <v:shape style="position:absolute;left:8445;top:8172;width:17;height:20" coordorigin="8445,8172" coordsize="17,20" path="m8462,8191l8445,8172e" filled="false" stroked="true" strokeweight=".12pt" strokecolor="#000000">
                <v:path arrowok="t"/>
              </v:shape>
            </v:group>
            <v:group style="position:absolute;left:8423;top:8146;width:15;height:17" coordorigin="8423,8146" coordsize="15,17">
              <v:shape style="position:absolute;left:8423;top:8146;width:15;height:17" coordorigin="8423,8146" coordsize="15,17" path="m8438,8162l8423,8146e" filled="false" stroked="true" strokeweight=".12pt" strokecolor="#000000">
                <v:path arrowok="t"/>
              </v:shape>
            </v:group>
            <v:group style="position:absolute;left:8399;top:8117;width:17;height:20" coordorigin="8399,8117" coordsize="17,20">
              <v:shape style="position:absolute;left:8399;top:8117;width:17;height:20" coordorigin="8399,8117" coordsize="17,20" path="m8416,8136l8399,8117e" filled="false" stroked="true" strokeweight=".12pt" strokecolor="#000000">
                <v:path arrowok="t"/>
              </v:shape>
            </v:group>
            <v:group style="position:absolute;left:8378;top:8090;width:15;height:20" coordorigin="8378,8090" coordsize="15,20">
              <v:shape style="position:absolute;left:8378;top:8090;width:15;height:20" coordorigin="8378,8090" coordsize="15,20" path="m8392,8110l8378,8090e" filled="false" stroked="true" strokeweight=".12pt" strokecolor="#000000">
                <v:path arrowok="t"/>
              </v:shape>
            </v:group>
            <v:group style="position:absolute;left:8354;top:8064;width:17;height:17" coordorigin="8354,8064" coordsize="17,17">
              <v:shape style="position:absolute;left:8354;top:8064;width:17;height:17" coordorigin="8354,8064" coordsize="17,17" path="m8370,8081l8354,8064e" filled="false" stroked="true" strokeweight=".12pt" strokecolor="#000000">
                <v:path arrowok="t"/>
              </v:shape>
            </v:group>
            <v:group style="position:absolute;left:8332;top:8035;width:15;height:20" coordorigin="8332,8035" coordsize="15,20">
              <v:shape style="position:absolute;left:8332;top:8035;width:15;height:20" coordorigin="8332,8035" coordsize="15,20" path="m8346,8054l8332,8035e" filled="false" stroked="true" strokeweight=".12pt" strokecolor="#000000">
                <v:path arrowok="t"/>
              </v:shape>
            </v:group>
            <v:group style="position:absolute;left:8308;top:8009;width:17;height:20" coordorigin="8308,8009" coordsize="17,20">
              <v:shape style="position:absolute;left:8308;top:8009;width:17;height:20" coordorigin="8308,8009" coordsize="17,20" path="m8325,8028l8308,8009e" filled="false" stroked="true" strokeweight=".12pt" strokecolor="#000000">
                <v:path arrowok="t"/>
              </v:shape>
            </v:group>
            <v:group style="position:absolute;left:8286;top:7982;width:15;height:17" coordorigin="8286,7982" coordsize="15,17">
              <v:shape style="position:absolute;left:8286;top:7982;width:15;height:17" coordorigin="8286,7982" coordsize="15,17" path="m8301,7999l8286,7982e" filled="false" stroked="true" strokeweight=".12pt" strokecolor="#000000">
                <v:path arrowok="t"/>
              </v:shape>
            </v:group>
            <v:group style="position:absolute;left:8262;top:7954;width:17;height:20" coordorigin="8262,7954" coordsize="17,20">
              <v:shape style="position:absolute;left:8262;top:7954;width:17;height:20" coordorigin="8262,7954" coordsize="17,20" path="m8279,7973l8262,7954e" filled="false" stroked="true" strokeweight=".12pt" strokecolor="#000000">
                <v:path arrowok="t"/>
              </v:shape>
            </v:group>
            <v:group style="position:absolute;left:8241;top:7927;width:15;height:20" coordorigin="8241,7927" coordsize="15,20">
              <v:shape style="position:absolute;left:8241;top:7927;width:15;height:20" coordorigin="8241,7927" coordsize="15,20" path="m8255,7946l8241,7927e" filled="false" stroked="true" strokeweight=".12pt" strokecolor="#000000">
                <v:path arrowok="t"/>
              </v:shape>
            </v:group>
            <v:group style="position:absolute;left:8217;top:7901;width:17;height:17" coordorigin="8217,7901" coordsize="17,17">
              <v:shape style="position:absolute;left:8217;top:7901;width:17;height:17" coordorigin="8217,7901" coordsize="17,17" path="m8234,7918l8217,7901e" filled="false" stroked="true" strokeweight=".12pt" strokecolor="#000000">
                <v:path arrowok="t"/>
              </v:shape>
            </v:group>
            <v:group style="position:absolute;left:8195;top:7872;width:15;height:20" coordorigin="8195,7872" coordsize="15,20">
              <v:shape style="position:absolute;left:8195;top:7872;width:15;height:20" coordorigin="8195,7872" coordsize="15,20" path="m8210,7891l8195,7872e" filled="false" stroked="true" strokeweight=".12pt" strokecolor="#000000">
                <v:path arrowok="t"/>
              </v:shape>
            </v:group>
            <v:group style="position:absolute;left:8171;top:7846;width:15;height:20" coordorigin="8171,7846" coordsize="15,20">
              <v:shape style="position:absolute;left:8171;top:7846;width:15;height:20" coordorigin="8171,7846" coordsize="15,20" path="m8186,7865l8171,7846e" filled="false" stroked="true" strokeweight=".12pt" strokecolor="#000000">
                <v:path arrowok="t"/>
              </v:shape>
            </v:group>
            <v:group style="position:absolute;left:8150;top:7819;width:15;height:17" coordorigin="8150,7819" coordsize="15,17">
              <v:shape style="position:absolute;left:8150;top:7819;width:15;height:17" coordorigin="8150,7819" coordsize="15,17" path="m8164,7836l8150,7819e" filled="false" stroked="true" strokeweight=".12pt" strokecolor="#000000">
                <v:path arrowok="t"/>
              </v:shape>
            </v:group>
            <v:group style="position:absolute;left:8126;top:7790;width:15;height:20" coordorigin="8126,7790" coordsize="15,20">
              <v:shape style="position:absolute;left:8126;top:7790;width:15;height:20" coordorigin="8126,7790" coordsize="15,20" path="m8140,7810l8126,7790e" filled="false" stroked="true" strokeweight=".12pt" strokecolor="#000000">
                <v:path arrowok="t"/>
              </v:shape>
            </v:group>
            <v:group style="position:absolute;left:8104;top:7764;width:15;height:20" coordorigin="8104,7764" coordsize="15,20">
              <v:shape style="position:absolute;left:8104;top:7764;width:15;height:20" coordorigin="8104,7764" coordsize="15,20" path="m8118,7783l8104,7764e" filled="false" stroked="true" strokeweight=".12pt" strokecolor="#000000">
                <v:path arrowok="t"/>
              </v:shape>
            </v:group>
            <v:group style="position:absolute;left:8080;top:7738;width:15;height:17" coordorigin="8080,7738" coordsize="15,17">
              <v:shape style="position:absolute;left:8080;top:7738;width:15;height:17" coordorigin="8080,7738" coordsize="15,17" path="m8094,7754l8080,7738e" filled="false" stroked="true" strokeweight=".12pt" strokecolor="#000000">
                <v:path arrowok="t"/>
              </v:shape>
            </v:group>
            <v:group style="position:absolute;left:8058;top:7709;width:15;height:20" coordorigin="8058,7709" coordsize="15,20">
              <v:shape style="position:absolute;left:8058;top:7709;width:15;height:20" coordorigin="8058,7709" coordsize="15,20" path="m8073,7728l8058,7709e" filled="false" stroked="true" strokeweight=".12pt" strokecolor="#000000">
                <v:path arrowok="t"/>
              </v:shape>
            </v:group>
            <v:group style="position:absolute;left:8034;top:7682;width:15;height:20" coordorigin="8034,7682" coordsize="15,20">
              <v:shape style="position:absolute;left:8034;top:7682;width:15;height:20" coordorigin="8034,7682" coordsize="15,20" path="m8049,7702l8034,7682e" filled="false" stroked="true" strokeweight=".12pt" strokecolor="#000000">
                <v:path arrowok="t"/>
              </v:shape>
            </v:group>
            <v:group style="position:absolute;left:8013;top:7656;width:15;height:17" coordorigin="8013,7656" coordsize="15,17">
              <v:shape style="position:absolute;left:8013;top:7656;width:15;height:17" coordorigin="8013,7656" coordsize="15,17" path="m8027,7673l8013,7656e" filled="false" stroked="true" strokeweight=".12pt" strokecolor="#000000">
                <v:path arrowok="t"/>
              </v:shape>
            </v:group>
            <v:group style="position:absolute;left:7989;top:7627;width:15;height:20" coordorigin="7989,7627" coordsize="15,20">
              <v:shape style="position:absolute;left:7989;top:7627;width:15;height:20" coordorigin="7989,7627" coordsize="15,20" path="m8003,7646l7989,7627e" filled="false" stroked="true" strokeweight=".12pt" strokecolor="#000000">
                <v:path arrowok="t"/>
              </v:shape>
            </v:group>
            <v:group style="position:absolute;left:7967;top:7601;width:15;height:20" coordorigin="7967,7601" coordsize="15,20">
              <v:shape style="position:absolute;left:7967;top:7601;width:15;height:20" coordorigin="7967,7601" coordsize="15,20" path="m7982,7620l7967,7601e" filled="false" stroked="true" strokeweight=".12pt" strokecolor="#000000">
                <v:path arrowok="t"/>
              </v:shape>
            </v:group>
            <v:group style="position:absolute;left:7943;top:7574;width:15;height:17" coordorigin="7943,7574" coordsize="15,17">
              <v:shape style="position:absolute;left:7943;top:7574;width:15;height:17" coordorigin="7943,7574" coordsize="15,17" path="m7958,7591l7943,7574e" filled="false" stroked="true" strokeweight=".12pt" strokecolor="#000000">
                <v:path arrowok="t"/>
              </v:shape>
            </v:group>
            <v:group style="position:absolute;left:7922;top:7546;width:15;height:20" coordorigin="7922,7546" coordsize="15,20">
              <v:shape style="position:absolute;left:7922;top:7546;width:15;height:20" coordorigin="7922,7546" coordsize="15,20" path="m7936,7565l7922,7546e" filled="false" stroked="true" strokeweight=".12pt" strokecolor="#000000">
                <v:path arrowok="t"/>
              </v:shape>
            </v:group>
            <v:group style="position:absolute;left:7898;top:7519;width:15;height:20" coordorigin="7898,7519" coordsize="15,20">
              <v:shape style="position:absolute;left:7898;top:7519;width:15;height:20" coordorigin="7898,7519" coordsize="15,20" path="m7912,7538l7898,7519e" filled="false" stroked="true" strokeweight=".12pt" strokecolor="#000000">
                <v:path arrowok="t"/>
              </v:shape>
            </v:group>
            <v:group style="position:absolute;left:7876;top:7493;width:15;height:17" coordorigin="7876,7493" coordsize="15,17">
              <v:shape style="position:absolute;left:7876;top:7493;width:15;height:17" coordorigin="7876,7493" coordsize="15,17" path="m7890,7510l7876,7493e" filled="false" stroked="true" strokeweight=".12pt" strokecolor="#000000">
                <v:path arrowok="t"/>
              </v:shape>
            </v:group>
            <v:group style="position:absolute;left:7852;top:7464;width:15;height:20" coordorigin="7852,7464" coordsize="15,20">
              <v:shape style="position:absolute;left:7852;top:7464;width:15;height:20" coordorigin="7852,7464" coordsize="15,20" path="m7866,7483l7852,7464e" filled="false" stroked="true" strokeweight=".12pt" strokecolor="#000000">
                <v:path arrowok="t"/>
              </v:shape>
            </v:group>
            <v:group style="position:absolute;left:7830;top:7438;width:15;height:20" coordorigin="7830,7438" coordsize="15,20">
              <v:shape style="position:absolute;left:7830;top:7438;width:15;height:20" coordorigin="7830,7438" coordsize="15,20" path="m7845,7457l7830,7438e" filled="false" stroked="true" strokeweight=".12pt" strokecolor="#000000">
                <v:path arrowok="t"/>
              </v:shape>
            </v:group>
            <v:group style="position:absolute;left:7806;top:7411;width:15;height:17" coordorigin="7806,7411" coordsize="15,17">
              <v:shape style="position:absolute;left:7806;top:7411;width:15;height:17" coordorigin="7806,7411" coordsize="15,17" path="m7821,7428l7806,7411e" filled="false" stroked="true" strokeweight=".12pt" strokecolor="#000000">
                <v:path arrowok="t"/>
              </v:shape>
            </v:group>
            <v:group style="position:absolute;left:7785;top:7382;width:15;height:20" coordorigin="7785,7382" coordsize="15,20">
              <v:shape style="position:absolute;left:7785;top:7382;width:15;height:20" coordorigin="7785,7382" coordsize="15,20" path="m7799,7402l7785,7382e" filled="false" stroked="true" strokeweight=".12pt" strokecolor="#000000">
                <v:path arrowok="t"/>
              </v:shape>
            </v:group>
            <v:group style="position:absolute;left:7761;top:7356;width:15;height:20" coordorigin="7761,7356" coordsize="15,20">
              <v:shape style="position:absolute;left:7761;top:7356;width:15;height:20" coordorigin="7761,7356" coordsize="15,20" path="m7775,7375l7761,7356e" filled="false" stroked="true" strokeweight=".12pt" strokecolor="#000000">
                <v:path arrowok="t"/>
              </v:shape>
            </v:group>
            <v:group style="position:absolute;left:7739;top:7330;width:15;height:17" coordorigin="7739,7330" coordsize="15,17">
              <v:shape style="position:absolute;left:7739;top:7330;width:15;height:17" coordorigin="7739,7330" coordsize="15,17" path="m7754,7346l7739,7330e" filled="false" stroked="true" strokeweight=".12pt" strokecolor="#000000">
                <v:path arrowok="t"/>
              </v:shape>
            </v:group>
            <v:group style="position:absolute;left:7715;top:7301;width:15;height:20" coordorigin="7715,7301" coordsize="15,20">
              <v:shape style="position:absolute;left:7715;top:7301;width:15;height:20" coordorigin="7715,7301" coordsize="15,20" path="m7730,7320l7715,7301e" filled="false" stroked="true" strokeweight=".12pt" strokecolor="#000000">
                <v:path arrowok="t"/>
              </v:shape>
            </v:group>
            <v:group style="position:absolute;left:7694;top:7274;width:15;height:20" coordorigin="7694,7274" coordsize="15,20">
              <v:shape style="position:absolute;left:7694;top:7274;width:15;height:20" coordorigin="7694,7274" coordsize="15,20" path="m7708,7294l7694,7274e" filled="false" stroked="true" strokeweight=".12pt" strokecolor="#000000">
                <v:path arrowok="t"/>
              </v:shape>
            </v:group>
            <v:group style="position:absolute;left:7670;top:7248;width:15;height:17" coordorigin="7670,7248" coordsize="15,17">
              <v:shape style="position:absolute;left:7670;top:7248;width:15;height:17" coordorigin="7670,7248" coordsize="15,17" path="m7684,7265l7670,7248e" filled="false" stroked="true" strokeweight=".12pt" strokecolor="#000000">
                <v:path arrowok="t"/>
              </v:shape>
            </v:group>
            <v:group style="position:absolute;left:7648;top:7219;width:15;height:20" coordorigin="7648,7219" coordsize="15,20">
              <v:shape style="position:absolute;left:7648;top:7219;width:15;height:20" coordorigin="7648,7219" coordsize="15,20" path="m7662,7238l7648,7219e" filled="false" stroked="true" strokeweight=".12pt" strokecolor="#000000">
                <v:path arrowok="t"/>
              </v:shape>
            </v:group>
            <v:group style="position:absolute;left:7624;top:7193;width:15;height:20" coordorigin="7624,7193" coordsize="15,20">
              <v:shape style="position:absolute;left:7624;top:7193;width:15;height:20" coordorigin="7624,7193" coordsize="15,20" path="m7638,7212l7624,7193e" filled="false" stroked="true" strokeweight=".12pt" strokecolor="#000000">
                <v:path arrowok="t"/>
              </v:shape>
            </v:group>
            <v:group style="position:absolute;left:7602;top:7166;width:15;height:17" coordorigin="7602,7166" coordsize="15,17">
              <v:shape style="position:absolute;left:7602;top:7166;width:15;height:17" coordorigin="7602,7166" coordsize="15,17" path="m7617,7183l7602,7166e" filled="false" stroked="true" strokeweight=".12pt" strokecolor="#000000">
                <v:path arrowok="t"/>
              </v:shape>
            </v:group>
            <v:group style="position:absolute;left:7578;top:7138;width:15;height:20" coordorigin="7578,7138" coordsize="15,20">
              <v:shape style="position:absolute;left:7578;top:7138;width:15;height:20" coordorigin="7578,7138" coordsize="15,20" path="m7593,7157l7578,7138e" filled="false" stroked="true" strokeweight=".12pt" strokecolor="#000000">
                <v:path arrowok="t"/>
              </v:shape>
            </v:group>
            <v:group style="position:absolute;left:7557;top:7111;width:15;height:20" coordorigin="7557,7111" coordsize="15,20">
              <v:shape style="position:absolute;left:7557;top:7111;width:15;height:20" coordorigin="7557,7111" coordsize="15,20" path="m7571,7130l7557,7111e" filled="false" stroked="true" strokeweight=".12pt" strokecolor="#000000">
                <v:path arrowok="t"/>
              </v:shape>
            </v:group>
            <v:group style="position:absolute;left:7533;top:7085;width:15;height:17" coordorigin="7533,7085" coordsize="15,17">
              <v:shape style="position:absolute;left:7533;top:7085;width:15;height:17" coordorigin="7533,7085" coordsize="15,17" path="m7547,7102l7533,7085e" filled="false" stroked="true" strokeweight=".12pt" strokecolor="#000000">
                <v:path arrowok="t"/>
              </v:shape>
            </v:group>
            <v:group style="position:absolute;left:7509;top:7056;width:17;height:20" coordorigin="7509,7056" coordsize="17,20">
              <v:shape style="position:absolute;left:7509;top:7056;width:17;height:20" coordorigin="7509,7056" coordsize="17,20" path="m7526,7075l7509,7056e" filled="false" stroked="true" strokeweight=".12pt" strokecolor="#000000">
                <v:path arrowok="t"/>
              </v:shape>
            </v:group>
            <v:group style="position:absolute;left:7487;top:7030;width:15;height:20" coordorigin="7487,7030" coordsize="15,20">
              <v:shape style="position:absolute;left:7487;top:7030;width:15;height:20" coordorigin="7487,7030" coordsize="15,20" path="m7502,7049l7487,7030e" filled="false" stroked="true" strokeweight=".12pt" strokecolor="#000000">
                <v:path arrowok="t"/>
              </v:shape>
            </v:group>
            <v:group style="position:absolute;left:7463;top:7003;width:17;height:17" coordorigin="7463,7003" coordsize="17,17">
              <v:shape style="position:absolute;left:7463;top:7003;width:17;height:17" coordorigin="7463,7003" coordsize="17,17" path="m7480,7020l7463,7003e" filled="false" stroked="true" strokeweight=".12pt" strokecolor="#000000">
                <v:path arrowok="t"/>
              </v:shape>
            </v:group>
            <v:group style="position:absolute;left:7442;top:6974;width:15;height:20" coordorigin="7442,6974" coordsize="15,20">
              <v:shape style="position:absolute;left:7442;top:6974;width:15;height:20" coordorigin="7442,6974" coordsize="15,20" path="m7456,6994l7442,6974e" filled="false" stroked="true" strokeweight=".12pt" strokecolor="#000000">
                <v:path arrowok="t"/>
              </v:shape>
            </v:group>
            <v:group style="position:absolute;left:7418;top:6948;width:17;height:20" coordorigin="7418,6948" coordsize="17,20">
              <v:shape style="position:absolute;left:7418;top:6948;width:17;height:20" coordorigin="7418,6948" coordsize="17,20" path="m7434,6967l7418,6948e" filled="false" stroked="true" strokeweight=".12pt" strokecolor="#000000">
                <v:path arrowok="t"/>
              </v:shape>
            </v:group>
            <v:group style="position:absolute;left:7396;top:6922;width:15;height:17" coordorigin="7396,6922" coordsize="15,17">
              <v:shape style="position:absolute;left:7396;top:6922;width:15;height:17" coordorigin="7396,6922" coordsize="15,17" path="m7410,6938l7396,6922e" filled="false" stroked="true" strokeweight=".12pt" strokecolor="#000000">
                <v:path arrowok="t"/>
              </v:shape>
            </v:group>
            <v:group style="position:absolute;left:7372;top:6893;width:17;height:20" coordorigin="7372,6893" coordsize="17,20">
              <v:shape style="position:absolute;left:7372;top:6893;width:17;height:20" coordorigin="7372,6893" coordsize="17,20" path="m7389,6912l7372,6893e" filled="false" stroked="true" strokeweight=".12pt" strokecolor="#000000">
                <v:path arrowok="t"/>
              </v:shape>
            </v:group>
            <v:group style="position:absolute;left:7350;top:6866;width:15;height:20" coordorigin="7350,6866" coordsize="15,20">
              <v:shape style="position:absolute;left:7350;top:6866;width:15;height:20" coordorigin="7350,6866" coordsize="15,20" path="m7365,6886l7350,6866e" filled="false" stroked="true" strokeweight=".12pt" strokecolor="#000000">
                <v:path arrowok="t"/>
              </v:shape>
            </v:group>
            <v:group style="position:absolute;left:7326;top:6840;width:17;height:17" coordorigin="7326,6840" coordsize="17,17">
              <v:shape style="position:absolute;left:7326;top:6840;width:17;height:17" coordorigin="7326,6840" coordsize="17,17" path="m7343,6857l7326,6840e" filled="false" stroked="true" strokeweight=".12pt" strokecolor="#000000">
                <v:path arrowok="t"/>
              </v:shape>
            </v:group>
            <v:group style="position:absolute;left:7305;top:6811;width:15;height:20" coordorigin="7305,6811" coordsize="15,20">
              <v:shape style="position:absolute;left:7305;top:6811;width:15;height:20" coordorigin="7305,6811" coordsize="15,20" path="m7319,6830l7305,6811e" filled="false" stroked="true" strokeweight=".12pt" strokecolor="#000000">
                <v:path arrowok="t"/>
              </v:shape>
            </v:group>
            <v:group style="position:absolute;left:7281;top:6785;width:17;height:17" coordorigin="7281,6785" coordsize="17,17">
              <v:shape style="position:absolute;left:7281;top:6785;width:17;height:17" coordorigin="7281,6785" coordsize="17,17" path="m7298,6802l7281,6785e" filled="false" stroked="true" strokeweight=".12pt" strokecolor="#000000">
                <v:path arrowok="t"/>
              </v:shape>
            </v:group>
            <v:group style="position:absolute;left:7259;top:6758;width:15;height:17" coordorigin="7259,6758" coordsize="15,17">
              <v:shape style="position:absolute;left:7259;top:6758;width:15;height:17" coordorigin="7259,6758" coordsize="15,17" path="m7274,6775l7259,6758e" filled="false" stroked="true" strokeweight=".12pt" strokecolor="#000000">
                <v:path arrowok="t"/>
              </v:shape>
            </v:group>
            <v:group style="position:absolute;left:7235;top:6730;width:17;height:20" coordorigin="7235,6730" coordsize="17,20">
              <v:shape style="position:absolute;left:7235;top:6730;width:17;height:20" coordorigin="7235,6730" coordsize="17,20" path="m7252,6749l7235,6730e" filled="false" stroked="true" strokeweight=".12pt" strokecolor="#000000">
                <v:path arrowok="t"/>
              </v:shape>
            </v:group>
            <v:group style="position:absolute;left:7214;top:6703;width:15;height:17" coordorigin="7214,6703" coordsize="15,17">
              <v:shape style="position:absolute;left:7214;top:6703;width:15;height:17" coordorigin="7214,6703" coordsize="15,17" path="m7228,6720l7214,6703e" filled="false" stroked="true" strokeweight=".12pt" strokecolor="#000000">
                <v:path arrowok="t"/>
              </v:shape>
            </v:group>
            <v:group style="position:absolute;left:7190;top:6677;width:17;height:17" coordorigin="7190,6677" coordsize="17,17">
              <v:shape style="position:absolute;left:7190;top:6677;width:17;height:17" coordorigin="7190,6677" coordsize="17,17" path="m7206,6694l7190,6677e" filled="false" stroked="true" strokeweight=".12pt" strokecolor="#000000">
                <v:path arrowok="t"/>
              </v:shape>
            </v:group>
            <v:group style="position:absolute;left:7168;top:6648;width:15;height:20" coordorigin="7168,6648" coordsize="15,20">
              <v:shape style="position:absolute;left:7168;top:6648;width:15;height:20" coordorigin="7168,6648" coordsize="15,20" path="m7182,6667l7168,6648e" filled="false" stroked="true" strokeweight=".12pt" strokecolor="#000000">
                <v:path arrowok="t"/>
              </v:shape>
            </v:group>
            <v:group style="position:absolute;left:7144;top:6622;width:17;height:17" coordorigin="7144,6622" coordsize="17,17">
              <v:shape style="position:absolute;left:7144;top:6622;width:17;height:17" coordorigin="7144,6622" coordsize="17,17" path="m7161,6638l7144,6622e" filled="false" stroked="true" strokeweight=".12pt" strokecolor="#000000">
                <v:path arrowok="t"/>
              </v:shape>
            </v:group>
            <v:group style="position:absolute;left:7122;top:6595;width:15;height:17" coordorigin="7122,6595" coordsize="15,17">
              <v:shape style="position:absolute;left:7122;top:6595;width:15;height:17" coordorigin="7122,6595" coordsize="15,17" path="m7137,6612l7122,6595e" filled="false" stroked="true" strokeweight=".12pt" strokecolor="#000000">
                <v:path arrowok="t"/>
              </v:shape>
            </v:group>
            <v:group style="position:absolute;left:7098;top:6566;width:17;height:20" coordorigin="7098,6566" coordsize="17,20">
              <v:shape style="position:absolute;left:7098;top:6566;width:17;height:20" coordorigin="7098,6566" coordsize="17,20" path="m7115,6586l7098,6566e" filled="false" stroked="true" strokeweight=".12pt" strokecolor="#000000">
                <v:path arrowok="t"/>
              </v:shape>
            </v:group>
            <v:group style="position:absolute;left:7082;top:6545;width:10;height:12" coordorigin="7082,6545" coordsize="10,12">
              <v:shape style="position:absolute;left:7082;top:6545;width:10;height:12" coordorigin="7082,6545" coordsize="10,12" path="m7091,6557l7082,6545e" filled="false" stroked="true" strokeweight=".12pt" strokecolor="#000000">
                <v:path arrowok="t"/>
              </v:shape>
            </v:group>
            <v:group style="position:absolute;left:7082;top:8071;width:1956;height:560" coordorigin="7082,8071" coordsize="1956,560">
              <v:shape style="position:absolute;left:7082;top:8071;width:1956;height:560" coordorigin="7082,8071" coordsize="1956,560" path="m7082,8630l8862,8630,8862,8071,9038,8071e" filled="false" stroked="true" strokeweight=".12pt" strokecolor="#000000">
                <v:path arrowok="t"/>
              </v:shape>
            </v:group>
            <v:group style="position:absolute;left:8478;top:8071;width:2396;height:1457" coordorigin="8478,8071" coordsize="2396,1457">
              <v:shape style="position:absolute;left:8478;top:8071;width:2396;height:1457" coordorigin="8478,8071" coordsize="2396,1457" path="m8478,8071l10874,8071,10874,9528,9002,9528,8478,9528e" filled="false" stroked="true" strokeweight=".12pt" strokecolor="#000000">
                <v:path arrowok="t"/>
              </v:shape>
            </v:group>
            <v:group style="position:absolute;left:9568;top:8597;width:747;height:932" coordorigin="9568,8597" coordsize="747,932">
              <v:shape style="position:absolute;left:9568;top:8597;width:747;height:932" coordorigin="9568,8597" coordsize="747,932" path="m10314,8597l10314,9528,9568,9528,9568,8597,10314,8597e" filled="false" stroked="true" strokeweight=".12pt" strokecolor="#000000">
                <v:path arrowok="t"/>
              </v:shape>
            </v:group>
            <v:group style="position:absolute;left:9359;top:9319;width:209;height:209" coordorigin="9359,9319" coordsize="209,209">
              <v:shape style="position:absolute;left:9359;top:9319;width:209;height:209" coordorigin="9359,9319" coordsize="209,209" path="m9568,9528l9568,9319,9359,9319,9359,9528,9568,9528e" filled="false" stroked="true" strokeweight=".12pt" strokecolor="#000000">
                <v:path arrowok="t"/>
              </v:shape>
            </v:group>
            <v:group style="position:absolute;left:10314;top:9319;width:209;height:209" coordorigin="10314,9319" coordsize="209,209">
              <v:shape style="position:absolute;left:10314;top:9319;width:209;height:209" coordorigin="10314,9319" coordsize="209,209" path="m10523,9528l10523,9319,10314,9319,10314,9528,10523,9528e" filled="false" stroked="true" strokeweight=".12pt" strokecolor="#000000">
                <v:path arrowok="t"/>
              </v:shape>
            </v:group>
            <v:group style="position:absolute;left:9634;top:9121;width:683;height:168" coordorigin="9634,9121" coordsize="683,168">
              <v:shape style="position:absolute;left:9634;top:9121;width:683;height:168" coordorigin="9634,9121" coordsize="683,168" path="m9634,9121l9700,9147,9766,9171,9833,9193,9901,9212,9969,9230,10037,9246,10107,9260,10176,9271,10246,9281,10281,9285,10316,9288e" filled="false" stroked="true" strokeweight=".12pt" strokecolor="#000000">
                <v:path arrowok="t"/>
              </v:shape>
            </v:group>
            <v:group style="position:absolute;left:9568;top:9127;width:69;height:151" coordorigin="9568,9127" coordsize="69,151">
              <v:shape style="position:absolute;left:9568;top:9127;width:69;height:151" coordorigin="9568,9127" coordsize="69,151" path="m9568,9278l9622,9222,9637,9167,9637,9147,9634,9127e" filled="false" stroked="true" strokeweight=".12pt" strokecolor="#000000">
                <v:path arrowok="t"/>
              </v:shape>
            </v:group>
            <v:group style="position:absolute;left:9923;top:9257;width:113;height:115" coordorigin="9923,9257" coordsize="113,115">
              <v:shape style="position:absolute;left:9923;top:9257;width:113;height:115" coordorigin="9923,9257" coordsize="113,115" path="m10036,9371l9997,9325,9954,9283,9939,9270,9923,9257e" filled="false" stroked="true" strokeweight=".12pt" strokecolor="#000000">
                <v:path arrowok="t"/>
              </v:shape>
            </v:group>
            <v:group style="position:absolute;left:9917;top:9408;width:115;height:113" coordorigin="9917,9408" coordsize="115,113">
              <v:shape style="position:absolute;left:9917;top:9408;width:115;height:113" coordorigin="9917,9408" coordsize="115,113" path="m9917,9520l9963,9481,10005,9439,10018,9424,10031,9408e" filled="false" stroked="true" strokeweight=".12pt" strokecolor="#000000">
                <v:path arrowok="t"/>
              </v:shape>
            </v:group>
            <v:group style="position:absolute;left:10034;top:9371;width:9;height:33" coordorigin="10034,9371" coordsize="9,33">
              <v:shape style="position:absolute;left:10034;top:9371;width:9;height:33" coordorigin="10034,9371" coordsize="9,33" path="m10034,9404l10043,9395,10043,9380,10034,9371e" filled="false" stroked="true" strokeweight=".12pt" strokecolor="#000000">
                <v:path arrowok="t"/>
              </v:shape>
            </v:group>
            <v:group style="position:absolute;left:9623;top:9368;width:9;height:28" coordorigin="9623,9368" coordsize="9,28">
              <v:shape style="position:absolute;left:9623;top:9368;width:9;height:28" coordorigin="9623,9368" coordsize="9,28" path="m9628,9368l9625,9372,9623,9377,9623,9382,9624,9388,9627,9393,9631,9395e" filled="false" stroked="true" strokeweight=".12pt" strokecolor="#000000">
                <v:path arrowok="t"/>
              </v:shape>
            </v:group>
            <v:group style="position:absolute;left:9784;top:9257;width:113;height:115" coordorigin="9784,9257" coordsize="113,115">
              <v:shape style="position:absolute;left:9784;top:9257;width:113;height:115" coordorigin="9784,9257" coordsize="113,115" path="m9896,9371l9857,9325,9815,9283,9800,9270,9784,9257e" filled="false" stroked="true" strokeweight=".12pt" strokecolor="#000000">
                <v:path arrowok="t"/>
              </v:shape>
            </v:group>
            <v:group style="position:absolute;left:9743;top:9243;width:33;height:9" coordorigin="9743,9243" coordsize="33,9">
              <v:shape style="position:absolute;left:9743;top:9243;width:33;height:9" coordorigin="9743,9243" coordsize="33,9" path="m9775,9251l9766,9243,9752,9243,9743,9251e" filled="false" stroked="true" strokeweight=".12pt" strokecolor="#000000">
                <v:path arrowok="t"/>
              </v:shape>
            </v:group>
            <v:group style="position:absolute;left:9840;top:9245;width:46;height:39" coordorigin="9840,9245" coordsize="46,39">
              <v:shape style="position:absolute;left:9840;top:9245;width:46;height:39" coordorigin="9840,9245" coordsize="46,39" path="m9886,9245l9871,9258,9855,9271,9840,9284e" filled="false" stroked="true" strokeweight=".12pt" strokecolor="#000000">
                <v:path arrowok="t"/>
              </v:shape>
            </v:group>
            <v:group style="position:absolute;left:9882;top:9243;width:33;height:9" coordorigin="9882,9243" coordsize="33,9">
              <v:shape style="position:absolute;left:9882;top:9243;width:33;height:9" coordorigin="9882,9243" coordsize="33,9" path="m9914,9251l9905,9243,9891,9243,9882,9251e" filled="false" stroked="true" strokeweight=".12pt" strokecolor="#000000">
                <v:path arrowok="t"/>
              </v:shape>
            </v:group>
            <v:group style="position:absolute;left:9752;top:9517;width:33;height:9" coordorigin="9752,9517" coordsize="33,9">
              <v:shape style="position:absolute;left:9752;top:9517;width:33;height:9" coordorigin="9752,9517" coordsize="33,9" path="m9752,9517l9761,9525,9776,9525,9785,9517e" filled="false" stroked="true" strokeweight=".12pt" strokecolor="#000000">
                <v:path arrowok="t"/>
              </v:shape>
            </v:group>
            <v:group style="position:absolute;left:9897;top:9371;width:9;height:33" coordorigin="9897,9371" coordsize="9,33">
              <v:shape style="position:absolute;left:9897;top:9371;width:9;height:33" coordorigin="9897,9371" coordsize="9,33" path="m9897,9404l9906,9395,9906,9380,9897,9371e" filled="false" stroked="true" strokeweight=".12pt" strokecolor="#000000">
                <v:path arrowok="t"/>
              </v:shape>
            </v:group>
            <v:group style="position:absolute;left:9780;top:9408;width:115;height:113" coordorigin="9780,9408" coordsize="115,113">
              <v:shape style="position:absolute;left:9780;top:9408;width:115;height:113" coordorigin="9780,9408" coordsize="115,113" path="m9780,9520l9826,9481,9868,9439,9882,9424,9894,9408e" filled="false" stroked="true" strokeweight=".12pt" strokecolor="#000000">
                <v:path arrowok="t"/>
              </v:shape>
            </v:group>
            <v:group style="position:absolute;left:9836;top:9470;width:46;height:40" coordorigin="9836,9470" coordsize="46,40">
              <v:shape style="position:absolute;left:9836;top:9470;width:46;height:40" coordorigin="9836,9470" coordsize="46,40" path="m9836,9470l9850,9484,9865,9497,9881,9510e" filled="false" stroked="true" strokeweight=".12pt" strokecolor="#000000">
                <v:path arrowok="t"/>
              </v:shape>
            </v:group>
            <v:group style="position:absolute;left:9889;top:9517;width:33;height:9" coordorigin="9889,9517" coordsize="33,9">
              <v:shape style="position:absolute;left:9889;top:9517;width:33;height:9" coordorigin="9889,9517" coordsize="33,9" path="m9889,9517l9898,9525,9912,9525,9921,9517e" filled="false" stroked="true" strokeweight=".12pt" strokecolor="#000000">
                <v:path arrowok="t"/>
              </v:shape>
            </v:group>
            <v:group style="position:absolute;left:9631;top:9395;width:113;height:115" coordorigin="9631,9395" coordsize="113,115">
              <v:shape style="position:absolute;left:9631;top:9395;width:113;height:115" coordorigin="9631,9395" coordsize="113,115" path="m9631,9395l9670,9440,9713,9483,9728,9496,9743,9509e" filled="false" stroked="true" strokeweight=".12pt" strokecolor="#000000">
                <v:path arrowok="t"/>
              </v:shape>
            </v:group>
            <v:group style="position:absolute;left:9626;top:9247;width:120;height:120" coordorigin="9626,9247" coordsize="120,120">
              <v:shape style="position:absolute;left:9626;top:9247;width:120;height:120" coordorigin="9626,9247" coordsize="120,120" path="m9746,9247l9626,9367e" filled="false" stroked="true" strokeweight=".12pt" strokecolor="#000000">
                <v:path arrowok="t"/>
              </v:shape>
            </v:group>
            <v:group style="position:absolute;left:10360;top:9355;width:134;height:136" coordorigin="10360,9355" coordsize="134,136">
              <v:shape style="position:absolute;left:10360;top:9355;width:134;height:136" coordorigin="10360,9355" coordsize="134,136" path="m10426,9355l10404,9359,10384,9369,10370,9385,10360,9405,10362,9432,10369,9455,10380,9472,10396,9484,10414,9491,10440,9488,10461,9480,10478,9467,10489,9450,10494,9430,10491,9406,10482,9385,10467,9370,10449,9359,10428,9355e" filled="false" stroked="true" strokeweight=".12pt" strokecolor="#000000">
                <v:path arrowok="t"/>
              </v:shape>
            </v:group>
            <v:group style="position:absolute;left:10425;top:9427;width:29;height:2" coordorigin="10425,9427" coordsize="29,2">
              <v:shape style="position:absolute;left:10425;top:9427;width:29;height:2" coordorigin="10425,9427" coordsize="29,0" path="m10425,9427l10454,9427e" filled="false" stroked="true" strokeweight=".12pt" strokecolor="#000000">
                <v:path arrowok="t"/>
              </v:shape>
            </v:group>
            <v:group style="position:absolute;left:10408;top:9401;width:46;height:24" coordorigin="10408,9401" coordsize="46,24">
              <v:shape style="position:absolute;left:10408;top:9401;width:46;height:24" coordorigin="10408,9401" coordsize="46,24" path="m10408,9401l10425,9425,10454,9425e" filled="false" stroked="true" strokeweight=".12pt" strokecolor="#000000">
                <v:path arrowok="t"/>
              </v:shape>
            </v:group>
            <v:group style="position:absolute;left:10410;top:9398;width:17;height:53" coordorigin="10410,9398" coordsize="17,53">
              <v:shape style="position:absolute;left:10410;top:9398;width:17;height:53" coordorigin="10410,9398" coordsize="17,53" path="m10410,9451l10427,9425,10410,9398e" filled="false" stroked="true" strokeweight=".12pt" strokecolor="#000000">
                <v:path arrowok="t"/>
              </v:shape>
            </v:group>
            <v:group style="position:absolute;left:10408;top:9425;width:17;height:27" coordorigin="10408,9425" coordsize="17,27">
              <v:shape style="position:absolute;left:10408;top:9425;width:17;height:27" coordorigin="10408,9425" coordsize="17,27" path="m10425,9425l10408,9451e" filled="false" stroked="true" strokeweight=".12pt" strokecolor="#000000">
                <v:path arrowok="t"/>
              </v:shape>
            </v:group>
            <v:group style="position:absolute;left:10398;top:9396;width:56;height:56" coordorigin="10398,9396" coordsize="56,56">
              <v:shape style="position:absolute;left:10398;top:9396;width:56;height:56" coordorigin="10398,9396" coordsize="56,56" path="m10426,9396l10411,9396,10398,9408,10398,9424,10398,9439,10411,9451,10426,9451,10441,9451,10454,9439,10454,9424,10454,9408,10441,9396,10426,9396e" filled="false" stroked="true" strokeweight=".12pt" strokecolor="#000000">
                <v:path arrowok="t"/>
              </v:shape>
            </v:group>
            <v:group style="position:absolute;left:10396;top:9394;width:60;height:60" coordorigin="10396,9394" coordsize="60,60">
              <v:shape style="position:absolute;left:10396;top:9394;width:60;height:60" coordorigin="10396,9394" coordsize="60,60" path="m10426,9394l10406,9401,10396,9421,10403,9443,10421,9453,10444,9447,10455,9430,10450,9406,10434,9395e" filled="false" stroked="true" strokeweight=".12pt" strokecolor="#000000">
                <v:path arrowok="t"/>
              </v:shape>
            </v:group>
            <v:group style="position:absolute;left:10365;top:9362;width:120;height:121" coordorigin="10365,9362" coordsize="120,121">
              <v:shape style="position:absolute;left:10365;top:9362;width:120;height:121" coordorigin="10365,9362" coordsize="120,121" path="m10426,9362l10404,9367,10385,9378,10372,9395,10365,9416,10369,9441,10379,9461,10394,9475,10413,9483,10439,9481,10460,9472,10476,9458,10485,9441,10483,9413,10475,9392,10462,9376,10446,9366,10427,9362e" filled="false" stroked="true" strokeweight=".12pt" strokecolor="#000000">
                <v:path arrowok="t"/>
              </v:shape>
            </v:group>
            <v:group style="position:absolute;left:9405;top:9355;width:134;height:136" coordorigin="9405,9355" coordsize="134,136">
              <v:shape style="position:absolute;left:9405;top:9355;width:134;height:136" coordorigin="9405,9355" coordsize="134,136" path="m9471,9355l9448,9359,9429,9369,9414,9385,9405,9405,9407,9432,9414,9455,9425,9472,9440,9484,9459,9491,9485,9488,9506,9480,9523,9467,9534,9450,9539,9430,9536,9406,9526,9385,9512,9370,9494,9359,9473,9355e" filled="false" stroked="true" strokeweight=".12pt" strokecolor="#000000">
                <v:path arrowok="t"/>
              </v:shape>
            </v:group>
            <v:group style="position:absolute;left:9470;top:9427;width:29;height:2" coordorigin="9470,9427" coordsize="29,2">
              <v:shape style="position:absolute;left:9470;top:9427;width:29;height:2" coordorigin="9470,9427" coordsize="29,0" path="m9470,9427l9498,9427e" filled="false" stroked="true" strokeweight=".12pt" strokecolor="#000000">
                <v:path arrowok="t"/>
              </v:shape>
            </v:group>
            <v:group style="position:absolute;left:9453;top:9401;width:46;height:24" coordorigin="9453,9401" coordsize="46,24">
              <v:shape style="position:absolute;left:9453;top:9401;width:46;height:24" coordorigin="9453,9401" coordsize="46,24" path="m9453,9401l9470,9425,9498,9425e" filled="false" stroked="true" strokeweight=".12pt" strokecolor="#000000">
                <v:path arrowok="t"/>
              </v:shape>
            </v:group>
            <v:group style="position:absolute;left:9455;top:9398;width:17;height:53" coordorigin="9455,9398" coordsize="17,53">
              <v:shape style="position:absolute;left:9455;top:9398;width:17;height:53" coordorigin="9455,9398" coordsize="17,53" path="m9455,9451l9472,9425,9455,9398e" filled="false" stroked="true" strokeweight=".12pt" strokecolor="#000000">
                <v:path arrowok="t"/>
              </v:shape>
            </v:group>
            <v:group style="position:absolute;left:9453;top:9425;width:17;height:27" coordorigin="9453,9425" coordsize="17,27">
              <v:shape style="position:absolute;left:9453;top:9425;width:17;height:27" coordorigin="9453,9425" coordsize="17,27" path="m9470,9425l9453,9451e" filled="false" stroked="true" strokeweight=".12pt" strokecolor="#000000">
                <v:path arrowok="t"/>
              </v:shape>
            </v:group>
            <v:group style="position:absolute;left:9443;top:9396;width:56;height:56" coordorigin="9443,9396" coordsize="56,56">
              <v:shape style="position:absolute;left:9443;top:9396;width:56;height:56" coordorigin="9443,9396" coordsize="56,56" path="m9471,9396l9456,9396,9443,9408,9443,9424,9443,9439,9456,9451,9471,9451,9486,9451,9498,9439,9498,9424,9498,9408,9486,9396,9471,9396e" filled="false" stroked="true" strokeweight=".12pt" strokecolor="#000000">
                <v:path arrowok="t"/>
              </v:shape>
            </v:group>
            <v:group style="position:absolute;left:9441;top:9394;width:60;height:60" coordorigin="9441,9394" coordsize="60,60">
              <v:shape style="position:absolute;left:9441;top:9394;width:60;height:60" coordorigin="9441,9394" coordsize="60,60" path="m9471,9394l9451,9401,9441,9421,9448,9443,9466,9453,9489,9447,9500,9430,9494,9406,9479,9395e" filled="false" stroked="true" strokeweight=".12pt" strokecolor="#000000">
                <v:path arrowok="t"/>
              </v:shape>
            </v:group>
            <v:group style="position:absolute;left:9410;top:9362;width:120;height:121" coordorigin="9410,9362" coordsize="120,121">
              <v:shape style="position:absolute;left:9410;top:9362;width:120;height:121" coordorigin="9410,9362" coordsize="120,121" path="m9471,9362l9449,9367,9430,9378,9417,9395,9410,9416,9413,9441,9423,9461,9439,9475,9458,9483,9484,9481,9505,9472,9520,9458,9529,9441,9528,9413,9520,9392,9507,9376,9491,9366,9472,9362e" filled="false" stroked="true" strokeweight=".12pt" strokecolor="#000000">
                <v:path arrowok="t"/>
              </v:shape>
            </v:group>
            <v:group style="position:absolute;left:8862;top:8626;width:65;height:65" coordorigin="8862,8626" coordsize="65,65">
              <v:shape style="position:absolute;left:8862;top:8626;width:65;height:65" coordorigin="8862,8626" coordsize="65,65" path="m8862,8626l8862,8690,8927,8690,8927,8626,8862,8626e" filled="false" stroked="true" strokeweight=".12pt" strokecolor="#000000">
                <v:path arrowok="t"/>
              </v:shape>
            </v:group>
            <v:group style="position:absolute;left:8862;top:8626;width:65;height:65" coordorigin="8862,8626" coordsize="65,65">
              <v:shape style="position:absolute;left:8862;top:8626;width:65;height:65" coordorigin="8862,8626" coordsize="65,65" path="m8927,8690l8862,8626,8927,8626,8862,8690e" filled="false" stroked="true" strokeweight=".12pt" strokecolor="#000000">
                <v:path arrowok="t"/>
              </v:shape>
            </v:group>
            <v:group style="position:absolute;left:6942;top:6583;width:140;height:2" coordorigin="6942,6583" coordsize="140,2">
              <v:shape style="position:absolute;left:6942;top:6583;width:140;height:2" coordorigin="6942,6583" coordsize="140,0" path="m7082,6583l6942,6583,7082,6583,6942,6583,7082,6583e" filled="false" stroked="true" strokeweight=".12pt" strokecolor="#000000">
                <v:path arrowok="t"/>
              </v:shape>
            </v:group>
            <v:group style="position:absolute;left:6220;top:9547;width:723;height:2" coordorigin="6220,9547" coordsize="723,2">
              <v:shape style="position:absolute;left:6220;top:9547;width:723;height:2" coordorigin="6220,9547" coordsize="723,0" path="m6942,9547l6220,9547e" filled="false" stroked="true" strokeweight=".12pt" strokecolor="#000000">
                <v:path arrowok="t"/>
              </v:shape>
            </v:group>
            <v:group style="position:absolute;left:6986;top:8626;width:2016;height:65" coordorigin="6986,8626" coordsize="2016,65">
              <v:shape style="position:absolute;left:6986;top:8626;width:2016;height:65" coordorigin="6986,8626" coordsize="2016,65" path="m6986,8626l6986,8690,9002,8690e" filled="false" stroked="true" strokeweight=".12pt" strokecolor="#000000">
                <v:path arrowok="t"/>
              </v:shape>
            </v:group>
            <v:group style="position:absolute;left:8927;top:8626;width:2040;height:65" coordorigin="8927,8626" coordsize="2040,65">
              <v:shape style="position:absolute;left:8927;top:8626;width:2040;height:65" coordorigin="8927,8626" coordsize="2040,65" path="m8927,8690l10967,8690,10967,8626,8927,8626e" filled="false" stroked="true" strokeweight=".12pt" strokecolor="#000000">
                <v:path arrowok="t"/>
              </v:shape>
            </v:group>
            <v:group style="position:absolute;left:6986;top:8626;width:2016;height:2" coordorigin="6986,8626" coordsize="2016,2">
              <v:shape style="position:absolute;left:6986;top:8626;width:2016;height:2" coordorigin="6986,8626" coordsize="2016,0" path="m9002,8626l6986,8626e" filled="false" stroked="true" strokeweight=".12pt" strokecolor="#000000">
                <v:path arrowok="t"/>
              </v:shape>
            </v:group>
            <v:group style="position:absolute;left:6981;top:8542;width:44;height:24" coordorigin="6981,8542" coordsize="44,24">
              <v:shape style="position:absolute;left:6981;top:8542;width:44;height:24" coordorigin="6981,8542" coordsize="44,24" path="m6981,8542l6981,8566,7024,8566,7024,8542,6981,8542e" filled="false" stroked="true" strokeweight="0pt" strokecolor="#000000">
                <v:path arrowok="t"/>
              </v:shape>
            </v:group>
            <v:group style="position:absolute;left:6942;top:8573;width:140;height:2" coordorigin="6942,8573" coordsize="140,2">
              <v:shape style="position:absolute;left:6942;top:8573;width:140;height:2" coordorigin="6942,8573" coordsize="140,0" path="m7082,8573l6942,8573,7082,8573e" filled="false" stroked="true" strokeweight=".12pt" strokecolor="#000000">
                <v:path arrowok="t"/>
              </v:shape>
            </v:group>
            <v:group style="position:absolute;left:6210;top:8657;width:4952;height:2" coordorigin="6210,8657" coordsize="4952,2">
              <v:shape style="position:absolute;left:6210;top:8657;width:4952;height:2" coordorigin="6210,8657" coordsize="4952,0" path="m6210,8657l11162,8657e" filled="false" stroked="true" strokeweight=".12pt" strokecolor="#000000">
                <v:path arrowok="t"/>
              </v:shape>
            </v:group>
            <v:group style="position:absolute;left:8524;top:7606;width:2350;height:2" coordorigin="8524,7606" coordsize="2350,2">
              <v:shape style="position:absolute;left:8524;top:7606;width:2350;height:2" coordorigin="8524,7606" coordsize="2350,0" path="m8524,7606l10874,7606e" filled="false" stroked="true" strokeweight=".12pt" strokecolor="#000000">
                <v:path arrowok="t"/>
              </v:shape>
            </v:group>
            <v:group style="position:absolute;left:8517;top:7555;width:2384;height:2" coordorigin="8517,7555" coordsize="2384,2">
              <v:shape style="position:absolute;left:8517;top:7555;width:2384;height:2" coordorigin="8517,7555" coordsize="2384,0" path="m10900,7555l8517,7555,9002,7555e" filled="false" stroked="true" strokeweight=".12pt" strokecolor="#000000">
                <v:path arrowok="t"/>
              </v:shape>
            </v:group>
            <v:group style="position:absolute;left:8524;top:7598;width:2376;height:2" coordorigin="8524,7598" coordsize="2376,2">
              <v:shape style="position:absolute;left:8524;top:7598;width:2376;height:2" coordorigin="8524,7598" coordsize="2376,0" path="m10900,7598l8524,7598,9002,7598e" filled="false" stroked="true" strokeweight=".12pt" strokecolor="#000000">
                <v:path arrowok="t"/>
              </v:shape>
            </v:group>
            <v:group style="position:absolute;left:10744;top:8026;width:2;height:46" coordorigin="10744,8026" coordsize="2,46">
              <v:shape style="position:absolute;left:10744;top:8026;width:2;height:46" coordorigin="10744,8026" coordsize="0,46" path="m10744,8071l10744,8026e" filled="false" stroked="true" strokeweight=".12pt" strokecolor="#000000">
                <v:path arrowok="t"/>
              </v:shape>
            </v:group>
            <v:group style="position:absolute;left:10362;top:8026;width:2;height:46" coordorigin="10362,8026" coordsize="2,46">
              <v:shape style="position:absolute;left:10362;top:8026;width:2;height:46" coordorigin="10362,8026" coordsize="0,46" path="m10362,8071l10362,8026e" filled="false" stroked="true" strokeweight=".12pt" strokecolor="#000000">
                <v:path arrowok="t"/>
              </v:shape>
            </v:group>
            <v:group style="position:absolute;left:10362;top:8042;width:382;height:2" coordorigin="10362,8042" coordsize="382,2">
              <v:shape style="position:absolute;left:10362;top:8042;width:382;height:2" coordorigin="10362,8042" coordsize="382,0" path="m10362,8042l10744,8042e" filled="false" stroked="true" strokeweight=".12pt" strokecolor="#000000">
                <v:path arrowok="t"/>
              </v:shape>
            </v:group>
            <v:group style="position:absolute;left:9419;top:8014;width:2;height:58" coordorigin="9419,8014" coordsize="2,58">
              <v:shape style="position:absolute;left:9419;top:8014;width:2;height:58" coordorigin="9419,8014" coordsize="0,58" path="m9419,8071l9419,8014e" filled="false" stroked="true" strokeweight=".12pt" strokecolor="#000000">
                <v:path arrowok="t"/>
              </v:shape>
            </v:group>
            <v:group style="position:absolute;left:9038;top:8014;width:2;height:58" coordorigin="9038,8014" coordsize="2,58">
              <v:shape style="position:absolute;left:9038;top:8014;width:2;height:58" coordorigin="9038,8014" coordsize="0,58" path="m9038,8071l9038,8014e" filled="false" stroked="true" strokeweight=".12pt" strokecolor="#000000">
                <v:path arrowok="t"/>
              </v:shape>
            </v:group>
            <v:group style="position:absolute;left:9038;top:8042;width:382;height:2" coordorigin="9038,8042" coordsize="382,2">
              <v:shape style="position:absolute;left:9038;top:8042;width:382;height:2" coordorigin="9038,8042" coordsize="382,0" path="m9038,8042l9419,8042e" filled="false" stroked="true" strokeweight=".12pt" strokecolor="#000000">
                <v:path arrowok="t"/>
              </v:shape>
            </v:group>
            <v:group style="position:absolute;left:6986;top:8081;width:2;height:63" coordorigin="6986,8081" coordsize="2,63">
              <v:shape style="position:absolute;left:6986;top:8081;width:2;height:63" coordorigin="6986,8081" coordsize="0,63" path="m6986,8081l6986,8143e" filled="false" stroked="true" strokeweight=".12pt" strokecolor="#000000">
                <v:path arrowok="t"/>
              </v:shape>
            </v:group>
            <v:group style="position:absolute;left:6970;top:8112;width:3;height:2" coordorigin="6970,8112" coordsize="3,2">
              <v:shape style="position:absolute;left:6970;top:8112;width:3;height:2" coordorigin="6970,8112" coordsize="3,0" path="m6970,8112l6972,8112e" filled="false" stroked="true" strokeweight="3.12pt" strokecolor="#000000">
                <v:path arrowok="t"/>
              </v:shape>
            </v:group>
            <v:group style="position:absolute;left:6971;top:8081;width:2;height:63" coordorigin="6971,8081" coordsize="2,63">
              <v:shape style="position:absolute;left:6971;top:8081;width:2;height:63" coordorigin="6971,8081" coordsize="0,63" path="m6971,8081l6971,8143e" filled="false" stroked="true" strokeweight=".12pt" strokecolor="#000000">
                <v:path arrowok="t"/>
              </v:shape>
            </v:group>
            <v:group style="position:absolute;left:6980;top:8112;width:3;height:2" coordorigin="6980,8112" coordsize="3,2">
              <v:shape style="position:absolute;left:6980;top:8112;width:3;height:2" coordorigin="6980,8112" coordsize="3,0" path="m6980,8112l6982,8112e" filled="false" stroked="true" strokeweight="3.12pt" strokecolor="#000000">
                <v:path arrowok="t"/>
              </v:shape>
            </v:group>
            <v:group style="position:absolute;left:7074;top:8081;width:2;height:63" coordorigin="7074,8081" coordsize="2,63">
              <v:shape style="position:absolute;left:7074;top:8081;width:2;height:63" coordorigin="7074,8081" coordsize="0,63" path="m7074,8143l7074,8081e" filled="false" stroked="true" strokeweight=".12pt" strokecolor="#000000">
                <v:path arrowok="t"/>
              </v:shape>
            </v:group>
            <v:group style="position:absolute;left:7053;top:8081;width:2;height:63" coordorigin="7053,8081" coordsize="2,63">
              <v:shape style="position:absolute;left:7053;top:8081;width:2;height:63" coordorigin="7053,8081" coordsize="0,63" path="m7053,8143l7053,8081e" filled="false" stroked="true" strokeweight=".12pt" strokecolor="#000000">
                <v:path arrowok="t"/>
              </v:shape>
            </v:group>
            <v:group style="position:absolute;left:6952;top:8081;width:2;height:63" coordorigin="6952,8081" coordsize="2,63">
              <v:shape style="position:absolute;left:6952;top:8081;width:2;height:63" coordorigin="6952,8081" coordsize="0,63" path="m6952,8143l6952,8081e" filled="false" stroked="true" strokeweight=".12pt" strokecolor="#000000">
                <v:path arrowok="t"/>
              </v:shape>
            </v:group>
            <v:group style="position:absolute;left:6981;top:6610;width:44;height:2" coordorigin="6981,6610" coordsize="44,2">
              <v:shape style="position:absolute;left:6981;top:6610;width:44;height:2" coordorigin="6981,6610" coordsize="44,0" path="m6981,6610l7024,6610e" filled="false" stroked="true" strokeweight="0pt" strokecolor="#000000">
                <v:path arrowok="t"/>
              </v:shape>
            </v:group>
            <v:group style="position:absolute;left:6981;top:8566;width:44;height:2" coordorigin="6981,8566" coordsize="44,2">
              <v:shape style="position:absolute;left:6981;top:8566;width:44;height:2" coordorigin="6981,8566" coordsize="44,0" path="m6981,8566l7024,8566e" filled="false" stroked="true" strokeweight="0pt" strokecolor="#000000">
                <v:path arrowok="t"/>
              </v:shape>
            </v:group>
            <v:group style="position:absolute;left:7024;top:8150;width:2;height:416" coordorigin="7024,8150" coordsize="2,416">
              <v:shape style="position:absolute;left:7024;top:8150;width:2;height:416" coordorigin="7024,8150" coordsize="0,416" path="m7024,8150l7024,8566e" filled="false" stroked="true" strokeweight="0pt" strokecolor="#000000">
                <v:path arrowok="t"/>
              </v:shape>
            </v:group>
            <v:group style="position:absolute;left:6981;top:8542;width:44;height:2" coordorigin="6981,8542" coordsize="44,2">
              <v:shape style="position:absolute;left:6981;top:8542;width:44;height:2" coordorigin="6981,8542" coordsize="44,0" path="m7024,8542l6981,8542e" filled="false" stroked="true" strokeweight="0pt" strokecolor="#000000">
                <v:path arrowok="t"/>
              </v:shape>
            </v:group>
            <v:group style="position:absolute;left:6981;top:8174;width:44;height:2" coordorigin="6981,8174" coordsize="44,2">
              <v:shape style="position:absolute;left:6981;top:8174;width:44;height:2" coordorigin="6981,8174" coordsize="44,0" path="m6981,8174l7024,8174e" filled="false" stroked="true" strokeweight="0pt" strokecolor="#000000">
                <v:path arrowok="t"/>
              </v:shape>
            </v:group>
            <v:group style="position:absolute;left:6981;top:8050;width:44;height:2" coordorigin="6981,8050" coordsize="44,2">
              <v:shape style="position:absolute;left:6981;top:8050;width:44;height:2" coordorigin="6981,8050" coordsize="44,0" path="m6981,8050l7024,8050e" filled="false" stroked="true" strokeweight="0pt" strokecolor="#000000">
                <v:path arrowok="t"/>
              </v:shape>
            </v:group>
            <v:group style="position:absolute;left:7002;top:7394;width:2;height:656" coordorigin="7002,7394" coordsize="2,656">
              <v:shape style="position:absolute;left:7002;top:7394;width:2;height:656" coordorigin="7002,7394" coordsize="0,656" path="m7002,8050l7002,7394e" filled="false" stroked="true" strokeweight="0pt" strokecolor="#000000">
                <v:path arrowok="t"/>
              </v:shape>
            </v:group>
            <v:group style="position:absolute;left:7002;top:6610;width:2;height:660" coordorigin="7002,6610" coordsize="2,660">
              <v:shape style="position:absolute;left:7002;top:6610;width:2;height:660" coordorigin="7002,6610" coordsize="0,660" path="m7002,7270l7002,6610e" filled="false" stroked="true" strokeweight="0pt" strokecolor="#000000">
                <v:path arrowok="t"/>
              </v:shape>
            </v:group>
            <v:group style="position:absolute;left:6995;top:8047;width:2;height:2" coordorigin="6995,8047" coordsize="2,2">
              <v:shape style="position:absolute;left:6995;top:8047;width:2;height:2" coordorigin="6995,8047" coordsize="0,0" path="m6995,8047l6995,8047e" filled="false" stroked="true" strokeweight="0pt" strokecolor="#000000">
                <v:path arrowok="t"/>
              </v:shape>
            </v:group>
            <v:group style="position:absolute;left:6995;top:7394;width:2;height:656" coordorigin="6995,7394" coordsize="2,656">
              <v:shape style="position:absolute;left:6995;top:7394;width:2;height:656" coordorigin="6995,7394" coordsize="0,656" path="m6995,8050l6995,7394e" filled="false" stroked="true" strokeweight="0pt" strokecolor="#000000">
                <v:path arrowok="t"/>
              </v:shape>
            </v:group>
            <v:group style="position:absolute;left:6995;top:6610;width:2;height:660" coordorigin="6995,6610" coordsize="2,660">
              <v:shape style="position:absolute;left:6995;top:6610;width:2;height:660" coordorigin="6995,6610" coordsize="0,660" path="m6995,7270l6995,6610e" filled="false" stroked="true" strokeweight="0pt" strokecolor="#000000">
                <v:path arrowok="t"/>
              </v:shape>
            </v:group>
            <v:group style="position:absolute;left:7012;top:7394;width:2;height:656" coordorigin="7012,7394" coordsize="2,656">
              <v:shape style="position:absolute;left:7012;top:7394;width:2;height:656" coordorigin="7012,7394" coordsize="0,656" path="m7012,8050l7012,7394e" filled="false" stroked="true" strokeweight="0pt" strokecolor="#000000">
                <v:path arrowok="t"/>
              </v:shape>
            </v:group>
            <v:group style="position:absolute;left:7012;top:6610;width:2;height:660" coordorigin="7012,6610" coordsize="2,660">
              <v:shape style="position:absolute;left:7012;top:6610;width:2;height:660" coordorigin="7012,6610" coordsize="0,660" path="m7012,7270l7012,6610e" filled="false" stroked="true" strokeweight="0pt" strokecolor="#000000">
                <v:path arrowok="t"/>
              </v:shape>
            </v:group>
            <v:group style="position:absolute;left:6981;top:7291;width:44;height:2" coordorigin="6981,7291" coordsize="44,2">
              <v:shape style="position:absolute;left:6981;top:7291;width:44;height:2" coordorigin="6981,7291" coordsize="44,0" path="m6981,7291l7024,7291e" filled="false" stroked="true" strokeweight="0pt" strokecolor="#000000">
                <v:path arrowok="t"/>
              </v:shape>
            </v:group>
            <v:group style="position:absolute;left:7024;top:6586;width:2;height:706" coordorigin="7024,6586" coordsize="2,706">
              <v:shape style="position:absolute;left:7024;top:6586;width:2;height:706" coordorigin="7024,6586" coordsize="0,706" path="m7024,6586l7024,7291e" filled="false" stroked="true" strokeweight="0pt" strokecolor="#000000">
                <v:path arrowok="t"/>
              </v:shape>
            </v:group>
            <v:group style="position:absolute;left:6981;top:7270;width:44;height:2" coordorigin="6981,7270" coordsize="44,2">
              <v:shape style="position:absolute;left:6981;top:7270;width:44;height:2" coordorigin="6981,7270" coordsize="44,0" path="m6981,7270l7024,7270e" filled="false" stroked="true" strokeweight="0pt" strokecolor="#000000">
                <v:path arrowok="t"/>
              </v:shape>
            </v:group>
            <v:group style="position:absolute;left:6981;top:7394;width:44;height:2" coordorigin="6981,7394" coordsize="44,2">
              <v:shape style="position:absolute;left:6981;top:7394;width:44;height:2" coordorigin="6981,7394" coordsize="44,0" path="m6981,7394l7024,7394e" filled="false" stroked="true" strokeweight="0pt" strokecolor="#000000">
                <v:path arrowok="t"/>
              </v:shape>
            </v:group>
            <v:group style="position:absolute;left:6981;top:7370;width:44;height:2" coordorigin="6981,7370" coordsize="44,2">
              <v:shape style="position:absolute;left:6981;top:7370;width:44;height:2" coordorigin="6981,7370" coordsize="44,0" path="m6981,7370l7024,7370e" filled="false" stroked="true" strokeweight="0pt" strokecolor="#000000">
                <v:path arrowok="t"/>
              </v:shape>
            </v:group>
            <v:group style="position:absolute;left:7002;top:8174;width:2;height:368" coordorigin="7002,8174" coordsize="2,368">
              <v:shape style="position:absolute;left:7002;top:8174;width:2;height:368" coordorigin="7002,8174" coordsize="0,368" path="m7002,8542l7002,8174e" filled="false" stroked="true" strokeweight="0pt" strokecolor="#000000">
                <v:path arrowok="t"/>
              </v:shape>
            </v:group>
            <v:group style="position:absolute;left:6981;top:6586;width:44;height:2" coordorigin="6981,6586" coordsize="44,2">
              <v:shape style="position:absolute;left:6981;top:6586;width:44;height:2" coordorigin="6981,6586" coordsize="44,0" path="m7024,6586l6981,6586e" filled="false" stroked="true" strokeweight="0pt" strokecolor="#000000">
                <v:path arrowok="t"/>
              </v:shape>
            </v:group>
            <v:group style="position:absolute;left:7024;top:7370;width:2;height:704" coordorigin="7024,7370" coordsize="2,704">
              <v:shape style="position:absolute;left:7024;top:7370;width:2;height:704" coordorigin="7024,7370" coordsize="0,704" path="m7024,7370l7024,8074e" filled="false" stroked="true" strokeweight=".12pt" strokecolor="#000000">
                <v:path arrowok="t"/>
              </v:shape>
            </v:group>
            <v:group style="position:absolute;left:6981;top:8074;width:44;height:2" coordorigin="6981,8074" coordsize="44,2">
              <v:shape style="position:absolute;left:6981;top:8074;width:44;height:2" coordorigin="6981,8074" coordsize="44,0" path="m6981,8074l7024,8074e" filled="false" stroked="true" strokeweight="0pt" strokecolor="#000000">
                <v:path arrowok="t"/>
              </v:shape>
            </v:group>
            <v:group style="position:absolute;left:6995;top:8174;width:2;height:368" coordorigin="6995,8174" coordsize="2,368">
              <v:shape style="position:absolute;left:6995;top:8174;width:2;height:368" coordorigin="6995,8174" coordsize="0,368" path="m6995,8542l6995,8174e" filled="false" stroked="true" strokeweight="0pt" strokecolor="#000000">
                <v:path arrowok="t"/>
              </v:shape>
            </v:group>
            <v:group style="position:absolute;left:7012;top:8174;width:2;height:368" coordorigin="7012,8174" coordsize="2,368">
              <v:shape style="position:absolute;left:7012;top:8174;width:2;height:368" coordorigin="7012,8174" coordsize="0,368" path="m7012,8542l7012,8174e" filled="false" stroked="true" strokeweight="0pt" strokecolor="#000000">
                <v:path arrowok="t"/>
              </v:shape>
            </v:group>
            <v:group style="position:absolute;left:6942;top:8143;width:140;height:2" coordorigin="6942,8143" coordsize="140,2">
              <v:shape style="position:absolute;left:6942;top:8143;width:140;height:2" coordorigin="6942,8143" coordsize="140,0" path="m7082,8143l6942,8143,7082,8143e" filled="false" stroked="true" strokeweight=".12pt" strokecolor="#000000">
                <v:path arrowok="t"/>
              </v:shape>
            </v:group>
            <v:group style="position:absolute;left:6942;top:8081;width:140;height:2" coordorigin="6942,8081" coordsize="140,2">
              <v:shape style="position:absolute;left:6942;top:8081;width:140;height:2" coordorigin="6942,8081" coordsize="140,0" path="m6942,8081l7082,8081,6952,8081e" filled="false" stroked="true" strokeweight=".12pt" strokecolor="#000000">
                <v:path arrowok="t"/>
              </v:shape>
            </v:group>
            <v:group style="position:absolute;left:6995;top:8174;width:2;height:2" coordorigin="6995,8174" coordsize="2,2">
              <v:shape style="position:absolute;left:6995;top:8174;width:2;height:2" coordorigin="6995,8174" coordsize="0,0" path="m6995,8174l6995,8174e" filled="false" stroked="true" strokeweight="0pt" strokecolor="#000000">
                <v:path arrowok="t"/>
              </v:shape>
            </v:group>
            <v:group style="position:absolute;left:6981;top:8150;width:44;height:2" coordorigin="6981,8150" coordsize="44,2">
              <v:shape style="position:absolute;left:6981;top:8150;width:44;height:2" coordorigin="6981,8150" coordsize="44,0" path="m7024,8150l6981,8150e" filled="false" stroked="true" strokeweight="0pt" strokecolor="#000000">
                <v:path arrowok="t"/>
              </v:shape>
            </v:group>
            <v:group style="position:absolute;left:6981;top:8750;width:44;height:24" coordorigin="6981,8750" coordsize="44,24">
              <v:shape style="position:absolute;left:6981;top:8750;width:44;height:24" coordorigin="6981,8750" coordsize="44,24" path="m6981,8774l6981,8750,7024,8750,7024,8774,6981,8774e" filled="false" stroked="true" strokeweight="0pt" strokecolor="#000000">
                <v:path arrowok="t"/>
              </v:shape>
            </v:group>
            <v:group style="position:absolute;left:6942;top:8743;width:140;height:2" coordorigin="6942,8743" coordsize="140,2">
              <v:shape style="position:absolute;left:6942;top:8743;width:140;height:2" coordorigin="6942,8743" coordsize="140,0" path="m7082,8743l6942,8743,7082,8743e" filled="false" stroked="true" strokeweight=".12pt" strokecolor="#000000">
                <v:path arrowok="t"/>
              </v:shape>
            </v:group>
            <v:group style="position:absolute;left:6981;top:8750;width:44;height:2" coordorigin="6981,8750" coordsize="44,2">
              <v:shape style="position:absolute;left:6981;top:8750;width:44;height:2" coordorigin="6981,8750" coordsize="44,0" path="m6981,8750l7024,8750e" filled="false" stroked="true" strokeweight="0pt" strokecolor="#000000">
                <v:path arrowok="t"/>
              </v:shape>
            </v:group>
            <v:group style="position:absolute;left:6995;top:8050;width:2;height:2" coordorigin="6995,8050" coordsize="2,2">
              <v:shape style="position:absolute;left:6995;top:8050;width:2;height:2" coordorigin="6995,8050" coordsize="0,0" path="m6995,8050l6995,8050e" filled="false" stroked="true" strokeweight="0pt" strokecolor="#000000">
                <v:path arrowok="t"/>
              </v:shape>
            </v:group>
            <v:group style="position:absolute;left:6942;top:9490;width:140;height:2" coordorigin="6942,9490" coordsize="140,2">
              <v:shape style="position:absolute;left:6942;top:9490;width:140;height:2" coordorigin="6942,9490" coordsize="140,0" path="m7082,9490l6942,9490,7082,9490,6942,9490,7082,9490e" filled="false" stroked="true" strokeweight=".12pt" strokecolor="#000000">
                <v:path arrowok="t"/>
              </v:shape>
            </v:group>
            <v:group style="position:absolute;left:6981;top:9466;width:44;height:2" coordorigin="6981,9466" coordsize="44,2">
              <v:shape style="position:absolute;left:6981;top:9466;width:44;height:2" coordorigin="6981,9466" coordsize="44,0" path="m6981,9466l7024,9466e" filled="false" stroked="true" strokeweight="0pt" strokecolor="#000000">
                <v:path arrowok="t"/>
              </v:shape>
            </v:group>
            <v:group style="position:absolute;left:7024;top:8774;width:2;height:713" coordorigin="7024,8774" coordsize="2,713">
              <v:shape style="position:absolute;left:7024;top:8774;width:2;height:713" coordorigin="7024,8774" coordsize="0,713" path="m7024,8774l7024,9487e" filled="false" stroked="true" strokeweight="0pt" strokecolor="#000000">
                <v:path arrowok="t"/>
              </v:shape>
            </v:group>
            <v:group style="position:absolute;left:6981;top:9487;width:44;height:2" coordorigin="6981,9487" coordsize="44,2">
              <v:shape style="position:absolute;left:6981;top:9487;width:44;height:2" coordorigin="6981,9487" coordsize="44,0" path="m7024,9487l6981,9487e" filled="false" stroked="true" strokeweight="0pt" strokecolor="#000000">
                <v:path arrowok="t"/>
              </v:shape>
            </v:group>
            <v:group style="position:absolute;left:7002;top:8774;width:2;height:692" coordorigin="7002,8774" coordsize="2,692">
              <v:shape style="position:absolute;left:7002;top:8774;width:2;height:692" coordorigin="7002,8774" coordsize="0,692" path="m7002,9466l7002,8774e" filled="false" stroked="true" strokeweight="0pt" strokecolor="#000000">
                <v:path arrowok="t"/>
              </v:shape>
            </v:group>
            <v:group style="position:absolute;left:6995;top:8774;width:2;height:692" coordorigin="6995,8774" coordsize="2,692">
              <v:shape style="position:absolute;left:6995;top:8774;width:2;height:692" coordorigin="6995,8774" coordsize="0,692" path="m6995,9466l6995,8774e" filled="false" stroked="true" strokeweight="0pt" strokecolor="#000000">
                <v:path arrowok="t"/>
              </v:shape>
            </v:group>
            <v:group style="position:absolute;left:7012;top:8774;width:2;height:692" coordorigin="7012,8774" coordsize="2,692">
              <v:shape style="position:absolute;left:7012;top:8774;width:2;height:692" coordorigin="7012,8774" coordsize="0,692" path="m7012,9466l7012,8774e" filled="false" stroked="true" strokeweight="0pt" strokecolor="#000000">
                <v:path arrowok="t"/>
              </v:shape>
            </v:group>
            <v:group style="position:absolute;left:6220;top:6425;width:4932;height:2" coordorigin="6220,6425" coordsize="4932,2">
              <v:shape style="position:absolute;left:6220;top:6425;width:4932;height:2" coordorigin="6220,6425" coordsize="4932,0" path="m6220,6425l7065,6425,9002,6425,11152,6425e" filled="false" stroked="true" strokeweight=".12pt" strokecolor="#000000">
                <v:path arrowok="t"/>
              </v:shape>
            </v:group>
            <v:group style="position:absolute;left:6220;top:9648;width:4932;height:2" coordorigin="6220,9648" coordsize="4932,2">
              <v:shape style="position:absolute;left:6220;top:9648;width:4932;height:2" coordorigin="6220,9648" coordsize="4932,0" path="m6220,9648l11152,9648e" filled="false" stroked="true" strokeweight=".12pt" strokecolor="#000000">
                <v:path arrowok="t"/>
              </v:shape>
            </v:group>
            <v:group style="position:absolute;left:6986;top:7298;width:2;height:68" coordorigin="6986,7298" coordsize="2,68">
              <v:shape style="position:absolute;left:6986;top:7298;width:2;height:68" coordorigin="6986,7298" coordsize="0,68" path="m6986,7366l6986,7298e" filled="false" stroked="true" strokeweight=".12pt" strokecolor="#000000">
                <v:path arrowok="t"/>
              </v:shape>
            </v:group>
            <v:group style="position:absolute;left:6970;top:7332;width:3;height:2" coordorigin="6970,7332" coordsize="3,2">
              <v:shape style="position:absolute;left:6970;top:7332;width:3;height:2" coordorigin="6970,7332" coordsize="3,0" path="m6970,7332l6972,7332e" filled="false" stroked="true" strokeweight="3.36pt" strokecolor="#000000">
                <v:path arrowok="t"/>
              </v:shape>
            </v:group>
            <v:group style="position:absolute;left:6971;top:7298;width:2;height:68" coordorigin="6971,7298" coordsize="2,68">
              <v:shape style="position:absolute;left:6971;top:7298;width:2;height:68" coordorigin="6971,7298" coordsize="0,68" path="m6971,7298l6971,7366e" filled="false" stroked="true" strokeweight=".12pt" strokecolor="#000000">
                <v:path arrowok="t"/>
              </v:shape>
            </v:group>
            <v:group style="position:absolute;left:7053;top:7298;width:2;height:68" coordorigin="7053,7298" coordsize="2,68">
              <v:shape style="position:absolute;left:7053;top:7298;width:2;height:68" coordorigin="7053,7298" coordsize="0,68" path="m7053,7366l7053,7298e" filled="false" stroked="true" strokeweight=".12pt" strokecolor="#000000">
                <v:path arrowok="t"/>
              </v:shape>
            </v:group>
            <v:group style="position:absolute;left:7050;top:7298;width:2;height:68" coordorigin="7050,7298" coordsize="2,68">
              <v:shape style="position:absolute;left:7050;top:7298;width:2;height:68" coordorigin="7050,7298" coordsize="0,68" path="m7050,7366l7050,7298e" filled="false" stroked="true" strokeweight=".12pt" strokecolor="#000000">
                <v:path arrowok="t"/>
              </v:shape>
            </v:group>
            <v:group style="position:absolute;left:6952;top:7298;width:2;height:68" coordorigin="6952,7298" coordsize="2,68">
              <v:shape style="position:absolute;left:6952;top:7298;width:2;height:68" coordorigin="6952,7298" coordsize="0,68" path="m6952,7366l6952,7298e" filled="false" stroked="true" strokeweight=".12pt" strokecolor="#000000">
                <v:path arrowok="t"/>
              </v:shape>
            </v:group>
            <v:group style="position:absolute;left:6942;top:7366;width:140;height:2" coordorigin="6942,7366" coordsize="140,2">
              <v:shape style="position:absolute;left:6942;top:7366;width:140;height:2" coordorigin="6942,7366" coordsize="140,0" path="m7082,7366l6942,7366,7074,7366e" filled="false" stroked="true" strokeweight=".12pt" strokecolor="#000000">
                <v:path arrowok="t"/>
              </v:shape>
            </v:group>
            <v:group style="position:absolute;left:6942;top:7298;width:140;height:2" coordorigin="6942,7298" coordsize="140,2">
              <v:shape style="position:absolute;left:6942;top:7298;width:140;height:2" coordorigin="6942,7298" coordsize="140,0" path="m7082,7298l6942,7298,7074,7298e" filled="false" stroked="true" strokeweight=".12pt" strokecolor="#000000">
                <v:path arrowok="t"/>
              </v:shape>
            </v:group>
            <v:group style="position:absolute;left:6986;top:7298;width:65;height:68" coordorigin="6986,7298" coordsize="65,68">
              <v:shape style="position:absolute;left:6986;top:7298;width:65;height:68" coordorigin="6986,7298" coordsize="65,68" path="m6986,7298l7050,7366,7050,7298,6986,7366e" filled="false" stroked="true" strokeweight=".12pt" strokecolor="#000000">
                <v:path arrowok="t"/>
              </v:shape>
            </v:group>
            <v:group style="position:absolute;left:7074;top:7298;width:2;height:68" coordorigin="7074,7298" coordsize="2,68">
              <v:shape style="position:absolute;left:7074;top:7298;width:2;height:68" coordorigin="7074,7298" coordsize="0,68" path="m7074,7366l7074,7298e" filled="false" stroked="true" strokeweight=".12pt" strokecolor="#000000">
                <v:path arrowok="t"/>
              </v:shape>
            </v:group>
            <v:group style="position:absolute;left:6220;top:9547;width:2;height:2" coordorigin="6220,9547" coordsize="2,2">
              <v:shape style="position:absolute;left:6220;top:9547;width:2;height:2" coordorigin="6220,9547" coordsize="0,0" path="m6220,9547l6220,9547e" filled="false" stroked="true" strokeweight=".12pt" strokecolor="#000000">
                <v:path arrowok="t"/>
              </v:shape>
            </v:group>
            <v:group style="position:absolute;left:11152;top:6528;width:2;height:2" coordorigin="11152,6528" coordsize="2,2">
              <v:shape style="position:absolute;left:11152;top:6528;width:2;height:2" coordorigin="11152,6528" coordsize="0,0" path="m11152,6528l11152,6528e" filled="false" stroked="true" strokeweight=".12pt" strokecolor="#000000">
                <v:path arrowok="t"/>
              </v:shape>
            </v:group>
            <v:group style="position:absolute;left:6220;top:6528;width:2;height:2" coordorigin="6220,6528" coordsize="2,2">
              <v:shape style="position:absolute;left:6220;top:6528;width:2;height:2" coordorigin="6220,6528" coordsize="0,0" path="m6220,6528l6220,6528e" filled="false" stroked="true" strokeweight=".12pt" strokecolor="#000000">
                <v:path arrowok="t"/>
              </v:shape>
            </v:group>
            <v:group style="position:absolute;left:11162;top:9547;width:2;height:132" coordorigin="11162,9547" coordsize="2,132">
              <v:shape style="position:absolute;left:11162;top:9547;width:2;height:132" coordorigin="11162,9547" coordsize="0,132" path="m11162,9679l11162,9547e" filled="false" stroked="true" strokeweight=".12pt" strokecolor="#000000">
                <v:path arrowok="t"/>
              </v:shape>
            </v:group>
            <v:group style="position:absolute;left:11151;top:9641;width:3;height:2" coordorigin="11151,9641" coordsize="3,2">
              <v:shape style="position:absolute;left:11151;top:9641;width:3;height:2" coordorigin="11151,9641" coordsize="3,0" path="m11151,9641l11153,9641e" filled="false" stroked="true" strokeweight="2.64pt" strokecolor="#000000">
                <v:path arrowok="t"/>
              </v:shape>
            </v:group>
            <v:group style="position:absolute;left:11152;top:9547;width:2;height:2" coordorigin="11152,9547" coordsize="2,2">
              <v:shape style="position:absolute;left:11152;top:9547;width:2;height:2" coordorigin="11152,9547" coordsize="0,0" path="m11152,9547l11152,9547e" filled="false" stroked="true" strokeweight=".12pt" strokecolor="#000000">
                <v:path arrowok="t"/>
              </v:shape>
            </v:group>
            <v:group style="position:absolute;left:11151;top:9641;width:3;height:2" coordorigin="11151,9641" coordsize="3,2">
              <v:shape style="position:absolute;left:11151;top:9641;width:3;height:2" coordorigin="11151,9641" coordsize="3,0" path="m11151,9641l11153,9641e" filled="false" stroked="true" strokeweight="2.64pt" strokecolor="#000000">
                <v:path arrowok="t"/>
              </v:shape>
            </v:group>
            <v:group style="position:absolute;left:10972;top:8009;width:569;height:1671" coordorigin="10972,8009" coordsize="569,1671">
              <v:shape style="position:absolute;left:10972;top:8009;width:569;height:1671" coordorigin="10972,8009" coordsize="569,1671" path="m10972,8158l10972,8009,11541,8009,11541,9679,10972,9679,10972,9158e" filled="false" stroked="true" strokeweight=".12pt" strokecolor="#000000">
                <v:path arrowok="t"/>
              </v:shape>
            </v:group>
            <v:group style="position:absolute;left:5783;top:6156;width:327;height:2" coordorigin="5783,6156" coordsize="327,2">
              <v:shape style="position:absolute;left:5783;top:6156;width:327;height:2" coordorigin="5783,6156" coordsize="327,0" path="m5783,6156l6110,6156e" filled="false" stroked="true" strokeweight="0pt" strokecolor="#000000">
                <v:path arrowok="t"/>
              </v:shape>
            </v:group>
            <v:group style="position:absolute;left:5783;top:6367;width:327;height:2" coordorigin="5783,6367" coordsize="327,2">
              <v:shape style="position:absolute;left:5783;top:6367;width:327;height:2" coordorigin="5783,6367" coordsize="327,0" path="m5783,6367l6110,6367e" filled="false" stroked="true" strokeweight="0pt" strokecolor="#000000">
                <v:path arrowok="t"/>
              </v:shape>
            </v:group>
            <v:group style="position:absolute;left:6244;top:6451;width:737;height:68" coordorigin="6244,6451" coordsize="737,68">
              <v:shape style="position:absolute;left:6244;top:6451;width:737;height:68" coordorigin="6244,6451" coordsize="737,68" path="m6244,6451l6244,6518,6981,6518,6244,6451xe" filled="true" fillcolor="#000000" stroked="false">
                <v:path arrowok="t"/>
                <v:fill type="solid"/>
              </v:shape>
              <v:shape style="position:absolute;left:6244;top:6451;width:737;height:68" coordorigin="6244,6451" coordsize="737,68" path="m6981,6451l6244,6451,6981,6518,6981,6451xe" filled="true" fillcolor="#000000" stroked="false">
                <v:path arrowok="t"/>
                <v:fill type="solid"/>
              </v:shape>
            </v:group>
            <v:group style="position:absolute;left:6244;top:6451;width:737;height:68" coordorigin="6244,6451" coordsize="737,68">
              <v:shape style="position:absolute;left:6244;top:6451;width:737;height:68" coordorigin="6244,6451" coordsize="737,68" path="m6244,6518l6981,6518,6244,6451,6244,6518xe" filled="false" stroked="true" strokeweight="0pt" strokecolor="#000000">
                <v:path arrowok="t"/>
              </v:shape>
            </v:group>
            <v:group style="position:absolute;left:6244;top:6451;width:737;height:68" coordorigin="6244,6451" coordsize="737,68">
              <v:shape style="position:absolute;left:6244;top:6451;width:737;height:68" coordorigin="6244,6451" coordsize="737,68" path="m6981,6518l6244,6451,6981,6451,6981,6518xe" filled="false" stroked="true" strokeweight="0pt" strokecolor="#000000">
                <v:path arrowok="t"/>
              </v:shape>
            </v:group>
            <v:group style="position:absolute;left:6986;top:8573;width:68;height:53" coordorigin="6986,8573" coordsize="68,53">
              <v:shape style="position:absolute;left:6986;top:8573;width:68;height:53" coordorigin="6986,8573" coordsize="68,53" path="m6986,8573l6986,8626,7053,8626,6986,8573xe" filled="true" fillcolor="#000000" stroked="false">
                <v:path arrowok="t"/>
                <v:fill type="solid"/>
              </v:shape>
              <v:shape style="position:absolute;left:6986;top:8573;width:68;height:53" coordorigin="6986,8573" coordsize="68,53" path="m7053,8573l6986,8573,7053,8626,7053,8573xe" filled="true" fillcolor="#000000" stroked="false">
                <v:path arrowok="t"/>
                <v:fill type="solid"/>
              </v:shape>
            </v:group>
            <v:group style="position:absolute;left:6986;top:8573;width:68;height:53" coordorigin="6986,8573" coordsize="68,53">
              <v:shape style="position:absolute;left:6986;top:8573;width:68;height:53" coordorigin="6986,8573" coordsize="68,53" path="m6986,8626l7053,8626,6986,8573,6986,8626xe" filled="false" stroked="true" strokeweight="0pt" strokecolor="#000000">
                <v:path arrowok="t"/>
              </v:shape>
            </v:group>
            <v:group style="position:absolute;left:6986;top:8573;width:68;height:53" coordorigin="6986,8573" coordsize="68,53">
              <v:shape style="position:absolute;left:6986;top:8573;width:68;height:53" coordorigin="6986,8573" coordsize="68,53" path="m7053,8626l6986,8573,7053,8573,7053,8626xe" filled="false" stroked="true" strokeweight="0pt" strokecolor="#000000">
                <v:path arrowok="t"/>
              </v:shape>
            </v:group>
            <v:group style="position:absolute;left:6986;top:8657;width:68;height:87" coordorigin="6986,8657" coordsize="68,87">
              <v:shape style="position:absolute;left:6986;top:8657;width:68;height:87" coordorigin="6986,8657" coordsize="68,87" path="m6986,8657l6986,8743,7053,8743,6986,8657xe" filled="true" fillcolor="#000000" stroked="false">
                <v:path arrowok="t"/>
                <v:fill type="solid"/>
              </v:shape>
              <v:shape style="position:absolute;left:6986;top:8657;width:68;height:87" coordorigin="6986,8657" coordsize="68,87" path="m7053,8657l6986,8657,7053,8743,7053,8657xe" filled="true" fillcolor="#000000" stroked="false">
                <v:path arrowok="t"/>
                <v:fill type="solid"/>
              </v:shape>
            </v:group>
            <v:group style="position:absolute;left:6986;top:8657;width:68;height:87" coordorigin="6986,8657" coordsize="68,87">
              <v:shape style="position:absolute;left:6986;top:8657;width:68;height:87" coordorigin="6986,8657" coordsize="68,87" path="m6986,8743l7053,8743,6986,8657,6986,8743xe" filled="false" stroked="true" strokeweight="0pt" strokecolor="#000000">
                <v:path arrowok="t"/>
              </v:shape>
            </v:group>
            <v:group style="position:absolute;left:6986;top:8657;width:68;height:87" coordorigin="6986,8657" coordsize="68,87">
              <v:shape style="position:absolute;left:6986;top:8657;width:68;height:87" coordorigin="6986,8657" coordsize="68,87" path="m7053,8743l6986,8657,7053,8657,7053,8743xe" filled="false" stroked="true" strokeweight="0pt" strokecolor="#000000">
                <v:path arrowok="t"/>
              </v:shape>
            </v:group>
            <v:group style="position:absolute;left:6986;top:9490;width:68;height:68" coordorigin="6986,9490" coordsize="68,68">
              <v:shape style="position:absolute;left:6986;top:9490;width:68;height:68" coordorigin="6986,9490" coordsize="68,68" path="m6986,9490l6986,9557,7053,9557,6986,9490xe" filled="true" fillcolor="#000000" stroked="false">
                <v:path arrowok="t"/>
                <v:fill type="solid"/>
              </v:shape>
              <v:shape style="position:absolute;left:6986;top:9490;width:68;height:68" coordorigin="6986,9490" coordsize="68,68" path="m7053,9490l6986,9490,7053,9557,7053,9490xe" filled="true" fillcolor="#000000" stroked="false">
                <v:path arrowok="t"/>
                <v:fill type="solid"/>
              </v:shape>
            </v:group>
            <v:group style="position:absolute;left:6986;top:9490;width:68;height:68" coordorigin="6986,9490" coordsize="68,68">
              <v:shape style="position:absolute;left:6986;top:9490;width:68;height:68" coordorigin="6986,9490" coordsize="68,68" path="m6986,9557l7053,9557,6986,9490,6986,9557xe" filled="false" stroked="true" strokeweight="0pt" strokecolor="#000000">
                <v:path arrowok="t"/>
              </v:shape>
            </v:group>
            <v:group style="position:absolute;left:6986;top:9490;width:68;height:68" coordorigin="6986,9490" coordsize="68,68">
              <v:shape style="position:absolute;left:6986;top:9490;width:68;height:68" coordorigin="6986,9490" coordsize="68,68" path="m7053,9557l6986,9490,7053,9490,7053,9557xe" filled="false" stroked="true" strokeweight="0pt" strokecolor="#000000">
                <v:path arrowok="t"/>
              </v:shape>
            </v:group>
            <v:group style="position:absolute;left:6244;top:9557;width:737;height:68" coordorigin="6244,9557" coordsize="737,68">
              <v:shape style="position:absolute;left:6244;top:9557;width:737;height:68" coordorigin="6244,9557" coordsize="737,68" path="m6244,9557l6244,9624,6981,9624,6244,9557xe" filled="true" fillcolor="#000000" stroked="false">
                <v:path arrowok="t"/>
                <v:fill type="solid"/>
              </v:shape>
              <v:shape style="position:absolute;left:6244;top:9557;width:737;height:68" coordorigin="6244,9557" coordsize="737,68" path="m6981,9557l6244,9557,6981,9624,6981,9557xe" filled="true" fillcolor="#000000" stroked="false">
                <v:path arrowok="t"/>
                <v:fill type="solid"/>
              </v:shape>
            </v:group>
            <v:group style="position:absolute;left:6244;top:9557;width:737;height:68" coordorigin="6244,9557" coordsize="737,68">
              <v:shape style="position:absolute;left:6244;top:9557;width:737;height:68" coordorigin="6244,9557" coordsize="737,68" path="m6244,9624l6981,9624,6244,9557,6244,9624xe" filled="false" stroked="true" strokeweight="0pt" strokecolor="#000000">
                <v:path arrowok="t"/>
              </v:shape>
            </v:group>
            <v:group style="position:absolute;left:6244;top:9557;width:737;height:68" coordorigin="6244,9557" coordsize="737,68">
              <v:shape style="position:absolute;left:6244;top:9557;width:737;height:68" coordorigin="6244,9557" coordsize="737,68" path="m6981,9624l6244,9557,6981,9557,6981,9624xe" filled="false" stroked="true" strokeweight="0pt" strokecolor="#000000">
                <v:path arrowok="t"/>
              </v:shape>
            </v:group>
            <v:group style="position:absolute;left:10972;top:9557;width:180;height:68" coordorigin="10972,9557" coordsize="180,68">
              <v:shape style="position:absolute;left:10972;top:9557;width:180;height:68" coordorigin="10972,9557" coordsize="180,68" path="m10972,9557l10972,9624,11152,9624,10972,9557xe" filled="true" fillcolor="#000000" stroked="false">
                <v:path arrowok="t"/>
                <v:fill type="solid"/>
              </v:shape>
              <v:shape style="position:absolute;left:10972;top:9557;width:180;height:68" coordorigin="10972,9557" coordsize="180,68" path="m11152,9557l10972,9557,11152,9624,11152,9557xe" filled="true" fillcolor="#000000" stroked="false">
                <v:path arrowok="t"/>
                <v:fill type="solid"/>
              </v:shape>
            </v:group>
            <v:group style="position:absolute;left:10972;top:9557;width:180;height:68" coordorigin="10972,9557" coordsize="180,68">
              <v:shape style="position:absolute;left:10972;top:9557;width:180;height:68" coordorigin="10972,9557" coordsize="180,68" path="m10972,9624l11152,9624,10972,9557,10972,9624xe" filled="false" stroked="true" strokeweight="0pt" strokecolor="#000000">
                <v:path arrowok="t"/>
              </v:shape>
            </v:group>
            <v:group style="position:absolute;left:10972;top:9557;width:180;height:68" coordorigin="10972,9557" coordsize="180,68">
              <v:shape style="position:absolute;left:10972;top:9557;width:180;height:68" coordorigin="10972,9557" coordsize="180,68" path="m11152,9624l10972,9557,11152,9557,11152,9624xe" filled="false" stroked="true" strokeweight="0pt" strokecolor="#000000">
                <v:path arrowok="t"/>
              </v:shape>
            </v:group>
            <v:group style="position:absolute;left:10900;top:9120;width:68;height:437" coordorigin="10900,9120" coordsize="68,437">
              <v:shape style="position:absolute;left:10900;top:9120;width:68;height:437" coordorigin="10900,9120" coordsize="68,437" path="m10900,9120l10900,9557,10967,9557,10900,9120xe" filled="true" fillcolor="#000000" stroked="false">
                <v:path arrowok="t"/>
                <v:fill type="solid"/>
              </v:shape>
              <v:shape style="position:absolute;left:10900;top:9120;width:68;height:437" coordorigin="10900,9120" coordsize="68,437" path="m10967,9120l10900,9120,10967,9557,10967,9120xe" filled="true" fillcolor="#000000" stroked="false">
                <v:path arrowok="t"/>
                <v:fill type="solid"/>
              </v:shape>
            </v:group>
            <v:group style="position:absolute;left:10900;top:9120;width:68;height:437" coordorigin="10900,9120" coordsize="68,437">
              <v:shape style="position:absolute;left:10900;top:9120;width:68;height:437" coordorigin="10900,9120" coordsize="68,437" path="m10900,9557l10967,9557,10900,9120,10900,9557xe" filled="false" stroked="true" strokeweight="0pt" strokecolor="#000000">
                <v:path arrowok="t"/>
              </v:shape>
            </v:group>
            <v:group style="position:absolute;left:10900;top:9120;width:68;height:437" coordorigin="10900,9120" coordsize="68,437">
              <v:shape style="position:absolute;left:10900;top:9120;width:68;height:437" coordorigin="10900,9120" coordsize="68,437" path="m10967,9557l10900,9120,10967,9120,10967,9557xe" filled="false" stroked="true" strokeweight="0pt" strokecolor="#000000">
                <v:path arrowok="t"/>
              </v:shape>
            </v:group>
            <v:group style="position:absolute;left:9002;top:9557;width:1966;height:68" coordorigin="9002,9557" coordsize="1966,68">
              <v:shape style="position:absolute;left:9002;top:9557;width:1966;height:68" coordorigin="9002,9557" coordsize="1966,68" path="m9002,9557l9002,9624,10967,9624,9002,9557xe" filled="true" fillcolor="#000000" stroked="false">
                <v:path arrowok="t"/>
                <v:fill type="solid"/>
              </v:shape>
              <v:shape style="position:absolute;left:9002;top:9557;width:1966;height:68" coordorigin="9002,9557" coordsize="1966,68" path="m10967,9557l9002,9557,10967,9624,10967,9557xe" filled="true" fillcolor="#000000" stroked="false">
                <v:path arrowok="t"/>
                <v:fill type="solid"/>
              </v:shape>
            </v:group>
            <v:group style="position:absolute;left:9002;top:9557;width:1966;height:68" coordorigin="9002,9557" coordsize="1966,68">
              <v:shape style="position:absolute;left:9002;top:9557;width:1966;height:68" coordorigin="9002,9557" coordsize="1966,68" path="m9002,9624l10967,9624,9002,9557,9002,9624xe" filled="false" stroked="true" strokeweight="0pt" strokecolor="#000000">
                <v:path arrowok="t"/>
              </v:shape>
            </v:group>
            <v:group style="position:absolute;left:9002;top:9557;width:1966;height:68" coordorigin="9002,9557" coordsize="1966,68">
              <v:shape style="position:absolute;left:9002;top:9557;width:1966;height:68" coordorigin="9002,9557" coordsize="1966,68" path="m10967,9624l9002,9557,10967,9557,10967,9624xe" filled="false" stroked="true" strokeweight="0pt" strokecolor="#000000">
                <v:path arrowok="t"/>
              </v:shape>
            </v:group>
            <v:group style="position:absolute;left:6986;top:9557;width:2016;height:68" coordorigin="6986,9557" coordsize="2016,68">
              <v:shape style="position:absolute;left:6986;top:9557;width:2016;height:68" coordorigin="6986,9557" coordsize="2016,68" path="m6986,9557l6986,9624,9002,9624,6986,9557xe" filled="true" fillcolor="#000000" stroked="false">
                <v:path arrowok="t"/>
                <v:fill type="solid"/>
              </v:shape>
              <v:shape style="position:absolute;left:6986;top:9557;width:2016;height:68" coordorigin="6986,9557" coordsize="2016,68" path="m9002,9557l6986,9557,9002,9624,9002,9557xe" filled="true" fillcolor="#000000" stroked="false">
                <v:path arrowok="t"/>
                <v:fill type="solid"/>
              </v:shape>
            </v:group>
            <v:group style="position:absolute;left:6986;top:9557;width:2016;height:68" coordorigin="6986,9557" coordsize="2016,68">
              <v:shape style="position:absolute;left:6986;top:9557;width:2016;height:68" coordorigin="6986,9557" coordsize="2016,68" path="m6986,9624l9002,9624,6986,9557,6986,9624xe" filled="false" stroked="true" strokeweight="0pt" strokecolor="#000000">
                <v:path arrowok="t"/>
              </v:shape>
            </v:group>
            <v:group style="position:absolute;left:6986;top:9557;width:2016;height:68" coordorigin="6986,9557" coordsize="2016,68">
              <v:shape style="position:absolute;left:6986;top:9557;width:2016;height:68" coordorigin="6986,9557" coordsize="2016,68" path="m9002,9624l6986,9557,9002,9557,9002,9624xe" filled="false" stroked="true" strokeweight="0pt" strokecolor="#000000">
                <v:path arrowok="t"/>
              </v:shape>
            </v:group>
            <v:group style="position:absolute;left:8507;top:6518;width:2;height:1037" coordorigin="8507,6518" coordsize="2,1037">
              <v:shape style="position:absolute;left:8507;top:6518;width:2;height:1037" coordorigin="8507,6518" coordsize="0,1037" path="m8507,6518l8507,7555e" filled="false" stroked="true" strokeweight="2.260pt" strokecolor="#000000">
                <v:path arrowok="t"/>
              </v:shape>
            </v:group>
            <v:group style="position:absolute;left:8486;top:6518;width:44;height:1037" coordorigin="8486,6518" coordsize="44,1037">
              <v:shape style="position:absolute;left:8486;top:6518;width:44;height:1037" coordorigin="8486,6518" coordsize="44,1037" path="m8486,7555l8529,7555,8486,6518,8486,7555xe" filled="false" stroked="true" strokeweight="0pt" strokecolor="#000000">
                <v:path arrowok="t"/>
              </v:shape>
            </v:group>
            <v:group style="position:absolute;left:8486;top:6518;width:44;height:1037" coordorigin="8486,6518" coordsize="44,1037">
              <v:shape style="position:absolute;left:8486;top:6518;width:44;height:1037" coordorigin="8486,6518" coordsize="44,1037" path="m8529,7555l8486,6518,8529,6518,8529,7555xe" filled="false" stroked="true" strokeweight="0pt" strokecolor="#000000">
                <v:path arrowok="t"/>
              </v:shape>
            </v:group>
            <v:group style="position:absolute;left:8486;top:7577;width:2415;height:2" coordorigin="8486,7577" coordsize="2415,2">
              <v:shape style="position:absolute;left:8486;top:7577;width:2415;height:2" coordorigin="8486,7577" coordsize="2415,0" path="m8486,7577l10900,7577e" filled="false" stroked="true" strokeweight="2.260pt" strokecolor="#000000">
                <v:path arrowok="t"/>
              </v:shape>
            </v:group>
            <v:group style="position:absolute;left:9002;top:7555;width:1899;height:44" coordorigin="9002,7555" coordsize="1899,44">
              <v:shape style="position:absolute;left:9002;top:7555;width:1899;height:44" coordorigin="9002,7555" coordsize="1899,44" path="m9002,7598l10900,7598,9002,7555,9002,7598xe" filled="false" stroked="true" strokeweight="0pt" strokecolor="#000000">
                <v:path arrowok="t"/>
              </v:shape>
            </v:group>
            <v:group style="position:absolute;left:9002;top:7555;width:1899;height:44" coordorigin="9002,7555" coordsize="1899,44">
              <v:shape style="position:absolute;left:9002;top:7555;width:1899;height:44" coordorigin="9002,7555" coordsize="1899,44" path="m10900,7598l9002,7555,10900,7555,10900,7598xe" filled="false" stroked="true" strokeweight="0pt" strokecolor="#000000">
                <v:path arrowok="t"/>
              </v:shape>
            </v:group>
            <v:group style="position:absolute;left:8486;top:7555;width:516;height:44" coordorigin="8486,7555" coordsize="516,44">
              <v:shape style="position:absolute;left:8486;top:7555;width:516;height:44" coordorigin="8486,7555" coordsize="516,44" path="m8486,7598l9002,7598,8486,7555,8486,7598xe" filled="false" stroked="true" strokeweight="0pt" strokecolor="#000000">
                <v:path arrowok="t"/>
              </v:shape>
            </v:group>
            <v:group style="position:absolute;left:8486;top:7555;width:516;height:44" coordorigin="8486,7555" coordsize="516,44">
              <v:shape style="position:absolute;left:8486;top:7555;width:516;height:44" coordorigin="8486,7555" coordsize="516,44" path="m9002,7598l8486,7555,9002,7555,9002,7598xe" filled="false" stroked="true" strokeweight="0pt" strokecolor="#000000">
                <v:path arrowok="t"/>
              </v:shape>
            </v:group>
            <v:group style="position:absolute;left:8486;top:7598;width:44;height:423" coordorigin="8486,7598" coordsize="44,423">
              <v:shape style="position:absolute;left:8486;top:7598;width:44;height:423" coordorigin="8486,7598" coordsize="44,423" path="m8486,7598l8486,8021,8529,8021,8486,7598xe" filled="true" fillcolor="#000000" stroked="false">
                <v:path arrowok="t"/>
                <v:fill type="solid"/>
              </v:shape>
              <v:shape style="position:absolute;left:8486;top:7598;width:44;height:423" coordorigin="8486,7598" coordsize="44,423" path="m8529,7598l8486,7598,8529,8021,8529,7598xe" filled="true" fillcolor="#000000" stroked="false">
                <v:path arrowok="t"/>
                <v:fill type="solid"/>
              </v:shape>
            </v:group>
            <v:group style="position:absolute;left:8486;top:7598;width:44;height:423" coordorigin="8486,7598" coordsize="44,423">
              <v:shape style="position:absolute;left:8486;top:7598;width:44;height:423" coordorigin="8486,7598" coordsize="44,423" path="m8486,8021l8529,8021,8486,7598,8486,8021xe" filled="false" stroked="true" strokeweight="0pt" strokecolor="#000000">
                <v:path arrowok="t"/>
              </v:shape>
            </v:group>
            <v:group style="position:absolute;left:8486;top:7598;width:44;height:423" coordorigin="8486,7598" coordsize="44,423">
              <v:shape style="position:absolute;left:8486;top:7598;width:44;height:423" coordorigin="8486,7598" coordsize="44,423" path="m8529,8021l8486,7598,8529,7598,8529,8021xe" filled="false" stroked="true" strokeweight="0pt" strokecolor="#000000">
                <v:path arrowok="t"/>
              </v:shape>
            </v:group>
            <v:group style="position:absolute;left:9419;top:8042;width:944;height:2" coordorigin="9419,8042" coordsize="944,2">
              <v:shape style="position:absolute;left:9419;top:8042;width:944;height:2" coordorigin="9419,8042" coordsize="944,0" path="m9419,8042l10362,8042e" filled="false" stroked="true" strokeweight="2.260pt" strokecolor="#000000">
                <v:path arrowok="t"/>
              </v:shape>
            </v:group>
            <v:group style="position:absolute;left:9419;top:8021;width:944;height:44" coordorigin="9419,8021" coordsize="944,44">
              <v:shape style="position:absolute;left:9419;top:8021;width:944;height:44" coordorigin="9419,8021" coordsize="944,44" path="m9419,8064l10362,8064,9419,8021,9419,8064xe" filled="false" stroked="true" strokeweight="0pt" strokecolor="#000000">
                <v:path arrowok="t"/>
              </v:shape>
            </v:group>
            <v:group style="position:absolute;left:9419;top:8021;width:944;height:44" coordorigin="9419,8021" coordsize="944,44">
              <v:shape style="position:absolute;left:9419;top:8021;width:944;height:44" coordorigin="9419,8021" coordsize="944,44" path="m10362,8064l9419,8021,10362,8021,10362,8064xe" filled="false" stroked="true" strokeweight="0pt" strokecolor="#000000">
                <v:path arrowok="t"/>
              </v:shape>
            </v:group>
            <v:group style="position:absolute;left:9002;top:8021;width:36;height:44" coordorigin="9002,8021" coordsize="36,44">
              <v:shape style="position:absolute;left:9002;top:8021;width:36;height:44" coordorigin="9002,8021" coordsize="36,44" path="m9002,8021l9002,8064,9038,8064,9002,8021xe" filled="true" fillcolor="#000000" stroked="false">
                <v:path arrowok="t"/>
                <v:fill type="solid"/>
              </v:shape>
              <v:shape style="position:absolute;left:9002;top:8021;width:36;height:44" coordorigin="9002,8021" coordsize="36,44" path="m9038,8021l9002,8021,9038,8064,9038,8021xe" filled="true" fillcolor="#000000" stroked="false">
                <v:path arrowok="t"/>
                <v:fill type="solid"/>
              </v:shape>
            </v:group>
            <v:group style="position:absolute;left:9002;top:8021;width:36;height:44" coordorigin="9002,8021" coordsize="36,44">
              <v:shape style="position:absolute;left:9002;top:8021;width:36;height:44" coordorigin="9002,8021" coordsize="36,44" path="m9002,8064l9038,8064,9002,8021,9002,8064xe" filled="false" stroked="true" strokeweight="0pt" strokecolor="#000000">
                <v:path arrowok="t"/>
              </v:shape>
            </v:group>
            <v:group style="position:absolute;left:9002;top:8021;width:36;height:44" coordorigin="9002,8021" coordsize="36,44">
              <v:shape style="position:absolute;left:9002;top:8021;width:36;height:44" coordorigin="9002,8021" coordsize="36,44" path="m9038,8064l9002,8021,9038,8021,9038,8064xe" filled="false" stroked="true" strokeweight="0pt" strokecolor="#000000">
                <v:path arrowok="t"/>
              </v:shape>
            </v:group>
            <v:group style="position:absolute;left:8486;top:8042;width:516;height:2" coordorigin="8486,8042" coordsize="516,2">
              <v:shape style="position:absolute;left:8486;top:8042;width:516;height:2" coordorigin="8486,8042" coordsize="516,0" path="m8486,8042l9002,8042e" filled="false" stroked="true" strokeweight="2.260pt" strokecolor="#000000">
                <v:path arrowok="t"/>
              </v:shape>
            </v:group>
            <v:group style="position:absolute;left:8486;top:8021;width:516;height:44" coordorigin="8486,8021" coordsize="516,44">
              <v:shape style="position:absolute;left:8486;top:8021;width:516;height:44" coordorigin="8486,8021" coordsize="516,44" path="m8486,8064l9002,8064,8486,8021,8486,8064xe" filled="false" stroked="true" strokeweight="0pt" strokecolor="#000000">
                <v:path arrowok="t"/>
              </v:shape>
            </v:group>
            <v:group style="position:absolute;left:8486;top:8021;width:516;height:44" coordorigin="8486,8021" coordsize="516,44">
              <v:shape style="position:absolute;left:8486;top:8021;width:516;height:44" coordorigin="8486,8021" coordsize="516,44" path="m9002,8064l8486,8021,9002,8021,9002,8064xe" filled="false" stroked="true" strokeweight="0pt" strokecolor="#000000">
                <v:path arrowok="t"/>
              </v:shape>
            </v:group>
            <v:group style="position:absolute;left:10972;top:6451;width:180;height:68" coordorigin="10972,6451" coordsize="180,68">
              <v:shape style="position:absolute;left:10972;top:6451;width:180;height:68" coordorigin="10972,6451" coordsize="180,68" path="m10972,6451l10972,6518,11152,6518,10972,6451xe" filled="true" fillcolor="#000000" stroked="false">
                <v:path arrowok="t"/>
                <v:fill type="solid"/>
              </v:shape>
              <v:shape style="position:absolute;left:10972;top:6451;width:180;height:68" coordorigin="10972,6451" coordsize="180,68" path="m11152,6451l10972,6451,11152,6518,11152,6451xe" filled="true" fillcolor="#000000" stroked="false">
                <v:path arrowok="t"/>
                <v:fill type="solid"/>
              </v:shape>
            </v:group>
            <v:group style="position:absolute;left:10972;top:6451;width:180;height:68" coordorigin="10972,6451" coordsize="180,68">
              <v:shape style="position:absolute;left:10972;top:6451;width:180;height:68" coordorigin="10972,6451" coordsize="180,68" path="m10972,6518l11152,6518,10972,6451,10972,6518xe" filled="false" stroked="true" strokeweight="0pt" strokecolor="#000000">
                <v:path arrowok="t"/>
              </v:shape>
            </v:group>
            <v:group style="position:absolute;left:10972;top:6451;width:180;height:68" coordorigin="10972,6451" coordsize="180,68">
              <v:shape style="position:absolute;left:10972;top:6451;width:180;height:68" coordorigin="10972,6451" coordsize="180,68" path="m11152,6518l10972,6451,11152,6451,11152,6518xe" filled="false" stroked="true" strokeweight="0pt" strokecolor="#000000">
                <v:path arrowok="t"/>
              </v:shape>
            </v:group>
            <v:group style="position:absolute;left:6986;top:6451;width:2016;height:68" coordorigin="6986,6451" coordsize="2016,68">
              <v:shape style="position:absolute;left:6986;top:6451;width:2016;height:68" coordorigin="6986,6451" coordsize="2016,68" path="m6986,6451l6986,6518,9002,6518,6986,6451xe" filled="true" fillcolor="#000000" stroked="false">
                <v:path arrowok="t"/>
                <v:fill type="solid"/>
              </v:shape>
              <v:shape style="position:absolute;left:6986;top:6451;width:2016;height:68" coordorigin="6986,6451" coordsize="2016,68" path="m9002,6451l6986,6451,9002,6518,9002,6451xe" filled="true" fillcolor="#000000" stroked="false">
                <v:path arrowok="t"/>
                <v:fill type="solid"/>
              </v:shape>
            </v:group>
            <v:group style="position:absolute;left:6986;top:6451;width:2016;height:68" coordorigin="6986,6451" coordsize="2016,68">
              <v:shape style="position:absolute;left:6986;top:6451;width:2016;height:68" coordorigin="6986,6451" coordsize="2016,68" path="m6986,6518l9002,6518,6986,6451,6986,6518xe" filled="false" stroked="true" strokeweight="0pt" strokecolor="#000000">
                <v:path arrowok="t"/>
              </v:shape>
            </v:group>
            <v:group style="position:absolute;left:6986;top:6451;width:2016;height:68" coordorigin="6986,6451" coordsize="2016,68">
              <v:shape style="position:absolute;left:6986;top:6451;width:2016;height:68" coordorigin="6986,6451" coordsize="2016,68" path="m9002,6518l6986,6451,9002,6451,9002,6518xe" filled="false" stroked="true" strokeweight="0pt" strokecolor="#000000">
                <v:path arrowok="t"/>
              </v:shape>
            </v:group>
            <v:group style="position:absolute;left:6986;top:6518;width:68;height:53" coordorigin="6986,6518" coordsize="68,53">
              <v:shape style="position:absolute;left:6986;top:6518;width:68;height:53" coordorigin="6986,6518" coordsize="68,53" path="m6986,6518l6986,6571,7053,6571,6986,6518xe" filled="true" fillcolor="#000000" stroked="false">
                <v:path arrowok="t"/>
                <v:fill type="solid"/>
              </v:shape>
              <v:shape style="position:absolute;left:6986;top:6518;width:68;height:53" coordorigin="6986,6518" coordsize="68,53" path="m7053,6518l6986,6518,7053,6571,7053,6518xe" filled="true" fillcolor="#000000" stroked="false">
                <v:path arrowok="t"/>
                <v:fill type="solid"/>
              </v:shape>
            </v:group>
            <v:group style="position:absolute;left:6986;top:6518;width:68;height:53" coordorigin="6986,6518" coordsize="68,53">
              <v:shape style="position:absolute;left:6986;top:6518;width:68;height:53" coordorigin="6986,6518" coordsize="68,53" path="m6986,6571l7053,6571,6986,6518,6986,6571xe" filled="false" stroked="true" strokeweight="0pt" strokecolor="#000000">
                <v:path arrowok="t"/>
              </v:shape>
            </v:group>
            <v:group style="position:absolute;left:6986;top:6518;width:68;height:53" coordorigin="6986,6518" coordsize="68,53">
              <v:shape style="position:absolute;left:6986;top:6518;width:68;height:53" coordorigin="6986,6518" coordsize="68,53" path="m7053,6571l6986,6518,7053,6518,7053,6571xe" filled="false" stroked="true" strokeweight="0pt" strokecolor="#000000">
                <v:path arrowok="t"/>
              </v:shape>
            </v:group>
            <v:group style="position:absolute;left:9002;top:6451;width:1966;height:68" coordorigin="9002,6451" coordsize="1966,68">
              <v:shape style="position:absolute;left:9002;top:6451;width:1966;height:68" coordorigin="9002,6451" coordsize="1966,68" path="m9002,6451l9002,6518,10967,6518,9002,6451xe" filled="true" fillcolor="#000000" stroked="false">
                <v:path arrowok="t"/>
                <v:fill type="solid"/>
              </v:shape>
              <v:shape style="position:absolute;left:9002;top:6451;width:1966;height:68" coordorigin="9002,6451" coordsize="1966,68" path="m10967,6451l9002,6451,10967,6518,10967,6451xe" filled="true" fillcolor="#000000" stroked="false">
                <v:path arrowok="t"/>
                <v:fill type="solid"/>
              </v:shape>
            </v:group>
            <v:group style="position:absolute;left:9002;top:6451;width:1966;height:68" coordorigin="9002,6451" coordsize="1966,68">
              <v:shape style="position:absolute;left:9002;top:6451;width:1966;height:68" coordorigin="9002,6451" coordsize="1966,68" path="m9002,6518l10967,6518,9002,6451,9002,6518xe" filled="false" stroked="true" strokeweight="0pt" strokecolor="#000000">
                <v:path arrowok="t"/>
              </v:shape>
            </v:group>
            <v:group style="position:absolute;left:9002;top:6451;width:1966;height:68" coordorigin="9002,6451" coordsize="1966,68">
              <v:shape style="position:absolute;left:9002;top:6451;width:1966;height:68" coordorigin="9002,6451" coordsize="1966,68" path="m10967,6518l9002,6451,10967,6451,10967,6518xe" filled="false" stroked="true" strokeweight="0pt" strokecolor="#000000">
                <v:path arrowok="t"/>
              </v:shape>
            </v:group>
            <v:group style="position:absolute;left:10900;top:6518;width:68;height:1678" coordorigin="10900,6518" coordsize="68,1678">
              <v:shape style="position:absolute;left:10900;top:6518;width:68;height:1678" coordorigin="10900,6518" coordsize="68,1678" path="m10900,6518l10900,8196,10967,8196,10900,6518xe" filled="true" fillcolor="#000000" stroked="false">
                <v:path arrowok="t"/>
                <v:fill type="solid"/>
              </v:shape>
              <v:shape style="position:absolute;left:10900;top:6518;width:68;height:1678" coordorigin="10900,6518" coordsize="68,1678" path="m10967,6518l10900,6518,10967,8196,10967,6518xe" filled="true" fillcolor="#000000" stroked="false">
                <v:path arrowok="t"/>
                <v:fill type="solid"/>
              </v:shape>
            </v:group>
            <v:group style="position:absolute;left:10900;top:6518;width:68;height:1678" coordorigin="10900,6518" coordsize="68,1678">
              <v:shape style="position:absolute;left:10900;top:6518;width:68;height:1678" coordorigin="10900,6518" coordsize="68,1678" path="m10900,8196l10967,8196,10900,6518,10900,8196xe" filled="false" stroked="true" strokeweight="0pt" strokecolor="#000000">
                <v:path arrowok="t"/>
              </v:shape>
            </v:group>
            <v:group style="position:absolute;left:10900;top:6518;width:68;height:1678" coordorigin="10900,6518" coordsize="68,1678">
              <v:shape style="position:absolute;left:10900;top:6518;width:68;height:1678" coordorigin="10900,6518" coordsize="68,1678" path="m10967,8196l10900,6518,10967,6518,10967,8196xe" filled="false" stroked="true" strokeweight="0pt" strokecolor="#000000">
                <v:path arrowok="t"/>
              </v:shape>
            </v:group>
            <v:group style="position:absolute;left:6986;top:8626;width:68;height:32" coordorigin="6986,8626" coordsize="68,32">
              <v:shape style="position:absolute;left:6986;top:8626;width:68;height:32" coordorigin="6986,8626" coordsize="68,32" path="m6986,8626l6986,8657,7053,8657,6986,8626xe" filled="true" fillcolor="#000000" stroked="false">
                <v:path arrowok="t"/>
                <v:fill type="solid"/>
              </v:shape>
              <v:shape style="position:absolute;left:6986;top:8626;width:68;height:32" coordorigin="6986,8626" coordsize="68,32" path="m7053,8626l6986,8626,7053,8657,7053,8626xe" filled="true" fillcolor="#000000" stroked="false">
                <v:path arrowok="t"/>
                <v:fill type="solid"/>
              </v:shape>
            </v:group>
            <v:group style="position:absolute;left:6986;top:8626;width:68;height:32" coordorigin="6986,8626" coordsize="68,32">
              <v:shape style="position:absolute;left:6986;top:8626;width:68;height:32" coordorigin="6986,8626" coordsize="68,32" path="m6986,8657l7053,8657,6986,8626,6986,8657xe" filled="false" stroked="true" strokeweight="0pt" strokecolor="#000000">
                <v:path arrowok="t"/>
              </v:shape>
            </v:group>
            <v:group style="position:absolute;left:6986;top:8626;width:68;height:32" coordorigin="6986,8626" coordsize="68,32">
              <v:shape style="position:absolute;left:6986;top:8626;width:68;height:32" coordorigin="6986,8626" coordsize="68,32" path="m7053,8657l6986,8626,7053,8626,7053,8657xe" filled="false" stroked="true" strokeweight="0pt" strokecolor="#000000">
                <v:path arrowok="t"/>
              </v:shape>
            </v:group>
            <v:group style="position:absolute;left:6986;top:8054;width:68;height:44" coordorigin="6986,8054" coordsize="68,44">
              <v:shape style="position:absolute;left:6986;top:8054;width:68;height:44" coordorigin="6986,8054" coordsize="68,44" path="m6986,8054l6986,8098,7053,8098,6986,8054xe" filled="true" fillcolor="#000000" stroked="false">
                <v:path arrowok="t"/>
                <v:fill type="solid"/>
              </v:shape>
              <v:shape style="position:absolute;left:6986;top:8054;width:68;height:44" coordorigin="6986,8054" coordsize="68,44" path="m7053,8054l6986,8054,7053,8098,7053,8054xe" filled="true" fillcolor="#000000" stroked="false">
                <v:path arrowok="t"/>
                <v:fill type="solid"/>
              </v:shape>
            </v:group>
            <v:group style="position:absolute;left:6986;top:8054;width:68;height:44" coordorigin="6986,8054" coordsize="68,44">
              <v:shape style="position:absolute;left:6986;top:8054;width:68;height:44" coordorigin="6986,8054" coordsize="68,44" path="m6986,8098l7053,8098,6986,8054,6986,8098xe" filled="false" stroked="true" strokeweight="0pt" strokecolor="#000000">
                <v:path arrowok="t"/>
              </v:shape>
            </v:group>
            <v:group style="position:absolute;left:6986;top:8054;width:68;height:44" coordorigin="6986,8054" coordsize="68,44">
              <v:shape style="position:absolute;left:6986;top:8054;width:68;height:44" coordorigin="6986,8054" coordsize="68,44" path="m7053,8098l6986,8054,7053,8054,7053,8098xe" filled="false" stroked="true" strokeweight="0pt" strokecolor="#000000">
                <v:path arrowok="t"/>
              </v:shape>
            </v:group>
            <v:group style="position:absolute;left:8104;top:6175;width:2;height:3759" coordorigin="8104,6175" coordsize="2,3759">
              <v:shape style="position:absolute;left:8104;top:6175;width:2;height:3759" coordorigin="8104,6175" coordsize="0,3759" path="m8104,6175l8104,9934e" filled="false" stroked="true" strokeweight=".34pt" strokecolor="#000000">
                <v:path arrowok="t"/>
              </v:shape>
            </v:group>
            <v:group style="position:absolute;left:8102;top:6175;width:5;height:3759" coordorigin="8102,6175" coordsize="5,3759">
              <v:shape style="position:absolute;left:8102;top:6175;width:5;height:3759" coordorigin="8102,6175" coordsize="5,3759" path="m8102,9934l8106,9934,8102,6175,8102,9934xe" filled="false" stroked="true" strokeweight="0pt" strokecolor="#000000">
                <v:path arrowok="t"/>
              </v:shape>
            </v:group>
            <v:group style="position:absolute;left:8102;top:6175;width:5;height:3759" coordorigin="8102,6175" coordsize="5,3759">
              <v:shape style="position:absolute;left:8102;top:6175;width:5;height:3759" coordorigin="8102,6175" coordsize="5,3759" path="m8106,9934l8102,6175,8106,6175,8106,9934xe" filled="false" stroked="true" strokeweight="0pt" strokecolor="#000000">
                <v:path arrowok="t"/>
              </v:shape>
            </v:group>
            <v:group style="position:absolute;left:7082;top:9086;width:932;height:2" coordorigin="7082,9086" coordsize="932,2">
              <v:shape style="position:absolute;left:7082;top:9086;width:932;height:2" coordorigin="7082,9086" coordsize="932,0" path="m7082,9086l8013,9086e" filled="false" stroked="true" strokeweight=".12pt" strokecolor="#000000">
                <v:path arrowok="t"/>
              </v:shape>
            </v:group>
            <v:group style="position:absolute;left:7420;top:9182;width:56;height:331" coordorigin="7420,9182" coordsize="56,331">
              <v:shape style="position:absolute;left:7420;top:9182;width:56;height:331" coordorigin="7420,9182" coordsize="56,331" path="m7476,9182l7448,9257,7430,9334,7421,9413,7420,9453,7420,9473,7422,9493,7423,9513e" filled="false" stroked="true" strokeweight=".12pt" strokecolor="#000000">
                <v:path arrowok="t"/>
              </v:shape>
            </v:group>
            <v:group style="position:absolute;left:7426;top:9086;width:43;height:91" coordorigin="7426,9086" coordsize="43,91">
              <v:shape style="position:absolute;left:7426;top:9086;width:43;height:91" coordorigin="7426,9086" coordsize="43,91" path="m7426,9086l7429,9106,7435,9126,7444,9144,7455,9161,7468,9177e" filled="false" stroked="true" strokeweight=".12pt" strokecolor="#000000">
                <v:path arrowok="t"/>
              </v:shape>
            </v:group>
            <v:group style="position:absolute;left:7214;top:9175;width:28;height:9" coordorigin="7214,9175" coordsize="28,9">
              <v:shape style="position:absolute;left:7214;top:9175;width:28;height:9" coordorigin="7214,9175" coordsize="28,9" path="m7242,9180l7238,9177,7233,9175,7227,9175,7222,9176,7217,9179,7214,9183e" filled="false" stroked="true" strokeweight=".12pt" strokecolor="#000000">
                <v:path arrowok="t"/>
              </v:shape>
            </v:group>
            <v:group style="position:absolute;left:7239;top:9336;width:115;height:113" coordorigin="7239,9336" coordsize="115,113">
              <v:shape style="position:absolute;left:7239;top:9336;width:115;height:113" coordorigin="7239,9336" coordsize="115,113" path="m7239,9448l7284,9409,7327,9367,7340,9352,7353,9336e" filled="false" stroked="true" strokeweight=".12pt" strokecolor="#000000">
                <v:path arrowok="t"/>
              </v:shape>
            </v:group>
            <v:group style="position:absolute;left:7358;top:9295;width:9;height:33" coordorigin="7358,9295" coordsize="9,33">
              <v:shape style="position:absolute;left:7358;top:9295;width:9;height:33" coordorigin="7358,9295" coordsize="9,33" path="m7358,9327l7367,9318,7367,9304,7358,9295e" filled="false" stroked="true" strokeweight=".12pt" strokecolor="#000000">
                <v:path arrowok="t"/>
              </v:shape>
            </v:group>
            <v:group style="position:absolute;left:7206;top:9449;width:33;height:9" coordorigin="7206,9449" coordsize="33,9">
              <v:shape style="position:absolute;left:7206;top:9449;width:33;height:9" coordorigin="7206,9449" coordsize="33,9" path="m7206,9449l7215,9458,7229,9458,7238,9449e" filled="false" stroked="true" strokeweight=".12pt" strokecolor="#000000">
                <v:path arrowok="t"/>
              </v:shape>
            </v:group>
            <v:group style="position:absolute;left:7089;top:9332;width:113;height:115" coordorigin="7089,9332" coordsize="113,115">
              <v:shape style="position:absolute;left:7089;top:9332;width:113;height:115" coordorigin="7089,9332" coordsize="113,115" path="m7089,9332l7128,9378,7171,9420,7186,9434,7201,9446e" filled="false" stroked="true" strokeweight=".12pt" strokecolor="#000000">
                <v:path arrowok="t"/>
              </v:shape>
            </v:group>
            <v:group style="position:absolute;left:7101;top:9183;width:115;height:113" coordorigin="7101,9183" coordsize="115,113">
              <v:shape style="position:absolute;left:7101;top:9183;width:115;height:113" coordorigin="7101,9183" coordsize="115,113" path="m7215,9183l7169,9222,7127,9265,7114,9280,7101,9295e" filled="false" stroked="true" strokeweight=".12pt" strokecolor="#000000">
                <v:path arrowok="t"/>
              </v:shape>
            </v:group>
            <v:group style="position:absolute;left:7252;top:9184;width:113;height:114" coordorigin="7252,9184" coordsize="113,114">
              <v:shape style="position:absolute;left:7252;top:9184;width:113;height:114" coordorigin="7252,9184" coordsize="113,114" path="m7365,9298l7323,9255,7281,9212,7266,9198,7252,9184e" filled="false" stroked="true" strokeweight=".12pt" strokecolor="#000000">
                <v:path arrowok="t"/>
              </v:shape>
            </v:group>
            <v:group style="position:absolute;left:7082;top:9086;width:932;height:442" coordorigin="7082,9086" coordsize="932,442">
              <v:shape style="position:absolute;left:7082;top:9086;width:932;height:442" coordorigin="7082,9086" coordsize="932,442" path="m7082,9086l8013,9086,8013,9528,7082,9528,7082,9086e" filled="false" stroked="true" strokeweight=".12pt" strokecolor="#000000">
                <v:path arrowok="t"/>
              </v:shape>
            </v:group>
            <v:group style="position:absolute;left:7085;top:9302;width:8;height:30" coordorigin="7085,9302" coordsize="8,30">
              <v:shape style="position:absolute;left:7085;top:9302;width:8;height:30" coordorigin="7085,9302" coordsize="8,30" path="m7093,9302l7086,9311,7085,9322,7089,9332e" filled="false" stroked="true" strokeweight=".12pt" strokecolor="#000000">
                <v:path arrowok="t"/>
              </v:shape>
            </v:group>
            <v:group style="position:absolute;left:8558;top:7606;width:2;height:420" coordorigin="8558,7606" coordsize="2,420">
              <v:shape style="position:absolute;left:8558;top:7606;width:2;height:420" coordorigin="8558,7606" coordsize="0,420" path="m8558,8026l8558,7606e" filled="false" stroked="true" strokeweight=".48pt" strokecolor="#fdfdfd">
                <v:path arrowok="t"/>
              </v:shape>
            </v:group>
            <v:group style="position:absolute;left:8632;top:7606;width:2;height:420" coordorigin="8632,7606" coordsize="2,420">
              <v:shape style="position:absolute;left:8632;top:7606;width:2;height:420" coordorigin="8632,7606" coordsize="0,420" path="m8632,8026l8632,7606e" filled="false" stroked="true" strokeweight=".48pt" strokecolor="#fdfdfd">
                <v:path arrowok="t"/>
              </v:shape>
            </v:group>
            <v:group style="position:absolute;left:8704;top:7606;width:2;height:420" coordorigin="8704,7606" coordsize="2,420">
              <v:shape style="position:absolute;left:8704;top:7606;width:2;height:420" coordorigin="8704,7606" coordsize="0,420" path="m8704,8026l8704,7606e" filled="false" stroked="true" strokeweight=".48pt" strokecolor="#fdfdfd">
                <v:path arrowok="t"/>
              </v:shape>
            </v:group>
            <v:group style="position:absolute;left:8778;top:7606;width:2;height:420" coordorigin="8778,7606" coordsize="2,420">
              <v:shape style="position:absolute;left:8778;top:7606;width:2;height:420" coordorigin="8778,7606" coordsize="0,420" path="m8778,8026l8778,7606e" filled="false" stroked="true" strokeweight=".48pt" strokecolor="#fdfdfd">
                <v:path arrowok="t"/>
              </v:shape>
            </v:group>
            <v:group style="position:absolute;left:8853;top:7606;width:2;height:420" coordorigin="8853,7606" coordsize="2,420">
              <v:shape style="position:absolute;left:8853;top:7606;width:2;height:420" coordorigin="8853,7606" coordsize="0,420" path="m8853,8026l8853,7606e" filled="false" stroked="true" strokeweight=".48pt" strokecolor="#fdfdfd">
                <v:path arrowok="t"/>
              </v:shape>
            </v:group>
            <v:group style="position:absolute;left:8927;top:7606;width:2;height:1923" coordorigin="8927,7606" coordsize="2,1923">
              <v:shape style="position:absolute;left:8927;top:7606;width:2;height:1923" coordorigin="8927,7606" coordsize="0,1923" path="m8927,7606l8927,9528e" filled="false" stroked="true" strokeweight=".48pt" strokecolor="#fdfdfd">
                <v:path arrowok="t"/>
              </v:shape>
            </v:group>
            <v:group style="position:absolute;left:9002;top:7606;width:2;height:1923" coordorigin="9002,7606" coordsize="2,1923">
              <v:shape style="position:absolute;left:9002;top:7606;width:2;height:1923" coordorigin="9002,7606" coordsize="0,1923" path="m9002,7606l9002,9528e" filled="false" stroked="true" strokeweight=".48pt" strokecolor="#fdfdfd">
                <v:path arrowok="t"/>
              </v:shape>
            </v:group>
            <v:group style="position:absolute;left:9076;top:7606;width:2;height:1923" coordorigin="9076,7606" coordsize="2,1923">
              <v:shape style="position:absolute;left:9076;top:7606;width:2;height:1923" coordorigin="9076,7606" coordsize="0,1923" path="m9076,7606l9076,9528e" filled="false" stroked="true" strokeweight=".48pt" strokecolor="#fdfdfd">
                <v:path arrowok="t"/>
              </v:shape>
            </v:group>
            <v:group style="position:absolute;left:9148;top:7606;width:2;height:1923" coordorigin="9148,7606" coordsize="2,1923">
              <v:shape style="position:absolute;left:9148;top:7606;width:2;height:1923" coordorigin="9148,7606" coordsize="0,1923" path="m9148,7606l9148,9528e" filled="false" stroked="true" strokeweight=".48pt" strokecolor="#fdfdfd">
                <v:path arrowok="t"/>
              </v:shape>
            </v:group>
            <v:group style="position:absolute;left:9222;top:7606;width:2;height:1923" coordorigin="9222,7606" coordsize="2,1923">
              <v:shape style="position:absolute;left:9222;top:7606;width:2;height:1923" coordorigin="9222,7606" coordsize="0,1923" path="m9222,7606l9222,9528e" filled="false" stroked="true" strokeweight=".48pt" strokecolor="#fdfdfd">
                <v:path arrowok="t"/>
              </v:shape>
            </v:group>
            <v:group style="position:absolute;left:9297;top:7606;width:2;height:1923" coordorigin="9297,7606" coordsize="2,1923">
              <v:shape style="position:absolute;left:9297;top:7606;width:2;height:1923" coordorigin="9297,7606" coordsize="0,1923" path="m9297,7606l9297,9528e" filled="false" stroked="true" strokeweight=".48pt" strokecolor="#fdfdfd">
                <v:path arrowok="t"/>
              </v:shape>
            </v:group>
            <v:group style="position:absolute;left:9371;top:7606;width:2;height:1714" coordorigin="9371,7606" coordsize="2,1714">
              <v:shape style="position:absolute;left:9371;top:7606;width:2;height:1714" coordorigin="9371,7606" coordsize="0,1714" path="m9371,7606l9371,9319e" filled="false" stroked="true" strokeweight=".48pt" strokecolor="#fdfdfd">
                <v:path arrowok="t"/>
              </v:shape>
            </v:group>
            <v:group style="position:absolute;left:9446;top:7606;width:2;height:1714" coordorigin="9446,7606" coordsize="2,1714">
              <v:shape style="position:absolute;left:9446;top:7606;width:2;height:1714" coordorigin="9446,7606" coordsize="0,1714" path="m9446,7606l9446,9319e" filled="false" stroked="true" strokeweight=".48pt" strokecolor="#fdfdfd">
                <v:path arrowok="t"/>
              </v:shape>
            </v:group>
            <v:group style="position:absolute;left:9518;top:7606;width:2;height:1714" coordorigin="9518,7606" coordsize="2,1714">
              <v:shape style="position:absolute;left:9518;top:7606;width:2;height:1714" coordorigin="9518,7606" coordsize="0,1714" path="m9518,7606l9518,9319e" filled="false" stroked="true" strokeweight=".48pt" strokecolor="#fdfdfd">
                <v:path arrowok="t"/>
              </v:shape>
            </v:group>
            <v:group style="position:absolute;left:9592;top:7606;width:2;height:992" coordorigin="9592,7606" coordsize="2,992">
              <v:shape style="position:absolute;left:9592;top:7606;width:2;height:992" coordorigin="9592,7606" coordsize="0,992" path="m9592,7606l9592,8597e" filled="false" stroked="true" strokeweight=".48pt" strokecolor="#fdfdfd">
                <v:path arrowok="t"/>
              </v:shape>
            </v:group>
            <v:group style="position:absolute;left:9666;top:7973;width:2;height:624" coordorigin="9666,7973" coordsize="2,624">
              <v:shape style="position:absolute;left:9666;top:7973;width:2;height:624" coordorigin="9666,7973" coordsize="0,624" path="m9666,7973l9666,8597e" filled="false" stroked="true" strokeweight=".48pt" strokecolor="#fdfdfd">
                <v:path arrowok="t"/>
              </v:shape>
            </v:group>
            <v:group style="position:absolute;left:9666;top:7606;width:2;height:108" coordorigin="9666,7606" coordsize="2,108">
              <v:shape style="position:absolute;left:9666;top:7606;width:2;height:108" coordorigin="9666,7606" coordsize="0,108" path="m9666,7714l9666,7606e" filled="false" stroked="true" strokeweight=".48pt" strokecolor="#fdfdfd">
                <v:path arrowok="t"/>
              </v:shape>
            </v:group>
            <v:group style="position:absolute;left:9741;top:7973;width:2;height:624" coordorigin="9741,7973" coordsize="2,624">
              <v:shape style="position:absolute;left:9741;top:7973;width:2;height:624" coordorigin="9741,7973" coordsize="0,624" path="m9741,7973l9741,8597e" filled="false" stroked="true" strokeweight=".48pt" strokecolor="#fdfdfd">
                <v:path arrowok="t"/>
              </v:shape>
            </v:group>
            <v:group style="position:absolute;left:9741;top:7606;width:2;height:108" coordorigin="9741,7606" coordsize="2,108">
              <v:shape style="position:absolute;left:9741;top:7606;width:2;height:108" coordorigin="9741,7606" coordsize="0,108" path="m9741,7714l9741,7606e" filled="false" stroked="true" strokeweight=".48pt" strokecolor="#fdfdfd">
                <v:path arrowok="t"/>
              </v:shape>
            </v:group>
            <v:group style="position:absolute;left:9815;top:7973;width:2;height:624" coordorigin="9815,7973" coordsize="2,624">
              <v:shape style="position:absolute;left:9815;top:7973;width:2;height:624" coordorigin="9815,7973" coordsize="0,624" path="m9815,7973l9815,8597e" filled="false" stroked="true" strokeweight=".48pt" strokecolor="#fdfdfd">
                <v:path arrowok="t"/>
              </v:shape>
            </v:group>
            <v:group style="position:absolute;left:9815;top:7606;width:2;height:108" coordorigin="9815,7606" coordsize="2,108">
              <v:shape style="position:absolute;left:9815;top:7606;width:2;height:108" coordorigin="9815,7606" coordsize="0,108" path="m9815,7714l9815,7606e" filled="false" stroked="true" strokeweight=".48pt" strokecolor="#fdfdfd">
                <v:path arrowok="t"/>
              </v:shape>
            </v:group>
            <v:group style="position:absolute;left:9890;top:7973;width:2;height:624" coordorigin="9890,7973" coordsize="2,624">
              <v:shape style="position:absolute;left:9890;top:7973;width:2;height:624" coordorigin="9890,7973" coordsize="0,624" path="m9890,7973l9890,8597e" filled="false" stroked="true" strokeweight=".48pt" strokecolor="#fdfdfd">
                <v:path arrowok="t"/>
              </v:shape>
            </v:group>
            <v:group style="position:absolute;left:9890;top:7606;width:2;height:108" coordorigin="9890,7606" coordsize="2,108">
              <v:shape style="position:absolute;left:9890;top:7606;width:2;height:108" coordorigin="9890,7606" coordsize="0,108" path="m9890,7714l9890,7606e" filled="false" stroked="true" strokeweight=".48pt" strokecolor="#fdfdfd">
                <v:path arrowok="t"/>
              </v:shape>
            </v:group>
            <v:group style="position:absolute;left:9962;top:7973;width:2;height:624" coordorigin="9962,7973" coordsize="2,624">
              <v:shape style="position:absolute;left:9962;top:7973;width:2;height:624" coordorigin="9962,7973" coordsize="0,624" path="m9962,7973l9962,8597e" filled="false" stroked="true" strokeweight=".48pt" strokecolor="#fdfdfd">
                <v:path arrowok="t"/>
              </v:shape>
            </v:group>
            <v:group style="position:absolute;left:9962;top:7606;width:2;height:108" coordorigin="9962,7606" coordsize="2,108">
              <v:shape style="position:absolute;left:9962;top:7606;width:2;height:108" coordorigin="9962,7606" coordsize="0,108" path="m9962,7714l9962,7606e" filled="false" stroked="true" strokeweight=".48pt" strokecolor="#fdfdfd">
                <v:path arrowok="t"/>
              </v:shape>
            </v:group>
            <v:group style="position:absolute;left:10036;top:7973;width:2;height:624" coordorigin="10036,7973" coordsize="2,624">
              <v:shape style="position:absolute;left:10036;top:7973;width:2;height:624" coordorigin="10036,7973" coordsize="0,624" path="m10036,7973l10036,8597e" filled="false" stroked="true" strokeweight=".48pt" strokecolor="#fdfdfd">
                <v:path arrowok="t"/>
              </v:shape>
            </v:group>
            <v:group style="position:absolute;left:10036;top:7606;width:2;height:108" coordorigin="10036,7606" coordsize="2,108">
              <v:shape style="position:absolute;left:10036;top:7606;width:2;height:108" coordorigin="10036,7606" coordsize="0,108" path="m10036,7714l10036,7606e" filled="false" stroked="true" strokeweight=".48pt" strokecolor="#fdfdfd">
                <v:path arrowok="t"/>
              </v:shape>
            </v:group>
            <v:group style="position:absolute;left:10110;top:7606;width:2;height:992" coordorigin="10110,7606" coordsize="2,992">
              <v:shape style="position:absolute;left:10110;top:7606;width:2;height:992" coordorigin="10110,7606" coordsize="0,992" path="m10110,7606l10110,8597e" filled="false" stroked="true" strokeweight=".48pt" strokecolor="#fdfdfd">
                <v:path arrowok="t"/>
              </v:shape>
            </v:group>
            <v:group style="position:absolute;left:10185;top:7606;width:2;height:992" coordorigin="10185,7606" coordsize="2,992">
              <v:shape style="position:absolute;left:10185;top:7606;width:2;height:992" coordorigin="10185,7606" coordsize="0,992" path="m10185,7606l10185,8597e" filled="false" stroked="true" strokeweight=".48pt" strokecolor="#fdfdfd">
                <v:path arrowok="t"/>
              </v:shape>
            </v:group>
            <v:group style="position:absolute;left:10259;top:7606;width:2;height:992" coordorigin="10259,7606" coordsize="2,992">
              <v:shape style="position:absolute;left:10259;top:7606;width:2;height:992" coordorigin="10259,7606" coordsize="0,992" path="m10259,7606l10259,8597e" filled="false" stroked="true" strokeweight=".48pt" strokecolor="#fdfdfd">
                <v:path arrowok="t"/>
              </v:shape>
            </v:group>
            <v:group style="position:absolute;left:10334;top:7606;width:2;height:1714" coordorigin="10334,7606" coordsize="2,1714">
              <v:shape style="position:absolute;left:10334;top:7606;width:2;height:1714" coordorigin="10334,7606" coordsize="0,1714" path="m10334,7606l10334,9319e" filled="false" stroked="true" strokeweight=".48pt" strokecolor="#fdfdfd">
                <v:path arrowok="t"/>
              </v:shape>
            </v:group>
            <v:group style="position:absolute;left:10406;top:7606;width:2;height:1714" coordorigin="10406,7606" coordsize="2,1714">
              <v:shape style="position:absolute;left:10406;top:7606;width:2;height:1714" coordorigin="10406,7606" coordsize="0,1714" path="m10406,7606l10406,9319e" filled="false" stroked="true" strokeweight=".48pt" strokecolor="#fdfdfd">
                <v:path arrowok="t"/>
              </v:shape>
            </v:group>
            <v:group style="position:absolute;left:10480;top:7606;width:2;height:1714" coordorigin="10480,7606" coordsize="2,1714">
              <v:shape style="position:absolute;left:10480;top:7606;width:2;height:1714" coordorigin="10480,7606" coordsize="0,1714" path="m10480,7606l10480,9319e" filled="false" stroked="true" strokeweight=".48pt" strokecolor="#fdfdfd">
                <v:path arrowok="t"/>
              </v:shape>
            </v:group>
            <v:group style="position:absolute;left:10554;top:7606;width:2;height:1923" coordorigin="10554,7606" coordsize="2,1923">
              <v:shape style="position:absolute;left:10554;top:7606;width:2;height:1923" coordorigin="10554,7606" coordsize="0,1923" path="m10554,7606l10554,9528e" filled="false" stroked="true" strokeweight=".48pt" strokecolor="#fdfdfd">
                <v:path arrowok="t"/>
              </v:shape>
            </v:group>
            <v:group style="position:absolute;left:10629;top:7606;width:2;height:1923" coordorigin="10629,7606" coordsize="2,1923">
              <v:shape style="position:absolute;left:10629;top:7606;width:2;height:1923" coordorigin="10629,7606" coordsize="0,1923" path="m10629,7606l10629,9528e" filled="false" stroked="true" strokeweight=".48pt" strokecolor="#fdfdfd">
                <v:path arrowok="t"/>
              </v:shape>
            </v:group>
            <v:group style="position:absolute;left:10703;top:7606;width:2;height:1923" coordorigin="10703,7606" coordsize="2,1923">
              <v:shape style="position:absolute;left:10703;top:7606;width:2;height:1923" coordorigin="10703,7606" coordsize="0,1923" path="m10703,7606l10703,9528e" filled="false" stroked="true" strokeweight=".48pt" strokecolor="#fdfdfd">
                <v:path arrowok="t"/>
              </v:shape>
            </v:group>
            <v:group style="position:absolute;left:10775;top:7606;width:2;height:1923" coordorigin="10775,7606" coordsize="2,1923">
              <v:shape style="position:absolute;left:10775;top:7606;width:2;height:1923" coordorigin="10775,7606" coordsize="0,1923" path="m10775,7606l10775,9528e" filled="false" stroked="true" strokeweight=".48pt" strokecolor="#fdfdfd">
                <v:path arrowok="t"/>
              </v:shape>
            </v:group>
            <v:group style="position:absolute;left:10850;top:7606;width:2;height:1923" coordorigin="10850,7606" coordsize="2,1923">
              <v:shape style="position:absolute;left:10850;top:7606;width:2;height:1923" coordorigin="10850,7606" coordsize="0,1923" path="m10850,7606l10850,9528e" filled="false" stroked="true" strokeweight=".48pt" strokecolor="#fdfdfd">
                <v:path arrowok="t"/>
              </v:shape>
            </v:group>
            <v:group style="position:absolute;left:7151;top:8630;width:2;height:456" coordorigin="7151,8630" coordsize="2,456">
              <v:shape style="position:absolute;left:7151;top:8630;width:2;height:456" coordorigin="7151,8630" coordsize="0,456" path="m7151,9086l7151,8630e" filled="false" stroked="true" strokeweight=".48pt" strokecolor="#fdfdfd">
                <v:path arrowok="t"/>
              </v:shape>
            </v:group>
            <v:group style="position:absolute;left:7226;top:8630;width:2;height:456" coordorigin="7226,8630" coordsize="2,456">
              <v:shape style="position:absolute;left:7226;top:8630;width:2;height:456" coordorigin="7226,8630" coordsize="0,456" path="m7226,9086l7226,8630e" filled="false" stroked="true" strokeweight=".48pt" strokecolor="#fdfdfd">
                <v:path arrowok="t"/>
              </v:shape>
            </v:group>
            <v:group style="position:absolute;left:7300;top:8630;width:2;height:456" coordorigin="7300,8630" coordsize="2,456">
              <v:shape style="position:absolute;left:7300;top:8630;width:2;height:456" coordorigin="7300,8630" coordsize="0,456" path="m7300,9086l7300,8630e" filled="false" stroked="true" strokeweight=".48pt" strokecolor="#fdfdfd">
                <v:path arrowok="t"/>
              </v:shape>
            </v:group>
            <v:group style="position:absolute;left:7374;top:8630;width:2;height:456" coordorigin="7374,8630" coordsize="2,456">
              <v:shape style="position:absolute;left:7374;top:8630;width:2;height:456" coordorigin="7374,8630" coordsize="0,456" path="m7374,9086l7374,8630e" filled="false" stroked="true" strokeweight=".48pt" strokecolor="#fdfdfd">
                <v:path arrowok="t"/>
              </v:shape>
            </v:group>
            <v:group style="position:absolute;left:7446;top:8630;width:2;height:456" coordorigin="7446,8630" coordsize="2,456">
              <v:shape style="position:absolute;left:7446;top:8630;width:2;height:456" coordorigin="7446,8630" coordsize="0,456" path="m7446,9086l7446,8630e" filled="false" stroked="true" strokeweight=".48pt" strokecolor="#fdfdfd">
                <v:path arrowok="t"/>
              </v:shape>
            </v:group>
            <v:group style="position:absolute;left:7521;top:8630;width:2;height:456" coordorigin="7521,8630" coordsize="2,456">
              <v:shape style="position:absolute;left:7521;top:8630;width:2;height:456" coordorigin="7521,8630" coordsize="0,456" path="m7521,9086l7521,8630e" filled="false" stroked="true" strokeweight=".48pt" strokecolor="#fdfdfd">
                <v:path arrowok="t"/>
              </v:shape>
            </v:group>
            <v:group style="position:absolute;left:7595;top:8630;width:2;height:456" coordorigin="7595,8630" coordsize="2,456">
              <v:shape style="position:absolute;left:7595;top:8630;width:2;height:456" coordorigin="7595,8630" coordsize="0,456" path="m7595,9086l7595,8630e" filled="false" stroked="true" strokeweight=".48pt" strokecolor="#fdfdfd">
                <v:path arrowok="t"/>
              </v:shape>
            </v:group>
            <v:group style="position:absolute;left:7670;top:8630;width:2;height:456" coordorigin="7670,8630" coordsize="2,456">
              <v:shape style="position:absolute;left:7670;top:8630;width:2;height:456" coordorigin="7670,8630" coordsize="0,456" path="m7670,9086l7670,8630e" filled="false" stroked="true" strokeweight=".48pt" strokecolor="#fdfdfd">
                <v:path arrowok="t"/>
              </v:shape>
            </v:group>
            <v:group style="position:absolute;left:7744;top:8630;width:2;height:456" coordorigin="7744,8630" coordsize="2,456">
              <v:shape style="position:absolute;left:7744;top:8630;width:2;height:456" coordorigin="7744,8630" coordsize="0,456" path="m7744,9086l7744,8630e" filled="false" stroked="true" strokeweight=".48pt" strokecolor="#fdfdfd">
                <v:path arrowok="t"/>
              </v:shape>
            </v:group>
            <v:group style="position:absolute;left:7818;top:8630;width:2;height:456" coordorigin="7818,8630" coordsize="2,456">
              <v:shape style="position:absolute;left:7818;top:8630;width:2;height:456" coordorigin="7818,8630" coordsize="0,456" path="m7818,9086l7818,8630e" filled="false" stroked="true" strokeweight=".48pt" strokecolor="#fdfdfd">
                <v:path arrowok="t"/>
              </v:shape>
            </v:group>
            <v:group style="position:absolute;left:7890;top:8630;width:2;height:456" coordorigin="7890,8630" coordsize="2,456">
              <v:shape style="position:absolute;left:7890;top:8630;width:2;height:456" coordorigin="7890,8630" coordsize="0,456" path="m7890,9086l7890,8630e" filled="false" stroked="true" strokeweight=".48pt" strokecolor="#fdfdfd">
                <v:path arrowok="t"/>
              </v:shape>
            </v:group>
            <v:group style="position:absolute;left:7965;top:8630;width:2;height:456" coordorigin="7965,8630" coordsize="2,456">
              <v:shape style="position:absolute;left:7965;top:8630;width:2;height:456" coordorigin="7965,8630" coordsize="0,456" path="m7965,9086l7965,8630e" filled="false" stroked="true" strokeweight=".48pt" strokecolor="#fdfdfd">
                <v:path arrowok="t"/>
              </v:shape>
            </v:group>
            <v:group style="position:absolute;left:8039;top:8630;width:2;height:898" coordorigin="8039,8630" coordsize="2,898">
              <v:shape style="position:absolute;left:8039;top:8630;width:2;height:898" coordorigin="8039,8630" coordsize="0,898" path="m8039,9528l8039,8630e" filled="false" stroked="true" strokeweight=".48pt" strokecolor="#fdfdfd">
                <v:path arrowok="t"/>
              </v:shape>
            </v:group>
            <v:group style="position:absolute;left:8114;top:8630;width:2;height:898" coordorigin="8114,8630" coordsize="2,898">
              <v:shape style="position:absolute;left:8114;top:8630;width:2;height:898" coordorigin="8114,8630" coordsize="0,898" path="m8114,9528l8114,8630e" filled="false" stroked="true" strokeweight=".48pt" strokecolor="#fdfdfd">
                <v:path arrowok="t"/>
              </v:shape>
            </v:group>
            <v:group style="position:absolute;left:8188;top:8630;width:2;height:898" coordorigin="8188,8630" coordsize="2,898">
              <v:shape style="position:absolute;left:8188;top:8630;width:2;height:898" coordorigin="8188,8630" coordsize="0,898" path="m8188,9528l8188,8630e" filled="false" stroked="true" strokeweight=".48pt" strokecolor="#fdfdfd">
                <v:path arrowok="t"/>
              </v:shape>
            </v:group>
            <v:group style="position:absolute;left:8260;top:8630;width:2;height:898" coordorigin="8260,8630" coordsize="2,898">
              <v:shape style="position:absolute;left:8260;top:8630;width:2;height:898" coordorigin="8260,8630" coordsize="0,898" path="m8260,9528l8260,8630e" filled="false" stroked="true" strokeweight=".48pt" strokecolor="#fdfdfd">
                <v:path arrowok="t"/>
              </v:shape>
            </v:group>
            <v:group style="position:absolute;left:8334;top:8630;width:2;height:898" coordorigin="8334,8630" coordsize="2,898">
              <v:shape style="position:absolute;left:8334;top:8630;width:2;height:898" coordorigin="8334,8630" coordsize="0,898" path="m8334,9528l8334,8630e" filled="false" stroked="true" strokeweight=".48pt" strokecolor="#fdfdfd">
                <v:path arrowok="t"/>
              </v:shape>
            </v:group>
            <v:group style="position:absolute;left:8409;top:8630;width:2;height:898" coordorigin="8409,8630" coordsize="2,898">
              <v:shape style="position:absolute;left:8409;top:8630;width:2;height:898" coordorigin="8409,8630" coordsize="0,898" path="m8409,9528l8409,8630e" filled="false" stroked="true" strokeweight=".48pt" strokecolor="#fdfdfd">
                <v:path arrowok="t"/>
              </v:shape>
            </v:group>
            <v:group style="position:absolute;left:8483;top:8630;width:2;height:898" coordorigin="8483,8630" coordsize="2,898">
              <v:shape style="position:absolute;left:8483;top:8630;width:2;height:898" coordorigin="8483,8630" coordsize="0,898" path="m8483,9528l8483,8630e" filled="false" stroked="true" strokeweight=".48pt" strokecolor="#fdfdfd">
                <v:path arrowok="t"/>
              </v:shape>
            </v:group>
            <v:group style="position:absolute;left:8558;top:8630;width:2;height:898" coordorigin="8558,8630" coordsize="2,898">
              <v:shape style="position:absolute;left:8558;top:8630;width:2;height:898" coordorigin="8558,8630" coordsize="0,898" path="m8558,9528l8558,8630e" filled="false" stroked="true" strokeweight=".48pt" strokecolor="#fdfdfd">
                <v:path arrowok="t"/>
              </v:shape>
            </v:group>
            <v:group style="position:absolute;left:8632;top:8630;width:2;height:898" coordorigin="8632,8630" coordsize="2,898">
              <v:shape style="position:absolute;left:8632;top:8630;width:2;height:898" coordorigin="8632,8630" coordsize="0,898" path="m8632,9528l8632,8630e" filled="false" stroked="true" strokeweight=".48pt" strokecolor="#fdfdfd">
                <v:path arrowok="t"/>
              </v:shape>
            </v:group>
            <v:group style="position:absolute;left:8704;top:8630;width:2;height:898" coordorigin="8704,8630" coordsize="2,898">
              <v:shape style="position:absolute;left:8704;top:8630;width:2;height:898" coordorigin="8704,8630" coordsize="0,898" path="m8704,9528l8704,8630e" filled="false" stroked="true" strokeweight=".48pt" strokecolor="#fdfdfd">
                <v:path arrowok="t"/>
              </v:shape>
            </v:group>
            <v:group style="position:absolute;left:8778;top:8630;width:2;height:898" coordorigin="8778,8630" coordsize="2,898">
              <v:shape style="position:absolute;left:8778;top:8630;width:2;height:898" coordorigin="8778,8630" coordsize="0,898" path="m8778,9528l8778,8630e" filled="false" stroked="true" strokeweight=".48pt" strokecolor="#fdfdfd">
                <v:path arrowok="t"/>
              </v:shape>
            </v:group>
            <v:group style="position:absolute;left:8853;top:8630;width:2;height:898" coordorigin="8853,8630" coordsize="2,898">
              <v:shape style="position:absolute;left:8853;top:8630;width:2;height:898" coordorigin="8853,8630" coordsize="0,898" path="m8853,9528l8853,8630e" filled="false" stroked="true" strokeweight=".48pt" strokecolor="#fdfdfd">
                <v:path arrowok="t"/>
              </v:shape>
            </v:group>
            <v:group style="position:absolute;left:9654;top:7714;width:428;height:260" coordorigin="9654,7714" coordsize="428,260">
              <v:shape style="position:absolute;left:9654;top:7714;width:428;height:260" coordorigin="9654,7714" coordsize="428,260" path="m10082,7973l9654,7973,9654,7714,10082,7714,10082,7973e" filled="false" stroked="true" strokeweight="0pt" strokecolor="#000000">
                <v:path arrowok="t"/>
              </v:shape>
            </v:group>
            <v:group style="position:absolute;left:11157;top:6386;width:2;height:149" coordorigin="11157,6386" coordsize="2,149">
              <v:shape style="position:absolute;left:11157;top:6386;width:2;height:149" coordorigin="11157,6386" coordsize="0,149" path="m11157,6386l11157,6535e" filled="false" stroked="true" strokeweight="1.3pt" strokecolor="#000000">
                <v:path arrowok="t"/>
              </v:shape>
            </v:group>
            <v:group style="position:absolute;left:11157;top:9540;width:2;height:147" coordorigin="11157,9540" coordsize="2,147">
              <v:shape style="position:absolute;left:11157;top:9540;width:2;height:147" coordorigin="11157,9540" coordsize="0,147" path="m11157,9540l11157,9686e" filled="false" stroked="true" strokeweight="1.3pt" strokecolor="#000000">
                <v:path arrowok="t"/>
              </v:shape>
            </v:group>
            <v:group style="position:absolute;left:6215;top:6386;width:2;height:149" coordorigin="6215,6386" coordsize="2,149">
              <v:shape style="position:absolute;left:6215;top:6386;width:2;height:149" coordorigin="6215,6386" coordsize="0,149" path="m6215,6386l6215,6535e" filled="false" stroked="true" strokeweight="1.3pt" strokecolor="#000000">
                <v:path arrowok="t"/>
              </v:shape>
              <v:shape style="position:absolute;left:955;top:7148;width:3179;height:2508" type="#_x0000_t75" stroked="false">
                <v:imagedata r:id="rId67" o:title=""/>
              </v:shape>
            </v:group>
            <v:group style="position:absolute;left:489;top:9516;width:3639;height:2" coordorigin="489,9516" coordsize="3639,2">
              <v:shape style="position:absolute;left:489;top:9516;width:3639;height:2" coordorigin="489,9516" coordsize="3639,0" path="m489,9516l4127,9516e" filled="false" stroked="true" strokeweight=".12pt" strokecolor="#000000">
                <v:path arrowok="t"/>
              </v:shape>
              <v:shape style="position:absolute;left:471;top:7043;width:4033;height:2616" type="#_x0000_t75" stroked="false">
                <v:imagedata r:id="rId68" o:title=""/>
              </v:shape>
            </v:group>
            <v:group style="position:absolute;left:369;top:1619;width:11184;height:2" coordorigin="369,1619" coordsize="11184,2">
              <v:shape style="position:absolute;left:369;top:1619;width:11184;height:2" coordorigin="369,1619" coordsize="11184,0" path="m369,1619l11553,1619e" filled="false" stroked="true" strokeweight=".7pt" strokecolor="#fdfdfd">
                <v:path arrowok="t"/>
              </v:shape>
            </v:group>
            <v:group style="position:absolute;left:369;top:1613;width:11184;height:12" coordorigin="369,1613" coordsize="11184,12">
              <v:shape style="position:absolute;left:369;top:1613;width:11184;height:12" coordorigin="369,1613" coordsize="11184,12" path="m369,1613l369,1625,11553,1613,369,1613xe" filled="false" stroked="true" strokeweight="0pt" strokecolor="#fdfdfd">
                <v:path arrowok="t"/>
              </v:shape>
            </v:group>
            <v:group style="position:absolute;left:369;top:1613;width:11184;height:12" coordorigin="369,1613" coordsize="11184,12">
              <v:shape style="position:absolute;left:369;top:1613;width:11184;height:12" coordorigin="369,1613" coordsize="11184,12" path="m369,1625l11553,1613,11553,1625,369,1625xe" filled="false" stroked="true" strokeweight="0pt" strokecolor="#fdfdfd">
                <v:path arrowok="t"/>
              </v:shape>
              <v:shape style="position:absolute;left:4144;top:6974;width:1534;height:2683" type="#_x0000_t75" stroked="false">
                <v:imagedata r:id="rId57" o:title=""/>
              </v:shape>
            </v:group>
            <v:group style="position:absolute;left:321;top:16188;width:197;height:303" coordorigin="321,16188" coordsize="197,303">
              <v:shape style="position:absolute;left:321;top:16188;width:197;height:303" coordorigin="321,16188" coordsize="197,303" path="m518,16188l338,16188,338,16210,482,16210,321,16490,342,16490,518,16188xe" filled="true" fillcolor="#fdfdfd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7"/>
          <w:szCs w:val="27"/>
        </w:rPr>
      </w:pPr>
    </w:p>
    <w:p>
      <w:pPr>
        <w:pStyle w:val="BodyText"/>
        <w:spacing w:line="255" w:lineRule="auto" w:before="85"/>
        <w:ind w:left="9711" w:right="1612" w:hanging="41"/>
        <w:jc w:val="left"/>
        <w:rPr>
          <w:rFonts w:ascii="Tahoma" w:hAnsi="Tahoma" w:cs="Tahoma" w:eastAsia="Tahoma"/>
        </w:rPr>
      </w:pPr>
      <w:r>
        <w:rPr/>
        <w:pict>
          <v:shape style="position:absolute;margin-left:374.698706pt;margin-top:-11.300179pt;width:40.5pt;height:5.8pt;mso-position-horizontal-relative:page;mso-position-vertical-relative:paragraph;z-index:-432112;rotation:50" type="#_x0000_t136" fillcolor="#000000" stroked="f">
            <o:extrusion v:ext="view" autorotationcenter="t"/>
            <v:textpath style="font-family:&amp;quot;Tahoma&amp;quot;;font-size:5pt;v-text-kern:t;mso-text-shadow:auto" string="OPENCEALINGS"/>
            <w10:wrap type="none"/>
          </v:shape>
        </w:pict>
      </w:r>
      <w:r>
        <w:rPr/>
        <w:pict>
          <v:shape style="position:absolute;margin-left:42.84201pt;margin-top:-18.671203pt;width:9.85pt;height:6.5pt;mso-position-horizontal-relative:page;mso-position-vertical-relative:paragraph;z-index:-432088;rotation:77" type="#_x0000_t136" fillcolor="#000000" stroked="f">
            <o:extrusion v:ext="view" autorotationcenter="t"/>
            <v:textpath style="font-family:&amp;quot;Arial&amp;quot;;font-size:6pt;v-text-kern:t;mso-text-shadow:auto" string="25°"/>
            <w10:wrap type="none"/>
          </v:shape>
        </w:pict>
      </w:r>
      <w:r>
        <w:rPr/>
        <w:pict>
          <v:shape style="position:absolute;margin-left:14.837553pt;margin-top:13.40101pt;width:12.35pt;height:25pt;mso-position-horizontal-relative:page;mso-position-vertical-relative:paragraph;z-index:2320" type="#_x0000_t202" filled="false" stroked="false">
            <v:textbox inset="0,0,0,0" style="layout-flow:vertical;mso-layout-flow-alt:bottom-to-top">
              <w:txbxContent>
                <w:p>
                  <w:pPr>
                    <w:spacing w:line="230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Arial"/>
                      <w:w w:val="103"/>
                      <w:sz w:val="20"/>
                    </w:rPr>
                    <w:t>5268</w:t>
                  </w:r>
                  <w:r>
                    <w:rPr>
                      <w:rFonts w:ascii="Arial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2.06916pt;margin-top:51.94117pt;width:8.5pt;height:16.45pt;mso-position-horizontal-relative:page;mso-position-vertical-relative:paragraph;z-index:2344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>
                    <w:rPr>
                      <w:rFonts w:ascii="Arial"/>
                      <w:w w:val="99"/>
                      <w:sz w:val="13"/>
                    </w:rPr>
                    <w:t>2300</w:t>
                  </w:r>
                  <w:r>
                    <w:rPr>
                      <w:rFonts w:ascii="Arial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4.789162pt;margin-top:-.85883pt;width:8.5pt;height:16.45pt;mso-position-horizontal-relative:page;mso-position-vertical-relative:paragraph;z-index:2368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>
                    <w:rPr>
                      <w:rFonts w:ascii="Arial"/>
                      <w:w w:val="99"/>
                      <w:sz w:val="13"/>
                    </w:rPr>
                    <w:t>1992</w:t>
                  </w:r>
                  <w:r>
                    <w:rPr>
                      <w:rFonts w:ascii="Arial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5.358386pt;margin-top:-17.670093pt;width:9.85pt;height:6.5pt;mso-position-horizontal-relative:page;mso-position-vertical-relative:paragraph;z-index:-431944;rotation:283" type="#_x0000_t136" fillcolor="#000000" stroked="f">
            <o:extrusion v:ext="view" autorotationcenter="t"/>
            <v:textpath style="font-family:&amp;quot;Arial&amp;quot;;font-size:6pt;v-text-kern:t;mso-text-shadow:auto" string="25°"/>
            <w10:wrap type="none"/>
          </v:shape>
        </w:pict>
      </w:r>
      <w:r>
        <w:rPr>
          <w:rFonts w:ascii="Tahoma"/>
        </w:rPr>
        <w:t>Storage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4,0m2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2"/>
        <w:rPr>
          <w:rFonts w:ascii="Tahoma" w:hAnsi="Tahoma" w:cs="Tahoma" w:eastAsia="Tahoma"/>
          <w:sz w:val="10"/>
          <w:szCs w:val="10"/>
        </w:rPr>
      </w:pPr>
    </w:p>
    <w:p>
      <w:pPr>
        <w:spacing w:line="200" w:lineRule="atLeast"/>
        <w:ind w:left="9721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sz w:val="20"/>
          <w:szCs w:val="20"/>
        </w:rPr>
        <w:pict>
          <v:shape style="width:20.55pt;height:13.7pt;mso-position-horizontal-relative:char;mso-position-vertical-relative:line" type="#_x0000_t202" filled="true" fillcolor="#aabf6a" stroked="true" strokeweight="0pt" strokecolor="#000000">
            <v:textbox inset="0,0,0,0">
              <w:txbxContent>
                <w:p>
                  <w:pPr>
                    <w:spacing w:line="124" w:lineRule="exact" w:before="0"/>
                    <w:ind w:left="21" w:right="0" w:firstLine="86"/>
                    <w:jc w:val="left"/>
                    <w:rPr>
                      <w:rFonts w:ascii="Tahoma" w:hAnsi="Tahoma" w:cs="Tahoma" w:eastAsia="Tahoma"/>
                      <w:sz w:val="11"/>
                      <w:szCs w:val="11"/>
                    </w:rPr>
                  </w:pPr>
                  <w:r>
                    <w:rPr>
                      <w:rFonts w:ascii="Tahoma"/>
                      <w:w w:val="105"/>
                      <w:sz w:val="11"/>
                    </w:rPr>
                    <w:t>Loft</w:t>
                  </w:r>
                  <w:r>
                    <w:rPr>
                      <w:rFonts w:ascii="Tahoma"/>
                      <w:sz w:val="11"/>
                    </w:rPr>
                  </w:r>
                </w:p>
                <w:p>
                  <w:pPr>
                    <w:spacing w:before="9"/>
                    <w:ind w:left="21" w:right="0" w:firstLine="0"/>
                    <w:jc w:val="left"/>
                    <w:rPr>
                      <w:rFonts w:ascii="Tahoma" w:hAnsi="Tahoma" w:cs="Tahoma" w:eastAsia="Tahoma"/>
                      <w:sz w:val="11"/>
                      <w:szCs w:val="11"/>
                    </w:rPr>
                  </w:pPr>
                  <w:r>
                    <w:rPr>
                      <w:rFonts w:ascii="Tahoma"/>
                      <w:w w:val="105"/>
                      <w:sz w:val="11"/>
                    </w:rPr>
                    <w:t>21,0m2</w:t>
                  </w:r>
                  <w:r>
                    <w:rPr>
                      <w:rFonts w:ascii="Tahoma"/>
                      <w:sz w:val="11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ahoma" w:hAnsi="Tahoma" w:cs="Tahoma" w:eastAsia="Tahoma"/>
          <w:sz w:val="20"/>
          <w:szCs w:val="20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5"/>
        <w:rPr>
          <w:rFonts w:ascii="Tahoma" w:hAnsi="Tahoma" w:cs="Tahoma" w:eastAsia="Tahoma"/>
          <w:sz w:val="24"/>
          <w:szCs w:val="24"/>
        </w:rPr>
      </w:pPr>
    </w:p>
    <w:p>
      <w:pPr>
        <w:pStyle w:val="BodyText"/>
        <w:spacing w:line="240" w:lineRule="auto" w:before="85"/>
        <w:ind w:right="3577"/>
        <w:jc w:val="right"/>
        <w:rPr>
          <w:rFonts w:ascii="Tahoma" w:hAnsi="Tahoma" w:cs="Tahoma" w:eastAsia="Tahoma"/>
        </w:rPr>
      </w:pPr>
      <w:r>
        <w:rPr>
          <w:rFonts w:ascii="Tahoma"/>
        </w:rPr>
        <w:t>A-A</w:t>
      </w:r>
    </w:p>
    <w:p>
      <w:pPr>
        <w:spacing w:after="0" w:line="240" w:lineRule="auto"/>
        <w:jc w:val="right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12"/>
        <w:rPr>
          <w:rFonts w:ascii="Tahoma" w:hAnsi="Tahoma" w:cs="Tahoma" w:eastAsia="Tahoma"/>
          <w:sz w:val="24"/>
          <w:szCs w:val="24"/>
        </w:rPr>
      </w:pPr>
    </w:p>
    <w:p>
      <w:pPr>
        <w:spacing w:after="0" w:line="240" w:lineRule="auto"/>
        <w:rPr>
          <w:rFonts w:ascii="Tahoma" w:hAnsi="Tahoma" w:cs="Tahoma" w:eastAsia="Tahoma"/>
          <w:sz w:val="24"/>
          <w:szCs w:val="24"/>
        </w:rPr>
        <w:sectPr>
          <w:pgSz w:w="11900" w:h="16840"/>
          <w:pgMar w:top="1600" w:bottom="280" w:left="0" w:right="0"/>
        </w:sectPr>
      </w:pPr>
    </w:p>
    <w:p>
      <w:pPr>
        <w:spacing w:before="71"/>
        <w:ind w:left="0" w:right="0" w:firstLine="0"/>
        <w:jc w:val="right"/>
        <w:rPr>
          <w:rFonts w:ascii="Lucida Sans" w:hAnsi="Lucida Sans" w:cs="Lucida Sans" w:eastAsia="Lucida Sans"/>
          <w:sz w:val="19"/>
          <w:szCs w:val="19"/>
        </w:rPr>
      </w:pPr>
      <w:bookmarkStart w:name="9" w:id="9"/>
      <w:bookmarkEnd w:id="9"/>
      <w:r>
        <w:rPr/>
      </w:r>
      <w:r>
        <w:rPr>
          <w:rFonts w:ascii="Lucida Sans"/>
          <w:spacing w:val="-1"/>
          <w:w w:val="80"/>
          <w:sz w:val="19"/>
        </w:rPr>
        <w:t>1stFLOOR</w:t>
      </w:r>
      <w:r>
        <w:rPr>
          <w:rFonts w:ascii="Lucida Sans"/>
          <w:sz w:val="19"/>
        </w:rPr>
      </w:r>
    </w:p>
    <w:p>
      <w:pPr>
        <w:spacing w:line="240" w:lineRule="auto" w:before="8"/>
        <w:rPr>
          <w:rFonts w:ascii="Lucida Sans" w:hAnsi="Lucida Sans" w:cs="Lucida Sans" w:eastAsia="Lucida Sans"/>
          <w:sz w:val="13"/>
          <w:szCs w:val="13"/>
        </w:rPr>
      </w:pPr>
      <w:r>
        <w:rPr/>
        <w:br w:type="column"/>
      </w:r>
      <w:r>
        <w:rPr>
          <w:rFonts w:ascii="Lucida Sans"/>
          <w:sz w:val="13"/>
        </w:rPr>
      </w:r>
    </w:p>
    <w:p>
      <w:pPr>
        <w:pStyle w:val="BodyText"/>
        <w:spacing w:line="240" w:lineRule="auto"/>
        <w:ind w:left="1562" w:right="0"/>
        <w:jc w:val="left"/>
        <w:rPr>
          <w:rFonts w:ascii="Tahoma" w:hAnsi="Tahoma" w:cs="Tahoma" w:eastAsia="Tahoma"/>
        </w:rPr>
      </w:pPr>
      <w:r>
        <w:rPr>
          <w:rFonts w:ascii="Tahoma"/>
          <w:w w:val="105"/>
        </w:rPr>
        <w:t>A-A</w:t>
      </w:r>
      <w:r>
        <w:rPr>
          <w:rFonts w:ascii="Tahoma"/>
        </w:rPr>
      </w:r>
    </w:p>
    <w:p>
      <w:pPr>
        <w:spacing w:after="0" w:line="240" w:lineRule="auto"/>
        <w:jc w:val="left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  <w:cols w:num="2" w:equalWidth="0">
            <w:col w:w="6533" w:space="40"/>
            <w:col w:w="5327"/>
          </w:cols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8"/>
        <w:rPr>
          <w:rFonts w:ascii="Tahoma" w:hAnsi="Tahoma" w:cs="Tahoma" w:eastAsia="Tahoma"/>
          <w:sz w:val="27"/>
          <w:szCs w:val="27"/>
        </w:rPr>
      </w:pPr>
    </w:p>
    <w:p>
      <w:pPr>
        <w:spacing w:after="0" w:line="240" w:lineRule="auto"/>
        <w:rPr>
          <w:rFonts w:ascii="Tahoma" w:hAnsi="Tahoma" w:cs="Tahoma" w:eastAsia="Tahoma"/>
          <w:sz w:val="27"/>
          <w:szCs w:val="27"/>
        </w:rPr>
        <w:sectPr>
          <w:type w:val="continuous"/>
          <w:pgSz w:w="11900" w:h="16840"/>
          <w:pgMar w:top="1600" w:bottom="280" w:left="0" w:right="0"/>
        </w:sectPr>
      </w:pPr>
    </w:p>
    <w:p>
      <w:pPr>
        <w:pStyle w:val="Heading4"/>
        <w:spacing w:line="240" w:lineRule="auto" w:before="90"/>
        <w:ind w:right="0"/>
        <w:jc w:val="left"/>
        <w:rPr>
          <w:rFonts w:ascii="Lucida Sans" w:hAnsi="Lucida Sans" w:cs="Lucida Sans" w:eastAsia="Lucida Sans"/>
        </w:rPr>
      </w:pPr>
      <w:r>
        <w:rPr>
          <w:rFonts w:ascii="Lucida Sans"/>
        </w:rPr>
        <w:t>Features:</w:t>
      </w:r>
    </w:p>
    <w:p>
      <w:pPr>
        <w:pStyle w:val="Heading7"/>
        <w:spacing w:line="244" w:lineRule="auto" w:before="2"/>
        <w:ind w:left="556" w:right="0" w:firstLine="804"/>
        <w:jc w:val="left"/>
        <w:rPr>
          <w:rFonts w:ascii="Lucida Sans" w:hAnsi="Lucida Sans" w:cs="Lucida Sans" w:eastAsia="Lucida Sans"/>
        </w:rPr>
      </w:pPr>
      <w:r>
        <w:rPr>
          <w:rFonts w:ascii="Wingdings" w:hAnsi="Wingdings" w:cs="Wingdings" w:eastAsia="Wingdings"/>
          <w:w w:val="70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70"/>
        </w:rPr>
        <w:t>2doublebeds,1singlebedand</w:t>
      </w:r>
      <w:r>
        <w:rPr>
          <w:rFonts w:ascii="Lucida Sans" w:hAnsi="Lucida Sans" w:cs="Lucida Sans" w:eastAsia="Lucida Sans"/>
          <w:spacing w:val="27"/>
          <w:w w:val="79"/>
        </w:rPr>
        <w:t> </w:t>
      </w:r>
      <w:r>
        <w:rPr>
          <w:rFonts w:ascii="Lucida Sans" w:hAnsi="Lucida Sans" w:cs="Lucida Sans" w:eastAsia="Lucida Sans"/>
          <w:spacing w:val="-2"/>
          <w:w w:val="85"/>
        </w:rPr>
        <w:t>1bunkbed(7people);</w:t>
      </w:r>
      <w:r>
        <w:rPr>
          <w:rFonts w:ascii="Lucida Sans" w:hAnsi="Lucida Sans" w:cs="Lucida Sans" w:eastAsia="Lucida Sans"/>
        </w:rPr>
      </w:r>
    </w:p>
    <w:p>
      <w:pPr>
        <w:spacing w:line="248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5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75"/>
          <w:sz w:val="25"/>
          <w:szCs w:val="25"/>
        </w:rPr>
        <w:t>Possibilitytomakemultiplecottages;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361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5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75"/>
          <w:sz w:val="25"/>
          <w:szCs w:val="25"/>
        </w:rPr>
        <w:t>NTA=52,5m</w:t>
      </w:r>
      <w:r>
        <w:rPr>
          <w:rFonts w:ascii="Lucida Sans" w:hAnsi="Lucida Sans" w:cs="Lucida Sans" w:eastAsia="Lucida Sans"/>
          <w:spacing w:val="54"/>
          <w:w w:val="75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75"/>
          <w:sz w:val="36"/>
          <w:szCs w:val="36"/>
        </w:rPr>
        <w:t>2</w:t>
      </w:r>
      <w:r>
        <w:rPr>
          <w:rFonts w:ascii="Lucida Sans" w:hAnsi="Lucida Sans" w:cs="Lucida Sans" w:eastAsia="Lucida Sans"/>
          <w:w w:val="75"/>
          <w:sz w:val="25"/>
          <w:szCs w:val="25"/>
        </w:rPr>
        <w:t>(1stfloor);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288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65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65"/>
          <w:sz w:val="25"/>
          <w:szCs w:val="25"/>
        </w:rPr>
        <w:t>NTA=17,6m  </w:t>
      </w:r>
      <w:r>
        <w:rPr>
          <w:rFonts w:ascii="Lucida Sans" w:hAnsi="Lucida Sans" w:cs="Lucida Sans" w:eastAsia="Lucida Sans"/>
          <w:spacing w:val="2"/>
          <w:w w:val="65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65"/>
          <w:sz w:val="36"/>
          <w:szCs w:val="36"/>
        </w:rPr>
        <w:t>2</w:t>
      </w:r>
      <w:r>
        <w:rPr>
          <w:rFonts w:ascii="Lucida Sans" w:hAnsi="Lucida Sans" w:cs="Lucida Sans" w:eastAsia="Lucida Sans"/>
          <w:w w:val="65"/>
          <w:sz w:val="25"/>
          <w:szCs w:val="25"/>
        </w:rPr>
        <w:t>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288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5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75"/>
          <w:sz w:val="25"/>
          <w:szCs w:val="25"/>
        </w:rPr>
        <w:t>BRA=70m</w:t>
      </w:r>
      <w:r>
        <w:rPr>
          <w:rFonts w:ascii="Lucida Sans" w:hAnsi="Lucida Sans" w:cs="Lucida Sans" w:eastAsia="Lucida Sans"/>
          <w:spacing w:val="-3"/>
          <w:w w:val="75"/>
          <w:sz w:val="25"/>
          <w:szCs w:val="25"/>
        </w:rPr>
        <w:t> </w:t>
      </w:r>
      <w:r>
        <w:rPr>
          <w:rFonts w:ascii="Sakkal Majalla" w:hAnsi="Sakkal Majalla" w:cs="Sakkal Majalla" w:eastAsia="Sakkal Majalla"/>
          <w:spacing w:val="-2"/>
          <w:w w:val="75"/>
          <w:sz w:val="36"/>
          <w:szCs w:val="36"/>
        </w:rPr>
        <w:t>2</w:t>
      </w:r>
      <w:r>
        <w:rPr>
          <w:rFonts w:ascii="Lucida Sans" w:hAnsi="Lucida Sans" w:cs="Lucida Sans" w:eastAsia="Lucida Sans"/>
          <w:spacing w:val="-2"/>
          <w:w w:val="75"/>
          <w:sz w:val="25"/>
          <w:szCs w:val="25"/>
        </w:rPr>
        <w:t>';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395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0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70"/>
          <w:sz w:val="25"/>
          <w:szCs w:val="25"/>
        </w:rPr>
        <w:t>BYA=74.3m</w:t>
      </w:r>
      <w:r>
        <w:rPr>
          <w:rFonts w:ascii="Lucida Sans" w:hAnsi="Lucida Sans" w:cs="Lucida Sans" w:eastAsia="Lucida Sans"/>
          <w:spacing w:val="56"/>
          <w:w w:val="70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70"/>
          <w:sz w:val="36"/>
          <w:szCs w:val="36"/>
        </w:rPr>
        <w:t>2</w:t>
      </w:r>
      <w:r>
        <w:rPr>
          <w:rFonts w:ascii="Lucida Sans" w:hAnsi="Lucida Sans" w:cs="Lucida Sans" w:eastAsia="Lucida Sans"/>
          <w:w w:val="70"/>
          <w:sz w:val="25"/>
          <w:szCs w:val="25"/>
        </w:rPr>
        <w:t>.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  <w:r>
        <w:rPr/>
        <w:br w:type="column"/>
      </w:r>
      <w:r>
        <w:rPr>
          <w:rFonts w:ascii="Lucida Sans"/>
          <w:sz w:val="12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2"/>
          <w:szCs w:val="12"/>
        </w:rPr>
      </w:pPr>
    </w:p>
    <w:p>
      <w:pPr>
        <w:spacing w:line="240" w:lineRule="auto" w:before="11"/>
        <w:rPr>
          <w:rFonts w:ascii="Lucida Sans" w:hAnsi="Lucida Sans" w:cs="Lucida Sans" w:eastAsia="Lucida Sans"/>
          <w:sz w:val="16"/>
          <w:szCs w:val="16"/>
        </w:rPr>
      </w:pPr>
    </w:p>
    <w:p>
      <w:pPr>
        <w:pStyle w:val="BodyText"/>
        <w:spacing w:line="240" w:lineRule="auto"/>
        <w:ind w:left="556" w:right="0"/>
        <w:jc w:val="left"/>
        <w:rPr>
          <w:rFonts w:ascii="Tahoma" w:hAnsi="Tahoma" w:cs="Tahoma" w:eastAsia="Tahoma"/>
        </w:rPr>
      </w:pPr>
      <w:r>
        <w:rPr/>
        <w:pict>
          <v:shape style="position:absolute;margin-left:499.399994pt;margin-top:-33.137325pt;width:24.85pt;height:14.05pt;mso-position-horizontal-relative:page;mso-position-vertical-relative:paragraph;z-index:2488" type="#_x0000_t202" filled="false" stroked="true" strokeweight="0pt" strokecolor="#000000">
            <v:textbox inset="0,0,0,0">
              <w:txbxContent>
                <w:p>
                  <w:pPr>
                    <w:pStyle w:val="BodyText"/>
                    <w:spacing w:line="124" w:lineRule="exact"/>
                    <w:ind w:left="120" w:right="0" w:hanging="92"/>
                    <w:jc w:val="left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  <w:w w:val="105"/>
                    </w:rPr>
                    <w:t>Bedroom</w:t>
                  </w:r>
                  <w:r>
                    <w:rPr>
                      <w:rFonts w:ascii="Tahoma"/>
                    </w:rPr>
                  </w:r>
                </w:p>
                <w:p>
                  <w:pPr>
                    <w:pStyle w:val="BodyText"/>
                    <w:spacing w:line="240" w:lineRule="auto" w:before="11"/>
                    <w:ind w:left="120" w:right="0"/>
                    <w:jc w:val="left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</w:rPr>
                    <w:t>9,0m2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1.637543pt;margin-top:13.230981pt;width:12.35pt;height:25pt;mso-position-horizontal-relative:page;mso-position-vertical-relative:paragraph;z-index:2680" type="#_x0000_t202" filled="false" stroked="false">
            <v:textbox inset="0,0,0,0" style="layout-flow:vertical;mso-layout-flow-alt:bottom-to-top">
              <w:txbxContent>
                <w:p>
                  <w:pPr>
                    <w:spacing w:line="230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Arial"/>
                      <w:w w:val="103"/>
                      <w:sz w:val="20"/>
                    </w:rPr>
                    <w:t>7000</w:t>
                  </w:r>
                  <w:r>
                    <w:rPr>
                      <w:rFonts w:ascii="Arial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w w:val="105"/>
        </w:rPr>
        <w:t>Terrace</w:t>
      </w:r>
      <w:r>
        <w:rPr>
          <w:rFonts w:ascii="Tahoma"/>
          <w:spacing w:val="-7"/>
          <w:w w:val="105"/>
        </w:rPr>
        <w:t> </w:t>
      </w:r>
      <w:r>
        <w:rPr>
          <w:rFonts w:ascii="Tahoma"/>
          <w:w w:val="105"/>
        </w:rPr>
        <w:t>14</w:t>
      </w:r>
      <w:r>
        <w:rPr>
          <w:rFonts w:ascii="Tahoma"/>
          <w:spacing w:val="-7"/>
          <w:w w:val="105"/>
        </w:rPr>
        <w:t> </w:t>
      </w:r>
      <w:r>
        <w:rPr>
          <w:rFonts w:ascii="Tahoma"/>
          <w:w w:val="105"/>
        </w:rPr>
        <w:t>m2</w:t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7"/>
        <w:rPr>
          <w:rFonts w:ascii="Tahoma" w:hAnsi="Tahoma" w:cs="Tahoma" w:eastAsia="Tahoma"/>
          <w:sz w:val="17"/>
          <w:szCs w:val="17"/>
        </w:rPr>
      </w:pPr>
    </w:p>
    <w:p>
      <w:pPr>
        <w:pStyle w:val="BodyText"/>
        <w:spacing w:line="255" w:lineRule="auto"/>
        <w:ind w:left="1069" w:right="0"/>
        <w:jc w:val="center"/>
        <w:rPr>
          <w:rFonts w:ascii="Tahoma" w:hAnsi="Tahoma" w:cs="Tahoma" w:eastAsia="Tahoma"/>
        </w:rPr>
      </w:pPr>
      <w:r>
        <w:rPr>
          <w:rFonts w:ascii="Tahoma"/>
        </w:rPr>
        <w:t>Storage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room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2,3m2</w:t>
      </w:r>
      <w:r>
        <w:rPr>
          <w:rFonts w:ascii="Tahoma"/>
        </w:rPr>
      </w:r>
    </w:p>
    <w:p>
      <w:pPr>
        <w:spacing w:line="240" w:lineRule="auto" w:before="1"/>
        <w:rPr>
          <w:rFonts w:ascii="Tahoma" w:hAnsi="Tahoma" w:cs="Tahoma" w:eastAsia="Tahoma"/>
          <w:sz w:val="9"/>
          <w:szCs w:val="9"/>
        </w:rPr>
      </w:pPr>
      <w:r>
        <w:rPr/>
        <w:br w:type="column"/>
      </w:r>
      <w:r>
        <w:rPr>
          <w:rFonts w:ascii="Tahoma"/>
          <w:sz w:val="9"/>
        </w:rPr>
      </w:r>
    </w:p>
    <w:p>
      <w:pPr>
        <w:pStyle w:val="BodyText"/>
        <w:spacing w:line="255" w:lineRule="auto"/>
        <w:ind w:left="634" w:right="0" w:hanging="133"/>
        <w:jc w:val="left"/>
        <w:rPr>
          <w:rFonts w:ascii="Tahoma" w:hAnsi="Tahoma" w:cs="Tahoma" w:eastAsia="Tahoma"/>
        </w:rPr>
      </w:pPr>
      <w:r>
        <w:rPr>
          <w:rFonts w:ascii="Tahoma"/>
        </w:rPr>
        <w:t>Livingroom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13,4m2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9"/>
        <w:rPr>
          <w:rFonts w:ascii="Tahoma" w:hAnsi="Tahoma" w:cs="Tahoma" w:eastAsia="Tahoma"/>
          <w:sz w:val="13"/>
          <w:szCs w:val="13"/>
        </w:rPr>
      </w:pPr>
    </w:p>
    <w:p>
      <w:pPr>
        <w:pStyle w:val="BodyText"/>
        <w:spacing w:line="255" w:lineRule="auto"/>
        <w:ind w:left="610" w:right="126" w:hanging="53"/>
        <w:jc w:val="left"/>
        <w:rPr>
          <w:rFonts w:ascii="Tahoma" w:hAnsi="Tahoma" w:cs="Tahoma" w:eastAsia="Tahoma"/>
        </w:rPr>
      </w:pPr>
      <w:r>
        <w:rPr>
          <w:rFonts w:ascii="Tahoma"/>
        </w:rPr>
        <w:t>Kitchen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5,sm2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3"/>
        <w:rPr>
          <w:rFonts w:ascii="Tahoma" w:hAnsi="Tahoma" w:cs="Tahoma" w:eastAsia="Tahoma"/>
          <w:sz w:val="13"/>
          <w:szCs w:val="13"/>
        </w:rPr>
      </w:pPr>
    </w:p>
    <w:p>
      <w:pPr>
        <w:spacing w:before="0"/>
        <w:ind w:left="235" w:right="0" w:firstLine="0"/>
        <w:jc w:val="left"/>
        <w:rPr>
          <w:rFonts w:ascii="Arial" w:hAnsi="Arial" w:cs="Arial" w:eastAsia="Arial"/>
          <w:sz w:val="6"/>
          <w:szCs w:val="6"/>
        </w:rPr>
      </w:pPr>
      <w:r>
        <w:rPr>
          <w:rFonts w:ascii="Arial"/>
          <w:w w:val="110"/>
          <w:sz w:val="6"/>
        </w:rPr>
        <w:t>DW</w:t>
      </w:r>
      <w:r>
        <w:rPr>
          <w:rFonts w:ascii="Arial"/>
          <w:sz w:val="6"/>
        </w:rPr>
      </w:r>
    </w:p>
    <w:p>
      <w:pPr>
        <w:pStyle w:val="BodyText"/>
        <w:spacing w:line="255" w:lineRule="auto" w:before="85"/>
        <w:ind w:left="628" w:right="0" w:hanging="72"/>
        <w:jc w:val="left"/>
        <w:rPr>
          <w:rFonts w:ascii="Tahoma" w:hAnsi="Tahoma" w:cs="Tahoma" w:eastAsia="Tahoma"/>
        </w:rPr>
      </w:pPr>
      <w:r>
        <w:rPr/>
        <w:br w:type="column"/>
      </w:r>
      <w:r>
        <w:rPr>
          <w:rFonts w:ascii="Tahoma"/>
        </w:rPr>
        <w:t>Bedroom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6,sm2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  <w:r>
        <w:rPr/>
        <w:br w:type="column"/>
      </w:r>
      <w:r>
        <w:rPr>
          <w:rFonts w:ascii="Tahoma"/>
          <w:sz w:val="12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4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55" w:lineRule="auto"/>
        <w:ind w:left="464" w:right="0" w:hanging="92"/>
        <w:jc w:val="left"/>
        <w:rPr>
          <w:rFonts w:ascii="Tahoma" w:hAnsi="Tahoma" w:cs="Tahoma" w:eastAsia="Tahoma"/>
        </w:rPr>
      </w:pPr>
      <w:r>
        <w:rPr/>
        <w:pict>
          <v:shape style="position:absolute;margin-left:449.23999pt;margin-top:34.782715pt;width:26.4pt;height:14.2pt;mso-position-horizontal-relative:page;mso-position-vertical-relative:paragraph;z-index:2512" type="#_x0000_t202" filled="false" stroked="true" strokeweight="0pt" strokecolor="#000000">
            <v:textbox inset="0,0,0,0">
              <w:txbxContent>
                <w:p>
                  <w:pPr>
                    <w:pStyle w:val="BodyText"/>
                    <w:spacing w:line="121" w:lineRule="exact"/>
                    <w:ind w:left="14" w:right="0"/>
                    <w:jc w:val="center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  <w:w w:val="105"/>
                    </w:rPr>
                    <w:t>Bathroom</w:t>
                  </w:r>
                  <w:r>
                    <w:rPr>
                      <w:rFonts w:ascii="Tahoma"/>
                    </w:rPr>
                  </w:r>
                </w:p>
                <w:p>
                  <w:pPr>
                    <w:pStyle w:val="BodyText"/>
                    <w:spacing w:line="240" w:lineRule="auto" w:before="9"/>
                    <w:ind w:left="59" w:right="0"/>
                    <w:jc w:val="center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</w:rPr>
                    <w:t>6,5m2</w:t>
                  </w:r>
                </w:p>
              </w:txbxContent>
            </v:textbox>
            <w10:wrap type="none"/>
          </v:shape>
        </w:pict>
      </w:r>
      <w:r>
        <w:rPr>
          <w:rFonts w:ascii="Tahoma"/>
        </w:rPr>
        <w:t>Entrance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9,0m2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  <w:r>
        <w:rPr/>
        <w:br w:type="column"/>
      </w:r>
      <w:r>
        <w:rPr>
          <w:rFonts w:ascii="Tahoma"/>
          <w:sz w:val="12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10"/>
        <w:rPr>
          <w:rFonts w:ascii="Tahoma" w:hAnsi="Tahoma" w:cs="Tahoma" w:eastAsia="Tahoma"/>
          <w:sz w:val="14"/>
          <w:szCs w:val="14"/>
        </w:rPr>
      </w:pPr>
    </w:p>
    <w:p>
      <w:pPr>
        <w:pStyle w:val="BodyText"/>
        <w:spacing w:line="240" w:lineRule="auto"/>
        <w:ind w:left="555" w:right="0"/>
        <w:jc w:val="left"/>
        <w:rPr>
          <w:rFonts w:ascii="Arial" w:hAnsi="Arial" w:cs="Arial" w:eastAsia="Arial"/>
        </w:rPr>
      </w:pPr>
      <w:r>
        <w:rPr>
          <w:rFonts w:ascii="Arial"/>
          <w:w w:val="105"/>
        </w:rPr>
        <w:t>Entrance</w:t>
      </w:r>
      <w:r>
        <w:rPr>
          <w:rFonts w:ascii="Arial"/>
        </w:rPr>
      </w:r>
    </w:p>
    <w:p>
      <w:pPr>
        <w:spacing w:after="0" w:line="240" w:lineRule="auto"/>
        <w:jc w:val="left"/>
        <w:rPr>
          <w:rFonts w:ascii="Arial" w:hAnsi="Arial" w:cs="Arial" w:eastAsia="Arial"/>
        </w:rPr>
        <w:sectPr>
          <w:type w:val="continuous"/>
          <w:pgSz w:w="11900" w:h="16840"/>
          <w:pgMar w:top="1600" w:bottom="280" w:left="0" w:right="0"/>
          <w:cols w:num="6" w:equalWidth="0">
            <w:col w:w="4984" w:space="450"/>
            <w:col w:w="1462" w:space="40"/>
            <w:col w:w="1061" w:space="445"/>
            <w:col w:w="1012" w:space="40"/>
            <w:col w:w="821" w:space="153"/>
            <w:col w:w="1432"/>
          </w:cols>
        </w:sectPr>
      </w:pPr>
    </w:p>
    <w:p>
      <w:pPr>
        <w:spacing w:before="133"/>
        <w:ind w:left="0" w:right="2891" w:firstLine="0"/>
        <w:jc w:val="right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2pt;margin-top:6.120018pt;width:590.8pt;height:830.4pt;mso-position-horizontal-relative:page;mso-position-vertical-relative:page;z-index:-431896" coordorigin="40,122" coordsize="11816,16608">
            <v:shape style="position:absolute;left:40;top:122;width:11815;height:16608" type="#_x0000_t75" stroked="false">
              <v:imagedata r:id="rId58" o:title=""/>
            </v:shape>
            <v:shape style="position:absolute;left:955;top:7148;width:3180;height:2508" type="#_x0000_t75" stroked="false">
              <v:imagedata r:id="rId69" o:title=""/>
            </v:shape>
            <v:group style="position:absolute;left:489;top:9516;width:3639;height:2" coordorigin="489,9516" coordsize="3639,2">
              <v:shape style="position:absolute;left:489;top:9516;width:3639;height:2" coordorigin="489,9516" coordsize="3639,0" path="m489,9516l4127,9516e" filled="false" stroked="true" strokeweight=".12pt" strokecolor="#000000">
                <v:path arrowok="t"/>
              </v:shape>
              <v:shape style="position:absolute;left:471;top:7043;width:4033;height:2616" type="#_x0000_t75" stroked="false">
                <v:imagedata r:id="rId70" o:title=""/>
              </v:shape>
              <v:shape style="position:absolute;left:556;top:2508;width:881;height:298" type="#_x0000_t75" stroked="false">
                <v:imagedata r:id="rId63" o:title=""/>
              </v:shape>
              <v:shape style="position:absolute;left:1491;top:2489;width:1259;height:336" type="#_x0000_t75" stroked="false">
                <v:imagedata r:id="rId64" o:title=""/>
              </v:shape>
            </v:group>
            <v:group style="position:absolute;left:2828;top:2508;width:2;height:298" coordorigin="2828,2508" coordsize="2,298">
              <v:shape style="position:absolute;left:2828;top:2508;width:2;height:298" coordorigin="2828,2508" coordsize="0,298" path="m2828,2508l2828,2806e" filled="false" stroked="true" strokeweight=".94pt" strokecolor="#000000">
                <v:path arrowok="t"/>
              </v:shape>
            </v:group>
            <v:group style="position:absolute;left:2906;top:2606;width:144;height:200" coordorigin="2906,2606" coordsize="144,200">
              <v:shape style="position:absolute;left:2906;top:2606;width:144;height:200" coordorigin="2906,2606" coordsize="144,200" path="m2999,2803l2958,2803,2963,2806,2994,2806,2999,2803xe" filled="true" fillcolor="#000000" stroked="false">
                <v:path arrowok="t"/>
                <v:fill type="solid"/>
              </v:shape>
              <v:shape style="position:absolute;left:2906;top:2606;width:144;height:200" coordorigin="2906,2606" coordsize="144,200" path="m3009,2801l2949,2801,2954,2803,3004,2803,3009,2801xe" filled="true" fillcolor="#000000" stroked="false">
                <v:path arrowok="t"/>
                <v:fill type="solid"/>
              </v:shape>
              <v:shape style="position:absolute;left:2906;top:2606;width:144;height:200" coordorigin="2906,2606" coordsize="144,200" path="m3014,2798l2944,2798,2946,2801,3011,2801,3014,2798xe" filled="true" fillcolor="#000000" stroked="false">
                <v:path arrowok="t"/>
                <v:fill type="solid"/>
              </v:shape>
              <v:shape style="position:absolute;left:2906;top:2606;width:144;height:200" coordorigin="2906,2606" coordsize="144,200" path="m3016,2614l2942,2614,2939,2616,2937,2616,2930,2623,2927,2623,2920,2630,2920,2633,2918,2635,2915,2640,2915,2642,2913,2645,2913,2647,2910,2652,2910,2654,2908,2659,2908,2669,2906,2674,2906,2738,2908,2741,2908,2753,2910,2758,2910,2762,2913,2767,2913,2770,2918,2774,2918,2779,2925,2786,2925,2789,2927,2789,2934,2796,2937,2796,2942,2798,3016,2798,3018,2796,3023,2794,3026,2794,3026,2791,3030,2786,2968,2786,2963,2784,2958,2784,2954,2782,2951,2782,2949,2779,2946,2779,2934,2767,2934,2765,2930,2760,2930,2758,2927,2753,2927,2746,2925,2743,2925,2666,2927,2664,2927,2662,2930,2657,2930,2654,2932,2652,2932,2647,2944,2635,2949,2633,2951,2633,2954,2630,2956,2630,2958,2628,3033,2628,3023,2618,3021,2618,3016,2614xe" filled="true" fillcolor="#000000" stroked="false">
                <v:path arrowok="t"/>
                <v:fill type="solid"/>
              </v:shape>
              <v:shape style="position:absolute;left:2906;top:2606;width:144;height:200" coordorigin="2906,2606" coordsize="144,200" path="m3033,2628l2994,2628,2999,2630,3002,2630,3004,2633,3006,2633,3011,2638,3014,2638,3023,2647,3023,2650,3026,2652,3026,2657,3028,2659,3028,2662,3030,2666,3030,2746,3028,2748,3028,2755,3026,2758,3026,2762,3018,2770,3018,2772,3014,2777,3011,2777,3006,2782,3002,2782,2999,2784,2990,2784,2985,2786,3030,2786,3038,2779,3038,2777,3042,2772,3042,2767,3045,2765,3045,2758,3047,2755,3047,2748,3050,2743,3050,2671,3047,2666,3047,2657,3045,2652,3045,2650,3042,2647,3042,2642,3040,2640,3040,2638,3033,2630,3033,2628xe" filled="true" fillcolor="#000000" stroked="false">
                <v:path arrowok="t"/>
                <v:fill type="solid"/>
              </v:shape>
              <v:shape style="position:absolute;left:2906;top:2606;width:144;height:200" coordorigin="2906,2606" coordsize="144,200" path="m3009,2611l2946,2611,2944,2614,3014,2614,3009,2611xe" filled="true" fillcolor="#000000" stroked="false">
                <v:path arrowok="t"/>
                <v:fill type="solid"/>
              </v:shape>
              <v:shape style="position:absolute;left:2906;top:2606;width:144;height:200" coordorigin="2906,2606" coordsize="144,200" path="m2999,2609l2954,2609,2951,2611,3004,2611,2999,2609xe" filled="true" fillcolor="#000000" stroked="false">
                <v:path arrowok="t"/>
                <v:fill type="solid"/>
              </v:shape>
              <v:shape style="position:absolute;left:2906;top:2606;width:144;height:200" coordorigin="2906,2606" coordsize="144,200" path="m2990,2606l2968,2606,2963,2609,2992,2609,2990,2606xe" filled="true" fillcolor="#000000" stroked="false">
                <v:path arrowok="t"/>
                <v:fill type="solid"/>
              </v:shape>
            </v:group>
            <v:group style="position:absolute;left:3119;top:2508;width:89;height:298" coordorigin="3119,2508" coordsize="89,298">
              <v:shape style="position:absolute;left:3119;top:2508;width:89;height:298" coordorigin="3119,2508" coordsize="89,298" path="m3208,2508l3174,2508,3170,2510,3165,2510,3160,2513,3158,2513,3155,2515,3153,2515,3150,2518,3146,2520,3143,2520,3143,2522,3131,2534,3131,2537,3126,2542,3126,2546,3124,2549,3124,2556,3122,2558,3122,2566,3119,2570,3119,2806,3138,2806,3138,2628,3208,2628,3208,2606,3138,2606,3138,2568,3141,2566,3141,2558,3143,2554,3143,2551,3150,2544,3150,2542,3155,2537,3158,2537,3162,2532,3167,2532,3170,2530,3177,2530,3179,2527,3208,2527,3208,2508xe" filled="true" fillcolor="#000000" stroked="false">
                <v:path arrowok="t"/>
                <v:fill type="solid"/>
              </v:shape>
            </v:group>
            <v:group style="position:absolute;left:3280;top:2508;width:89;height:298" coordorigin="3280,2508" coordsize="89,298">
              <v:shape style="position:absolute;left:3280;top:2508;width:89;height:298" coordorigin="3280,2508" coordsize="89,298" path="m3297,2508l3280,2508,3280,2750,3282,2753,3282,2760,3285,2762,3285,2767,3287,2770,3287,2772,3290,2774,3292,2779,3292,2782,3299,2789,3302,2789,3302,2791,3304,2794,3309,2796,3311,2796,3314,2798,3316,2798,3318,2801,3321,2801,3326,2803,3333,2803,3335,2806,3369,2806,3369,2786,3340,2786,3338,2784,3330,2784,3328,2782,3323,2782,3321,2779,3318,2779,3306,2767,3306,2765,3304,2762,3304,2760,3302,2758,3302,2753,3299,2750,3299,2746,3297,2743,3297,2628,3369,2628,3369,2606,3297,2606,3297,2508xe" filled="true" fillcolor="#000000" stroked="false">
                <v:path arrowok="t"/>
                <v:fill type="solid"/>
              </v:shape>
            </v:group>
            <v:group style="position:absolute;left:3438;top:2489;width:89;height:336" coordorigin="3438,2489" coordsize="89,336">
              <v:shape style="position:absolute;left:3438;top:2489;width:89;height:336" coordorigin="3438,2489" coordsize="89,336" path="m3498,2806l3438,2806,3438,2825,3462,2825,3465,2822,3472,2822,3474,2820,3479,2820,3482,2818,3484,2818,3489,2813,3491,2813,3498,2806xe" filled="true" fillcolor="#000000" stroked="false">
                <v:path arrowok="t"/>
                <v:fill type="solid"/>
              </v:shape>
              <v:shape style="position:absolute;left:3438;top:2489;width:89;height:336" coordorigin="3438,2489" coordsize="89,336" path="m3460,2489l3438,2489,3438,2508,3455,2508,3460,2510,3465,2510,3470,2513,3472,2513,3474,2515,3477,2515,3482,2520,3484,2520,3496,2532,3496,2534,3501,2539,3501,2542,3503,2546,3503,2549,3506,2551,3506,2556,3508,2558,3508,2570,3510,2575,3510,2738,3508,2741,3508,2753,3506,2758,3506,2762,3503,2767,3503,2770,3498,2774,3498,2779,3491,2786,3491,2789,3489,2789,3482,2796,3479,2796,3477,2798,3472,2798,3470,2801,3467,2801,3465,2803,3458,2803,3453,2806,3501,2806,3510,2796,3510,2794,3515,2789,3515,2784,3520,2779,3520,2772,3522,2770,3522,2767,3525,2762,3525,2755,3527,2750,3527,2563,3525,2561,3525,2549,3522,2546,3522,2542,3520,2539,3520,2537,3518,2532,3518,2530,3513,2525,3513,2522,3508,2518,3508,2515,3496,2503,3494,2503,3489,2498,3486,2498,3484,2496,3479,2496,3477,2494,3474,2494,3472,2491,3465,2491,3460,2489xe" filled="true" fillcolor="#000000" stroked="false">
                <v:path arrowok="t"/>
                <v:fill type="solid"/>
              </v:shape>
            </v:group>
            <v:group style="position:absolute;left:3597;top:2617;width:144;height:2" coordorigin="3597,2617" coordsize="144,2">
              <v:shape style="position:absolute;left:3597;top:2617;width:144;height:2" coordorigin="3597,2617" coordsize="144,0" path="m3597,2617l3741,2617e" filled="false" stroked="true" strokeweight="1.18pt" strokecolor="#000000">
                <v:path arrowok="t"/>
              </v:shape>
            </v:group>
            <v:group style="position:absolute;left:3597;top:2696;width:144;height:2" coordorigin="3597,2696" coordsize="144,2">
              <v:shape style="position:absolute;left:3597;top:2696;width:144;height:2" coordorigin="3597,2696" coordsize="144,0" path="m3597,2696l3741,2696e" filled="false" stroked="true" strokeweight="1.18pt" strokecolor="#000000">
                <v:path arrowok="t"/>
              </v:shape>
            </v:group>
            <v:group style="position:absolute;left:3794;top:2508;width:195;height:298" coordorigin="3794,2508" coordsize="195,298">
              <v:shape style="position:absolute;left:3794;top:2508;width:195;height:298" coordorigin="3794,2508" coordsize="195,298" path="m3988,2508l3810,2508,3810,2527,3954,2527,3794,2806,3818,2806,3988,2508xe" filled="true" fillcolor="#000000" stroked="false">
                <v:path arrowok="t"/>
                <v:fill type="solid"/>
              </v:shape>
            </v:group>
            <v:group style="position:absolute;left:4041;top:2508;width:180;height:298" coordorigin="4041,2508" coordsize="180,298">
              <v:shape style="position:absolute;left:4041;top:2508;width:180;height:298" coordorigin="4041,2508" coordsize="180,298" path="m4151,2803l4108,2803,4110,2806,4149,2806,4151,2803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66,2801l4098,2801,4101,2803,4163,2803,4166,2801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70,2798l4091,2798,4094,2801,4168,2801,4170,2798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78,2796l4084,2796,4089,2798,4175,2798,4178,2796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85,2791l4077,2791,4082,2796,4180,2796,4185,2791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060,2722l4043,2729,4043,2736,4046,2738,4046,2746,4048,2750,4048,2753,4050,2758,4050,2760,4053,2762,4053,2765,4055,2770,4060,2774,4060,2777,4074,2791,4187,2791,4192,2786,4120,2786,4115,2784,4106,2784,4103,2782,4098,2782,4096,2779,4094,2779,4086,2772,4084,2772,4070,2758,4070,2753,4067,2750,4067,2748,4065,2746,4065,2741,4062,2738,4062,2729,4060,2726,4060,2722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97,2782l4161,2782,4156,2784,4146,2784,4144,2786,4192,2786,4197,2782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94,2628l4151,2628,4156,2630,4161,2630,4166,2633,4168,2633,4173,2638,4175,2638,4187,2650,4187,2652,4194,2659,4194,2662,4197,2664,4197,2669,4199,2671,4199,2678,4202,2681,4202,2702,4204,2707,4204,2710,4202,2714,4202,2729,4199,2734,4199,2741,4197,2743,4197,2746,4194,2750,4194,2753,4192,2755,4192,2758,4180,2770,4180,2772,4178,2774,4175,2774,4170,2777,4168,2779,4166,2779,4163,2782,4199,2782,4202,2779,4202,2777,4204,2774,4206,2770,4209,2767,4209,2765,4211,2762,4211,2760,4214,2755,4214,2753,4216,2750,4216,2743,4218,2738,4218,2726,4221,2724,4221,2688,4218,2683,4218,2671,4216,2669,4216,2666,4214,2662,4214,2654,4209,2650,4209,2647,4206,2645,4206,2640,4194,2628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221,2508l4041,2508,4041,2683,4060,2690,4060,2688,4062,2683,4062,2676,4065,2674,4065,2669,4067,2666,4067,2662,4070,2659,4070,2657,4077,2650,4077,2647,4086,2638,4060,2638,4060,2527,4221,2527,4221,2508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87,2621l4077,2621,4074,2623,4070,2626,4067,2628,4067,2630,4060,2638,4089,2638,4094,2635,4096,2633,4098,2633,4101,2630,4108,2630,4113,2628,4194,2628,4187,2621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78,2616l4084,2616,4079,2621,4185,2621,4182,2618,4178,2616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73,2614l4091,2614,4089,2616,4175,2616,4173,2614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68,2611l4098,2611,4094,2614,4170,2614,4168,2611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58,2609l4106,2609,4101,2611,4161,2611,4158,2609xe" filled="true" fillcolor="#000000" stroked="false">
                <v:path arrowok="t"/>
                <v:fill type="solid"/>
              </v:shape>
              <v:shape style="position:absolute;left:4041;top:2508;width:180;height:298" coordorigin="4041,2508" coordsize="180,298" path="m4144,2606l4120,2606,4115,2609,4146,2609,4144,2606xe" filled="true" fillcolor="#000000" stroked="false">
                <v:path arrowok="t"/>
                <v:fill type="solid"/>
              </v:shape>
            </v:group>
            <v:group style="position:absolute;left:4290;top:2606;width:197;height:200" coordorigin="4290,2606" coordsize="197,200">
              <v:shape style="position:absolute;left:4290;top:2606;width:197;height:200" coordorigin="4290,2606" coordsize="197,200" path="m4310,2606l4290,2606,4290,2806,4310,2806,4310,2652,4312,2647,4312,2645,4314,2642,4314,2640,4324,2630,4326,2630,4331,2628,4389,2628,4389,2626,4382,2618,4310,2618,4310,2606xe" filled="true" fillcolor="#000000" stroked="false">
                <v:path arrowok="t"/>
                <v:fill type="solid"/>
              </v:shape>
              <v:shape style="position:absolute;left:4290;top:2606;width:197;height:200" coordorigin="4290,2606" coordsize="197,200" path="m4413,2630l4365,2630,4372,2638,4372,2640,4377,2645,4377,2647,4379,2650,4379,2806,4398,2806,4398,2654,4401,2652,4401,2645,4406,2640,4406,2638,4413,2630xe" filled="true" fillcolor="#000000" stroked="false">
                <v:path arrowok="t"/>
                <v:fill type="solid"/>
              </v:shape>
              <v:shape style="position:absolute;left:4290;top:2606;width:197;height:200" coordorigin="4290,2606" coordsize="197,200" path="m4461,2611l4408,2611,4406,2614,4403,2614,4389,2628,4446,2628,4451,2630,4454,2630,4463,2640,4463,2642,4466,2645,4466,2647,4468,2650,4468,2659,4470,2662,4470,2806,4487,2806,4487,2652,4485,2647,4485,2640,4482,2638,4482,2635,4480,2630,4480,2628,4468,2616,4466,2616,4461,2611xe" filled="true" fillcolor="#000000" stroked="false">
                <v:path arrowok="t"/>
                <v:fill type="solid"/>
              </v:shape>
              <v:shape style="position:absolute;left:4290;top:2606;width:197;height:200" coordorigin="4290,2606" coordsize="197,200" path="m4420,2628l4358,2628,4360,2630,4418,2630,4420,2628xe" filled="true" fillcolor="#000000" stroked="false">
                <v:path arrowok="t"/>
                <v:fill type="solid"/>
              </v:shape>
              <v:shape style="position:absolute;left:4290;top:2606;width:197;height:200" coordorigin="4290,2606" coordsize="197,200" path="m4365,2609l4324,2609,4319,2611,4317,2614,4314,2614,4310,2618,4382,2618,4379,2616,4377,2616,4374,2614,4370,2611,4367,2611,4365,2609xe" filled="true" fillcolor="#000000" stroked="false">
                <v:path arrowok="t"/>
                <v:fill type="solid"/>
              </v:shape>
              <v:shape style="position:absolute;left:4290;top:2606;width:197;height:200" coordorigin="4290,2606" coordsize="197,200" path="m4451,2609l4415,2609,4413,2611,4456,2611,4451,2609xe" filled="true" fillcolor="#000000" stroked="false">
                <v:path arrowok="t"/>
                <v:fill type="solid"/>
              </v:shape>
              <v:shape style="position:absolute;left:4290;top:2606;width:197;height:200" coordorigin="4290,2606" coordsize="197,200" path="m4353,2606l4338,2606,4334,2609,4358,2609,4353,2606xe" filled="true" fillcolor="#000000" stroked="false">
                <v:path arrowok="t"/>
                <v:fill type="solid"/>
              </v:shape>
              <v:shape style="position:absolute;left:4290;top:2606;width:197;height:200" coordorigin="4290,2606" coordsize="197,200" path="m4442,2606l4427,2606,4422,2609,4446,2609,4442,2606xe" filled="true" fillcolor="#000000" stroked="false">
                <v:path arrowok="t"/>
                <v:fill type="solid"/>
              </v:shape>
            </v:group>
            <v:group style="position:absolute;left:4571;top:2513;width:104;height:178" coordorigin="4571,2513" coordsize="104,178">
              <v:shape style="position:absolute;left:4571;top:2513;width:104;height:178" coordorigin="4571,2513" coordsize="104,178" path="m4662,2539l4619,2539,4624,2542,4629,2542,4634,2544,4634,2546,4636,2549,4638,2554,4641,2561,4641,2573,4638,2580,4638,2585,4634,2594,4634,2597,4631,2599,4629,2604,4624,2609,4619,2618,4571,2676,4571,2690,4670,2690,4674,2664,4598,2664,4634,2623,4636,2618,4641,2616,4643,2611,4648,2606,4648,2604,4653,2602,4658,2592,4660,2585,4665,2575,4665,2570,4667,2563,4667,2556,4665,2551,4665,2546,4662,2539xe" filled="true" fillcolor="#000000" stroked="false">
                <v:path arrowok="t"/>
                <v:fill type="solid"/>
              </v:shape>
              <v:shape style="position:absolute;left:4571;top:2513;width:104;height:178" coordorigin="4571,2513" coordsize="104,178" path="m4641,2518l4576,2518,4574,2546,4576,2544,4581,2544,4586,2542,4590,2542,4595,2539,4662,2539,4658,2530,4650,2522,4641,2518xe" filled="true" fillcolor="#000000" stroked="false">
                <v:path arrowok="t"/>
                <v:fill type="solid"/>
              </v:shape>
              <v:shape style="position:absolute;left:4571;top:2513;width:104;height:178" coordorigin="4571,2513" coordsize="104,178" path="m4631,2515l4586,2515,4581,2518,4636,2518,4631,2515xe" filled="true" fillcolor="#000000" stroked="false">
                <v:path arrowok="t"/>
                <v:fill type="solid"/>
              </v:shape>
              <v:shape style="position:absolute;left:4571;top:2513;width:104;height:178" coordorigin="4571,2513" coordsize="104,178" path="m4622,2513l4600,2513,4593,2515,4626,2515,4622,2513xe" filled="true" fillcolor="#000000" stroked="false">
                <v:path arrowok="t"/>
                <v:fill type="solid"/>
              </v:shape>
            </v:group>
            <v:group style="position:absolute;left:8925;top:502;width:934;height:569" coordorigin="8925,502" coordsize="934,569">
              <v:shape style="position:absolute;left:8925;top:502;width:934;height:569" coordorigin="8925,502" coordsize="934,569" path="m8925,1070l8925,869,9666,502,9858,614,9858,1070,9858,614,9666,502,8925,869e" filled="false" stroked="true" strokeweight=".48pt" strokecolor="#fdfdfd">
                <v:path arrowok="t"/>
              </v:shape>
            </v:group>
            <v:group style="position:absolute;left:8891;top:466;width:1001;height:605" coordorigin="8891,466" coordsize="1001,605">
              <v:shape style="position:absolute;left:8891;top:466;width:1001;height:605" coordorigin="8891,466" coordsize="1001,605" path="m8891,1070l8891,850,9666,466,9892,595,9892,1070e" filled="false" stroked="true" strokeweight=".48pt" strokecolor="#fdfdfd">
                <v:path arrowok="t"/>
              </v:shape>
            </v:group>
            <v:group style="position:absolute;left:9578;top:502;width:934;height:569" coordorigin="9578,502" coordsize="934,569">
              <v:shape style="position:absolute;left:9578;top:502;width:934;height:569" coordorigin="9578,502" coordsize="934,569" path="m9578,1070l9578,869,10319,502,10511,614,10511,1070,10511,614,10319,502,9578,869e" filled="false" stroked="true" strokeweight=".48pt" strokecolor="#fdfdfd">
                <v:path arrowok="t"/>
              </v:shape>
            </v:group>
            <v:group style="position:absolute;left:9544;top:466;width:1001;height:605" coordorigin="9544,466" coordsize="1001,605">
              <v:shape style="position:absolute;left:9544;top:466;width:1001;height:605" coordorigin="9544,466" coordsize="1001,605" path="m9544,1070l9544,850,10319,466,10545,595,10545,1070e" filled="false" stroked="true" strokeweight=".48pt" strokecolor="#fdfdfd">
                <v:path arrowok="t"/>
              </v:shape>
            </v:group>
            <v:group style="position:absolute;left:7667;top:1112;width:2919;height:2" coordorigin="7667,1112" coordsize="2919,2">
              <v:shape style="position:absolute;left:7667;top:1112;width:2919;height:2" coordorigin="7667,1112" coordsize="2919,0" path="m7667,1112l10586,1112e" filled="false" stroked="true" strokeweight="1.42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099l7667,1126,10586,1099,7667,1099xe" filled="false" stroked="true" strokeweight="0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126l10586,1099,10586,1126,7667,1126xe" filled="false" stroked="true" strokeweight="0pt" strokecolor="#fdfdfd">
                <v:path arrowok="t"/>
              </v:shape>
            </v:group>
            <v:group style="position:absolute;left:9839;top:1192;width:687;height:2" coordorigin="9839,1192" coordsize="687,2">
              <v:shape style="position:absolute;left:9839;top:1192;width:687;height:2" coordorigin="9839,1192" coordsize="687,0" path="m9839,1192l10526,1192e" filled="false" stroked="true" strokeweight="1.42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178l9839,1205,10526,1178,9839,1178xe" filled="false" stroked="true" strokeweight="0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205l10526,1178,10526,1205,9839,1205xe" filled="false" stroked="true" strokeweight="0pt" strokecolor="#fdfdfd">
                <v:path arrowok="t"/>
              </v:shape>
            </v:group>
            <v:group style="position:absolute;left:9966;top:1350;width:432;height:2" coordorigin="9966,1350" coordsize="432,2">
              <v:shape style="position:absolute;left:9966;top:1350;width:432;height:2" coordorigin="9966,1350" coordsize="432,0" path="m9966,1350l10398,1350e" filled="false" stroked="true" strokeweight="1.42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37l9966,1363,10398,1337,9966,1337xe" filled="false" stroked="true" strokeweight="0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63l10398,1337,10398,1363,9966,1363xe" filled="false" stroked="true" strokeweight="0pt" strokecolor="#fdfdfd">
                <v:path arrowok="t"/>
              </v:shape>
            </v:group>
            <v:group style="position:absolute;left:7720;top:1176;width:209;height:188" coordorigin="7720,1176" coordsize="209,188">
              <v:shape style="position:absolute;left:7720;top:1176;width:209;height:188" coordorigin="7720,1176" coordsize="209,188" path="m7749,1176l7746,1176,7720,1363,7737,1363,7756,1229,7774,1229,7749,1176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774,1229l7756,1229,7821,1363,7826,1363,7842,1330,7823,1330,7774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10,1229l7893,1229,7910,1363,7929,1363,7910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02,1176l7898,1176,7823,1330,7842,1330,7893,1229,7910,1229,7902,1176xe" filled="true" fillcolor="#fdfdfd" stroked="false">
                <v:path arrowok="t"/>
                <v:fill type="solid"/>
              </v:shape>
            </v:group>
            <v:group style="position:absolute;left:7970;top:1286;width:70;height:15" coordorigin="7970,1286" coordsize="70,15">
              <v:shape style="position:absolute;left:7970;top:1286;width:70;height:15" coordorigin="7970,1286" coordsize="70,15" path="m7970,1294l8039,1294e" filled="false" stroked="true" strokeweight=".82pt" strokecolor="#fdfdfd">
                <v:path arrowok="t"/>
              </v:shape>
            </v:group>
            <v:group style="position:absolute;left:8080;top:1171;width:183;height:197" coordorigin="8080,1171" coordsize="183,197">
              <v:shape style="position:absolute;left:8080;top:1171;width:183;height:197" coordorigin="8080,1171" coordsize="183,197" path="m8195,1366l8166,1366,8169,1368,8193,1368,8195,136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7,1363l8152,1363,8154,1366,8205,1366,8207,136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7,1361l8142,1361,8145,1363,8214,1363,8217,136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358l8138,1358,8140,1361,8222,1361,8224,135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9,1346l8116,1346,8121,1351,8123,1351,8128,1356,8130,1356,8133,1358,8229,1358,8234,1354,8236,1354,8241,1349,8162,1349,8159,134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3,1339l8222,1339,8219,1342,8217,1342,8214,1344,8212,1344,8210,1346,8205,1346,8202,1349,8243,1349,8253,1339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0,1344l8114,1344,8114,1346,8152,1346,8150,134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26,1210l8099,1210,8097,1212,8097,1214,8094,1217,8094,1219,8092,1222,8092,1224,8090,1224,8090,1226,8087,1229,8087,1231,8085,1234,8085,1238,8082,1241,8082,1250,8080,1253,8080,1286,8082,1289,8082,1296,8085,1298,8085,1306,8087,1308,8087,1310,8090,1313,8090,1315,8094,1320,8094,1322,8097,1325,8097,1327,8099,1330,8099,1332,8102,1332,8104,1334,8104,1337,8106,1337,8106,1339,8111,1344,8147,1344,8145,1342,8142,1342,8140,1339,8138,1339,8133,1334,8130,1334,8114,1318,8114,1315,8111,1313,8111,1310,8109,1310,8109,1308,8106,1306,8106,1303,8104,1301,8104,1296,8102,1294,8102,1286,8099,1284,8099,1258,8102,1255,8102,1248,8104,1246,8104,1241,8106,1238,8106,1234,8109,1231,8109,1229,8111,1229,8111,1226,8118,1219,8118,1217,8121,1214,8123,1214,8126,1212,8126,121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8,1320l8246,1320,8241,1325,8241,1327,8238,1327,8229,1337,8226,1337,8224,1339,8255,1339,8258,1337,8258,1334,8262,1330,8248,132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0,1198l8217,1198,8219,1200,8222,1200,8224,1202,8226,1202,8236,1212,8238,1212,8241,1214,8241,1217,8246,1222,8248,1222,8262,1212,8253,1202,8253,1200,8250,119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7,1193l8116,1193,8102,1207,8102,1210,8128,1210,8133,1205,8135,1205,8138,1202,8140,1202,8140,1200,8142,1200,8145,1198,8147,1198,8150,1195,8154,1195,8157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6,1193l8205,1193,8207,1195,8212,1195,8212,1198,8248,1198,8246,1195,8246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34,1186l8126,1186,8118,1193,8166,1193,8169,1190,8241,1190,8238,1188,8236,1188,8234,118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1,1190l8193,1190,8195,1193,8243,1193,8241,119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9,1183l8130,1183,8128,1186,8231,1186,8229,118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181l8135,1181,8133,1183,8226,1183,8224,118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9,1178l8142,1178,8140,1181,8222,1181,8219,117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4,1176l8150,1176,8147,1178,8217,1178,8214,117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5,1174l8159,1174,8157,1176,8207,1176,8205,117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81,1171l8178,1171,8176,1174,8183,1174,8181,1171xe" filled="true" fillcolor="#fdfdfd" stroked="false">
                <v:path arrowok="t"/>
                <v:fill type="solid"/>
              </v:shape>
            </v:group>
            <v:group style="position:absolute;left:8301;top:1176;width:180;height:188" coordorigin="8301,1176" coordsize="180,188">
              <v:shape style="position:absolute;left:8301;top:1176;width:180;height:188" coordorigin="8301,1176" coordsize="180,188" path="m8394,1176l8390,1176,8301,1363,8322,1363,8351,1301,8452,1301,8444,1284,8358,1284,8392,1217,8413,1217,8394,1176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52,1301l8430,1301,8459,1363,8481,1363,8452,1301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13,1217l8392,1217,8423,1284,8444,1284,8413,1217xe" filled="true" fillcolor="#fdfdfd" stroked="false">
                <v:path arrowok="t"/>
                <v:fill type="solid"/>
              </v:shape>
            </v:group>
            <v:group style="position:absolute;left:8529;top:1176;width:111;height:188" coordorigin="8529,1176" coordsize="111,188">
              <v:shape style="position:absolute;left:8529;top:1176;width:111;height:188" coordorigin="8529,1176" coordsize="111,188" path="m8572,1176l8529,1176,8529,1363,8591,1363,8594,1361,8601,1361,8603,1358,8608,1358,8610,1356,8613,1356,8613,1354,8615,1354,8618,1351,8620,1351,8622,1349,8622,1346,8625,1346,8627,1344,8546,1344,8546,1274,8625,1274,8620,1270,8618,1270,8615,1267,8613,1267,8610,1265,8606,1265,8603,1262,8601,1262,8608,1255,8546,1255,8546,1195,8615,1195,8610,1190,8610,1188,8608,1188,8606,1186,8603,1186,8601,1183,8598,1183,8598,1181,8591,1181,8589,1178,8574,1178,8572,1176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32,1282l8606,1282,8615,1291,8615,1294,8618,1296,8618,1301,8620,1303,8620,1320,8618,1322,8618,1325,8615,1325,8615,1327,8610,1332,8610,1334,8608,1334,8603,1339,8601,1339,8598,1342,8591,1342,8589,1344,8627,1344,8627,1342,8634,1334,8634,1332,8637,1330,8637,1322,8639,1320,8639,1298,8637,1296,8637,1291,8634,1289,8634,1286,8632,1284,8632,1282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25,1274l8589,1274,8589,1277,8596,1277,8598,1279,8601,1279,8603,1282,8630,1282,8627,1279,8627,1277,8625,1274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8,1198l8589,1198,8591,1200,8594,1200,8594,1202,8596,1202,8603,1210,8603,1214,8606,1217,8606,1229,8603,1231,8603,1236,8601,1238,8601,1241,8598,1241,8598,1243,8596,1243,8589,1250,8584,1250,8584,1253,8572,1253,8570,1255,8610,1255,8615,1250,8615,1248,8618,1248,8618,1246,8620,1243,8620,1241,8622,1238,8622,1234,8625,1231,8625,1214,8622,1212,8622,1207,8620,1205,8620,1200,8618,1198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5,1195l8579,1195,8582,1198,8615,1198,8615,1195xe" filled="true" fillcolor="#fdfdfd" stroked="false">
                <v:path arrowok="t"/>
                <v:fill type="solid"/>
              </v:shape>
            </v:group>
            <v:group style="position:absolute;left:8702;top:1176;width:2;height:188" coordorigin="8702,1176" coordsize="2,188">
              <v:shape style="position:absolute;left:8702;top:1176;width:2;height:188" coordorigin="8702,1176" coordsize="0,188" path="m8702,1176l8702,1363e" filled="false" stroked="true" strokeweight="1.06pt" strokecolor="#fdfdfd">
                <v:path arrowok="t"/>
              </v:shape>
            </v:group>
            <v:group style="position:absolute;left:8774;top:1176;width:144;height:188" coordorigin="8774,1176" coordsize="144,188">
              <v:shape style="position:absolute;left:8774;top:1176;width:144;height:188" coordorigin="8774,1176" coordsize="144,188" path="m8776,1176l8774,1176,8774,1363,8790,1363,8790,1222,8816,1222,8776,1176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816,1222l8790,1222,8915,1363,8918,1363,8918,1320,8901,1320,8816,1222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918,1176l8901,1176,8901,1320,8918,1320,8918,1176xe" filled="true" fillcolor="#fdfdfd" stroked="false">
                <v:path arrowok="t"/>
                <v:fill type="solid"/>
              </v:shape>
            </v:group>
            <v:group style="position:absolute;left:9074;top:1354;width:89;height:2" coordorigin="9074,1354" coordsize="89,2">
              <v:shape style="position:absolute;left:9074;top:1354;width:89;height:2" coordorigin="9074,1354" coordsize="89,0" path="m9074,1354l9162,1354e" filled="false" stroked="true" strokeweight="1.1pt" strokecolor="#fdfdfd">
                <v:path arrowok="t"/>
              </v:shape>
            </v:group>
            <v:group style="position:absolute;left:9082;top:1176;width:2;height:168" coordorigin="9082,1176" coordsize="2,168">
              <v:shape style="position:absolute;left:9082;top:1176;width:2;height:168" coordorigin="9082,1176" coordsize="0,168" path="m9082,1176l9082,1344e" filled="false" stroked="true" strokeweight=".94pt" strokecolor="#fdfdfd">
                <v:path arrowok="t"/>
              </v:shape>
            </v:group>
            <v:group style="position:absolute;left:9218;top:1176;width:2;height:188" coordorigin="9218,1176" coordsize="2,188">
              <v:shape style="position:absolute;left:9218;top:1176;width:2;height:188" coordorigin="9218,1176" coordsize="0,188" path="m9218,1176l9218,1363e" filled="false" stroked="true" strokeweight="1.06pt" strokecolor="#fdfdfd">
                <v:path arrowok="t"/>
              </v:shape>
            </v:group>
            <v:group style="position:absolute;left:9290;top:1176;width:144;height:188" coordorigin="9290,1176" coordsize="144,188">
              <v:shape style="position:absolute;left:9290;top:1176;width:144;height:188" coordorigin="9290,1176" coordsize="144,188" path="m9292,1176l9290,1176,9290,1363,9309,1363,9309,1222,9332,1222,9292,1176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332,1222l9309,1222,9431,1363,9434,1363,9434,1320,9417,1320,9332,1222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434,1176l9417,1176,9417,1320,9434,1320,9434,1176xe" filled="true" fillcolor="#fdfdfd" stroked="false">
                <v:path arrowok="t"/>
                <v:fill type="solid"/>
              </v:shape>
            </v:group>
            <v:group style="position:absolute;left:9498;top:1354;width:106;height:2" coordorigin="9498,1354" coordsize="106,2">
              <v:shape style="position:absolute;left:9498;top:1354;width:106;height:2" coordorigin="9498,1354" coordsize="106,0" path="m9498,1354l9604,1354e" filled="false" stroked="true" strokeweight="1.1pt" strokecolor="#fdfdfd">
                <v:path arrowok="t"/>
              </v:shape>
            </v:group>
            <v:group style="position:absolute;left:9498;top:1272;width:20;height:72" coordorigin="9498,1272" coordsize="20,72">
              <v:shape style="position:absolute;left:9498;top:1272;width:20;height:72" coordorigin="9498,1272" coordsize="20,72" path="m9498,1308l9518,1308e" filled="false" stroked="true" strokeweight="3.7pt" strokecolor="#fdfdfd">
                <v:path arrowok="t"/>
              </v:shape>
            </v:group>
            <v:group style="position:absolute;left:9498;top:1262;width:106;height:2" coordorigin="9498,1262" coordsize="106,2">
              <v:shape style="position:absolute;left:9498;top:1262;width:106;height:2" coordorigin="9498,1262" coordsize="106,0" path="m9498,1262l9604,1262e" filled="false" stroked="true" strokeweight="1.1pt" strokecolor="#fdfdfd">
                <v:path arrowok="t"/>
              </v:shape>
            </v:group>
            <v:group style="position:absolute;left:9498;top:1196;width:20;height:56" coordorigin="9498,1196" coordsize="20,56">
              <v:shape style="position:absolute;left:9498;top:1196;width:20;height:56" coordorigin="9498,1196" coordsize="20,56" path="m9498,1224l9518,1224e" filled="false" stroked="true" strokeweight="2.9pt" strokecolor="#fdfdfd">
                <v:path arrowok="t"/>
              </v:shape>
            </v:group>
            <v:group style="position:absolute;left:9498;top:1186;width:106;height:2" coordorigin="9498,1186" coordsize="106,2">
              <v:shape style="position:absolute;left:9498;top:1186;width:106;height:2" coordorigin="9498,1186" coordsize="106,0" path="m9498,1186l9604,1186e" filled="false" stroked="true" strokeweight="1.1pt" strokecolor="#fdfdfd">
                <v:path arrowok="t"/>
              </v:shape>
            </v:group>
            <v:group style="position:absolute;left:9904;top:1271;width:557;height:2" coordorigin="9904,1271" coordsize="557,2">
              <v:shape style="position:absolute;left:9904;top:1271;width:557;height:2" coordorigin="9904,1271" coordsize="557,0" path="m9904,1271l10461,1271e" filled="false" stroked="true" strokeweight="1.42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58l9904,1284,10461,1258,9904,1258xe" filled="false" stroked="true" strokeweight="0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84l10461,1258,10461,1284,9904,1284xe" filled="false" stroked="true" strokeweight="0pt" strokecolor="#fdfdfd">
                <v:path arrowok="t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true" fillcolor="#fdfdfd" stroked="false">
                <v:path arrowok="t"/>
                <v:fill type="solid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false" stroked="true" strokeweight="0pt" strokecolor="#fdfdfd">
                <v:path arrowok="t"/>
              </v:shape>
            </v:group>
            <v:group style="position:absolute;left:9666;top:502;width:68;height:2" coordorigin="9666,502" coordsize="68,2">
              <v:shape style="position:absolute;left:9666;top:502;width:68;height:2" coordorigin="9666,502" coordsize="68,0" path="m9666,502l9734,502e" filled="false" stroked="true" strokeweight=".1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666,502l9825,595,9892,595,9666,502xe" filled="true" fillcolor="#fdfdfd" stroked="false">
                <v:path arrowok="t"/>
                <v:fill type="solid"/>
              </v:shape>
              <v:shape style="position:absolute;left:9666;top:502;width:226;height:94" coordorigin="9666,502" coordsize="226,94" path="m9734,502l9666,502,9892,595,9734,502xe" filled="true" fillcolor="#fdfdfd" stroked="false">
                <v:path arrowok="t"/>
                <v:fill type="solid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25,595l9892,595,9666,502,9825,595xe" filled="false" stroked="true" strokeweight="0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92,595l9666,502,9734,502,9892,595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25,595l9858,614,9892,614,9825,595xe" filled="true" fillcolor="#fdfdfd" stroked="false">
                <v:path arrowok="t"/>
                <v:fill type="solid"/>
              </v:shape>
              <v:shape style="position:absolute;left:9825;top:595;width:68;height:20" coordorigin="9825,595" coordsize="68,20" path="m9892,595l9825,595,9892,614,9892,595xe" filled="true" fillcolor="#fdfdfd" stroked="false">
                <v:path arrowok="t"/>
                <v:fill type="solid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58,614l9892,614,9825,595,9858,614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92,614l9825,595,9892,595,9892,614xe" filled="false" stroked="true" strokeweight="0pt" strokecolor="#fdfdfd">
                <v:path arrowok="t"/>
              </v:shape>
            </v:group>
            <v:group style="position:absolute;left:8891;top:502;width:776;height:348" coordorigin="8891,502" coordsize="776,348">
              <v:shape style="position:absolute;left:8891;top:502;width:776;height:348" coordorigin="8891,502" coordsize="776,348" path="m9592,502l8891,850,8966,850,9592,502xe" filled="true" fillcolor="#fdfdfd" stroked="false">
                <v:path arrowok="t"/>
                <v:fill type="solid"/>
              </v:shape>
              <v:shape style="position:absolute;left:8891;top:502;width:776;height:348" coordorigin="8891,502" coordsize="776,348" path="m9666,502l9592,502,8966,850,9666,502xe" filled="true" fillcolor="#fdfdfd" stroked="false">
                <v:path arrowok="t"/>
                <v:fill type="solid"/>
              </v:shape>
            </v:group>
            <v:group style="position:absolute;left:8891;top:502;width:701;height:348" coordorigin="8891,502" coordsize="701,348">
              <v:shape style="position:absolute;left:8891;top:502;width:701;height:348" coordorigin="8891,502" coordsize="701,348" path="m8891,850l8966,850,9592,502,8891,850xe" filled="false" stroked="true" strokeweight="0pt" strokecolor="#fdfdfd">
                <v:path arrowok="t"/>
              </v:shape>
            </v:group>
            <v:group style="position:absolute;left:8966;top:502;width:701;height:348" coordorigin="8966,502" coordsize="701,348">
              <v:shape style="position:absolute;left:8966;top:502;width:701;height:348" coordorigin="8966,502" coordsize="701,348" path="m8966,850l9592,502,9666,502,8966,850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891,850l8891,869,8925,869,8891,850xe" filled="true" fillcolor="#fdfdfd" stroked="false">
                <v:path arrowok="t"/>
                <v:fill type="solid"/>
              </v:shape>
              <v:shape style="position:absolute;left:8891;top:850;width:75;height:20" coordorigin="8891,850" coordsize="75,20" path="m8966,850l8891,850,8925,869,8966,850xe" filled="true" fillcolor="#fdfdfd" stroked="false">
                <v:path arrowok="t"/>
                <v:fill type="solid"/>
              </v:shape>
            </v:group>
            <v:group style="position:absolute;left:8891;top:850;width:34;height:20" coordorigin="8891,850" coordsize="34,20">
              <v:shape style="position:absolute;left:8891;top:850;width:34;height:20" coordorigin="8891,850" coordsize="34,20" path="m8891,869l8925,869,8891,850,8891,869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925,869l8891,850,8966,850,8925,869xe" filled="false" stroked="true" strokeweight="0pt" strokecolor="#fdfdfd">
                <v:path arrowok="t"/>
              </v:shape>
            </v:group>
            <v:group style="position:absolute;left:9875;top:614;width:2;height:456" coordorigin="9875,614" coordsize="2,456">
              <v:shape style="position:absolute;left:9875;top:614;width:2;height:456" coordorigin="9875,614" coordsize="0,456" path="m9875,614l9875,1070e" filled="false" stroked="true" strokeweight="1.78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58,1070l9892,1070,9858,614,9858,1070xe" filled="false" stroked="true" strokeweight="0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92,1070l9858,614,9892,614,9892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869l8891,1070,8925,1070,8891,869xe" filled="true" fillcolor="#fdfdfd" stroked="false">
                <v:path arrowok="t"/>
                <v:fill type="solid"/>
              </v:shape>
              <v:shape style="position:absolute;left:8891;top:869;width:34;height:202" coordorigin="8891,869" coordsize="34,202" path="m8925,869l8891,869,8925,1070,8925,869xe" filled="true" fillcolor="#fdfdfd" stroked="false">
                <v:path arrowok="t"/>
                <v:fill type="solid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1070l8925,1070,8891,869,8891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925,1070l8891,869,8925,869,8925,1070xe" filled="false" stroked="true" strokeweight="0pt" strokecolor="#fdfdfd">
                <v:path arrowok="t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true" fillcolor="#fdfdfd" stroked="false">
                <v:path arrowok="t"/>
                <v:fill type="solid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319,502l10478,595,10545,595,10319,502xe" filled="true" fillcolor="#fdfdfd" stroked="false">
                <v:path arrowok="t"/>
                <v:fill type="solid"/>
              </v:shape>
              <v:shape style="position:absolute;left:10319;top:502;width:226;height:94" coordorigin="10319,502" coordsize="226,94" path="m10384,502l10319,502,10545,595,10384,502xe" filled="true" fillcolor="#fdfdfd" stroked="false">
                <v:path arrowok="t"/>
                <v:fill type="solid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478,595l10545,595,10319,502,10478,595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545,595l10319,502,10384,502,10545,595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478,595l10511,614,10545,614,10478,595xe" filled="true" fillcolor="#fdfdfd" stroked="false">
                <v:path arrowok="t"/>
                <v:fill type="solid"/>
              </v:shape>
              <v:shape style="position:absolute;left:10478;top:595;width:68;height:20" coordorigin="10478,595" coordsize="68,20" path="m10545,595l10478,595,10545,614,10545,595xe" filled="true" fillcolor="#fdfdfd" stroked="false">
                <v:path arrowok="t"/>
                <v:fill type="solid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11,614l10545,614,10478,595,10511,614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45,614l10478,595,10545,595,10545,614xe" filled="false" stroked="true" strokeweight="0pt" strokecolor="#fdfdfd">
                <v:path arrowok="t"/>
              </v:shape>
            </v:group>
            <v:group style="position:absolute;left:9544;top:502;width:776;height:348" coordorigin="9544,502" coordsize="776,348">
              <v:shape style="position:absolute;left:9544;top:502;width:776;height:348" coordorigin="9544,502" coordsize="776,348" path="m10245,502l9544,850,9618,850,10245,502xe" filled="true" fillcolor="#fdfdfd" stroked="false">
                <v:path arrowok="t"/>
                <v:fill type="solid"/>
              </v:shape>
              <v:shape style="position:absolute;left:9544;top:502;width:776;height:348" coordorigin="9544,502" coordsize="776,348" path="m10319,502l10245,502,9618,850,10319,502xe" filled="true" fillcolor="#fdfdfd" stroked="false">
                <v:path arrowok="t"/>
                <v:fill type="solid"/>
              </v:shape>
            </v:group>
            <v:group style="position:absolute;left:9544;top:502;width:701;height:348" coordorigin="9544,502" coordsize="701,348">
              <v:shape style="position:absolute;left:9544;top:502;width:701;height:348" coordorigin="9544,502" coordsize="701,348" path="m9544,850l9618,850,10245,502,9544,850xe" filled="false" stroked="true" strokeweight="0pt" strokecolor="#fdfdfd">
                <v:path arrowok="t"/>
              </v:shape>
            </v:group>
            <v:group style="position:absolute;left:9618;top:502;width:701;height:348" coordorigin="9618,502" coordsize="701,348">
              <v:shape style="position:absolute;left:9618;top:502;width:701;height:348" coordorigin="9618,502" coordsize="701,348" path="m9618,850l10245,502,10319,502,9618,850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44,850l9544,869,9578,869,9544,850xe" filled="true" fillcolor="#fdfdfd" stroked="false">
                <v:path arrowok="t"/>
                <v:fill type="solid"/>
              </v:shape>
              <v:shape style="position:absolute;left:9544;top:850;width:75;height:20" coordorigin="9544,850" coordsize="75,20" path="m9618,850l9544,850,9578,869,9618,850xe" filled="true" fillcolor="#fdfdfd" stroked="false">
                <v:path arrowok="t"/>
                <v:fill type="solid"/>
              </v:shape>
            </v:group>
            <v:group style="position:absolute;left:9544;top:850;width:34;height:20" coordorigin="9544,850" coordsize="34,20">
              <v:shape style="position:absolute;left:9544;top:850;width:34;height:20" coordorigin="9544,850" coordsize="34,20" path="m9544,869l9578,869,9544,850,9544,869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78,869l9544,850,9618,850,9578,869xe" filled="false" stroked="true" strokeweight="0pt" strokecolor="#fdfdfd">
                <v:path arrowok="t"/>
              </v:shape>
            </v:group>
            <v:group style="position:absolute;left:10528;top:614;width:2;height:456" coordorigin="10528,614" coordsize="2,456">
              <v:shape style="position:absolute;left:10528;top:614;width:2;height:456" coordorigin="10528,614" coordsize="0,456" path="m10528,614l10528,1070e" filled="false" stroked="true" strokeweight="1.78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11,1070l10545,1070,10511,614,10511,1070xe" filled="false" stroked="true" strokeweight="0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45,1070l10511,614,10545,614,10545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869l9544,1070,9578,1070,9544,869xe" filled="true" fillcolor="#fdfdfd" stroked="false">
                <v:path arrowok="t"/>
                <v:fill type="solid"/>
              </v:shape>
              <v:shape style="position:absolute;left:9544;top:869;width:34;height:202" coordorigin="9544,869" coordsize="34,202" path="m9578,869l9544,869,9578,1070,9578,869xe" filled="true" fillcolor="#fdfdfd" stroked="false">
                <v:path arrowok="t"/>
                <v:fill type="solid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1070l9578,1070,9544,869,9544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78,1070l9544,869,9578,869,9578,1070xe" filled="false" stroked="true" strokeweight="0pt" strokecolor="#fdfdfd">
                <v:path arrowok="t"/>
              </v:shape>
            </v:group>
            <v:group style="position:absolute;left:9544;top:1070;width:34;height:2" coordorigin="9544,1070" coordsize="34,2">
              <v:shape style="position:absolute;left:9544;top:1070;width:34;height:2" coordorigin="9544,1070" coordsize="34,0" path="m9578,1070l9544,1070e" filled="false" stroked="true" strokeweight=".48pt" strokecolor="#fdfdfd">
                <v:path arrowok="t"/>
              </v:shape>
            </v:group>
            <v:group style="position:absolute;left:9892;top:1070;width:2;height:2" coordorigin="9892,1070" coordsize="2,2">
              <v:shape style="position:absolute;left:9892;top:1070;width:2;height:2" coordorigin="9892,1070" coordsize="0,0" path="m9892,1070l9892,1070e" filled="false" stroked="true" strokeweight=".48pt" strokecolor="#fdfdfd">
                <v:path arrowok="t"/>
              </v:shape>
            </v:group>
            <v:group style="position:absolute;left:10511;top:1070;width:34;height:2" coordorigin="10511,1070" coordsize="34,2">
              <v:shape style="position:absolute;left:10511;top:1070;width:34;height:2" coordorigin="10511,1070" coordsize="34,0" path="m10545,1070l10511,1070e" filled="false" stroked="true" strokeweight=".48pt" strokecolor="#fdfdfd">
                <v:path arrowok="t"/>
              </v:shape>
            </v:group>
            <v:group style="position:absolute;left:8891;top:1070;width:34;height:2" coordorigin="8891,1070" coordsize="34,2">
              <v:shape style="position:absolute;left:8891;top:1070;width:34;height:2" coordorigin="8891,1070" coordsize="34,0" path="m8891,1070l8925,1070e" filled="false" stroked="true" strokeweight=".48pt" strokecolor="#fdfdfd">
                <v:path arrowok="t"/>
              </v:shape>
            </v:group>
            <v:group style="position:absolute;left:9957;top:10519;width:303;height:466" coordorigin="9957,10519" coordsize="303,466">
              <v:shape style="position:absolute;left:9957;top:10519;width:303;height:466" coordorigin="9957,10519" coordsize="303,466" path="m10259,10519l9981,10519,9981,10550,10206,10550,9957,10985,9990,10985,10259,10519xe" filled="true" fillcolor="#000000" stroked="false">
                <v:path arrowok="t"/>
                <v:fill type="solid"/>
              </v:shape>
            </v:group>
            <v:group style="position:absolute;left:10343;top:10519;width:279;height:466" coordorigin="10343,10519" coordsize="279,466">
              <v:shape style="position:absolute;left:10343;top:10519;width:279;height:466" coordorigin="10343,10519" coordsize="279,466" path="m10506,10982l10458,10982,10463,10985,10499,10985,10506,10982xe" filled="true" fillcolor="#000000" stroked="false">
                <v:path arrowok="t"/>
                <v:fill type="solid"/>
              </v:shape>
              <v:shape style="position:absolute;left:10343;top:10519;width:279;height:466" coordorigin="10343,10519" coordsize="279,466" path="m10521,10980l10439,10980,10446,10982,10516,10982,10521,10980xe" filled="true" fillcolor="#000000" stroked="false">
                <v:path arrowok="t"/>
                <v:fill type="solid"/>
              </v:shape>
              <v:shape style="position:absolute;left:10343;top:10519;width:279;height:466" coordorigin="10343,10519" coordsize="279,466" path="m10372,10853l10346,10865,10346,10877,10348,10882,10348,10889,10353,10898,10353,10903,10355,10910,10362,10925,10365,10927,10370,10937,10377,10944,10379,10949,10382,10951,10386,10954,10389,10958,10398,10963,10401,10966,10420,10975,10425,10975,10434,10980,10528,10980,10533,10978,10538,10978,10547,10973,10552,10973,10554,10970,10564,10966,10566,10963,10576,10958,10578,10954,10463,10954,10458,10951,10451,10951,10446,10949,10442,10949,10432,10944,10427,10944,10413,10937,10410,10932,10406,10930,10396,10920,10394,10915,10386,10908,10382,10898,10382,10894,10377,10884,10377,10877,10372,10867,10372,10853xe" filled="true" fillcolor="#000000" stroked="false">
                <v:path arrowok="t"/>
                <v:fill type="solid"/>
              </v:shape>
              <v:shape style="position:absolute;left:10343;top:10519;width:279;height:466" coordorigin="10343,10519" coordsize="279,466" path="m10578,10704l10482,10704,10487,10706,10511,10706,10516,10709,10521,10709,10530,10714,10535,10714,10545,10718,10547,10721,10557,10726,10559,10730,10562,10733,10566,10735,10569,10740,10571,10742,10578,10757,10581,10759,10586,10769,10588,10776,10588,10781,10590,10786,10590,10790,10593,10798,10593,10822,10595,10829,10593,10836,10593,10860,10590,10867,10590,10872,10588,10879,10588,10884,10578,10903,10578,10908,10574,10910,10569,10920,10557,10932,10552,10934,10550,10937,10530,10946,10526,10946,10516,10951,10506,10951,10499,10954,10578,10954,10581,10951,10586,10949,10588,10944,10595,10937,10598,10932,10600,10930,10607,10915,10607,10910,10614,10896,10614,10891,10617,10886,10617,10879,10619,10874,10619,10862,10622,10855,10622,10805,10619,10798,10619,10786,10617,10781,10617,10774,10614,10769,10614,10764,10612,10759,10610,10752,10610,10747,10607,10742,10605,10740,10598,10726,10595,10723,10593,10718,10588,10716,10586,10711,10578,10704xe" filled="true" fillcolor="#000000" stroked="false">
                <v:path arrowok="t"/>
                <v:fill type="solid"/>
              </v:shape>
              <v:shape style="position:absolute;left:10343;top:10519;width:279;height:466" coordorigin="10343,10519" coordsize="279,466" path="m10622,10519l10343,10519,10343,10793,10372,10805,10372,10798,10374,10793,10374,10786,10377,10781,10377,10776,10379,10769,10389,10750,10391,10747,10396,10738,10406,10728,10415,10723,10418,10721,10370,10721,10370,10550,10622,10550,10622,10519xe" filled="true" fillcolor="#000000" stroked="false">
                <v:path arrowok="t"/>
                <v:fill type="solid"/>
              </v:shape>
              <v:shape style="position:absolute;left:10343;top:10519;width:279;height:466" coordorigin="10343,10519" coordsize="279,466" path="m10533,10680l10430,10680,10422,10682,10403,10692,10401,10694,10391,10699,10384,10706,10379,10709,10374,10718,10370,10721,10418,10721,10437,10711,10442,10711,10446,10709,10451,10709,10458,10706,10475,10706,10482,10704,10578,10704,10576,10702,10571,10699,10569,10697,10559,10692,10557,10690,10542,10682,10538,10682,10533,10680xe" filled="true" fillcolor="#000000" stroked="false">
                <v:path arrowok="t"/>
                <v:fill type="solid"/>
              </v:shape>
              <v:shape style="position:absolute;left:10343;top:10519;width:279;height:466" coordorigin="10343,10519" coordsize="279,466" path="m10523,10678l10439,10678,10434,10680,10528,10680,10523,10678xe" filled="true" fillcolor="#000000" stroked="false">
                <v:path arrowok="t"/>
                <v:fill type="solid"/>
              </v:shape>
              <v:shape style="position:absolute;left:10343;top:10519;width:279;height:466" coordorigin="10343,10519" coordsize="279,466" path="m10511,10675l10451,10675,10446,10678,10516,10678,10511,10675xe" filled="true" fillcolor="#000000" stroked="false">
                <v:path arrowok="t"/>
                <v:fill type="solid"/>
              </v:shape>
            </v:group>
            <v:group style="position:absolute;left:10732;top:10675;width:308;height:310" coordorigin="10732,10675" coordsize="308,310">
              <v:shape style="position:absolute;left:10732;top:10675;width:308;height:310" coordorigin="10732,10675" coordsize="308,310" path="m10758,10675l10732,10675,10732,10985,10758,10985,10758,10762,10761,10754,10761,10742,10768,10728,10770,10726,10773,10721,10778,10718,10780,10714,10785,10711,10787,10709,10792,10709,10799,10706,10809,10706,10816,10704,10883,10704,10881,10699,10876,10697,10874,10692,10758,10692,10758,10675xe" filled="true" fillcolor="#000000" stroked="false">
                <v:path arrowok="t"/>
                <v:fill type="solid"/>
              </v:shape>
              <v:shape style="position:absolute;left:10732;top:10675;width:308;height:310" coordorigin="10732,10675" coordsize="308,310" path="m10929,10709l10842,10709,10847,10711,10859,10723,10869,10742,10869,10747,10871,10754,10871,10985,10900,10985,10900,10750,10902,10742,10902,10738,10907,10728,10910,10726,10912,10721,10917,10718,10919,10714,10929,10709xe" filled="true" fillcolor="#000000" stroked="false">
                <v:path arrowok="t"/>
                <v:fill type="solid"/>
              </v:shape>
              <v:shape style="position:absolute;left:10732;top:10675;width:308;height:310" coordorigin="10732,10675" coordsize="308,310" path="m11022,10704l10955,10704,10960,10706,10972,10706,10977,10709,10982,10709,10986,10711,10996,10721,11001,10723,11006,10733,11006,10738,11010,10747,11010,10985,11039,10985,11039,10754,11037,10747,11037,10735,11034,10730,11034,10726,11025,10706,11022,10704xe" filled="true" fillcolor="#000000" stroked="false">
                <v:path arrowok="t"/>
                <v:fill type="solid"/>
              </v:shape>
              <v:shape style="position:absolute;left:10732;top:10675;width:308;height:310" coordorigin="10732,10675" coordsize="308,310" path="m10938,10706l10833,10706,10838,10709,10934,10709,10938,10706xe" filled="true" fillcolor="#000000" stroked="false">
                <v:path arrowok="t"/>
                <v:fill type="solid"/>
              </v:shape>
              <v:shape style="position:absolute;left:10732;top:10675;width:308;height:310" coordorigin="10732,10675" coordsize="308,310" path="m10883,10704l10816,10704,10821,10706,10886,10706,10883,10704xe" filled="true" fillcolor="#000000" stroked="false">
                <v:path arrowok="t"/>
                <v:fill type="solid"/>
              </v:shape>
              <v:shape style="position:absolute;left:10732;top:10675;width:308;height:310" coordorigin="10732,10675" coordsize="308,310" path="m10979,10675l10931,10675,10922,10680,10917,10680,10902,10687,10888,10702,10886,10706,10948,10706,10955,10704,11022,10704,11020,10699,11015,10697,11013,10692,11010,10690,11001,10685,10998,10682,10989,10678,10984,10678,10979,10675xe" filled="true" fillcolor="#000000" stroked="false">
                <v:path arrowok="t"/>
                <v:fill type="solid"/>
              </v:shape>
              <v:shape style="position:absolute;left:10732;top:10675;width:308;height:310" coordorigin="10732,10675" coordsize="308,310" path="m10845,10678l10782,10678,10763,10687,10758,10692,10874,10692,10864,10687,10862,10685,10852,10680,10845,10678xe" filled="true" fillcolor="#000000" stroked="false">
                <v:path arrowok="t"/>
                <v:fill type="solid"/>
              </v:shape>
              <v:shape style="position:absolute;left:10732;top:10675;width:308;height:310" coordorigin="10732,10675" coordsize="308,310" path="m10835,10675l10792,10675,10787,10678,10840,10678,10835,10675xe" filled="true" fillcolor="#000000" stroked="false">
                <v:path arrowok="t"/>
                <v:fill type="solid"/>
              </v:shape>
            </v:group>
            <v:group style="position:absolute;left:11181;top:10531;width:178;height:272" coordorigin="11181,10531" coordsize="178,272">
              <v:shape style="position:absolute;left:11181;top:10531;width:178;height:272" coordorigin="11181,10531" coordsize="178,272" path="m11344,10562l11282,10562,11289,10565,11294,10565,11308,10572,11310,10577,11315,10579,11322,10594,11325,10601,11325,10625,11315,10644,11303,10656,11296,10661,11291,10663,11229,10702,11224,10704,11205,10723,11188,10757,11186,10764,11186,10769,11183,10776,11183,10783,11181,10788,11181,10802,11356,10802,11356,10771,11217,10771,11217,10762,11222,10752,11229,10745,11231,10740,11236,10735,11241,10733,11250,10723,11255,10721,11262,10716,11313,10687,11320,10685,11325,10680,11330,10678,11334,10673,11337,10668,11342,10666,11354,10642,11356,10634,11356,10630,11358,10625,11358,10601,11356,10596,11356,10589,11354,10584,11351,10577,11344,10562xe" filled="true" fillcolor="#000000" stroked="false">
                <v:path arrowok="t"/>
                <v:fill type="solid"/>
              </v:shape>
              <v:shape style="position:absolute;left:11181;top:10531;width:178;height:272" coordorigin="11181,10531" coordsize="178,272" path="m11301,10534l11248,10534,11238,10538,11234,10538,11224,10543,11222,10546,11217,10548,11214,10553,11210,10555,11207,10558,11202,10567,11200,10570,11190,10589,11190,10596,11188,10601,11188,10613,11186,10620,11186,10625,11219,10625,11219,10610,11222,10603,11222,10598,11231,10579,11236,10577,11238,10572,11243,10570,11246,10567,11250,10565,11255,10565,11260,10562,11344,10562,11327,10546,11313,10538,11306,10536,11301,10534xe" filled="true" fillcolor="#000000" stroked="false">
                <v:path arrowok="t"/>
                <v:fill type="solid"/>
              </v:shape>
              <v:shape style="position:absolute;left:11181;top:10531;width:178;height:272" coordorigin="11181,10531" coordsize="178,272" path="m11291,10531l11265,10531,11260,10534,11296,10534,11291,10531xe" filled="true" fillcolor="#000000" stroked="false">
                <v:path arrowok="t"/>
                <v:fill type="solid"/>
              </v:shape>
            </v:group>
            <v:group style="position:absolute;left:712;top:574;width:507;height:699" coordorigin="712,574" coordsize="507,699">
              <v:shape style="position:absolute;left:712;top:574;width:507;height:699" coordorigin="712,574" coordsize="507,699" path="m772,574l712,574,712,1272,770,1272,770,670,820,670,772,574xe" filled="true" fillcolor="#fdfdfd" stroked="false">
                <v:path arrowok="t"/>
                <v:fill type="solid"/>
              </v:shape>
              <v:shape style="position:absolute;left:712;top:574;width:507;height:699" coordorigin="712,574" coordsize="507,699" path="m1218,670l1161,670,1161,1272,1218,1272,1218,670xe" filled="true" fillcolor="#fdfdfd" stroked="false">
                <v:path arrowok="t"/>
                <v:fill type="solid"/>
              </v:shape>
              <v:shape style="position:absolute;left:712;top:574;width:507;height:699" coordorigin="712,574" coordsize="507,699" path="m820,670l770,670,964,1061,1017,955,964,955,820,670xe" filled="true" fillcolor="#fdfdfd" stroked="false">
                <v:path arrowok="t"/>
                <v:fill type="solid"/>
              </v:shape>
              <v:shape style="position:absolute;left:712;top:574;width:507;height:699" coordorigin="712,574" coordsize="507,699" path="m1218,574l1158,574,964,955,1017,955,1161,670,1218,670,1218,574xe" filled="true" fillcolor="#fdfdfd" stroked="false">
                <v:path arrowok="t"/>
                <v:fill type="solid"/>
              </v:shape>
            </v:group>
            <v:group style="position:absolute;left:1326;top:574;width:459;height:699" coordorigin="1326,574" coordsize="459,699">
              <v:shape style="position:absolute;left:1326;top:574;width:459;height:699" coordorigin="1326,574" coordsize="459,699" path="m1785,574l1362,574,1362,636,1691,636,1326,1272,1391,1272,1785,574xe" filled="true" fillcolor="#fdfdfd" stroked="false">
                <v:path arrowok="t"/>
                <v:fill type="solid"/>
              </v:shape>
            </v:group>
            <v:group style="position:absolute;left:1893;top:574;width:425;height:699" coordorigin="1893,574" coordsize="425,699">
              <v:shape style="position:absolute;left:1893;top:574;width:425;height:699" coordorigin="1893,574" coordsize="425,699" path="m2126,1270l2078,1270,2087,1272,2118,1272,2126,1270xe" filled="true" fillcolor="#fdfdfd" stroked="false">
                <v:path arrowok="t"/>
                <v:fill type="solid"/>
              </v:shape>
              <v:shape style="position:absolute;left:1893;top:574;width:425;height:699" coordorigin="1893,574" coordsize="425,699" path="m2152,1267l2054,1267,2061,1270,2142,1270,2152,1267xe" filled="true" fillcolor="#fdfdfd" stroked="false">
                <v:path arrowok="t"/>
                <v:fill type="solid"/>
              </v:shape>
              <v:shape style="position:absolute;left:1893;top:574;width:425;height:699" coordorigin="1893,574" coordsize="425,699" path="m2157,576l2049,576,1998,593,1994,595,1986,598,1982,602,1974,605,1960,619,1953,624,1948,629,1946,634,1931,648,1929,655,1924,660,1922,667,1917,674,1902,718,1900,727,1898,734,1898,744,1895,751,1895,761,1893,770,1893,1068,1895,1078,1895,1097,1898,1104,1900,1114,1900,1121,1902,1130,1912,1159,1917,1166,1919,1174,1922,1178,1926,1186,1929,1190,1934,1198,1938,1202,1941,1207,1946,1214,1955,1224,1960,1226,1967,1231,1977,1241,1984,1243,1989,1246,1996,1250,2003,1253,2008,1255,2037,1265,2046,1267,2159,1267,2166,1265,2176,1265,2198,1258,2202,1255,2210,1253,2217,1248,2222,1246,2229,1241,2234,1238,2241,1234,2246,1231,2270,1207,2080,1207,2073,1205,2063,1205,2027,1193,2022,1190,2015,1186,2010,1183,2003,1178,1998,1174,1994,1171,1989,1164,1984,1159,1982,1154,1977,1150,1972,1142,1970,1135,1967,1130,1965,1123,1960,1116,1960,1106,1955,1092,1953,1082,1953,1073,1950,1066,1950,780,1953,773,1953,763,1955,754,1958,746,1958,739,1960,730,1962,722,1967,715,1970,710,1972,703,1977,696,1979,691,1984,684,2003,665,2008,662,2015,658,2020,655,2027,650,2034,648,2039,646,2054,641,2063,641,2070,638,2078,638,2087,636,2267,636,2238,607,2231,605,2226,600,2219,598,2214,593,2171,578,2164,578,2157,576xe" filled="true" fillcolor="#fdfdfd" stroked="false">
                <v:path arrowok="t"/>
                <v:fill type="solid"/>
              </v:shape>
              <v:shape style="position:absolute;left:1893;top:574;width:425;height:699" coordorigin="1893,574" coordsize="425,699" path="m2267,636l2121,636,2130,638,2138,638,2147,641,2154,641,2176,648,2181,650,2188,655,2195,658,2200,662,2205,665,2212,670,2222,679,2224,684,2229,689,2234,696,2236,701,2241,708,2253,744,2255,754,2255,761,2258,770,2258,780,2260,790,2260,1054,2258,1063,2258,1073,2255,1080,2255,1090,2253,1099,2238,1142,2234,1147,2229,1154,2226,1159,2207,1178,2200,1183,2195,1186,2188,1190,2183,1193,2147,1205,2140,1205,2130,1207,2270,1207,2274,1200,2277,1195,2282,1188,2286,1183,2289,1176,2291,1171,2296,1164,2306,1135,2308,1126,2310,1118,2310,1109,2313,1102,2313,1092,2315,1082,2315,1075,2318,1066,2318,785,2315,775,2315,756,2313,746,2313,739,2310,730,2306,715,2306,706,2303,698,2298,691,2294,677,2291,672,2286,665,2284,658,2279,653,2277,646,2267,636xe" filled="true" fillcolor="#fdfdfd" stroked="false">
                <v:path arrowok="t"/>
                <v:fill type="solid"/>
              </v:shape>
              <v:shape style="position:absolute;left:1893;top:574;width:425;height:699" coordorigin="1893,574" coordsize="425,699" path="m2140,574l2066,574,2058,576,2147,576,2140,574xe" filled="true" fillcolor="#fdfdfd" stroked="false">
                <v:path arrowok="t"/>
                <v:fill type="solid"/>
              </v:shape>
            </v:group>
            <v:group style="position:absolute;left:2462;top:923;width:344;height:2" coordorigin="2462,923" coordsize="344,2">
              <v:shape style="position:absolute;left:2462;top:923;width:344;height:2" coordorigin="2462,923" coordsize="344,0" path="m2462,923l2805,923e" filled="false" stroked="true" strokeweight="3.34pt" strokecolor="#fdfdfd">
                <v:path arrowok="t"/>
              </v:shape>
            </v:group>
            <v:group style="position:absolute;left:2951;top:574;width:425;height:699" coordorigin="2951,574" coordsize="425,699">
              <v:shape style="position:absolute;left:2951;top:574;width:425;height:699" coordorigin="2951,574" coordsize="425,699" path="m3342,638l3194,638,3198,641,3210,641,3215,643,3227,643,3232,646,3234,648,3239,648,3249,653,3256,658,3263,660,3278,670,3294,686,3299,694,3302,701,3306,706,3309,713,3311,722,3316,737,3316,756,3318,766,3316,770,3316,778,3314,782,3314,787,3311,792,3309,794,3309,799,3306,804,3304,806,3297,821,3294,823,3290,833,3285,838,3280,847,3275,854,3273,859,3263,869,3261,876,3256,881,3251,888,3246,893,3242,900,3237,905,3232,912,3225,919,3220,926,3208,938,3203,946,3196,953,3191,960,3177,974,3172,984,3150,1006,3143,1015,3134,1022,3126,1032,3119,1039,3112,1049,3102,1056,3095,1066,3086,1075,3078,1085,3069,1092,3040,1121,3033,1130,3023,1140,3011,1150,3002,1162,2982,1181,2970,1190,2961,1202,2951,1212,2951,1272,3376,1272,3376,1207,3023,1207,3033,1200,3045,1190,3064,1171,3074,1164,3110,1128,3119,1121,3177,1063,3184,1054,3194,1046,3215,1025,3220,1018,3227,1008,3242,994,3246,986,3254,979,3258,972,3278,953,3292,931,3297,926,3306,912,3311,907,3316,900,3321,895,3323,888,3328,883,3330,876,3335,871,3338,864,3342,859,3345,854,3347,847,3350,842,3354,838,3357,833,3359,826,3359,821,3369,802,3369,797,3371,792,3371,787,3374,782,3374,770,3376,766,3376,742,3374,732,3374,722,3371,715,3371,706,3369,696,3366,689,3364,679,3359,665,3354,658,3352,650,3347,646,3342,638xe" filled="true" fillcolor="#fdfdfd" stroked="false">
                <v:path arrowok="t"/>
                <v:fill type="solid"/>
              </v:shape>
              <v:shape style="position:absolute;left:2951;top:574;width:425;height:699" coordorigin="2951,574" coordsize="425,699" path="m3254,581l3088,581,3059,588,3050,588,3042,590,3033,593,3021,595,2992,602,2982,607,2970,610,2951,614,2951,682,2963,677,2975,674,2985,672,2997,670,3009,665,3038,658,3050,655,3069,650,3078,650,3086,648,3095,646,3105,646,3112,643,3122,643,3129,641,3153,641,3160,638,3342,638,3340,631,3335,626,3328,622,3318,612,3311,607,3306,602,3299,598,3292,595,3285,590,3278,588,3268,586,3266,583,3261,583,3254,581xe" filled="true" fillcolor="#fdfdfd" stroked="false">
                <v:path arrowok="t"/>
                <v:fill type="solid"/>
              </v:shape>
              <v:shape style="position:absolute;left:2951;top:574;width:425;height:699" coordorigin="2951,574" coordsize="425,699" path="m3242,578l3105,578,3095,581,3249,581,3242,578xe" filled="true" fillcolor="#fdfdfd" stroked="false">
                <v:path arrowok="t"/>
                <v:fill type="solid"/>
              </v:shape>
              <v:shape style="position:absolute;left:2951;top:574;width:425;height:699" coordorigin="2951,574" coordsize="425,699" path="m3230,576l3122,576,3112,578,3237,578,3230,576xe" filled="true" fillcolor="#fdfdfd" stroked="false">
                <v:path arrowok="t"/>
                <v:fill type="solid"/>
              </v:shape>
              <v:shape style="position:absolute;left:2951;top:574;width:425;height:699" coordorigin="2951,574" coordsize="425,699" path="m3218,574l3146,574,3138,576,3225,576,3218,574xe" filled="true" fillcolor="#fdfdfd" stroked="false">
                <v:path arrowok="t"/>
                <v:fill type="solid"/>
              </v:shape>
            </v:group>
            <v:group style="position:absolute;left:8862;top:8022;width:2016;height:2" coordorigin="8862,8022" coordsize="2016,2">
              <v:shape style="position:absolute;left:8862;top:8022;width:2016;height:2" coordorigin="8862,8022" coordsize="2016,0" path="m8862,8022l10878,8022e" filled="false" stroked="true" strokeweight="1.42pt" strokecolor="#aabf6a">
                <v:path arrowok="t"/>
              </v:shape>
            </v:group>
            <v:group style="position:absolute;left:8862;top:8009;width:2016;height:27" coordorigin="8862,8009" coordsize="2016,27">
              <v:shape style="position:absolute;left:8862;top:8009;width:2016;height:27" coordorigin="8862,8009" coordsize="2016,27" path="m10878,8009l8862,8035,10878,8035,10878,8009xe" filled="false" stroked="true" strokeweight="0pt" strokecolor="#aabf6a">
                <v:path arrowok="t"/>
              </v:shape>
            </v:group>
            <v:group style="position:absolute;left:7082;top:8620;width:1781;height:2" coordorigin="7082,8620" coordsize="1781,2">
              <v:shape style="position:absolute;left:7082;top:8620;width:1781;height:2" coordorigin="7082,8620" coordsize="1781,0" path="m7082,8620l8862,8620e" filled="false" stroked="true" strokeweight=".22pt" strokecolor="#aabf6a">
                <v:path arrowok="t"/>
              </v:shape>
            </v:group>
            <v:group style="position:absolute;left:8862;top:8035;width:2016;height:586" coordorigin="8862,8035" coordsize="2016,586">
              <v:shape style="position:absolute;left:8862;top:8035;width:2016;height:586" coordorigin="8862,8035" coordsize="2016,586" path="m8862,8035l8862,8621,10876,8621,8862,8035xe" filled="true" fillcolor="#aabf6a" stroked="false">
                <v:path arrowok="t"/>
                <v:fill type="solid"/>
              </v:shape>
              <v:shape style="position:absolute;left:8862;top:8035;width:2016;height:586" coordorigin="8862,8035" coordsize="2016,586" path="m10878,8035l8862,8035,10876,8621,10878,8035xe" filled="true" fillcolor="#aabf6a" stroked="false">
                <v:path arrowok="t"/>
                <v:fill type="solid"/>
              </v:shape>
            </v:group>
            <v:group style="position:absolute;left:8862;top:8035;width:2014;height:586" coordorigin="8862,8035" coordsize="2014,586">
              <v:shape style="position:absolute;left:8862;top:8035;width:2014;height:586" coordorigin="8862,8035" coordsize="2014,586" path="m8862,8621l10876,8621,8862,8035,8862,8621xe" filled="false" stroked="true" strokeweight="0pt" strokecolor="#aabf6a">
                <v:path arrowok="t"/>
              </v:shape>
            </v:group>
            <v:group style="position:absolute;left:8862;top:8035;width:2016;height:586" coordorigin="8862,8035" coordsize="2016,586">
              <v:shape style="position:absolute;left:8862;top:8035;width:2016;height:586" coordorigin="8862,8035" coordsize="2016,586" path="m10876,8621l8862,8035,10878,8035,10876,8621xe" filled="false" stroked="true" strokeweight="0pt" strokecolor="#aabf6a">
                <v:path arrowok="t"/>
              </v:shape>
            </v:group>
            <v:group style="position:absolute;left:7082;top:8621;width:3795;height:896" coordorigin="7082,8621" coordsize="3795,896">
              <v:shape style="position:absolute;left:7082;top:8621;width:3795;height:896" coordorigin="7082,8621" coordsize="3795,896" path="m7082,8621l7082,9516,10874,9516,7082,8621xe" filled="true" fillcolor="#aabf6a" stroked="false">
                <v:path arrowok="t"/>
                <v:fill type="solid"/>
              </v:shape>
              <v:shape style="position:absolute;left:7082;top:8621;width:3795;height:896" coordorigin="7082,8621" coordsize="3795,896" path="m10876,8621l7082,8621,10874,9516,10876,8621xe" filled="true" fillcolor="#aabf6a" stroked="false">
                <v:path arrowok="t"/>
                <v:fill type="solid"/>
              </v:shape>
            </v:group>
            <v:group style="position:absolute;left:7082;top:8621;width:3792;height:896" coordorigin="7082,8621" coordsize="3792,896">
              <v:shape style="position:absolute;left:7082;top:8621;width:3792;height:896" coordorigin="7082,8621" coordsize="3792,896" path="m7082,9516l10874,9516,7082,8621,7082,9516xe" filled="false" stroked="true" strokeweight="0pt" strokecolor="#aabf6a">
                <v:path arrowok="t"/>
              </v:shape>
            </v:group>
            <v:group style="position:absolute;left:7082;top:8621;width:3795;height:896" coordorigin="7082,8621" coordsize="3795,896">
              <v:shape style="position:absolute;left:7082;top:8621;width:3795;height:896" coordorigin="7082,8621" coordsize="3795,896" path="m10874,9516l7082,8621,10876,8621,10874,9516xe" filled="false" stroked="true" strokeweight="0pt" strokecolor="#aabf6a">
                <v:path arrowok="t"/>
              </v:shape>
            </v:group>
            <v:group style="position:absolute;left:8529;top:7586;width:2345;height:2" coordorigin="8529,7586" coordsize="2345,2">
              <v:shape style="position:absolute;left:8529;top:7586;width:2345;height:2" coordorigin="8529,7586" coordsize="2345,0" path="m8529,7586l10874,7586e" filled="false" stroked="true" strokeweight=".1pt" strokecolor="#cccccc">
                <v:path arrowok="t"/>
              </v:shape>
            </v:group>
            <v:group style="position:absolute;left:8529;top:7586;width:2345;height:444" coordorigin="8529,7586" coordsize="2345,444">
              <v:shape style="position:absolute;left:8529;top:7586;width:2345;height:444" coordorigin="8529,7586" coordsize="2345,444" path="m8529,7586l8529,8030,10874,8030,8529,7586xe" filled="true" fillcolor="#cccccc" stroked="false">
                <v:path arrowok="t"/>
                <v:fill type="solid"/>
              </v:shape>
            </v:group>
            <v:group style="position:absolute;left:8529;top:8030;width:2345;height:2" coordorigin="8529,8030" coordsize="2345,2">
              <v:shape style="position:absolute;left:8529;top:8030;width:2345;height:2" coordorigin="8529,8030" coordsize="2345,0" path="m10874,8030l8529,8030,10874,8030xe" filled="false" stroked="true" strokeweight="0pt" strokecolor="#cccccc">
                <v:path arrowok="t"/>
              </v:shape>
            </v:group>
            <v:group style="position:absolute;left:8529;top:7586;width:2345;height:444" coordorigin="8529,7586" coordsize="2345,444">
              <v:shape style="position:absolute;left:8529;top:7586;width:2345;height:444" coordorigin="8529,7586" coordsize="2345,444" path="m10874,8030l8529,8030,8529,7586,10874,8030xe" filled="false" stroked="true" strokeweight="0pt" strokecolor="#cccccc">
                <v:path arrowok="t"/>
              </v:shape>
            </v:group>
            <v:group style="position:absolute;left:8529;top:7586;width:2345;height:444" coordorigin="8529,7586" coordsize="2345,444">
              <v:shape style="position:absolute;left:8529;top:7586;width:2345;height:444" coordorigin="8529,7586" coordsize="2345,444" path="m10874,7586l8529,7586,10874,8030,10874,7586xe" filled="true" fillcolor="#cccccc" stroked="false">
                <v:path arrowok="t"/>
                <v:fill type="solid"/>
              </v:shape>
            </v:group>
            <v:group style="position:absolute;left:8529;top:7586;width:2345;height:444" coordorigin="8529,7586" coordsize="2345,444">
              <v:shape style="position:absolute;left:8529;top:7586;width:2345;height:444" coordorigin="8529,7586" coordsize="2345,444" path="m8529,7586l10874,7586,10874,8030,8529,7586xe" filled="false" stroked="true" strokeweight="0pt" strokecolor="#cccccc">
                <v:path arrowok="t"/>
              </v:shape>
            </v:group>
            <v:group style="position:absolute;left:8478;top:6528;width:2;height:1532" coordorigin="8478,6528" coordsize="2,1532">
              <v:shape style="position:absolute;left:8478;top:6528;width:2;height:1532" coordorigin="8478,6528" coordsize="0,1532" path="m8478,6528l8478,8059e" filled="false" stroked="true" strokeweight=".12pt" strokecolor="#000000">
                <v:path arrowok="t"/>
              </v:shape>
            </v:group>
            <v:group style="position:absolute;left:8478;top:8618;width:384;height:2" coordorigin="8478,8618" coordsize="384,2">
              <v:shape style="position:absolute;left:8478;top:8618;width:384;height:2" coordorigin="8478,8618" coordsize="384,0" path="m8478,8618l8862,8618e" filled="false" stroked="true" strokeweight=".12pt" strokecolor="#000000">
                <v:path arrowok="t"/>
              </v:shape>
            </v:group>
            <v:group style="position:absolute;left:6942;top:6516;width:2;height:2098" coordorigin="6942,6516" coordsize="2,2098">
              <v:shape style="position:absolute;left:6942;top:6516;width:2;height:2098" coordorigin="6942,6516" coordsize="0,2098" path="m6942,8614l6942,6516e" filled="false" stroked="true" strokeweight=".12pt" strokecolor="#000000">
                <v:path arrowok="t"/>
              </v:shape>
            </v:group>
            <v:group style="position:absolute;left:6189;top:6394;width:4973;height:2" coordorigin="6189,6394" coordsize="4973,2">
              <v:shape style="position:absolute;left:6189;top:6394;width:4973;height:2" coordorigin="6189,6394" coordsize="4973,0" path="m6189,6394l11162,6394e" filled="false" stroked="true" strokeweight=".12pt" strokecolor="#000000">
                <v:path arrowok="t"/>
              </v:shape>
            </v:group>
            <v:group style="position:absolute;left:7074;top:6533;width:1412;height:2" coordorigin="7074,6533" coordsize="1412,2">
              <v:shape style="position:absolute;left:7074;top:6533;width:1412;height:2" coordorigin="7074,6533" coordsize="1412,0" path="m7074,6533l8486,6533e" filled="false" stroked="true" strokeweight=".12pt" strokecolor="#000000">
                <v:path arrowok="t"/>
              </v:shape>
            </v:group>
            <v:group style="position:absolute;left:11013;top:6516;width:140;height:2" coordorigin="11013,6516" coordsize="140,2">
              <v:shape style="position:absolute;left:11013;top:6516;width:140;height:2" coordorigin="11013,6516" coordsize="140,0" path="m11013,6516l11152,6516e" filled="false" stroked="true" strokeweight=".12pt" strokecolor="#000000">
                <v:path arrowok="t"/>
              </v:shape>
            </v:group>
            <v:group style="position:absolute;left:10874;top:7586;width:2;height:1930" coordorigin="10874,7586" coordsize="2,1930">
              <v:shape style="position:absolute;left:10874;top:7586;width:2;height:1930" coordorigin="10874,7586" coordsize="0,1930" path="m10874,7586l10874,9516e" filled="false" stroked="true" strokeweight=".12pt" strokecolor="#000000">
                <v:path arrowok="t"/>
              </v:shape>
            </v:group>
            <v:group style="position:absolute;left:7074;top:6528;width:1412;height:32" coordorigin="7074,6528" coordsize="1412,32">
              <v:shape style="position:absolute;left:7074;top:6528;width:1412;height:32" coordorigin="7074,6528" coordsize="1412,32" path="m7074,6559l7074,6528,8486,6528e" filled="false" stroked="true" strokeweight=".12pt" strokecolor="#000000">
                <v:path arrowok="t"/>
              </v:shape>
            </v:group>
            <v:group style="position:absolute;left:10972;top:6506;width:180;height:2" coordorigin="10972,6506" coordsize="180,2">
              <v:shape style="position:absolute;left:10972;top:6506;width:180;height:2" coordorigin="10972,6506" coordsize="180,0" path="m10972,6506l11152,6506e" filled="false" stroked="true" strokeweight=".12pt" strokecolor="#000000">
                <v:path arrowok="t"/>
              </v:shape>
            </v:group>
            <v:group style="position:absolute;left:10878;top:7586;width:2;height:598" coordorigin="10878,7586" coordsize="2,598">
              <v:shape style="position:absolute;left:10878;top:7586;width:2;height:598" coordorigin="10878,7586" coordsize="0,598" path="m10878,7586l10878,8184e" filled="false" stroked="true" strokeweight=".12pt" strokecolor="#000000">
                <v:path arrowok="t"/>
              </v:shape>
            </v:group>
            <v:group style="position:absolute;left:10877;top:8646;width:3;height:2" coordorigin="10877,8646" coordsize="3,2">
              <v:shape style="position:absolute;left:10877;top:8646;width:3;height:2" coordorigin="10877,8646" coordsize="3,0" path="m10877,8646l10880,8646e" filled="false" stroked="true" strokeweight="3.24pt" strokecolor="#000000">
                <v:path arrowok="t"/>
              </v:shape>
            </v:group>
            <v:group style="position:absolute;left:10878;top:9108;width:2;height:416" coordorigin="10878,9108" coordsize="2,416">
              <v:shape style="position:absolute;left:10878;top:9108;width:2;height:416" coordorigin="10878,9108" coordsize="0,416" path="m10878,9108l10878,9523e" filled="false" stroked="true" strokeweight=".12pt" strokecolor="#000000">
                <v:path arrowok="t"/>
              </v:shape>
            </v:group>
            <v:group style="position:absolute;left:7053;top:6506;width:2;height:53" coordorigin="7053,6506" coordsize="2,53">
              <v:shape style="position:absolute;left:7053;top:6506;width:2;height:53" coordorigin="7053,6506" coordsize="0,53" path="m7053,6559l7053,6506e" filled="false" stroked="true" strokeweight=".12pt" strokecolor="#000000">
                <v:path arrowok="t"/>
              </v:shape>
            </v:group>
            <v:group style="position:absolute;left:6244;top:6506;width:742;height:2" coordorigin="6244,6506" coordsize="742,2">
              <v:shape style="position:absolute;left:6244;top:6506;width:742;height:2" coordorigin="6244,6506" coordsize="742,0" path="m6244,6506l6986,6506e" filled="false" stroked="true" strokeweight=".12pt" strokecolor="#000000">
                <v:path arrowok="t"/>
              </v:shape>
            </v:group>
            <v:group style="position:absolute;left:7053;top:6506;width:3848;height:2" coordorigin="7053,6506" coordsize="3848,2">
              <v:shape style="position:absolute;left:7053;top:6506;width:3848;height:2" coordorigin="7053,6506" coordsize="3848,0" path="m7053,6506l10900,6506e" filled="false" stroked="true" strokeweight=".12pt" strokecolor="#000000">
                <v:path arrowok="t"/>
              </v:shape>
            </v:group>
            <v:group style="position:absolute;left:10900;top:6506;width:2;height:1678" coordorigin="10900,6506" coordsize="2,1678">
              <v:shape style="position:absolute;left:10900;top:6506;width:2;height:1678" coordorigin="10900,6506" coordsize="0,1678" path="m10900,6506l10900,6883,10900,8184e" filled="false" stroked="true" strokeweight=".12pt" strokecolor="#000000">
                <v:path arrowok="t"/>
              </v:shape>
            </v:group>
            <v:group style="position:absolute;left:10899;top:8646;width:3;height:2" coordorigin="10899,8646" coordsize="3,2">
              <v:shape style="position:absolute;left:10899;top:8646;width:3;height:2" coordorigin="10899,8646" coordsize="3,0" path="m10899,8646l10901,8646e" filled="false" stroked="true" strokeweight="3.24pt" strokecolor="#000000">
                <v:path arrowok="t"/>
              </v:shape>
            </v:group>
            <v:group style="position:absolute;left:10900;top:9108;width:2;height:437" coordorigin="10900,9108" coordsize="2,437">
              <v:shape style="position:absolute;left:10900;top:9108;width:2;height:437" coordorigin="10900,9108" coordsize="0,437" path="m10900,9108l10900,9545e" filled="false" stroked="true" strokeweight=".12pt" strokecolor="#000000">
                <v:path arrowok="t"/>
              </v:shape>
            </v:group>
            <v:group style="position:absolute;left:6986;top:8561;width:2;height:1052" coordorigin="6986,8561" coordsize="2,1052">
              <v:shape style="position:absolute;left:6986;top:8561;width:2;height:1052" coordorigin="6986,8561" coordsize="0,1052" path="m6986,8561l6986,9612e" filled="false" stroked="true" strokeweight=".12pt" strokecolor="#000000">
                <v:path arrowok="t"/>
              </v:shape>
            </v:group>
            <v:group style="position:absolute;left:6986;top:6439;width:2;height:120" coordorigin="6986,6439" coordsize="2,120">
              <v:shape style="position:absolute;left:6986;top:6439;width:2;height:120" coordorigin="6986,6439" coordsize="0,120" path="m6986,6559l6986,6439e" filled="false" stroked="true" strokeweight=".12pt" strokecolor="#000000">
                <v:path arrowok="t"/>
              </v:shape>
            </v:group>
            <v:group style="position:absolute;left:6244;top:6432;width:4908;height:2" coordorigin="6244,6432" coordsize="4908,2">
              <v:shape style="position:absolute;left:6244;top:6432;width:4908;height:2" coordorigin="6244,6432" coordsize="4908,0" path="m6244,6432l11152,6432e" filled="false" stroked="true" strokeweight=".84pt" strokecolor="#000000">
                <v:path arrowok="t"/>
              </v:shape>
            </v:group>
            <v:group style="position:absolute;left:10967;top:6439;width:2;height:1745" coordorigin="10967,6439" coordsize="2,1745">
              <v:shape style="position:absolute;left:10967;top:6439;width:2;height:1745" coordorigin="10967,6439" coordsize="0,1745" path="m10967,6439l10967,6883,10967,8184e" filled="false" stroked="true" strokeweight=".12pt" strokecolor="#000000">
                <v:path arrowok="t"/>
              </v:shape>
            </v:group>
            <v:group style="position:absolute;left:10966;top:8646;width:3;height:2" coordorigin="10966,8646" coordsize="3,2">
              <v:shape style="position:absolute;left:10966;top:8646;width:3;height:2" coordorigin="10966,8646" coordsize="3,0" path="m10966,8646l10968,8646e" filled="false" stroked="true" strokeweight="3.24pt" strokecolor="#000000">
                <v:path arrowok="t"/>
              </v:shape>
            </v:group>
            <v:group style="position:absolute;left:10967;top:9108;width:2;height:504" coordorigin="10967,9108" coordsize="2,504">
              <v:shape style="position:absolute;left:10967;top:9108;width:2;height:504" coordorigin="10967,9108" coordsize="0,504" path="m10967,9108l10967,9612e" filled="false" stroked="true" strokeweight=".12pt" strokecolor="#000000">
                <v:path arrowok="t"/>
              </v:shape>
            </v:group>
            <v:group style="position:absolute;left:6981;top:6439;width:2;height:3173" coordorigin="6981,6439" coordsize="2,3173">
              <v:shape style="position:absolute;left:6981;top:6439;width:2;height:3173" coordorigin="6981,6439" coordsize="0,3173" path="m6981,6439l6981,9612e" filled="false" stroked="true" strokeweight=".12pt" strokecolor="#000000">
                <v:path arrowok="t"/>
              </v:shape>
            </v:group>
            <v:group style="position:absolute;left:10972;top:6434;width:2;height:1750" coordorigin="10972,6434" coordsize="2,1750">
              <v:shape style="position:absolute;left:10972;top:6434;width:2;height:1750" coordorigin="10972,6434" coordsize="0,1750" path="m10972,6434l10972,6883,10972,8184e" filled="false" stroked="true" strokeweight=".12pt" strokecolor="#000000">
                <v:path arrowok="t"/>
              </v:shape>
            </v:group>
            <v:group style="position:absolute;left:10971;top:8646;width:3;height:2" coordorigin="10971,8646" coordsize="3,2">
              <v:shape style="position:absolute;left:10971;top:8646;width:3;height:2" coordorigin="10971,8646" coordsize="3,0" path="m10971,8646l10973,8646e" filled="false" stroked="true" strokeweight="3.24pt" strokecolor="#000000">
                <v:path arrowok="t"/>
              </v:shape>
            </v:group>
            <v:group style="position:absolute;left:10972;top:9108;width:2;height:509" coordorigin="10972,9108" coordsize="2,509">
              <v:shape style="position:absolute;left:10972;top:9108;width:2;height:509" coordorigin="10972,9108" coordsize="0,509" path="m10972,9108l10972,9617e" filled="false" stroked="true" strokeweight=".12pt" strokecolor="#000000">
                <v:path arrowok="t"/>
              </v:shape>
            </v:group>
            <v:group style="position:absolute;left:6971;top:8561;width:2;height:53" coordorigin="6971,8561" coordsize="2,53">
              <v:shape style="position:absolute;left:6971;top:8561;width:2;height:53" coordorigin="6971,8561" coordsize="0,53" path="m6971,8561l6971,8614e" filled="false" stroked="true" strokeweight=".12pt" strokecolor="#000000">
                <v:path arrowok="t"/>
              </v:shape>
            </v:group>
            <v:group style="position:absolute;left:6971;top:6506;width:2;height:53" coordorigin="6971,6506" coordsize="2,53">
              <v:shape style="position:absolute;left:6971;top:6506;width:2;height:53" coordorigin="6971,6506" coordsize="0,53" path="m6971,6559l6971,6506e" filled="false" stroked="true" strokeweight=".12pt" strokecolor="#000000">
                <v:path arrowok="t"/>
              </v:shape>
            </v:group>
            <v:group style="position:absolute;left:10982;top:6506;width:2;height:1678" coordorigin="10982,6506" coordsize="2,1678">
              <v:shape style="position:absolute;left:10982;top:6506;width:2;height:1678" coordorigin="10982,6506" coordsize="0,1678" path="m10982,6506l10982,6883,10982,8184e" filled="false" stroked="true" strokeweight=".12pt" strokecolor="#000000">
                <v:path arrowok="t"/>
              </v:shape>
            </v:group>
            <v:group style="position:absolute;left:10980;top:8646;width:3;height:2" coordorigin="10980,8646" coordsize="3,2">
              <v:shape style="position:absolute;left:10980;top:8646;width:3;height:2" coordorigin="10980,8646" coordsize="3,0" path="m10980,8646l10983,8646e" filled="false" stroked="true" strokeweight="3.24pt" strokecolor="#000000">
                <v:path arrowok="t"/>
              </v:shape>
            </v:group>
            <v:group style="position:absolute;left:10982;top:9108;width:2;height:437" coordorigin="10982,9108" coordsize="2,437">
              <v:shape style="position:absolute;left:10982;top:9108;width:2;height:437" coordorigin="10982,9108" coordsize="0,437" path="m10982,9108l10982,9545e" filled="false" stroked="true" strokeweight=".12pt" strokecolor="#000000">
                <v:path arrowok="t"/>
              </v:shape>
            </v:group>
            <v:group style="position:absolute;left:6952;top:6516;width:2;height:44" coordorigin="6952,6516" coordsize="2,44">
              <v:shape style="position:absolute;left:6952;top:6516;width:2;height:44" coordorigin="6952,6516" coordsize="0,44" path="m6952,6559l6952,6516e" filled="false" stroked="true" strokeweight=".12pt" strokecolor="#000000">
                <v:path arrowok="t"/>
              </v:shape>
            </v:group>
            <v:group style="position:absolute;left:6244;top:6403;width:4918;height:2" coordorigin="6244,6403" coordsize="4918,2">
              <v:shape style="position:absolute;left:6244;top:6403;width:4918;height:2" coordorigin="6244,6403" coordsize="4918,0" path="m6244,6403l7065,6403,9002,6403,11162,6403e" filled="false" stroked="true" strokeweight=".12pt" strokecolor="#000000">
                <v:path arrowok="t"/>
              </v:shape>
            </v:group>
            <v:group style="position:absolute;left:11003;top:6506;width:2;height:1678" coordorigin="11003,6506" coordsize="2,1678">
              <v:shape style="position:absolute;left:11003;top:6506;width:2;height:1678" coordorigin="11003,6506" coordsize="0,1678" path="m11003,6506l11003,6883,11003,8184e" filled="false" stroked="true" strokeweight=".12pt" strokecolor="#000000">
                <v:path arrowok="t"/>
              </v:shape>
            </v:group>
            <v:group style="position:absolute;left:11003;top:8614;width:2;height:65" coordorigin="11003,8614" coordsize="2,65">
              <v:shape style="position:absolute;left:11003;top:8614;width:2;height:65" coordorigin="11003,8614" coordsize="0,65" path="m11003,8614l11003,8678e" filled="false" stroked="true" strokeweight=".12pt" strokecolor="#000000">
                <v:path arrowok="t"/>
              </v:shape>
            </v:group>
            <v:group style="position:absolute;left:11013;top:6516;width:2;height:3020" coordorigin="11013,6516" coordsize="2,3020">
              <v:shape style="position:absolute;left:11013;top:6516;width:2;height:3020" coordorigin="11013,6516" coordsize="0,3020" path="m11013,6516l11013,9535e" filled="false" stroked="true" strokeweight=".12pt" strokecolor="#000000">
                <v:path arrowok="t"/>
              </v:shape>
            </v:group>
            <v:group style="position:absolute;left:11003;top:9108;width:2;height:437" coordorigin="11003,9108" coordsize="2,437">
              <v:shape style="position:absolute;left:11003;top:9108;width:2;height:437" coordorigin="11003,9108" coordsize="0,437" path="m11003,9108l11003,9545e" filled="false" stroked="true" strokeweight=".12pt" strokecolor="#000000">
                <v:path arrowok="t"/>
              </v:shape>
            </v:group>
            <v:group style="position:absolute;left:6234;top:6394;width:718;height:123" coordorigin="6234,6394" coordsize="718,123">
              <v:shape style="position:absolute;left:6234;top:6394;width:718;height:123" coordorigin="6234,6394" coordsize="718,123" path="m6244,6516l6234,6516,6234,6394,6244,6394,6244,6516,6952,6516e" filled="false" stroked="true" strokeweight=".12pt" strokecolor="#000000">
                <v:path arrowok="t"/>
              </v:shape>
            </v:group>
            <v:group style="position:absolute;left:6239;top:9655;width:4923;height:2" coordorigin="6239,9655" coordsize="4923,2">
              <v:shape style="position:absolute;left:6239;top:9655;width:4923;height:2" coordorigin="6239,9655" coordsize="4923,0" path="m6239,9655l11162,9655e" filled="false" stroked="true" strokeweight=".12pt" strokecolor="#000000">
                <v:path arrowok="t"/>
              </v:shape>
            </v:group>
            <v:group style="position:absolute;left:8344;top:9516;width:1844;height:2" coordorigin="8344,9516" coordsize="1844,2">
              <v:shape style="position:absolute;left:8344;top:9516;width:1844;height:2" coordorigin="8344,9516" coordsize="1844,0" path="m8344,9516l10187,9516e" filled="false" stroked="true" strokeweight=".12pt" strokecolor="#000000">
                <v:path arrowok="t"/>
              </v:shape>
            </v:group>
            <v:group style="position:absolute;left:11013;top:9535;width:149;height:2" coordorigin="11013,9535" coordsize="149,2">
              <v:shape style="position:absolute;left:11013;top:9535;width:149;height:2" coordorigin="11013,9535" coordsize="149,0" path="m11013,9535l11162,9535e" filled="false" stroked="true" strokeweight=".12pt" strokecolor="#000000">
                <v:path arrowok="t"/>
              </v:shape>
            </v:group>
            <v:group style="position:absolute;left:7074;top:9523;width:3804;height:2" coordorigin="7074,9523" coordsize="3804,2">
              <v:shape style="position:absolute;left:7074;top:9523;width:3804;height:2" coordorigin="7074,9523" coordsize="3804,0" path="m7074,9523l9002,9523,10878,9523e" filled="false" stroked="true" strokeweight=".12pt" strokecolor="#000000">
                <v:path arrowok="t"/>
              </v:shape>
            </v:group>
            <v:group style="position:absolute;left:6244;top:9545;width:4656;height:2" coordorigin="6244,9545" coordsize="4656,2">
              <v:shape style="position:absolute;left:6244;top:9545;width:4656;height:2" coordorigin="6244,9545" coordsize="4656,0" path="m6244,9545l10900,9545e" filled="false" stroked="true" strokeweight=".12pt" strokecolor="#000000">
                <v:path arrowok="t"/>
              </v:shape>
            </v:group>
            <v:group style="position:absolute;left:6244;top:9614;width:4908;height:2" coordorigin="6244,9614" coordsize="4908,2">
              <v:shape style="position:absolute;left:6244;top:9614;width:4908;height:2" coordorigin="6244,9614" coordsize="4908,0" path="m6244,9614l11152,9614e" filled="false" stroked="true" strokeweight=".36pt" strokecolor="#000000">
                <v:path arrowok="t"/>
              </v:shape>
            </v:group>
            <v:group style="position:absolute;left:10972;top:9545;width:180;height:2" coordorigin="10972,9545" coordsize="180,2">
              <v:shape style="position:absolute;left:10972;top:9545;width:180;height:2" coordorigin="10972,9545" coordsize="180,0" path="m10972,9545l11152,9545e" filled="false" stroked="true" strokeweight=".12pt" strokecolor="#000000">
                <v:path arrowok="t"/>
              </v:shape>
            </v:group>
            <v:group style="position:absolute;left:6244;top:9626;width:4908;height:2" coordorigin="6244,9626" coordsize="4908,2">
              <v:shape style="position:absolute;left:6244;top:9626;width:4908;height:2" coordorigin="6244,9626" coordsize="4908,0" path="m6244,9626l11152,9626e" filled="false" stroked="true" strokeweight=".12pt" strokecolor="#000000">
                <v:path arrowok="t"/>
              </v:shape>
            </v:group>
            <v:group style="position:absolute;left:6244;top:9614;width:4908;height:2" coordorigin="6244,9614" coordsize="4908,2">
              <v:shape style="position:absolute;left:6244;top:9614;width:4908;height:2" coordorigin="6244,9614" coordsize="4908,0" path="m6244,9614l11152,9614e" filled="false" stroked="true" strokeweight=".36pt" strokecolor="#000000">
                <v:path arrowok="t"/>
              </v:shape>
            </v:group>
            <v:group style="position:absolute;left:6244;top:9646;width:4918;height:2" coordorigin="6244,9646" coordsize="4918,2">
              <v:shape style="position:absolute;left:6244;top:9646;width:4918;height:2" coordorigin="6244,9646" coordsize="4918,0" path="m6244,9646l11162,9646e" filled="false" stroked="true" strokeweight=".12pt" strokecolor="#000000">
                <v:path arrowok="t"/>
              </v:shape>
            </v:group>
            <v:group style="position:absolute;left:6237;top:6516;width:2;height:3141" coordorigin="6237,6516" coordsize="2,3141">
              <v:shape style="position:absolute;left:6237;top:6516;width:2;height:3141" coordorigin="6237,6516" coordsize="0,3141" path="m6237,6516l6237,9656e" filled="false" stroked="true" strokeweight=".282pt" strokecolor="#000000">
                <v:path arrowok="t"/>
              </v:shape>
            </v:group>
            <v:group style="position:absolute;left:7082;top:7382;width:2;height:2134" coordorigin="7082,7382" coordsize="2,2134">
              <v:shape style="position:absolute;left:7082;top:7382;width:2;height:2134" coordorigin="7082,7382" coordsize="0,2134" path="m7082,9516l7082,7382e" filled="false" stroked="true" strokeweight=".12pt" strokecolor="#000000">
                <v:path arrowok="t"/>
              </v:shape>
            </v:group>
            <v:group style="position:absolute;left:7082;top:6533;width:2;height:84" coordorigin="7082,6533" coordsize="2,84">
              <v:shape style="position:absolute;left:7082;top:6533;width:2;height:84" coordorigin="7082,6533" coordsize="0,84" path="m7082,6617l7082,6533e" filled="false" stroked="true" strokeweight=".12pt" strokecolor="#000000">
                <v:path arrowok="t"/>
              </v:shape>
            </v:group>
            <v:group style="position:absolute;left:5776;top:6394;width:459;height:3262" coordorigin="5776,6394" coordsize="459,3262">
              <v:shape style="position:absolute;left:5776;top:6394;width:459;height:3262" coordorigin="5776,6394" coordsize="459,3262" path="m6234,6394l5776,6394,5776,9655,6234,9655e" filled="false" stroked="true" strokeweight=".12pt" strokecolor="#000000">
                <v:path arrowok="t"/>
              </v:shape>
            </v:group>
            <v:group style="position:absolute;left:7074;top:8561;width:2;height:963" coordorigin="7074,8561" coordsize="2,963">
              <v:shape style="position:absolute;left:7074;top:8561;width:2;height:963" coordorigin="7074,8561" coordsize="0,963" path="m7074,8561l7074,9523e" filled="false" stroked="true" strokeweight=".12pt" strokecolor="#000000">
                <v:path arrowok="t"/>
              </v:shape>
            </v:group>
            <v:group style="position:absolute;left:7053;top:8561;width:2;height:984" coordorigin="7053,8561" coordsize="2,984">
              <v:shape style="position:absolute;left:7053;top:8561;width:2;height:984" coordorigin="7053,8561" coordsize="0,984" path="m7053,9545l7053,8561e" filled="false" stroked="true" strokeweight=".12pt" strokecolor="#000000">
                <v:path arrowok="t"/>
              </v:shape>
            </v:group>
            <v:group style="position:absolute;left:6952;top:8561;width:2;height:53" coordorigin="6952,8561" coordsize="2,53">
              <v:shape style="position:absolute;left:6952;top:8561;width:2;height:53" coordorigin="6952,8561" coordsize="0,53" path="m6952,8614l6952,8561e" filled="false" stroked="true" strokeweight=".12pt" strokecolor="#000000">
                <v:path arrowok="t"/>
              </v:shape>
            </v:group>
            <v:group style="position:absolute;left:8534;top:8599;width:17;height:17" coordorigin="8534,8599" coordsize="17,17">
              <v:shape style="position:absolute;left:8534;top:8599;width:17;height:17" coordorigin="8534,8599" coordsize="17,17" path="m8542,8599l8537,8599,8534,8603,8534,8608,8534,8612,8537,8616,8542,8616,8547,8616,8550,8612,8550,8608,8550,8603,8547,8599,8542,8599e" filled="false" stroked="true" strokeweight=".12pt" strokecolor="#000000">
                <v:path arrowok="t"/>
              </v:shape>
            </v:group>
            <v:group style="position:absolute;left:8814;top:8599;width:17;height:17" coordorigin="8814,8599" coordsize="17,17">
              <v:shape style="position:absolute;left:8814;top:8599;width:17;height:17" coordorigin="8814,8599" coordsize="17,17" path="m8823,8599l8818,8599,8814,8603,8814,8608,8814,8612,8818,8616,8823,8616,8827,8616,8831,8612,8831,8608,8831,8603,8827,8599,8823,8599e" filled="false" stroked="true" strokeweight=".12pt" strokecolor="#000000">
                <v:path arrowok="t"/>
              </v:shape>
            </v:group>
            <v:group style="position:absolute;left:8550;top:8599;width:264;height:2" coordorigin="8550,8599" coordsize="264,2">
              <v:shape style="position:absolute;left:8550;top:8599;width:264;height:2" coordorigin="8550,8599" coordsize="264,0" path="m8550,8599l8814,8599e" filled="false" stroked="true" strokeweight=".12pt" strokecolor="#000000">
                <v:path arrowok="t"/>
              </v:shape>
            </v:group>
            <v:group style="position:absolute;left:8822;top:8599;width:2;height:2" coordorigin="8822,8599" coordsize="2,2">
              <v:shape style="position:absolute;left:8822;top:8599;width:2;height:2" coordorigin="8822,8599" coordsize="0,0" path="m8822,8599l8822,8599e" filled="false" stroked="true" strokeweight=".12pt" strokecolor="#000000">
                <v:path arrowok="t"/>
              </v:shape>
            </v:group>
            <v:group style="position:absolute;left:8524;top:8549;width:10;height:60" coordorigin="8524,8549" coordsize="10,60">
              <v:shape style="position:absolute;left:8524;top:8549;width:10;height:60" coordorigin="8524,8549" coordsize="10,60" path="m8534,8609l8524,8549e" filled="false" stroked="true" strokeweight=".12pt" strokecolor="#000000">
                <v:path arrowok="t"/>
              </v:shape>
            </v:group>
            <v:group style="position:absolute;left:8526;top:8536;width:18;height:11" coordorigin="8526,8536" coordsize="18,11">
              <v:shape style="position:absolute;left:8526;top:8536;width:18;height:11" coordorigin="8526,8536" coordsize="18,11" path="m8543,8544l8543,8541,8541,8539,8538,8537,8535,8536,8532,8537,8530,8539,8527,8540,8526,8543,8526,8546e" filled="false" stroked="true" strokeweight=".12pt" strokecolor="#000000">
                <v:path arrowok="t"/>
              </v:shape>
            </v:group>
            <v:group style="position:absolute;left:8543;top:8546;width:8;height:63" coordorigin="8543,8546" coordsize="8,63">
              <v:shape style="position:absolute;left:8543;top:8546;width:8;height:63" coordorigin="8543,8546" coordsize="8,63" path="m8550,8609l8543,8546e" filled="false" stroked="true" strokeweight=".12pt" strokecolor="#000000">
                <v:path arrowok="t"/>
              </v:shape>
            </v:group>
            <v:group style="position:absolute;left:8831;top:8549;width:8;height:60" coordorigin="8831,8549" coordsize="8,60">
              <v:shape style="position:absolute;left:8831;top:8549;width:8;height:60" coordorigin="8831,8549" coordsize="8,60" path="m8831,8609l8838,8549e" filled="false" stroked="true" strokeweight=".12pt" strokecolor="#000000">
                <v:path arrowok="t"/>
              </v:shape>
            </v:group>
            <v:group style="position:absolute;left:8824;top:8536;width:18;height:11" coordorigin="8824,8536" coordsize="18,11">
              <v:shape style="position:absolute;left:8824;top:8536;width:18;height:11" coordorigin="8824,8536" coordsize="18,11" path="m8841,8546l8841,8543,8840,8540,8838,8539,8835,8537,8832,8536,8829,8537,8826,8539,8825,8541,8824,8544e" filled="false" stroked="true" strokeweight=".12pt" strokecolor="#000000">
                <v:path arrowok="t"/>
              </v:shape>
            </v:group>
            <v:group style="position:absolute;left:8812;top:8546;width:10;height:63" coordorigin="8812,8546" coordsize="10,63">
              <v:shape style="position:absolute;left:8812;top:8546;width:10;height:63" coordorigin="8812,8546" coordsize="10,63" path="m8812,8609l8822,8546e" filled="false" stroked="true" strokeweight=".12pt" strokecolor="#000000">
                <v:path arrowok="t"/>
              </v:shape>
            </v:group>
            <v:group style="position:absolute;left:8546;top:8575;width:272;height:2" coordorigin="8546,8575" coordsize="272,2">
              <v:shape style="position:absolute;left:8546;top:8575;width:272;height:2" coordorigin="8546,8575" coordsize="272,0" path="m8546,8575l8817,8575e" filled="false" stroked="true" strokeweight=".36pt" strokecolor="#000000">
                <v:path arrowok="t"/>
              </v:shape>
            </v:group>
            <v:group style="position:absolute;left:8548;top:8592;width:267;height:2" coordorigin="8548,8592" coordsize="267,2">
              <v:shape style="position:absolute;left:8548;top:8592;width:267;height:2" coordorigin="8548,8592" coordsize="267,0" path="m8548,8592l8814,8592e" filled="false" stroked="true" strokeweight=".12pt" strokecolor="#000000">
                <v:path arrowok="t"/>
              </v:shape>
            </v:group>
            <v:group style="position:absolute;left:8543;top:8558;width:276;height:2" coordorigin="8543,8558" coordsize="276,2">
              <v:shape style="position:absolute;left:8543;top:8558;width:276;height:2" coordorigin="8543,8558" coordsize="276,0" path="m8543,8558l8819,8558e" filled="false" stroked="true" strokeweight=".12pt" strokecolor="#000000">
                <v:path arrowok="t"/>
              </v:shape>
            </v:group>
            <v:group style="position:absolute;left:11152;top:9545;width:2;height:101" coordorigin="11152,9545" coordsize="2,101">
              <v:shape style="position:absolute;left:11152;top:9545;width:2;height:101" coordorigin="11152,9545" coordsize="0,101" path="m11152,9646l11152,9545e" filled="false" stroked="true" strokeweight=".12pt" strokecolor="#000000">
                <v:path arrowok="t"/>
              </v:shape>
            </v:group>
            <v:group style="position:absolute;left:11162;top:6434;width:2;height:3221" coordorigin="11162,6434" coordsize="2,3221">
              <v:shape style="position:absolute;left:11162;top:6434;width:2;height:3221" coordorigin="11162,6434" coordsize="0,3221" path="m11162,6434l11162,9655e" filled="false" stroked="true" strokeweight=".12pt" strokecolor="#000000">
                <v:path arrowok="t"/>
              </v:shape>
            </v:group>
            <v:group style="position:absolute;left:11133;top:6394;width:29;height:29" coordorigin="11133,6394" coordsize="29,29">
              <v:shape style="position:absolute;left:11133;top:6394;width:29;height:29" coordorigin="11133,6394" coordsize="29,29" path="m11162,6422l11162,6394,11133,6394e" filled="false" stroked="true" strokeweight=".12pt" strokecolor="#000000">
                <v:path arrowok="t"/>
              </v:shape>
            </v:group>
            <v:group style="position:absolute;left:11152;top:6394;width:10;height:123" coordorigin="11152,6394" coordsize="10,123">
              <v:shape style="position:absolute;left:11152;top:6394;width:10;height:123" coordorigin="11152,6394" coordsize="10,123" path="m11152,6506l11152,6516,11162,6516,11162,6394e" filled="false" stroked="true" strokeweight=".12pt" strokecolor="#000000">
                <v:path arrowok="t"/>
              </v:shape>
            </v:group>
            <v:group style="position:absolute;left:11152;top:6403;width:2;height:113" coordorigin="11152,6403" coordsize="2,113">
              <v:shape style="position:absolute;left:11152;top:6403;width:2;height:113" coordorigin="11152,6403" coordsize="0,113" path="m11152,6403l11152,6516e" filled="false" stroked="true" strokeweight=".12pt" strokecolor="#000000">
                <v:path arrowok="t"/>
              </v:shape>
            </v:group>
            <v:group style="position:absolute;left:7082;top:6533;width:3792;height:2984" coordorigin="7082,6533" coordsize="3792,2984">
              <v:shape style="position:absolute;left:7082;top:6533;width:3792;height:2984" coordorigin="7082,6533" coordsize="3792,2984" path="m10874,8052l10874,9516,9002,9516,7082,9516,7082,6533,8486,6533e" filled="false" stroked="true" strokeweight=".12pt" strokecolor="#000000">
                <v:path arrowok="t"/>
              </v:shape>
            </v:group>
            <v:group style="position:absolute;left:8478;top:6533;width:384;height:2086" coordorigin="8478,6533" coordsize="384,2086">
              <v:shape style="position:absolute;left:8478;top:6533;width:384;height:2086" coordorigin="8478,6533" coordsize="384,2086" path="m8478,8618l8862,8618,8862,8059,8478,8059,8478,6533,8486,6533e" filled="false" stroked="true" strokeweight=".12pt" strokecolor="#000000">
                <v:path arrowok="t"/>
              </v:shape>
            </v:group>
            <v:group style="position:absolute;left:8478;top:8052;width:2396;height:1464" coordorigin="8478,8052" coordsize="2396,1464">
              <v:shape style="position:absolute;left:8478;top:8052;width:2396;height:1464" coordorigin="8478,8052" coordsize="2396,1464" path="m10874,8052l10874,9516,9002,9516,8478,9516e" filled="false" stroked="true" strokeweight=".12pt" strokecolor="#000000">
                <v:path arrowok="t"/>
              </v:shape>
            </v:group>
            <v:group style="position:absolute;left:8478;top:8059;width:2396;height:2" coordorigin="8478,8059" coordsize="2396,2">
              <v:shape style="position:absolute;left:8478;top:8059;width:2396;height:2" coordorigin="8478,8059" coordsize="2396,0" path="m8478,8059l10874,8059e" filled="false" stroked="true" strokeweight=".12pt" strokecolor="#000000">
                <v:path arrowok="t"/>
              </v:shape>
            </v:group>
            <v:group style="position:absolute;left:10744;top:8009;width:156;height:2" coordorigin="10744,8009" coordsize="156,2">
              <v:shape style="position:absolute;left:10744;top:8009;width:156;height:2" coordorigin="10744,8009" coordsize="156,0" path="m10900,8009l10744,8009e" filled="false" stroked="true" strokeweight=".12pt" strokecolor="#000000">
                <v:path arrowok="t"/>
              </v:shape>
            </v:group>
            <v:group style="position:absolute;left:9638;top:8009;width:725;height:2" coordorigin="9638,8009" coordsize="725,2">
              <v:shape style="position:absolute;left:9638;top:8009;width:725;height:2" coordorigin="9638,8009" coordsize="725,0" path="m10362,8009l9638,8009e" filled="false" stroked="true" strokeweight=".12pt" strokecolor="#000000">
                <v:path arrowok="t"/>
              </v:shape>
            </v:group>
            <v:group style="position:absolute;left:8529;top:8009;width:509;height:2" coordorigin="8529,8009" coordsize="509,2">
              <v:shape style="position:absolute;left:8529;top:8009;width:509;height:2" coordorigin="8529,8009" coordsize="509,0" path="m8529,8009l9038,8009e" filled="false" stroked="true" strokeweight=".12pt" strokecolor="#000000">
                <v:path arrowok="t"/>
              </v:shape>
            </v:group>
            <v:group style="position:absolute;left:8536;top:8004;width:2338;height:2" coordorigin="8536,8004" coordsize="2338,2">
              <v:shape style="position:absolute;left:8536;top:8004;width:2338;height:2" coordorigin="8536,8004" coordsize="2338,0" path="m10874,8004l8536,8004,9002,8004e" filled="false" stroked="true" strokeweight=".12pt" strokecolor="#000000">
                <v:path arrowok="t"/>
              </v:shape>
            </v:group>
            <v:group style="position:absolute;left:9419;top:8004;width:2;height:2" coordorigin="9419,8004" coordsize="2,2">
              <v:shape style="position:absolute;left:9419;top:8004;width:2;height:2" coordorigin="9419,8004" coordsize="0,0" path="m9419,8004l9419,8004e" filled="false" stroked="true" strokeweight=".12pt" strokecolor="#000000">
                <v:path arrowok="t"/>
              </v:shape>
            </v:group>
            <v:group style="position:absolute;left:10744;top:8052;width:156;height:2" coordorigin="10744,8052" coordsize="156,2">
              <v:shape style="position:absolute;left:10744;top:8052;width:156;height:2" coordorigin="10744,8052" coordsize="156,0" path="m10900,8052l10744,8052e" filled="false" stroked="true" strokeweight=".12pt" strokecolor="#000000">
                <v:path arrowok="t"/>
              </v:shape>
            </v:group>
            <v:group style="position:absolute;left:9638;top:8052;width:725;height:2" coordorigin="9638,8052" coordsize="725,2">
              <v:shape style="position:absolute;left:9638;top:8052;width:725;height:2" coordorigin="9638,8052" coordsize="725,0" path="m10362,8052l9638,8052e" filled="false" stroked="true" strokeweight=".12pt" strokecolor="#000000">
                <v:path arrowok="t"/>
              </v:shape>
            </v:group>
            <v:group style="position:absolute;left:8486;top:8052;width:552;height:2" coordorigin="8486,8052" coordsize="552,2">
              <v:shape style="position:absolute;left:8486;top:8052;width:552;height:2" coordorigin="8486,8052" coordsize="552,0" path="m8486,8052l9038,8052e" filled="false" stroked="true" strokeweight=".12pt" strokecolor="#000000">
                <v:path arrowok="t"/>
              </v:shape>
            </v:group>
            <v:group style="position:absolute;left:8529;top:6506;width:2;height:1503" coordorigin="8529,6506" coordsize="2,1503">
              <v:shape style="position:absolute;left:8529;top:6506;width:2;height:1503" coordorigin="8529,6506" coordsize="0,1503" path="m8529,6506l8529,8009e" filled="false" stroked="true" strokeweight=".12pt" strokecolor="#000000">
                <v:path arrowok="t"/>
              </v:shape>
            </v:group>
            <v:group style="position:absolute;left:8536;top:7586;width:2;height:418" coordorigin="8536,7586" coordsize="2,418">
              <v:shape style="position:absolute;left:8536;top:7586;width:2;height:418" coordorigin="8536,7586" coordsize="0,418" path="m8536,7586l8536,8004e" filled="false" stroked="true" strokeweight=".12pt" strokecolor="#000000">
                <v:path arrowok="t"/>
              </v:shape>
            </v:group>
            <v:group style="position:absolute;left:8486;top:6506;width:2;height:1546" coordorigin="8486,6506" coordsize="2,1546">
              <v:shape style="position:absolute;left:8486;top:6506;width:2;height:1546" coordorigin="8486,6506" coordsize="0,1546" path="m8486,6506l8486,8052e" filled="false" stroked="true" strokeweight=".12pt" strokecolor="#000000">
                <v:path arrowok="t"/>
              </v:shape>
            </v:group>
            <v:group style="position:absolute;left:10874;top:8678;width:140;height:2" coordorigin="10874,8678" coordsize="140,2">
              <v:shape style="position:absolute;left:10874;top:8678;width:140;height:2" coordorigin="10874,8678" coordsize="140,0" path="m10874,8678l11013,8678e" filled="false" stroked="true" strokeweight=".12pt" strokecolor="#000000">
                <v:path arrowok="t"/>
              </v:shape>
            </v:group>
            <v:group style="position:absolute;left:10874;top:9108;width:140;height:2" coordorigin="10874,9108" coordsize="140,2">
              <v:shape style="position:absolute;left:10874;top:9108;width:140;height:2" coordorigin="10874,9108" coordsize="140,0" path="m11013,9108l10874,9108e" filled="false" stroked="true" strokeweight=".12pt" strokecolor="#000000">
                <v:path arrowok="t"/>
              </v:shape>
            </v:group>
            <v:group style="position:absolute;left:10874;top:8184;width:140;height:2" coordorigin="10874,8184" coordsize="140,2">
              <v:shape style="position:absolute;left:10874;top:8184;width:140;height:2" coordorigin="10874,8184" coordsize="140,0" path="m10874,8184l11013,8184e" filled="false" stroked="true" strokeweight=".12pt" strokecolor="#000000">
                <v:path arrowok="t"/>
              </v:shape>
            </v:group>
            <v:group style="position:absolute;left:10874;top:8105;width:140;height:509" coordorigin="10874,8105" coordsize="140,509">
              <v:shape style="position:absolute;left:10874;top:8105;width:140;height:509" coordorigin="10874,8105" coordsize="140,509" path="m11013,8105l11013,8614,10874,8614e" filled="false" stroked="true" strokeweight=".12pt" strokecolor="#000000">
                <v:path arrowok="t"/>
              </v:shape>
            </v:group>
            <v:group style="position:absolute;left:10931;top:8686;width:41;height:24" coordorigin="10931,8686" coordsize="41,24">
              <v:shape style="position:absolute;left:10931;top:8686;width:41;height:24" coordorigin="10931,8686" coordsize="41,24" path="m10931,8710l10931,8686,10972,8686,10972,8710,10931,8710e" filled="false" stroked="true" strokeweight="0pt" strokecolor="#000000">
                <v:path arrowok="t"/>
              </v:shape>
            </v:group>
            <v:group style="position:absolute;left:10931;top:9077;width:41;height:24" coordorigin="10931,9077" coordsize="41,24">
              <v:shape style="position:absolute;left:10931;top:9077;width:41;height:24" coordorigin="10931,9077" coordsize="41,24" path="m10931,9101l10931,9077,10972,9077,10972,9101,10931,9101e" filled="false" stroked="true" strokeweight="0pt" strokecolor="#000000">
                <v:path arrowok="t"/>
              </v:shape>
            </v:group>
            <v:group style="position:absolute;left:10950;top:8710;width:2;height:368" coordorigin="10950,8710" coordsize="2,368">
              <v:shape style="position:absolute;left:10950;top:8710;width:2;height:368" coordorigin="10950,8710" coordsize="0,368" path="m10950,9077l10950,8710e" filled="false" stroked="true" strokeweight="0pt" strokecolor="#000000">
                <v:path arrowok="t"/>
              </v:shape>
            </v:group>
            <v:group style="position:absolute;left:10960;top:8710;width:2;height:368" coordorigin="10960,8710" coordsize="2,368">
              <v:shape style="position:absolute;left:10960;top:8710;width:2;height:368" coordorigin="10960,8710" coordsize="0,368" path="m10960,9077l10960,8710e" filled="false" stroked="true" strokeweight="0pt" strokecolor="#000000">
                <v:path arrowok="t"/>
              </v:shape>
            </v:group>
            <v:group style="position:absolute;left:10943;top:8710;width:2;height:368" coordorigin="10943,8710" coordsize="2,368">
              <v:shape style="position:absolute;left:10943;top:8710;width:2;height:368" coordorigin="10943,8710" coordsize="0,368" path="m10943,9077l10943,8710e" filled="false" stroked="true" strokeweight="0pt" strokecolor="#000000">
                <v:path arrowok="t"/>
              </v:shape>
            </v:group>
            <v:group style="position:absolute;left:10972;top:8558;width:2;height:48" coordorigin="10972,8558" coordsize="2,48">
              <v:shape style="position:absolute;left:10972;top:8558;width:2;height:48" coordorigin="10972,8558" coordsize="0,48" path="m10972,8558l10972,8606e" filled="false" stroked="true" strokeweight="0pt" strokecolor="#000000">
                <v:path arrowok="t"/>
              </v:shape>
            </v:group>
            <v:group style="position:absolute;left:10931;top:8686;width:41;height:416" coordorigin="10931,8686" coordsize="41,416">
              <v:shape style="position:absolute;left:10931;top:8686;width:41;height:416" coordorigin="10931,8686" coordsize="41,416" path="m10972,8686l10972,9101,10931,9101,10931,8686e" filled="false" stroked="true" strokeweight="0pt" strokecolor="#000000">
                <v:path arrowok="t"/>
              </v:shape>
            </v:group>
            <v:group style="position:absolute;left:10931;top:8558;width:2;height:48" coordorigin="10931,8558" coordsize="2,48">
              <v:shape style="position:absolute;left:10931;top:8558;width:2;height:48" coordorigin="10931,8558" coordsize="0,48" path="m10931,8606l10931,8558e" filled="false" stroked="true" strokeweight="0pt" strokecolor="#000000">
                <v:path arrowok="t"/>
              </v:shape>
            </v:group>
            <v:group style="position:absolute;left:10931;top:8191;width:41;height:24" coordorigin="10931,8191" coordsize="41,24">
              <v:shape style="position:absolute;left:10931;top:8191;width:41;height:24" coordorigin="10931,8191" coordsize="41,24" path="m10931,8215l10931,8191,10972,8191,10972,8215,10931,8215e" filled="false" stroked="true" strokeweight="0pt" strokecolor="#000000">
                <v:path arrowok="t"/>
              </v:shape>
            </v:group>
            <v:group style="position:absolute;left:10931;top:8582;width:41;height:24" coordorigin="10931,8582" coordsize="41,24">
              <v:shape style="position:absolute;left:10931;top:8582;width:41;height:24" coordorigin="10931,8582" coordsize="41,24" path="m10931,8606l10931,8582,10972,8582,10972,8606,10931,8606e" filled="false" stroked="true" strokeweight="0pt" strokecolor="#000000">
                <v:path arrowok="t"/>
              </v:shape>
            </v:group>
            <v:group style="position:absolute;left:10950;top:8215;width:2;height:368" coordorigin="10950,8215" coordsize="2,368">
              <v:shape style="position:absolute;left:10950;top:8215;width:2;height:368" coordorigin="10950,8215" coordsize="0,368" path="m10950,8582l10950,8215e" filled="false" stroked="true" strokeweight="0pt" strokecolor="#000000">
                <v:path arrowok="t"/>
              </v:shape>
            </v:group>
            <v:group style="position:absolute;left:10960;top:8215;width:2;height:368" coordorigin="10960,8215" coordsize="2,368">
              <v:shape style="position:absolute;left:10960;top:8215;width:2;height:368" coordorigin="10960,8215" coordsize="0,368" path="m10960,8582l10960,8215e" filled="false" stroked="true" strokeweight="0pt" strokecolor="#000000">
                <v:path arrowok="t"/>
              </v:shape>
            </v:group>
            <v:group style="position:absolute;left:10943;top:8215;width:2;height:368" coordorigin="10943,8215" coordsize="2,368">
              <v:shape style="position:absolute;left:10943;top:8215;width:2;height:368" coordorigin="10943,8215" coordsize="0,368" path="m10943,8582l10943,8215e" filled="false" stroked="true" strokeweight="0pt" strokecolor="#000000">
                <v:path arrowok="t"/>
              </v:shape>
            </v:group>
            <v:group style="position:absolute;left:10931;top:8191;width:41;height:416" coordorigin="10931,8191" coordsize="41,416">
              <v:shape style="position:absolute;left:10931;top:8191;width:41;height:416" coordorigin="10931,8191" coordsize="41,416" path="m10972,8191l10972,8606,10931,8606,10931,8191e" filled="false" stroked="true" strokeweight="0pt" strokecolor="#000000">
                <v:path arrowok="t"/>
              </v:shape>
            </v:group>
            <v:group style="position:absolute;left:7074;top:8618;width:1404;height:898" coordorigin="7074,8618" coordsize="1404,898">
              <v:shape style="position:absolute;left:7074;top:8618;width:1404;height:898" coordorigin="7074,8618" coordsize="1404,898" path="m8478,9516l7074,9516,7074,8618,7074,9516e" filled="false" stroked="true" strokeweight=".12pt" strokecolor="#000000">
                <v:path arrowok="t"/>
              </v:shape>
            </v:group>
            <v:group style="position:absolute;left:8873;top:8058;width:2;height:562" coordorigin="8873,8058" coordsize="2,562">
              <v:shape style="position:absolute;left:8873;top:8058;width:2;height:562" coordorigin="8873,8058" coordsize="0,562" path="m8873,8058l8873,8620e" filled="false" stroked="true" strokeweight="1.3pt" strokecolor="#000000">
                <v:path arrowok="t"/>
              </v:shape>
            </v:group>
            <v:group style="position:absolute;left:8853;top:8604;width:10;height:10" coordorigin="8853,8604" coordsize="10,10">
              <v:shape style="position:absolute;left:8853;top:8604;width:10;height:10" coordorigin="8853,8604" coordsize="10,10" path="m8862,8614l8853,8604e" filled="false" stroked="true" strokeweight=".12pt" strokecolor="#000000">
                <v:path arrowok="t"/>
              </v:shape>
            </v:group>
            <v:group style="position:absolute;left:8829;top:8575;width:17;height:20" coordorigin="8829,8575" coordsize="17,20">
              <v:shape style="position:absolute;left:8829;top:8575;width:17;height:20" coordorigin="8829,8575" coordsize="17,20" path="m8846,8594l8829,8575e" filled="false" stroked="true" strokeweight=".12pt" strokecolor="#000000">
                <v:path arrowok="t"/>
              </v:shape>
            </v:group>
            <v:group style="position:absolute;left:8805;top:8549;width:17;height:20" coordorigin="8805,8549" coordsize="17,20">
              <v:shape style="position:absolute;left:8805;top:8549;width:17;height:20" coordorigin="8805,8549" coordsize="17,20" path="m8822,8568l8805,8549e" filled="false" stroked="true" strokeweight=".12pt" strokecolor="#000000">
                <v:path arrowok="t"/>
              </v:shape>
            </v:group>
            <v:group style="position:absolute;left:8783;top:8522;width:15;height:17" coordorigin="8783,8522" coordsize="15,17">
              <v:shape style="position:absolute;left:8783;top:8522;width:15;height:17" coordorigin="8783,8522" coordsize="15,17" path="m8798,8539l8783,8522e" filled="false" stroked="true" strokeweight=".12pt" strokecolor="#000000">
                <v:path arrowok="t"/>
              </v:shape>
            </v:group>
            <v:group style="position:absolute;left:8759;top:8496;width:17;height:17" coordorigin="8759,8496" coordsize="17,17">
              <v:shape style="position:absolute;left:8759;top:8496;width:17;height:17" coordorigin="8759,8496" coordsize="17,17" path="m8776,8513l8759,8496e" filled="false" stroked="true" strokeweight=".12pt" strokecolor="#000000">
                <v:path arrowok="t"/>
              </v:shape>
            </v:group>
            <v:group style="position:absolute;left:8738;top:8467;width:15;height:20" coordorigin="8738,8467" coordsize="15,20">
              <v:shape style="position:absolute;left:8738;top:8467;width:15;height:20" coordorigin="8738,8467" coordsize="15,20" path="m8752,8486l8738,8467e" filled="false" stroked="true" strokeweight=".12pt" strokecolor="#000000">
                <v:path arrowok="t"/>
              </v:shape>
            </v:group>
            <v:group style="position:absolute;left:8714;top:8441;width:15;height:20" coordorigin="8714,8441" coordsize="15,20">
              <v:shape style="position:absolute;left:8714;top:8441;width:15;height:20" coordorigin="8714,8441" coordsize="15,20" path="m8728,8460l8714,8441e" filled="false" stroked="true" strokeweight=".12pt" strokecolor="#000000">
                <v:path arrowok="t"/>
              </v:shape>
            </v:group>
            <v:group style="position:absolute;left:8690;top:8414;width:17;height:17" coordorigin="8690,8414" coordsize="17,17">
              <v:shape style="position:absolute;left:8690;top:8414;width:17;height:17" coordorigin="8690,8414" coordsize="17,17" path="m8706,8431l8690,8414e" filled="false" stroked="true" strokeweight=".12pt" strokecolor="#000000">
                <v:path arrowok="t"/>
              </v:shape>
            </v:group>
            <v:group style="position:absolute;left:8668;top:8388;width:15;height:17" coordorigin="8668,8388" coordsize="15,17">
              <v:shape style="position:absolute;left:8668;top:8388;width:15;height:17" coordorigin="8668,8388" coordsize="15,17" path="m8682,8405l8668,8388e" filled="false" stroked="true" strokeweight=".12pt" strokecolor="#000000">
                <v:path arrowok="t"/>
              </v:shape>
            </v:group>
            <v:group style="position:absolute;left:8644;top:8359;width:17;height:20" coordorigin="8644,8359" coordsize="17,20">
              <v:shape style="position:absolute;left:8644;top:8359;width:17;height:20" coordorigin="8644,8359" coordsize="17,20" path="m8661,8378l8644,8359e" filled="false" stroked="true" strokeweight=".12pt" strokecolor="#000000">
                <v:path arrowok="t"/>
              </v:shape>
            </v:group>
            <v:group style="position:absolute;left:8622;top:8333;width:15;height:20" coordorigin="8622,8333" coordsize="15,20">
              <v:shape style="position:absolute;left:8622;top:8333;width:15;height:20" coordorigin="8622,8333" coordsize="15,20" path="m8637,8352l8622,8333e" filled="false" stroked="true" strokeweight=".12pt" strokecolor="#000000">
                <v:path arrowok="t"/>
              </v:shape>
            </v:group>
            <v:group style="position:absolute;left:8598;top:8306;width:15;height:17" coordorigin="8598,8306" coordsize="15,17">
              <v:shape style="position:absolute;left:8598;top:8306;width:15;height:17" coordorigin="8598,8306" coordsize="15,17" path="m8613,8323l8598,8306e" filled="false" stroked="true" strokeweight=".12pt" strokecolor="#000000">
                <v:path arrowok="t"/>
              </v:shape>
            </v:group>
            <v:group style="position:absolute;left:8574;top:8280;width:17;height:17" coordorigin="8574,8280" coordsize="17,17">
              <v:shape style="position:absolute;left:8574;top:8280;width:17;height:17" coordorigin="8574,8280" coordsize="17,17" path="m8591,8297l8574,8280e" filled="false" stroked="true" strokeweight=".12pt" strokecolor="#000000">
                <v:path arrowok="t"/>
              </v:shape>
            </v:group>
            <v:group style="position:absolute;left:8553;top:8251;width:15;height:20" coordorigin="8553,8251" coordsize="15,20">
              <v:shape style="position:absolute;left:8553;top:8251;width:15;height:20" coordorigin="8553,8251" coordsize="15,20" path="m8567,8270l8553,8251e" filled="false" stroked="true" strokeweight=".12pt" strokecolor="#000000">
                <v:path arrowok="t"/>
              </v:shape>
            </v:group>
            <v:group style="position:absolute;left:8529;top:8225;width:15;height:20" coordorigin="8529,8225" coordsize="15,20">
              <v:shape style="position:absolute;left:8529;top:8225;width:15;height:20" coordorigin="8529,8225" coordsize="15,20" path="m8543,8244l8529,8225e" filled="false" stroked="true" strokeweight=".12pt" strokecolor="#000000">
                <v:path arrowok="t"/>
              </v:shape>
            </v:group>
            <v:group style="position:absolute;left:8505;top:8198;width:17;height:17" coordorigin="8505,8198" coordsize="17,17">
              <v:shape style="position:absolute;left:8505;top:8198;width:17;height:17" coordorigin="8505,8198" coordsize="17,17" path="m8522,8215l8505,8198e" filled="false" stroked="true" strokeweight=".12pt" strokecolor="#000000">
                <v:path arrowok="t"/>
              </v:shape>
            </v:group>
            <v:group style="position:absolute;left:8483;top:8172;width:15;height:17" coordorigin="8483,8172" coordsize="15,17">
              <v:shape style="position:absolute;left:8483;top:8172;width:15;height:17" coordorigin="8483,8172" coordsize="15,17" path="m8498,8189l8483,8172e" filled="false" stroked="true" strokeweight=".12pt" strokecolor="#000000">
                <v:path arrowok="t"/>
              </v:shape>
            </v:group>
            <v:group style="position:absolute;left:8459;top:8146;width:17;height:17" coordorigin="8459,8146" coordsize="17,17">
              <v:shape style="position:absolute;left:8459;top:8146;width:17;height:17" coordorigin="8459,8146" coordsize="17,17" path="m8476,8162l8459,8146e" filled="false" stroked="true" strokeweight=".12pt" strokecolor="#000000">
                <v:path arrowok="t"/>
              </v:shape>
            </v:group>
            <v:group style="position:absolute;left:8438;top:8117;width:15;height:20" coordorigin="8438,8117" coordsize="15,20">
              <v:shape style="position:absolute;left:8438;top:8117;width:15;height:20" coordorigin="8438,8117" coordsize="15,20" path="m8452,8136l8438,8117e" filled="false" stroked="true" strokeweight=".12pt" strokecolor="#000000">
                <v:path arrowok="t"/>
              </v:shape>
            </v:group>
            <v:group style="position:absolute;left:8414;top:8090;width:15;height:20" coordorigin="8414,8090" coordsize="15,20">
              <v:shape style="position:absolute;left:8414;top:8090;width:15;height:20" coordorigin="8414,8090" coordsize="15,20" path="m8428,8110l8414,8090e" filled="false" stroked="true" strokeweight=".12pt" strokecolor="#000000">
                <v:path arrowok="t"/>
              </v:shape>
            </v:group>
            <v:group style="position:absolute;left:8390;top:8064;width:17;height:17" coordorigin="8390,8064" coordsize="17,17">
              <v:shape style="position:absolute;left:8390;top:8064;width:17;height:17" coordorigin="8390,8064" coordsize="17,17" path="m8406,8081l8390,8064e" filled="false" stroked="true" strokeweight=".12pt" strokecolor="#000000">
                <v:path arrowok="t"/>
              </v:shape>
            </v:group>
            <v:group style="position:absolute;left:8368;top:8038;width:15;height:17" coordorigin="8368,8038" coordsize="15,17">
              <v:shape style="position:absolute;left:8368;top:8038;width:15;height:17" coordorigin="8368,8038" coordsize="15,17" path="m8382,8054l8368,8038e" filled="false" stroked="true" strokeweight=".12pt" strokecolor="#000000">
                <v:path arrowok="t"/>
              </v:shape>
            </v:group>
            <v:group style="position:absolute;left:8344;top:8009;width:17;height:20" coordorigin="8344,8009" coordsize="17,20">
              <v:shape style="position:absolute;left:8344;top:8009;width:17;height:20" coordorigin="8344,8009" coordsize="17,20" path="m8361,8028l8344,8009e" filled="false" stroked="true" strokeweight=".12pt" strokecolor="#000000">
                <v:path arrowok="t"/>
              </v:shape>
            </v:group>
            <v:group style="position:absolute;left:8320;top:7982;width:17;height:20" coordorigin="8320,7982" coordsize="17,20">
              <v:shape style="position:absolute;left:8320;top:7982;width:17;height:20" coordorigin="8320,7982" coordsize="17,20" path="m8337,8002l8320,7982e" filled="false" stroked="true" strokeweight=".12pt" strokecolor="#000000">
                <v:path arrowok="t"/>
              </v:shape>
            </v:group>
            <v:group style="position:absolute;left:8298;top:7956;width:15;height:17" coordorigin="8298,7956" coordsize="15,17">
              <v:shape style="position:absolute;left:8298;top:7956;width:15;height:17" coordorigin="8298,7956" coordsize="15,17" path="m8313,7973l8298,7956e" filled="false" stroked="true" strokeweight=".12pt" strokecolor="#000000">
                <v:path arrowok="t"/>
              </v:shape>
            </v:group>
            <v:group style="position:absolute;left:8274;top:7930;width:17;height:17" coordorigin="8274,7930" coordsize="17,17">
              <v:shape style="position:absolute;left:8274;top:7930;width:17;height:17" coordorigin="8274,7930" coordsize="17,17" path="m8291,7946l8274,7930e" filled="false" stroked="true" strokeweight=".12pt" strokecolor="#000000">
                <v:path arrowok="t"/>
              </v:shape>
            </v:group>
            <v:group style="position:absolute;left:8253;top:7901;width:15;height:20" coordorigin="8253,7901" coordsize="15,20">
              <v:shape style="position:absolute;left:8253;top:7901;width:15;height:20" coordorigin="8253,7901" coordsize="15,20" path="m8267,7920l8253,7901e" filled="false" stroked="true" strokeweight=".12pt" strokecolor="#000000">
                <v:path arrowok="t"/>
              </v:shape>
            </v:group>
            <v:group style="position:absolute;left:8229;top:7874;width:15;height:20" coordorigin="8229,7874" coordsize="15,20">
              <v:shape style="position:absolute;left:8229;top:7874;width:15;height:20" coordorigin="8229,7874" coordsize="15,20" path="m8243,7894l8229,7874e" filled="false" stroked="true" strokeweight=".12pt" strokecolor="#000000">
                <v:path arrowok="t"/>
              </v:shape>
            </v:group>
            <v:group style="position:absolute;left:8205;top:7848;width:17;height:17" coordorigin="8205,7848" coordsize="17,17">
              <v:shape style="position:absolute;left:8205;top:7848;width:17;height:17" coordorigin="8205,7848" coordsize="17,17" path="m8222,7865l8205,7848e" filled="false" stroked="true" strokeweight=".12pt" strokecolor="#000000">
                <v:path arrowok="t"/>
              </v:shape>
            </v:group>
            <v:group style="position:absolute;left:8183;top:7822;width:15;height:17" coordorigin="8183,7822" coordsize="15,17">
              <v:shape style="position:absolute;left:8183;top:7822;width:15;height:17" coordorigin="8183,7822" coordsize="15,17" path="m8198,7838l8183,7822e" filled="false" stroked="true" strokeweight=".12pt" strokecolor="#000000">
                <v:path arrowok="t"/>
              </v:shape>
            </v:group>
            <v:group style="position:absolute;left:8159;top:7793;width:17;height:20" coordorigin="8159,7793" coordsize="17,20">
              <v:shape style="position:absolute;left:8159;top:7793;width:17;height:20" coordorigin="8159,7793" coordsize="17,20" path="m8176,7812l8159,7793e" filled="false" stroked="true" strokeweight=".12pt" strokecolor="#000000">
                <v:path arrowok="t"/>
              </v:shape>
            </v:group>
            <v:group style="position:absolute;left:8138;top:7766;width:15;height:20" coordorigin="8138,7766" coordsize="15,20">
              <v:shape style="position:absolute;left:8138;top:7766;width:15;height:20" coordorigin="8138,7766" coordsize="15,20" path="m8152,7786l8138,7766e" filled="false" stroked="true" strokeweight=".12pt" strokecolor="#000000">
                <v:path arrowok="t"/>
              </v:shape>
            </v:group>
            <v:group style="position:absolute;left:8114;top:7740;width:15;height:17" coordorigin="8114,7740" coordsize="15,17">
              <v:shape style="position:absolute;left:8114;top:7740;width:15;height:17" coordorigin="8114,7740" coordsize="15,17" path="m8128,7757l8114,7740e" filled="false" stroked="true" strokeweight=".12pt" strokecolor="#000000">
                <v:path arrowok="t"/>
              </v:shape>
            </v:group>
            <v:group style="position:absolute;left:8090;top:7714;width:17;height:17" coordorigin="8090,7714" coordsize="17,17">
              <v:shape style="position:absolute;left:8090;top:7714;width:17;height:17" coordorigin="8090,7714" coordsize="17,17" path="m8106,7730l8090,7714e" filled="false" stroked="true" strokeweight=".12pt" strokecolor="#000000">
                <v:path arrowok="t"/>
              </v:shape>
            </v:group>
            <v:group style="position:absolute;left:8068;top:7685;width:15;height:20" coordorigin="8068,7685" coordsize="15,20">
              <v:shape style="position:absolute;left:8068;top:7685;width:15;height:20" coordorigin="8068,7685" coordsize="15,20" path="m8082,7704l8068,7685e" filled="false" stroked="true" strokeweight=".12pt" strokecolor="#000000">
                <v:path arrowok="t"/>
              </v:shape>
            </v:group>
            <v:group style="position:absolute;left:8044;top:7658;width:15;height:20" coordorigin="8044,7658" coordsize="15,20">
              <v:shape style="position:absolute;left:8044;top:7658;width:15;height:20" coordorigin="8044,7658" coordsize="15,20" path="m8058,7678l8044,7658e" filled="false" stroked="true" strokeweight=".12pt" strokecolor="#000000">
                <v:path arrowok="t"/>
              </v:shape>
            </v:group>
            <v:group style="position:absolute;left:8020;top:7632;width:17;height:17" coordorigin="8020,7632" coordsize="17,17">
              <v:shape style="position:absolute;left:8020;top:7632;width:17;height:17" coordorigin="8020,7632" coordsize="17,17" path="m8037,7649l8020,7632e" filled="false" stroked="true" strokeweight=".12pt" strokecolor="#000000">
                <v:path arrowok="t"/>
              </v:shape>
            </v:group>
            <v:group style="position:absolute;left:7998;top:7606;width:15;height:17" coordorigin="7998,7606" coordsize="15,17">
              <v:shape style="position:absolute;left:7998;top:7606;width:15;height:17" coordorigin="7998,7606" coordsize="15,17" path="m8013,7622l7998,7606e" filled="false" stroked="true" strokeweight=".12pt" strokecolor="#000000">
                <v:path arrowok="t"/>
              </v:shape>
            </v:group>
            <v:group style="position:absolute;left:7974;top:7577;width:17;height:20" coordorigin="7974,7577" coordsize="17,20">
              <v:shape style="position:absolute;left:7974;top:7577;width:17;height:20" coordorigin="7974,7577" coordsize="17,20" path="m7991,7596l7974,7577e" filled="false" stroked="true" strokeweight=".12pt" strokecolor="#000000">
                <v:path arrowok="t"/>
              </v:shape>
            </v:group>
            <v:group style="position:absolute;left:7953;top:7550;width:15;height:20" coordorigin="7953,7550" coordsize="15,20">
              <v:shape style="position:absolute;left:7953;top:7550;width:15;height:20" coordorigin="7953,7550" coordsize="15,20" path="m7967,7570l7953,7550e" filled="false" stroked="true" strokeweight=".12pt" strokecolor="#000000">
                <v:path arrowok="t"/>
              </v:shape>
            </v:group>
            <v:group style="position:absolute;left:7929;top:7524;width:15;height:17" coordorigin="7929,7524" coordsize="15,17">
              <v:shape style="position:absolute;left:7929;top:7524;width:15;height:17" coordorigin="7929,7524" coordsize="15,17" path="m7943,7541l7929,7524e" filled="false" stroked="true" strokeweight=".12pt" strokecolor="#000000">
                <v:path arrowok="t"/>
              </v:shape>
            </v:group>
            <v:group style="position:absolute;left:7905;top:7498;width:17;height:17" coordorigin="7905,7498" coordsize="17,17">
              <v:shape style="position:absolute;left:7905;top:7498;width:17;height:17" coordorigin="7905,7498" coordsize="17,17" path="m7922,7514l7905,7498e" filled="false" stroked="true" strokeweight=".12pt" strokecolor="#000000">
                <v:path arrowok="t"/>
              </v:shape>
            </v:group>
            <v:group style="position:absolute;left:7883;top:7471;width:15;height:17" coordorigin="7883,7471" coordsize="15,17">
              <v:shape style="position:absolute;left:7883;top:7471;width:15;height:17" coordorigin="7883,7471" coordsize="15,17" path="m7898,7488l7883,7471e" filled="false" stroked="true" strokeweight=".12pt" strokecolor="#000000">
                <v:path arrowok="t"/>
              </v:shape>
            </v:group>
            <v:group style="position:absolute;left:7859;top:7442;width:17;height:20" coordorigin="7859,7442" coordsize="17,20">
              <v:shape style="position:absolute;left:7859;top:7442;width:17;height:20" coordorigin="7859,7442" coordsize="17,20" path="m7876,7462l7859,7442e" filled="false" stroked="true" strokeweight=".12pt" strokecolor="#000000">
                <v:path arrowok="t"/>
              </v:shape>
            </v:group>
            <v:group style="position:absolute;left:7835;top:7416;width:17;height:20" coordorigin="7835,7416" coordsize="17,20">
              <v:shape style="position:absolute;left:7835;top:7416;width:17;height:20" coordorigin="7835,7416" coordsize="17,20" path="m7852,7435l7835,7416e" filled="false" stroked="true" strokeweight=".12pt" strokecolor="#000000">
                <v:path arrowok="t"/>
              </v:shape>
            </v:group>
            <v:group style="position:absolute;left:7814;top:7390;width:15;height:17" coordorigin="7814,7390" coordsize="15,17">
              <v:shape style="position:absolute;left:7814;top:7390;width:15;height:17" coordorigin="7814,7390" coordsize="15,17" path="m7828,7406l7814,7390e" filled="false" stroked="true" strokeweight=".12pt" strokecolor="#000000">
                <v:path arrowok="t"/>
              </v:shape>
            </v:group>
            <v:group style="position:absolute;left:7790;top:7363;width:17;height:17" coordorigin="7790,7363" coordsize="17,17">
              <v:shape style="position:absolute;left:7790;top:7363;width:17;height:17" coordorigin="7790,7363" coordsize="17,17" path="m7806,7380l7790,7363e" filled="false" stroked="true" strokeweight=".12pt" strokecolor="#000000">
                <v:path arrowok="t"/>
              </v:shape>
            </v:group>
            <v:group style="position:absolute;left:7768;top:7334;width:15;height:20" coordorigin="7768,7334" coordsize="15,20">
              <v:shape style="position:absolute;left:7768;top:7334;width:15;height:20" coordorigin="7768,7334" coordsize="15,20" path="m7782,7354l7768,7334e" filled="false" stroked="true" strokeweight=".12pt" strokecolor="#000000">
                <v:path arrowok="t"/>
              </v:shape>
            </v:group>
            <v:group style="position:absolute;left:7744;top:7308;width:15;height:20" coordorigin="7744,7308" coordsize="15,20">
              <v:shape style="position:absolute;left:7744;top:7308;width:15;height:20" coordorigin="7744,7308" coordsize="15,20" path="m7758,7327l7744,7308e" filled="false" stroked="true" strokeweight=".12pt" strokecolor="#000000">
                <v:path arrowok="t"/>
              </v:shape>
            </v:group>
            <v:group style="position:absolute;left:7720;top:7282;width:17;height:17" coordorigin="7720,7282" coordsize="17,17">
              <v:shape style="position:absolute;left:7720;top:7282;width:17;height:17" coordorigin="7720,7282" coordsize="17,17" path="m7737,7298l7720,7282e" filled="false" stroked="true" strokeweight=".12pt" strokecolor="#000000">
                <v:path arrowok="t"/>
              </v:shape>
            </v:group>
            <v:group style="position:absolute;left:7698;top:7255;width:15;height:17" coordorigin="7698,7255" coordsize="15,17">
              <v:shape style="position:absolute;left:7698;top:7255;width:15;height:17" coordorigin="7698,7255" coordsize="15,17" path="m7713,7272l7698,7255e" filled="false" stroked="true" strokeweight=".12pt" strokecolor="#000000">
                <v:path arrowok="t"/>
              </v:shape>
            </v:group>
            <v:group style="position:absolute;left:7674;top:7226;width:17;height:20" coordorigin="7674,7226" coordsize="17,20">
              <v:shape style="position:absolute;left:7674;top:7226;width:17;height:20" coordorigin="7674,7226" coordsize="17,20" path="m7691,7246l7674,7226e" filled="false" stroked="true" strokeweight=".12pt" strokecolor="#000000">
                <v:path arrowok="t"/>
              </v:shape>
            </v:group>
            <v:group style="position:absolute;left:7653;top:7200;width:15;height:20" coordorigin="7653,7200" coordsize="15,20">
              <v:shape style="position:absolute;left:7653;top:7200;width:15;height:20" coordorigin="7653,7200" coordsize="15,20" path="m7667,7219l7653,7200e" filled="false" stroked="true" strokeweight=".12pt" strokecolor="#000000">
                <v:path arrowok="t"/>
              </v:shape>
            </v:group>
            <v:group style="position:absolute;left:7629;top:7174;width:15;height:17" coordorigin="7629,7174" coordsize="15,17">
              <v:shape style="position:absolute;left:7629;top:7174;width:15;height:17" coordorigin="7629,7174" coordsize="15,17" path="m7643,7190l7629,7174e" filled="false" stroked="true" strokeweight=".12pt" strokecolor="#000000">
                <v:path arrowok="t"/>
              </v:shape>
            </v:group>
            <v:group style="position:absolute;left:7605;top:7147;width:17;height:17" coordorigin="7605,7147" coordsize="17,17">
              <v:shape style="position:absolute;left:7605;top:7147;width:17;height:17" coordorigin="7605,7147" coordsize="17,17" path="m7622,7164l7605,7147e" filled="false" stroked="true" strokeweight=".12pt" strokecolor="#000000">
                <v:path arrowok="t"/>
              </v:shape>
            </v:group>
            <v:group style="position:absolute;left:7583;top:7118;width:15;height:20" coordorigin="7583,7118" coordsize="15,20">
              <v:shape style="position:absolute;left:7583;top:7118;width:15;height:20" coordorigin="7583,7118" coordsize="15,20" path="m7598,7138l7583,7118e" filled="false" stroked="true" strokeweight=".12pt" strokecolor="#000000">
                <v:path arrowok="t"/>
              </v:shape>
            </v:group>
            <v:group style="position:absolute;left:7559;top:7092;width:15;height:20" coordorigin="7559,7092" coordsize="15,20">
              <v:shape style="position:absolute;left:7559;top:7092;width:15;height:20" coordorigin="7559,7092" coordsize="15,20" path="m7574,7111l7559,7092e" filled="false" stroked="true" strokeweight=".12pt" strokecolor="#000000">
                <v:path arrowok="t"/>
              </v:shape>
            </v:group>
            <v:group style="position:absolute;left:7535;top:7066;width:17;height:17" coordorigin="7535,7066" coordsize="17,17">
              <v:shape style="position:absolute;left:7535;top:7066;width:17;height:17" coordorigin="7535,7066" coordsize="17,17" path="m7552,7082l7535,7066e" filled="false" stroked="true" strokeweight=".12pt" strokecolor="#000000">
                <v:path arrowok="t"/>
              </v:shape>
            </v:group>
            <v:group style="position:absolute;left:7514;top:7039;width:15;height:17" coordorigin="7514,7039" coordsize="15,17">
              <v:shape style="position:absolute;left:7514;top:7039;width:15;height:17" coordorigin="7514,7039" coordsize="15,17" path="m7528,7056l7514,7039e" filled="false" stroked="true" strokeweight=".12pt" strokecolor="#000000">
                <v:path arrowok="t"/>
              </v:shape>
            </v:group>
            <v:group style="position:absolute;left:7490;top:7010;width:17;height:20" coordorigin="7490,7010" coordsize="17,20">
              <v:shape style="position:absolute;left:7490;top:7010;width:17;height:20" coordorigin="7490,7010" coordsize="17,20" path="m7506,7030l7490,7010e" filled="false" stroked="true" strokeweight=".12pt" strokecolor="#000000">
                <v:path arrowok="t"/>
              </v:shape>
            </v:group>
            <v:group style="position:absolute;left:7468;top:6984;width:15;height:20" coordorigin="7468,6984" coordsize="15,20">
              <v:shape style="position:absolute;left:7468;top:6984;width:15;height:20" coordorigin="7468,6984" coordsize="15,20" path="m7482,7003l7468,6984e" filled="false" stroked="true" strokeweight=".12pt" strokecolor="#000000">
                <v:path arrowok="t"/>
              </v:shape>
            </v:group>
            <v:group style="position:absolute;left:7444;top:6958;width:15;height:17" coordorigin="7444,6958" coordsize="15,17">
              <v:shape style="position:absolute;left:7444;top:6958;width:15;height:17" coordorigin="7444,6958" coordsize="15,17" path="m7458,6974l7444,6958e" filled="false" stroked="true" strokeweight=".12pt" strokecolor="#000000">
                <v:path arrowok="t"/>
              </v:shape>
            </v:group>
            <v:group style="position:absolute;left:7420;top:6931;width:17;height:17" coordorigin="7420,6931" coordsize="17,17">
              <v:shape style="position:absolute;left:7420;top:6931;width:17;height:17" coordorigin="7420,6931" coordsize="17,17" path="m7437,6948l7420,6931e" filled="false" stroked="true" strokeweight=".12pt" strokecolor="#000000">
                <v:path arrowok="t"/>
              </v:shape>
            </v:group>
            <v:group style="position:absolute;left:7398;top:6902;width:15;height:20" coordorigin="7398,6902" coordsize="15,20">
              <v:shape style="position:absolute;left:7398;top:6902;width:15;height:20" coordorigin="7398,6902" coordsize="15,20" path="m7413,6922l7398,6902e" filled="false" stroked="true" strokeweight=".12pt" strokecolor="#000000">
                <v:path arrowok="t"/>
              </v:shape>
            </v:group>
            <v:group style="position:absolute;left:7374;top:6876;width:15;height:20" coordorigin="7374,6876" coordsize="15,20">
              <v:shape style="position:absolute;left:7374;top:6876;width:15;height:20" coordorigin="7374,6876" coordsize="15,20" path="m7389,6895l7374,6876e" filled="false" stroked="true" strokeweight=".12pt" strokecolor="#000000">
                <v:path arrowok="t"/>
              </v:shape>
            </v:group>
            <v:group style="position:absolute;left:7350;top:6850;width:17;height:17" coordorigin="7350,6850" coordsize="17,17">
              <v:shape style="position:absolute;left:7350;top:6850;width:17;height:17" coordorigin="7350,6850" coordsize="17,17" path="m7367,6866l7350,6850e" filled="false" stroked="true" strokeweight=".12pt" strokecolor="#000000">
                <v:path arrowok="t"/>
              </v:shape>
            </v:group>
            <v:group style="position:absolute;left:7329;top:6823;width:15;height:17" coordorigin="7329,6823" coordsize="15,17">
              <v:shape style="position:absolute;left:7329;top:6823;width:15;height:17" coordorigin="7329,6823" coordsize="15,17" path="m7343,6840l7329,6823e" filled="false" stroked="true" strokeweight=".12pt" strokecolor="#000000">
                <v:path arrowok="t"/>
              </v:shape>
            </v:group>
            <v:group style="position:absolute;left:7305;top:6797;width:17;height:17" coordorigin="7305,6797" coordsize="17,17">
              <v:shape style="position:absolute;left:7305;top:6797;width:17;height:17" coordorigin="7305,6797" coordsize="17,17" path="m7322,6814l7305,6797e" filled="false" stroked="true" strokeweight=".12pt" strokecolor="#000000">
                <v:path arrowok="t"/>
              </v:shape>
            </v:group>
            <v:group style="position:absolute;left:7283;top:6768;width:15;height:20" coordorigin="7283,6768" coordsize="15,20">
              <v:shape style="position:absolute;left:7283;top:6768;width:15;height:20" coordorigin="7283,6768" coordsize="15,20" path="m7298,6787l7283,6768e" filled="false" stroked="true" strokeweight=".12pt" strokecolor="#000000">
                <v:path arrowok="t"/>
              </v:shape>
            </v:group>
            <v:group style="position:absolute;left:7259;top:6742;width:15;height:20" coordorigin="7259,6742" coordsize="15,20">
              <v:shape style="position:absolute;left:7259;top:6742;width:15;height:20" coordorigin="7259,6742" coordsize="15,20" path="m7274,6761l7259,6742e" filled="false" stroked="true" strokeweight=".12pt" strokecolor="#000000">
                <v:path arrowok="t"/>
              </v:shape>
            </v:group>
            <v:group style="position:absolute;left:7235;top:6715;width:17;height:17" coordorigin="7235,6715" coordsize="17,17">
              <v:shape style="position:absolute;left:7235;top:6715;width:17;height:17" coordorigin="7235,6715" coordsize="17,17" path="m7252,6732l7235,6715e" filled="false" stroked="true" strokeweight=".12pt" strokecolor="#000000">
                <v:path arrowok="t"/>
              </v:shape>
            </v:group>
            <v:group style="position:absolute;left:7214;top:6689;width:15;height:17" coordorigin="7214,6689" coordsize="15,17">
              <v:shape style="position:absolute;left:7214;top:6689;width:15;height:17" coordorigin="7214,6689" coordsize="15,17" path="m7228,6706l7214,6689e" filled="false" stroked="true" strokeweight=".12pt" strokecolor="#000000">
                <v:path arrowok="t"/>
              </v:shape>
            </v:group>
            <v:group style="position:absolute;left:7190;top:6660;width:17;height:20" coordorigin="7190,6660" coordsize="17,20">
              <v:shape style="position:absolute;left:7190;top:6660;width:17;height:20" coordorigin="7190,6660" coordsize="17,20" path="m7206,6679l7190,6660e" filled="false" stroked="true" strokeweight=".12pt" strokecolor="#000000">
                <v:path arrowok="t"/>
              </v:shape>
            </v:group>
            <v:group style="position:absolute;left:7168;top:6634;width:15;height:20" coordorigin="7168,6634" coordsize="15,20">
              <v:shape style="position:absolute;left:7168;top:6634;width:15;height:20" coordorigin="7168,6634" coordsize="15,20" path="m7182,6653l7168,6634e" filled="false" stroked="true" strokeweight=".12pt" strokecolor="#000000">
                <v:path arrowok="t"/>
              </v:shape>
            </v:group>
            <v:group style="position:absolute;left:7144;top:6607;width:15;height:17" coordorigin="7144,6607" coordsize="15,17">
              <v:shape style="position:absolute;left:7144;top:6607;width:15;height:17" coordorigin="7144,6607" coordsize="15,17" path="m7158,6624l7144,6607e" filled="false" stroked="true" strokeweight=".12pt" strokecolor="#000000">
                <v:path arrowok="t"/>
              </v:shape>
            </v:group>
            <v:group style="position:absolute;left:7120;top:6581;width:17;height:17" coordorigin="7120,6581" coordsize="17,17">
              <v:shape style="position:absolute;left:7120;top:6581;width:17;height:17" coordorigin="7120,6581" coordsize="17,17" path="m7137,6598l7120,6581e" filled="false" stroked="true" strokeweight=".12pt" strokecolor="#000000">
                <v:path arrowok="t"/>
              </v:shape>
            </v:group>
            <v:group style="position:absolute;left:7098;top:6552;width:15;height:20" coordorigin="7098,6552" coordsize="15,20">
              <v:shape style="position:absolute;left:7098;top:6552;width:15;height:20" coordorigin="7098,6552" coordsize="15,20" path="m7113,6571l7098,6552e" filled="false" stroked="true" strokeweight=".12pt" strokecolor="#000000">
                <v:path arrowok="t"/>
              </v:shape>
            </v:group>
            <v:group style="position:absolute;left:7082;top:6533;width:8;height:12" coordorigin="7082,6533" coordsize="8,12">
              <v:shape style="position:absolute;left:7082;top:6533;width:8;height:12" coordorigin="7082,6533" coordsize="8,12" path="m7089,6545l7082,6533e" filled="false" stroked="true" strokeweight=".12pt" strokecolor="#000000">
                <v:path arrowok="t"/>
              </v:shape>
            </v:group>
            <v:group style="position:absolute;left:7074;top:8059;width:1928;height:1457" coordorigin="7074,8059" coordsize="1928,1457">
              <v:shape style="position:absolute;left:7074;top:8059;width:1928;height:1457" coordorigin="7074,8059" coordsize="1928,1457" path="m7074,9516l7074,8618,8862,8618,8862,8059,9002,8059e" filled="false" stroked="true" strokeweight=".12pt" strokecolor="#000000">
                <v:path arrowok="t"/>
              </v:shape>
            </v:group>
            <v:group style="position:absolute;left:8478;top:8059;width:2396;height:1457" coordorigin="8478,8059" coordsize="2396,1457">
              <v:shape style="position:absolute;left:8478;top:8059;width:2396;height:1457" coordorigin="8478,8059" coordsize="2396,1457" path="m8478,8059l10874,8059,10874,9516,9002,9516,8478,9516e" filled="false" stroked="true" strokeweight=".12pt" strokecolor="#000000">
                <v:path arrowok="t"/>
              </v:shape>
            </v:group>
            <v:group style="position:absolute;left:9568;top:8585;width:747;height:932" coordorigin="9568,8585" coordsize="747,932">
              <v:shape style="position:absolute;left:9568;top:8585;width:747;height:932" coordorigin="9568,8585" coordsize="747,932" path="m10314,9516l9568,9516,9568,8585,10314,8585,10314,9516e" filled="false" stroked="true" strokeweight=".12pt" strokecolor="#000000">
                <v:path arrowok="t"/>
              </v:shape>
            </v:group>
            <v:group style="position:absolute;left:9359;top:9307;width:209;height:209" coordorigin="9359,9307" coordsize="209,209">
              <v:shape style="position:absolute;left:9359;top:9307;width:209;height:209" coordorigin="9359,9307" coordsize="209,209" path="m9568,9516l9568,9307,9359,9307,9359,9516,9568,9516e" filled="false" stroked="true" strokeweight=".12pt" strokecolor="#000000">
                <v:path arrowok="t"/>
              </v:shape>
            </v:group>
            <v:group style="position:absolute;left:10314;top:9307;width:209;height:209" coordorigin="10314,9307" coordsize="209,209">
              <v:shape style="position:absolute;left:10314;top:9307;width:209;height:209" coordorigin="10314,9307" coordsize="209,209" path="m10523,9516l10523,9307,10314,9307,10314,9516,10523,9516e" filled="false" stroked="true" strokeweight=".12pt" strokecolor="#000000">
                <v:path arrowok="t"/>
              </v:shape>
            </v:group>
            <v:group style="position:absolute;left:9634;top:9109;width:683;height:168" coordorigin="9634,9109" coordsize="683,168">
              <v:shape style="position:absolute;left:9634;top:9109;width:683;height:168" coordorigin="9634,9109" coordsize="683,168" path="m9634,9109l9700,9135,9766,9159,9833,9181,9901,9200,9969,9218,10037,9234,10107,9248,10176,9259,10246,9269,10281,9273,10316,9276e" filled="false" stroked="true" strokeweight=".12pt" strokecolor="#000000">
                <v:path arrowok="t"/>
              </v:shape>
            </v:group>
            <v:group style="position:absolute;left:9568;top:9118;width:69;height:151" coordorigin="9568,9118" coordsize="69,151">
              <v:shape style="position:absolute;left:9568;top:9118;width:69;height:151" coordorigin="9568,9118" coordsize="69,151" path="m9568,9268l9622,9212,9637,9157,9637,9137,9634,9118e" filled="false" stroked="true" strokeweight=".12pt" strokecolor="#000000">
                <v:path arrowok="t"/>
              </v:shape>
            </v:group>
            <v:group style="position:absolute;left:9923;top:9245;width:113;height:115" coordorigin="9923,9245" coordsize="113,115">
              <v:shape style="position:absolute;left:9923;top:9245;width:113;height:115" coordorigin="9923,9245" coordsize="113,115" path="m10036,9359l9997,9313,9954,9271,9939,9258,9923,9245e" filled="false" stroked="true" strokeweight=".12pt" strokecolor="#000000">
                <v:path arrowok="t"/>
              </v:shape>
            </v:group>
            <v:group style="position:absolute;left:9917;top:9396;width:115;height:113" coordorigin="9917,9396" coordsize="115,113">
              <v:shape style="position:absolute;left:9917;top:9396;width:115;height:113" coordorigin="9917,9396" coordsize="115,113" path="m9917,9508l9963,9469,10005,9427,10018,9412,10031,9396e" filled="false" stroked="true" strokeweight=".12pt" strokecolor="#000000">
                <v:path arrowok="t"/>
              </v:shape>
            </v:group>
            <v:group style="position:absolute;left:10034;top:9359;width:9;height:33" coordorigin="10034,9359" coordsize="9,33">
              <v:shape style="position:absolute;left:10034;top:9359;width:9;height:33" coordorigin="10034,9359" coordsize="9,33" path="m10034,9392l10043,9383,10043,9368,10034,9359e" filled="false" stroked="true" strokeweight=".12pt" strokecolor="#000000">
                <v:path arrowok="t"/>
              </v:shape>
            </v:group>
            <v:group style="position:absolute;left:9623;top:9356;width:9;height:28" coordorigin="9623,9356" coordsize="9,28">
              <v:shape style="position:absolute;left:9623;top:9356;width:9;height:28" coordorigin="9623,9356" coordsize="9,28" path="m9628,9356l9625,9360,9623,9365,9623,9370,9624,9376,9627,9381,9631,9383e" filled="false" stroked="true" strokeweight=".12pt" strokecolor="#000000">
                <v:path arrowok="t"/>
              </v:shape>
            </v:group>
            <v:group style="position:absolute;left:9784;top:9245;width:113;height:115" coordorigin="9784,9245" coordsize="113,115">
              <v:shape style="position:absolute;left:9784;top:9245;width:113;height:115" coordorigin="9784,9245" coordsize="113,115" path="m9896,9359l9857,9313,9815,9271,9800,9258,9784,9245e" filled="false" stroked="true" strokeweight=".12pt" strokecolor="#000000">
                <v:path arrowok="t"/>
              </v:shape>
            </v:group>
            <v:group style="position:absolute;left:9743;top:9231;width:33;height:9" coordorigin="9743,9231" coordsize="33,9">
              <v:shape style="position:absolute;left:9743;top:9231;width:33;height:9" coordorigin="9743,9231" coordsize="33,9" path="m9775,9239l9766,9231,9752,9231,9743,9239e" filled="false" stroked="true" strokeweight=".12pt" strokecolor="#000000">
                <v:path arrowok="t"/>
              </v:shape>
            </v:group>
            <v:group style="position:absolute;left:9840;top:9236;width:46;height:39" coordorigin="9840,9236" coordsize="46,39">
              <v:shape style="position:absolute;left:9840;top:9236;width:46;height:39" coordorigin="9840,9236" coordsize="46,39" path="m9886,9236l9871,9248,9855,9261,9840,9274e" filled="false" stroked="true" strokeweight=".12pt" strokecolor="#000000">
                <v:path arrowok="t"/>
              </v:shape>
            </v:group>
            <v:group style="position:absolute;left:9882;top:9231;width:33;height:9" coordorigin="9882,9231" coordsize="33,9">
              <v:shape style="position:absolute;left:9882;top:9231;width:33;height:9" coordorigin="9882,9231" coordsize="33,9" path="m9914,9239l9905,9231,9891,9231,9882,9239e" filled="false" stroked="true" strokeweight=".12pt" strokecolor="#000000">
                <v:path arrowok="t"/>
              </v:shape>
            </v:group>
            <v:group style="position:absolute;left:9752;top:9505;width:33;height:9" coordorigin="9752,9505" coordsize="33,9">
              <v:shape style="position:absolute;left:9752;top:9505;width:33;height:9" coordorigin="9752,9505" coordsize="33,9" path="m9752,9505l9761,9513,9776,9513,9785,9505e" filled="false" stroked="true" strokeweight=".12pt" strokecolor="#000000">
                <v:path arrowok="t"/>
              </v:shape>
            </v:group>
            <v:group style="position:absolute;left:9897;top:9359;width:9;height:33" coordorigin="9897,9359" coordsize="9,33">
              <v:shape style="position:absolute;left:9897;top:9359;width:9;height:33" coordorigin="9897,9359" coordsize="9,33" path="m9897,9392l9906,9383,9906,9368,9897,9359e" filled="false" stroked="true" strokeweight=".12pt" strokecolor="#000000">
                <v:path arrowok="t"/>
              </v:shape>
            </v:group>
            <v:group style="position:absolute;left:9780;top:9396;width:115;height:113" coordorigin="9780,9396" coordsize="115,113">
              <v:shape style="position:absolute;left:9780;top:9396;width:115;height:113" coordorigin="9780,9396" coordsize="115,113" path="m9780,9508l9826,9469,9868,9427,9882,9412,9894,9396e" filled="false" stroked="true" strokeweight=".12pt" strokecolor="#000000">
                <v:path arrowok="t"/>
              </v:shape>
            </v:group>
            <v:group style="position:absolute;left:9836;top:9460;width:46;height:40" coordorigin="9836,9460" coordsize="46,40">
              <v:shape style="position:absolute;left:9836;top:9460;width:46;height:40" coordorigin="9836,9460" coordsize="46,40" path="m9836,9460l9850,9474,9865,9487,9881,9500e" filled="false" stroked="true" strokeweight=".12pt" strokecolor="#000000">
                <v:path arrowok="t"/>
              </v:shape>
            </v:group>
            <v:group style="position:absolute;left:9889;top:9505;width:33;height:9" coordorigin="9889,9505" coordsize="33,9">
              <v:shape style="position:absolute;left:9889;top:9505;width:33;height:9" coordorigin="9889,9505" coordsize="33,9" path="m9889,9505l9898,9513,9912,9513,9921,9505e" filled="false" stroked="true" strokeweight=".12pt" strokecolor="#000000">
                <v:path arrowok="t"/>
              </v:shape>
            </v:group>
            <v:group style="position:absolute;left:9631;top:9385;width:113;height:115" coordorigin="9631,9385" coordsize="113,115">
              <v:shape style="position:absolute;left:9631;top:9385;width:113;height:115" coordorigin="9631,9385" coordsize="113,115" path="m9631,9385l9670,9431,9713,9473,9728,9486,9743,9499e" filled="false" stroked="true" strokeweight=".12pt" strokecolor="#000000">
                <v:path arrowok="t"/>
              </v:shape>
            </v:group>
            <v:group style="position:absolute;left:9626;top:9235;width:120;height:120" coordorigin="9626,9235" coordsize="120,120">
              <v:shape style="position:absolute;left:9626;top:9235;width:120;height:120" coordorigin="9626,9235" coordsize="120,120" path="m9746,9235l9626,9355e" filled="false" stroked="true" strokeweight=".12pt" strokecolor="#000000">
                <v:path arrowok="t"/>
              </v:shape>
            </v:group>
            <v:group style="position:absolute;left:10360;top:9343;width:134;height:136" coordorigin="10360,9343" coordsize="134,136">
              <v:shape style="position:absolute;left:10360;top:9343;width:134;height:136" coordorigin="10360,9343" coordsize="134,136" path="m10426,9343l10404,9347,10384,9357,10370,9373,10360,9393,10362,9420,10369,9443,10380,9460,10396,9472,10414,9479,10440,9476,10461,9468,10478,9455,10489,9438,10494,9418,10491,9394,10482,9373,10467,9358,10449,9347,10428,9343e" filled="false" stroked="true" strokeweight=".12pt" strokecolor="#000000">
                <v:path arrowok="t"/>
              </v:shape>
            </v:group>
            <v:group style="position:absolute;left:10425;top:9414;width:29;height:2" coordorigin="10425,9414" coordsize="29,2">
              <v:shape style="position:absolute;left:10425;top:9414;width:29;height:2" coordorigin="10425,9414" coordsize="29,0" path="m10425,9414l10454,9414e" filled="false" stroked="true" strokeweight=".24pt" strokecolor="#000000">
                <v:path arrowok="t"/>
              </v:shape>
            </v:group>
            <v:group style="position:absolute;left:10408;top:9389;width:17;height:27" coordorigin="10408,9389" coordsize="17,27">
              <v:shape style="position:absolute;left:10408;top:9389;width:17;height:27" coordorigin="10408,9389" coordsize="17,27" path="m10425,9415l10408,9389e" filled="false" stroked="true" strokeweight=".12pt" strokecolor="#000000">
                <v:path arrowok="t"/>
              </v:shape>
            </v:group>
            <v:group style="position:absolute;left:10410;top:9386;width:17;height:27" coordorigin="10410,9386" coordsize="17,27">
              <v:shape style="position:absolute;left:10410;top:9386;width:17;height:27" coordorigin="10410,9386" coordsize="17,27" path="m10427,9413l10410,9386e" filled="false" stroked="true" strokeweight=".12pt" strokecolor="#000000">
                <v:path arrowok="t"/>
              </v:shape>
            </v:group>
            <v:group style="position:absolute;left:10410;top:9415;width:17;height:24" coordorigin="10410,9415" coordsize="17,24">
              <v:shape style="position:absolute;left:10410;top:9415;width:17;height:24" coordorigin="10410,9415" coordsize="17,24" path="m10427,9415l10410,9439e" filled="false" stroked="true" strokeweight=".12pt" strokecolor="#000000">
                <v:path arrowok="t"/>
              </v:shape>
            </v:group>
            <v:group style="position:absolute;left:10408;top:9413;width:17;height:27" coordorigin="10408,9413" coordsize="17,27">
              <v:shape style="position:absolute;left:10408;top:9413;width:17;height:27" coordorigin="10408,9413" coordsize="17,27" path="m10425,9413l10408,9439e" filled="false" stroked="true" strokeweight=".12pt" strokecolor="#000000">
                <v:path arrowok="t"/>
              </v:shape>
            </v:group>
            <v:group style="position:absolute;left:10398;top:9384;width:56;height:56" coordorigin="10398,9384" coordsize="56,56">
              <v:shape style="position:absolute;left:10398;top:9384;width:56;height:56" coordorigin="10398,9384" coordsize="56,56" path="m10426,9384l10411,9384,10398,9396,10398,9412,10398,9427,10411,9439,10426,9439,10441,9439,10454,9427,10454,9412,10454,9396,10441,9384,10426,9384e" filled="false" stroked="true" strokeweight=".12pt" strokecolor="#000000">
                <v:path arrowok="t"/>
              </v:shape>
            </v:group>
            <v:group style="position:absolute;left:10396;top:9382;width:60;height:60" coordorigin="10396,9382" coordsize="60,60">
              <v:shape style="position:absolute;left:10396;top:9382;width:60;height:60" coordorigin="10396,9382" coordsize="60,60" path="m10426,9382l10406,9389,10396,9409,10403,9431,10421,9441,10444,9435,10455,9418,10450,9394,10434,9383e" filled="false" stroked="true" strokeweight=".12pt" strokecolor="#000000">
                <v:path arrowok="t"/>
              </v:shape>
            </v:group>
            <v:group style="position:absolute;left:10365;top:9350;width:120;height:121" coordorigin="10365,9350" coordsize="120,121">
              <v:shape style="position:absolute;left:10365;top:9350;width:120;height:121" coordorigin="10365,9350" coordsize="120,121" path="m10426,9350l10404,9355,10385,9366,10372,9383,10365,9404,10369,9429,10379,9449,10394,9463,10413,9471,10439,9469,10460,9460,10476,9446,10485,9429,10483,9401,10475,9380,10462,9364,10446,9354,10427,9350e" filled="false" stroked="true" strokeweight=".12pt" strokecolor="#000000">
                <v:path arrowok="t"/>
              </v:shape>
            </v:group>
            <v:group style="position:absolute;left:9405;top:9343;width:134;height:136" coordorigin="9405,9343" coordsize="134,136">
              <v:shape style="position:absolute;left:9405;top:9343;width:134;height:136" coordorigin="9405,9343" coordsize="134,136" path="m9471,9343l9448,9347,9429,9357,9414,9373,9405,9393,9407,9420,9414,9443,9425,9460,9440,9472,9459,9479,9485,9476,9506,9468,9523,9455,9534,9438,9539,9418,9536,9394,9526,9373,9512,9358,9494,9347,9473,9343e" filled="false" stroked="true" strokeweight=".12pt" strokecolor="#000000">
                <v:path arrowok="t"/>
              </v:shape>
            </v:group>
            <v:group style="position:absolute;left:9470;top:9414;width:29;height:2" coordorigin="9470,9414" coordsize="29,2">
              <v:shape style="position:absolute;left:9470;top:9414;width:29;height:2" coordorigin="9470,9414" coordsize="29,0" path="m9470,9414l9498,9414e" filled="false" stroked="true" strokeweight=".24pt" strokecolor="#000000">
                <v:path arrowok="t"/>
              </v:shape>
            </v:group>
            <v:group style="position:absolute;left:9453;top:9389;width:17;height:27" coordorigin="9453,9389" coordsize="17,27">
              <v:shape style="position:absolute;left:9453;top:9389;width:17;height:27" coordorigin="9453,9389" coordsize="17,27" path="m9470,9415l9453,9389e" filled="false" stroked="true" strokeweight=".12pt" strokecolor="#000000">
                <v:path arrowok="t"/>
              </v:shape>
            </v:group>
            <v:group style="position:absolute;left:9455;top:9386;width:17;height:27" coordorigin="9455,9386" coordsize="17,27">
              <v:shape style="position:absolute;left:9455;top:9386;width:17;height:27" coordorigin="9455,9386" coordsize="17,27" path="m9472,9413l9455,9386e" filled="false" stroked="true" strokeweight=".12pt" strokecolor="#000000">
                <v:path arrowok="t"/>
              </v:shape>
            </v:group>
            <v:group style="position:absolute;left:9455;top:9415;width:17;height:24" coordorigin="9455,9415" coordsize="17,24">
              <v:shape style="position:absolute;left:9455;top:9415;width:17;height:24" coordorigin="9455,9415" coordsize="17,24" path="m9472,9415l9455,9439e" filled="false" stroked="true" strokeweight=".12pt" strokecolor="#000000">
                <v:path arrowok="t"/>
              </v:shape>
            </v:group>
            <v:group style="position:absolute;left:9453;top:9413;width:17;height:27" coordorigin="9453,9413" coordsize="17,27">
              <v:shape style="position:absolute;left:9453;top:9413;width:17;height:27" coordorigin="9453,9413" coordsize="17,27" path="m9470,9413l9453,9439e" filled="false" stroked="true" strokeweight=".12pt" strokecolor="#000000">
                <v:path arrowok="t"/>
              </v:shape>
            </v:group>
            <v:group style="position:absolute;left:9443;top:9384;width:56;height:56" coordorigin="9443,9384" coordsize="56,56">
              <v:shape style="position:absolute;left:9443;top:9384;width:56;height:56" coordorigin="9443,9384" coordsize="56,56" path="m9471,9384l9456,9384,9443,9396,9443,9412,9443,9427,9456,9439,9471,9439,9486,9439,9498,9427,9498,9412,9498,9396,9486,9384,9471,9384e" filled="false" stroked="true" strokeweight=".12pt" strokecolor="#000000">
                <v:path arrowok="t"/>
              </v:shape>
            </v:group>
            <v:group style="position:absolute;left:9441;top:9382;width:60;height:60" coordorigin="9441,9382" coordsize="60,60">
              <v:shape style="position:absolute;left:9441;top:9382;width:60;height:60" coordorigin="9441,9382" coordsize="60,60" path="m9471,9382l9451,9389,9441,9409,9448,9431,9466,9441,9489,9435,9500,9418,9494,9394,9479,9383e" filled="false" stroked="true" strokeweight=".12pt" strokecolor="#000000">
                <v:path arrowok="t"/>
              </v:shape>
            </v:group>
            <v:group style="position:absolute;left:9410;top:9350;width:120;height:121" coordorigin="9410,9350" coordsize="120,121">
              <v:shape style="position:absolute;left:9410;top:9350;width:120;height:121" coordorigin="9410,9350" coordsize="120,121" path="m9471,9350l9449,9355,9430,9366,9417,9383,9410,9404,9413,9429,9423,9449,9439,9463,9458,9471,9484,9469,9505,9460,9520,9446,9529,9429,9528,9401,9520,9380,9507,9364,9491,9354,9472,9350e" filled="false" stroked="true" strokeweight=".12pt" strokecolor="#000000">
                <v:path arrowok="t"/>
              </v:shape>
            </v:group>
            <v:group style="position:absolute;left:8862;top:8614;width:65;height:65" coordorigin="8862,8614" coordsize="65,65">
              <v:shape style="position:absolute;left:8862;top:8614;width:65;height:65" coordorigin="8862,8614" coordsize="65,65" path="m8862,8614l8862,8678,8927,8678,8927,8614,8862,8614e" filled="false" stroked="true" strokeweight=".12pt" strokecolor="#000000">
                <v:path arrowok="t"/>
              </v:shape>
            </v:group>
            <v:group style="position:absolute;left:8862;top:8614;width:65;height:65" coordorigin="8862,8614" coordsize="65,65">
              <v:shape style="position:absolute;left:8862;top:8614;width:65;height:65" coordorigin="8862,8614" coordsize="65,65" path="m8927,8678l8862,8614,8927,8614,8862,8678e" filled="false" stroked="true" strokeweight=".12pt" strokecolor="#000000">
                <v:path arrowok="t"/>
              </v:shape>
            </v:group>
            <v:group style="position:absolute;left:10874;top:8614;width:140;height:2" coordorigin="10874,8614" coordsize="140,2">
              <v:shape style="position:absolute;left:10874;top:8614;width:140;height:2" coordorigin="10874,8614" coordsize="140,0" path="m10874,8614l11013,8614e" filled="false" stroked="true" strokeweight=".12pt" strokecolor="#000000">
                <v:path arrowok="t"/>
              </v:shape>
            </v:group>
            <v:group style="position:absolute;left:6942;top:6559;width:140;height:2" coordorigin="6942,6559" coordsize="140,2">
              <v:shape style="position:absolute;left:6942;top:6559;width:140;height:2" coordorigin="6942,6559" coordsize="140,0" path="m7082,6559l6942,6559,7082,6559,6942,6559,7082,6559e" filled="false" stroked="true" strokeweight=".12pt" strokecolor="#000000">
                <v:path arrowok="t"/>
              </v:shape>
            </v:group>
            <v:group style="position:absolute;left:6333;top:8604;width:2;height:963" coordorigin="6333,8604" coordsize="2,963">
              <v:shape style="position:absolute;left:6333;top:8604;width:2;height:963" coordorigin="6333,8604" coordsize="0,963" path="m6333,9566l6333,8604e" filled="false" stroked="true" strokeweight=".12pt" strokecolor="#000000">
                <v:path arrowok="t"/>
              </v:shape>
            </v:group>
            <v:group style="position:absolute;left:6333;top:8681;width:2;height:2" coordorigin="6333,8681" coordsize="2,2">
              <v:shape style="position:absolute;left:6333;top:8681;width:2;height:2" coordorigin="6333,8681" coordsize="0,0" path="m6333,8681l6333,8681e" filled="false" stroked="true" strokeweight=".12pt" strokecolor="#000000">
                <v:path arrowok="t"/>
              </v:shape>
            </v:group>
            <v:group style="position:absolute;left:6388;top:8647;width:2;height:920" coordorigin="6388,8647" coordsize="2,920">
              <v:shape style="position:absolute;left:6388;top:8647;width:2;height:920" coordorigin="6388,8647" coordsize="0,920" path="m6388,8647l6388,9566e" filled="false" stroked="true" strokeweight=".12pt" strokecolor="#000000">
                <v:path arrowok="t"/>
              </v:shape>
            </v:group>
            <v:group style="position:absolute;left:6244;top:9538;width:732;height:2" coordorigin="6244,9538" coordsize="732,2">
              <v:shape style="position:absolute;left:6244;top:9538;width:732;height:2" coordorigin="6244,9538" coordsize="732,0" path="m6976,9538l6244,9538e" filled="false" stroked="true" strokeweight=".12pt" strokecolor="#000000">
                <v:path arrowok="t"/>
              </v:shape>
            </v:group>
            <v:group style="position:absolute;left:6393;top:8647;width:2;height:912" coordorigin="6393,8647" coordsize="2,912">
              <v:shape style="position:absolute;left:6393;top:8647;width:2;height:912" coordorigin="6393,8647" coordsize="0,912" path="m6393,9559l6393,8647e" filled="false" stroked="true" strokeweight=".12pt" strokecolor="#000000">
                <v:path arrowok="t"/>
              </v:shape>
            </v:group>
            <v:group style="position:absolute;left:6986;top:8614;width:2016;height:65" coordorigin="6986,8614" coordsize="2016,65">
              <v:shape style="position:absolute;left:6986;top:8614;width:2016;height:65" coordorigin="6986,8614" coordsize="2016,65" path="m6986,8614l6986,8678,9002,8678e" filled="false" stroked="true" strokeweight=".12pt" strokecolor="#000000">
                <v:path arrowok="t"/>
              </v:shape>
            </v:group>
            <v:group style="position:absolute;left:8927;top:8614;width:2040;height:65" coordorigin="8927,8614" coordsize="2040,65">
              <v:shape style="position:absolute;left:8927;top:8614;width:2040;height:65" coordorigin="8927,8614" coordsize="2040,65" path="m8927,8678l10967,8678,10967,8614,8927,8614e" filled="false" stroked="true" strokeweight=".12pt" strokecolor="#000000">
                <v:path arrowok="t"/>
              </v:shape>
            </v:group>
            <v:group style="position:absolute;left:6333;top:8614;width:2669;height:2" coordorigin="6333,8614" coordsize="2669,2">
              <v:shape style="position:absolute;left:6333;top:8614;width:2669;height:2" coordorigin="6333,8614" coordsize="2669,0" path="m6333,8614l9002,8614e" filled="false" stroked="true" strokeweight=".12pt" strokecolor="#000000">
                <v:path arrowok="t"/>
              </v:shape>
            </v:group>
            <v:group style="position:absolute;left:6333;top:8604;width:620;height:2" coordorigin="6333,8604" coordsize="620,2">
              <v:shape style="position:absolute;left:6333;top:8604;width:620;height:2" coordorigin="6333,8604" coordsize="620,0" path="m6333,8604l6952,8604e" filled="false" stroked="true" strokeweight=".12pt" strokecolor="#000000">
                <v:path arrowok="t"/>
              </v:shape>
            </v:group>
            <v:group style="position:absolute;left:6234;top:8652;width:773;height:2" coordorigin="6234,8652" coordsize="773,2">
              <v:shape style="position:absolute;left:6234;top:8652;width:773;height:2" coordorigin="6234,8652" coordsize="773,0" path="m6234,8652l7007,8652e" filled="false" stroked="true" strokeweight=".6pt" strokecolor="#000000">
                <v:path arrowok="t"/>
              </v:shape>
            </v:group>
            <v:group style="position:absolute;left:6342;top:8614;width:2;height:953" coordorigin="6342,8614" coordsize="2,953">
              <v:shape style="position:absolute;left:6342;top:8614;width:2;height:953" coordorigin="6342,8614" coordsize="0,953" path="m6342,9566l6342,8614e" filled="false" stroked="true" strokeweight=".12pt" strokecolor="#000000">
                <v:path arrowok="t"/>
              </v:shape>
            </v:group>
            <v:group style="position:absolute;left:6333;top:8664;width:648;height:2" coordorigin="6333,8664" coordsize="648,2">
              <v:shape style="position:absolute;left:6333;top:8664;width:648;height:2" coordorigin="6333,8664" coordsize="648,0" path="m6333,8664l6981,8664e" filled="false" stroked="true" strokeweight=".12pt" strokecolor="#000000">
                <v:path arrowok="t"/>
              </v:shape>
            </v:group>
            <v:group style="position:absolute;left:6981;top:8530;width:44;height:24" coordorigin="6981,8530" coordsize="44,24">
              <v:shape style="position:absolute;left:6981;top:8530;width:44;height:24" coordorigin="6981,8530" coordsize="44,24" path="m6981,8530l6981,8554,7024,8554,7024,8530,6981,8530e" filled="false" stroked="true" strokeweight="0pt" strokecolor="#000000">
                <v:path arrowok="t"/>
              </v:shape>
            </v:group>
            <v:group style="position:absolute;left:6942;top:8561;width:140;height:2" coordorigin="6942,8561" coordsize="140,2">
              <v:shape style="position:absolute;left:6942;top:8561;width:140;height:2" coordorigin="6942,8561" coordsize="140,0" path="m7082,8561l6942,8561,7082,8561e" filled="false" stroked="true" strokeweight=".12pt" strokecolor="#000000">
                <v:path arrowok="t"/>
              </v:shape>
            </v:group>
            <v:group style="position:absolute;left:6345;top:8647;width:4817;height:2" coordorigin="6345,8647" coordsize="4817,2">
              <v:shape style="position:absolute;left:6345;top:8647;width:4817;height:2" coordorigin="6345,8647" coordsize="4817,0" path="m6345,8647l11162,8647e" filled="false" stroked="true" strokeweight=".12pt" strokecolor="#000000">
                <v:path arrowok="t"/>
              </v:shape>
            </v:group>
            <v:group style="position:absolute;left:8536;top:7594;width:2338;height:2" coordorigin="8536,7594" coordsize="2338,2">
              <v:shape style="position:absolute;left:8536;top:7594;width:2338;height:2" coordorigin="8536,7594" coordsize="2338,0" path="m8536,7594l10874,7594e" filled="false" stroked="true" strokeweight=".12pt" strokecolor="#000000">
                <v:path arrowok="t"/>
              </v:shape>
            </v:group>
            <v:group style="position:absolute;left:8529;top:7543;width:2372;height:2" coordorigin="8529,7543" coordsize="2372,2">
              <v:shape style="position:absolute;left:8529;top:7543;width:2372;height:2" coordorigin="8529,7543" coordsize="2372,0" path="m10900,7543l8529,7543,9002,7543e" filled="false" stroked="true" strokeweight=".12pt" strokecolor="#000000">
                <v:path arrowok="t"/>
              </v:shape>
            </v:group>
            <v:group style="position:absolute;left:8529;top:7586;width:2372;height:2" coordorigin="8529,7586" coordsize="2372,2">
              <v:shape style="position:absolute;left:8529;top:7586;width:2372;height:2" coordorigin="8529,7586" coordsize="2372,0" path="m8529,7586l10900,7586e" filled="false" stroked="true" strokeweight=".12pt" strokecolor="#000000">
                <v:path arrowok="t"/>
              </v:shape>
            </v:group>
            <v:group style="position:absolute;left:10362;top:8004;width:2;height:56" coordorigin="10362,8004" coordsize="2,56">
              <v:shape style="position:absolute;left:10362;top:8004;width:2;height:56" coordorigin="10362,8004" coordsize="0,56" path="m10362,8059l10362,8004e" filled="false" stroked="true" strokeweight=".12pt" strokecolor="#000000">
                <v:path arrowok="t"/>
              </v:shape>
            </v:group>
            <v:group style="position:absolute;left:10744;top:8004;width:2;height:56" coordorigin="10744,8004" coordsize="2,56">
              <v:shape style="position:absolute;left:10744;top:8004;width:2;height:56" coordorigin="10744,8004" coordsize="0,56" path="m10744,8059l10744,8004e" filled="false" stroked="true" strokeweight=".12pt" strokecolor="#000000">
                <v:path arrowok="t"/>
              </v:shape>
            </v:group>
            <v:group style="position:absolute;left:10362;top:8030;width:382;height:2" coordorigin="10362,8030" coordsize="382,2">
              <v:shape style="position:absolute;left:10362;top:8030;width:382;height:2" coordorigin="10362,8030" coordsize="382,0" path="m10362,8030l10744,8030e" filled="false" stroked="true" strokeweight="0pt" strokecolor="#000000">
                <v:path arrowok="t"/>
              </v:shape>
            </v:group>
            <v:group style="position:absolute;left:10362;top:8021;width:382;height:2" coordorigin="10362,8021" coordsize="382,2">
              <v:shape style="position:absolute;left:10362;top:8021;width:382;height:2" coordorigin="10362,8021" coordsize="382,0" path="m10362,8021l10744,8021e" filled="false" stroked="true" strokeweight="0pt" strokecolor="#000000">
                <v:path arrowok="t"/>
              </v:shape>
            </v:group>
            <v:group style="position:absolute;left:9419;top:8004;width:2;height:56" coordorigin="9419,8004" coordsize="2,56">
              <v:shape style="position:absolute;left:9419;top:8004;width:2;height:56" coordorigin="9419,8004" coordsize="0,56" path="m9419,8059l9419,8004e" filled="false" stroked="true" strokeweight=".12pt" strokecolor="#000000">
                <v:path arrowok="t"/>
              </v:shape>
            </v:group>
            <v:group style="position:absolute;left:10362;top:8040;width:382;height:2" coordorigin="10362,8040" coordsize="382,2">
              <v:shape style="position:absolute;left:10362;top:8040;width:382;height:2" coordorigin="10362,8040" coordsize="382,0" path="m10362,8040l10744,8040e" filled="false" stroked="true" strokeweight="0pt" strokecolor="#000000">
                <v:path arrowok="t"/>
              </v:shape>
            </v:group>
            <v:group style="position:absolute;left:9038;top:8004;width:2;height:56" coordorigin="9038,8004" coordsize="2,56">
              <v:shape style="position:absolute;left:9038;top:8004;width:2;height:56" coordorigin="9038,8004" coordsize="0,56" path="m9038,8059l9038,8004e" filled="false" stroked="true" strokeweight=".12pt" strokecolor="#000000">
                <v:path arrowok="t"/>
              </v:shape>
            </v:group>
            <v:group style="position:absolute;left:9038;top:8030;width:382;height:2" coordorigin="9038,8030" coordsize="382,2">
              <v:shape style="position:absolute;left:9038;top:8030;width:382;height:2" coordorigin="9038,8030" coordsize="382,0" path="m9038,8030l9419,8030e" filled="false" stroked="true" strokeweight="0pt" strokecolor="#000000">
                <v:path arrowok="t"/>
              </v:shape>
            </v:group>
            <v:group style="position:absolute;left:9038;top:8021;width:382;height:2" coordorigin="9038,8021" coordsize="382,2">
              <v:shape style="position:absolute;left:9038;top:8021;width:382;height:2" coordorigin="9038,8021" coordsize="382,0" path="m9038,8021l9419,8021e" filled="false" stroked="true" strokeweight="0pt" strokecolor="#000000">
                <v:path arrowok="t"/>
              </v:shape>
            </v:group>
            <v:group style="position:absolute;left:9038;top:8040;width:382;height:2" coordorigin="9038,8040" coordsize="382,2">
              <v:shape style="position:absolute;left:9038;top:8040;width:382;height:2" coordorigin="9038,8040" coordsize="382,0" path="m9038,8040l9419,8040e" filled="false" stroked="true" strokeweight="0pt" strokecolor="#000000">
                <v:path arrowok="t"/>
              </v:shape>
            </v:group>
            <v:group style="position:absolute;left:5786;top:6120;width:327;height:2" coordorigin="5786,6120" coordsize="327,2">
              <v:shape style="position:absolute;left:5786;top:6120;width:327;height:2" coordorigin="5786,6120" coordsize="327,0" path="m5786,6120l6112,6120e" filled="false" stroked="true" strokeweight="0pt" strokecolor="#000000">
                <v:path arrowok="t"/>
              </v:shape>
            </v:group>
            <v:group style="position:absolute;left:5786;top:6331;width:327;height:2" coordorigin="5786,6331" coordsize="327,2">
              <v:shape style="position:absolute;left:5786;top:6331;width:327;height:2" coordorigin="5786,6331" coordsize="327,0" path="m5786,6331l6112,6331e" filled="false" stroked="true" strokeweight="0pt" strokecolor="#000000">
                <v:path arrowok="t"/>
              </v:shape>
            </v:group>
            <v:group style="position:absolute;left:6986;top:8042;width:2;height:44" coordorigin="6986,8042" coordsize="2,44">
              <v:shape style="position:absolute;left:6986;top:8042;width:2;height:44" coordorigin="6986,8042" coordsize="0,44" path="m6986,8042l6986,8086e" filled="false" stroked="true" strokeweight=".12pt" strokecolor="#000000">
                <v:path arrowok="t"/>
              </v:shape>
            </v:group>
            <v:group style="position:absolute;left:6971;top:8042;width:2;height:44" coordorigin="6971,8042" coordsize="2,44">
              <v:shape style="position:absolute;left:6971;top:8042;width:2;height:44" coordorigin="6971,8042" coordsize="0,44" path="m6971,8042l6971,8086e" filled="false" stroked="true" strokeweight=".12pt" strokecolor="#000000">
                <v:path arrowok="t"/>
              </v:shape>
            </v:group>
            <v:group style="position:absolute;left:7074;top:8042;width:2;height:44" coordorigin="7074,8042" coordsize="2,44">
              <v:shape style="position:absolute;left:7074;top:8042;width:2;height:44" coordorigin="7074,8042" coordsize="0,44" path="m7074,8086l7074,8042e" filled="false" stroked="true" strokeweight=".12pt" strokecolor="#000000">
                <v:path arrowok="t"/>
              </v:shape>
            </v:group>
            <v:group style="position:absolute;left:7053;top:8042;width:2;height:44" coordorigin="7053,8042" coordsize="2,44">
              <v:shape style="position:absolute;left:7053;top:8042;width:2;height:44" coordorigin="7053,8042" coordsize="0,44" path="m7053,8086l7053,8042e" filled="false" stroked="true" strokeweight=".12pt" strokecolor="#000000">
                <v:path arrowok="t"/>
              </v:shape>
            </v:group>
            <v:group style="position:absolute;left:6952;top:8042;width:2;height:44" coordorigin="6952,8042" coordsize="2,44">
              <v:shape style="position:absolute;left:6952;top:8042;width:2;height:44" coordorigin="6952,8042" coordsize="0,44" path="m6952,8086l6952,8042e" filled="false" stroked="true" strokeweight=".12pt" strokecolor="#000000">
                <v:path arrowok="t"/>
              </v:shape>
            </v:group>
            <v:group style="position:absolute;left:6981;top:6590;width:44;height:2" coordorigin="6981,6590" coordsize="44,2">
              <v:shape style="position:absolute;left:6981;top:6590;width:44;height:2" coordorigin="6981,6590" coordsize="44,0" path="m6981,6590l7024,6590e" filled="false" stroked="true" strokeweight="0pt" strokecolor="#000000">
                <v:path arrowok="t"/>
              </v:shape>
            </v:group>
            <v:group style="position:absolute;left:6981;top:8554;width:44;height:2" coordorigin="6981,8554" coordsize="44,2">
              <v:shape style="position:absolute;left:6981;top:8554;width:44;height:2" coordorigin="6981,8554" coordsize="44,0" path="m6981,8554l7024,8554e" filled="false" stroked="true" strokeweight="0pt" strokecolor="#000000">
                <v:path arrowok="t"/>
              </v:shape>
            </v:group>
            <v:group style="position:absolute;left:7024;top:8093;width:2;height:461" coordorigin="7024,8093" coordsize="2,461">
              <v:shape style="position:absolute;left:7024;top:8093;width:2;height:461" coordorigin="7024,8093" coordsize="0,461" path="m7024,8093l7024,8554e" filled="false" stroked="true" strokeweight="0pt" strokecolor="#000000">
                <v:path arrowok="t"/>
              </v:shape>
            </v:group>
            <v:group style="position:absolute;left:6981;top:8530;width:44;height:2" coordorigin="6981,8530" coordsize="44,2">
              <v:shape style="position:absolute;left:6981;top:8530;width:44;height:2" coordorigin="6981,8530" coordsize="44,0" path="m7024,8530l6981,8530e" filled="false" stroked="true" strokeweight="0pt" strokecolor="#000000">
                <v:path arrowok="t"/>
              </v:shape>
            </v:group>
            <v:group style="position:absolute;left:6981;top:8114;width:44;height:2" coordorigin="6981,8114" coordsize="44,2">
              <v:shape style="position:absolute;left:6981;top:8114;width:44;height:2" coordorigin="6981,8114" coordsize="44,0" path="m6981,8114l7024,8114e" filled="false" stroked="true" strokeweight="0pt" strokecolor="#000000">
                <v:path arrowok="t"/>
              </v:shape>
            </v:group>
            <v:group style="position:absolute;left:6981;top:8035;width:44;height:2" coordorigin="6981,8035" coordsize="44,2">
              <v:shape style="position:absolute;left:6981;top:8035;width:44;height:2" coordorigin="6981,8035" coordsize="44,0" path="m6981,8035l7024,8035e" filled="false" stroked="true" strokeweight="0pt" strokecolor="#000000">
                <v:path arrowok="t"/>
              </v:shape>
            </v:group>
            <v:group style="position:absolute;left:7002;top:6590;width:2;height:1424" coordorigin="7002,6590" coordsize="2,1424">
              <v:shape style="position:absolute;left:7002;top:6590;width:2;height:1424" coordorigin="7002,6590" coordsize="0,1424" path="m7002,6590l7002,8014e" filled="false" stroked="true" strokeweight="0pt" strokecolor="#000000">
                <v:path arrowok="t"/>
              </v:shape>
            </v:group>
            <v:group style="position:absolute;left:6995;top:8035;width:2;height:2" coordorigin="6995,8035" coordsize="2,2">
              <v:shape style="position:absolute;left:6995;top:8035;width:2;height:2" coordorigin="6995,8035" coordsize="0,0" path="m6995,8035l6995,8035e" filled="false" stroked="true" strokeweight="0pt" strokecolor="#000000">
                <v:path arrowok="t"/>
              </v:shape>
            </v:group>
            <v:group style="position:absolute;left:6995;top:6590;width:2;height:1424" coordorigin="6995,6590" coordsize="2,1424">
              <v:shape style="position:absolute;left:6995;top:6590;width:2;height:1424" coordorigin="6995,6590" coordsize="0,1424" path="m6995,6590l6995,8014e" filled="false" stroked="true" strokeweight="0pt" strokecolor="#000000">
                <v:path arrowok="t"/>
              </v:shape>
            </v:group>
            <v:group style="position:absolute;left:7012;top:6590;width:2;height:1424" coordorigin="7012,6590" coordsize="2,1424">
              <v:shape style="position:absolute;left:7012;top:6590;width:2;height:1424" coordorigin="7012,6590" coordsize="0,1424" path="m7012,6590l7012,8014e" filled="false" stroked="true" strokeweight="0pt" strokecolor="#000000">
                <v:path arrowok="t"/>
              </v:shape>
            </v:group>
            <v:group style="position:absolute;left:7024;top:6566;width:2;height:1469" coordorigin="7024,6566" coordsize="2,1469">
              <v:shape style="position:absolute;left:7024;top:6566;width:2;height:1469" coordorigin="7024,6566" coordsize="0,1469" path="m7024,6566l7024,8035e" filled="false" stroked="true" strokeweight="0pt" strokecolor="#000000">
                <v:path arrowok="t"/>
              </v:shape>
            </v:group>
            <v:group style="position:absolute;left:6981;top:7301;width:44;height:2" coordorigin="6981,7301" coordsize="44,2">
              <v:shape style="position:absolute;left:6981;top:7301;width:44;height:2" coordorigin="6981,7301" coordsize="44,0" path="m6981,7301l7024,7301e" filled="false" stroked="true" strokeweight="0pt" strokecolor="#000000">
                <v:path arrowok="t"/>
              </v:shape>
            </v:group>
            <v:group style="position:absolute;left:6981;top:7279;width:44;height:2" coordorigin="6981,7279" coordsize="44,2">
              <v:shape style="position:absolute;left:6981;top:7279;width:44;height:2" coordorigin="6981,7279" coordsize="44,0" path="m7024,7279l6981,7279e" filled="false" stroked="true" strokeweight="0pt" strokecolor="#000000">
                <v:path arrowok="t"/>
              </v:shape>
            </v:group>
            <v:group style="position:absolute;left:6981;top:7325;width:44;height:2" coordorigin="6981,7325" coordsize="44,2">
              <v:shape style="position:absolute;left:6981;top:7325;width:44;height:2" coordorigin="6981,7325" coordsize="44,0" path="m6981,7325l7024,7325e" filled="false" stroked="true" strokeweight="0pt" strokecolor="#000000">
                <v:path arrowok="t"/>
              </v:shape>
            </v:group>
            <v:group style="position:absolute;left:7002;top:8114;width:2;height:416" coordorigin="7002,8114" coordsize="2,416">
              <v:shape style="position:absolute;left:7002;top:8114;width:2;height:416" coordorigin="7002,8114" coordsize="0,416" path="m7002,8530l7002,8114e" filled="false" stroked="true" strokeweight="0pt" strokecolor="#000000">
                <v:path arrowok="t"/>
              </v:shape>
            </v:group>
            <v:group style="position:absolute;left:6981;top:6566;width:44;height:2" coordorigin="6981,6566" coordsize="44,2">
              <v:shape style="position:absolute;left:6981;top:6566;width:44;height:2" coordorigin="6981,6566" coordsize="44,0" path="m7024,6566l6981,6566e" filled="false" stroked="true" strokeweight="0pt" strokecolor="#000000">
                <v:path arrowok="t"/>
              </v:shape>
            </v:group>
            <v:group style="position:absolute;left:6981;top:8014;width:44;height:2" coordorigin="6981,8014" coordsize="44,2">
              <v:shape style="position:absolute;left:6981;top:8014;width:44;height:2" coordorigin="6981,8014" coordsize="44,0" path="m7024,8014l6981,8014e" filled="false" stroked="true" strokeweight="0pt" strokecolor="#000000">
                <v:path arrowok="t"/>
              </v:shape>
            </v:group>
            <v:group style="position:absolute;left:6995;top:8114;width:2;height:416" coordorigin="6995,8114" coordsize="2,416">
              <v:shape style="position:absolute;left:6995;top:8114;width:2;height:416" coordorigin="6995,8114" coordsize="0,416" path="m6995,8530l6995,8114e" filled="false" stroked="true" strokeweight="0pt" strokecolor="#000000">
                <v:path arrowok="t"/>
              </v:shape>
            </v:group>
            <v:group style="position:absolute;left:7012;top:8114;width:2;height:416" coordorigin="7012,8114" coordsize="2,416">
              <v:shape style="position:absolute;left:7012;top:8114;width:2;height:416" coordorigin="7012,8114" coordsize="0,416" path="m7012,8530l7012,8114e" filled="false" stroked="true" strokeweight="0pt" strokecolor="#000000">
                <v:path arrowok="t"/>
              </v:shape>
            </v:group>
            <v:group style="position:absolute;left:6942;top:8086;width:140;height:2" coordorigin="6942,8086" coordsize="140,2">
              <v:shape style="position:absolute;left:6942;top:8086;width:140;height:2" coordorigin="6942,8086" coordsize="140,0" path="m7082,8086l6942,8086,7082,8086e" filled="false" stroked="true" strokeweight=".12pt" strokecolor="#000000">
                <v:path arrowok="t"/>
              </v:shape>
            </v:group>
            <v:group style="position:absolute;left:6942;top:8042;width:140;height:2" coordorigin="6942,8042" coordsize="140,2">
              <v:shape style="position:absolute;left:6942;top:8042;width:140;height:2" coordorigin="6942,8042" coordsize="140,0" path="m7082,8042l6942,8042,7082,8042e" filled="false" stroked="true" strokeweight=".12pt" strokecolor="#000000">
                <v:path arrowok="t"/>
              </v:shape>
            </v:group>
            <v:group style="position:absolute;left:6995;top:8114;width:2;height:2" coordorigin="6995,8114" coordsize="2,2">
              <v:shape style="position:absolute;left:6995;top:8114;width:2;height:2" coordorigin="6995,8114" coordsize="0,0" path="m6995,8114l6995,8114e" filled="false" stroked="true" strokeweight="0pt" strokecolor="#000000">
                <v:path arrowok="t"/>
              </v:shape>
            </v:group>
            <v:group style="position:absolute;left:6981;top:8093;width:44;height:2" coordorigin="6981,8093" coordsize="44,2">
              <v:shape style="position:absolute;left:6981;top:8093;width:44;height:2" coordorigin="6981,8093" coordsize="44,0" path="m7024,8093l6981,8093e" filled="false" stroked="true" strokeweight="0pt" strokecolor="#000000">
                <v:path arrowok="t"/>
              </v:shape>
            </v:group>
            <v:group style="position:absolute;left:6244;top:6439;width:737;height:68" coordorigin="6244,6439" coordsize="737,68">
              <v:shape style="position:absolute;left:6244;top:6439;width:737;height:68" coordorigin="6244,6439" coordsize="737,68" path="m6244,6439l6244,6506,6981,6506,6244,6439xe" filled="true" fillcolor="#000000" stroked="false">
                <v:path arrowok="t"/>
                <v:fill type="solid"/>
              </v:shape>
              <v:shape style="position:absolute;left:6244;top:6439;width:737;height:68" coordorigin="6244,6439" coordsize="737,68" path="m6981,6439l6244,6439,6981,6506,6981,6439xe" filled="true" fillcolor="#000000" stroked="false">
                <v:path arrowok="t"/>
                <v:fill type="solid"/>
              </v:shape>
            </v:group>
            <v:group style="position:absolute;left:6244;top:6439;width:737;height:68" coordorigin="6244,6439" coordsize="737,68">
              <v:shape style="position:absolute;left:6244;top:6439;width:737;height:68" coordorigin="6244,6439" coordsize="737,68" path="m6244,6506l6981,6506,6244,6439,6244,6506xe" filled="false" stroked="true" strokeweight="0pt" strokecolor="#000000">
                <v:path arrowok="t"/>
              </v:shape>
            </v:group>
            <v:group style="position:absolute;left:6244;top:6439;width:737;height:68" coordorigin="6244,6439" coordsize="737,68">
              <v:shape style="position:absolute;left:6244;top:6439;width:737;height:68" coordorigin="6244,6439" coordsize="737,68" path="m6981,6506l6244,6439,6981,6439,6981,6506xe" filled="false" stroked="true" strokeweight="0pt" strokecolor="#000000">
                <v:path arrowok="t"/>
              </v:shape>
            </v:group>
            <v:group style="position:absolute;left:6986;top:8561;width:68;height:53" coordorigin="6986,8561" coordsize="68,53">
              <v:shape style="position:absolute;left:6986;top:8561;width:68;height:53" coordorigin="6986,8561" coordsize="68,53" path="m6986,8561l6986,8614,7053,8614,6986,8561xe" filled="true" fillcolor="#000000" stroked="false">
                <v:path arrowok="t"/>
                <v:fill type="solid"/>
              </v:shape>
              <v:shape style="position:absolute;left:6986;top:8561;width:68;height:53" coordorigin="6986,8561" coordsize="68,53" path="m7053,8561l6986,8561,7053,8614,7053,8561xe" filled="true" fillcolor="#000000" stroked="false">
                <v:path arrowok="t"/>
                <v:fill type="solid"/>
              </v:shape>
            </v:group>
            <v:group style="position:absolute;left:6986;top:8561;width:68;height:53" coordorigin="6986,8561" coordsize="68,53">
              <v:shape style="position:absolute;left:6986;top:8561;width:68;height:53" coordorigin="6986,8561" coordsize="68,53" path="m6986,8614l7053,8614,6986,8561,6986,8614xe" filled="false" stroked="true" strokeweight="0pt" strokecolor="#000000">
                <v:path arrowok="t"/>
              </v:shape>
            </v:group>
            <v:group style="position:absolute;left:6986;top:8561;width:68;height:53" coordorigin="6986,8561" coordsize="68,53">
              <v:shape style="position:absolute;left:6986;top:8561;width:68;height:53" coordorigin="6986,8561" coordsize="68,53" path="m7053,8614l6986,8561,7053,8561,7053,8614xe" filled="false" stroked="true" strokeweight="0pt" strokecolor="#000000">
                <v:path arrowok="t"/>
              </v:shape>
            </v:group>
            <v:group style="position:absolute;left:6986;top:8647;width:68;height:32" coordorigin="6986,8647" coordsize="68,32">
              <v:shape style="position:absolute;left:6986;top:8647;width:68;height:32" coordorigin="6986,8647" coordsize="68,32" path="m6986,8647l6986,8678,7053,8678,6986,8647xe" filled="true" fillcolor="#000000" stroked="false">
                <v:path arrowok="t"/>
                <v:fill type="solid"/>
              </v:shape>
              <v:shape style="position:absolute;left:6986;top:8647;width:68;height:32" coordorigin="6986,8647" coordsize="68,32" path="m7053,8647l6986,8647,7053,8678,7053,8647xe" filled="true" fillcolor="#000000" stroked="false">
                <v:path arrowok="t"/>
                <v:fill type="solid"/>
              </v:shape>
            </v:group>
            <v:group style="position:absolute;left:6986;top:8647;width:68;height:32" coordorigin="6986,8647" coordsize="68,32">
              <v:shape style="position:absolute;left:6986;top:8647;width:68;height:32" coordorigin="6986,8647" coordsize="68,32" path="m6986,8678l7053,8678,6986,8647,6986,8678xe" filled="false" stroked="true" strokeweight="0pt" strokecolor="#000000">
                <v:path arrowok="t"/>
              </v:shape>
            </v:group>
            <v:group style="position:absolute;left:6986;top:8647;width:68;height:32" coordorigin="6986,8647" coordsize="68,32">
              <v:shape style="position:absolute;left:6986;top:8647;width:68;height:32" coordorigin="6986,8647" coordsize="68,32" path="m7053,8678l6986,8647,7053,8647,7053,8678xe" filled="false" stroked="true" strokeweight="0pt" strokecolor="#000000">
                <v:path arrowok="t"/>
              </v:shape>
            </v:group>
            <v:group style="position:absolute;left:6986;top:8678;width:68;height:867" coordorigin="6986,8678" coordsize="68,867">
              <v:shape style="position:absolute;left:6986;top:8678;width:68;height:867" coordorigin="6986,8678" coordsize="68,867" path="m6986,8678l6986,9545,7053,9545,6986,8678xe" filled="true" fillcolor="#000000" stroked="false">
                <v:path arrowok="t"/>
                <v:fill type="solid"/>
              </v:shape>
              <v:shape style="position:absolute;left:6986;top:8678;width:68;height:867" coordorigin="6986,8678" coordsize="68,867" path="m7053,8678l6986,8678,7053,9545,7053,8678xe" filled="true" fillcolor="#000000" stroked="false">
                <v:path arrowok="t"/>
                <v:fill type="solid"/>
              </v:shape>
            </v:group>
            <v:group style="position:absolute;left:6986;top:8678;width:68;height:867" coordorigin="6986,8678" coordsize="68,867">
              <v:shape style="position:absolute;left:6986;top:8678;width:68;height:867" coordorigin="6986,8678" coordsize="68,867" path="m6986,9545l7053,9545,6986,8678,6986,9545xe" filled="false" stroked="true" strokeweight="0pt" strokecolor="#000000">
                <v:path arrowok="t"/>
              </v:shape>
            </v:group>
            <v:group style="position:absolute;left:6986;top:8678;width:68;height:867" coordorigin="6986,8678" coordsize="68,867">
              <v:shape style="position:absolute;left:6986;top:8678;width:68;height:867" coordorigin="6986,8678" coordsize="68,867" path="m7053,9545l6986,8678,7053,8678,7053,9545xe" filled="false" stroked="true" strokeweight="0pt" strokecolor="#000000">
                <v:path arrowok="t"/>
              </v:shape>
            </v:group>
            <v:group style="position:absolute;left:6342;top:8635;width:639;height:2" coordorigin="6342,8635" coordsize="639,2">
              <v:shape style="position:absolute;left:6342;top:8635;width:639;height:2" coordorigin="6342,8635" coordsize="639,0" path="m6342,8635l6981,8635e" filled="false" stroked="true" strokeweight="2.260pt" strokecolor="#000000">
                <v:path arrowok="t"/>
              </v:shape>
            </v:group>
            <v:group style="position:absolute;left:6342;top:8614;width:639;height:44" coordorigin="6342,8614" coordsize="639,44">
              <v:shape style="position:absolute;left:6342;top:8614;width:639;height:44" coordorigin="6342,8614" coordsize="639,44" path="m6342,8657l6981,8657,6342,8614,6342,8657xe" filled="false" stroked="true" strokeweight="0pt" strokecolor="#000000">
                <v:path arrowok="t"/>
              </v:shape>
            </v:group>
            <v:group style="position:absolute;left:6342;top:8614;width:639;height:44" coordorigin="6342,8614" coordsize="639,44">
              <v:shape style="position:absolute;left:6342;top:8614;width:639;height:44" coordorigin="6342,8614" coordsize="639,44" path="m6981,8657l6342,8614,6981,8614,6981,8657xe" filled="false" stroked="true" strokeweight="0pt" strokecolor="#000000">
                <v:path arrowok="t"/>
              </v:shape>
            </v:group>
            <v:group style="position:absolute;left:6342;top:8657;width:46;height:888" coordorigin="6342,8657" coordsize="46,888">
              <v:shape style="position:absolute;left:6342;top:8657;width:46;height:888" coordorigin="6342,8657" coordsize="46,888" path="m6342,8657l6342,9545,6388,9545,6342,8657xe" filled="true" fillcolor="#000000" stroked="false">
                <v:path arrowok="t"/>
                <v:fill type="solid"/>
              </v:shape>
              <v:shape style="position:absolute;left:6342;top:8657;width:46;height:888" coordorigin="6342,8657" coordsize="46,888" path="m6388,8657l6342,8657,6388,9545,6388,8657xe" filled="true" fillcolor="#000000" stroked="false">
                <v:path arrowok="t"/>
                <v:fill type="solid"/>
              </v:shape>
            </v:group>
            <v:group style="position:absolute;left:6342;top:8657;width:46;height:888" coordorigin="6342,8657" coordsize="46,888">
              <v:shape style="position:absolute;left:6342;top:8657;width:46;height:888" coordorigin="6342,8657" coordsize="46,888" path="m6342,9545l6388,9545,6342,8657,6342,9545xe" filled="false" stroked="true" strokeweight="0pt" strokecolor="#000000">
                <v:path arrowok="t"/>
              </v:shape>
            </v:group>
            <v:group style="position:absolute;left:6342;top:8657;width:46;height:888" coordorigin="6342,8657" coordsize="46,888">
              <v:shape style="position:absolute;left:6342;top:8657;width:46;height:888" coordorigin="6342,8657" coordsize="46,888" path="m6388,9545l6342,8657,6388,8657,6388,9545xe" filled="false" stroked="true" strokeweight="0pt" strokecolor="#000000">
                <v:path arrowok="t"/>
              </v:shape>
            </v:group>
            <v:group style="position:absolute;left:6244;top:9545;width:737;height:68" coordorigin="6244,9545" coordsize="737,68">
              <v:shape style="position:absolute;left:6244;top:9545;width:737;height:68" coordorigin="6244,9545" coordsize="737,68" path="m6244,9545l6244,9612,6981,9612,6244,9545xe" filled="true" fillcolor="#000000" stroked="false">
                <v:path arrowok="t"/>
                <v:fill type="solid"/>
              </v:shape>
              <v:shape style="position:absolute;left:6244;top:9545;width:737;height:68" coordorigin="6244,9545" coordsize="737,68" path="m6981,9545l6244,9545,6981,9612,6981,9545xe" filled="true" fillcolor="#000000" stroked="false">
                <v:path arrowok="t"/>
                <v:fill type="solid"/>
              </v:shape>
            </v:group>
            <v:group style="position:absolute;left:6244;top:9545;width:737;height:68" coordorigin="6244,9545" coordsize="737,68">
              <v:shape style="position:absolute;left:6244;top:9545;width:737;height:68" coordorigin="6244,9545" coordsize="737,68" path="m6244,9612l6981,9612,6244,9545,6244,9612xe" filled="false" stroked="true" strokeweight="0pt" strokecolor="#000000">
                <v:path arrowok="t"/>
              </v:shape>
            </v:group>
            <v:group style="position:absolute;left:6244;top:9545;width:737;height:68" coordorigin="6244,9545" coordsize="737,68">
              <v:shape style="position:absolute;left:6244;top:9545;width:737;height:68" coordorigin="6244,9545" coordsize="737,68" path="m6981,9612l6244,9545,6981,9545,6981,9612xe" filled="false" stroked="true" strokeweight="0pt" strokecolor="#000000">
                <v:path arrowok="t"/>
              </v:shape>
            </v:group>
            <v:group style="position:absolute;left:10972;top:9545;width:180;height:68" coordorigin="10972,9545" coordsize="180,68">
              <v:shape style="position:absolute;left:10972;top:9545;width:180;height:68" coordorigin="10972,9545" coordsize="180,68" path="m10972,9545l10972,9612,11152,9612,10972,9545xe" filled="true" fillcolor="#000000" stroked="false">
                <v:path arrowok="t"/>
                <v:fill type="solid"/>
              </v:shape>
              <v:shape style="position:absolute;left:10972;top:9545;width:180;height:68" coordorigin="10972,9545" coordsize="180,68" path="m11152,9545l10972,9545,11152,9612,11152,9545xe" filled="true" fillcolor="#000000" stroked="false">
                <v:path arrowok="t"/>
                <v:fill type="solid"/>
              </v:shape>
            </v:group>
            <v:group style="position:absolute;left:10972;top:9545;width:180;height:68" coordorigin="10972,9545" coordsize="180,68">
              <v:shape style="position:absolute;left:10972;top:9545;width:180;height:68" coordorigin="10972,9545" coordsize="180,68" path="m10972,9612l11152,9612,10972,9545,10972,9612xe" filled="false" stroked="true" strokeweight="0pt" strokecolor="#000000">
                <v:path arrowok="t"/>
              </v:shape>
            </v:group>
            <v:group style="position:absolute;left:10972;top:9545;width:180;height:68" coordorigin="10972,9545" coordsize="180,68">
              <v:shape style="position:absolute;left:10972;top:9545;width:180;height:68" coordorigin="10972,9545" coordsize="180,68" path="m11152,9612l10972,9545,11152,9545,11152,9612xe" filled="false" stroked="true" strokeweight="0pt" strokecolor="#000000">
                <v:path arrowok="t"/>
              </v:shape>
            </v:group>
            <v:group style="position:absolute;left:10900;top:9108;width:68;height:437" coordorigin="10900,9108" coordsize="68,437">
              <v:shape style="position:absolute;left:10900;top:9108;width:68;height:437" coordorigin="10900,9108" coordsize="68,437" path="m10900,9108l10900,9545,10967,9545,10900,9108xe" filled="true" fillcolor="#000000" stroked="false">
                <v:path arrowok="t"/>
                <v:fill type="solid"/>
              </v:shape>
              <v:shape style="position:absolute;left:10900;top:9108;width:68;height:437" coordorigin="10900,9108" coordsize="68,437" path="m10967,9108l10900,9108,10967,9545,10967,9108xe" filled="true" fillcolor="#000000" stroked="false">
                <v:path arrowok="t"/>
                <v:fill type="solid"/>
              </v:shape>
            </v:group>
            <v:group style="position:absolute;left:10900;top:9108;width:68;height:437" coordorigin="10900,9108" coordsize="68,437">
              <v:shape style="position:absolute;left:10900;top:9108;width:68;height:437" coordorigin="10900,9108" coordsize="68,437" path="m10900,9545l10967,9545,10900,9108,10900,9545xe" filled="false" stroked="true" strokeweight="0pt" strokecolor="#000000">
                <v:path arrowok="t"/>
              </v:shape>
            </v:group>
            <v:group style="position:absolute;left:10900;top:9108;width:68;height:437" coordorigin="10900,9108" coordsize="68,437">
              <v:shape style="position:absolute;left:10900;top:9108;width:68;height:437" coordorigin="10900,9108" coordsize="68,437" path="m10967,9545l10900,9108,10967,9108,10967,9545xe" filled="false" stroked="true" strokeweight="0pt" strokecolor="#000000">
                <v:path arrowok="t"/>
              </v:shape>
            </v:group>
            <v:group style="position:absolute;left:9002;top:9545;width:1966;height:68" coordorigin="9002,9545" coordsize="1966,68">
              <v:shape style="position:absolute;left:9002;top:9545;width:1966;height:68" coordorigin="9002,9545" coordsize="1966,68" path="m9002,9545l9002,9612,10967,9612,9002,9545xe" filled="true" fillcolor="#000000" stroked="false">
                <v:path arrowok="t"/>
                <v:fill type="solid"/>
              </v:shape>
              <v:shape style="position:absolute;left:9002;top:9545;width:1966;height:68" coordorigin="9002,9545" coordsize="1966,68" path="m10967,9545l9002,9545,10967,9612,10967,9545xe" filled="true" fillcolor="#000000" stroked="false">
                <v:path arrowok="t"/>
                <v:fill type="solid"/>
              </v:shape>
            </v:group>
            <v:group style="position:absolute;left:9002;top:9545;width:1966;height:68" coordorigin="9002,9545" coordsize="1966,68">
              <v:shape style="position:absolute;left:9002;top:9545;width:1966;height:68" coordorigin="9002,9545" coordsize="1966,68" path="m9002,9612l10967,9612,9002,9545,9002,9612xe" filled="false" stroked="true" strokeweight="0pt" strokecolor="#000000">
                <v:path arrowok="t"/>
              </v:shape>
            </v:group>
            <v:group style="position:absolute;left:9002;top:9545;width:1966;height:68" coordorigin="9002,9545" coordsize="1966,68">
              <v:shape style="position:absolute;left:9002;top:9545;width:1966;height:68" coordorigin="9002,9545" coordsize="1966,68" path="m10967,9612l9002,9545,10967,9545,10967,9612xe" filled="false" stroked="true" strokeweight="0pt" strokecolor="#000000">
                <v:path arrowok="t"/>
              </v:shape>
            </v:group>
            <v:group style="position:absolute;left:6986;top:9545;width:2016;height:68" coordorigin="6986,9545" coordsize="2016,68">
              <v:shape style="position:absolute;left:6986;top:9545;width:2016;height:68" coordorigin="6986,9545" coordsize="2016,68" path="m6986,9545l6986,9612,9002,9612,6986,9545xe" filled="true" fillcolor="#000000" stroked="false">
                <v:path arrowok="t"/>
                <v:fill type="solid"/>
              </v:shape>
              <v:shape style="position:absolute;left:6986;top:9545;width:2016;height:68" coordorigin="6986,9545" coordsize="2016,68" path="m9002,9545l6986,9545,9002,9612,9002,9545xe" filled="true" fillcolor="#000000" stroked="false">
                <v:path arrowok="t"/>
                <v:fill type="solid"/>
              </v:shape>
            </v:group>
            <v:group style="position:absolute;left:6986;top:9545;width:2016;height:68" coordorigin="6986,9545" coordsize="2016,68">
              <v:shape style="position:absolute;left:6986;top:9545;width:2016;height:68" coordorigin="6986,9545" coordsize="2016,68" path="m6986,9612l9002,9612,6986,9545,6986,9612xe" filled="false" stroked="true" strokeweight="0pt" strokecolor="#000000">
                <v:path arrowok="t"/>
              </v:shape>
            </v:group>
            <v:group style="position:absolute;left:6986;top:9545;width:2016;height:68" coordorigin="6986,9545" coordsize="2016,68">
              <v:shape style="position:absolute;left:6986;top:9545;width:2016;height:68" coordorigin="6986,9545" coordsize="2016,68" path="m9002,9612l6986,9545,9002,9545,9002,9612xe" filled="false" stroked="true" strokeweight="0pt" strokecolor="#000000">
                <v:path arrowok="t"/>
              </v:shape>
            </v:group>
            <v:group style="position:absolute;left:8507;top:6506;width:2;height:1037" coordorigin="8507,6506" coordsize="2,1037">
              <v:shape style="position:absolute;left:8507;top:6506;width:2;height:1037" coordorigin="8507,6506" coordsize="0,1037" path="m8507,6506l8507,7543e" filled="false" stroked="true" strokeweight="2.260pt" strokecolor="#000000">
                <v:path arrowok="t"/>
              </v:shape>
            </v:group>
            <v:group style="position:absolute;left:8486;top:6506;width:44;height:1037" coordorigin="8486,6506" coordsize="44,1037">
              <v:shape style="position:absolute;left:8486;top:6506;width:44;height:1037" coordorigin="8486,6506" coordsize="44,1037" path="m8486,7543l8529,7543,8486,6506,8486,7543xe" filled="false" stroked="true" strokeweight="0pt" strokecolor="#000000">
                <v:path arrowok="t"/>
              </v:shape>
            </v:group>
            <v:group style="position:absolute;left:8486;top:6506;width:44;height:1037" coordorigin="8486,6506" coordsize="44,1037">
              <v:shape style="position:absolute;left:8486;top:6506;width:44;height:1037" coordorigin="8486,6506" coordsize="44,1037" path="m8529,7543l8486,6506,8529,6506,8529,7543xe" filled="false" stroked="true" strokeweight="0pt" strokecolor="#000000">
                <v:path arrowok="t"/>
              </v:shape>
            </v:group>
            <v:group style="position:absolute;left:8486;top:7565;width:2415;height:2" coordorigin="8486,7565" coordsize="2415,2">
              <v:shape style="position:absolute;left:8486;top:7565;width:2415;height:2" coordorigin="8486,7565" coordsize="2415,0" path="m8486,7565l10900,7565e" filled="false" stroked="true" strokeweight="2.260pt" strokecolor="#000000">
                <v:path arrowok="t"/>
              </v:shape>
            </v:group>
            <v:group style="position:absolute;left:9002;top:7543;width:1899;height:44" coordorigin="9002,7543" coordsize="1899,44">
              <v:shape style="position:absolute;left:9002;top:7543;width:1899;height:44" coordorigin="9002,7543" coordsize="1899,44" path="m9002,7586l10900,7586,9002,7543,9002,7586xe" filled="false" stroked="true" strokeweight="0pt" strokecolor="#000000">
                <v:path arrowok="t"/>
              </v:shape>
            </v:group>
            <v:group style="position:absolute;left:9002;top:7543;width:1899;height:44" coordorigin="9002,7543" coordsize="1899,44">
              <v:shape style="position:absolute;left:9002;top:7543;width:1899;height:44" coordorigin="9002,7543" coordsize="1899,44" path="m10900,7586l9002,7543,10900,7543,10900,7586xe" filled="false" stroked="true" strokeweight="0pt" strokecolor="#000000">
                <v:path arrowok="t"/>
              </v:shape>
            </v:group>
            <v:group style="position:absolute;left:8486;top:7543;width:516;height:44" coordorigin="8486,7543" coordsize="516,44">
              <v:shape style="position:absolute;left:8486;top:7543;width:516;height:44" coordorigin="8486,7543" coordsize="516,44" path="m8486,7586l9002,7586,8486,7543,8486,7586xe" filled="false" stroked="true" strokeweight="0pt" strokecolor="#000000">
                <v:path arrowok="t"/>
              </v:shape>
            </v:group>
            <v:group style="position:absolute;left:8486;top:7543;width:516;height:44" coordorigin="8486,7543" coordsize="516,44">
              <v:shape style="position:absolute;left:8486;top:7543;width:516;height:44" coordorigin="8486,7543" coordsize="516,44" path="m9002,7586l8486,7543,9002,7543,9002,7586xe" filled="false" stroked="true" strokeweight="0pt" strokecolor="#000000">
                <v:path arrowok="t"/>
              </v:shape>
            </v:group>
            <v:group style="position:absolute;left:8486;top:7586;width:44;height:423" coordorigin="8486,7586" coordsize="44,423">
              <v:shape style="position:absolute;left:8486;top:7586;width:44;height:423" coordorigin="8486,7586" coordsize="44,423" path="m8486,7586l8486,8009,8529,8009,8486,7586xe" filled="true" fillcolor="#000000" stroked="false">
                <v:path arrowok="t"/>
                <v:fill type="solid"/>
              </v:shape>
              <v:shape style="position:absolute;left:8486;top:7586;width:44;height:423" coordorigin="8486,7586" coordsize="44,423" path="m8529,7586l8486,7586,8529,8009,8529,7586xe" filled="true" fillcolor="#000000" stroked="false">
                <v:path arrowok="t"/>
                <v:fill type="solid"/>
              </v:shape>
            </v:group>
            <v:group style="position:absolute;left:8486;top:7586;width:44;height:423" coordorigin="8486,7586" coordsize="44,423">
              <v:shape style="position:absolute;left:8486;top:7586;width:44;height:423" coordorigin="8486,7586" coordsize="44,423" path="m8486,8009l8529,8009,8486,7586,8486,8009xe" filled="false" stroked="true" strokeweight="0pt" strokecolor="#000000">
                <v:path arrowok="t"/>
              </v:shape>
            </v:group>
            <v:group style="position:absolute;left:8486;top:7586;width:44;height:423" coordorigin="8486,7586" coordsize="44,423">
              <v:shape style="position:absolute;left:8486;top:7586;width:44;height:423" coordorigin="8486,7586" coordsize="44,423" path="m8529,8009l8486,7586,8529,7586,8529,8009xe" filled="false" stroked="true" strokeweight="0pt" strokecolor="#000000">
                <v:path arrowok="t"/>
              </v:shape>
            </v:group>
            <v:group style="position:absolute;left:9419;top:8030;width:944;height:2" coordorigin="9419,8030" coordsize="944,2">
              <v:shape style="position:absolute;left:9419;top:8030;width:944;height:2" coordorigin="9419,8030" coordsize="944,0" path="m9419,8030l10362,8030e" filled="false" stroked="true" strokeweight="2.260pt" strokecolor="#000000">
                <v:path arrowok="t"/>
              </v:shape>
            </v:group>
            <v:group style="position:absolute;left:9419;top:8009;width:944;height:44" coordorigin="9419,8009" coordsize="944,44">
              <v:shape style="position:absolute;left:9419;top:8009;width:944;height:44" coordorigin="9419,8009" coordsize="944,44" path="m9419,8052l10362,8052,9419,8009,9419,8052xe" filled="false" stroked="true" strokeweight="0pt" strokecolor="#000000">
                <v:path arrowok="t"/>
              </v:shape>
            </v:group>
            <v:group style="position:absolute;left:9419;top:8009;width:944;height:44" coordorigin="9419,8009" coordsize="944,44">
              <v:shape style="position:absolute;left:9419;top:8009;width:944;height:44" coordorigin="9419,8009" coordsize="944,44" path="m10362,8052l9419,8009,10362,8009,10362,8052xe" filled="false" stroked="true" strokeweight="0pt" strokecolor="#000000">
                <v:path arrowok="t"/>
              </v:shape>
            </v:group>
            <v:group style="position:absolute;left:9002;top:8009;width:36;height:44" coordorigin="9002,8009" coordsize="36,44">
              <v:shape style="position:absolute;left:9002;top:8009;width:36;height:44" coordorigin="9002,8009" coordsize="36,44" path="m9002,8009l9002,8052,9038,8052,9002,8009xe" filled="true" fillcolor="#000000" stroked="false">
                <v:path arrowok="t"/>
                <v:fill type="solid"/>
              </v:shape>
              <v:shape style="position:absolute;left:9002;top:8009;width:36;height:44" coordorigin="9002,8009" coordsize="36,44" path="m9038,8009l9002,8009,9038,8052,9038,8009xe" filled="true" fillcolor="#000000" stroked="false">
                <v:path arrowok="t"/>
                <v:fill type="solid"/>
              </v:shape>
            </v:group>
            <v:group style="position:absolute;left:9002;top:8009;width:36;height:44" coordorigin="9002,8009" coordsize="36,44">
              <v:shape style="position:absolute;left:9002;top:8009;width:36;height:44" coordorigin="9002,8009" coordsize="36,44" path="m9002,8052l9038,8052,9002,8009,9002,8052xe" filled="false" stroked="true" strokeweight="0pt" strokecolor="#000000">
                <v:path arrowok="t"/>
              </v:shape>
            </v:group>
            <v:group style="position:absolute;left:9002;top:8009;width:36;height:44" coordorigin="9002,8009" coordsize="36,44">
              <v:shape style="position:absolute;left:9002;top:8009;width:36;height:44" coordorigin="9002,8009" coordsize="36,44" path="m9038,8052l9002,8009,9038,8009,9038,8052xe" filled="false" stroked="true" strokeweight="0pt" strokecolor="#000000">
                <v:path arrowok="t"/>
              </v:shape>
            </v:group>
            <v:group style="position:absolute;left:8486;top:8030;width:516;height:2" coordorigin="8486,8030" coordsize="516,2">
              <v:shape style="position:absolute;left:8486;top:8030;width:516;height:2" coordorigin="8486,8030" coordsize="516,0" path="m8486,8030l9002,8030e" filled="false" stroked="true" strokeweight="2.260pt" strokecolor="#000000">
                <v:path arrowok="t"/>
              </v:shape>
            </v:group>
            <v:group style="position:absolute;left:8486;top:8009;width:516;height:44" coordorigin="8486,8009" coordsize="516,44">
              <v:shape style="position:absolute;left:8486;top:8009;width:516;height:44" coordorigin="8486,8009" coordsize="516,44" path="m8486,8052l9002,8052,8486,8009,8486,8052xe" filled="false" stroked="true" strokeweight="0pt" strokecolor="#000000">
                <v:path arrowok="t"/>
              </v:shape>
            </v:group>
            <v:group style="position:absolute;left:8486;top:8009;width:516;height:44" coordorigin="8486,8009" coordsize="516,44">
              <v:shape style="position:absolute;left:8486;top:8009;width:516;height:44" coordorigin="8486,8009" coordsize="516,44" path="m9002,8052l8486,8009,9002,8009,9002,8052xe" filled="false" stroked="true" strokeweight="0pt" strokecolor="#000000">
                <v:path arrowok="t"/>
              </v:shape>
            </v:group>
            <v:group style="position:absolute;left:10972;top:6439;width:180;height:68" coordorigin="10972,6439" coordsize="180,68">
              <v:shape style="position:absolute;left:10972;top:6439;width:180;height:68" coordorigin="10972,6439" coordsize="180,68" path="m10972,6439l10972,6506,11152,6506,10972,6439xe" filled="true" fillcolor="#000000" stroked="false">
                <v:path arrowok="t"/>
                <v:fill type="solid"/>
              </v:shape>
              <v:shape style="position:absolute;left:10972;top:6439;width:180;height:68" coordorigin="10972,6439" coordsize="180,68" path="m11152,6439l10972,6439,11152,6506,11152,6439xe" filled="true" fillcolor="#000000" stroked="false">
                <v:path arrowok="t"/>
                <v:fill type="solid"/>
              </v:shape>
            </v:group>
            <v:group style="position:absolute;left:10972;top:6439;width:180;height:68" coordorigin="10972,6439" coordsize="180,68">
              <v:shape style="position:absolute;left:10972;top:6439;width:180;height:68" coordorigin="10972,6439" coordsize="180,68" path="m10972,6506l11152,6506,10972,6439,10972,6506xe" filled="false" stroked="true" strokeweight="0pt" strokecolor="#000000">
                <v:path arrowok="t"/>
              </v:shape>
            </v:group>
            <v:group style="position:absolute;left:10972;top:6439;width:180;height:68" coordorigin="10972,6439" coordsize="180,68">
              <v:shape style="position:absolute;left:10972;top:6439;width:180;height:68" coordorigin="10972,6439" coordsize="180,68" path="m11152,6506l10972,6439,11152,6439,11152,6506xe" filled="false" stroked="true" strokeweight="0pt" strokecolor="#000000">
                <v:path arrowok="t"/>
              </v:shape>
            </v:group>
            <v:group style="position:absolute;left:9419;top:8009;width:944;height:44" coordorigin="9419,8009" coordsize="944,44">
              <v:shape style="position:absolute;left:9419;top:8009;width:944;height:44" coordorigin="9419,8009" coordsize="944,44" path="m9419,8052l10362,8052,9419,8009,9419,8052xe" filled="false" stroked="true" strokeweight="0pt" strokecolor="#000000">
                <v:path arrowok="t"/>
              </v:shape>
            </v:group>
            <v:group style="position:absolute;left:9419;top:8009;width:944;height:44" coordorigin="9419,8009" coordsize="944,44">
              <v:shape style="position:absolute;left:9419;top:8009;width:944;height:44" coordorigin="9419,8009" coordsize="944,44" path="m10362,8052l9419,8009,10362,8009,10362,8052xe" filled="false" stroked="true" strokeweight="0pt" strokecolor="#000000">
                <v:path arrowok="t"/>
              </v:shape>
            </v:group>
            <v:group style="position:absolute;left:6986;top:6439;width:2016;height:68" coordorigin="6986,6439" coordsize="2016,68">
              <v:shape style="position:absolute;left:6986;top:6439;width:2016;height:68" coordorigin="6986,6439" coordsize="2016,68" path="m6986,6439l6986,6506,9002,6506,6986,6439xe" filled="true" fillcolor="#000000" stroked="false">
                <v:path arrowok="t"/>
                <v:fill type="solid"/>
              </v:shape>
              <v:shape style="position:absolute;left:6986;top:6439;width:2016;height:68" coordorigin="6986,6439" coordsize="2016,68" path="m9002,6439l6986,6439,9002,6506,9002,6439xe" filled="true" fillcolor="#000000" stroked="false">
                <v:path arrowok="t"/>
                <v:fill type="solid"/>
              </v:shape>
            </v:group>
            <v:group style="position:absolute;left:6986;top:6439;width:2016;height:68" coordorigin="6986,6439" coordsize="2016,68">
              <v:shape style="position:absolute;left:6986;top:6439;width:2016;height:68" coordorigin="6986,6439" coordsize="2016,68" path="m6986,6506l9002,6506,6986,6439,6986,6506xe" filled="false" stroked="true" strokeweight="0pt" strokecolor="#000000">
                <v:path arrowok="t"/>
              </v:shape>
            </v:group>
            <v:group style="position:absolute;left:6986;top:6439;width:2016;height:68" coordorigin="6986,6439" coordsize="2016,68">
              <v:shape style="position:absolute;left:6986;top:6439;width:2016;height:68" coordorigin="6986,6439" coordsize="2016,68" path="m9002,6506l6986,6439,9002,6439,9002,6506xe" filled="false" stroked="true" strokeweight="0pt" strokecolor="#000000">
                <v:path arrowok="t"/>
              </v:shape>
            </v:group>
            <v:group style="position:absolute;left:6986;top:6506;width:68;height:53" coordorigin="6986,6506" coordsize="68,53">
              <v:shape style="position:absolute;left:6986;top:6506;width:68;height:53" coordorigin="6986,6506" coordsize="68,53" path="m6986,6506l6986,6559,7053,6559,6986,6506xe" filled="true" fillcolor="#000000" stroked="false">
                <v:path arrowok="t"/>
                <v:fill type="solid"/>
              </v:shape>
              <v:shape style="position:absolute;left:6986;top:6506;width:68;height:53" coordorigin="6986,6506" coordsize="68,53" path="m7053,6506l6986,6506,7053,6559,7053,6506xe" filled="true" fillcolor="#000000" stroked="false">
                <v:path arrowok="t"/>
                <v:fill type="solid"/>
              </v:shape>
            </v:group>
            <v:group style="position:absolute;left:6986;top:6506;width:68;height:53" coordorigin="6986,6506" coordsize="68,53">
              <v:shape style="position:absolute;left:6986;top:6506;width:68;height:53" coordorigin="6986,6506" coordsize="68,53" path="m6986,6559l7053,6559,6986,6506,6986,6559xe" filled="false" stroked="true" strokeweight="0pt" strokecolor="#000000">
                <v:path arrowok="t"/>
              </v:shape>
            </v:group>
            <v:group style="position:absolute;left:6986;top:6506;width:68;height:53" coordorigin="6986,6506" coordsize="68,53">
              <v:shape style="position:absolute;left:6986;top:6506;width:68;height:53" coordorigin="6986,6506" coordsize="68,53" path="m7053,6559l6986,6506,7053,6506,7053,6559xe" filled="false" stroked="true" strokeweight="0pt" strokecolor="#000000">
                <v:path arrowok="t"/>
              </v:shape>
            </v:group>
            <v:group style="position:absolute;left:9002;top:6439;width:1966;height:68" coordorigin="9002,6439" coordsize="1966,68">
              <v:shape style="position:absolute;left:9002;top:6439;width:1966;height:68" coordorigin="9002,6439" coordsize="1966,68" path="m9002,6439l9002,6506,10967,6506,9002,6439xe" filled="true" fillcolor="#000000" stroked="false">
                <v:path arrowok="t"/>
                <v:fill type="solid"/>
              </v:shape>
              <v:shape style="position:absolute;left:9002;top:6439;width:1966;height:68" coordorigin="9002,6439" coordsize="1966,68" path="m10967,6439l9002,6439,10967,6506,10967,6439xe" filled="true" fillcolor="#000000" stroked="false">
                <v:path arrowok="t"/>
                <v:fill type="solid"/>
              </v:shape>
            </v:group>
            <v:group style="position:absolute;left:9002;top:6439;width:1966;height:68" coordorigin="9002,6439" coordsize="1966,68">
              <v:shape style="position:absolute;left:9002;top:6439;width:1966;height:68" coordorigin="9002,6439" coordsize="1966,68" path="m9002,6506l10967,6506,9002,6439,9002,6506xe" filled="false" stroked="true" strokeweight="0pt" strokecolor="#000000">
                <v:path arrowok="t"/>
              </v:shape>
            </v:group>
            <v:group style="position:absolute;left:9002;top:6439;width:1966;height:68" coordorigin="9002,6439" coordsize="1966,68">
              <v:shape style="position:absolute;left:9002;top:6439;width:1966;height:68" coordorigin="9002,6439" coordsize="1966,68" path="m10967,6506l9002,6439,10967,6439,10967,6506xe" filled="false" stroked="true" strokeweight="0pt" strokecolor="#000000">
                <v:path arrowok="t"/>
              </v:shape>
            </v:group>
            <v:group style="position:absolute;left:10900;top:6506;width:68;height:1678" coordorigin="10900,6506" coordsize="68,1678">
              <v:shape style="position:absolute;left:10900;top:6506;width:68;height:1678" coordorigin="10900,6506" coordsize="68,1678" path="m10900,6506l10900,8184,10967,8184,10900,6506xe" filled="true" fillcolor="#000000" stroked="false">
                <v:path arrowok="t"/>
                <v:fill type="solid"/>
              </v:shape>
              <v:shape style="position:absolute;left:10900;top:6506;width:68;height:1678" coordorigin="10900,6506" coordsize="68,1678" path="m10967,6506l10900,6506,10967,8184,10967,6506xe" filled="true" fillcolor="#000000" stroked="false">
                <v:path arrowok="t"/>
                <v:fill type="solid"/>
              </v:shape>
            </v:group>
            <v:group style="position:absolute;left:10900;top:6506;width:68;height:1678" coordorigin="10900,6506" coordsize="68,1678">
              <v:shape style="position:absolute;left:10900;top:6506;width:68;height:1678" coordorigin="10900,6506" coordsize="68,1678" path="m10900,8184l10967,8184,10900,6506,10900,8184xe" filled="false" stroked="true" strokeweight="0pt" strokecolor="#000000">
                <v:path arrowok="t"/>
              </v:shape>
            </v:group>
            <v:group style="position:absolute;left:10900;top:6506;width:68;height:1678" coordorigin="10900,6506" coordsize="68,1678">
              <v:shape style="position:absolute;left:10900;top:6506;width:68;height:1678" coordorigin="10900,6506" coordsize="68,1678" path="m10967,8184l10900,6506,10967,6506,10967,8184xe" filled="false" stroked="true" strokeweight="0pt" strokecolor="#000000">
                <v:path arrowok="t"/>
              </v:shape>
            </v:group>
            <v:group style="position:absolute;left:6986;top:8614;width:68;height:34" coordorigin="6986,8614" coordsize="68,34">
              <v:shape style="position:absolute;left:6986;top:8614;width:68;height:34" coordorigin="6986,8614" coordsize="68,34" path="m6986,8614l6986,8647,7053,8647,6986,8614xe" filled="true" fillcolor="#000000" stroked="false">
                <v:path arrowok="t"/>
                <v:fill type="solid"/>
              </v:shape>
              <v:shape style="position:absolute;left:6986;top:8614;width:68;height:34" coordorigin="6986,8614" coordsize="68,34" path="m7053,8614l6986,8614,7053,8647,7053,8614xe" filled="true" fillcolor="#000000" stroked="false">
                <v:path arrowok="t"/>
                <v:fill type="solid"/>
              </v:shape>
            </v:group>
            <v:group style="position:absolute;left:6986;top:8614;width:68;height:34" coordorigin="6986,8614" coordsize="68,34">
              <v:shape style="position:absolute;left:6986;top:8614;width:68;height:34" coordorigin="6986,8614" coordsize="68,34" path="m6986,8647l7053,8647,6986,8614,6986,8647xe" filled="false" stroked="true" strokeweight="0pt" strokecolor="#000000">
                <v:path arrowok="t"/>
              </v:shape>
            </v:group>
            <v:group style="position:absolute;left:6986;top:8614;width:68;height:34" coordorigin="6986,8614" coordsize="68,34">
              <v:shape style="position:absolute;left:6986;top:8614;width:68;height:34" coordorigin="6986,8614" coordsize="68,34" path="m7053,8647l6986,8614,7053,8614,7053,8647xe" filled="false" stroked="true" strokeweight="0pt" strokecolor="#000000">
                <v:path arrowok="t"/>
              </v:shape>
            </v:group>
            <v:group style="position:absolute;left:8894;top:8614;width:34;height:65" coordorigin="8894,8614" coordsize="34,65">
              <v:shape style="position:absolute;left:8894;top:8614;width:34;height:65" coordorigin="8894,8614" coordsize="34,65" path="m8927,8614l8894,8647,8927,8678,8927,8614xe" filled="true" fillcolor="#000000" stroked="false">
                <v:path arrowok="t"/>
                <v:fill type="solid"/>
              </v:shape>
            </v:group>
            <v:group style="position:absolute;left:8894;top:8614;width:34;height:34" coordorigin="8894,8614" coordsize="34,34">
              <v:shape style="position:absolute;left:8894;top:8614;width:34;height:34" coordorigin="8894,8614" coordsize="34,34" path="m8927,8614l8894,8647,8927,8647,8927,8614xe" filled="false" stroked="true" strokeweight="0pt" strokecolor="#000000">
                <v:path arrowok="t"/>
              </v:shape>
            </v:group>
            <v:group style="position:absolute;left:8894;top:8647;width:34;height:32" coordorigin="8894,8647" coordsize="34,32">
              <v:shape style="position:absolute;left:8894;top:8647;width:34;height:32" coordorigin="8894,8647" coordsize="34,32" path="m8894,8647l8927,8647,8927,8678,8894,8647xe" filled="false" stroked="true" strokeweight="0pt" strokecolor="#000000">
                <v:path arrowok="t"/>
              </v:shape>
            </v:group>
            <v:group style="position:absolute;left:8862;top:8618;width:65;height:60" coordorigin="8862,8618" coordsize="65,60">
              <v:shape style="position:absolute;left:8862;top:8618;width:65;height:60" coordorigin="8862,8618" coordsize="65,60" path="m8862,8618l8862,8678,8894,8647,8862,8618xe" filled="true" fillcolor="#000000" stroked="false">
                <v:path arrowok="t"/>
                <v:fill type="solid"/>
              </v:shape>
              <v:shape style="position:absolute;left:8862;top:8618;width:65;height:60" coordorigin="8862,8618" coordsize="65,60" path="m8894,8647l8862,8678,8927,8678,8894,8647xe" filled="true" fillcolor="#000000" stroked="false">
                <v:path arrowok="t"/>
                <v:fill type="solid"/>
              </v:shape>
            </v:group>
            <v:group style="position:absolute;left:8862;top:8618;width:32;height:29" coordorigin="8862,8618" coordsize="32,29">
              <v:shape style="position:absolute;left:8862;top:8618;width:32;height:29" coordorigin="8862,8618" coordsize="32,29" path="m8862,8618l8862,8647,8894,8647,8862,8618xe" filled="false" stroked="true" strokeweight="0pt" strokecolor="#000000">
                <v:path arrowok="t"/>
              </v:shape>
            </v:group>
            <v:group style="position:absolute;left:8862;top:8647;width:32;height:32" coordorigin="8862,8647" coordsize="32,32">
              <v:shape style="position:absolute;left:8862;top:8647;width:32;height:32" coordorigin="8862,8647" coordsize="32,32" path="m8862,8647l8894,8647,8862,8678,8862,8647xe" filled="false" stroked="true" strokeweight="0pt" strokecolor="#000000">
                <v:path arrowok="t"/>
              </v:shape>
            </v:group>
            <v:group style="position:absolute;left:8862;top:8647;width:65;height:32" coordorigin="8862,8647" coordsize="65,32">
              <v:shape style="position:absolute;left:8862;top:8647;width:65;height:32" coordorigin="8862,8647" coordsize="65,32" path="m8894,8647l8862,8678,8927,8678,8894,8647xe" filled="false" stroked="true" strokeweight="0pt" strokecolor="#000000">
                <v:path arrowok="t"/>
              </v:shape>
            </v:group>
            <v:group style="position:absolute;left:8862;top:8614;width:32;height:34" coordorigin="8862,8614" coordsize="32,34">
              <v:shape style="position:absolute;left:8862;top:8614;width:32;height:34" coordorigin="8862,8614" coordsize="32,34" path="m8862,8614l8862,8618,8894,8647,8865,8618,8862,8614xe" filled="true" fillcolor="#000000" stroked="false">
                <v:path arrowok="t"/>
                <v:fill type="solid"/>
              </v:shape>
            </v:group>
            <v:group style="position:absolute;left:8862;top:8614;width:3;height:5" coordorigin="8862,8614" coordsize="3,5">
              <v:shape style="position:absolute;left:8862;top:8614;width:3;height:5" coordorigin="8862,8614" coordsize="3,5" path="m8862,8614l8862,8618,8865,8618,8862,8614xe" filled="false" stroked="true" strokeweight="0pt" strokecolor="#000000">
                <v:path arrowok="t"/>
              </v:shape>
            </v:group>
            <v:group style="position:absolute;left:8862;top:8618;width:32;height:29" coordorigin="8862,8618" coordsize="32,29">
              <v:shape style="position:absolute;left:8862;top:8618;width:32;height:29" coordorigin="8862,8618" coordsize="32,29" path="m8862,8618l8865,8618,8894,8647,8862,8618xe" filled="false" stroked="true" strokeweight="0pt" strokecolor="#000000">
                <v:path arrowok="t"/>
              </v:shape>
            </v:group>
            <v:group style="position:absolute;left:8862;top:8614;width:22;height:5" coordorigin="8862,8614" coordsize="22,5">
              <v:shape style="position:absolute;left:8862;top:8614;width:22;height:5" coordorigin="8862,8614" coordsize="22,5" path="m8862,8614l8865,8618,8884,8618,8862,8614xe" filled="true" fillcolor="#000000" stroked="false">
                <v:path arrowok="t"/>
                <v:fill type="solid"/>
              </v:shape>
              <v:shape style="position:absolute;left:8862;top:8614;width:22;height:5" coordorigin="8862,8614" coordsize="22,5" path="m8884,8614l8862,8614,8884,8618,8884,8614xe" filled="true" fillcolor="#000000" stroked="false">
                <v:path arrowok="t"/>
                <v:fill type="solid"/>
              </v:shape>
            </v:group>
            <v:group style="position:absolute;left:8862;top:8614;width:22;height:5" coordorigin="8862,8614" coordsize="22,5">
              <v:shape style="position:absolute;left:8862;top:8614;width:22;height:5" coordorigin="8862,8614" coordsize="22,5" path="m8865,8618l8884,8618,8862,8614,8865,8618xe" filled="false" stroked="true" strokeweight="0pt" strokecolor="#000000">
                <v:path arrowok="t"/>
              </v:shape>
            </v:group>
            <v:group style="position:absolute;left:8862;top:8614;width:22;height:5" coordorigin="8862,8614" coordsize="22,5">
              <v:shape style="position:absolute;left:8862;top:8614;width:22;height:5" coordorigin="8862,8614" coordsize="22,5" path="m8884,8618l8862,8614,8884,8614,8884,8618xe" filled="false" stroked="true" strokeweight="0pt" strokecolor="#000000">
                <v:path arrowok="t"/>
              </v:shape>
            </v:group>
            <v:group style="position:absolute;left:8865;top:8618;width:58;height:29" coordorigin="8865,8618" coordsize="58,29">
              <v:shape style="position:absolute;left:8865;top:8618;width:58;height:29" coordorigin="8865,8618" coordsize="58,29" path="m8922,8618l8865,8618,8894,8647,8922,8618xe" filled="true" fillcolor="#000000" stroked="false">
                <v:path arrowok="t"/>
                <v:fill type="solid"/>
              </v:shape>
            </v:group>
            <v:group style="position:absolute;left:8865;top:8618;width:58;height:29" coordorigin="8865,8618" coordsize="58,29">
              <v:shape style="position:absolute;left:8865;top:8618;width:58;height:29" coordorigin="8865,8618" coordsize="58,29" path="m8865,8618l8922,8618,8894,8647,8865,8618xe" filled="false" stroked="true" strokeweight="0pt" strokecolor="#000000">
                <v:path arrowok="t"/>
              </v:shape>
            </v:group>
            <v:group style="position:absolute;left:8884;top:8614;width:44;height:5" coordorigin="8884,8614" coordsize="44,5">
              <v:shape style="position:absolute;left:8884;top:8614;width:44;height:5" coordorigin="8884,8614" coordsize="44,5" path="m8884,8614l8884,8618,8922,8618,8884,8614xe" filled="true" fillcolor="#000000" stroked="false">
                <v:path arrowok="t"/>
                <v:fill type="solid"/>
              </v:shape>
              <v:shape style="position:absolute;left:8884;top:8614;width:44;height:5" coordorigin="8884,8614" coordsize="44,5" path="m8927,8614l8884,8614,8922,8618,8927,8614xe" filled="true" fillcolor="#000000" stroked="false">
                <v:path arrowok="t"/>
                <v:fill type="solid"/>
              </v:shape>
            </v:group>
            <v:group style="position:absolute;left:8884;top:8614;width:39;height:5" coordorigin="8884,8614" coordsize="39,5">
              <v:shape style="position:absolute;left:8884;top:8614;width:39;height:5" coordorigin="8884,8614" coordsize="39,5" path="m8884,8618l8922,8618,8884,8614,8884,8618xe" filled="false" stroked="true" strokeweight="0pt" strokecolor="#000000">
                <v:path arrowok="t"/>
              </v:shape>
            </v:group>
            <v:group style="position:absolute;left:8884;top:8614;width:44;height:5" coordorigin="8884,8614" coordsize="44,5">
              <v:shape style="position:absolute;left:8884;top:8614;width:44;height:5" coordorigin="8884,8614" coordsize="44,5" path="m8922,8618l8884,8614,8927,8614,8922,8618xe" filled="false" stroked="true" strokeweight="0pt" strokecolor="#000000">
                <v:path arrowok="t"/>
              </v:shape>
            </v:group>
            <v:group style="position:absolute;left:10744;top:8009;width:156;height:44" coordorigin="10744,8009" coordsize="156,44">
              <v:shape style="position:absolute;left:10744;top:8009;width:156;height:44" coordorigin="10744,8009" coordsize="156,44" path="m10744,8009l10744,8052,10900,8052,10744,8009xe" filled="true" fillcolor="#000000" stroked="false">
                <v:path arrowok="t"/>
                <v:fill type="solid"/>
              </v:shape>
              <v:shape style="position:absolute;left:10744;top:8009;width:156;height:44" coordorigin="10744,8009" coordsize="156,44" path="m10900,8009l10744,8009,10900,8052,10900,8009xe" filled="true" fillcolor="#000000" stroked="false">
                <v:path arrowok="t"/>
                <v:fill type="solid"/>
              </v:shape>
            </v:group>
            <v:group style="position:absolute;left:10744;top:8009;width:156;height:44" coordorigin="10744,8009" coordsize="156,44">
              <v:shape style="position:absolute;left:10744;top:8009;width:156;height:44" coordorigin="10744,8009" coordsize="156,44" path="m10744,8052l10900,8052,10744,8009,10744,8052xe" filled="false" stroked="true" strokeweight="0pt" strokecolor="#000000">
                <v:path arrowok="t"/>
              </v:shape>
            </v:group>
            <v:group style="position:absolute;left:10744;top:8009;width:156;height:44" coordorigin="10744,8009" coordsize="156,44">
              <v:shape style="position:absolute;left:10744;top:8009;width:156;height:44" coordorigin="10744,8009" coordsize="156,44" path="m10900,8052l10744,8009,10900,8009,10900,8052xe" filled="false" stroked="true" strokeweight="0pt" strokecolor="#000000">
                <v:path arrowok="t"/>
              </v:shape>
            </v:group>
            <v:group style="position:absolute;left:6986;top:8042;width:68;height:44" coordorigin="6986,8042" coordsize="68,44">
              <v:shape style="position:absolute;left:6986;top:8042;width:68;height:44" coordorigin="6986,8042" coordsize="68,44" path="m6986,8042l6986,8086,7053,8086,6986,8042xe" filled="true" fillcolor="#000000" stroked="false">
                <v:path arrowok="t"/>
                <v:fill type="solid"/>
              </v:shape>
              <v:shape style="position:absolute;left:6986;top:8042;width:68;height:44" coordorigin="6986,8042" coordsize="68,44" path="m7053,8042l6986,8042,7053,8086,7053,8042xe" filled="true" fillcolor="#000000" stroked="false">
                <v:path arrowok="t"/>
                <v:fill type="solid"/>
              </v:shape>
            </v:group>
            <v:group style="position:absolute;left:6986;top:8042;width:68;height:44" coordorigin="6986,8042" coordsize="68,44">
              <v:shape style="position:absolute;left:6986;top:8042;width:68;height:44" coordorigin="6986,8042" coordsize="68,44" path="m6986,8086l7053,8086,6986,8042,6986,8086xe" filled="false" stroked="true" strokeweight="0pt" strokecolor="#000000">
                <v:path arrowok="t"/>
              </v:shape>
            </v:group>
            <v:group style="position:absolute;left:6986;top:8042;width:68;height:44" coordorigin="6986,8042" coordsize="68,44">
              <v:shape style="position:absolute;left:6986;top:8042;width:68;height:44" coordorigin="6986,8042" coordsize="68,44" path="m7053,8086l6986,8042,7053,8042,7053,8086xe" filled="false" stroked="true" strokeweight="0pt" strokecolor="#000000">
                <v:path arrowok="t"/>
              </v:shape>
            </v:group>
            <v:group style="position:absolute;left:7074;top:9516;width:413;height:2" coordorigin="7074,9516" coordsize="413,2">
              <v:shape style="position:absolute;left:7074;top:9516;width:413;height:2" coordorigin="7074,9516" coordsize="413,0" path="m7487,9516l7074,9516e" filled="false" stroked="true" strokeweight=".6pt" strokecolor="#000000">
                <v:path arrowok="t"/>
              </v:shape>
            </v:group>
            <v:group style="position:absolute;left:7082;top:9077;width:932;height:440" coordorigin="7082,9077" coordsize="932,440">
              <v:shape style="position:absolute;left:7082;top:9077;width:932;height:440" coordorigin="7082,9077" coordsize="932,440" path="m7082,9077l8013,9077,8013,9516e" filled="false" stroked="true" strokeweight=".12pt" strokecolor="#000000">
                <v:path arrowok="t"/>
              </v:shape>
            </v:group>
            <v:group style="position:absolute;left:7420;top:9170;width:56;height:331" coordorigin="7420,9170" coordsize="56,331">
              <v:shape style="position:absolute;left:7420;top:9170;width:56;height:331" coordorigin="7420,9170" coordsize="56,331" path="m7476,9170l7448,9245,7430,9322,7421,9401,7420,9441,7420,9461,7422,9481,7423,9501e" filled="false" stroked="true" strokeweight=".12pt" strokecolor="#000000">
                <v:path arrowok="t"/>
              </v:shape>
            </v:group>
            <v:group style="position:absolute;left:7426;top:9074;width:43;height:91" coordorigin="7426,9074" coordsize="43,91">
              <v:shape style="position:absolute;left:7426;top:9074;width:43;height:91" coordorigin="7426,9074" coordsize="43,91" path="m7426,9074l7429,9094,7435,9114,7444,9132,7455,9149,7468,9165e" filled="false" stroked="true" strokeweight=".12pt" strokecolor="#000000">
                <v:path arrowok="t"/>
              </v:shape>
            </v:group>
            <v:group style="position:absolute;left:7214;top:9163;width:28;height:9" coordorigin="7214,9163" coordsize="28,9">
              <v:shape style="position:absolute;left:7214;top:9163;width:28;height:9" coordorigin="7214,9163" coordsize="28,9" path="m7242,9168l7238,9165,7233,9163,7227,9163,7222,9164,7217,9167,7214,9171e" filled="false" stroked="true" strokeweight=".12pt" strokecolor="#000000">
                <v:path arrowok="t"/>
              </v:shape>
            </v:group>
            <v:group style="position:absolute;left:7239;top:9324;width:115;height:113" coordorigin="7239,9324" coordsize="115,113">
              <v:shape style="position:absolute;left:7239;top:9324;width:115;height:113" coordorigin="7239,9324" coordsize="115,113" path="m7239,9436l7284,9397,7327,9355,7340,9340,7353,9324e" filled="false" stroked="true" strokeweight=".12pt" strokecolor="#000000">
                <v:path arrowok="t"/>
              </v:shape>
            </v:group>
            <v:group style="position:absolute;left:7206;top:9437;width:33;height:9" coordorigin="7206,9437" coordsize="33,9">
              <v:shape style="position:absolute;left:7206;top:9437;width:33;height:9" coordorigin="7206,9437" coordsize="33,9" path="m7206,9437l7215,9446,7229,9446,7238,9437e" filled="false" stroked="true" strokeweight=".12pt" strokecolor="#000000">
                <v:path arrowok="t"/>
              </v:shape>
            </v:group>
            <v:group style="position:absolute;left:7358;top:9283;width:9;height:33" coordorigin="7358,9283" coordsize="9,33">
              <v:shape style="position:absolute;left:7358;top:9283;width:9;height:33" coordorigin="7358,9283" coordsize="9,33" path="m7358,9315l7367,9306,7367,9292,7358,9283e" filled="false" stroked="true" strokeweight=".12pt" strokecolor="#000000">
                <v:path arrowok="t"/>
              </v:shape>
            </v:group>
            <v:group style="position:absolute;left:7089;top:9320;width:113;height:115" coordorigin="7089,9320" coordsize="113,115">
              <v:shape style="position:absolute;left:7089;top:9320;width:113;height:115" coordorigin="7089,9320" coordsize="113,115" path="m7089,9320l7128,9366,7171,9408,7186,9422,7201,9434e" filled="false" stroked="true" strokeweight=".12pt" strokecolor="#000000">
                <v:path arrowok="t"/>
              </v:shape>
            </v:group>
            <v:group style="position:absolute;left:7252;top:9172;width:113;height:114" coordorigin="7252,9172" coordsize="113,114">
              <v:shape style="position:absolute;left:7252;top:9172;width:113;height:114" coordorigin="7252,9172" coordsize="113,114" path="m7365,9286l7323,9243,7281,9200,7266,9186,7252,9172e" filled="false" stroked="true" strokeweight=".12pt" strokecolor="#000000">
                <v:path arrowok="t"/>
              </v:shape>
            </v:group>
            <v:group style="position:absolute;left:7101;top:9171;width:115;height:113" coordorigin="7101,9171" coordsize="115,113">
              <v:shape style="position:absolute;left:7101;top:9171;width:115;height:113" coordorigin="7101,9171" coordsize="115,113" path="m7215,9171l7169,9210,7127,9253,7114,9268,7101,9283e" filled="false" stroked="true" strokeweight=".12pt" strokecolor="#000000">
                <v:path arrowok="t"/>
              </v:shape>
            </v:group>
            <v:group style="position:absolute;left:7082;top:9077;width:932;height:440" coordorigin="7082,9077" coordsize="932,440">
              <v:shape style="position:absolute;left:7082;top:9077;width:932;height:440" coordorigin="7082,9077" coordsize="932,440" path="m7082,9077l8013,9077,8013,9516,7082,9516,7082,9077e" filled="false" stroked="true" strokeweight=".12pt" strokecolor="#000000">
                <v:path arrowok="t"/>
              </v:shape>
            </v:group>
            <v:group style="position:absolute;left:7085;top:9290;width:8;height:30" coordorigin="7085,9290" coordsize="8,30">
              <v:shape style="position:absolute;left:7085;top:9290;width:8;height:30" coordorigin="7085,9290" coordsize="8,30" path="m7093,9290l7086,9299,7085,9310,7089,9320e" filled="false" stroked="true" strokeweight=".12pt" strokecolor="#000000">
                <v:path arrowok="t"/>
              </v:shape>
            </v:group>
            <v:group style="position:absolute;left:8128;top:6146;width:2;height:3816" coordorigin="8128,6146" coordsize="2,3816">
              <v:shape style="position:absolute;left:8128;top:6146;width:2;height:3816" coordorigin="8128,6146" coordsize="0,3816" path="m8128,6146l8128,9962e" filled="false" stroked="true" strokeweight=".34pt" strokecolor="#000000">
                <v:path arrowok="t"/>
              </v:shape>
            </v:group>
            <v:group style="position:absolute;left:8126;top:6146;width:5;height:3816" coordorigin="8126,6146" coordsize="5,3816">
              <v:shape style="position:absolute;left:8126;top:6146;width:5;height:3816" coordorigin="8126,6146" coordsize="5,3816" path="m8126,9962l8130,9962,8126,6146,8126,9962xe" filled="false" stroked="true" strokeweight="0pt" strokecolor="#000000">
                <v:path arrowok="t"/>
              </v:shape>
            </v:group>
            <v:group style="position:absolute;left:8126;top:6146;width:5;height:3816" coordorigin="8126,6146" coordsize="5,3816">
              <v:shape style="position:absolute;left:8126;top:6146;width:5;height:3816" coordorigin="8126,6146" coordsize="5,3816" path="m8130,9962l8126,6146,8130,6146,8130,9962xe" filled="false" stroked="true" strokeweight="0pt" strokecolor="#000000">
                <v:path arrowok="t"/>
              </v:shape>
            </v:group>
            <v:group style="position:absolute;left:8558;top:7594;width:2;height:411" coordorigin="8558,7594" coordsize="2,411">
              <v:shape style="position:absolute;left:8558;top:7594;width:2;height:411" coordorigin="8558,7594" coordsize="0,411" path="m8558,8004l8558,7594e" filled="false" stroked="true" strokeweight=".48pt" strokecolor="#fdfdfd">
                <v:path arrowok="t"/>
              </v:shape>
            </v:group>
            <v:group style="position:absolute;left:8632;top:7594;width:2;height:411" coordorigin="8632,7594" coordsize="2,411">
              <v:shape style="position:absolute;left:8632;top:7594;width:2;height:411" coordorigin="8632,7594" coordsize="0,411" path="m8632,8004l8632,7594e" filled="false" stroked="true" strokeweight=".48pt" strokecolor="#fdfdfd">
                <v:path arrowok="t"/>
              </v:shape>
            </v:group>
            <v:group style="position:absolute;left:8704;top:7594;width:2;height:411" coordorigin="8704,7594" coordsize="2,411">
              <v:shape style="position:absolute;left:8704;top:7594;width:2;height:411" coordorigin="8704,7594" coordsize="0,411" path="m8704,8004l8704,7594e" filled="false" stroked="true" strokeweight=".48pt" strokecolor="#fdfdfd">
                <v:path arrowok="t"/>
              </v:shape>
            </v:group>
            <v:group style="position:absolute;left:8778;top:7594;width:2;height:411" coordorigin="8778,7594" coordsize="2,411">
              <v:shape style="position:absolute;left:8778;top:7594;width:2;height:411" coordorigin="8778,7594" coordsize="0,411" path="m8778,8004l8778,7594e" filled="false" stroked="true" strokeweight=".48pt" strokecolor="#fdfdfd">
                <v:path arrowok="t"/>
              </v:shape>
            </v:group>
            <v:group style="position:absolute;left:8853;top:7594;width:2;height:411" coordorigin="8853,7594" coordsize="2,411">
              <v:shape style="position:absolute;left:8853;top:7594;width:2;height:411" coordorigin="8853,7594" coordsize="0,411" path="m8853,8004l8853,7594e" filled="false" stroked="true" strokeweight=".48pt" strokecolor="#fdfdfd">
                <v:path arrowok="t"/>
              </v:shape>
            </v:group>
            <v:group style="position:absolute;left:8927;top:7594;width:2;height:411" coordorigin="8927,7594" coordsize="2,411">
              <v:shape style="position:absolute;left:8927;top:7594;width:2;height:411" coordorigin="8927,7594" coordsize="0,411" path="m8927,8004l8927,7594e" filled="false" stroked="true" strokeweight=".48pt" strokecolor="#fdfdfd">
                <v:path arrowok="t"/>
              </v:shape>
            </v:group>
            <v:group style="position:absolute;left:9002;top:7594;width:2;height:411" coordorigin="9002,7594" coordsize="2,411">
              <v:shape style="position:absolute;left:9002;top:7594;width:2;height:411" coordorigin="9002,7594" coordsize="0,411" path="m9002,8004l9002,7594e" filled="false" stroked="true" strokeweight=".48pt" strokecolor="#fdfdfd">
                <v:path arrowok="t"/>
              </v:shape>
            </v:group>
            <v:group style="position:absolute;left:9076;top:7594;width:2;height:411" coordorigin="9076,7594" coordsize="2,411">
              <v:shape style="position:absolute;left:9076;top:7594;width:2;height:411" coordorigin="9076,7594" coordsize="0,411" path="m9076,8004l9076,7594e" filled="false" stroked="true" strokeweight=".48pt" strokecolor="#fdfdfd">
                <v:path arrowok="t"/>
              </v:shape>
            </v:group>
            <v:group style="position:absolute;left:9148;top:7594;width:2;height:411" coordorigin="9148,7594" coordsize="2,411">
              <v:shape style="position:absolute;left:9148;top:7594;width:2;height:411" coordorigin="9148,7594" coordsize="0,411" path="m9148,8004l9148,7594e" filled="false" stroked="true" strokeweight=".48pt" strokecolor="#fdfdfd">
                <v:path arrowok="t"/>
              </v:shape>
            </v:group>
            <v:group style="position:absolute;left:9222;top:7594;width:2;height:411" coordorigin="9222,7594" coordsize="2,411">
              <v:shape style="position:absolute;left:9222;top:7594;width:2;height:411" coordorigin="9222,7594" coordsize="0,411" path="m9222,8004l9222,7594e" filled="false" stroked="true" strokeweight=".48pt" strokecolor="#fdfdfd">
                <v:path arrowok="t"/>
              </v:shape>
            </v:group>
            <v:group style="position:absolute;left:9297;top:7594;width:2;height:411" coordorigin="9297,7594" coordsize="2,411">
              <v:shape style="position:absolute;left:9297;top:7594;width:2;height:411" coordorigin="9297,7594" coordsize="0,411" path="m9297,8004l9297,7594e" filled="false" stroked="true" strokeweight=".48pt" strokecolor="#fdfdfd">
                <v:path arrowok="t"/>
              </v:shape>
            </v:group>
            <v:group style="position:absolute;left:9371;top:7594;width:2;height:411" coordorigin="9371,7594" coordsize="2,411">
              <v:shape style="position:absolute;left:9371;top:7594;width:2;height:411" coordorigin="9371,7594" coordsize="0,411" path="m9371,8004l9371,7594e" filled="false" stroked="true" strokeweight=".48pt" strokecolor="#fdfdfd">
                <v:path arrowok="t"/>
              </v:shape>
            </v:group>
            <v:group style="position:absolute;left:9446;top:7594;width:2;height:411" coordorigin="9446,7594" coordsize="2,411">
              <v:shape style="position:absolute;left:9446;top:7594;width:2;height:411" coordorigin="9446,7594" coordsize="0,411" path="m9446,8004l9446,7594e" filled="false" stroked="true" strokeweight=".48pt" strokecolor="#fdfdfd">
                <v:path arrowok="t"/>
              </v:shape>
            </v:group>
            <v:group style="position:absolute;left:9518;top:7594;width:2;height:411" coordorigin="9518,7594" coordsize="2,411">
              <v:shape style="position:absolute;left:9518;top:7594;width:2;height:411" coordorigin="9518,7594" coordsize="0,411" path="m9518,8004l9518,7594e" filled="false" stroked="true" strokeweight=".48pt" strokecolor="#fdfdfd">
                <v:path arrowok="t"/>
              </v:shape>
            </v:group>
            <v:group style="position:absolute;left:9592;top:7961;width:2;height:44" coordorigin="9592,7961" coordsize="2,44">
              <v:shape style="position:absolute;left:9592;top:7961;width:2;height:44" coordorigin="9592,7961" coordsize="0,44" path="m9592,8004l9592,7961e" filled="false" stroked="true" strokeweight=".48pt" strokecolor="#fdfdfd">
                <v:path arrowok="t"/>
              </v:shape>
            </v:group>
            <v:group style="position:absolute;left:9592;top:7594;width:2;height:92" coordorigin="9592,7594" coordsize="2,92">
              <v:shape style="position:absolute;left:9592;top:7594;width:2;height:92" coordorigin="9592,7594" coordsize="0,92" path="m9592,7685l9592,7594e" filled="false" stroked="true" strokeweight=".48pt" strokecolor="#fdfdfd">
                <v:path arrowok="t"/>
              </v:shape>
            </v:group>
            <v:group style="position:absolute;left:9666;top:7961;width:2;height:44" coordorigin="9666,7961" coordsize="2,44">
              <v:shape style="position:absolute;left:9666;top:7961;width:2;height:44" coordorigin="9666,7961" coordsize="0,44" path="m9666,8004l9666,7961e" filled="false" stroked="true" strokeweight=".48pt" strokecolor="#fdfdfd">
                <v:path arrowok="t"/>
              </v:shape>
            </v:group>
            <v:group style="position:absolute;left:9666;top:7594;width:2;height:92" coordorigin="9666,7594" coordsize="2,92">
              <v:shape style="position:absolute;left:9666;top:7594;width:2;height:92" coordorigin="9666,7594" coordsize="0,92" path="m9666,7685l9666,7594e" filled="false" stroked="true" strokeweight=".48pt" strokecolor="#fdfdfd">
                <v:path arrowok="t"/>
              </v:shape>
            </v:group>
            <v:group style="position:absolute;left:9741;top:7961;width:2;height:44" coordorigin="9741,7961" coordsize="2,44">
              <v:shape style="position:absolute;left:9741;top:7961;width:2;height:44" coordorigin="9741,7961" coordsize="0,44" path="m9741,8004l9741,7961e" filled="false" stroked="true" strokeweight=".48pt" strokecolor="#fdfdfd">
                <v:path arrowok="t"/>
              </v:shape>
            </v:group>
            <v:group style="position:absolute;left:9741;top:7594;width:2;height:92" coordorigin="9741,7594" coordsize="2,92">
              <v:shape style="position:absolute;left:9741;top:7594;width:2;height:92" coordorigin="9741,7594" coordsize="0,92" path="m9741,7685l9741,7594e" filled="false" stroked="true" strokeweight=".48pt" strokecolor="#fdfdfd">
                <v:path arrowok="t"/>
              </v:shape>
            </v:group>
            <v:group style="position:absolute;left:9815;top:7961;width:2;height:44" coordorigin="9815,7961" coordsize="2,44">
              <v:shape style="position:absolute;left:9815;top:7961;width:2;height:44" coordorigin="9815,7961" coordsize="0,44" path="m9815,8004l9815,7961e" filled="false" stroked="true" strokeweight=".48pt" strokecolor="#fdfdfd">
                <v:path arrowok="t"/>
              </v:shape>
            </v:group>
            <v:group style="position:absolute;left:9815;top:7594;width:2;height:92" coordorigin="9815,7594" coordsize="2,92">
              <v:shape style="position:absolute;left:9815;top:7594;width:2;height:92" coordorigin="9815,7594" coordsize="0,92" path="m9815,7685l9815,7594e" filled="false" stroked="true" strokeweight=".48pt" strokecolor="#fdfdfd">
                <v:path arrowok="t"/>
              </v:shape>
            </v:group>
            <v:group style="position:absolute;left:9890;top:7961;width:2;height:44" coordorigin="9890,7961" coordsize="2,44">
              <v:shape style="position:absolute;left:9890;top:7961;width:2;height:44" coordorigin="9890,7961" coordsize="0,44" path="m9890,8004l9890,7961e" filled="false" stroked="true" strokeweight=".48pt" strokecolor="#fdfdfd">
                <v:path arrowok="t"/>
              </v:shape>
            </v:group>
            <v:group style="position:absolute;left:9890;top:7594;width:2;height:92" coordorigin="9890,7594" coordsize="2,92">
              <v:shape style="position:absolute;left:9890;top:7594;width:2;height:92" coordorigin="9890,7594" coordsize="0,92" path="m9890,7685l9890,7594e" filled="false" stroked="true" strokeweight=".48pt" strokecolor="#fdfdfd">
                <v:path arrowok="t"/>
              </v:shape>
            </v:group>
            <v:group style="position:absolute;left:9962;top:7961;width:2;height:44" coordorigin="9962,7961" coordsize="2,44">
              <v:shape style="position:absolute;left:9962;top:7961;width:2;height:44" coordorigin="9962,7961" coordsize="0,44" path="m9962,8004l9962,7961e" filled="false" stroked="true" strokeweight=".48pt" strokecolor="#fdfdfd">
                <v:path arrowok="t"/>
              </v:shape>
            </v:group>
            <v:group style="position:absolute;left:9962;top:7594;width:2;height:92" coordorigin="9962,7594" coordsize="2,92">
              <v:shape style="position:absolute;left:9962;top:7594;width:2;height:92" coordorigin="9962,7594" coordsize="0,92" path="m9962,7685l9962,7594e" filled="false" stroked="true" strokeweight=".48pt" strokecolor="#fdfdfd">
                <v:path arrowok="t"/>
              </v:shape>
            </v:group>
            <v:group style="position:absolute;left:10036;top:7961;width:2;height:44" coordorigin="10036,7961" coordsize="2,44">
              <v:shape style="position:absolute;left:10036;top:7961;width:2;height:44" coordorigin="10036,7961" coordsize="0,44" path="m10036,8004l10036,7961e" filled="false" stroked="true" strokeweight=".48pt" strokecolor="#fdfdfd">
                <v:path arrowok="t"/>
              </v:shape>
            </v:group>
            <v:group style="position:absolute;left:10036;top:7594;width:2;height:92" coordorigin="10036,7594" coordsize="2,92">
              <v:shape style="position:absolute;left:10036;top:7594;width:2;height:92" coordorigin="10036,7594" coordsize="0,92" path="m10036,7685l10036,7594e" filled="false" stroked="true" strokeweight=".48pt" strokecolor="#fdfdfd">
                <v:path arrowok="t"/>
              </v:shape>
            </v:group>
            <v:group style="position:absolute;left:10110;top:7594;width:2;height:411" coordorigin="10110,7594" coordsize="2,411">
              <v:shape style="position:absolute;left:10110;top:7594;width:2;height:411" coordorigin="10110,7594" coordsize="0,411" path="m10110,8004l10110,7594e" filled="false" stroked="true" strokeweight=".48pt" strokecolor="#fdfdfd">
                <v:path arrowok="t"/>
              </v:shape>
            </v:group>
            <v:group style="position:absolute;left:10185;top:7594;width:2;height:411" coordorigin="10185,7594" coordsize="2,411">
              <v:shape style="position:absolute;left:10185;top:7594;width:2;height:411" coordorigin="10185,7594" coordsize="0,411" path="m10185,8004l10185,7594e" filled="false" stroked="true" strokeweight=".48pt" strokecolor="#fdfdfd">
                <v:path arrowok="t"/>
              </v:shape>
            </v:group>
            <v:group style="position:absolute;left:10259;top:7594;width:2;height:411" coordorigin="10259,7594" coordsize="2,411">
              <v:shape style="position:absolute;left:10259;top:7594;width:2;height:411" coordorigin="10259,7594" coordsize="0,411" path="m10259,8004l10259,7594e" filled="false" stroked="true" strokeweight=".48pt" strokecolor="#fdfdfd">
                <v:path arrowok="t"/>
              </v:shape>
            </v:group>
            <v:group style="position:absolute;left:10334;top:7594;width:2;height:411" coordorigin="10334,7594" coordsize="2,411">
              <v:shape style="position:absolute;left:10334;top:7594;width:2;height:411" coordorigin="10334,7594" coordsize="0,411" path="m10334,8004l10334,7594e" filled="false" stroked="true" strokeweight=".48pt" strokecolor="#fdfdfd">
                <v:path arrowok="t"/>
              </v:shape>
            </v:group>
            <v:group style="position:absolute;left:10406;top:7594;width:2;height:411" coordorigin="10406,7594" coordsize="2,411">
              <v:shape style="position:absolute;left:10406;top:7594;width:2;height:411" coordorigin="10406,7594" coordsize="0,411" path="m10406,8004l10406,7594e" filled="false" stroked="true" strokeweight=".48pt" strokecolor="#fdfdfd">
                <v:path arrowok="t"/>
              </v:shape>
            </v:group>
            <v:group style="position:absolute;left:10480;top:7594;width:2;height:411" coordorigin="10480,7594" coordsize="2,411">
              <v:shape style="position:absolute;left:10480;top:7594;width:2;height:411" coordorigin="10480,7594" coordsize="0,411" path="m10480,8004l10480,7594e" filled="false" stroked="true" strokeweight=".48pt" strokecolor="#fdfdfd">
                <v:path arrowok="t"/>
              </v:shape>
            </v:group>
            <v:group style="position:absolute;left:10554;top:7594;width:2;height:411" coordorigin="10554,7594" coordsize="2,411">
              <v:shape style="position:absolute;left:10554;top:7594;width:2;height:411" coordorigin="10554,7594" coordsize="0,411" path="m10554,8004l10554,7594e" filled="false" stroked="true" strokeweight=".48pt" strokecolor="#fdfdfd">
                <v:path arrowok="t"/>
              </v:shape>
            </v:group>
            <v:group style="position:absolute;left:10629;top:7594;width:2;height:411" coordorigin="10629,7594" coordsize="2,411">
              <v:shape style="position:absolute;left:10629;top:7594;width:2;height:411" coordorigin="10629,7594" coordsize="0,411" path="m10629,8004l10629,7594e" filled="false" stroked="true" strokeweight=".48pt" strokecolor="#fdfdfd">
                <v:path arrowok="t"/>
              </v:shape>
            </v:group>
            <v:group style="position:absolute;left:10703;top:7594;width:2;height:411" coordorigin="10703,7594" coordsize="2,411">
              <v:shape style="position:absolute;left:10703;top:7594;width:2;height:411" coordorigin="10703,7594" coordsize="0,411" path="m10703,8004l10703,7594e" filled="false" stroked="true" strokeweight=".48pt" strokecolor="#fdfdfd">
                <v:path arrowok="t"/>
              </v:shape>
            </v:group>
            <v:group style="position:absolute;left:10775;top:7594;width:2;height:411" coordorigin="10775,7594" coordsize="2,411">
              <v:shape style="position:absolute;left:10775;top:7594;width:2;height:411" coordorigin="10775,7594" coordsize="0,411" path="m10775,8004l10775,7594e" filled="false" stroked="true" strokeweight=".48pt" strokecolor="#fdfdfd">
                <v:path arrowok="t"/>
              </v:shape>
            </v:group>
            <v:group style="position:absolute;left:10850;top:7594;width:2;height:411" coordorigin="10850,7594" coordsize="2,411">
              <v:shape style="position:absolute;left:10850;top:7594;width:2;height:411" coordorigin="10850,7594" coordsize="0,411" path="m10850,8004l10850,7594e" filled="false" stroked="true" strokeweight=".48pt" strokecolor="#fdfdfd">
                <v:path arrowok="t"/>
              </v:shape>
            </v:group>
            <v:group style="position:absolute;left:7151;top:8618;width:2;height:459" coordorigin="7151,8618" coordsize="2,459">
              <v:shape style="position:absolute;left:7151;top:8618;width:2;height:459" coordorigin="7151,8618" coordsize="0,459" path="m7151,9077l7151,8618e" filled="false" stroked="true" strokeweight=".48pt" strokecolor="#fdfdfd">
                <v:path arrowok="t"/>
              </v:shape>
            </v:group>
            <v:group style="position:absolute;left:7226;top:8618;width:2;height:459" coordorigin="7226,8618" coordsize="2,459">
              <v:shape style="position:absolute;left:7226;top:8618;width:2;height:459" coordorigin="7226,8618" coordsize="0,459" path="m7226,9077l7226,8618e" filled="false" stroked="true" strokeweight=".48pt" strokecolor="#fdfdfd">
                <v:path arrowok="t"/>
              </v:shape>
            </v:group>
            <v:group style="position:absolute;left:7300;top:8618;width:2;height:459" coordorigin="7300,8618" coordsize="2,459">
              <v:shape style="position:absolute;left:7300;top:8618;width:2;height:459" coordorigin="7300,8618" coordsize="0,459" path="m7300,9077l7300,8618e" filled="false" stroked="true" strokeweight=".48pt" strokecolor="#fdfdfd">
                <v:path arrowok="t"/>
              </v:shape>
            </v:group>
            <v:group style="position:absolute;left:7374;top:8618;width:2;height:459" coordorigin="7374,8618" coordsize="2,459">
              <v:shape style="position:absolute;left:7374;top:8618;width:2;height:459" coordorigin="7374,8618" coordsize="0,459" path="m7374,9077l7374,8618e" filled="false" stroked="true" strokeweight=".48pt" strokecolor="#fdfdfd">
                <v:path arrowok="t"/>
              </v:shape>
            </v:group>
            <v:group style="position:absolute;left:7446;top:8618;width:2;height:459" coordorigin="7446,8618" coordsize="2,459">
              <v:shape style="position:absolute;left:7446;top:8618;width:2;height:459" coordorigin="7446,8618" coordsize="0,459" path="m7446,9077l7446,8618e" filled="false" stroked="true" strokeweight=".48pt" strokecolor="#fdfdfd">
                <v:path arrowok="t"/>
              </v:shape>
            </v:group>
            <v:group style="position:absolute;left:7521;top:8618;width:2;height:459" coordorigin="7521,8618" coordsize="2,459">
              <v:shape style="position:absolute;left:7521;top:8618;width:2;height:459" coordorigin="7521,8618" coordsize="0,459" path="m7521,9077l7521,8618e" filled="false" stroked="true" strokeweight=".48pt" strokecolor="#fdfdfd">
                <v:path arrowok="t"/>
              </v:shape>
            </v:group>
            <v:group style="position:absolute;left:7595;top:8618;width:2;height:459" coordorigin="7595,8618" coordsize="2,459">
              <v:shape style="position:absolute;left:7595;top:8618;width:2;height:459" coordorigin="7595,8618" coordsize="0,459" path="m7595,9077l7595,8618e" filled="false" stroked="true" strokeweight=".48pt" strokecolor="#fdfdfd">
                <v:path arrowok="t"/>
              </v:shape>
            </v:group>
            <v:group style="position:absolute;left:7670;top:8618;width:2;height:459" coordorigin="7670,8618" coordsize="2,459">
              <v:shape style="position:absolute;left:7670;top:8618;width:2;height:459" coordorigin="7670,8618" coordsize="0,459" path="m7670,9077l7670,8618e" filled="false" stroked="true" strokeweight=".48pt" strokecolor="#fdfdfd">
                <v:path arrowok="t"/>
              </v:shape>
            </v:group>
            <v:group style="position:absolute;left:7744;top:8618;width:2;height:459" coordorigin="7744,8618" coordsize="2,459">
              <v:shape style="position:absolute;left:7744;top:8618;width:2;height:459" coordorigin="7744,8618" coordsize="0,459" path="m7744,9077l7744,8618e" filled="false" stroked="true" strokeweight=".48pt" strokecolor="#fdfdfd">
                <v:path arrowok="t"/>
              </v:shape>
            </v:group>
            <v:group style="position:absolute;left:7818;top:8618;width:2;height:459" coordorigin="7818,8618" coordsize="2,459">
              <v:shape style="position:absolute;left:7818;top:8618;width:2;height:459" coordorigin="7818,8618" coordsize="0,459" path="m7818,9077l7818,8618e" filled="false" stroked="true" strokeweight=".48pt" strokecolor="#fdfdfd">
                <v:path arrowok="t"/>
              </v:shape>
            </v:group>
            <v:group style="position:absolute;left:7890;top:8618;width:2;height:459" coordorigin="7890,8618" coordsize="2,459">
              <v:shape style="position:absolute;left:7890;top:8618;width:2;height:459" coordorigin="7890,8618" coordsize="0,459" path="m7890,9077l7890,8618e" filled="false" stroked="true" strokeweight=".48pt" strokecolor="#fdfdfd">
                <v:path arrowok="t"/>
              </v:shape>
            </v:group>
            <v:group style="position:absolute;left:7965;top:8618;width:2;height:459" coordorigin="7965,8618" coordsize="2,459">
              <v:shape style="position:absolute;left:7965;top:8618;width:2;height:459" coordorigin="7965,8618" coordsize="0,459" path="m7965,9077l7965,8618e" filled="false" stroked="true" strokeweight=".48pt" strokecolor="#fdfdfd">
                <v:path arrowok="t"/>
              </v:shape>
            </v:group>
            <v:group style="position:absolute;left:8039;top:8618;width:2;height:898" coordorigin="8039,8618" coordsize="2,898">
              <v:shape style="position:absolute;left:8039;top:8618;width:2;height:898" coordorigin="8039,8618" coordsize="0,898" path="m8039,9516l8039,8618e" filled="false" stroked="true" strokeweight=".48pt" strokecolor="#fdfdfd">
                <v:path arrowok="t"/>
              </v:shape>
            </v:group>
            <v:group style="position:absolute;left:8114;top:8618;width:2;height:898" coordorigin="8114,8618" coordsize="2,898">
              <v:shape style="position:absolute;left:8114;top:8618;width:2;height:898" coordorigin="8114,8618" coordsize="0,898" path="m8114,9516l8114,8618e" filled="false" stroked="true" strokeweight=".48pt" strokecolor="#fdfdfd">
                <v:path arrowok="t"/>
              </v:shape>
            </v:group>
            <v:group style="position:absolute;left:8188;top:8618;width:2;height:898" coordorigin="8188,8618" coordsize="2,898">
              <v:shape style="position:absolute;left:8188;top:8618;width:2;height:898" coordorigin="8188,8618" coordsize="0,898" path="m8188,9516l8188,8618e" filled="false" stroked="true" strokeweight=".48pt" strokecolor="#fdfdfd">
                <v:path arrowok="t"/>
              </v:shape>
            </v:group>
            <v:group style="position:absolute;left:8260;top:8618;width:2;height:898" coordorigin="8260,8618" coordsize="2,898">
              <v:shape style="position:absolute;left:8260;top:8618;width:2;height:898" coordorigin="8260,8618" coordsize="0,898" path="m8260,9516l8260,8618e" filled="false" stroked="true" strokeweight=".48pt" strokecolor="#fdfdfd">
                <v:path arrowok="t"/>
              </v:shape>
            </v:group>
            <v:group style="position:absolute;left:8334;top:8618;width:2;height:898" coordorigin="8334,8618" coordsize="2,898">
              <v:shape style="position:absolute;left:8334;top:8618;width:2;height:898" coordorigin="8334,8618" coordsize="0,898" path="m8334,9516l8334,8618e" filled="false" stroked="true" strokeweight=".48pt" strokecolor="#fdfdfd">
                <v:path arrowok="t"/>
              </v:shape>
            </v:group>
            <v:group style="position:absolute;left:8409;top:8618;width:2;height:898" coordorigin="8409,8618" coordsize="2,898">
              <v:shape style="position:absolute;left:8409;top:8618;width:2;height:898" coordorigin="8409,8618" coordsize="0,898" path="m8409,9516l8409,8618e" filled="false" stroked="true" strokeweight=".48pt" strokecolor="#fdfdfd">
                <v:path arrowok="t"/>
              </v:shape>
            </v:group>
            <v:group style="position:absolute;left:8483;top:8618;width:2;height:898" coordorigin="8483,8618" coordsize="2,898">
              <v:shape style="position:absolute;left:8483;top:8618;width:2;height:898" coordorigin="8483,8618" coordsize="0,898" path="m8483,9516l8483,8618e" filled="false" stroked="true" strokeweight=".48pt" strokecolor="#fdfdfd">
                <v:path arrowok="t"/>
              </v:shape>
            </v:group>
            <v:group style="position:absolute;left:8558;top:8618;width:2;height:898" coordorigin="8558,8618" coordsize="2,898">
              <v:shape style="position:absolute;left:8558;top:8618;width:2;height:898" coordorigin="8558,8618" coordsize="0,898" path="m8558,9516l8558,8618e" filled="false" stroked="true" strokeweight=".48pt" strokecolor="#fdfdfd">
                <v:path arrowok="t"/>
              </v:shape>
            </v:group>
            <v:group style="position:absolute;left:8632;top:8618;width:2;height:898" coordorigin="8632,8618" coordsize="2,898">
              <v:shape style="position:absolute;left:8632;top:8618;width:2;height:898" coordorigin="8632,8618" coordsize="0,898" path="m8632,9516l8632,8618e" filled="false" stroked="true" strokeweight=".48pt" strokecolor="#fdfdfd">
                <v:path arrowok="t"/>
              </v:shape>
            </v:group>
            <v:group style="position:absolute;left:8704;top:8618;width:2;height:898" coordorigin="8704,8618" coordsize="2,898">
              <v:shape style="position:absolute;left:8704;top:8618;width:2;height:898" coordorigin="8704,8618" coordsize="0,898" path="m8704,9516l8704,8618e" filled="false" stroked="true" strokeweight=".48pt" strokecolor="#fdfdfd">
                <v:path arrowok="t"/>
              </v:shape>
            </v:group>
            <v:group style="position:absolute;left:8778;top:8618;width:2;height:898" coordorigin="8778,8618" coordsize="2,898">
              <v:shape style="position:absolute;left:8778;top:8618;width:2;height:898" coordorigin="8778,8618" coordsize="0,898" path="m8778,9516l8778,8618e" filled="false" stroked="true" strokeweight=".48pt" strokecolor="#fdfdfd">
                <v:path arrowok="t"/>
              </v:shape>
            </v:group>
            <v:group style="position:absolute;left:8853;top:8618;width:2;height:898" coordorigin="8853,8618" coordsize="2,898">
              <v:shape style="position:absolute;left:8853;top:8618;width:2;height:898" coordorigin="8853,8618" coordsize="0,898" path="m8853,9516l8853,8618e" filled="false" stroked="true" strokeweight=".48pt" strokecolor="#fdfdfd">
                <v:path arrowok="t"/>
              </v:shape>
            </v:group>
            <v:group style="position:absolute;left:8927;top:8057;width:2;height:1460" coordorigin="8927,8057" coordsize="2,1460">
              <v:shape style="position:absolute;left:8927;top:8057;width:2;height:1460" coordorigin="8927,8057" coordsize="0,1460" path="m8927,9516l8927,8057e" filled="false" stroked="true" strokeweight=".48pt" strokecolor="#fdfdfd">
                <v:path arrowok="t"/>
              </v:shape>
            </v:group>
            <v:group style="position:absolute;left:9002;top:8057;width:2;height:1460" coordorigin="9002,8057" coordsize="2,1460">
              <v:shape style="position:absolute;left:9002;top:8057;width:2;height:1460" coordorigin="9002,8057" coordsize="0,1460" path="m9002,9516l9002,8057e" filled="false" stroked="true" strokeweight=".48pt" strokecolor="#fdfdfd">
                <v:path arrowok="t"/>
              </v:shape>
            </v:group>
            <v:group style="position:absolute;left:9076;top:8057;width:2;height:1460" coordorigin="9076,8057" coordsize="2,1460">
              <v:shape style="position:absolute;left:9076;top:8057;width:2;height:1460" coordorigin="9076,8057" coordsize="0,1460" path="m9076,9516l9076,8057e" filled="false" stroked="true" strokeweight=".48pt" strokecolor="#fdfdfd">
                <v:path arrowok="t"/>
              </v:shape>
            </v:group>
            <v:group style="position:absolute;left:9148;top:8057;width:2;height:1460" coordorigin="9148,8057" coordsize="2,1460">
              <v:shape style="position:absolute;left:9148;top:8057;width:2;height:1460" coordorigin="9148,8057" coordsize="0,1460" path="m9148,9516l9148,8057e" filled="false" stroked="true" strokeweight=".48pt" strokecolor="#fdfdfd">
                <v:path arrowok="t"/>
              </v:shape>
            </v:group>
            <v:group style="position:absolute;left:9222;top:8057;width:2;height:1460" coordorigin="9222,8057" coordsize="2,1460">
              <v:shape style="position:absolute;left:9222;top:8057;width:2;height:1460" coordorigin="9222,8057" coordsize="0,1460" path="m9222,9516l9222,8057e" filled="false" stroked="true" strokeweight=".48pt" strokecolor="#fdfdfd">
                <v:path arrowok="t"/>
              </v:shape>
            </v:group>
            <v:group style="position:absolute;left:9297;top:8057;width:2;height:1460" coordorigin="9297,8057" coordsize="2,1460">
              <v:shape style="position:absolute;left:9297;top:8057;width:2;height:1460" coordorigin="9297,8057" coordsize="0,1460" path="m9297,9516l9297,8057e" filled="false" stroked="true" strokeweight=".48pt" strokecolor="#fdfdfd">
                <v:path arrowok="t"/>
              </v:shape>
            </v:group>
            <v:group style="position:absolute;left:9371;top:8057;width:2;height:1272" coordorigin="9371,8057" coordsize="2,1272">
              <v:shape style="position:absolute;left:9371;top:8057;width:2;height:1272" coordorigin="9371,8057" coordsize="0,1272" path="m9371,9329l9371,8057e" filled="false" stroked="true" strokeweight=".48pt" strokecolor="#fdfdfd">
                <v:path arrowok="t"/>
              </v:shape>
            </v:group>
            <v:group style="position:absolute;left:9446;top:8057;width:2;height:1272" coordorigin="9446,8057" coordsize="2,1272">
              <v:shape style="position:absolute;left:9446;top:8057;width:2;height:1272" coordorigin="9446,8057" coordsize="0,1272" path="m9446,9329l9446,8057e" filled="false" stroked="true" strokeweight=".48pt" strokecolor="#fdfdfd">
                <v:path arrowok="t"/>
              </v:shape>
            </v:group>
            <v:group style="position:absolute;left:9518;top:8059;width:2;height:1270" coordorigin="9518,8059" coordsize="2,1270">
              <v:shape style="position:absolute;left:9518;top:8059;width:2;height:1270" coordorigin="9518,8059" coordsize="0,1270" path="m9518,9329l9518,8059e" filled="false" stroked="true" strokeweight=".48pt" strokecolor="#fdfdfd">
                <v:path arrowok="t"/>
              </v:shape>
            </v:group>
            <v:group style="position:absolute;left:9592;top:8059;width:2;height:526" coordorigin="9592,8059" coordsize="2,526">
              <v:shape style="position:absolute;left:9592;top:8059;width:2;height:526" coordorigin="9592,8059" coordsize="0,526" path="m9592,8585l9592,8059e" filled="false" stroked="true" strokeweight=".48pt" strokecolor="#fdfdfd">
                <v:path arrowok="t"/>
              </v:shape>
            </v:group>
            <v:group style="position:absolute;left:9666;top:8059;width:2;height:526" coordorigin="9666,8059" coordsize="2,526">
              <v:shape style="position:absolute;left:9666;top:8059;width:2;height:526" coordorigin="9666,8059" coordsize="0,526" path="m9666,8585l9666,8059e" filled="false" stroked="true" strokeweight=".48pt" strokecolor="#fdfdfd">
                <v:path arrowok="t"/>
              </v:shape>
            </v:group>
            <v:group style="position:absolute;left:9741;top:8059;width:2;height:526" coordorigin="9741,8059" coordsize="2,526">
              <v:shape style="position:absolute;left:9741;top:8059;width:2;height:526" coordorigin="9741,8059" coordsize="0,526" path="m9741,8585l9741,8059e" filled="false" stroked="true" strokeweight=".48pt" strokecolor="#fdfdfd">
                <v:path arrowok="t"/>
              </v:shape>
            </v:group>
            <v:group style="position:absolute;left:9815;top:8059;width:2;height:526" coordorigin="9815,8059" coordsize="2,526">
              <v:shape style="position:absolute;left:9815;top:8059;width:2;height:526" coordorigin="9815,8059" coordsize="0,526" path="m9815,8585l9815,8059e" filled="false" stroked="true" strokeweight=".48pt" strokecolor="#fdfdfd">
                <v:path arrowok="t"/>
              </v:shape>
            </v:group>
            <v:group style="position:absolute;left:9890;top:8059;width:2;height:526" coordorigin="9890,8059" coordsize="2,526">
              <v:shape style="position:absolute;left:9890;top:8059;width:2;height:526" coordorigin="9890,8059" coordsize="0,526" path="m9890,8585l9890,8059e" filled="false" stroked="true" strokeweight=".48pt" strokecolor="#fdfdfd">
                <v:path arrowok="t"/>
              </v:shape>
            </v:group>
            <v:group style="position:absolute;left:9962;top:8059;width:2;height:526" coordorigin="9962,8059" coordsize="2,526">
              <v:shape style="position:absolute;left:9962;top:8059;width:2;height:526" coordorigin="9962,8059" coordsize="0,526" path="m9962,8585l9962,8059e" filled="false" stroked="true" strokeweight=".48pt" strokecolor="#fdfdfd">
                <v:path arrowok="t"/>
              </v:shape>
            </v:group>
            <v:group style="position:absolute;left:10036;top:8059;width:2;height:526" coordorigin="10036,8059" coordsize="2,526">
              <v:shape style="position:absolute;left:10036;top:8059;width:2;height:526" coordorigin="10036,8059" coordsize="0,526" path="m10036,8585l10036,8059e" filled="false" stroked="true" strokeweight=".48pt" strokecolor="#fdfdfd">
                <v:path arrowok="t"/>
              </v:shape>
            </v:group>
            <v:group style="position:absolute;left:10110;top:8059;width:2;height:526" coordorigin="10110,8059" coordsize="2,526">
              <v:shape style="position:absolute;left:10110;top:8059;width:2;height:526" coordorigin="10110,8059" coordsize="0,526" path="m10110,8585l10110,8059e" filled="false" stroked="true" strokeweight=".48pt" strokecolor="#fdfdfd">
                <v:path arrowok="t"/>
              </v:shape>
            </v:group>
            <v:group style="position:absolute;left:10185;top:8059;width:2;height:526" coordorigin="10185,8059" coordsize="2,526">
              <v:shape style="position:absolute;left:10185;top:8059;width:2;height:526" coordorigin="10185,8059" coordsize="0,526" path="m10185,8585l10185,8059e" filled="false" stroked="true" strokeweight=".48pt" strokecolor="#fdfdfd">
                <v:path arrowok="t"/>
              </v:shape>
            </v:group>
            <v:group style="position:absolute;left:10259;top:8059;width:2;height:526" coordorigin="10259,8059" coordsize="2,526">
              <v:shape style="position:absolute;left:10259;top:8059;width:2;height:526" coordorigin="10259,8059" coordsize="0,526" path="m10259,8585l10259,8059e" filled="false" stroked="true" strokeweight=".48pt" strokecolor="#fdfdfd">
                <v:path arrowok="t"/>
              </v:shape>
            </v:group>
            <v:group style="position:absolute;left:10334;top:8062;width:2;height:1268" coordorigin="10334,8062" coordsize="2,1268">
              <v:shape style="position:absolute;left:10334;top:8062;width:2;height:1268" coordorigin="10334,8062" coordsize="0,1268" path="m10334,9329l10334,8062e" filled="false" stroked="true" strokeweight=".48pt" strokecolor="#fdfdfd">
                <v:path arrowok="t"/>
              </v:shape>
            </v:group>
            <v:group style="position:absolute;left:10406;top:8062;width:2;height:1268" coordorigin="10406,8062" coordsize="2,1268">
              <v:shape style="position:absolute;left:10406;top:8062;width:2;height:1268" coordorigin="10406,8062" coordsize="0,1268" path="m10406,9329l10406,8062e" filled="false" stroked="true" strokeweight=".48pt" strokecolor="#fdfdfd">
                <v:path arrowok="t"/>
              </v:shape>
            </v:group>
            <v:group style="position:absolute;left:10480;top:8062;width:2;height:1268" coordorigin="10480,8062" coordsize="2,1268">
              <v:shape style="position:absolute;left:10480;top:8062;width:2;height:1268" coordorigin="10480,8062" coordsize="0,1268" path="m10480,9329l10480,8062e" filled="false" stroked="true" strokeweight=".48pt" strokecolor="#fdfdfd">
                <v:path arrowok="t"/>
              </v:shape>
            </v:group>
            <v:group style="position:absolute;left:10554;top:8062;width:2;height:1476" coordorigin="10554,8062" coordsize="2,1476">
              <v:shape style="position:absolute;left:10554;top:8062;width:2;height:1476" coordorigin="10554,8062" coordsize="0,1476" path="m10554,9538l10554,8062e" filled="false" stroked="true" strokeweight=".48pt" strokecolor="#fdfdfd">
                <v:path arrowok="t"/>
              </v:shape>
            </v:group>
            <v:group style="position:absolute;left:10629;top:8062;width:2;height:1476" coordorigin="10629,8062" coordsize="2,1476">
              <v:shape style="position:absolute;left:10629;top:8062;width:2;height:1476" coordorigin="10629,8062" coordsize="0,1476" path="m10629,9538l10629,8062e" filled="false" stroked="true" strokeweight=".48pt" strokecolor="#fdfdfd">
                <v:path arrowok="t"/>
              </v:shape>
            </v:group>
            <v:group style="position:absolute;left:10703;top:8062;width:2;height:1476" coordorigin="10703,8062" coordsize="2,1476">
              <v:shape style="position:absolute;left:10703;top:8062;width:2;height:1476" coordorigin="10703,8062" coordsize="0,1476" path="m10703,9538l10703,8062e" filled="false" stroked="true" strokeweight=".48pt" strokecolor="#fdfdfd">
                <v:path arrowok="t"/>
              </v:shape>
            </v:group>
            <v:group style="position:absolute;left:10775;top:8062;width:2;height:1476" coordorigin="10775,8062" coordsize="2,1476">
              <v:shape style="position:absolute;left:10775;top:8062;width:2;height:1476" coordorigin="10775,8062" coordsize="0,1476" path="m10775,9538l10775,8062e" filled="false" stroked="true" strokeweight=".48pt" strokecolor="#fdfdfd">
                <v:path arrowok="t"/>
              </v:shape>
            </v:group>
            <v:group style="position:absolute;left:10850;top:8062;width:2;height:1476" coordorigin="10850,8062" coordsize="2,1476">
              <v:shape style="position:absolute;left:10850;top:8062;width:2;height:1476" coordorigin="10850,8062" coordsize="0,1476" path="m10850,9538l10850,8062e" filled="false" stroked="true" strokeweight=".48pt" strokecolor="#fdfdfd">
                <v:path arrowok="t"/>
              </v:shape>
            </v:group>
            <v:group style="position:absolute;left:9544;top:7685;width:533;height:276" coordorigin="9544,7685" coordsize="533,276">
              <v:shape style="position:absolute;left:9544;top:7685;width:533;height:276" coordorigin="9544,7685" coordsize="533,276" path="m9544,7685l10077,7685,10077,7961,9544,7961,9544,7685e" filled="false" stroked="true" strokeweight="0pt" strokecolor="#000000">
                <v:path arrowok="t"/>
              </v:shape>
            </v:group>
            <v:group style="position:absolute;left:2248;top:8791;width:65;height:75" coordorigin="2248,8791" coordsize="65,75">
              <v:shape style="position:absolute;left:2248;top:8791;width:65;height:75" coordorigin="2248,8791" coordsize="65,75" path="m2313,8825l2286,8818,2277,8803,2265,8794,2250,8791,2248,8813,2255,8834,2262,8866,2289,8861,2310,8851,2313,8825e" filled="false" stroked="true" strokeweight="0pt" strokecolor="#000000">
                <v:path arrowok="t"/>
              </v:shape>
            </v:group>
            <v:group style="position:absolute;left:2214;top:9103;width:96;height:365" coordorigin="2214,9103" coordsize="96,365">
              <v:shape style="position:absolute;left:2214;top:9103;width:96;height:365" coordorigin="2214,9103" coordsize="96,365" path="m2262,9103l2282,9166,2284,9247,2294,9264,2310,9264,2308,9290,2296,9314,2284,9360,2274,9422,2265,9446,2250,9468,2229,9458,2214,9446,2222,9355,2224,9305,2236,9250,2243,9209,2246,9168,2262,9103e" filled="false" stroked="true" strokeweight="0pt" strokecolor="#000000">
                <v:path arrowok="t"/>
              </v:shape>
            </v:group>
            <v:group style="position:absolute;left:2102;top:8674;width:344;height:852" coordorigin="2102,8674" coordsize="344,852">
              <v:shape style="position:absolute;left:2102;top:8674;width:344;height:852" coordorigin="2102,8674" coordsize="344,852" path="m2418,8866l2399,8858,2370,8856,2368,8837,2385,8830,2385,8806,2390,8789,2387,8782,2380,8753,2358,8726,2334,8717,2296,8717,2296,8686,2258,8674,2217,8674,2207,8695,2195,8758,2181,8777,2147,8813,2128,8834,2116,8882,2102,8971,2106,9002,2133,9024,2128,9050,2130,9120,2130,9230,2126,9274,2109,9350,2109,9437,2109,9504,2114,9516,2128,9523,2145,9509,2157,9521,2188,9526,2214,9523,2217,9509,2198,9499,2200,9487,2214,9487,2241,9490,2253,9514,2270,9526,2284,9506,2289,9478,2294,9439,2303,9403,2322,9365,2325,9408,2315,9437,2322,9478,2349,9494,2363,9497,2380,9490,2373,9478,2366,9463,2351,9418,2354,9377,2366,9346,2373,9317,2373,9274,2397,9266,2423,9254,2442,9238,2445,9187,2438,9132,2421,9072,2409,9019,2428,8940,2418,8866e" filled="false" stroked="true" strokeweight="0pt" strokecolor="#000000">
                <v:path arrowok="t"/>
              </v:shape>
            </v:group>
            <v:group style="position:absolute;left:3942;top:9655;width:531;height:2" coordorigin="3942,9655" coordsize="531,2">
              <v:shape style="position:absolute;left:3942;top:9655;width:531;height:2" coordorigin="3942,9655" coordsize="531,0" path="m4473,9655l3942,9655e" filled="false" stroked="true" strokeweight=".72pt" strokecolor="#000000">
                <v:path arrowok="t"/>
              </v:shape>
            </v:group>
            <v:group style="position:absolute;left:6213;top:2621;width:732;height:2" coordorigin="6213,2621" coordsize="732,2">
              <v:shape style="position:absolute;left:6213;top:2621;width:732;height:2" coordorigin="6213,2621" coordsize="732,0" path="m6213,2621l6945,2621e" filled="false" stroked="true" strokeweight=".34pt" strokecolor="#a9764a">
                <v:path arrowok="t"/>
              </v:shape>
            </v:group>
            <v:group style="position:absolute;left:6213;top:2618;width:732;height:5" coordorigin="6213,2618" coordsize="732,5">
              <v:shape style="position:absolute;left:6213;top:2618;width:732;height:5" coordorigin="6213,2618" coordsize="732,5" path="m6945,2618l6213,2623,6945,2623,6945,2618xe" filled="false" stroked="true" strokeweight="0pt" strokecolor="#a9764a">
                <v:path arrowok="t"/>
              </v:shape>
            </v:group>
            <v:group style="position:absolute;left:5778;top:2501;width:435;height:123" coordorigin="5778,2501" coordsize="435,123">
              <v:shape style="position:absolute;left:5778;top:2501;width:435;height:123" coordorigin="5778,2501" coordsize="435,123" path="m5778,2501l5778,2623,6213,2623,5778,2501xe" filled="true" fillcolor="#a9764a" stroked="false">
                <v:path arrowok="t"/>
                <v:fill type="solid"/>
              </v:shape>
              <v:shape style="position:absolute;left:5778;top:2501;width:435;height:123" coordorigin="5778,2501" coordsize="435,123" path="m6213,2501l5778,2501,6213,2623,6213,2501xe" filled="true" fillcolor="#a9764a" stroked="false">
                <v:path arrowok="t"/>
                <v:fill type="solid"/>
              </v:shape>
            </v:group>
            <v:group style="position:absolute;left:5778;top:2501;width:435;height:123" coordorigin="5778,2501" coordsize="435,123">
              <v:shape style="position:absolute;left:5778;top:2501;width:435;height:123" coordorigin="5778,2501" coordsize="435,123" path="m5778,2623l6213,2623,5778,2501,5778,2623xe" filled="false" stroked="true" strokeweight="0pt" strokecolor="#a9764a">
                <v:path arrowok="t"/>
              </v:shape>
            </v:group>
            <v:group style="position:absolute;left:5778;top:2501;width:435;height:123" coordorigin="5778,2501" coordsize="435,123">
              <v:shape style="position:absolute;left:5778;top:2501;width:435;height:123" coordorigin="5778,2501" coordsize="435,123" path="m6213,2623l5778,2501,6213,2501,6213,2623xe" filled="false" stroked="true" strokeweight="0pt" strokecolor="#a9764a">
                <v:path arrowok="t"/>
              </v:shape>
            </v:group>
            <v:group style="position:absolute;left:5778;top:2623;width:1167;height:2093" coordorigin="5778,2623" coordsize="1167,2093">
              <v:shape style="position:absolute;left:5778;top:2623;width:1167;height:2093" coordorigin="5778,2623" coordsize="1167,2093" path="m5778,2623l5778,4716,6945,4716,5778,2623xe" filled="true" fillcolor="#a9764a" stroked="false">
                <v:path arrowok="t"/>
                <v:fill type="solid"/>
              </v:shape>
              <v:shape style="position:absolute;left:5778;top:2623;width:1167;height:2093" coordorigin="5778,2623" coordsize="1167,2093" path="m6945,2623l5778,2623,6945,4716,6945,2623xe" filled="true" fillcolor="#a9764a" stroked="false">
                <v:path arrowok="t"/>
                <v:fill type="solid"/>
              </v:shape>
            </v:group>
            <v:group style="position:absolute;left:5778;top:2623;width:1167;height:2093" coordorigin="5778,2623" coordsize="1167,2093">
              <v:shape style="position:absolute;left:5778;top:2623;width:1167;height:2093" coordorigin="5778,2623" coordsize="1167,2093" path="m5778,4716l6945,4716,5778,2623,5778,4716xe" filled="false" stroked="true" strokeweight="0pt" strokecolor="#a9764a">
                <v:path arrowok="t"/>
              </v:shape>
            </v:group>
            <v:group style="position:absolute;left:5778;top:2623;width:1167;height:2093" coordorigin="5778,2623" coordsize="1167,2093">
              <v:shape style="position:absolute;left:5778;top:2623;width:1167;height:2093" coordorigin="5778,2623" coordsize="1167,2093" path="m6945,4716l5778,2623,6945,2623,6945,4716xe" filled="false" stroked="true" strokeweight="0pt" strokecolor="#a9764a">
                <v:path arrowok="t"/>
              </v:shape>
            </v:group>
            <v:group style="position:absolute;left:5778;top:4718;width:1167;height:2" coordorigin="5778,4718" coordsize="1167,2">
              <v:shape style="position:absolute;left:5778;top:4718;width:1167;height:2" coordorigin="5778,4718" coordsize="1167,0" path="m5778,4718l6945,4718e" filled="false" stroked="true" strokeweight=".34pt" strokecolor="#a9764a">
                <v:path arrowok="t"/>
              </v:shape>
            </v:group>
            <v:group style="position:absolute;left:5778;top:4716;width:567;height:5" coordorigin="5778,4716" coordsize="567,5">
              <v:shape style="position:absolute;left:5778;top:4716;width:567;height:5" coordorigin="5778,4716" coordsize="567,5" path="m5778,4721l6345,4721,5778,4716,5778,4721xe" filled="false" stroked="true" strokeweight="0pt" strokecolor="#a9764a">
                <v:path arrowok="t"/>
              </v:shape>
            </v:group>
            <v:group style="position:absolute;left:5778;top:4716;width:1167;height:5" coordorigin="5778,4716" coordsize="1167,5">
              <v:shape style="position:absolute;left:5778;top:4716;width:1167;height:5" coordorigin="5778,4716" coordsize="1167,5" path="m6345,4721l5778,4716,6945,4716,6345,4721xe" filled="false" stroked="true" strokeweight="0pt" strokecolor="#a9764a">
                <v:path arrowok="t"/>
              </v:shape>
            </v:group>
            <v:group style="position:absolute;left:5778;top:4721;width:567;height:922" coordorigin="5778,4721" coordsize="567,922">
              <v:shape style="position:absolute;left:5778;top:4721;width:567;height:922" coordorigin="5778,4721" coordsize="567,922" path="m5778,4721l5778,5642,6345,5642,5778,4721xe" filled="true" fillcolor="#a9764a" stroked="false">
                <v:path arrowok="t"/>
                <v:fill type="solid"/>
              </v:shape>
              <v:shape style="position:absolute;left:5778;top:4721;width:567;height:922" coordorigin="5778,4721" coordsize="567,922" path="m6345,4721l5778,4721,6345,5642,6345,4721xe" filled="true" fillcolor="#a9764a" stroked="false">
                <v:path arrowok="t"/>
                <v:fill type="solid"/>
              </v:shape>
            </v:group>
            <v:group style="position:absolute;left:5778;top:4721;width:567;height:922" coordorigin="5778,4721" coordsize="567,922">
              <v:shape style="position:absolute;left:5778;top:4721;width:567;height:922" coordorigin="5778,4721" coordsize="567,922" path="m5778,5642l6345,5642,5778,4721,5778,5642xe" filled="false" stroked="true" strokeweight="0pt" strokecolor="#a9764a">
                <v:path arrowok="t"/>
              </v:shape>
            </v:group>
            <v:group style="position:absolute;left:5778;top:4721;width:567;height:922" coordorigin="5778,4721" coordsize="567,922">
              <v:shape style="position:absolute;left:5778;top:4721;width:567;height:922" coordorigin="5778,4721" coordsize="567,922" path="m6345,5642l5778,4721,6345,4721,6345,5642xe" filled="false" stroked="true" strokeweight="0pt" strokecolor="#a9764a">
                <v:path arrowok="t"/>
              </v:shape>
            </v:group>
            <v:group style="position:absolute;left:5778;top:5642;width:435;height:120" coordorigin="5778,5642" coordsize="435,120">
              <v:shape style="position:absolute;left:5778;top:5642;width:435;height:120" coordorigin="5778,5642" coordsize="435,120" path="m5778,5642l5778,5762,6213,5762,5778,5642xe" filled="true" fillcolor="#a9764a" stroked="false">
                <v:path arrowok="t"/>
                <v:fill type="solid"/>
              </v:shape>
              <v:shape style="position:absolute;left:5778;top:5642;width:435;height:120" coordorigin="5778,5642" coordsize="435,120" path="m6213,5642l5778,5642,6213,5762,6213,5642xe" filled="true" fillcolor="#a9764a" stroked="false">
                <v:path arrowok="t"/>
                <v:fill type="solid"/>
              </v:shape>
            </v:group>
            <v:group style="position:absolute;left:5778;top:5642;width:435;height:120" coordorigin="5778,5642" coordsize="435,120">
              <v:shape style="position:absolute;left:5778;top:5642;width:435;height:120" coordorigin="5778,5642" coordsize="435,120" path="m5778,5762l6213,5762,5778,5642,5778,5762xe" filled="false" stroked="true" strokeweight="0pt" strokecolor="#a9764a">
                <v:path arrowok="t"/>
              </v:shape>
            </v:group>
            <v:group style="position:absolute;left:5778;top:5642;width:435;height:120" coordorigin="5778,5642" coordsize="435,120">
              <v:shape style="position:absolute;left:5778;top:5642;width:435;height:120" coordorigin="5778,5642" coordsize="435,120" path="m6213,5762l5778,5642,6213,5642,6213,5762xe" filled="false" stroked="true" strokeweight="0pt" strokecolor="#a9764a">
                <v:path arrowok="t"/>
              </v:shape>
            </v:group>
            <v:group style="position:absolute;left:8865;top:4140;width:2012;height:612" coordorigin="8865,4140" coordsize="2012,612">
              <v:shape style="position:absolute;left:8865;top:4140;width:2012;height:612" coordorigin="8865,4140" coordsize="2012,612" path="m8865,4140l8865,4752,10876,4752,8865,4140xe" filled="true" fillcolor="#cccccc" stroked="false">
                <v:path arrowok="t"/>
                <v:fill type="solid"/>
              </v:shape>
              <v:shape style="position:absolute;left:8865;top:4140;width:2012;height:612" coordorigin="8865,4140" coordsize="2012,612" path="m10876,4140l8865,4140,10876,4752,10876,4140xe" filled="true" fillcolor="#cccccc" stroked="false">
                <v:path arrowok="t"/>
                <v:fill type="solid"/>
              </v:shape>
            </v:group>
            <v:group style="position:absolute;left:8865;top:4140;width:2012;height:612" coordorigin="8865,4140" coordsize="2012,612">
              <v:shape style="position:absolute;left:8865;top:4140;width:2012;height:612" coordorigin="8865,4140" coordsize="2012,612" path="m8865,4752l10876,4752,8865,4140,8865,4752xe" filled="false" stroked="true" strokeweight="0pt" strokecolor="#cccccc">
                <v:path arrowok="t"/>
              </v:shape>
            </v:group>
            <v:group style="position:absolute;left:8865;top:4140;width:2012;height:612" coordorigin="8865,4140" coordsize="2012,612">
              <v:shape style="position:absolute;left:8865;top:4140;width:2012;height:612" coordorigin="8865,4140" coordsize="2012,612" path="m10876,4752l8865,4140,10876,4140,10876,4752xe" filled="false" stroked="true" strokeweight="0pt" strokecolor="#cccccc">
                <v:path arrowok="t"/>
              </v:shape>
            </v:group>
            <v:group style="position:absolute;left:10178;top:4752;width:699;height:874" coordorigin="10178,4752" coordsize="699,874">
              <v:shape style="position:absolute;left:10178;top:4752;width:699;height:874" coordorigin="10178,4752" coordsize="699,874" path="m10178,4752l10178,5626,10876,5626,10178,4752xe" filled="true" fillcolor="#cccccc" stroked="false">
                <v:path arrowok="t"/>
                <v:fill type="solid"/>
              </v:shape>
              <v:shape style="position:absolute;left:10178;top:4752;width:699;height:874" coordorigin="10178,4752" coordsize="699,874" path="m10876,4752l10178,4752,10876,5626,10876,4752xe" filled="true" fillcolor="#cccccc" stroked="false">
                <v:path arrowok="t"/>
                <v:fill type="solid"/>
              </v:shape>
            </v:group>
            <v:group style="position:absolute;left:10178;top:4752;width:699;height:874" coordorigin="10178,4752" coordsize="699,874">
              <v:shape style="position:absolute;left:10178;top:4752;width:699;height:874" coordorigin="10178,4752" coordsize="699,874" path="m10178,5626l10876,5626,10178,4752,10178,5626xe" filled="false" stroked="true" strokeweight="0pt" strokecolor="#cccccc">
                <v:path arrowok="t"/>
              </v:shape>
            </v:group>
            <v:group style="position:absolute;left:10178;top:4752;width:699;height:874" coordorigin="10178,4752" coordsize="699,874">
              <v:shape style="position:absolute;left:10178;top:4752;width:699;height:874" coordorigin="10178,4752" coordsize="699,874" path="m10876,5626l10178,4752,10876,4752,10876,5626xe" filled="false" stroked="true" strokeweight="0pt" strokecolor="#cccccc">
                <v:path arrowok="t"/>
              </v:shape>
            </v:group>
            <v:group style="position:absolute;left:8519;top:4754;width:1625;height:872" coordorigin="8519,4754" coordsize="1625,872">
              <v:shape style="position:absolute;left:8519;top:4754;width:1625;height:872" coordorigin="8519,4754" coordsize="1625,872" path="m8519,4754l8519,5626,10144,5626,8519,4754xe" filled="true" fillcolor="#68b598" stroked="false">
                <v:path arrowok="t"/>
                <v:fill type="solid"/>
              </v:shape>
              <v:shape style="position:absolute;left:8519;top:4754;width:1625;height:872" coordorigin="8519,4754" coordsize="1625,872" path="m10144,4754l8519,4754,10144,5626,10144,4754xe" filled="true" fillcolor="#68b598" stroked="false">
                <v:path arrowok="t"/>
                <v:fill type="solid"/>
              </v:shape>
            </v:group>
            <v:group style="position:absolute;left:8519;top:4754;width:1625;height:872" coordorigin="8519,4754" coordsize="1625,872">
              <v:shape style="position:absolute;left:8519;top:4754;width:1625;height:872" coordorigin="8519,4754" coordsize="1625,872" path="m8519,5626l10144,5626,8519,4754,8519,5626xe" filled="false" stroked="true" strokeweight="0pt" strokecolor="#68b598">
                <v:path arrowok="t"/>
              </v:shape>
            </v:group>
            <v:group style="position:absolute;left:8519;top:4754;width:1625;height:872" coordorigin="8519,4754" coordsize="1625,872">
              <v:shape style="position:absolute;left:8519;top:4754;width:1625;height:872" coordorigin="8519,4754" coordsize="1625,872" path="m10144,5626l8519,4754,10144,4754,10144,5626xe" filled="false" stroked="true" strokeweight="0pt" strokecolor="#68b598">
                <v:path arrowok="t"/>
              </v:shape>
            </v:group>
            <v:group style="position:absolute;left:8519;top:2640;width:2357;height:1503" coordorigin="8519,2640" coordsize="2357,1503">
              <v:shape style="position:absolute;left:8519;top:2640;width:2357;height:1503" coordorigin="8519,2640" coordsize="2357,1503" path="m8519,2640l8519,4142,10876,4142,8519,2640xe" filled="true" fillcolor="#aabf6a" stroked="false">
                <v:path arrowok="t"/>
                <v:fill type="solid"/>
              </v:shape>
              <v:shape style="position:absolute;left:8519;top:2640;width:2357;height:1503" coordorigin="8519,2640" coordsize="2357,1503" path="m10876,2640l8519,2640,10876,4142,10876,2640xe" filled="true" fillcolor="#aabf6a" stroked="false">
                <v:path arrowok="t"/>
                <v:fill type="solid"/>
              </v:shape>
            </v:group>
            <v:group style="position:absolute;left:8519;top:2640;width:2357;height:1503" coordorigin="8519,2640" coordsize="2357,1503">
              <v:shape style="position:absolute;left:8519;top:2640;width:2357;height:1503" coordorigin="8519,2640" coordsize="2357,1503" path="m8519,4142l10876,4142,8519,2640,8519,4142xe" filled="false" stroked="true" strokeweight="0pt" strokecolor="#aabf6a">
                <v:path arrowok="t"/>
              </v:shape>
            </v:group>
            <v:group style="position:absolute;left:8519;top:2640;width:2357;height:1503" coordorigin="8519,2640" coordsize="2357,1503">
              <v:shape style="position:absolute;left:8519;top:2640;width:2357;height:1503" coordorigin="8519,2640" coordsize="2357,1503" path="m10876,4142l8519,2640,10876,2640,10876,4142xe" filled="false" stroked="true" strokeweight="0pt" strokecolor="#aabf6a">
                <v:path arrowok="t"/>
              </v:shape>
            </v:group>
            <v:group style="position:absolute;left:7084;top:2640;width:1404;height:1522" coordorigin="7084,2640" coordsize="1404,1522">
              <v:shape style="position:absolute;left:7084;top:2640;width:1404;height:1522" coordorigin="7084,2640" coordsize="1404,1522" path="m7084,2640l7084,4162,8488,4162,7084,2640xe" filled="true" fillcolor="#c0a0de" stroked="false">
                <v:path arrowok="t"/>
                <v:fill type="solid"/>
              </v:shape>
              <v:shape style="position:absolute;left:7084;top:2640;width:1404;height:1522" coordorigin="7084,2640" coordsize="1404,1522" path="m8488,2640l7084,2640,8488,4162,8488,2640xe" filled="true" fillcolor="#c0a0de" stroked="false">
                <v:path arrowok="t"/>
                <v:fill type="solid"/>
              </v:shape>
            </v:group>
            <v:group style="position:absolute;left:7084;top:2640;width:1404;height:1522" coordorigin="7084,2640" coordsize="1404,1522">
              <v:shape style="position:absolute;left:7084;top:2640;width:1404;height:1522" coordorigin="7084,2640" coordsize="1404,1522" path="m7084,4162l8488,4162,7084,2640,7084,4162xe" filled="false" stroked="true" strokeweight="0pt" strokecolor="#c0a0de">
                <v:path arrowok="t"/>
              </v:shape>
            </v:group>
            <v:group style="position:absolute;left:7084;top:2640;width:1404;height:1522" coordorigin="7084,2640" coordsize="1404,1522">
              <v:shape style="position:absolute;left:7084;top:2640;width:1404;height:1522" coordorigin="7084,2640" coordsize="1404,1522" path="m8488,4162l7084,2640,8488,2640,8488,4162xe" filled="false" stroked="true" strokeweight="0pt" strokecolor="#c0a0de">
                <v:path arrowok="t"/>
              </v:shape>
            </v:group>
            <v:group style="position:absolute;left:7084;top:4162;width:1781;height:591" coordorigin="7084,4162" coordsize="1781,591">
              <v:shape style="position:absolute;left:7084;top:4162;width:1781;height:591" coordorigin="7084,4162" coordsize="1781,591" path="m7084,4162l7084,4752,8865,4752,7084,4162xe" filled="true" fillcolor="#c0a0de" stroked="false">
                <v:path arrowok="t"/>
                <v:fill type="solid"/>
              </v:shape>
              <v:shape style="position:absolute;left:7084;top:4162;width:1781;height:591" coordorigin="7084,4162" coordsize="1781,591" path="m8865,4162l7084,4162,8865,4752,8865,4162xe" filled="true" fillcolor="#c0a0de" stroked="false">
                <v:path arrowok="t"/>
                <v:fill type="solid"/>
              </v:shape>
            </v:group>
            <v:group style="position:absolute;left:7084;top:4162;width:1781;height:591" coordorigin="7084,4162" coordsize="1781,591">
              <v:shape style="position:absolute;left:7084;top:4162;width:1781;height:591" coordorigin="7084,4162" coordsize="1781,591" path="m7084,4752l8865,4752,7084,4162,7084,4752xe" filled="false" stroked="true" strokeweight="0pt" strokecolor="#c0a0de">
                <v:path arrowok="t"/>
              </v:shape>
            </v:group>
            <v:group style="position:absolute;left:7084;top:4162;width:1781;height:591" coordorigin="7084,4162" coordsize="1781,591">
              <v:shape style="position:absolute;left:7084;top:4162;width:1781;height:591" coordorigin="7084,4162" coordsize="1781,591" path="m8865,4752l7084,4162,8865,4162,8865,4752xe" filled="false" stroked="true" strokeweight="0pt" strokecolor="#c0a0de">
                <v:path arrowok="t"/>
              </v:shape>
            </v:group>
            <v:group style="position:absolute;left:7084;top:4752;width:1404;height:867" coordorigin="7084,4752" coordsize="1404,867">
              <v:shape style="position:absolute;left:7084;top:4752;width:1404;height:867" coordorigin="7084,4752" coordsize="1404,867" path="m7084,4752l7084,5618,8488,5618,7084,4752xe" filled="true" fillcolor="#c0a0de" stroked="false">
                <v:path arrowok="t"/>
                <v:fill type="solid"/>
              </v:shape>
              <v:shape style="position:absolute;left:7084;top:4752;width:1404;height:867" coordorigin="7084,4752" coordsize="1404,867" path="m8488,4752l7084,4752,8488,5618,8488,4752xe" filled="true" fillcolor="#c0a0de" stroked="false">
                <v:path arrowok="t"/>
                <v:fill type="solid"/>
              </v:shape>
            </v:group>
            <v:group style="position:absolute;left:7084;top:4752;width:1404;height:867" coordorigin="7084,4752" coordsize="1404,867">
              <v:shape style="position:absolute;left:7084;top:4752;width:1404;height:867" coordorigin="7084,4752" coordsize="1404,867" path="m7084,5618l8488,5618,7084,4752,7084,5618xe" filled="false" stroked="true" strokeweight="0pt" strokecolor="#c0a0de">
                <v:path arrowok="t"/>
              </v:shape>
            </v:group>
            <v:group style="position:absolute;left:7084;top:4752;width:1404;height:867" coordorigin="7084,4752" coordsize="1404,867">
              <v:shape style="position:absolute;left:7084;top:4752;width:1404;height:867" coordorigin="7084,4752" coordsize="1404,867" path="m8488,5618l7084,4752,8488,4752,8488,5618xe" filled="false" stroked="true" strokeweight="0pt" strokecolor="#c0a0de">
                <v:path arrowok="t"/>
              </v:shape>
            </v:group>
            <v:group style="position:absolute;left:6390;top:4721;width:598;height:932" coordorigin="6390,4721" coordsize="598,932">
              <v:shape style="position:absolute;left:6390;top:4721;width:598;height:932" coordorigin="6390,4721" coordsize="598,932" path="m6390,4721l6390,5652,6988,5652,6390,4721xe" filled="true" fillcolor="#cccccc" stroked="false">
                <v:path arrowok="t"/>
                <v:fill type="solid"/>
              </v:shape>
              <v:shape style="position:absolute;left:6390;top:4721;width:598;height:932" coordorigin="6390,4721" coordsize="598,932" path="m6988,4721l6390,4721,6988,5652,6988,4721xe" filled="true" fillcolor="#cccccc" stroked="false">
                <v:path arrowok="t"/>
                <v:fill type="solid"/>
              </v:shape>
            </v:group>
            <v:group style="position:absolute;left:6390;top:4721;width:598;height:932" coordorigin="6390,4721" coordsize="598,932">
              <v:shape style="position:absolute;left:6390;top:4721;width:598;height:932" coordorigin="6390,4721" coordsize="598,932" path="m6390,5652l6988,5652,6390,4721,6390,5652xe" filled="false" stroked="true" strokeweight="0pt" strokecolor="#cccccc">
                <v:path arrowok="t"/>
              </v:shape>
            </v:group>
            <v:group style="position:absolute;left:6390;top:4721;width:598;height:932" coordorigin="6390,4721" coordsize="598,932">
              <v:shape style="position:absolute;left:6390;top:4721;width:598;height:932" coordorigin="6390,4721" coordsize="598,932" path="m6988,5652l6390,4721,6988,4721,6988,5652xe" filled="false" stroked="true" strokeweight="0pt" strokecolor="#cccccc">
                <v:path arrowok="t"/>
              </v:shape>
            </v:group>
            <v:group style="position:absolute;left:7125;top:2640;width:2;height:2705" coordorigin="7125,2640" coordsize="2,2705">
              <v:shape style="position:absolute;left:7125;top:2640;width:2;height:2705" coordorigin="7125,2640" coordsize="0,2705" path="m7125,5345l7125,2640e" filled="false" stroked="true" strokeweight=".48pt" strokecolor="#fdfdfd">
                <v:path arrowok="t"/>
              </v:shape>
            </v:group>
            <v:group style="position:absolute;left:7199;top:2640;width:2;height:2705" coordorigin="7199,2640" coordsize="2,2705">
              <v:shape style="position:absolute;left:7199;top:2640;width:2;height:2705" coordorigin="7199,2640" coordsize="0,2705" path="m7199,5345l7199,2640e" filled="false" stroked="true" strokeweight=".48pt" strokecolor="#fdfdfd">
                <v:path arrowok="t"/>
              </v:shape>
            </v:group>
            <v:group style="position:absolute;left:7274;top:2640;width:2;height:2705" coordorigin="7274,2640" coordsize="2,2705">
              <v:shape style="position:absolute;left:7274;top:2640;width:2;height:2705" coordorigin="7274,2640" coordsize="0,2705" path="m7274,5345l7274,2640e" filled="false" stroked="true" strokeweight=".48pt" strokecolor="#fdfdfd">
                <v:path arrowok="t"/>
              </v:shape>
            </v:group>
            <v:group style="position:absolute;left:7348;top:3014;width:2;height:2331" coordorigin="7348,3014" coordsize="2,2331">
              <v:shape style="position:absolute;left:7348;top:3014;width:2;height:2331" coordorigin="7348,3014" coordsize="0,2331" path="m7348,5345l7348,3014e" filled="false" stroked="true" strokeweight=".48pt" strokecolor="#fdfdfd">
                <v:path arrowok="t"/>
              </v:shape>
            </v:group>
            <v:group style="position:absolute;left:7348;top:2640;width:2;height:27" coordorigin="7348,2640" coordsize="2,27">
              <v:shape style="position:absolute;left:7348;top:2640;width:2;height:27" coordorigin="7348,2640" coordsize="0,27" path="m7348,2666l7348,2640e" filled="false" stroked="true" strokeweight=".48pt" strokecolor="#fdfdfd">
                <v:path arrowok="t"/>
              </v:shape>
            </v:group>
            <v:group style="position:absolute;left:7422;top:3881;width:2;height:1464" coordorigin="7422,3881" coordsize="2,1464">
              <v:shape style="position:absolute;left:7422;top:3881;width:2;height:1464" coordorigin="7422,3881" coordsize="0,1464" path="m7422,5345l7422,3881e" filled="false" stroked="true" strokeweight=".48pt" strokecolor="#fdfdfd">
                <v:path arrowok="t"/>
              </v:shape>
            </v:group>
            <v:group style="position:absolute;left:7422;top:2640;width:2;height:27" coordorigin="7422,2640" coordsize="2,27">
              <v:shape style="position:absolute;left:7422;top:2640;width:2;height:27" coordorigin="7422,2640" coordsize="0,27" path="m7422,2666l7422,2640e" filled="false" stroked="true" strokeweight=".48pt" strokecolor="#fdfdfd">
                <v:path arrowok="t"/>
              </v:shape>
            </v:group>
            <v:group style="position:absolute;left:7422;top:3439;width:2;height:92" coordorigin="7422,3439" coordsize="2,92">
              <v:shape style="position:absolute;left:7422;top:3439;width:2;height:92" coordorigin="7422,3439" coordsize="0,92" path="m7422,3530l7422,3439e" filled="false" stroked="true" strokeweight=".48pt" strokecolor="#fdfdfd">
                <v:path arrowok="t"/>
              </v:shape>
            </v:group>
            <v:group style="position:absolute;left:7422;top:3014;width:2;height:77" coordorigin="7422,3014" coordsize="2,77">
              <v:shape style="position:absolute;left:7422;top:3014;width:2;height:77" coordorigin="7422,3014" coordsize="0,77" path="m7422,3091l7422,3014e" filled="false" stroked="true" strokeweight=".48pt" strokecolor="#fdfdfd">
                <v:path arrowok="t"/>
              </v:shape>
            </v:group>
            <v:group style="position:absolute;left:7494;top:5016;width:2;height:329" coordorigin="7494,5016" coordsize="2,329">
              <v:shape style="position:absolute;left:7494;top:5016;width:2;height:329" coordorigin="7494,5016" coordsize="0,329" path="m7494,5345l7494,5016e" filled="false" stroked="true" strokeweight=".48pt" strokecolor="#fdfdfd">
                <v:path arrowok="t"/>
              </v:shape>
            </v:group>
            <v:group style="position:absolute;left:7494;top:2640;width:2;height:27" coordorigin="7494,2640" coordsize="2,27">
              <v:shape style="position:absolute;left:7494;top:2640;width:2;height:27" coordorigin="7494,2640" coordsize="0,27" path="m7494,2666l7494,2640e" filled="false" stroked="true" strokeweight=".48pt" strokecolor="#fdfdfd">
                <v:path arrowok="t"/>
              </v:shape>
            </v:group>
            <v:group style="position:absolute;left:7494;top:3881;width:2;height:864" coordorigin="7494,3881" coordsize="2,864">
              <v:shape style="position:absolute;left:7494;top:3881;width:2;height:864" coordorigin="7494,3881" coordsize="0,864" path="m7494,4745l7494,3881e" filled="false" stroked="true" strokeweight=".48pt" strokecolor="#fdfdfd">
                <v:path arrowok="t"/>
              </v:shape>
            </v:group>
            <v:group style="position:absolute;left:7494;top:3014;width:2;height:77" coordorigin="7494,3014" coordsize="2,77">
              <v:shape style="position:absolute;left:7494;top:3014;width:2;height:77" coordorigin="7494,3014" coordsize="0,77" path="m7494,3091l7494,3014e" filled="false" stroked="true" strokeweight=".48pt" strokecolor="#fdfdfd">
                <v:path arrowok="t"/>
              </v:shape>
            </v:group>
            <v:group style="position:absolute;left:7494;top:3442;width:2;height:89" coordorigin="7494,3442" coordsize="2,89">
              <v:shape style="position:absolute;left:7494;top:3442;width:2;height:89" coordorigin="7494,3442" coordsize="0,89" path="m7494,3530l7494,3442e" filled="false" stroked="true" strokeweight=".48pt" strokecolor="#fdfdfd">
                <v:path arrowok="t"/>
              </v:shape>
            </v:group>
            <v:group style="position:absolute;left:7569;top:5016;width:2;height:329" coordorigin="7569,5016" coordsize="2,329">
              <v:shape style="position:absolute;left:7569;top:5016;width:2;height:329" coordorigin="7569,5016" coordsize="0,329" path="m7569,5345l7569,5016e" filled="false" stroked="true" strokeweight=".48pt" strokecolor="#fdfdfd">
                <v:path arrowok="t"/>
              </v:shape>
            </v:group>
            <v:group style="position:absolute;left:7569;top:2640;width:2;height:27" coordorigin="7569,2640" coordsize="2,27">
              <v:shape style="position:absolute;left:7569;top:2640;width:2;height:27" coordorigin="7569,2640" coordsize="0,27" path="m7569,2666l7569,2640e" filled="false" stroked="true" strokeweight=".48pt" strokecolor="#fdfdfd">
                <v:path arrowok="t"/>
              </v:shape>
            </v:group>
            <v:group style="position:absolute;left:7569;top:3881;width:2;height:864" coordorigin="7569,3881" coordsize="2,864">
              <v:shape style="position:absolute;left:7569;top:3881;width:2;height:864" coordorigin="7569,3881" coordsize="0,864" path="m7569,4745l7569,3881e" filled="false" stroked="true" strokeweight=".48pt" strokecolor="#fdfdfd">
                <v:path arrowok="t"/>
              </v:shape>
            </v:group>
            <v:group style="position:absolute;left:7569;top:3014;width:2;height:77" coordorigin="7569,3014" coordsize="2,77">
              <v:shape style="position:absolute;left:7569;top:3014;width:2;height:77" coordorigin="7569,3014" coordsize="0,77" path="m7569,3091l7569,3014e" filled="false" stroked="true" strokeweight=".48pt" strokecolor="#fdfdfd">
                <v:path arrowok="t"/>
              </v:shape>
            </v:group>
            <v:group style="position:absolute;left:7569;top:3442;width:2;height:89" coordorigin="7569,3442" coordsize="2,89">
              <v:shape style="position:absolute;left:7569;top:3442;width:2;height:89" coordorigin="7569,3442" coordsize="0,89" path="m7569,3530l7569,3442e" filled="false" stroked="true" strokeweight=".48pt" strokecolor="#fdfdfd">
                <v:path arrowok="t"/>
              </v:shape>
            </v:group>
            <v:group style="position:absolute;left:7643;top:5016;width:2;height:329" coordorigin="7643,5016" coordsize="2,329">
              <v:shape style="position:absolute;left:7643;top:5016;width:2;height:329" coordorigin="7643,5016" coordsize="0,329" path="m7643,5345l7643,5016e" filled="false" stroked="true" strokeweight=".48pt" strokecolor="#fdfdfd">
                <v:path arrowok="t"/>
              </v:shape>
            </v:group>
            <v:group style="position:absolute;left:7643;top:2640;width:2;height:27" coordorigin="7643,2640" coordsize="2,27">
              <v:shape style="position:absolute;left:7643;top:2640;width:2;height:27" coordorigin="7643,2640" coordsize="0,27" path="m7643,2666l7643,2640e" filled="false" stroked="true" strokeweight=".48pt" strokecolor="#fdfdfd">
                <v:path arrowok="t"/>
              </v:shape>
            </v:group>
            <v:group style="position:absolute;left:7643;top:3881;width:2;height:864" coordorigin="7643,3881" coordsize="2,864">
              <v:shape style="position:absolute;left:7643;top:3881;width:2;height:864" coordorigin="7643,3881" coordsize="0,864" path="m7643,4745l7643,3881e" filled="false" stroked="true" strokeweight=".48pt" strokecolor="#fdfdfd">
                <v:path arrowok="t"/>
              </v:shape>
            </v:group>
            <v:group style="position:absolute;left:7643;top:3014;width:2;height:77" coordorigin="7643,3014" coordsize="2,77">
              <v:shape style="position:absolute;left:7643;top:3014;width:2;height:77" coordorigin="7643,3014" coordsize="0,77" path="m7643,3091l7643,3014e" filled="false" stroked="true" strokeweight=".48pt" strokecolor="#fdfdfd">
                <v:path arrowok="t"/>
              </v:shape>
            </v:group>
            <v:group style="position:absolute;left:7643;top:3442;width:2;height:89" coordorigin="7643,3442" coordsize="2,89">
              <v:shape style="position:absolute;left:7643;top:3442;width:2;height:89" coordorigin="7643,3442" coordsize="0,89" path="m7643,3530l7643,3442e" filled="false" stroked="true" strokeweight=".48pt" strokecolor="#fdfdfd">
                <v:path arrowok="t"/>
              </v:shape>
            </v:group>
            <v:group style="position:absolute;left:7718;top:5016;width:2;height:329" coordorigin="7718,5016" coordsize="2,329">
              <v:shape style="position:absolute;left:7718;top:5016;width:2;height:329" coordorigin="7718,5016" coordsize="0,329" path="m7718,5345l7718,5016e" filled="false" stroked="true" strokeweight=".48pt" strokecolor="#fdfdfd">
                <v:path arrowok="t"/>
              </v:shape>
            </v:group>
            <v:group style="position:absolute;left:7718;top:2640;width:2;height:27" coordorigin="7718,2640" coordsize="2,27">
              <v:shape style="position:absolute;left:7718;top:2640;width:2;height:27" coordorigin="7718,2640" coordsize="0,27" path="m7718,2666l7718,2640e" filled="false" stroked="true" strokeweight=".48pt" strokecolor="#fdfdfd">
                <v:path arrowok="t"/>
              </v:shape>
            </v:group>
            <v:group style="position:absolute;left:7718;top:3881;width:2;height:864" coordorigin="7718,3881" coordsize="2,864">
              <v:shape style="position:absolute;left:7718;top:3881;width:2;height:864" coordorigin="7718,3881" coordsize="0,864" path="m7718,4745l7718,3881e" filled="false" stroked="true" strokeweight=".48pt" strokecolor="#fdfdfd">
                <v:path arrowok="t"/>
              </v:shape>
            </v:group>
            <v:group style="position:absolute;left:7718;top:3014;width:2;height:77" coordorigin="7718,3014" coordsize="2,77">
              <v:shape style="position:absolute;left:7718;top:3014;width:2;height:77" coordorigin="7718,3014" coordsize="0,77" path="m7718,3091l7718,3014e" filled="false" stroked="true" strokeweight=".48pt" strokecolor="#fdfdfd">
                <v:path arrowok="t"/>
              </v:shape>
            </v:group>
            <v:group style="position:absolute;left:7718;top:3442;width:2;height:89" coordorigin="7718,3442" coordsize="2,89">
              <v:shape style="position:absolute;left:7718;top:3442;width:2;height:89" coordorigin="7718,3442" coordsize="0,89" path="m7718,3530l7718,3442e" filled="false" stroked="true" strokeweight=".48pt" strokecolor="#fdfdfd">
                <v:path arrowok="t"/>
              </v:shape>
            </v:group>
            <v:group style="position:absolute;left:7792;top:5016;width:2;height:329" coordorigin="7792,5016" coordsize="2,329">
              <v:shape style="position:absolute;left:7792;top:5016;width:2;height:329" coordorigin="7792,5016" coordsize="0,329" path="m7792,5345l7792,5016e" filled="false" stroked="true" strokeweight=".48pt" strokecolor="#fdfdfd">
                <v:path arrowok="t"/>
              </v:shape>
            </v:group>
            <v:group style="position:absolute;left:7792;top:2640;width:2;height:27" coordorigin="7792,2640" coordsize="2,27">
              <v:shape style="position:absolute;left:7792;top:2640;width:2;height:27" coordorigin="7792,2640" coordsize="0,27" path="m7792,2666l7792,2640e" filled="false" stroked="true" strokeweight=".48pt" strokecolor="#fdfdfd">
                <v:path arrowok="t"/>
              </v:shape>
            </v:group>
            <v:group style="position:absolute;left:7792;top:3881;width:2;height:864" coordorigin="7792,3881" coordsize="2,864">
              <v:shape style="position:absolute;left:7792;top:3881;width:2;height:864" coordorigin="7792,3881" coordsize="0,864" path="m7792,4745l7792,3881e" filled="false" stroked="true" strokeweight=".48pt" strokecolor="#fdfdfd">
                <v:path arrowok="t"/>
              </v:shape>
            </v:group>
            <v:group style="position:absolute;left:7792;top:3014;width:2;height:77" coordorigin="7792,3014" coordsize="2,77">
              <v:shape style="position:absolute;left:7792;top:3014;width:2;height:77" coordorigin="7792,3014" coordsize="0,77" path="m7792,3091l7792,3014e" filled="false" stroked="true" strokeweight=".48pt" strokecolor="#fdfdfd">
                <v:path arrowok="t"/>
              </v:shape>
            </v:group>
            <v:group style="position:absolute;left:7792;top:3442;width:2;height:89" coordorigin="7792,3442" coordsize="2,89">
              <v:shape style="position:absolute;left:7792;top:3442;width:2;height:89" coordorigin="7792,3442" coordsize="0,89" path="m7792,3530l7792,3442e" filled="false" stroked="true" strokeweight=".48pt" strokecolor="#fdfdfd">
                <v:path arrowok="t"/>
              </v:shape>
            </v:group>
            <v:group style="position:absolute;left:7864;top:5016;width:2;height:329" coordorigin="7864,5016" coordsize="2,329">
              <v:shape style="position:absolute;left:7864;top:5016;width:2;height:329" coordorigin="7864,5016" coordsize="0,329" path="m7864,5345l7864,5016e" filled="false" stroked="true" strokeweight=".48pt" strokecolor="#fdfdfd">
                <v:path arrowok="t"/>
              </v:shape>
            </v:group>
            <v:group style="position:absolute;left:7864;top:2640;width:2;height:27" coordorigin="7864,2640" coordsize="2,27">
              <v:shape style="position:absolute;left:7864;top:2640;width:2;height:27" coordorigin="7864,2640" coordsize="0,27" path="m7864,2666l7864,2640e" filled="false" stroked="true" strokeweight=".48pt" strokecolor="#fdfdfd">
                <v:path arrowok="t"/>
              </v:shape>
            </v:group>
            <v:group style="position:absolute;left:7864;top:3881;width:2;height:864" coordorigin="7864,3881" coordsize="2,864">
              <v:shape style="position:absolute;left:7864;top:3881;width:2;height:864" coordorigin="7864,3881" coordsize="0,864" path="m7864,4745l7864,3881e" filled="false" stroked="true" strokeweight=".48pt" strokecolor="#fdfdfd">
                <v:path arrowok="t"/>
              </v:shape>
            </v:group>
            <v:group style="position:absolute;left:7864;top:3014;width:2;height:77" coordorigin="7864,3014" coordsize="2,77">
              <v:shape style="position:absolute;left:7864;top:3014;width:2;height:77" coordorigin="7864,3014" coordsize="0,77" path="m7864,3091l7864,3014e" filled="false" stroked="true" strokeweight=".48pt" strokecolor="#fdfdfd">
                <v:path arrowok="t"/>
              </v:shape>
            </v:group>
            <v:group style="position:absolute;left:7864;top:3442;width:2;height:89" coordorigin="7864,3442" coordsize="2,89">
              <v:shape style="position:absolute;left:7864;top:3442;width:2;height:89" coordorigin="7864,3442" coordsize="0,89" path="m7864,3530l7864,3442e" filled="false" stroked="true" strokeweight=".48pt" strokecolor="#fdfdfd">
                <v:path arrowok="t"/>
              </v:shape>
            </v:group>
            <v:group style="position:absolute;left:7938;top:3881;width:2;height:1464" coordorigin="7938,3881" coordsize="2,1464">
              <v:shape style="position:absolute;left:7938;top:3881;width:2;height:1464" coordorigin="7938,3881" coordsize="0,1464" path="m7938,5345l7938,3881e" filled="false" stroked="true" strokeweight=".48pt" strokecolor="#fdfdfd">
                <v:path arrowok="t"/>
              </v:shape>
            </v:group>
            <v:group style="position:absolute;left:7938;top:2640;width:2;height:27" coordorigin="7938,2640" coordsize="2,27">
              <v:shape style="position:absolute;left:7938;top:2640;width:2;height:27" coordorigin="7938,2640" coordsize="0,27" path="m7938,2666l7938,2640e" filled="false" stroked="true" strokeweight=".48pt" strokecolor="#fdfdfd">
                <v:path arrowok="t"/>
              </v:shape>
            </v:group>
            <v:group style="position:absolute;left:7938;top:3442;width:2;height:89" coordorigin="7938,3442" coordsize="2,89">
              <v:shape style="position:absolute;left:7938;top:3442;width:2;height:89" coordorigin="7938,3442" coordsize="0,89" path="m7938,3530l7938,3442e" filled="false" stroked="true" strokeweight=".48pt" strokecolor="#fdfdfd">
                <v:path arrowok="t"/>
              </v:shape>
            </v:group>
            <v:group style="position:absolute;left:7938;top:3014;width:2;height:77" coordorigin="7938,3014" coordsize="2,77">
              <v:shape style="position:absolute;left:7938;top:3014;width:2;height:77" coordorigin="7938,3014" coordsize="0,77" path="m7938,3091l7938,3014e" filled="false" stroked="true" strokeweight=".48pt" strokecolor="#fdfdfd">
                <v:path arrowok="t"/>
              </v:shape>
            </v:group>
            <v:group style="position:absolute;left:8013;top:3442;width:2;height:1904" coordorigin="8013,3442" coordsize="2,1904">
              <v:shape style="position:absolute;left:8013;top:3442;width:2;height:1904" coordorigin="8013,3442" coordsize="0,1904" path="m8013,5345l8013,3442e" filled="false" stroked="true" strokeweight=".48pt" strokecolor="#fdfdfd">
                <v:path arrowok="t"/>
              </v:shape>
            </v:group>
            <v:group style="position:absolute;left:8013;top:2640;width:2;height:27" coordorigin="8013,2640" coordsize="2,27">
              <v:shape style="position:absolute;left:8013;top:2640;width:2;height:27" coordorigin="8013,2640" coordsize="0,27" path="m8013,2666l8013,2640e" filled="false" stroked="true" strokeweight=".48pt" strokecolor="#fdfdfd">
                <v:path arrowok="t"/>
              </v:shape>
            </v:group>
            <v:group style="position:absolute;left:8013;top:3014;width:2;height:77" coordorigin="8013,3014" coordsize="2,77">
              <v:shape style="position:absolute;left:8013;top:3014;width:2;height:77" coordorigin="8013,3014" coordsize="0,77" path="m8013,3091l8013,3014e" filled="false" stroked="true" strokeweight=".48pt" strokecolor="#fdfdfd">
                <v:path arrowok="t"/>
              </v:shape>
            </v:group>
            <v:group style="position:absolute;left:8087;top:3014;width:2;height:2331" coordorigin="8087,3014" coordsize="2,2331">
              <v:shape style="position:absolute;left:8087;top:3014;width:2;height:2331" coordorigin="8087,3014" coordsize="0,2331" path="m8087,5345l8087,3014e" filled="false" stroked="true" strokeweight=".48pt" strokecolor="#fdfdfd">
                <v:path arrowok="t"/>
              </v:shape>
            </v:group>
            <v:group style="position:absolute;left:8087;top:2640;width:2;height:27" coordorigin="8087,2640" coordsize="2,27">
              <v:shape style="position:absolute;left:8087;top:2640;width:2;height:27" coordorigin="8087,2640" coordsize="0,27" path="m8087,2666l8087,2640e" filled="false" stroked="true" strokeweight=".48pt" strokecolor="#fdfdfd">
                <v:path arrowok="t"/>
              </v:shape>
            </v:group>
            <v:group style="position:absolute;left:8162;top:3014;width:2;height:2331" coordorigin="8162,3014" coordsize="2,2331">
              <v:shape style="position:absolute;left:8162;top:3014;width:2;height:2331" coordorigin="8162,3014" coordsize="0,2331" path="m8162,5345l8162,3014e" filled="false" stroked="true" strokeweight=".48pt" strokecolor="#fdfdfd">
                <v:path arrowok="t"/>
              </v:shape>
            </v:group>
            <v:group style="position:absolute;left:8162;top:2640;width:2;height:27" coordorigin="8162,2640" coordsize="2,27">
              <v:shape style="position:absolute;left:8162;top:2640;width:2;height:27" coordorigin="8162,2640" coordsize="0,27" path="m8162,2666l8162,2640e" filled="false" stroked="true" strokeweight=".48pt" strokecolor="#fdfdfd">
                <v:path arrowok="t"/>
              </v:shape>
            </v:group>
            <v:group style="position:absolute;left:8236;top:4166;width:2;height:1179" coordorigin="8236,4166" coordsize="2,1179">
              <v:shape style="position:absolute;left:8236;top:4166;width:2;height:1179" coordorigin="8236,4166" coordsize="0,1179" path="m8236,5345l8236,4166e" filled="false" stroked="true" strokeweight=".48pt" strokecolor="#fdfdfd">
                <v:path arrowok="t"/>
              </v:shape>
            </v:group>
            <v:group style="position:absolute;left:8236;top:2640;width:2;height:1294" coordorigin="8236,2640" coordsize="2,1294">
              <v:shape style="position:absolute;left:8236;top:2640;width:2;height:1294" coordorigin="8236,2640" coordsize="0,1294" path="m8236,3934l8236,2640e" filled="false" stroked="true" strokeweight=".48pt" strokecolor="#fdfdfd">
                <v:path arrowok="t"/>
              </v:shape>
            </v:group>
            <v:group style="position:absolute;left:8308;top:4166;width:2;height:1179" coordorigin="8308,4166" coordsize="2,1179">
              <v:shape style="position:absolute;left:8308;top:4166;width:2;height:1179" coordorigin="8308,4166" coordsize="0,1179" path="m8308,5345l8308,4166e" filled="false" stroked="true" strokeweight=".48pt" strokecolor="#fdfdfd">
                <v:path arrowok="t"/>
              </v:shape>
            </v:group>
            <v:group style="position:absolute;left:8308;top:2640;width:2;height:430" coordorigin="8308,2640" coordsize="2,430">
              <v:shape style="position:absolute;left:8308;top:2640;width:2;height:430" coordorigin="8308,2640" coordsize="0,430" path="m8308,3070l8308,2640e" filled="false" stroked="true" strokeweight=".48pt" strokecolor="#fdfdfd">
                <v:path arrowok="t"/>
              </v:shape>
            </v:group>
            <v:group style="position:absolute;left:8308;top:3490;width:2;height:444" coordorigin="8308,3490" coordsize="2,444">
              <v:shape style="position:absolute;left:8308;top:3490;width:2;height:444" coordorigin="8308,3490" coordsize="0,444" path="m8308,3934l8308,3490e" filled="false" stroked="true" strokeweight=".48pt" strokecolor="#fdfdfd">
                <v:path arrowok="t"/>
              </v:shape>
            </v:group>
            <v:group style="position:absolute;left:8382;top:4166;width:2;height:1179" coordorigin="8382,4166" coordsize="2,1179">
              <v:shape style="position:absolute;left:8382;top:4166;width:2;height:1179" coordorigin="8382,4166" coordsize="0,1179" path="m8382,5345l8382,4166e" filled="false" stroked="true" strokeweight=".48pt" strokecolor="#fdfdfd">
                <v:path arrowok="t"/>
              </v:shape>
            </v:group>
            <v:group style="position:absolute;left:8382;top:2640;width:2;height:1294" coordorigin="8382,2640" coordsize="2,1294">
              <v:shape style="position:absolute;left:8382;top:2640;width:2;height:1294" coordorigin="8382,2640" coordsize="0,1294" path="m8382,2640l8382,3934e" filled="false" stroked="true" strokeweight=".48pt" strokecolor="#fdfdfd">
                <v:path arrowok="t"/>
              </v:shape>
            </v:group>
            <v:group style="position:absolute;left:8457;top:4166;width:2;height:1179" coordorigin="8457,4166" coordsize="2,1179">
              <v:shape style="position:absolute;left:8457;top:4166;width:2;height:1179" coordorigin="8457,4166" coordsize="0,1179" path="m8457,5345l8457,4166e" filled="false" stroked="true" strokeweight=".48pt" strokecolor="#fdfdfd">
                <v:path arrowok="t"/>
              </v:shape>
            </v:group>
            <v:group style="position:absolute;left:8457;top:2640;width:2;height:1294" coordorigin="8457,2640" coordsize="2,1294">
              <v:shape style="position:absolute;left:8457;top:2640;width:2;height:1294" coordorigin="8457,2640" coordsize="0,1294" path="m8457,3934l8457,2640e" filled="false" stroked="true" strokeweight=".48pt" strokecolor="#fdfdfd">
                <v:path arrowok="t"/>
              </v:shape>
            </v:group>
            <v:group style="position:absolute;left:8531;top:4111;width:2;height:651" coordorigin="8531,4111" coordsize="2,651">
              <v:shape style="position:absolute;left:8531;top:4111;width:2;height:651" coordorigin="8531,4111" coordsize="0,651" path="m8531,4762l8531,4111e" filled="false" stroked="true" strokeweight=".48pt" strokecolor="#fdfdfd">
                <v:path arrowok="t"/>
              </v:shape>
            </v:group>
            <v:group style="position:absolute;left:8526;top:2642;width:10;height:2" coordorigin="8526,2642" coordsize="10,2">
              <v:shape style="position:absolute;left:8526;top:2642;width:10;height:2" coordorigin="8526,2642" coordsize="10,0" path="m8526,2642l8536,2642e" filled="false" stroked="true" strokeweight=".24pt" strokecolor="#fdfdfd">
                <v:path arrowok="t"/>
              </v:shape>
            </v:group>
            <v:group style="position:absolute;left:8526;top:3578;width:10;height:2" coordorigin="8526,3578" coordsize="10,2">
              <v:shape style="position:absolute;left:8526;top:3578;width:10;height:2" coordorigin="8526,3578" coordsize="10,0" path="m8526,3578l8536,3578e" filled="false" stroked="true" strokeweight=".48pt" strokecolor="#fdfdfd">
                <v:path arrowok="t"/>
              </v:shape>
            </v:group>
            <v:group style="position:absolute;left:8606;top:4111;width:2;height:651" coordorigin="8606,4111" coordsize="2,651">
              <v:shape style="position:absolute;left:8606;top:4111;width:2;height:651" coordorigin="8606,4111" coordsize="0,651" path="m8606,4111l8606,4762e" filled="false" stroked="true" strokeweight=".48pt" strokecolor="#fdfdfd">
                <v:path arrowok="t"/>
              </v:shape>
            </v:group>
            <v:group style="position:absolute;left:8601;top:2642;width:10;height:2" coordorigin="8601,2642" coordsize="10,2">
              <v:shape style="position:absolute;left:8601;top:2642;width:10;height:2" coordorigin="8601,2642" coordsize="10,0" path="m8601,2642l8610,2642e" filled="false" stroked="true" strokeweight=".24pt" strokecolor="#fdfdfd">
                <v:path arrowok="t"/>
              </v:shape>
            </v:group>
            <v:group style="position:absolute;left:8601;top:3578;width:10;height:2" coordorigin="8601,3578" coordsize="10,2">
              <v:shape style="position:absolute;left:8601;top:3578;width:10;height:2" coordorigin="8601,3578" coordsize="10,0" path="m8601,3578l8610,3578e" filled="false" stroked="true" strokeweight=".48pt" strokecolor="#fdfdfd">
                <v:path arrowok="t"/>
              </v:shape>
            </v:group>
            <v:group style="position:absolute;left:8678;top:4111;width:2;height:651" coordorigin="8678,4111" coordsize="2,651">
              <v:shape style="position:absolute;left:8678;top:4111;width:2;height:651" coordorigin="8678,4111" coordsize="0,651" path="m8678,4111l8678,4762e" filled="false" stroked="true" strokeweight=".48pt" strokecolor="#fdfdfd">
                <v:path arrowok="t"/>
              </v:shape>
            </v:group>
            <v:group style="position:absolute;left:8673;top:2642;width:10;height:2" coordorigin="8673,2642" coordsize="10,2">
              <v:shape style="position:absolute;left:8673;top:2642;width:10;height:2" coordorigin="8673,2642" coordsize="10,0" path="m8673,2642l8682,2642e" filled="false" stroked="true" strokeweight=".24pt" strokecolor="#fdfdfd">
                <v:path arrowok="t"/>
              </v:shape>
            </v:group>
            <v:group style="position:absolute;left:8673;top:3578;width:10;height:2" coordorigin="8673,3578" coordsize="10,2">
              <v:shape style="position:absolute;left:8673;top:3578;width:10;height:2" coordorigin="8673,3578" coordsize="10,0" path="m8673,3578l8682,3578e" filled="false" stroked="true" strokeweight=".48pt" strokecolor="#fdfdfd">
                <v:path arrowok="t"/>
              </v:shape>
            </v:group>
            <v:group style="position:absolute;left:8752;top:4111;width:2;height:651" coordorigin="8752,4111" coordsize="2,651">
              <v:shape style="position:absolute;left:8752;top:4111;width:2;height:651" coordorigin="8752,4111" coordsize="0,651" path="m8752,4111l8752,4762e" filled="false" stroked="true" strokeweight=".48pt" strokecolor="#fdfdfd">
                <v:path arrowok="t"/>
              </v:shape>
            </v:group>
            <v:group style="position:absolute;left:8747;top:2642;width:10;height:2" coordorigin="8747,2642" coordsize="10,2">
              <v:shape style="position:absolute;left:8747;top:2642;width:10;height:2" coordorigin="8747,2642" coordsize="10,0" path="m8747,2642l8757,2642e" filled="false" stroked="true" strokeweight=".24pt" strokecolor="#fdfdfd">
                <v:path arrowok="t"/>
              </v:shape>
            </v:group>
            <v:group style="position:absolute;left:8747;top:3578;width:10;height:2" coordorigin="8747,3578" coordsize="10,2">
              <v:shape style="position:absolute;left:8747;top:3578;width:10;height:2" coordorigin="8747,3578" coordsize="10,0" path="m8747,3578l8757,3578e" filled="false" stroked="true" strokeweight=".48pt" strokecolor="#fdfdfd">
                <v:path arrowok="t"/>
              </v:shape>
            </v:group>
            <v:group style="position:absolute;left:8826;top:3574;width:2;height:1186" coordorigin="8826,3574" coordsize="2,1186">
              <v:shape style="position:absolute;left:8826;top:3574;width:2;height:1186" coordorigin="8826,3574" coordsize="0,1186" path="m8826,4759l8826,3574e" filled="false" stroked="true" strokeweight=".48pt" strokecolor="#fdfdfd">
                <v:path arrowok="t"/>
              </v:shape>
            </v:group>
            <v:group style="position:absolute;left:8822;top:2642;width:10;height:2" coordorigin="8822,2642" coordsize="10,2">
              <v:shape style="position:absolute;left:8822;top:2642;width:10;height:2" coordorigin="8822,2642" coordsize="10,0" path="m8822,2642l8831,2642e" filled="false" stroked="true" strokeweight=".24pt" strokecolor="#fdfdfd">
                <v:path arrowok="t"/>
              </v:shape>
            </v:group>
            <v:group style="position:absolute;left:8901;top:3574;width:2;height:1186" coordorigin="8901,3574" coordsize="2,1186">
              <v:shape style="position:absolute;left:8901;top:3574;width:2;height:1186" coordorigin="8901,3574" coordsize="0,1186" path="m8901,4759l8901,3574e" filled="false" stroked="true" strokeweight=".48pt" strokecolor="#fdfdfd">
                <v:path arrowok="t"/>
              </v:shape>
            </v:group>
            <v:group style="position:absolute;left:8896;top:2642;width:10;height:2" coordorigin="8896,2642" coordsize="10,2">
              <v:shape style="position:absolute;left:8896;top:2642;width:10;height:2" coordorigin="8896,2642" coordsize="10,0" path="m8896,2642l8906,2642e" filled="false" stroked="true" strokeweight=".24pt" strokecolor="#fdfdfd">
                <v:path arrowok="t"/>
              </v:shape>
            </v:group>
            <v:group style="position:absolute;left:8975;top:2640;width:2;height:2120" coordorigin="8975,2640" coordsize="2,2120">
              <v:shape style="position:absolute;left:8975;top:2640;width:2;height:2120" coordorigin="8975,2640" coordsize="0,2120" path="m8975,4759l8975,2640e" filled="false" stroked="true" strokeweight=".48pt" strokecolor="#fdfdfd">
                <v:path arrowok="t"/>
              </v:shape>
            </v:group>
            <v:group style="position:absolute;left:9050;top:3403;width:2;height:1356" coordorigin="9050,3403" coordsize="2,1356">
              <v:shape style="position:absolute;left:9050;top:3403;width:2;height:1356" coordorigin="9050,3403" coordsize="0,1356" path="m9050,4759l9050,3403e" filled="false" stroked="true" strokeweight=".48pt" strokecolor="#fdfdfd">
                <v:path arrowok="t"/>
              </v:shape>
            </v:group>
            <v:group style="position:absolute;left:9050;top:2640;width:2;height:456" coordorigin="9050,2640" coordsize="2,456">
              <v:shape style="position:absolute;left:9050;top:2640;width:2;height:456" coordorigin="9050,2640" coordsize="0,456" path="m9050,3096l9050,2640e" filled="false" stroked="true" strokeweight=".48pt" strokecolor="#fdfdfd">
                <v:path arrowok="t"/>
              </v:shape>
            </v:group>
            <v:group style="position:absolute;left:9122;top:3403;width:2;height:1356" coordorigin="9122,3403" coordsize="2,1356">
              <v:shape style="position:absolute;left:9122;top:3403;width:2;height:1356" coordorigin="9122,3403" coordsize="0,1356" path="m9122,4759l9122,3403e" filled="false" stroked="true" strokeweight=".48pt" strokecolor="#fdfdfd">
                <v:path arrowok="t"/>
              </v:shape>
            </v:group>
            <v:group style="position:absolute;left:9122;top:2640;width:2;height:456" coordorigin="9122,2640" coordsize="2,456">
              <v:shape style="position:absolute;left:9122;top:2640;width:2;height:456" coordorigin="9122,2640" coordsize="0,456" path="m9122,3096l9122,2640e" filled="false" stroked="true" strokeweight=".48pt" strokecolor="#fdfdfd">
                <v:path arrowok="t"/>
              </v:shape>
            </v:group>
            <v:group style="position:absolute;left:9196;top:3403;width:2;height:1356" coordorigin="9196,3403" coordsize="2,1356">
              <v:shape style="position:absolute;left:9196;top:3403;width:2;height:1356" coordorigin="9196,3403" coordsize="0,1356" path="m9196,3403l9196,4759e" filled="false" stroked="true" strokeweight=".48pt" strokecolor="#fdfdfd">
                <v:path arrowok="t"/>
              </v:shape>
            </v:group>
            <v:group style="position:absolute;left:9196;top:2640;width:2;height:456" coordorigin="9196,2640" coordsize="2,456">
              <v:shape style="position:absolute;left:9196;top:2640;width:2;height:456" coordorigin="9196,2640" coordsize="0,456" path="m9196,3096l9196,2640e" filled="false" stroked="true" strokeweight=".48pt" strokecolor="#fdfdfd">
                <v:path arrowok="t"/>
              </v:shape>
            </v:group>
            <v:group style="position:absolute;left:9270;top:3403;width:2;height:1356" coordorigin="9270,3403" coordsize="2,1356">
              <v:shape style="position:absolute;left:9270;top:3403;width:2;height:1356" coordorigin="9270,3403" coordsize="0,1356" path="m9270,3403l9270,4759e" filled="false" stroked="true" strokeweight=".48pt" strokecolor="#fdfdfd">
                <v:path arrowok="t"/>
              </v:shape>
            </v:group>
            <v:group style="position:absolute;left:9270;top:2640;width:2;height:456" coordorigin="9270,2640" coordsize="2,456">
              <v:shape style="position:absolute;left:9270;top:2640;width:2;height:456" coordorigin="9270,2640" coordsize="0,456" path="m9270,3096l9270,2640e" filled="false" stroked="true" strokeweight=".48pt" strokecolor="#fdfdfd">
                <v:path arrowok="t"/>
              </v:shape>
            </v:group>
            <v:group style="position:absolute;left:9345;top:3403;width:2;height:1356" coordorigin="9345,3403" coordsize="2,1356">
              <v:shape style="position:absolute;left:9345;top:3403;width:2;height:1356" coordorigin="9345,3403" coordsize="0,1356" path="m9345,3403l9345,4759e" filled="false" stroked="true" strokeweight=".48pt" strokecolor="#fdfdfd">
                <v:path arrowok="t"/>
              </v:shape>
            </v:group>
            <v:group style="position:absolute;left:9345;top:2640;width:2;height:456" coordorigin="9345,2640" coordsize="2,456">
              <v:shape style="position:absolute;left:9345;top:2640;width:2;height:456" coordorigin="9345,2640" coordsize="0,456" path="m9345,3096l9345,2640e" filled="false" stroked="true" strokeweight=".48pt" strokecolor="#fdfdfd">
                <v:path arrowok="t"/>
              </v:shape>
            </v:group>
            <v:group style="position:absolute;left:9419;top:3403;width:2;height:1356" coordorigin="9419,3403" coordsize="2,1356">
              <v:shape style="position:absolute;left:9419;top:3403;width:2;height:1356" coordorigin="9419,3403" coordsize="0,1356" path="m9419,3403l9419,4759e" filled="false" stroked="true" strokeweight=".48pt" strokecolor="#fdfdfd">
                <v:path arrowok="t"/>
              </v:shape>
            </v:group>
            <v:group style="position:absolute;left:9419;top:2640;width:2;height:456" coordorigin="9419,2640" coordsize="2,456">
              <v:shape style="position:absolute;left:9419;top:2640;width:2;height:456" coordorigin="9419,2640" coordsize="0,456" path="m9419,3096l9419,2640e" filled="false" stroked="true" strokeweight=".48pt" strokecolor="#fdfdfd">
                <v:path arrowok="t"/>
              </v:shape>
            </v:group>
            <v:group style="position:absolute;left:9494;top:2640;width:2;height:2117" coordorigin="9494,2640" coordsize="2,2117">
              <v:shape style="position:absolute;left:9494;top:2640;width:2;height:2117" coordorigin="9494,2640" coordsize="0,2117" path="m9494,4757l9494,4111,9494,2640e" filled="false" stroked="true" strokeweight=".48pt" strokecolor="#fdfdfd">
                <v:path arrowok="t"/>
              </v:shape>
            </v:group>
            <v:group style="position:absolute;left:9566;top:2640;width:2;height:2117" coordorigin="9566,2640" coordsize="2,2117">
              <v:shape style="position:absolute;left:9566;top:2640;width:2;height:2117" coordorigin="9566,2640" coordsize="0,2117" path="m9566,4757l9566,4111,9566,2640e" filled="false" stroked="true" strokeweight=".48pt" strokecolor="#fdfdfd">
                <v:path arrowok="t"/>
              </v:shape>
            </v:group>
            <v:group style="position:absolute;left:9640;top:2640;width:2;height:2117" coordorigin="9640,2640" coordsize="2,2117">
              <v:shape style="position:absolute;left:9640;top:2640;width:2;height:2117" coordorigin="9640,2640" coordsize="0,2117" path="m9640,4757l9640,4111,9640,2640e" filled="false" stroked="true" strokeweight=".48pt" strokecolor="#fdfdfd">
                <v:path arrowok="t"/>
              </v:shape>
            </v:group>
            <v:group style="position:absolute;left:9714;top:2851;width:2;height:1906" coordorigin="9714,2851" coordsize="2,1906">
              <v:shape style="position:absolute;left:9714;top:2851;width:2;height:1906" coordorigin="9714,2851" coordsize="0,1906" path="m9714,4757l9714,4111,9714,2851e" filled="false" stroked="true" strokeweight=".48pt" strokecolor="#fdfdfd">
                <v:path arrowok="t"/>
              </v:shape>
            </v:group>
            <v:group style="position:absolute;left:9789;top:2851;width:2;height:1906" coordorigin="9789,2851" coordsize="2,1906">
              <v:shape style="position:absolute;left:9789;top:2851;width:2;height:1906" coordorigin="9789,2851" coordsize="0,1906" path="m9789,4757l9789,4111,9789,2851e" filled="false" stroked="true" strokeweight=".48pt" strokecolor="#fdfdfd">
                <v:path arrowok="t"/>
              </v:shape>
            </v:group>
            <v:group style="position:absolute;left:9863;top:4613;width:2;height:144" coordorigin="9863,4613" coordsize="2,144">
              <v:shape style="position:absolute;left:9863;top:4613;width:2;height:144" coordorigin="9863,4613" coordsize="0,144" path="m9863,4757l9863,4613e" filled="false" stroked="true" strokeweight=".48pt" strokecolor="#fdfdfd">
                <v:path arrowok="t"/>
              </v:shape>
            </v:group>
            <v:group style="position:absolute;left:9863;top:3574;width:2;height:752" coordorigin="9863,3574" coordsize="2,752">
              <v:shape style="position:absolute;left:9863;top:3574;width:2;height:752" coordorigin="9863,3574" coordsize="0,752" path="m9863,3574l9863,4111,9863,4325e" filled="false" stroked="true" strokeweight=".48pt" strokecolor="#fdfdfd">
                <v:path arrowok="t"/>
              </v:shape>
            </v:group>
            <v:group style="position:absolute;left:9935;top:4613;width:2;height:144" coordorigin="9935,4613" coordsize="2,144">
              <v:shape style="position:absolute;left:9935;top:4613;width:2;height:144" coordorigin="9935,4613" coordsize="0,144" path="m9935,4757l9935,4613e" filled="false" stroked="true" strokeweight=".48pt" strokecolor="#fdfdfd">
                <v:path arrowok="t"/>
              </v:shape>
            </v:group>
            <v:group style="position:absolute;left:9935;top:3574;width:2;height:752" coordorigin="9935,3574" coordsize="2,752">
              <v:shape style="position:absolute;left:9935;top:3574;width:2;height:752" coordorigin="9935,3574" coordsize="0,752" path="m9935,4325l9935,3574e" filled="false" stroked="true" strokeweight=".48pt" strokecolor="#fdfdfd">
                <v:path arrowok="t"/>
              </v:shape>
            </v:group>
            <v:group style="position:absolute;left:10010;top:4613;width:2;height:144" coordorigin="10010,4613" coordsize="2,144">
              <v:shape style="position:absolute;left:10010;top:4613;width:2;height:144" coordorigin="10010,4613" coordsize="0,144" path="m10010,4757l10010,4613e" filled="false" stroked="true" strokeweight=".48pt" strokecolor="#fdfdfd">
                <v:path arrowok="t"/>
              </v:shape>
            </v:group>
            <v:group style="position:absolute;left:10010;top:3574;width:2;height:752" coordorigin="10010,3574" coordsize="2,752">
              <v:shape style="position:absolute;left:10010;top:3574;width:2;height:752" coordorigin="10010,3574" coordsize="0,752" path="m10010,4325l10010,3574e" filled="false" stroked="true" strokeweight=".48pt" strokecolor="#fdfdfd">
                <v:path arrowok="t"/>
              </v:shape>
            </v:group>
            <v:group style="position:absolute;left:10084;top:4613;width:2;height:144" coordorigin="10084,4613" coordsize="2,144">
              <v:shape style="position:absolute;left:10084;top:4613;width:2;height:144" coordorigin="10084,4613" coordsize="0,144" path="m10084,4757l10084,4613e" filled="false" stroked="true" strokeweight=".48pt" strokecolor="#fdfdfd">
                <v:path arrowok="t"/>
              </v:shape>
            </v:group>
            <v:group style="position:absolute;left:10084;top:3574;width:2;height:752" coordorigin="10084,3574" coordsize="2,752">
              <v:shape style="position:absolute;left:10084;top:3574;width:2;height:752" coordorigin="10084,3574" coordsize="0,752" path="m10084,4325l10084,3574e" filled="false" stroked="true" strokeweight=".48pt" strokecolor="#fdfdfd">
                <v:path arrowok="t"/>
              </v:shape>
            </v:group>
            <v:group style="position:absolute;left:10158;top:4613;width:2;height:142" coordorigin="10158,4613" coordsize="2,142">
              <v:shape style="position:absolute;left:10158;top:4613;width:2;height:142" coordorigin="10158,4613" coordsize="0,142" path="m10158,4754l10158,4613e" filled="false" stroked="true" strokeweight=".48pt" strokecolor="#fdfdfd">
                <v:path arrowok="t"/>
              </v:shape>
            </v:group>
            <v:group style="position:absolute;left:10158;top:3574;width:2;height:257" coordorigin="10158,3574" coordsize="2,257">
              <v:shape style="position:absolute;left:10158;top:3574;width:2;height:257" coordorigin="10158,3574" coordsize="0,257" path="m10158,3830l10158,3574e" filled="false" stroked="true" strokeweight=".48pt" strokecolor="#fdfdfd">
                <v:path arrowok="t"/>
              </v:shape>
            </v:group>
            <v:group style="position:absolute;left:10158;top:4111;width:2;height:214" coordorigin="10158,4111" coordsize="2,214">
              <v:shape style="position:absolute;left:10158;top:4111;width:2;height:214" coordorigin="10158,4111" coordsize="0,214" path="m10158,4325l10158,4111e" filled="false" stroked="true" strokeweight=".48pt" strokecolor="#fdfdfd">
                <v:path arrowok="t"/>
              </v:shape>
            </v:group>
            <v:group style="position:absolute;left:10233;top:4613;width:2;height:735" coordorigin="10233,4613" coordsize="2,735">
              <v:shape style="position:absolute;left:10233;top:4613;width:2;height:735" coordorigin="10233,4613" coordsize="0,735" path="m10233,5347l10233,4613e" filled="false" stroked="true" strokeweight=".48pt" strokecolor="#fdfdfd">
                <v:path arrowok="t"/>
              </v:shape>
            </v:group>
            <v:group style="position:absolute;left:10233;top:3574;width:2;height:257" coordorigin="10233,3574" coordsize="2,257">
              <v:shape style="position:absolute;left:10233;top:3574;width:2;height:257" coordorigin="10233,3574" coordsize="0,257" path="m10233,3830l10233,3574e" filled="false" stroked="true" strokeweight=".48pt" strokecolor="#fdfdfd">
                <v:path arrowok="t"/>
              </v:shape>
            </v:group>
            <v:group style="position:absolute;left:10233;top:4111;width:2;height:214" coordorigin="10233,4111" coordsize="2,214">
              <v:shape style="position:absolute;left:10233;top:4111;width:2;height:214" coordorigin="10233,4111" coordsize="0,214" path="m10233,4325l10233,4111e" filled="false" stroked="true" strokeweight=".48pt" strokecolor="#fdfdfd">
                <v:path arrowok="t"/>
              </v:shape>
            </v:group>
            <v:group style="position:absolute;left:10307;top:4613;width:2;height:735" coordorigin="10307,4613" coordsize="2,735">
              <v:shape style="position:absolute;left:10307;top:4613;width:2;height:735" coordorigin="10307,4613" coordsize="0,735" path="m10307,5347l10307,4613e" filled="false" stroked="true" strokeweight=".48pt" strokecolor="#fdfdfd">
                <v:path arrowok="t"/>
              </v:shape>
            </v:group>
            <v:group style="position:absolute;left:10307;top:3574;width:2;height:257" coordorigin="10307,3574" coordsize="2,257">
              <v:shape style="position:absolute;left:10307;top:3574;width:2;height:257" coordorigin="10307,3574" coordsize="0,257" path="m10307,3830l10307,3574e" filled="false" stroked="true" strokeweight=".48pt" strokecolor="#fdfdfd">
                <v:path arrowok="t"/>
              </v:shape>
            </v:group>
            <v:group style="position:absolute;left:10307;top:4111;width:2;height:214" coordorigin="10307,4111" coordsize="2,214">
              <v:shape style="position:absolute;left:10307;top:4111;width:2;height:214" coordorigin="10307,4111" coordsize="0,214" path="m10307,4325l10307,4111e" filled="false" stroked="true" strokeweight=".48pt" strokecolor="#fdfdfd">
                <v:path arrowok="t"/>
              </v:shape>
            </v:group>
            <v:group style="position:absolute;left:10379;top:4111;width:2;height:1236" coordorigin="10379,4111" coordsize="2,1236">
              <v:shape style="position:absolute;left:10379;top:4111;width:2;height:1236" coordorigin="10379,4111" coordsize="0,1236" path="m10379,5347l10379,4111e" filled="false" stroked="true" strokeweight=".48pt" strokecolor="#fdfdfd">
                <v:path arrowok="t"/>
              </v:shape>
            </v:group>
            <v:group style="position:absolute;left:10379;top:3574;width:2;height:257" coordorigin="10379,3574" coordsize="2,257">
              <v:shape style="position:absolute;left:10379;top:3574;width:2;height:257" coordorigin="10379,3574" coordsize="0,257" path="m10379,3830l10379,3574e" filled="false" stroked="true" strokeweight=".48pt" strokecolor="#fdfdfd">
                <v:path arrowok="t"/>
              </v:shape>
            </v:group>
            <v:group style="position:absolute;left:10454;top:4111;width:2;height:1236" coordorigin="10454,4111" coordsize="2,1236">
              <v:shape style="position:absolute;left:10454;top:4111;width:2;height:1236" coordorigin="10454,4111" coordsize="0,1236" path="m10454,5347l10454,4111e" filled="false" stroked="true" strokeweight=".48pt" strokecolor="#fdfdfd">
                <v:path arrowok="t"/>
              </v:shape>
            </v:group>
            <v:group style="position:absolute;left:10454;top:3574;width:2;height:257" coordorigin="10454,3574" coordsize="2,257">
              <v:shape style="position:absolute;left:10454;top:3574;width:2;height:257" coordorigin="10454,3574" coordsize="0,257" path="m10454,3830l10454,3574e" filled="false" stroked="true" strokeweight=".48pt" strokecolor="#fdfdfd">
                <v:path arrowok="t"/>
              </v:shape>
            </v:group>
            <v:group style="position:absolute;left:10528;top:4111;width:2;height:1236" coordorigin="10528,4111" coordsize="2,1236">
              <v:shape style="position:absolute;left:10528;top:4111;width:2;height:1236" coordorigin="10528,4111" coordsize="0,1236" path="m10528,5347l10528,4111e" filled="false" stroked="true" strokeweight=".48pt" strokecolor="#fdfdfd">
                <v:path arrowok="t"/>
              </v:shape>
            </v:group>
            <v:group style="position:absolute;left:10528;top:3574;width:2;height:257" coordorigin="10528,3574" coordsize="2,257">
              <v:shape style="position:absolute;left:10528;top:3574;width:2;height:257" coordorigin="10528,3574" coordsize="0,257" path="m10528,3830l10528,3574e" filled="false" stroked="true" strokeweight=".48pt" strokecolor="#fdfdfd">
                <v:path arrowok="t"/>
              </v:shape>
            </v:group>
            <v:group style="position:absolute;left:10602;top:4111;width:2;height:1236" coordorigin="10602,4111" coordsize="2,1236">
              <v:shape style="position:absolute;left:10602;top:4111;width:2;height:1236" coordorigin="10602,4111" coordsize="0,1236" path="m10602,5347l10602,4111e" filled="false" stroked="true" strokeweight=".48pt" strokecolor="#fdfdfd">
                <v:path arrowok="t"/>
              </v:shape>
            </v:group>
            <v:group style="position:absolute;left:10602;top:2851;width:2;height:980" coordorigin="10602,2851" coordsize="2,980">
              <v:shape style="position:absolute;left:10602;top:2851;width:2;height:980" coordorigin="10602,2851" coordsize="0,980" path="m10602,3830l10602,2851e" filled="false" stroked="true" strokeweight=".48pt" strokecolor="#fdfdfd">
                <v:path arrowok="t"/>
              </v:shape>
            </v:group>
            <v:group style="position:absolute;left:10677;top:4111;width:2;height:1236" coordorigin="10677,4111" coordsize="2,1236">
              <v:shape style="position:absolute;left:10677;top:4111;width:2;height:1236" coordorigin="10677,4111" coordsize="0,1236" path="m10677,5347l10677,4111e" filled="false" stroked="true" strokeweight=".48pt" strokecolor="#fdfdfd">
                <v:path arrowok="t"/>
              </v:shape>
            </v:group>
            <v:group style="position:absolute;left:10677;top:2851;width:2;height:980" coordorigin="10677,2851" coordsize="2,980">
              <v:shape style="position:absolute;left:10677;top:2851;width:2;height:980" coordorigin="10677,2851" coordsize="0,980" path="m10677,3830l10677,2851e" filled="false" stroked="true" strokeweight=".48pt" strokecolor="#fdfdfd">
                <v:path arrowok="t"/>
              </v:shape>
            </v:group>
            <v:group style="position:absolute;left:10751;top:4111;width:2;height:1236" coordorigin="10751,4111" coordsize="2,1236">
              <v:shape style="position:absolute;left:10751;top:4111;width:2;height:1236" coordorigin="10751,4111" coordsize="0,1236" path="m10751,5347l10751,4111e" filled="false" stroked="true" strokeweight=".48pt" strokecolor="#fdfdfd">
                <v:path arrowok="t"/>
              </v:shape>
            </v:group>
            <v:group style="position:absolute;left:10751;top:2851;width:2;height:980" coordorigin="10751,2851" coordsize="2,980">
              <v:shape style="position:absolute;left:10751;top:2851;width:2;height:980" coordorigin="10751,2851" coordsize="0,980" path="m10751,3830l10751,2851e" filled="false" stroked="true" strokeweight=".48pt" strokecolor="#fdfdfd">
                <v:path arrowok="t"/>
              </v:shape>
            </v:group>
            <v:group style="position:absolute;left:10823;top:4111;width:2;height:1236" coordorigin="10823,4111" coordsize="2,1236">
              <v:shape style="position:absolute;left:10823;top:4111;width:2;height:1236" coordorigin="10823,4111" coordsize="0,1236" path="m10823,5347l10823,4111e" filled="false" stroked="true" strokeweight=".48pt" strokecolor="#fdfdfd">
                <v:path arrowok="t"/>
              </v:shape>
            </v:group>
            <v:group style="position:absolute;left:10823;top:2640;width:2;height:1191" coordorigin="10823,2640" coordsize="2,1191">
              <v:shape style="position:absolute;left:10823;top:2640;width:2;height:1191" coordorigin="10823,2640" coordsize="0,1191" path="m10823,3830l10823,2640e" filled="false" stroked="true" strokeweight=".48pt" strokecolor="#fdfdfd">
                <v:path arrowok="t"/>
              </v:shape>
            </v:group>
            <v:group style="position:absolute;left:5846;top:2501;width:2;height:3262" coordorigin="5846,2501" coordsize="2,3262">
              <v:shape style="position:absolute;left:5846;top:2501;width:2;height:3262" coordorigin="5846,2501" coordsize="0,3262" path="m5846,5762l5846,2501e" filled="false" stroked="true" strokeweight=".48pt" strokecolor="#fdfdfd">
                <v:path arrowok="t"/>
              </v:shape>
            </v:group>
            <v:group style="position:absolute;left:5913;top:2501;width:2;height:3262" coordorigin="5913,2501" coordsize="2,3262">
              <v:shape style="position:absolute;left:5913;top:2501;width:2;height:3262" coordorigin="5913,2501" coordsize="0,3262" path="m5913,5762l5913,2501e" filled="false" stroked="true" strokeweight=".48pt" strokecolor="#fdfdfd">
                <v:path arrowok="t"/>
              </v:shape>
            </v:group>
            <v:group style="position:absolute;left:5980;top:3905;width:2;height:1858" coordorigin="5980,3905" coordsize="2,1858">
              <v:shape style="position:absolute;left:5980;top:3905;width:2;height:1858" coordorigin="5980,3905" coordsize="0,1858" path="m5980,5762l5980,3905e" filled="false" stroked="true" strokeweight=".48pt" strokecolor="#fdfdfd">
                <v:path arrowok="t"/>
              </v:shape>
            </v:group>
            <v:group style="position:absolute;left:5980;top:2501;width:2;height:1299" coordorigin="5980,2501" coordsize="2,1299">
              <v:shape style="position:absolute;left:5980;top:2501;width:2;height:1299" coordorigin="5980,2501" coordsize="0,1299" path="m5980,3799l5980,2501e" filled="false" stroked="true" strokeweight=".48pt" strokecolor="#fdfdfd">
                <v:path arrowok="t"/>
              </v:shape>
            </v:group>
            <v:group style="position:absolute;left:6045;top:3905;width:2;height:1858" coordorigin="6045,3905" coordsize="2,1858">
              <v:shape style="position:absolute;left:6045;top:3905;width:2;height:1858" coordorigin="6045,3905" coordsize="0,1858" path="m6045,3905l6045,5762e" filled="false" stroked="true" strokeweight=".48pt" strokecolor="#fdfdfd">
                <v:path arrowok="t"/>
              </v:shape>
            </v:group>
            <v:group style="position:absolute;left:6045;top:2501;width:2;height:1299" coordorigin="6045,2501" coordsize="2,1299">
              <v:shape style="position:absolute;left:6045;top:2501;width:2;height:1299" coordorigin="6045,2501" coordsize="0,1299" path="m6045,3799l6045,2501e" filled="false" stroked="true" strokeweight=".48pt" strokecolor="#fdfdfd">
                <v:path arrowok="t"/>
              </v:shape>
            </v:group>
            <v:group style="position:absolute;left:6112;top:3905;width:2;height:1858" coordorigin="6112,3905" coordsize="2,1858">
              <v:shape style="position:absolute;left:6112;top:3905;width:2;height:1858" coordorigin="6112,3905" coordsize="0,1858" path="m6112,3905l6112,5762e" filled="false" stroked="true" strokeweight=".48pt" strokecolor="#fdfdfd">
                <v:path arrowok="t"/>
              </v:shape>
            </v:group>
            <v:group style="position:absolute;left:6112;top:2501;width:2;height:1299" coordorigin="6112,2501" coordsize="2,1299">
              <v:shape style="position:absolute;left:6112;top:2501;width:2;height:1299" coordorigin="6112,2501" coordsize="0,1299" path="m6112,3799l6112,2501e" filled="false" stroked="true" strokeweight=".48pt" strokecolor="#fdfdfd">
                <v:path arrowok="t"/>
              </v:shape>
            </v:group>
            <v:group style="position:absolute;left:6179;top:3905;width:2;height:1858" coordorigin="6179,3905" coordsize="2,1858">
              <v:shape style="position:absolute;left:6179;top:3905;width:2;height:1858" coordorigin="6179,3905" coordsize="0,1858" path="m6179,3905l6179,5762e" filled="false" stroked="true" strokeweight=".48pt" strokecolor="#fdfdfd">
                <v:path arrowok="t"/>
              </v:shape>
            </v:group>
            <v:group style="position:absolute;left:6179;top:2501;width:2;height:1299" coordorigin="6179,2501" coordsize="2,1299">
              <v:shape style="position:absolute;left:6179;top:2501;width:2;height:1299" coordorigin="6179,2501" coordsize="0,1299" path="m6179,3799l6179,2501e" filled="false" stroked="true" strokeweight=".48pt" strokecolor="#fdfdfd">
                <v:path arrowok="t"/>
              </v:shape>
            </v:group>
            <v:group style="position:absolute;left:6246;top:3905;width:2;height:1738" coordorigin="6246,3905" coordsize="2,1738">
              <v:shape style="position:absolute;left:6246;top:3905;width:2;height:1738" coordorigin="6246,3905" coordsize="0,1738" path="m6246,3905l6246,5642e" filled="false" stroked="true" strokeweight=".48pt" strokecolor="#fdfdfd">
                <v:path arrowok="t"/>
              </v:shape>
            </v:group>
            <v:group style="position:absolute;left:6246;top:2623;width:2;height:1176" coordorigin="6246,2623" coordsize="2,1176">
              <v:shape style="position:absolute;left:6246;top:2623;width:2;height:1176" coordorigin="6246,2623" coordsize="0,1176" path="m6246,3799l6246,2623e" filled="false" stroked="true" strokeweight=".48pt" strokecolor="#fdfdfd">
                <v:path arrowok="t"/>
              </v:shape>
            </v:group>
            <v:group style="position:absolute;left:6311;top:3905;width:2;height:1738" coordorigin="6311,3905" coordsize="2,1738">
              <v:shape style="position:absolute;left:6311;top:3905;width:2;height:1738" coordorigin="6311,3905" coordsize="0,1738" path="m6311,3905l6311,5642e" filled="false" stroked="true" strokeweight=".48pt" strokecolor="#fdfdfd">
                <v:path arrowok="t"/>
              </v:shape>
            </v:group>
            <v:group style="position:absolute;left:6311;top:2623;width:2;height:1176" coordorigin="6311,2623" coordsize="2,1176">
              <v:shape style="position:absolute;left:6311;top:2623;width:2;height:1176" coordorigin="6311,2623" coordsize="0,1176" path="m6311,3799l6311,2623e" filled="false" stroked="true" strokeweight=".48pt" strokecolor="#fdfdfd">
                <v:path arrowok="t"/>
              </v:shape>
            </v:group>
            <v:group style="position:absolute;left:6378;top:3905;width:2;height:807" coordorigin="6378,3905" coordsize="2,807">
              <v:shape style="position:absolute;left:6378;top:3905;width:2;height:807" coordorigin="6378,3905" coordsize="0,807" path="m6378,3905l6378,4711e" filled="false" stroked="true" strokeweight=".48pt" strokecolor="#fdfdfd">
                <v:path arrowok="t"/>
              </v:shape>
            </v:group>
            <v:group style="position:absolute;left:6378;top:2623;width:2;height:1176" coordorigin="6378,2623" coordsize="2,1176">
              <v:shape style="position:absolute;left:6378;top:2623;width:2;height:1176" coordorigin="6378,2623" coordsize="0,1176" path="m6378,3799l6378,2623e" filled="false" stroked="true" strokeweight=".48pt" strokecolor="#fdfdfd">
                <v:path arrowok="t"/>
              </v:shape>
            </v:group>
            <v:group style="position:absolute;left:6446;top:3905;width:2;height:807" coordorigin="6446,3905" coordsize="2,807">
              <v:shape style="position:absolute;left:6446;top:3905;width:2;height:807" coordorigin="6446,3905" coordsize="0,807" path="m6446,3905l6446,4711e" filled="false" stroked="true" strokeweight=".48pt" strokecolor="#fdfdfd">
                <v:path arrowok="t"/>
              </v:shape>
            </v:group>
            <v:group style="position:absolute;left:6446;top:2623;width:2;height:1176" coordorigin="6446,2623" coordsize="2,1176">
              <v:shape style="position:absolute;left:6446;top:2623;width:2;height:1176" coordorigin="6446,2623" coordsize="0,1176" path="m6446,3799l6446,2623e" filled="false" stroked="true" strokeweight=".48pt" strokecolor="#fdfdfd">
                <v:path arrowok="t"/>
              </v:shape>
            </v:group>
            <v:group style="position:absolute;left:6513;top:3905;width:2;height:807" coordorigin="6513,3905" coordsize="2,807">
              <v:shape style="position:absolute;left:6513;top:3905;width:2;height:807" coordorigin="6513,3905" coordsize="0,807" path="m6513,3905l6513,4711e" filled="false" stroked="true" strokeweight=".48pt" strokecolor="#fdfdfd">
                <v:path arrowok="t"/>
              </v:shape>
            </v:group>
            <v:group style="position:absolute;left:6513;top:2623;width:2;height:1176" coordorigin="6513,2623" coordsize="2,1176">
              <v:shape style="position:absolute;left:6513;top:2623;width:2;height:1176" coordorigin="6513,2623" coordsize="0,1176" path="m6513,3799l6513,2623e" filled="false" stroked="true" strokeweight=".48pt" strokecolor="#fdfdfd">
                <v:path arrowok="t"/>
              </v:shape>
            </v:group>
            <v:group style="position:absolute;left:6578;top:3905;width:2;height:807" coordorigin="6578,3905" coordsize="2,807">
              <v:shape style="position:absolute;left:6578;top:3905;width:2;height:807" coordorigin="6578,3905" coordsize="0,807" path="m6578,3905l6578,4711e" filled="false" stroked="true" strokeweight=".48pt" strokecolor="#fdfdfd">
                <v:path arrowok="t"/>
              </v:shape>
            </v:group>
            <v:group style="position:absolute;left:6578;top:2623;width:2;height:1176" coordorigin="6578,2623" coordsize="2,1176">
              <v:shape style="position:absolute;left:6578;top:2623;width:2;height:1176" coordorigin="6578,2623" coordsize="0,1176" path="m6578,3799l6578,2623e" filled="false" stroked="true" strokeweight=".48pt" strokecolor="#fdfdfd">
                <v:path arrowok="t"/>
              </v:shape>
            </v:group>
            <v:group style="position:absolute;left:6645;top:3905;width:2;height:807" coordorigin="6645,3905" coordsize="2,807">
              <v:shape style="position:absolute;left:6645;top:3905;width:2;height:807" coordorigin="6645,3905" coordsize="0,807" path="m6645,3905l6645,4711e" filled="false" stroked="true" strokeweight=".48pt" strokecolor="#fdfdfd">
                <v:path arrowok="t"/>
              </v:shape>
            </v:group>
            <v:group style="position:absolute;left:6645;top:2623;width:2;height:1176" coordorigin="6645,2623" coordsize="2,1176">
              <v:shape style="position:absolute;left:6645;top:2623;width:2;height:1176" coordorigin="6645,2623" coordsize="0,1176" path="m6645,3799l6645,2623e" filled="false" stroked="true" strokeweight=".48pt" strokecolor="#fdfdfd">
                <v:path arrowok="t"/>
              </v:shape>
            </v:group>
            <v:group style="position:absolute;left:6712;top:3905;width:2;height:807" coordorigin="6712,3905" coordsize="2,807">
              <v:shape style="position:absolute;left:6712;top:3905;width:2;height:807" coordorigin="6712,3905" coordsize="0,807" path="m6712,4711l6712,3905e" filled="false" stroked="true" strokeweight=".48pt" strokecolor="#fdfdfd">
                <v:path arrowok="t"/>
              </v:shape>
            </v:group>
            <v:group style="position:absolute;left:6712;top:2623;width:2;height:1176" coordorigin="6712,2623" coordsize="2,1176">
              <v:shape style="position:absolute;left:6712;top:2623;width:2;height:1176" coordorigin="6712,2623" coordsize="0,1176" path="m6712,3799l6712,2623e" filled="false" stroked="true" strokeweight=".48pt" strokecolor="#fdfdfd">
                <v:path arrowok="t"/>
              </v:shape>
            </v:group>
            <v:group style="position:absolute;left:6779;top:2623;width:2;height:2088" coordorigin="6779,2623" coordsize="2,2088">
              <v:shape style="position:absolute;left:6779;top:2623;width:2;height:2088" coordorigin="6779,2623" coordsize="0,2088" path="m6779,4711l6779,2623e" filled="false" stroked="true" strokeweight=".48pt" strokecolor="#fdfdfd">
                <v:path arrowok="t"/>
              </v:shape>
            </v:group>
            <v:group style="position:absolute;left:6844;top:2623;width:2;height:2088" coordorigin="6844,2623" coordsize="2,2088">
              <v:shape style="position:absolute;left:6844;top:2623;width:2;height:2088" coordorigin="6844,2623" coordsize="0,2088" path="m6844,4711l6844,2623e" filled="false" stroked="true" strokeweight=".48pt" strokecolor="#fdfdfd">
                <v:path arrowok="t"/>
              </v:shape>
            </v:group>
            <v:group style="position:absolute;left:6911;top:2623;width:2;height:2088" coordorigin="6911,2623" coordsize="2,2088">
              <v:shape style="position:absolute;left:6911;top:2623;width:2;height:2088" coordorigin="6911,2623" coordsize="0,2088" path="m6911,4711l6911,2623e" filled="false" stroked="true" strokeweight=".48pt" strokecolor="#fdfdfd">
                <v:path arrowok="t"/>
              </v:shape>
            </v:group>
            <v:group style="position:absolute;left:10024;top:4116;width:879;height:2" coordorigin="10024,4116" coordsize="879,2">
              <v:shape style="position:absolute;left:10024;top:4116;width:879;height:2" coordorigin="10024,4116" coordsize="879,0" path="m10902,4116l10024,4116e" filled="false" stroked="true" strokeweight=".12pt" strokecolor="#000000">
                <v:path arrowok="t"/>
              </v:shape>
            </v:group>
            <v:group style="position:absolute;left:9491;top:4116;width:104;height:2" coordorigin="9491,4116" coordsize="104,2">
              <v:shape style="position:absolute;left:9491;top:4116;width:104;height:2" coordorigin="9491,4116" coordsize="104,0" path="m9491,4116l9594,4116e" filled="false" stroked="true" strokeweight=".12pt" strokecolor="#000000">
                <v:path arrowok="t"/>
              </v:shape>
            </v:group>
            <v:group style="position:absolute;left:8531;top:4116;width:531;height:2" coordorigin="8531,4116" coordsize="531,2">
              <v:shape style="position:absolute;left:8531;top:4116;width:531;height:2" coordorigin="8531,4116" coordsize="531,0" path="m9062,4116l8531,4116e" filled="false" stroked="true" strokeweight=".12pt" strokecolor="#000000">
                <v:path arrowok="t"/>
              </v:shape>
            </v:group>
            <v:group style="position:absolute;left:9491;top:4111;width:104;height:2" coordorigin="9491,4111" coordsize="104,2">
              <v:shape style="position:absolute;left:9491;top:4111;width:104;height:2" coordorigin="9491,4111" coordsize="104,0" path="m9491,4111l9594,4111e" filled="false" stroked="true" strokeweight=".12pt" strokecolor="#000000">
                <v:path arrowok="t"/>
              </v:shape>
            </v:group>
            <v:group style="position:absolute;left:10024;top:4111;width:852;height:2" coordorigin="10024,4111" coordsize="852,2">
              <v:shape style="position:absolute;left:10024;top:4111;width:852;height:2" coordorigin="10024,4111" coordsize="852,0" path="m10024,4111l10876,4111e" filled="false" stroked="true" strokeweight=".12pt" strokecolor="#000000">
                <v:path arrowok="t"/>
              </v:shape>
            </v:group>
            <v:group style="position:absolute;left:8526;top:4111;width:536;height:2" coordorigin="8526,4111" coordsize="536,2">
              <v:shape style="position:absolute;left:8526;top:4111;width:536;height:2" coordorigin="8526,4111" coordsize="536,0" path="m8526,4111l9062,4111e" filled="false" stroked="true" strokeweight=".12pt" strokecolor="#000000">
                <v:path arrowok="t"/>
              </v:shape>
            </v:group>
            <v:group style="position:absolute;left:10024;top:4162;width:879;height:2" coordorigin="10024,4162" coordsize="879,2">
              <v:shape style="position:absolute;left:10024;top:4162;width:879;height:2" coordorigin="10024,4162" coordsize="879,0" path="m10902,4162l10024,4162e" filled="false" stroked="true" strokeweight=".12pt" strokecolor="#000000">
                <v:path arrowok="t"/>
              </v:shape>
            </v:group>
            <v:group style="position:absolute;left:9491;top:4164;width:104;height:2" coordorigin="9491,4164" coordsize="104,2">
              <v:shape style="position:absolute;left:9491;top:4164;width:104;height:2" coordorigin="9491,4164" coordsize="104,0" path="m9491,4164l9594,4164e" filled="false" stroked="true" strokeweight=".36pt" strokecolor="#000000">
                <v:path arrowok="t"/>
              </v:shape>
            </v:group>
            <v:group style="position:absolute;left:8488;top:4162;width:574;height:2" coordorigin="8488,4162" coordsize="574,2">
              <v:shape style="position:absolute;left:8488;top:4162;width:574;height:2" coordorigin="8488,4162" coordsize="574,0" path="m8488,4162l9062,4162e" filled="false" stroked="true" strokeweight=".12pt" strokecolor="#000000">
                <v:path arrowok="t"/>
              </v:shape>
            </v:group>
            <v:group style="position:absolute;left:10024;top:4166;width:857;height:2" coordorigin="10024,4166" coordsize="857,2">
              <v:shape style="position:absolute;left:10024;top:4166;width:857;height:2" coordorigin="10024,4166" coordsize="857,0" path="m10881,4166l10024,4166e" filled="false" stroked="true" strokeweight=".12pt" strokecolor="#000000">
                <v:path arrowok="t"/>
              </v:shape>
            </v:group>
            <v:group style="position:absolute;left:8224;top:4166;width:838;height:2" coordorigin="8224,4166" coordsize="838,2">
              <v:shape style="position:absolute;left:8224;top:4166;width:838;height:2" coordorigin="8224,4166" coordsize="838,0" path="m8224,4166l9062,4166e" filled="false" stroked="true" strokeweight=".12pt" strokecolor="#000000">
                <v:path arrowok="t"/>
              </v:shape>
            </v:group>
            <v:group style="position:absolute;left:8519;top:2614;width:2;height:1503" coordorigin="8519,2614" coordsize="2,1503">
              <v:shape style="position:absolute;left:8519;top:2614;width:2;height:1503" coordorigin="8519,2614" coordsize="0,1503" path="m8519,2614l8519,4116e" filled="false" stroked="true" strokeweight=".12pt" strokecolor="#000000">
                <v:path arrowok="t"/>
              </v:shape>
            </v:group>
            <v:group style="position:absolute;left:8526;top:2640;width:2;height:1481" coordorigin="8526,2640" coordsize="2,1481">
              <v:shape style="position:absolute;left:8526;top:2640;width:2;height:1481" coordorigin="8526,2640" coordsize="0,1481" path="m8526,2640l8526,4121e" filled="false" stroked="true" strokeweight=".12pt" strokecolor="#000000">
                <v:path arrowok="t"/>
              </v:shape>
            </v:group>
            <v:group style="position:absolute;left:8488;top:2614;width:2;height:1548" coordorigin="8488,2614" coordsize="2,1548">
              <v:shape style="position:absolute;left:8488;top:2614;width:2;height:1548" coordorigin="8488,2614" coordsize="0,1548" path="m8488,2614l8488,4162e" filled="false" stroked="true" strokeweight=".12pt" strokecolor="#000000">
                <v:path arrowok="t"/>
              </v:shape>
            </v:group>
            <v:group style="position:absolute;left:8481;top:2640;width:2;height:1527" coordorigin="8481,2640" coordsize="2,1527">
              <v:shape style="position:absolute;left:8481;top:2640;width:2;height:1527" coordorigin="8481,2640" coordsize="0,1527" path="m8481,2640l8481,4166e" filled="false" stroked="true" strokeweight=".12pt" strokecolor="#000000">
                <v:path arrowok="t"/>
              </v:shape>
            </v:group>
            <v:group style="position:absolute;left:8488;top:4733;width:2;height:920" coordorigin="8488,4733" coordsize="2,920">
              <v:shape style="position:absolute;left:8488;top:4733;width:2;height:920" coordorigin="8488,4733" coordsize="0,920" path="m8488,5652l8488,4733e" filled="false" stroked="true" strokeweight=".12pt" strokecolor="#000000">
                <v:path arrowok="t"/>
              </v:shape>
            </v:group>
            <v:group style="position:absolute;left:8481;top:4726;width:2;height:900" coordorigin="8481,4726" coordsize="2,900">
              <v:shape style="position:absolute;left:8481;top:4726;width:2;height:900" coordorigin="8481,4726" coordsize="0,900" path="m8481,4726l8481,5626e" filled="false" stroked="true" strokeweight=".12pt" strokecolor="#000000">
                <v:path arrowok="t"/>
              </v:shape>
            </v:group>
            <v:group style="position:absolute;left:8488;top:4729;width:459;height:2" coordorigin="8488,4729" coordsize="459,2">
              <v:shape style="position:absolute;left:8488;top:4729;width:459;height:2" coordorigin="8488,4729" coordsize="459,0" path="m8488,4729l8946,4729e" filled="false" stroked="true" strokeweight=".48pt" strokecolor="#000000">
                <v:path arrowok="t"/>
              </v:shape>
            </v:group>
            <v:group style="position:absolute;left:8481;top:4729;width:466;height:2" coordorigin="8481,4729" coordsize="466,2">
              <v:shape style="position:absolute;left:8481;top:4729;width:466;height:2" coordorigin="8481,4729" coordsize="466,0" path="m8481,4729l8946,4729e" filled="false" stroked="true" strokeweight=".48pt" strokecolor="#000000">
                <v:path arrowok="t"/>
              </v:shape>
            </v:group>
            <v:group style="position:absolute;left:9376;top:4733;width:802;height:2" coordorigin="9376,4733" coordsize="802,2">
              <v:shape style="position:absolute;left:9376;top:4733;width:802;height:2" coordorigin="9376,4733" coordsize="802,0" path="m9376,4733l10178,4733e" filled="false" stroked="true" strokeweight=".12pt" strokecolor="#000000">
                <v:path arrowok="t"/>
              </v:shape>
            </v:group>
            <v:group style="position:absolute;left:9376;top:4726;width:807;height:2" coordorigin="9376,4726" coordsize="807,2">
              <v:shape style="position:absolute;left:9376;top:4726;width:807;height:2" coordorigin="9376,4726" coordsize="807,0" path="m9376,4726l10182,4726e" filled="false" stroked="true" strokeweight=".12pt" strokecolor="#000000">
                <v:path arrowok="t"/>
              </v:shape>
            </v:group>
            <v:group style="position:absolute;left:8531;top:4775;width:1601;height:2" coordorigin="8531,4775" coordsize="1601,2">
              <v:shape style="position:absolute;left:8531;top:4775;width:1601;height:2" coordorigin="8531,4775" coordsize="1601,0" path="m8531,4775l10132,4775e" filled="false" stroked="true" strokeweight=".69pt" strokecolor="#000000">
                <v:path arrowok="t"/>
              </v:shape>
            </v:group>
            <v:group style="position:absolute;left:6945;top:2623;width:2;height:2088" coordorigin="6945,2623" coordsize="2,2088">
              <v:shape style="position:absolute;left:6945;top:2623;width:2;height:2088" coordorigin="6945,2623" coordsize="0,2088" path="m6945,4711l6945,2623e" filled="false" stroked="true" strokeweight=".12pt" strokecolor="#000000">
                <v:path arrowok="t"/>
              </v:shape>
            </v:group>
            <v:group style="position:absolute;left:6191;top:2501;width:4973;height:2" coordorigin="6191,2501" coordsize="4973,2">
              <v:shape style="position:absolute;left:6191;top:2501;width:4973;height:2" coordorigin="6191,2501" coordsize="4973,0" path="m6191,2501l11164,2501e" filled="false" stroked="true" strokeweight=".12pt" strokecolor="#000000">
                <v:path arrowok="t"/>
              </v:shape>
            </v:group>
            <v:group style="position:absolute;left:7077;top:2640;width:3804;height:2" coordorigin="7077,2640" coordsize="3804,2">
              <v:shape style="position:absolute;left:7077;top:2640;width:3804;height:2" coordorigin="7077,2640" coordsize="3804,0" path="m7077,2640l10881,2640e" filled="false" stroked="true" strokeweight=".12pt" strokecolor="#000000">
                <v:path arrowok="t"/>
              </v:shape>
            </v:group>
            <v:group style="position:absolute;left:11015;top:2623;width:140;height:2" coordorigin="11015,2623" coordsize="140,2">
              <v:shape style="position:absolute;left:11015;top:2623;width:140;height:2" coordorigin="11015,2623" coordsize="140,0" path="m11015,2623l11154,2623e" filled="false" stroked="true" strokeweight=".12pt" strokecolor="#000000">
                <v:path arrowok="t"/>
              </v:shape>
            </v:group>
            <v:group style="position:absolute;left:10876;top:2640;width:2;height:2986" coordorigin="10876,2640" coordsize="2,2986">
              <v:shape style="position:absolute;left:10876;top:2640;width:2;height:2986" coordorigin="10876,2640" coordsize="0,2986" path="m10876,2640l10876,5626e" filled="false" stroked="true" strokeweight=".12pt" strokecolor="#000000">
                <v:path arrowok="t"/>
              </v:shape>
            </v:group>
            <v:group style="position:absolute;left:7077;top:2635;width:1412;height:32" coordorigin="7077,2635" coordsize="1412,32">
              <v:shape style="position:absolute;left:7077;top:2635;width:1412;height:32" coordorigin="7077,2635" coordsize="1412,32" path="m7077,2666l7077,2635,8488,2635e" filled="false" stroked="true" strokeweight=".12pt" strokecolor="#000000">
                <v:path arrowok="t"/>
              </v:shape>
            </v:group>
            <v:group style="position:absolute;left:8519;top:2635;width:600;height:2" coordorigin="8519,2635" coordsize="600,2">
              <v:shape style="position:absolute;left:8519;top:2635;width:600;height:2" coordorigin="8519,2635" coordsize="600,0" path="m8519,2635l9119,2635,9114,2635e" filled="false" stroked="true" strokeweight=".12pt" strokecolor="#000000">
                <v:path arrowok="t"/>
              </v:shape>
            </v:group>
            <v:group style="position:absolute;left:9453;top:2635;width:1428;height:2" coordorigin="9453,2635" coordsize="1428,2">
              <v:shape style="position:absolute;left:9453;top:2635;width:1428;height:2" coordorigin="9453,2635" coordsize="1428,0" path="m9453,2635l10881,2635e" filled="false" stroked="true" strokeweight=".12pt" strokecolor="#000000">
                <v:path arrowok="t"/>
              </v:shape>
            </v:group>
            <v:group style="position:absolute;left:10974;top:2614;width:180;height:2" coordorigin="10974,2614" coordsize="180,2">
              <v:shape style="position:absolute;left:10974;top:2614;width:180;height:2" coordorigin="10974,2614" coordsize="180,0" path="m10974,2614l11154,2614e" filled="false" stroked="true" strokeweight=".12pt" strokecolor="#000000">
                <v:path arrowok="t"/>
              </v:shape>
            </v:group>
            <v:group style="position:absolute;left:10881;top:2635;width:2;height:356" coordorigin="10881,2635" coordsize="2,356">
              <v:shape style="position:absolute;left:10881;top:2635;width:2;height:356" coordorigin="10881,2635" coordsize="0,356" path="m10881,2635l10881,2990e" filled="false" stroked="true" strokeweight=".12pt" strokecolor="#000000">
                <v:path arrowok="t"/>
              </v:shape>
            </v:group>
            <v:group style="position:absolute;left:10881;top:3595;width:2;height:603" coordorigin="10881,3595" coordsize="2,603">
              <v:shape style="position:absolute;left:10881;top:3595;width:2;height:603" coordorigin="10881,3595" coordsize="0,603" path="m10881,3595l10881,4198e" filled="false" stroked="true" strokeweight=".12pt" strokecolor="#000000">
                <v:path arrowok="t"/>
              </v:shape>
            </v:group>
            <v:group style="position:absolute;left:10881;top:4673;width:2;height:958" coordorigin="10881,4673" coordsize="2,958">
              <v:shape style="position:absolute;left:10881;top:4673;width:2;height:958" coordorigin="10881,4673" coordsize="0,958" path="m10881,4673l10881,5630e" filled="false" stroked="true" strokeweight=".12pt" strokecolor="#000000">
                <v:path arrowok="t"/>
              </v:shape>
            </v:group>
            <v:group style="position:absolute;left:7055;top:2614;width:2;height:53" coordorigin="7055,2614" coordsize="2,53">
              <v:shape style="position:absolute;left:7055;top:2614;width:2;height:53" coordorigin="7055,2614" coordsize="0,53" path="m7055,2666l7055,2614e" filled="false" stroked="true" strokeweight=".12pt" strokecolor="#000000">
                <v:path arrowok="t"/>
              </v:shape>
            </v:group>
            <v:group style="position:absolute;left:6222;top:2614;width:766;height:2" coordorigin="6222,2614" coordsize="766,2">
              <v:shape style="position:absolute;left:6222;top:2614;width:766;height:2" coordorigin="6222,2614" coordsize="766,0" path="m6222,2614l6988,2614e" filled="false" stroked="true" strokeweight=".12pt" strokecolor="#000000">
                <v:path arrowok="t"/>
              </v:shape>
            </v:group>
            <v:group style="position:absolute;left:7055;top:2614;width:2064;height:2" coordorigin="7055,2614" coordsize="2064,2">
              <v:shape style="position:absolute;left:7055;top:2614;width:2064;height:2" coordorigin="7055,2614" coordsize="2064,0" path="m7055,2614l9119,2614e" filled="false" stroked="true" strokeweight=".12pt" strokecolor="#000000">
                <v:path arrowok="t"/>
              </v:shape>
            </v:group>
            <v:group style="position:absolute;left:9453;top:2614;width:1450;height:2" coordorigin="9453,2614" coordsize="1450,2">
              <v:shape style="position:absolute;left:9453;top:2614;width:1450;height:2" coordorigin="9453,2614" coordsize="1450,0" path="m9453,2614l10902,2614e" filled="false" stroked="true" strokeweight=".12pt" strokecolor="#000000">
                <v:path arrowok="t"/>
              </v:shape>
            </v:group>
            <v:group style="position:absolute;left:10902;top:2614;width:2;height:377" coordorigin="10902,2614" coordsize="2,377">
              <v:shape style="position:absolute;left:10902;top:2614;width:2;height:377" coordorigin="10902,2614" coordsize="0,377" path="m10902,2614l10902,2990e" filled="false" stroked="true" strokeweight=".12pt" strokecolor="#000000">
                <v:path arrowok="t"/>
              </v:shape>
            </v:group>
            <v:group style="position:absolute;left:10902;top:3595;width:2;height:603" coordorigin="10902,3595" coordsize="2,603">
              <v:shape style="position:absolute;left:10902;top:3595;width:2;height:603" coordorigin="10902,3595" coordsize="0,603" path="m10902,3595l10902,4198e" filled="false" stroked="true" strokeweight=".12pt" strokecolor="#000000">
                <v:path arrowok="t"/>
              </v:shape>
            </v:group>
            <v:group style="position:absolute;left:10902;top:4673;width:2;height:980" coordorigin="10902,4673" coordsize="2,980">
              <v:shape style="position:absolute;left:10902;top:4673;width:2;height:980" coordorigin="10902,4673" coordsize="0,980" path="m10902,4673l10902,5652e" filled="false" stroked="true" strokeweight=".12pt" strokecolor="#000000">
                <v:path arrowok="t"/>
              </v:shape>
            </v:group>
            <v:group style="position:absolute;left:6988;top:4668;width:2;height:1052" coordorigin="6988,4668" coordsize="2,1052">
              <v:shape style="position:absolute;left:6988;top:4668;width:2;height:1052" coordorigin="6988,4668" coordsize="0,1052" path="m6988,4668l6988,5719e" filled="false" stroked="true" strokeweight=".12pt" strokecolor="#000000">
                <v:path arrowok="t"/>
              </v:shape>
            </v:group>
            <v:group style="position:absolute;left:6988;top:2546;width:2;height:120" coordorigin="6988,2546" coordsize="2,120">
              <v:shape style="position:absolute;left:6988;top:2546;width:2;height:120" coordorigin="6988,2546" coordsize="0,120" path="m6988,2666l6988,2546e" filled="false" stroked="true" strokeweight=".12pt" strokecolor="#000000">
                <v:path arrowok="t"/>
              </v:shape>
            </v:group>
            <v:group style="position:absolute;left:6222;top:2539;width:2897;height:2" coordorigin="6222,2539" coordsize="2897,2">
              <v:shape style="position:absolute;left:6222;top:2539;width:2897;height:2" coordorigin="6222,2539" coordsize="2897,0" path="m6222,2539l9119,2539e" filled="false" stroked="true" strokeweight=".84pt" strokecolor="#000000">
                <v:path arrowok="t"/>
              </v:shape>
            </v:group>
            <v:group style="position:absolute;left:9453;top:2539;width:1702;height:2" coordorigin="9453,2539" coordsize="1702,2">
              <v:shape style="position:absolute;left:9453;top:2539;width:1702;height:2" coordorigin="9453,2539" coordsize="1702,0" path="m9453,2539l11154,2539e" filled="false" stroked="true" strokeweight=".84pt" strokecolor="#000000">
                <v:path arrowok="t"/>
              </v:shape>
            </v:group>
            <v:group style="position:absolute;left:10970;top:2546;width:2;height:444" coordorigin="10970,2546" coordsize="2,444">
              <v:shape style="position:absolute;left:10970;top:2546;width:2;height:444" coordorigin="10970,2546" coordsize="0,444" path="m10970,2546l10970,2990e" filled="false" stroked="true" strokeweight=".12pt" strokecolor="#000000">
                <v:path arrowok="t"/>
              </v:shape>
            </v:group>
            <v:group style="position:absolute;left:10970;top:3595;width:2;height:603" coordorigin="10970,3595" coordsize="2,603">
              <v:shape style="position:absolute;left:10970;top:3595;width:2;height:603" coordorigin="10970,3595" coordsize="0,603" path="m10970,3595l10970,4198e" filled="false" stroked="true" strokeweight=".12pt" strokecolor="#000000">
                <v:path arrowok="t"/>
              </v:shape>
            </v:group>
            <v:group style="position:absolute;left:10970;top:4673;width:2;height:1047" coordorigin="10970,4673" coordsize="2,1047">
              <v:shape style="position:absolute;left:10970;top:4673;width:2;height:1047" coordorigin="10970,4673" coordsize="0,1047" path="m10970,4673l10970,5719e" filled="false" stroked="true" strokeweight=".12pt" strokecolor="#000000">
                <v:path arrowok="t"/>
              </v:shape>
            </v:group>
            <v:group style="position:absolute;left:6983;top:2546;width:2;height:3173" coordorigin="6983,2546" coordsize="2,3173">
              <v:shape style="position:absolute;left:6983;top:2546;width:2;height:3173" coordorigin="6983,2546" coordsize="0,3173" path="m6983,2546l6983,5719e" filled="false" stroked="true" strokeweight=".12pt" strokecolor="#000000">
                <v:path arrowok="t"/>
              </v:shape>
            </v:group>
            <v:group style="position:absolute;left:10974;top:2542;width:2;height:449" coordorigin="10974,2542" coordsize="2,449">
              <v:shape style="position:absolute;left:10974;top:2542;width:2;height:449" coordorigin="10974,2542" coordsize="0,449" path="m10974,2542l10974,2990e" filled="false" stroked="true" strokeweight=".12pt" strokecolor="#000000">
                <v:path arrowok="t"/>
              </v:shape>
            </v:group>
            <v:group style="position:absolute;left:10974;top:3595;width:2;height:603" coordorigin="10974,3595" coordsize="2,603">
              <v:shape style="position:absolute;left:10974;top:3595;width:2;height:603" coordorigin="10974,3595" coordsize="0,603" path="m10974,3595l10974,4198e" filled="false" stroked="true" strokeweight=".12pt" strokecolor="#000000">
                <v:path arrowok="t"/>
              </v:shape>
            </v:group>
            <v:group style="position:absolute;left:10974;top:4673;width:2;height:1052" coordorigin="10974,4673" coordsize="2,1052">
              <v:shape style="position:absolute;left:10974;top:4673;width:2;height:1052" coordorigin="10974,4673" coordsize="0,1052" path="m10974,4673l10974,5724e" filled="false" stroked="true" strokeweight=".12pt" strokecolor="#000000">
                <v:path arrowok="t"/>
              </v:shape>
            </v:group>
            <v:group style="position:absolute;left:6974;top:4668;width:2;height:53" coordorigin="6974,4668" coordsize="2,53">
              <v:shape style="position:absolute;left:6974;top:4668;width:2;height:53" coordorigin="6974,4668" coordsize="0,53" path="m6974,4668l6974,4721e" filled="false" stroked="true" strokeweight=".12pt" strokecolor="#000000">
                <v:path arrowok="t"/>
              </v:shape>
            </v:group>
            <v:group style="position:absolute;left:6974;top:2614;width:2;height:53" coordorigin="6974,2614" coordsize="2,53">
              <v:shape style="position:absolute;left:6974;top:2614;width:2;height:53" coordorigin="6974,2614" coordsize="0,53" path="m6974,2666l6974,2614e" filled="false" stroked="true" strokeweight=".12pt" strokecolor="#000000">
                <v:path arrowok="t"/>
              </v:shape>
            </v:group>
            <v:group style="position:absolute;left:10984;top:2614;width:2;height:377" coordorigin="10984,2614" coordsize="2,377">
              <v:shape style="position:absolute;left:10984;top:2614;width:2;height:377" coordorigin="10984,2614" coordsize="0,377" path="m10984,2614l10984,2990e" filled="false" stroked="true" strokeweight=".12pt" strokecolor="#000000">
                <v:path arrowok="t"/>
              </v:shape>
            </v:group>
            <v:group style="position:absolute;left:10984;top:3595;width:2;height:603" coordorigin="10984,3595" coordsize="2,603">
              <v:shape style="position:absolute;left:10984;top:3595;width:2;height:603" coordorigin="10984,3595" coordsize="0,603" path="m10984,3595l10984,4198e" filled="false" stroked="true" strokeweight=".12pt" strokecolor="#000000">
                <v:path arrowok="t"/>
              </v:shape>
            </v:group>
            <v:group style="position:absolute;left:10984;top:4673;width:2;height:980" coordorigin="10984,4673" coordsize="2,980">
              <v:shape style="position:absolute;left:10984;top:4673;width:2;height:980" coordorigin="10984,4673" coordsize="0,980" path="m10984,4673l10984,5652e" filled="false" stroked="true" strokeweight=".12pt" strokecolor="#000000">
                <v:path arrowok="t"/>
              </v:shape>
            </v:group>
            <v:group style="position:absolute;left:6954;top:2623;width:2;height:44" coordorigin="6954,2623" coordsize="2,44">
              <v:shape style="position:absolute;left:6954;top:2623;width:2;height:44" coordorigin="6954,2623" coordsize="0,44" path="m6954,2666l6954,2623e" filled="false" stroked="true" strokeweight=".12pt" strokecolor="#000000">
                <v:path arrowok="t"/>
              </v:shape>
            </v:group>
            <v:group style="position:absolute;left:6222;top:2510;width:2897;height:2" coordorigin="6222,2510" coordsize="2897,2">
              <v:shape style="position:absolute;left:6222;top:2510;width:2897;height:2" coordorigin="6222,2510" coordsize="2897,0" path="m6222,2510l7067,2510,9119,2510,9114,2510e" filled="false" stroked="true" strokeweight=".12pt" strokecolor="#000000">
                <v:path arrowok="t"/>
              </v:shape>
            </v:group>
            <v:group style="position:absolute;left:9453;top:2510;width:1702;height:2" coordorigin="9453,2510" coordsize="1702,2">
              <v:shape style="position:absolute;left:9453;top:2510;width:1702;height:2" coordorigin="9453,2510" coordsize="1702,0" path="m9453,2510l11154,2510e" filled="false" stroked="true" strokeweight=".12pt" strokecolor="#000000">
                <v:path arrowok="t"/>
              </v:shape>
            </v:group>
            <v:group style="position:absolute;left:11006;top:2614;width:2;height:377" coordorigin="11006,2614" coordsize="2,377">
              <v:shape style="position:absolute;left:11006;top:2614;width:2;height:377" coordorigin="11006,2614" coordsize="0,377" path="m11006,2614l11006,2990e" filled="false" stroked="true" strokeweight=".12pt" strokecolor="#000000">
                <v:path arrowok="t"/>
              </v:shape>
            </v:group>
            <v:group style="position:absolute;left:11006;top:3595;width:2;height:603" coordorigin="11006,3595" coordsize="2,603">
              <v:shape style="position:absolute;left:11006;top:3595;width:2;height:603" coordorigin="11006,3595" coordsize="0,603" path="m11006,3595l11006,4198e" filled="false" stroked="true" strokeweight=".12pt" strokecolor="#000000">
                <v:path arrowok="t"/>
              </v:shape>
            </v:group>
            <v:group style="position:absolute;left:11015;top:2623;width:2;height:1592" coordorigin="11015,2623" coordsize="2,1592">
              <v:shape style="position:absolute;left:11015;top:2623;width:2;height:1592" coordorigin="11015,2623" coordsize="0,1592" path="m11015,2623l11015,4214e" filled="false" stroked="true" strokeweight=".12pt" strokecolor="#000000">
                <v:path arrowok="t"/>
              </v:shape>
            </v:group>
            <v:group style="position:absolute;left:11006;top:4673;width:2;height:980" coordorigin="11006,4673" coordsize="2,980">
              <v:shape style="position:absolute;left:11006;top:4673;width:2;height:980" coordorigin="11006,4673" coordsize="0,980" path="m11006,4673l11006,5652e" filled="false" stroked="true" strokeweight=".12pt" strokecolor="#000000">
                <v:path arrowok="t"/>
              </v:shape>
            </v:group>
            <v:group style="position:absolute;left:11015;top:4548;width:2;height:1095" coordorigin="11015,4548" coordsize="2,1095">
              <v:shape style="position:absolute;left:11015;top:4548;width:2;height:1095" coordorigin="11015,4548" coordsize="0,1095" path="m11015,4548l11015,5642e" filled="false" stroked="true" strokeweight=".12pt" strokecolor="#000000">
                <v:path arrowok="t"/>
              </v:shape>
            </v:group>
            <v:group style="position:absolute;left:6213;top:2501;width:742;height:123" coordorigin="6213,2501" coordsize="742,123">
              <v:shape style="position:absolute;left:6213;top:2501;width:742;height:123" coordorigin="6213,2501" coordsize="742,123" path="m6222,2623l6213,2623,6213,2501,6222,2501,6222,2623,6954,2623e" filled="false" stroked="true" strokeweight=".12pt" strokecolor="#000000">
                <v:path arrowok="t"/>
              </v:shape>
            </v:group>
            <v:group style="position:absolute;left:6191;top:5762;width:4973;height:2" coordorigin="6191,5762" coordsize="4973,2">
              <v:shape style="position:absolute;left:6191;top:5762;width:4973;height:2" coordorigin="6191,5762" coordsize="4973,0" path="m6191,5762l8346,5762,9004,5762,11164,5762e" filled="false" stroked="true" strokeweight=".12pt" strokecolor="#000000">
                <v:path arrowok="t"/>
              </v:shape>
            </v:group>
            <v:group style="position:absolute;left:7077;top:5626;width:3800;height:2" coordorigin="7077,5626" coordsize="3800,2">
              <v:shape style="position:absolute;left:7077;top:5626;width:3800;height:2" coordorigin="7077,5626" coordsize="3800,0" path="m7077,5626l10876,5626e" filled="false" stroked="true" strokeweight=".12pt" strokecolor="#000000">
                <v:path arrowok="t"/>
              </v:shape>
            </v:group>
            <v:group style="position:absolute;left:7055;top:5630;width:3826;height:2" coordorigin="7055,5630" coordsize="3826,2">
              <v:shape style="position:absolute;left:7055;top:5630;width:3826;height:2" coordorigin="7055,5630" coordsize="3826,0" path="m7055,5630l10881,5630e" filled="false" stroked="true" strokeweight=".12pt" strokecolor="#000000">
                <v:path arrowok="t"/>
              </v:shape>
            </v:group>
            <v:group style="position:absolute;left:6222;top:5652;width:4680;height:2" coordorigin="6222,5652" coordsize="4680,2">
              <v:shape style="position:absolute;left:6222;top:5652;width:4680;height:2" coordorigin="6222,5652" coordsize="4680,0" path="m6222,5652l10902,5652e" filled="false" stroked="true" strokeweight=".12pt" strokecolor="#000000">
                <v:path arrowok="t"/>
              </v:shape>
            </v:group>
            <v:group style="position:absolute;left:6222;top:5722;width:4932;height:2" coordorigin="6222,5722" coordsize="4932,2">
              <v:shape style="position:absolute;left:6222;top:5722;width:4932;height:2" coordorigin="6222,5722" coordsize="4932,0" path="m6222,5722l11154,5722e" filled="false" stroked="true" strokeweight=".36pt" strokecolor="#000000">
                <v:path arrowok="t"/>
              </v:shape>
            </v:group>
            <v:group style="position:absolute;left:10974;top:5652;width:180;height:2" coordorigin="10974,5652" coordsize="180,2">
              <v:shape style="position:absolute;left:10974;top:5652;width:180;height:2" coordorigin="10974,5652" coordsize="180,0" path="m10974,5652l11154,5652e" filled="false" stroked="true" strokeweight=".12pt" strokecolor="#000000">
                <v:path arrowok="t"/>
              </v:shape>
            </v:group>
            <v:group style="position:absolute;left:6222;top:5734;width:4932;height:2" coordorigin="6222,5734" coordsize="4932,2">
              <v:shape style="position:absolute;left:6222;top:5734;width:4932;height:2" coordorigin="6222,5734" coordsize="4932,0" path="m6222,5734l11154,5734e" filled="false" stroked="true" strokeweight=".12pt" strokecolor="#000000">
                <v:path arrowok="t"/>
              </v:shape>
            </v:group>
            <v:group style="position:absolute;left:6222;top:5722;width:4932;height:2" coordorigin="6222,5722" coordsize="4932,2">
              <v:shape style="position:absolute;left:6222;top:5722;width:4932;height:2" coordorigin="6222,5722" coordsize="4932,0" path="m6222,5722l11154,5722e" filled="false" stroked="true" strokeweight=".36pt" strokecolor="#000000">
                <v:path arrowok="t"/>
              </v:shape>
            </v:group>
            <v:group style="position:absolute;left:6222;top:5755;width:4932;height:2" coordorigin="6222,5755" coordsize="4932,2">
              <v:shape style="position:absolute;left:6222;top:5755;width:4932;height:2" coordorigin="6222,5755" coordsize="4932,0" path="m6222,5755l11154,5755e" filled="false" stroked="true" strokeweight=".12pt" strokecolor="#000000">
                <v:path arrowok="t"/>
              </v:shape>
            </v:group>
            <v:group style="position:absolute;left:6218;top:5641;width:2;height:123" coordorigin="6218,5641" coordsize="2,123">
              <v:shape style="position:absolute;left:6218;top:5641;width:2;height:123" coordorigin="6218,5641" coordsize="0,123" path="m6218,5641l6218,5764e" filled="false" stroked="true" strokeweight=".7pt" strokecolor="#000000">
                <v:path arrowok="t"/>
              </v:shape>
            </v:group>
            <v:group style="position:absolute;left:7084;top:3490;width:2;height:2136" coordorigin="7084,3490" coordsize="2,2136">
              <v:shape style="position:absolute;left:7084;top:3490;width:2;height:2136" coordorigin="7084,3490" coordsize="0,2136" path="m7084,3490l7084,5626e" filled="false" stroked="true" strokeweight=".12pt" strokecolor="#000000">
                <v:path arrowok="t"/>
              </v:shape>
            </v:group>
            <v:group style="position:absolute;left:7084;top:2640;width:2;height:87" coordorigin="7084,2640" coordsize="2,87">
              <v:shape style="position:absolute;left:7084;top:2640;width:2;height:87" coordorigin="7084,2640" coordsize="0,87" path="m7084,2726l7084,2640e" filled="false" stroked="true" strokeweight=".12pt" strokecolor="#000000">
                <v:path arrowok="t"/>
              </v:shape>
            </v:group>
            <v:group style="position:absolute;left:5778;top:2501;width:459;height:3262" coordorigin="5778,2501" coordsize="459,3262">
              <v:shape style="position:absolute;left:5778;top:2501;width:459;height:3262" coordorigin="5778,2501" coordsize="459,3262" path="m6237,2501l5778,2501,5778,5762,6237,5762e" filled="false" stroked="true" strokeweight=".12pt" strokecolor="#000000">
                <v:path arrowok="t"/>
              </v:shape>
              <v:shape style="position:absolute;left:6212;top:2500;width:5364;height:3264" type="#_x0000_t75" stroked="false">
                <v:imagedata r:id="rId71" o:title=""/>
              </v:shape>
            </v:group>
            <v:group style="position:absolute;left:11154;top:2501;width:10;height:123" coordorigin="11154,2501" coordsize="10,123">
              <v:shape style="position:absolute;left:11154;top:2501;width:10;height:123" coordorigin="11154,2501" coordsize="10,123" path="m11154,2614l11154,2623,11164,2623,11164,2501e" filled="false" stroked="true" strokeweight=".12pt" strokecolor="#000000">
                <v:path arrowok="t"/>
              </v:shape>
            </v:group>
            <v:group style="position:absolute;left:11154;top:2501;width:2;height:123" coordorigin="11154,2501" coordsize="2,123">
              <v:shape style="position:absolute;left:11154;top:2501;width:2;height:123" coordorigin="11154,2501" coordsize="0,123" path="m11154,2501l11154,2623e" filled="false" stroked="true" strokeweight=".12pt" strokecolor="#000000">
                <v:path arrowok="t"/>
              </v:shape>
            </v:group>
            <v:group style="position:absolute;left:5783;top:2225;width:792;height:2" coordorigin="5783,2225" coordsize="792,2">
              <v:shape style="position:absolute;left:5783;top:2225;width:792;height:2" coordorigin="5783,2225" coordsize="792,0" path="m5783,2225l6575,2225e" filled="false" stroked="true" strokeweight="0pt" strokecolor="#000000">
                <v:path arrowok="t"/>
              </v:shape>
            </v:group>
            <v:group style="position:absolute;left:5783;top:2436;width:792;height:2" coordorigin="5783,2436" coordsize="792,2">
              <v:shape style="position:absolute;left:5783;top:2436;width:792;height:2" coordorigin="5783,2436" coordsize="792,0" path="m5783,2436l6575,2436e" filled="false" stroked="true" strokeweight="0pt" strokecolor="#000000">
                <v:path arrowok="t"/>
              </v:shape>
            </v:group>
            <v:group style="position:absolute;left:5627;top:2501;width:17;height:2" coordorigin="5627,2501" coordsize="17,2">
              <v:shape style="position:absolute;left:5627;top:2501;width:17;height:2" coordorigin="5627,2501" coordsize="17,0" path="m5644,2501l5627,2501e" filled="false" stroked="true" strokeweight=".12pt" strokecolor="#000000">
                <v:path arrowok="t"/>
              </v:shape>
            </v:group>
            <v:group style="position:absolute;left:5627;top:5762;width:12;height:2" coordorigin="5627,5762" coordsize="12,2">
              <v:shape style="position:absolute;left:5627;top:5762;width:12;height:2" coordorigin="5627,5762" coordsize="12,0" path="m5639,5762l5627,5762e" filled="false" stroked="true" strokeweight=".12pt" strokecolor="#000000">
                <v:path arrowok="t"/>
              </v:shape>
            </v:group>
            <v:group style="position:absolute;left:5627;top:2501;width:2;height:3264" coordorigin="5627,2501" coordsize="2,3264">
              <v:shape style="position:absolute;left:5627;top:2501;width:2;height:3264" coordorigin="5627,2501" coordsize="0,3264" path="m5627,2501l5627,5765e" filled="false" stroked="true" strokeweight=".12pt" strokecolor="#000000">
                <v:path arrowok="t"/>
              </v:shape>
            </v:group>
            <v:group style="position:absolute;left:5608;top:2484;width:36;height:36" coordorigin="5608,2484" coordsize="36,36">
              <v:shape style="position:absolute;left:5608;top:2484;width:36;height:36" coordorigin="5608,2484" coordsize="36,36" path="m5644,2520l5608,2484e" filled="false" stroked="true" strokeweight=".12pt" strokecolor="#000000">
                <v:path arrowok="t"/>
              </v:shape>
            </v:group>
            <v:group style="position:absolute;left:5608;top:5746;width:36;height:36" coordorigin="5608,5746" coordsize="36,36">
              <v:shape style="position:absolute;left:5608;top:5746;width:36;height:36" coordorigin="5608,5746" coordsize="36,36" path="m5608,5746l5644,5782e" filled="false" stroked="true" strokeweight=".12pt" strokecolor="#000000">
                <v:path arrowok="t"/>
              </v:shape>
            </v:group>
            <v:group style="position:absolute;left:9376;top:4754;width:802;height:2" coordorigin="9376,4754" coordsize="802,2">
              <v:shape style="position:absolute;left:9376;top:4754;width:802;height:2" coordorigin="9376,4754" coordsize="802,0" path="m9376,4754l10178,4754e" filled="false" stroked="true" strokeweight="2.260pt" strokecolor="#000000">
                <v:path arrowok="t"/>
              </v:shape>
            </v:group>
            <v:group style="position:absolute;left:9376;top:4733;width:802;height:44" coordorigin="9376,4733" coordsize="802,44">
              <v:shape style="position:absolute;left:9376;top:4733;width:802;height:44" coordorigin="9376,4733" coordsize="802,44" path="m9376,4776l10178,4776,9376,4733,9376,4776xe" filled="false" stroked="true" strokeweight="0pt" strokecolor="#000000">
                <v:path arrowok="t"/>
              </v:shape>
            </v:group>
            <v:group style="position:absolute;left:9376;top:4733;width:802;height:44" coordorigin="9376,4733" coordsize="802,44">
              <v:shape style="position:absolute;left:9376;top:4733;width:802;height:44" coordorigin="9376,4733" coordsize="802,44" path="m10178,4776l9376,4733,10178,4733,10178,4776xe" filled="false" stroked="true" strokeweight="0pt" strokecolor="#000000">
                <v:path arrowok="t"/>
              </v:shape>
            </v:group>
            <v:group style="position:absolute;left:10161;top:4776;width:2;height:876" coordorigin="10161,4776" coordsize="2,876">
              <v:shape style="position:absolute;left:10161;top:4776;width:2;height:876" coordorigin="10161,4776" coordsize="0,876" path="m10161,4776l10161,5652e" filled="false" stroked="true" strokeweight="1.78pt" strokecolor="#000000">
                <v:path arrowok="t"/>
              </v:shape>
            </v:group>
            <v:group style="position:absolute;left:10144;top:4776;width:34;height:876" coordorigin="10144,4776" coordsize="34,876">
              <v:shape style="position:absolute;left:10144;top:4776;width:34;height:876" coordorigin="10144,4776" coordsize="34,876" path="m10144,5652l10178,5652,10144,4776,10144,5652xe" filled="false" stroked="true" strokeweight="0pt" strokecolor="#000000">
                <v:path arrowok="t"/>
              </v:shape>
            </v:group>
            <v:group style="position:absolute;left:10144;top:4776;width:34;height:876" coordorigin="10144,4776" coordsize="34,876">
              <v:shape style="position:absolute;left:10144;top:4776;width:34;height:876" coordorigin="10144,4776" coordsize="34,876" path="m10178,5652l10144,4776,10178,4776,10178,5652xe" filled="false" stroked="true" strokeweight="0pt" strokecolor="#000000">
                <v:path arrowok="t"/>
              </v:shape>
            </v:group>
            <v:group style="position:absolute;left:10024;top:4116;width:879;height:46" coordorigin="10024,4116" coordsize="879,46">
              <v:shape style="position:absolute;left:10024;top:4116;width:879;height:46" coordorigin="10024,4116" coordsize="879,46" path="m10024,4116l10024,4162,10902,4162,10024,4116xe" filled="true" fillcolor="#000000" stroked="false">
                <v:path arrowok="t"/>
                <v:fill type="solid"/>
              </v:shape>
              <v:shape style="position:absolute;left:10024;top:4116;width:879;height:46" coordorigin="10024,4116" coordsize="879,46" path="m10902,4116l10024,4116,10902,4162,10902,4116xe" filled="true" fillcolor="#000000" stroked="false">
                <v:path arrowok="t"/>
                <v:fill type="solid"/>
              </v:shape>
            </v:group>
            <v:group style="position:absolute;left:10024;top:4116;width:879;height:46" coordorigin="10024,4116" coordsize="879,46">
              <v:shape style="position:absolute;left:10024;top:4116;width:879;height:46" coordorigin="10024,4116" coordsize="879,46" path="m10024,4162l10902,4162,10024,4116,10024,4162xe" filled="false" stroked="true" strokeweight="0pt" strokecolor="#000000">
                <v:path arrowok="t"/>
              </v:shape>
            </v:group>
            <v:group style="position:absolute;left:10024;top:4116;width:879;height:46" coordorigin="10024,4116" coordsize="879,46">
              <v:shape style="position:absolute;left:10024;top:4116;width:879;height:46" coordorigin="10024,4116" coordsize="879,46" path="m10902,4162l10024,4116,10902,4116,10902,4162xe" filled="false" stroked="true" strokeweight="0pt" strokecolor="#000000">
                <v:path arrowok="t"/>
              </v:shape>
            </v:group>
            <v:group style="position:absolute;left:9544;top:2614;width:2;height:1503" coordorigin="9544,2614" coordsize="2,1503">
              <v:shape style="position:absolute;left:9544;top:2614;width:2;height:1503" coordorigin="9544,2614" coordsize="0,1503" path="m9544,2614l9544,4116e" filled="false" stroked="true" strokeweight="1.78pt" strokecolor="#000000">
                <v:path arrowok="t"/>
              </v:shape>
            </v:group>
            <v:group style="position:absolute;left:9527;top:2614;width:34;height:1503" coordorigin="9527,2614" coordsize="34,1503">
              <v:shape style="position:absolute;left:9527;top:2614;width:34;height:1503" coordorigin="9527,2614" coordsize="34,1503" path="m9527,4116l9561,4116,9527,2614,9527,4116xe" filled="false" stroked="true" strokeweight="0pt" strokecolor="#000000">
                <v:path arrowok="t"/>
              </v:shape>
            </v:group>
            <v:group style="position:absolute;left:9527;top:2614;width:34;height:1503" coordorigin="9527,2614" coordsize="34,1503">
              <v:shape style="position:absolute;left:9527;top:2614;width:34;height:1503" coordorigin="9527,2614" coordsize="34,1503" path="m9561,4116l9527,2614,9558,2614,9561,4116xe" filled="false" stroked="true" strokeweight="0pt" strokecolor="#000000">
                <v:path arrowok="t"/>
              </v:shape>
            </v:group>
            <v:group style="position:absolute;left:9491;top:4116;width:104;height:22" coordorigin="9491,4116" coordsize="104,22">
              <v:shape style="position:absolute;left:9491;top:4116;width:104;height:22" coordorigin="9491,4116" coordsize="104,22" path="m9491,4116l9491,4138,9594,4138,9491,4116xe" filled="true" fillcolor="#000000" stroked="false">
                <v:path arrowok="t"/>
                <v:fill type="solid"/>
              </v:shape>
              <v:shape style="position:absolute;left:9491;top:4116;width:104;height:22" coordorigin="9491,4116" coordsize="104,22" path="m9594,4116l9491,4116,9594,4138,9594,4116xe" filled="true" fillcolor="#000000" stroked="false">
                <v:path arrowok="t"/>
                <v:fill type="solid"/>
              </v:shape>
            </v:group>
            <v:group style="position:absolute;left:9491;top:4116;width:104;height:22" coordorigin="9491,4116" coordsize="104,22">
              <v:shape style="position:absolute;left:9491;top:4116;width:104;height:22" coordorigin="9491,4116" coordsize="104,22" path="m9491,4138l9594,4138,9491,4116,9491,4138xe" filled="false" stroked="true" strokeweight="0pt" strokecolor="#000000">
                <v:path arrowok="t"/>
              </v:shape>
            </v:group>
            <v:group style="position:absolute;left:9491;top:4116;width:104;height:22" coordorigin="9491,4116" coordsize="104,22">
              <v:shape style="position:absolute;left:9491;top:4116;width:104;height:22" coordorigin="9491,4116" coordsize="104,22" path="m9594,4138l9491,4116,9594,4116,9594,4138xe" filled="false" stroked="true" strokeweight="0pt" strokecolor="#000000">
                <v:path arrowok="t"/>
              </v:shape>
            </v:group>
            <v:group style="position:absolute;left:9491;top:4138;width:104;height:24" coordorigin="9491,4138" coordsize="104,24">
              <v:shape style="position:absolute;left:9491;top:4138;width:104;height:24" coordorigin="9491,4138" coordsize="104,24" path="m9491,4138l9491,4162,9594,4162,9491,4138xe" filled="true" fillcolor="#000000" stroked="false">
                <v:path arrowok="t"/>
                <v:fill type="solid"/>
              </v:shape>
              <v:shape style="position:absolute;left:9491;top:4138;width:104;height:24" coordorigin="9491,4138" coordsize="104,24" path="m9594,4138l9491,4138,9594,4162,9594,4138xe" filled="true" fillcolor="#000000" stroked="false">
                <v:path arrowok="t"/>
                <v:fill type="solid"/>
              </v:shape>
            </v:group>
            <v:group style="position:absolute;left:9491;top:4138;width:104;height:24" coordorigin="9491,4138" coordsize="104,24">
              <v:shape style="position:absolute;left:9491;top:4138;width:104;height:24" coordorigin="9491,4138" coordsize="104,24" path="m9491,4162l9594,4162,9491,4138,9491,4162xe" filled="false" stroked="true" strokeweight="0pt" strokecolor="#000000">
                <v:path arrowok="t"/>
              </v:shape>
            </v:group>
            <v:group style="position:absolute;left:9491;top:4138;width:104;height:24" coordorigin="9491,4138" coordsize="104,24">
              <v:shape style="position:absolute;left:9491;top:4138;width:104;height:24" coordorigin="9491,4138" coordsize="104,24" path="m9594,4162l9491,4138,9594,4138,9594,4162xe" filled="false" stroked="true" strokeweight="0pt" strokecolor="#000000">
                <v:path arrowok="t"/>
              </v:shape>
            </v:group>
            <v:group style="position:absolute;left:8504;top:2614;width:2;height:1503" coordorigin="8504,2614" coordsize="2,1503">
              <v:shape style="position:absolute;left:8504;top:2614;width:2;height:1503" coordorigin="8504,2614" coordsize="0,1503" path="m8504,2614l8504,4116e" filled="false" stroked="true" strokeweight="1.66pt" strokecolor="#000000">
                <v:path arrowok="t"/>
              </v:shape>
            </v:group>
            <v:group style="position:absolute;left:8488;top:2614;width:32;height:1503" coordorigin="8488,2614" coordsize="32,1503">
              <v:shape style="position:absolute;left:8488;top:2614;width:32;height:1503" coordorigin="8488,2614" coordsize="32,1503" path="m8488,4116l8519,4116,8488,2614,8488,4116xe" filled="false" stroked="true" strokeweight="0pt" strokecolor="#000000">
                <v:path arrowok="t"/>
              </v:shape>
            </v:group>
            <v:group style="position:absolute;left:8488;top:2614;width:32;height:1503" coordorigin="8488,2614" coordsize="32,1503">
              <v:shape style="position:absolute;left:8488;top:2614;width:32;height:1503" coordorigin="8488,2614" coordsize="32,1503" path="m8519,4116l8488,2614,8519,2614,8519,4116xe" filled="false" stroked="true" strokeweight="0pt" strokecolor="#000000">
                <v:path arrowok="t"/>
              </v:shape>
            </v:group>
            <v:group style="position:absolute;left:8488;top:4116;width:574;height:46" coordorigin="8488,4116" coordsize="574,46">
              <v:shape style="position:absolute;left:8488;top:4116;width:574;height:46" coordorigin="8488,4116" coordsize="574,46" path="m8488,4116l8488,4162,9062,4162,8488,4116xe" filled="true" fillcolor="#000000" stroked="false">
                <v:path arrowok="t"/>
                <v:fill type="solid"/>
              </v:shape>
              <v:shape style="position:absolute;left:8488;top:4116;width:574;height:46" coordorigin="8488,4116" coordsize="574,46" path="m9062,4116l8488,4116,9062,4162,9062,4116xe" filled="true" fillcolor="#000000" stroked="false">
                <v:path arrowok="t"/>
                <v:fill type="solid"/>
              </v:shape>
            </v:group>
            <v:group style="position:absolute;left:8488;top:4116;width:574;height:46" coordorigin="8488,4116" coordsize="574,46">
              <v:shape style="position:absolute;left:8488;top:4116;width:574;height:46" coordorigin="8488,4116" coordsize="574,46" path="m8488,4162l9062,4162,8488,4116,8488,4162xe" filled="false" stroked="true" strokeweight="0pt" strokecolor="#000000">
                <v:path arrowok="t"/>
              </v:shape>
            </v:group>
            <v:group style="position:absolute;left:8488;top:4116;width:574;height:46" coordorigin="8488,4116" coordsize="574,46">
              <v:shape style="position:absolute;left:8488;top:4116;width:574;height:46" coordorigin="8488,4116" coordsize="574,46" path="m9062,4162l8488,4116,9062,4116,9062,4162xe" filled="false" stroked="true" strokeweight="0pt" strokecolor="#000000">
                <v:path arrowok="t"/>
              </v:shape>
            </v:group>
            <v:group style="position:absolute;left:8488;top:4733;width:32;height:44" coordorigin="8488,4733" coordsize="32,44">
              <v:shape style="position:absolute;left:8488;top:4733;width:32;height:44" coordorigin="8488,4733" coordsize="32,44" path="m8488,4733l8488,4776,8519,4776,8488,4733xe" filled="true" fillcolor="#000000" stroked="false">
                <v:path arrowok="t"/>
                <v:fill type="solid"/>
              </v:shape>
              <v:shape style="position:absolute;left:8488;top:4733;width:32;height:44" coordorigin="8488,4733" coordsize="32,44" path="m8519,4733l8488,4733,8519,4776,8519,4733xe" filled="true" fillcolor="#000000" stroked="false">
                <v:path arrowok="t"/>
                <v:fill type="solid"/>
              </v:shape>
            </v:group>
            <v:group style="position:absolute;left:8488;top:4733;width:32;height:44" coordorigin="8488,4733" coordsize="32,44">
              <v:shape style="position:absolute;left:8488;top:4733;width:32;height:44" coordorigin="8488,4733" coordsize="32,44" path="m8488,4776l8519,4776,8488,4733,8488,4776xe" filled="false" stroked="true" strokeweight="0pt" strokecolor="#000000">
                <v:path arrowok="t"/>
              </v:shape>
            </v:group>
            <v:group style="position:absolute;left:8488;top:4733;width:32;height:44" coordorigin="8488,4733" coordsize="32,44">
              <v:shape style="position:absolute;left:8488;top:4733;width:32;height:44" coordorigin="8488,4733" coordsize="32,44" path="m8519,4776l8488,4733,8519,4733,8519,4776xe" filled="false" stroked="true" strokeweight="0pt" strokecolor="#000000">
                <v:path arrowok="t"/>
              </v:shape>
            </v:group>
            <v:group style="position:absolute;left:8504;top:4776;width:2;height:876" coordorigin="8504,4776" coordsize="2,876">
              <v:shape style="position:absolute;left:8504;top:4776;width:2;height:876" coordorigin="8504,4776" coordsize="0,876" path="m8504,4776l8504,5652e" filled="false" stroked="true" strokeweight="1.66pt" strokecolor="#000000">
                <v:path arrowok="t"/>
              </v:shape>
            </v:group>
            <v:group style="position:absolute;left:8488;top:4776;width:32;height:876" coordorigin="8488,4776" coordsize="32,876">
              <v:shape style="position:absolute;left:8488;top:4776;width:32;height:876" coordorigin="8488,4776" coordsize="32,876" path="m8488,5652l8519,5652,8488,4776,8488,5652xe" filled="false" stroked="true" strokeweight="0pt" strokecolor="#000000">
                <v:path arrowok="t"/>
              </v:shape>
            </v:group>
            <v:group style="position:absolute;left:8488;top:4776;width:32;height:876" coordorigin="8488,4776" coordsize="32,876">
              <v:shape style="position:absolute;left:8488;top:4776;width:32;height:876" coordorigin="8488,4776" coordsize="32,876" path="m8519,5652l8488,4776,8519,4776,8519,5652xe" filled="false" stroked="true" strokeweight="0pt" strokecolor="#000000">
                <v:path arrowok="t"/>
              </v:shape>
            </v:group>
            <v:group style="position:absolute;left:8531;top:4733;width:166;height:8" coordorigin="8531,4733" coordsize="166,8">
              <v:shape style="position:absolute;left:8531;top:4733;width:166;height:8" coordorigin="8531,4733" coordsize="166,8" path="m8531,4740l8697,4740,8531,4733,8531,4740xe" filled="false" stroked="true" strokeweight="0pt" strokecolor="#000000">
                <v:path arrowok="t"/>
              </v:shape>
            </v:group>
            <v:group style="position:absolute;left:8531;top:4733;width:166;height:8" coordorigin="8531,4733" coordsize="166,8">
              <v:shape style="position:absolute;left:8531;top:4733;width:166;height:8" coordorigin="8531,4733" coordsize="166,8" path="m8697,4740l8531,4733,8697,4733,8697,4740xe" filled="false" stroked="true" strokeweight="0pt" strokecolor="#000000">
                <v:path arrowok="t"/>
              </v:shape>
            </v:group>
            <v:group style="position:absolute;left:8697;top:4733;width:250;height:8" coordorigin="8697,4733" coordsize="250,8">
              <v:shape style="position:absolute;left:8697;top:4733;width:250;height:8" coordorigin="8697,4733" coordsize="250,8" path="m8697,4740l8946,4740,8697,4733,8697,4740xe" filled="false" stroked="true" strokeweight="0pt" strokecolor="#000000">
                <v:path arrowok="t"/>
              </v:shape>
            </v:group>
            <v:group style="position:absolute;left:8697;top:4733;width:250;height:8" coordorigin="8697,4733" coordsize="250,8">
              <v:shape style="position:absolute;left:8697;top:4733;width:250;height:8" coordorigin="8697,4733" coordsize="250,8" path="m8946,4740l8697,4733,8946,4733,8946,4740xe" filled="false" stroked="true" strokeweight="0pt" strokecolor="#000000">
                <v:path arrowok="t"/>
              </v:shape>
            </v:group>
            <v:group style="position:absolute;left:8697;top:4766;width:250;height:10" coordorigin="8697,4766" coordsize="250,10">
              <v:shape style="position:absolute;left:8697;top:4766;width:250;height:10" coordorigin="8697,4766" coordsize="250,10" path="m8697,4776l8946,4776,8697,4766,8697,4776xe" filled="false" stroked="true" strokeweight="0pt" strokecolor="#000000">
                <v:path arrowok="t"/>
              </v:shape>
            </v:group>
            <v:group style="position:absolute;left:8697;top:4766;width:250;height:10" coordorigin="8697,4766" coordsize="250,10">
              <v:shape style="position:absolute;left:8697;top:4766;width:250;height:10" coordorigin="8697,4766" coordsize="250,10" path="m8946,4776l8697,4766,8946,4766,8946,4776xe" filled="false" stroked="true" strokeweight="0pt" strokecolor="#000000">
                <v:path arrowok="t"/>
              </v:shape>
            </v:group>
            <v:group style="position:absolute;left:8531;top:4766;width:166;height:10" coordorigin="8531,4766" coordsize="166,10">
              <v:shape style="position:absolute;left:8531;top:4766;width:166;height:10" coordorigin="8531,4766" coordsize="166,10" path="m8531,4776l8697,4776,8531,4766,8531,4776xe" filled="false" stroked="true" strokeweight="0pt" strokecolor="#000000">
                <v:path arrowok="t"/>
              </v:shape>
            </v:group>
            <v:group style="position:absolute;left:8531;top:4766;width:166;height:10" coordorigin="8531,4766" coordsize="166,10">
              <v:shape style="position:absolute;left:8531;top:4766;width:166;height:10" coordorigin="8531,4766" coordsize="166,10" path="m8697,4776l8531,4766,8697,4766,8697,4776xe" filled="false" stroked="true" strokeweight="0pt" strokecolor="#000000">
                <v:path arrowok="t"/>
              </v:shape>
            </v:group>
            <v:group style="position:absolute;left:6222;top:2546;width:761;height:68" coordorigin="6222,2546" coordsize="761,68">
              <v:shape style="position:absolute;left:6222;top:2546;width:761;height:68" coordorigin="6222,2546" coordsize="761,68" path="m6222,2546l6222,2614,6983,2614,6222,2546xe" filled="true" fillcolor="#000000" stroked="false">
                <v:path arrowok="t"/>
                <v:fill type="solid"/>
              </v:shape>
              <v:shape style="position:absolute;left:6222;top:2546;width:761;height:68" coordorigin="6222,2546" coordsize="761,68" path="m6983,2546l6222,2546,6983,2614,6983,2546xe" filled="true" fillcolor="#000000" stroked="false">
                <v:path arrowok="t"/>
                <v:fill type="solid"/>
              </v:shape>
            </v:group>
            <v:group style="position:absolute;left:6222;top:2546;width:761;height:68" coordorigin="6222,2546" coordsize="761,68">
              <v:shape style="position:absolute;left:6222;top:2546;width:761;height:68" coordorigin="6222,2546" coordsize="761,68" path="m6222,2614l6983,2614,6222,2546,6222,2614xe" filled="false" stroked="true" strokeweight="0pt" strokecolor="#000000">
                <v:path arrowok="t"/>
              </v:shape>
            </v:group>
            <v:group style="position:absolute;left:6222;top:2546;width:761;height:68" coordorigin="6222,2546" coordsize="761,68">
              <v:shape style="position:absolute;left:6222;top:2546;width:761;height:68" coordorigin="6222,2546" coordsize="761,68" path="m6983,2614l6222,2546,6983,2546,6983,2614xe" filled="false" stroked="true" strokeweight="0pt" strokecolor="#000000">
                <v:path arrowok="t"/>
              </v:shape>
            </v:group>
            <v:group style="position:absolute;left:6988;top:4668;width:68;height:984" coordorigin="6988,4668" coordsize="68,984">
              <v:shape style="position:absolute;left:6988;top:4668;width:68;height:984" coordorigin="6988,4668" coordsize="68,984" path="m6988,4668l6988,5652,7055,5652,6988,4668xe" filled="true" fillcolor="#000000" stroked="false">
                <v:path arrowok="t"/>
                <v:fill type="solid"/>
              </v:shape>
              <v:shape style="position:absolute;left:6988;top:4668;width:68;height:984" coordorigin="6988,4668" coordsize="68,984" path="m7055,4668l6988,4668,7055,5652,7055,4668xe" filled="true" fillcolor="#000000" stroked="false">
                <v:path arrowok="t"/>
                <v:fill type="solid"/>
              </v:shape>
            </v:group>
            <v:group style="position:absolute;left:6988;top:4668;width:68;height:984" coordorigin="6988,4668" coordsize="68,984">
              <v:shape style="position:absolute;left:6988;top:4668;width:68;height:984" coordorigin="6988,4668" coordsize="68,984" path="m6988,5652l7055,5652,6988,4668,6988,5652xe" filled="false" stroked="true" strokeweight="0pt" strokecolor="#000000">
                <v:path arrowok="t"/>
              </v:shape>
            </v:group>
            <v:group style="position:absolute;left:6988;top:4668;width:68;height:984" coordorigin="6988,4668" coordsize="68,984">
              <v:shape style="position:absolute;left:6988;top:4668;width:68;height:984" coordorigin="6988,4668" coordsize="68,984" path="m7055,5652l6988,4668,7055,4668,7055,5652xe" filled="false" stroked="true" strokeweight="0pt" strokecolor="#000000">
                <v:path arrowok="t"/>
              </v:shape>
            </v:group>
            <v:group style="position:absolute;left:6849;top:4721;width:135;height:34" coordorigin="6849,4721" coordsize="135,34">
              <v:shape style="position:absolute;left:6849;top:4721;width:135;height:34" coordorigin="6849,4721" coordsize="135,34" path="m6849,4721l6849,4754,6983,4754,6849,4721xe" filled="true" fillcolor="#000000" stroked="false">
                <v:path arrowok="t"/>
                <v:fill type="solid"/>
              </v:shape>
              <v:shape style="position:absolute;left:6849;top:4721;width:135;height:34" coordorigin="6849,4721" coordsize="135,34" path="m6983,4721l6849,4721,6983,4754,6983,4721xe" filled="true" fillcolor="#000000" stroked="false">
                <v:path arrowok="t"/>
                <v:fill type="solid"/>
              </v:shape>
            </v:group>
            <v:group style="position:absolute;left:6849;top:4721;width:135;height:34" coordorigin="6849,4721" coordsize="135,34">
              <v:shape style="position:absolute;left:6849;top:4721;width:135;height:34" coordorigin="6849,4721" coordsize="135,34" path="m6849,4754l6983,4754,6849,4721,6849,4754xe" filled="false" stroked="true" strokeweight="0pt" strokecolor="#000000">
                <v:path arrowok="t"/>
              </v:shape>
            </v:group>
            <v:group style="position:absolute;left:6849;top:4721;width:135;height:34" coordorigin="6849,4721" coordsize="135,34">
              <v:shape style="position:absolute;left:6849;top:4721;width:135;height:34" coordorigin="6849,4721" coordsize="135,34" path="m6983,4754l6849,4721,6983,4721,6983,4754xe" filled="false" stroked="true" strokeweight="0pt" strokecolor="#000000">
                <v:path arrowok="t"/>
              </v:shape>
            </v:group>
            <v:group style="position:absolute;left:6849;top:4754;width:135;height:12" coordorigin="6849,4754" coordsize="135,12">
              <v:shape style="position:absolute;left:6849;top:4754;width:135;height:12" coordorigin="6849,4754" coordsize="135,12" path="m6849,4766l6983,4766,6849,4754,6849,4766xe" filled="false" stroked="true" strokeweight="0pt" strokecolor="#000000">
                <v:path arrowok="t"/>
              </v:shape>
            </v:group>
            <v:group style="position:absolute;left:6849;top:4754;width:135;height:12" coordorigin="6849,4754" coordsize="135,12">
              <v:shape style="position:absolute;left:6849;top:4754;width:135;height:12" coordorigin="6849,4754" coordsize="135,12" path="m6983,4766l6849,4754,6983,4754,6983,4766xe" filled="false" stroked="true" strokeweight="0pt" strokecolor="#000000">
                <v:path arrowok="t"/>
              </v:shape>
            </v:group>
            <v:group style="position:absolute;left:6345;top:4721;width:75;height:46" coordorigin="6345,4721" coordsize="75,46">
              <v:shape style="position:absolute;left:6345;top:4721;width:75;height:46" coordorigin="6345,4721" coordsize="75,46" path="m6345,4721l6345,4766,6419,4766,6345,4721xe" filled="true" fillcolor="#000000" stroked="false">
                <v:path arrowok="t"/>
                <v:fill type="solid"/>
              </v:shape>
              <v:shape style="position:absolute;left:6345;top:4721;width:75;height:46" coordorigin="6345,4721" coordsize="75,46" path="m6419,4721l6345,4721,6419,4766,6419,4721xe" filled="true" fillcolor="#000000" stroked="false">
                <v:path arrowok="t"/>
                <v:fill type="solid"/>
              </v:shape>
            </v:group>
            <v:group style="position:absolute;left:6345;top:4721;width:75;height:46" coordorigin="6345,4721" coordsize="75,46">
              <v:shape style="position:absolute;left:6345;top:4721;width:75;height:46" coordorigin="6345,4721" coordsize="75,46" path="m6345,4766l6419,4766,6345,4721,6345,4766xe" filled="false" stroked="true" strokeweight="0pt" strokecolor="#000000">
                <v:path arrowok="t"/>
              </v:shape>
            </v:group>
            <v:group style="position:absolute;left:6345;top:4721;width:75;height:46" coordorigin="6345,4721" coordsize="75,46">
              <v:shape style="position:absolute;left:6345;top:4721;width:75;height:46" coordorigin="6345,4721" coordsize="75,46" path="m6419,4766l6345,4721,6419,4721,6419,4766xe" filled="false" stroked="true" strokeweight="0pt" strokecolor="#000000">
                <v:path arrowok="t"/>
              </v:shape>
            </v:group>
            <v:group style="position:absolute;left:6345;top:4766;width:46;height:317" coordorigin="6345,4766" coordsize="46,317">
              <v:shape style="position:absolute;left:6345;top:4766;width:46;height:317" coordorigin="6345,4766" coordsize="46,317" path="m6345,4766l6345,5083,6390,5083,6345,4766xe" filled="true" fillcolor="#000000" stroked="false">
                <v:path arrowok="t"/>
                <v:fill type="solid"/>
              </v:shape>
              <v:shape style="position:absolute;left:6345;top:4766;width:46;height:317" coordorigin="6345,4766" coordsize="46,317" path="m6390,4766l6345,4766,6390,5083,6390,4766xe" filled="true" fillcolor="#000000" stroked="false">
                <v:path arrowok="t"/>
                <v:fill type="solid"/>
              </v:shape>
            </v:group>
            <v:group style="position:absolute;left:6345;top:4766;width:46;height:317" coordorigin="6345,4766" coordsize="46,317">
              <v:shape style="position:absolute;left:6345;top:4766;width:46;height:317" coordorigin="6345,4766" coordsize="46,317" path="m6345,5083l6390,5083,6345,4766,6345,5083xe" filled="false" stroked="true" strokeweight="0pt" strokecolor="#000000">
                <v:path arrowok="t"/>
              </v:shape>
            </v:group>
            <v:group style="position:absolute;left:6345;top:4766;width:46;height:317" coordorigin="6345,4766" coordsize="46,317">
              <v:shape style="position:absolute;left:6345;top:4766;width:46;height:317" coordorigin="6345,4766" coordsize="46,317" path="m6390,5083l6345,4766,6390,4766,6390,5083xe" filled="false" stroked="true" strokeweight="0pt" strokecolor="#000000">
                <v:path arrowok="t"/>
              </v:shape>
            </v:group>
            <v:group style="position:absolute;left:6345;top:5083;width:46;height:569" coordorigin="6345,5083" coordsize="46,569">
              <v:shape style="position:absolute;left:6345;top:5083;width:46;height:569" coordorigin="6345,5083" coordsize="46,569" path="m6345,5083l6345,5652,6390,5652,6345,5083xe" filled="true" fillcolor="#000000" stroked="false">
                <v:path arrowok="t"/>
                <v:fill type="solid"/>
              </v:shape>
              <v:shape style="position:absolute;left:6345;top:5083;width:46;height:569" coordorigin="6345,5083" coordsize="46,569" path="m6390,5083l6345,5083,6390,5652,6390,5083xe" filled="true" fillcolor="#000000" stroked="false">
                <v:path arrowok="t"/>
                <v:fill type="solid"/>
              </v:shape>
            </v:group>
            <v:group style="position:absolute;left:6345;top:5083;width:46;height:569" coordorigin="6345,5083" coordsize="46,569">
              <v:shape style="position:absolute;left:6345;top:5083;width:46;height:569" coordorigin="6345,5083" coordsize="46,569" path="m6345,5652l6390,5652,6345,5083,6345,5652xe" filled="false" stroked="true" strokeweight="0pt" strokecolor="#000000">
                <v:path arrowok="t"/>
              </v:shape>
            </v:group>
            <v:group style="position:absolute;left:6345;top:5083;width:46;height:569" coordorigin="6345,5083" coordsize="46,569">
              <v:shape style="position:absolute;left:6345;top:5083;width:46;height:569" coordorigin="6345,5083" coordsize="46,569" path="m6390,5652l6345,5083,6390,5083,6390,5652xe" filled="false" stroked="true" strokeweight="0pt" strokecolor="#000000">
                <v:path arrowok="t"/>
              </v:shape>
            </v:group>
            <v:group style="position:absolute;left:6222;top:5652;width:766;height:68" coordorigin="6222,5652" coordsize="766,68">
              <v:shape style="position:absolute;left:6222;top:5652;width:766;height:68" coordorigin="6222,5652" coordsize="766,68" path="m6222,5652l6222,5719,6988,5719,6222,5652xe" filled="true" fillcolor="#000000" stroked="false">
                <v:path arrowok="t"/>
                <v:fill type="solid"/>
              </v:shape>
              <v:shape style="position:absolute;left:6222;top:5652;width:766;height:68" coordorigin="6222,5652" coordsize="766,68" path="m6988,5652l6222,5652,6988,5719,6988,5652xe" filled="true" fillcolor="#000000" stroked="false">
                <v:path arrowok="t"/>
                <v:fill type="solid"/>
              </v:shape>
            </v:group>
            <v:group style="position:absolute;left:6222;top:5652;width:766;height:68" coordorigin="6222,5652" coordsize="766,68">
              <v:shape style="position:absolute;left:6222;top:5652;width:766;height:68" coordorigin="6222,5652" coordsize="766,68" path="m6222,5719l6988,5719,6222,5652,6222,5719xe" filled="false" stroked="true" strokeweight="0pt" strokecolor="#000000">
                <v:path arrowok="t"/>
              </v:shape>
            </v:group>
            <v:group style="position:absolute;left:6222;top:5652;width:766;height:68" coordorigin="6222,5652" coordsize="766,68">
              <v:shape style="position:absolute;left:6222;top:5652;width:766;height:68" coordorigin="6222,5652" coordsize="766,68" path="m6988,5719l6222,5652,6988,5652,6988,5719xe" filled="false" stroked="true" strokeweight="0pt" strokecolor="#000000">
                <v:path arrowok="t"/>
              </v:shape>
            </v:group>
            <v:group style="position:absolute;left:10974;top:5652;width:180;height:68" coordorigin="10974,5652" coordsize="180,68">
              <v:shape style="position:absolute;left:10974;top:5652;width:180;height:68" coordorigin="10974,5652" coordsize="180,68" path="m10974,5652l10974,5719,11154,5719,10974,5652xe" filled="true" fillcolor="#000000" stroked="false">
                <v:path arrowok="t"/>
                <v:fill type="solid"/>
              </v:shape>
              <v:shape style="position:absolute;left:10974;top:5652;width:180;height:68" coordorigin="10974,5652" coordsize="180,68" path="m11154,5652l10974,5652,11154,5719,11154,5652xe" filled="true" fillcolor="#000000" stroked="false">
                <v:path arrowok="t"/>
                <v:fill type="solid"/>
              </v:shape>
            </v:group>
            <v:group style="position:absolute;left:10974;top:5652;width:180;height:68" coordorigin="10974,5652" coordsize="180,68">
              <v:shape style="position:absolute;left:10974;top:5652;width:180;height:68" coordorigin="10974,5652" coordsize="180,68" path="m10974,5719l11154,5719,10974,5652,10974,5719xe" filled="false" stroked="true" strokeweight="0pt" strokecolor="#000000">
                <v:path arrowok="t"/>
              </v:shape>
            </v:group>
            <v:group style="position:absolute;left:10974;top:5652;width:180;height:68" coordorigin="10974,5652" coordsize="180,68">
              <v:shape style="position:absolute;left:10974;top:5652;width:180;height:68" coordorigin="10974,5652" coordsize="180,68" path="m11154,5719l10974,5652,11154,5652,11154,5719xe" filled="false" stroked="true" strokeweight="0pt" strokecolor="#000000">
                <v:path arrowok="t"/>
              </v:shape>
            </v:group>
            <v:group style="position:absolute;left:10902;top:4673;width:68;height:980" coordorigin="10902,4673" coordsize="68,980">
              <v:shape style="position:absolute;left:10902;top:4673;width:68;height:980" coordorigin="10902,4673" coordsize="68,980" path="m10902,4673l10902,5652,10970,5652,10902,4673xe" filled="true" fillcolor="#000000" stroked="false">
                <v:path arrowok="t"/>
                <v:fill type="solid"/>
              </v:shape>
              <v:shape style="position:absolute;left:10902;top:4673;width:68;height:980" coordorigin="10902,4673" coordsize="68,980" path="m10970,4673l10902,4673,10970,5652,10970,4673xe" filled="true" fillcolor="#000000" stroked="false">
                <v:path arrowok="t"/>
                <v:fill type="solid"/>
              </v:shape>
            </v:group>
            <v:group style="position:absolute;left:10902;top:4673;width:68;height:980" coordorigin="10902,4673" coordsize="68,980">
              <v:shape style="position:absolute;left:10902;top:4673;width:68;height:980" coordorigin="10902,4673" coordsize="68,980" path="m10902,5652l10970,5652,10902,4673,10902,5652xe" filled="false" stroked="true" strokeweight="0pt" strokecolor="#000000">
                <v:path arrowok="t"/>
              </v:shape>
            </v:group>
            <v:group style="position:absolute;left:10902;top:4673;width:68;height:980" coordorigin="10902,4673" coordsize="68,980">
              <v:shape style="position:absolute;left:10902;top:4673;width:68;height:980" coordorigin="10902,4673" coordsize="68,980" path="m10970,5652l10902,4673,10970,4673,10970,5652xe" filled="false" stroked="true" strokeweight="0pt" strokecolor="#000000">
                <v:path arrowok="t"/>
              </v:shape>
            </v:group>
            <v:group style="position:absolute;left:9004;top:5652;width:1966;height:68" coordorigin="9004,5652" coordsize="1966,68">
              <v:shape style="position:absolute;left:9004;top:5652;width:1966;height:68" coordorigin="9004,5652" coordsize="1966,68" path="m9004,5652l9004,5719,10970,5719,9004,5652xe" filled="true" fillcolor="#000000" stroked="false">
                <v:path arrowok="t"/>
                <v:fill type="solid"/>
              </v:shape>
              <v:shape style="position:absolute;left:9004;top:5652;width:1966;height:68" coordorigin="9004,5652" coordsize="1966,68" path="m10970,5652l9004,5652,10970,5719,10970,5652xe" filled="true" fillcolor="#000000" stroked="false">
                <v:path arrowok="t"/>
                <v:fill type="solid"/>
              </v:shape>
            </v:group>
            <v:group style="position:absolute;left:9004;top:5652;width:1966;height:68" coordorigin="9004,5652" coordsize="1966,68">
              <v:shape style="position:absolute;left:9004;top:5652;width:1966;height:68" coordorigin="9004,5652" coordsize="1966,68" path="m9004,5719l10970,5719,9004,5652,9004,5719xe" filled="false" stroked="true" strokeweight="0pt" strokecolor="#000000">
                <v:path arrowok="t"/>
              </v:shape>
            </v:group>
            <v:group style="position:absolute;left:9004;top:5652;width:1966;height:68" coordorigin="9004,5652" coordsize="1966,68">
              <v:shape style="position:absolute;left:9004;top:5652;width:1966;height:68" coordorigin="9004,5652" coordsize="1966,68" path="m10970,5719l9004,5652,10970,5652,10970,5719xe" filled="false" stroked="true" strokeweight="0pt" strokecolor="#000000">
                <v:path arrowok="t"/>
              </v:shape>
            </v:group>
            <v:group style="position:absolute;left:6988;top:5652;width:2016;height:68" coordorigin="6988,5652" coordsize="2016,68">
              <v:shape style="position:absolute;left:6988;top:5652;width:2016;height:68" coordorigin="6988,5652" coordsize="2016,68" path="m6988,5652l6988,5719,9004,5719,6988,5652xe" filled="true" fillcolor="#000000" stroked="false">
                <v:path arrowok="t"/>
                <v:fill type="solid"/>
              </v:shape>
              <v:shape style="position:absolute;left:6988;top:5652;width:2016;height:68" coordorigin="6988,5652" coordsize="2016,68" path="m9004,5652l6988,5652,9004,5719,9004,5652xe" filled="true" fillcolor="#000000" stroked="false">
                <v:path arrowok="t"/>
                <v:fill type="solid"/>
              </v:shape>
            </v:group>
            <v:group style="position:absolute;left:6988;top:5652;width:2016;height:68" coordorigin="6988,5652" coordsize="2016,68">
              <v:shape style="position:absolute;left:6988;top:5652;width:2016;height:68" coordorigin="6988,5652" coordsize="2016,68" path="m6988,5719l9004,5719,6988,5652,6988,5719xe" filled="false" stroked="true" strokeweight="0pt" strokecolor="#000000">
                <v:path arrowok="t"/>
              </v:shape>
            </v:group>
            <v:group style="position:absolute;left:6988;top:5652;width:2016;height:68" coordorigin="6988,5652" coordsize="2016,68">
              <v:shape style="position:absolute;left:6988;top:5652;width:2016;height:68" coordorigin="6988,5652" coordsize="2016,68" path="m9004,5719l6988,5652,9004,5652,9004,5719xe" filled="false" stroked="true" strokeweight="0pt" strokecolor="#000000">
                <v:path arrowok="t"/>
              </v:shape>
            </v:group>
            <v:group style="position:absolute;left:10902;top:3595;width:68;height:603" coordorigin="10902,3595" coordsize="68,603">
              <v:shape style="position:absolute;left:10902;top:3595;width:68;height:603" coordorigin="10902,3595" coordsize="68,603" path="m10902,3595l10902,4198,10970,4198,10902,3595xe" filled="true" fillcolor="#000000" stroked="false">
                <v:path arrowok="t"/>
                <v:fill type="solid"/>
              </v:shape>
              <v:shape style="position:absolute;left:10902;top:3595;width:68;height:603" coordorigin="10902,3595" coordsize="68,603" path="m10970,3595l10902,3595,10970,4198,10970,3595xe" filled="true" fillcolor="#000000" stroked="false">
                <v:path arrowok="t"/>
                <v:fill type="solid"/>
              </v:shape>
            </v:group>
            <v:group style="position:absolute;left:10902;top:3595;width:68;height:603" coordorigin="10902,3595" coordsize="68,603">
              <v:shape style="position:absolute;left:10902;top:3595;width:68;height:603" coordorigin="10902,3595" coordsize="68,603" path="m10902,4198l10970,4198,10902,3595,10902,4198xe" filled="false" stroked="true" strokeweight="0pt" strokecolor="#000000">
                <v:path arrowok="t"/>
              </v:shape>
            </v:group>
            <v:group style="position:absolute;left:10902;top:3595;width:68;height:603" coordorigin="10902,3595" coordsize="68,603">
              <v:shape style="position:absolute;left:10902;top:3595;width:68;height:603" coordorigin="10902,3595" coordsize="68,603" path="m10970,4198l10902,3595,10970,3595,10970,4198xe" filled="false" stroked="true" strokeweight="0pt" strokecolor="#000000">
                <v:path arrowok="t"/>
              </v:shape>
            </v:group>
            <v:group style="position:absolute;left:10974;top:2546;width:180;height:68" coordorigin="10974,2546" coordsize="180,68">
              <v:shape style="position:absolute;left:10974;top:2546;width:180;height:68" coordorigin="10974,2546" coordsize="180,68" path="m10974,2546l10974,2614,11154,2614,10974,2546xe" filled="true" fillcolor="#000000" stroked="false">
                <v:path arrowok="t"/>
                <v:fill type="solid"/>
              </v:shape>
              <v:shape style="position:absolute;left:10974;top:2546;width:180;height:68" coordorigin="10974,2546" coordsize="180,68" path="m11154,2546l10974,2546,11154,2614,11154,2546xe" filled="true" fillcolor="#000000" stroked="false">
                <v:path arrowok="t"/>
                <v:fill type="solid"/>
              </v:shape>
            </v:group>
            <v:group style="position:absolute;left:10974;top:2546;width:180;height:68" coordorigin="10974,2546" coordsize="180,68">
              <v:shape style="position:absolute;left:10974;top:2546;width:180;height:68" coordorigin="10974,2546" coordsize="180,68" path="m10974,2614l11154,2614,10974,2546,10974,2614xe" filled="false" stroked="true" strokeweight="0pt" strokecolor="#000000">
                <v:path arrowok="t"/>
              </v:shape>
            </v:group>
            <v:group style="position:absolute;left:10974;top:2546;width:180;height:68" coordorigin="10974,2546" coordsize="180,68">
              <v:shape style="position:absolute;left:10974;top:2546;width:180;height:68" coordorigin="10974,2546" coordsize="180,68" path="m11154,2614l10974,2546,11154,2546,11154,2614xe" filled="false" stroked="true" strokeweight="0pt" strokecolor="#000000">
                <v:path arrowok="t"/>
              </v:shape>
            </v:group>
            <v:group style="position:absolute;left:9453;top:2546;width:1517;height:68" coordorigin="9453,2546" coordsize="1517,68">
              <v:shape style="position:absolute;left:9453;top:2546;width:1517;height:68" coordorigin="9453,2546" coordsize="1517,68" path="m9453,2546l9453,2614,10970,2614,9453,2546xe" filled="true" fillcolor="#000000" stroked="false">
                <v:path arrowok="t"/>
                <v:fill type="solid"/>
              </v:shape>
              <v:shape style="position:absolute;left:9453;top:2546;width:1517;height:68" coordorigin="9453,2546" coordsize="1517,68" path="m10970,2546l9453,2546,10970,2614,10970,2546xe" filled="true" fillcolor="#000000" stroked="false">
                <v:path arrowok="t"/>
                <v:fill type="solid"/>
              </v:shape>
            </v:group>
            <v:group style="position:absolute;left:9453;top:2546;width:1517;height:68" coordorigin="9453,2546" coordsize="1517,68">
              <v:shape style="position:absolute;left:9453;top:2546;width:1517;height:68" coordorigin="9453,2546" coordsize="1517,68" path="m9453,2614l10970,2614,9453,2546,9453,2614xe" filled="false" stroked="true" strokeweight="0pt" strokecolor="#000000">
                <v:path arrowok="t"/>
              </v:shape>
            </v:group>
            <v:group style="position:absolute;left:9453;top:2546;width:1517;height:68" coordorigin="9453,2546" coordsize="1517,68">
              <v:shape style="position:absolute;left:9453;top:2546;width:1517;height:68" coordorigin="9453,2546" coordsize="1517,68" path="m10970,2614l9453,2546,10970,2546,10970,2614xe" filled="false" stroked="true" strokeweight="0pt" strokecolor="#000000">
                <v:path arrowok="t"/>
              </v:shape>
            </v:group>
            <v:group style="position:absolute;left:10902;top:2614;width:68;height:377" coordorigin="10902,2614" coordsize="68,377">
              <v:shape style="position:absolute;left:10902;top:2614;width:68;height:377" coordorigin="10902,2614" coordsize="68,377" path="m10902,2614l10902,2990,10970,2990,10902,2614xe" filled="true" fillcolor="#000000" stroked="false">
                <v:path arrowok="t"/>
                <v:fill type="solid"/>
              </v:shape>
              <v:shape style="position:absolute;left:10902;top:2614;width:68;height:377" coordorigin="10902,2614" coordsize="68,377" path="m10970,2614l10902,2614,10970,2990,10970,2614xe" filled="true" fillcolor="#000000" stroked="false">
                <v:path arrowok="t"/>
                <v:fill type="solid"/>
              </v:shape>
            </v:group>
            <v:group style="position:absolute;left:10902;top:2614;width:68;height:377" coordorigin="10902,2614" coordsize="68,377">
              <v:shape style="position:absolute;left:10902;top:2614;width:68;height:377" coordorigin="10902,2614" coordsize="68,377" path="m10902,2990l10970,2990,10902,2614,10902,2990xe" filled="false" stroked="true" strokeweight="0pt" strokecolor="#000000">
                <v:path arrowok="t"/>
              </v:shape>
            </v:group>
            <v:group style="position:absolute;left:10902;top:2614;width:68;height:377" coordorigin="10902,2614" coordsize="68,377">
              <v:shape style="position:absolute;left:10902;top:2614;width:68;height:377" coordorigin="10902,2614" coordsize="68,377" path="m10970,2990l10902,2614,10970,2614,10970,2990xe" filled="false" stroked="true" strokeweight="0pt" strokecolor="#000000">
                <v:path arrowok="t"/>
              </v:shape>
            </v:group>
            <v:group style="position:absolute;left:6988;top:2546;width:2132;height:68" coordorigin="6988,2546" coordsize="2132,68">
              <v:shape style="position:absolute;left:6988;top:2546;width:2132;height:68" coordorigin="6988,2546" coordsize="2132,68" path="m6988,2546l6988,2614,9119,2614,6988,2546xe" filled="true" fillcolor="#000000" stroked="false">
                <v:path arrowok="t"/>
                <v:fill type="solid"/>
              </v:shape>
              <v:shape style="position:absolute;left:6988;top:2546;width:2132;height:68" coordorigin="6988,2546" coordsize="2132,68" path="m9119,2546l6988,2546,9119,2614,9119,2546xe" filled="true" fillcolor="#000000" stroked="false">
                <v:path arrowok="t"/>
                <v:fill type="solid"/>
              </v:shape>
            </v:group>
            <v:group style="position:absolute;left:6988;top:2546;width:2132;height:68" coordorigin="6988,2546" coordsize="2132,68">
              <v:shape style="position:absolute;left:6988;top:2546;width:2132;height:68" coordorigin="6988,2546" coordsize="2132,68" path="m6988,2614l9119,2614,6988,2546,6988,2614xe" filled="false" stroked="true" strokeweight="0pt" strokecolor="#000000">
                <v:path arrowok="t"/>
              </v:shape>
            </v:group>
            <v:group style="position:absolute;left:6988;top:2546;width:2132;height:68" coordorigin="6988,2546" coordsize="2132,68">
              <v:shape style="position:absolute;left:6988;top:2546;width:2132;height:68" coordorigin="6988,2546" coordsize="2132,68" path="m9119,2614l6988,2546,9119,2546,9119,2614xe" filled="false" stroked="true" strokeweight="0pt" strokecolor="#000000">
                <v:path arrowok="t"/>
              </v:shape>
            </v:group>
            <v:group style="position:absolute;left:6988;top:2614;width:68;height:53" coordorigin="6988,2614" coordsize="68,53">
              <v:shape style="position:absolute;left:6988;top:2614;width:68;height:53" coordorigin="6988,2614" coordsize="68,53" path="m6988,2614l6988,2666,7055,2666,6988,2614xe" filled="true" fillcolor="#000000" stroked="false">
                <v:path arrowok="t"/>
                <v:fill type="solid"/>
              </v:shape>
              <v:shape style="position:absolute;left:6988;top:2614;width:68;height:53" coordorigin="6988,2614" coordsize="68,53" path="m7055,2614l6988,2614,7055,2666,7055,2614xe" filled="true" fillcolor="#000000" stroked="false">
                <v:path arrowok="t"/>
                <v:fill type="solid"/>
              </v:shape>
            </v:group>
            <v:group style="position:absolute;left:6988;top:2614;width:68;height:53" coordorigin="6988,2614" coordsize="68,53">
              <v:shape style="position:absolute;left:6988;top:2614;width:68;height:53" coordorigin="6988,2614" coordsize="68,53" path="m6988,2666l7055,2666,6988,2614,6988,2666xe" filled="false" stroked="true" strokeweight="0pt" strokecolor="#000000">
                <v:path arrowok="t"/>
              </v:shape>
            </v:group>
            <v:group style="position:absolute;left:6988;top:2614;width:68;height:53" coordorigin="6988,2614" coordsize="68,53">
              <v:shape style="position:absolute;left:6988;top:2614;width:68;height:53" coordorigin="6988,2614" coordsize="68,53" path="m7055,2666l6988,2614,7055,2614,7055,2666xe" filled="false" stroked="true" strokeweight="0pt" strokecolor="#000000">
                <v:path arrowok="t"/>
              </v:shape>
            </v:group>
            <v:group style="position:absolute;left:6988;top:4150;width:68;height:44" coordorigin="6988,4150" coordsize="68,44">
              <v:shape style="position:absolute;left:6988;top:4150;width:68;height:44" coordorigin="6988,4150" coordsize="68,44" path="m6988,4150l6988,4193,7055,4193,6988,4150xe" filled="true" fillcolor="#000000" stroked="false">
                <v:path arrowok="t"/>
                <v:fill type="solid"/>
              </v:shape>
              <v:shape style="position:absolute;left:6988;top:4150;width:68;height:44" coordorigin="6988,4150" coordsize="68,44" path="m7055,4150l6988,4150,7055,4193,7055,4150xe" filled="true" fillcolor="#000000" stroked="false">
                <v:path arrowok="t"/>
                <v:fill type="solid"/>
              </v:shape>
            </v:group>
            <v:group style="position:absolute;left:6988;top:4150;width:68;height:44" coordorigin="6988,4150" coordsize="68,44">
              <v:shape style="position:absolute;left:6988;top:4150;width:68;height:44" coordorigin="6988,4150" coordsize="68,44" path="m6988,4193l7055,4193,6988,4150,6988,4193xe" filled="false" stroked="true" strokeweight="0pt" strokecolor="#000000">
                <v:path arrowok="t"/>
              </v:shape>
            </v:group>
            <v:group style="position:absolute;left:6988;top:4150;width:68;height:44" coordorigin="6988,4150" coordsize="68,44">
              <v:shape style="position:absolute;left:6988;top:4150;width:68;height:44" coordorigin="6988,4150" coordsize="68,44" path="m7055,4193l6988,4150,7055,4150,7055,4193xe" filled="false" stroked="true" strokeweight="0pt" strokecolor="#000000">
                <v:path arrowok="t"/>
              </v:shape>
            </v:group>
            <v:group style="position:absolute;left:8519;top:4733;width:12;height:44" coordorigin="8519,4733" coordsize="12,44">
              <v:shape style="position:absolute;left:8519;top:4733;width:12;height:44" coordorigin="8519,4733" coordsize="12,44" path="m8519,4733l8519,4776,8531,4776,8519,4733xe" filled="true" fillcolor="#000000" stroked="false">
                <v:path arrowok="t"/>
                <v:fill type="solid"/>
              </v:shape>
              <v:shape style="position:absolute;left:8519;top:4733;width:12;height:44" coordorigin="8519,4733" coordsize="12,44" path="m8531,4733l8519,4733,8531,4776,8531,4733xe" filled="true" fillcolor="#000000" stroked="false">
                <v:path arrowok="t"/>
                <v:fill type="solid"/>
              </v:shape>
            </v:group>
            <v:group style="position:absolute;left:8519;top:4733;width:12;height:44" coordorigin="8519,4733" coordsize="12,44">
              <v:shape style="position:absolute;left:8519;top:4733;width:12;height:44" coordorigin="8519,4733" coordsize="12,44" path="m8519,4776l8531,4776,8519,4733,8519,4776xe" filled="false" stroked="true" strokeweight="0pt" strokecolor="#000000">
                <v:path arrowok="t"/>
              </v:shape>
            </v:group>
            <v:group style="position:absolute;left:8519;top:4733;width:12;height:44" coordorigin="8519,4733" coordsize="12,44">
              <v:shape style="position:absolute;left:8519;top:4733;width:12;height:44" coordorigin="8519,4733" coordsize="12,44" path="m8531,4776l8519,4733,8531,4733,8531,4776xe" filled="false" stroked="true" strokeweight="0pt" strokecolor="#000000">
                <v:path arrowok="t"/>
              </v:shape>
            </v:group>
            <v:group style="position:absolute;left:8106;top:2285;width:2;height:3816" coordorigin="8106,2285" coordsize="2,3816">
              <v:shape style="position:absolute;left:8106;top:2285;width:2;height:3816" coordorigin="8106,2285" coordsize="0,3816" path="m8106,2285l8106,6101e" filled="false" stroked="true" strokeweight=".34pt" strokecolor="#000000">
                <v:path arrowok="t"/>
              </v:shape>
            </v:group>
            <v:group style="position:absolute;left:8104;top:2285;width:5;height:3816" coordorigin="8104,2285" coordsize="5,3816">
              <v:shape style="position:absolute;left:8104;top:2285;width:5;height:3816" coordorigin="8104,2285" coordsize="5,3816" path="m8104,6101l8109,6101,8104,2285,8104,6101xe" filled="false" stroked="true" strokeweight="0pt" strokecolor="#000000">
                <v:path arrowok="t"/>
              </v:shape>
            </v:group>
            <v:group style="position:absolute;left:8104;top:2285;width:5;height:3816" coordorigin="8104,2285" coordsize="5,3816">
              <v:shape style="position:absolute;left:8104;top:2285;width:5;height:3816" coordorigin="8104,2285" coordsize="5,3816" path="m8109,6101l8104,2285,8109,2285,8109,6101xe" filled="false" stroked="true" strokeweight="0pt" strokecolor="#000000">
                <v:path arrowok="t"/>
              </v:shape>
            </v:group>
            <v:group style="position:absolute;left:7005;top:3432;width:2;height:689" coordorigin="7005,3432" coordsize="2,689">
              <v:shape style="position:absolute;left:7005;top:3432;width:2;height:689" coordorigin="7005,3432" coordsize="0,689" path="m7005,3432l7005,4121e" filled="false" stroked="true" strokeweight="0pt" strokecolor="#000000">
                <v:path arrowok="t"/>
              </v:shape>
            </v:group>
            <v:group style="position:absolute;left:7005;top:2698;width:2;height:656" coordorigin="7005,2698" coordsize="2,656">
              <v:shape style="position:absolute;left:7005;top:2698;width:2;height:656" coordorigin="7005,2698" coordsize="0,656" path="m7005,3353l7005,2698e" filled="false" stroked="true" strokeweight="0pt" strokecolor="#000000">
                <v:path arrowok="t"/>
              </v:shape>
            </v:group>
            <v:group style="position:absolute;left:6998;top:4142;width:2;height:2" coordorigin="6998,4142" coordsize="2,2">
              <v:shape style="position:absolute;left:6998;top:4142;width:2;height:2" coordorigin="6998,4142" coordsize="0,0" path="m6998,4142l6998,4142e" filled="false" stroked="true" strokeweight="0pt" strokecolor="#000000">
                <v:path arrowok="t"/>
              </v:shape>
            </v:group>
            <v:group style="position:absolute;left:6998;top:3432;width:2;height:689" coordorigin="6998,3432" coordsize="2,689">
              <v:shape style="position:absolute;left:6998;top:3432;width:2;height:689" coordorigin="6998,3432" coordsize="0,689" path="m6998,3432l6998,4121e" filled="false" stroked="true" strokeweight="0pt" strokecolor="#000000">
                <v:path arrowok="t"/>
              </v:shape>
            </v:group>
            <v:group style="position:absolute;left:6998;top:2698;width:2;height:656" coordorigin="6998,2698" coordsize="2,656">
              <v:shape style="position:absolute;left:6998;top:2698;width:2;height:656" coordorigin="6998,2698" coordsize="0,656" path="m6998,3353l6998,2698e" filled="false" stroked="true" strokeweight="0pt" strokecolor="#000000">
                <v:path arrowok="t"/>
              </v:shape>
            </v:group>
            <v:group style="position:absolute;left:7014;top:3432;width:2;height:689" coordorigin="7014,3432" coordsize="2,689">
              <v:shape style="position:absolute;left:7014;top:3432;width:2;height:689" coordorigin="7014,3432" coordsize="0,689" path="m7014,3432l7014,4121e" filled="false" stroked="true" strokeweight="0pt" strokecolor="#000000">
                <v:path arrowok="t"/>
              </v:shape>
            </v:group>
            <v:group style="position:absolute;left:7014;top:2698;width:2;height:656" coordorigin="7014,2698" coordsize="2,656">
              <v:shape style="position:absolute;left:7014;top:2698;width:2;height:656" coordorigin="7014,2698" coordsize="0,656" path="m7014,3353l7014,2698e" filled="false" stroked="true" strokeweight="0pt" strokecolor="#000000">
                <v:path arrowok="t"/>
              </v:shape>
            </v:group>
            <v:group style="position:absolute;left:6983;top:3377;width:44;height:2" coordorigin="6983,3377" coordsize="44,2">
              <v:shape style="position:absolute;left:6983;top:3377;width:44;height:2" coordorigin="6983,3377" coordsize="44,0" path="m6983,3377l7026,3377e" filled="false" stroked="true" strokeweight="0pt" strokecolor="#000000">
                <v:path arrowok="t"/>
              </v:shape>
            </v:group>
            <v:group style="position:absolute;left:6983;top:3353;width:44;height:2" coordorigin="6983,3353" coordsize="44,2">
              <v:shape style="position:absolute;left:6983;top:3353;width:44;height:2" coordorigin="6983,3353" coordsize="44,0" path="m7026,3353l6983,3353e" filled="false" stroked="true" strokeweight="0pt" strokecolor="#000000">
                <v:path arrowok="t"/>
              </v:shape>
            </v:group>
            <v:group style="position:absolute;left:6988;top:3384;width:2;height:65" coordorigin="6988,3384" coordsize="2,65">
              <v:shape style="position:absolute;left:6988;top:3384;width:2;height:65" coordorigin="6988,3384" coordsize="0,65" path="m6988,3449l6988,3384e" filled="false" stroked="true" strokeweight=".12pt" strokecolor="#000000">
                <v:path arrowok="t"/>
              </v:shape>
            </v:group>
            <v:group style="position:absolute;left:6972;top:3416;width:3;height:2" coordorigin="6972,3416" coordsize="3,2">
              <v:shape style="position:absolute;left:6972;top:3416;width:3;height:2" coordorigin="6972,3416" coordsize="3,0" path="m6972,3416l6975,3416e" filled="false" stroked="true" strokeweight="3.24pt" strokecolor="#000000">
                <v:path arrowok="t"/>
              </v:shape>
            </v:group>
            <v:group style="position:absolute;left:6974;top:3384;width:2;height:65" coordorigin="6974,3384" coordsize="2,65">
              <v:shape style="position:absolute;left:6974;top:3384;width:2;height:65" coordorigin="6974,3384" coordsize="0,65" path="m6974,3384l6974,3449e" filled="false" stroked="true" strokeweight=".12pt" strokecolor="#000000">
                <v:path arrowok="t"/>
              </v:shape>
            </v:group>
            <v:group style="position:absolute;left:7055;top:3384;width:2;height:65" coordorigin="7055,3384" coordsize="2,65">
              <v:shape style="position:absolute;left:7055;top:3384;width:2;height:65" coordorigin="7055,3384" coordsize="0,65" path="m7055,3449l7055,3384e" filled="false" stroked="true" strokeweight=".12pt" strokecolor="#000000">
                <v:path arrowok="t"/>
              </v:shape>
            </v:group>
            <v:group style="position:absolute;left:7053;top:3384;width:2;height:65" coordorigin="7053,3384" coordsize="2,65">
              <v:shape style="position:absolute;left:7053;top:3384;width:2;height:65" coordorigin="7053,3384" coordsize="0,65" path="m7053,3449l7053,3384e" filled="false" stroked="true" strokeweight=".12pt" strokecolor="#000000">
                <v:path arrowok="t"/>
              </v:shape>
            </v:group>
            <v:group style="position:absolute;left:6945;top:3449;width:140;height:2" coordorigin="6945,3449" coordsize="140,2">
              <v:shape style="position:absolute;left:6945;top:3449;width:140;height:2" coordorigin="6945,3449" coordsize="140,0" path="m7084,3449l6945,3449,7077,3449e" filled="false" stroked="true" strokeweight=".12pt" strokecolor="#000000">
                <v:path arrowok="t"/>
              </v:shape>
            </v:group>
            <v:group style="position:absolute;left:6945;top:3384;width:140;height:2" coordorigin="6945,3384" coordsize="140,2">
              <v:shape style="position:absolute;left:6945;top:3384;width:140;height:2" coordorigin="6945,3384" coordsize="140,0" path="m7084,3384l6945,3384,7077,3384e" filled="false" stroked="true" strokeweight=".12pt" strokecolor="#000000">
                <v:path arrowok="t"/>
              </v:shape>
            </v:group>
            <v:group style="position:absolute;left:6983;top:3456;width:44;height:2" coordorigin="6983,3456" coordsize="44,2">
              <v:shape style="position:absolute;left:6983;top:3456;width:44;height:2" coordorigin="6983,3456" coordsize="44,0" path="m6983,3456l7026,3456e" filled="false" stroked="true" strokeweight="0pt" strokecolor="#000000">
                <v:path arrowok="t"/>
              </v:shape>
            </v:group>
            <v:group style="position:absolute;left:6983;top:3480;width:44;height:2" coordorigin="6983,3480" coordsize="44,2">
              <v:shape style="position:absolute;left:6983;top:3480;width:44;height:2" coordorigin="6983,3480" coordsize="44,0" path="m7026,3480l6983,3480e" filled="false" stroked="true" strokeweight="0pt" strokecolor="#000000">
                <v:path arrowok="t"/>
              </v:shape>
            </v:group>
            <v:group style="position:absolute;left:6988;top:3384;width:65;height:65" coordorigin="6988,3384" coordsize="65,65">
              <v:shape style="position:absolute;left:6988;top:3384;width:65;height:65" coordorigin="6988,3384" coordsize="65,65" path="m6988,3384l7053,3449,7053,3384,6988,3449e" filled="false" stroked="true" strokeweight=".12pt" strokecolor="#000000">
                <v:path arrowok="t"/>
              </v:shape>
            </v:group>
            <v:group style="position:absolute;left:6988;top:3384;width:65;height:65" coordorigin="6988,3384" coordsize="65,65">
              <v:shape style="position:absolute;left:6988;top:3384;width:65;height:65" coordorigin="6988,3384" coordsize="65,65" path="m6988,3384l6988,3449,7053,3449,6988,3384xe" filled="true" fillcolor="#000000" stroked="false">
                <v:path arrowok="t"/>
                <v:fill type="solid"/>
              </v:shape>
              <v:shape style="position:absolute;left:6988;top:3384;width:65;height:65" coordorigin="6988,3384" coordsize="65,65" path="m7053,3384l6988,3384,7053,3449,7053,3384xe" filled="true" fillcolor="#000000" stroked="false">
                <v:path arrowok="t"/>
                <v:fill type="solid"/>
              </v:shape>
            </v:group>
            <v:group style="position:absolute;left:6988;top:3384;width:65;height:65" coordorigin="6988,3384" coordsize="65,65">
              <v:shape style="position:absolute;left:6988;top:3384;width:65;height:65" coordorigin="6988,3384" coordsize="65,65" path="m6988,3449l7053,3449,6988,3384,6988,3449xe" filled="false" stroked="true" strokeweight="0pt" strokecolor="#000000">
                <v:path arrowok="t"/>
              </v:shape>
            </v:group>
            <v:group style="position:absolute;left:6988;top:3384;width:65;height:65" coordorigin="6988,3384" coordsize="65,65">
              <v:shape style="position:absolute;left:6988;top:3384;width:65;height:65" coordorigin="6988,3384" coordsize="65,65" path="m7053,3449l6988,3384,7053,3384,7053,3449xe" filled="false" stroked="true" strokeweight="0pt" strokecolor="#000000">
                <v:path arrowok="t"/>
              </v:shape>
              <v:shape style="position:absolute;left:6388;top:4766;width:595;height:883" type="#_x0000_t75" stroked="false">
                <v:imagedata r:id="rId72" o:title=""/>
              </v:shape>
            </v:group>
            <v:group style="position:absolute;left:8531;top:4786;width:101;height:101" coordorigin="8531,4786" coordsize="101,101">
              <v:shape style="position:absolute;left:8531;top:4786;width:101;height:101" coordorigin="8531,4786" coordsize="101,101" path="m8531,4886l8632,4786e" filled="false" stroked="true" strokeweight=".48pt" strokecolor="#fdfdfd">
                <v:path arrowok="t"/>
              </v:shape>
            </v:group>
            <v:group style="position:absolute;left:8531;top:4786;width:204;height:207" coordorigin="8531,4786" coordsize="204,207">
              <v:shape style="position:absolute;left:8531;top:4786;width:204;height:207" coordorigin="8531,4786" coordsize="204,207" path="m8531,4992l8735,4786e" filled="false" stroked="true" strokeweight=".48pt" strokecolor="#fdfdfd">
                <v:path arrowok="t"/>
              </v:shape>
            </v:group>
            <v:group style="position:absolute;left:8531;top:4786;width:310;height:310" coordorigin="8531,4786" coordsize="310,310">
              <v:shape style="position:absolute;left:8531;top:4786;width:310;height:310" coordorigin="8531,4786" coordsize="310,310" path="m8531,5095l8841,4786e" filled="false" stroked="true" strokeweight=".48pt" strokecolor="#fdfdfd">
                <v:path arrowok="t"/>
              </v:shape>
            </v:group>
            <v:group style="position:absolute;left:8531;top:4786;width:413;height:416" coordorigin="8531,4786" coordsize="413,416">
              <v:shape style="position:absolute;left:8531;top:4786;width:413;height:416" coordorigin="8531,4786" coordsize="413,416" path="m8531,5201l8944,4786e" filled="false" stroked="true" strokeweight=".48pt" strokecolor="#fdfdfd">
                <v:path arrowok="t"/>
              </v:shape>
            </v:group>
            <v:group style="position:absolute;left:8531;top:4786;width:519;height:521" coordorigin="8531,4786" coordsize="519,521">
              <v:shape style="position:absolute;left:8531;top:4786;width:519;height:521" coordorigin="8531,4786" coordsize="519,521" path="m8531,5306l9050,4786e" filled="false" stroked="true" strokeweight=".48pt" strokecolor="#fdfdfd">
                <v:path arrowok="t"/>
              </v:shape>
            </v:group>
            <v:group style="position:absolute;left:8531;top:4786;width:624;height:624" coordorigin="8531,4786" coordsize="624,624">
              <v:shape style="position:absolute;left:8531;top:4786;width:624;height:624" coordorigin="8531,4786" coordsize="624,624" path="m8531,5410l9155,4786e" filled="false" stroked="true" strokeweight=".48pt" strokecolor="#fdfdfd">
                <v:path arrowok="t"/>
              </v:shape>
            </v:group>
            <v:group style="position:absolute;left:8531;top:5388;width:128;height:128" coordorigin="8531,5388" coordsize="128,128">
              <v:shape style="position:absolute;left:8531;top:5388;width:128;height:128" coordorigin="8531,5388" coordsize="128,128" path="m8531,5515l8658,5388e" filled="false" stroked="true" strokeweight=".48pt" strokecolor="#fdfdfd">
                <v:path arrowok="t"/>
              </v:shape>
            </v:group>
            <v:group style="position:absolute;left:9042;top:4786;width:216;height:219" coordorigin="9042,4786" coordsize="216,219">
              <v:shape style="position:absolute;left:9042;top:4786;width:216;height:219" coordorigin="9042,4786" coordsize="216,219" path="m9042,5004l9258,4786e" filled="false" stroked="true" strokeweight=".48pt" strokecolor="#fdfdfd">
                <v:path arrowok="t"/>
              </v:shape>
            </v:group>
            <v:group style="position:absolute;left:8747;top:5062;width:238;height:238" coordorigin="8747,5062" coordsize="238,238">
              <v:shape style="position:absolute;left:8747;top:5062;width:238;height:238" coordorigin="8747,5062" coordsize="238,238" path="m8747,5299l8985,5062e" filled="false" stroked="true" strokeweight=".48pt" strokecolor="#fdfdfd">
                <v:path arrowok="t"/>
              </v:shape>
            </v:group>
            <v:group style="position:absolute;left:8531;top:5549;width:70;height:70" coordorigin="8531,5549" coordsize="70,70">
              <v:shape style="position:absolute;left:8531;top:5549;width:70;height:70" coordorigin="8531,5549" coordsize="70,70" path="m8531,5618l8601,5549e" filled="false" stroked="true" strokeweight=".48pt" strokecolor="#fdfdfd">
                <v:path arrowok="t"/>
              </v:shape>
            </v:group>
            <v:group style="position:absolute;left:9146;top:4786;width:219;height:219" coordorigin="9146,4786" coordsize="219,219">
              <v:shape style="position:absolute;left:9146;top:4786;width:219;height:219" coordorigin="9146,4786" coordsize="219,219" path="m9146,5004l9364,4786e" filled="false" stroked="true" strokeweight=".48pt" strokecolor="#fdfdfd">
                <v:path arrowok="t"/>
              </v:shape>
            </v:group>
            <v:group style="position:absolute;left:8622;top:5491;width:36;height:36" coordorigin="8622,5491" coordsize="36,36">
              <v:shape style="position:absolute;left:8622;top:5491;width:36;height:36" coordorigin="8622,5491" coordsize="36,36" path="m8622,5527l8658,5491e" filled="false" stroked="true" strokeweight=".48pt" strokecolor="#fdfdfd">
                <v:path arrowok="t"/>
              </v:shape>
            </v:group>
            <v:group style="position:absolute;left:8812;top:5165;width:173;height:173" coordorigin="8812,5165" coordsize="173,173">
              <v:shape style="position:absolute;left:8812;top:5165;width:173;height:173" coordorigin="8812,5165" coordsize="173,173" path="m8812,5338l8985,5165e" filled="false" stroked="true" strokeweight=".48pt" strokecolor="#fdfdfd">
                <v:path arrowok="t"/>
              </v:shape>
            </v:group>
            <v:group style="position:absolute;left:8826;top:5270;width:159;height:159" coordorigin="8826,5270" coordsize="159,159">
              <v:shape style="position:absolute;left:8826;top:5270;width:159;height:159" coordorigin="8826,5270" coordsize="159,159" path="m8826,5429l8985,5270e" filled="false" stroked="true" strokeweight=".48pt" strokecolor="#fdfdfd">
                <v:path arrowok="t"/>
              </v:shape>
            </v:group>
            <v:group style="position:absolute;left:9251;top:4786;width:216;height:219" coordorigin="9251,4786" coordsize="216,219">
              <v:shape style="position:absolute;left:9251;top:4786;width:216;height:219" coordorigin="9251,4786" coordsize="216,219" path="m9251,5004l9467,4786e" filled="false" stroked="true" strokeweight=".48pt" strokecolor="#fdfdfd">
                <v:path arrowok="t"/>
              </v:shape>
            </v:group>
            <v:group style="position:absolute;left:8831;top:5287;width:240;height:240" coordorigin="8831,5287" coordsize="240,240">
              <v:shape style="position:absolute;left:8831;top:5287;width:240;height:240" coordorigin="8831,5287" coordsize="240,240" path="m8831,5527l9071,5287e" filled="false" stroked="true" strokeweight=".48pt" strokecolor="#fdfdfd">
                <v:path arrowok="t"/>
              </v:shape>
            </v:group>
            <v:group style="position:absolute;left:9357;top:4786;width:216;height:219" coordorigin="9357,4786" coordsize="216,219">
              <v:shape style="position:absolute;left:9357;top:4786;width:216;height:219" coordorigin="9357,4786" coordsize="216,219" path="m9357,5004l9573,4786e" filled="false" stroked="true" strokeweight=".48pt" strokecolor="#fdfdfd">
                <v:path arrowok="t"/>
              </v:shape>
            </v:group>
            <v:group style="position:absolute;left:8879;top:5434;width:152;height:149" coordorigin="8879,5434" coordsize="152,149">
              <v:shape style="position:absolute;left:8879;top:5434;width:152;height:149" coordorigin="8879,5434" coordsize="152,149" path="m8879,5582l9030,5434e" filled="false" stroked="true" strokeweight=".48pt" strokecolor="#fdfdfd">
                <v:path arrowok="t"/>
              </v:shape>
            </v:group>
            <v:group style="position:absolute;left:9460;top:4786;width:216;height:219" coordorigin="9460,4786" coordsize="216,219">
              <v:shape style="position:absolute;left:9460;top:4786;width:216;height:219" coordorigin="9460,4786" coordsize="216,219" path="m9460,5004l9676,4786e" filled="false" stroked="true" strokeweight=".48pt" strokecolor="#fdfdfd">
                <v:path arrowok="t"/>
              </v:shape>
            </v:group>
            <v:group style="position:absolute;left:9071;top:5287;width:106;height:106" coordorigin="9071,5287" coordsize="106,106">
              <v:shape style="position:absolute;left:9071;top:5287;width:106;height:106" coordorigin="9071,5287" coordsize="106,106" path="m9071,5393l9177,5287e" filled="false" stroked="true" strokeweight=".48pt" strokecolor="#fdfdfd">
                <v:path arrowok="t"/>
              </v:shape>
            </v:group>
            <v:group style="position:absolute;left:8949;top:5539;width:82;height:82" coordorigin="8949,5539" coordsize="82,82">
              <v:shape style="position:absolute;left:8949;top:5539;width:82;height:82" coordorigin="8949,5539" coordsize="82,82" path="m8949,5621l9030,5539e" filled="false" stroked="true" strokeweight=".48pt" strokecolor="#fdfdfd">
                <v:path arrowok="t"/>
              </v:shape>
            </v:group>
            <v:group style="position:absolute;left:9513;top:4786;width:269;height:269" coordorigin="9513,4786" coordsize="269,269">
              <v:shape style="position:absolute;left:9513;top:4786;width:269;height:269" coordorigin="9513,4786" coordsize="269,269" path="m9513,5054l9782,4786e" filled="false" stroked="true" strokeweight=".48pt" strokecolor="#fdfdfd">
                <v:path arrowok="t"/>
              </v:shape>
            </v:group>
            <v:group style="position:absolute;left:9177;top:5287;width:106;height:106" coordorigin="9177,5287" coordsize="106,106">
              <v:shape style="position:absolute;left:9177;top:5287;width:106;height:106" coordorigin="9177,5287" coordsize="106,106" path="m9177,5393l9282,5287e" filled="false" stroked="true" strokeweight=".48pt" strokecolor="#fdfdfd">
                <v:path arrowok="t"/>
              </v:shape>
            </v:group>
            <v:group style="position:absolute;left:9282;top:5287;width:104;height:106" coordorigin="9282,5287" coordsize="104,106">
              <v:shape style="position:absolute;left:9282;top:5287;width:104;height:106" coordorigin="9282,5287" coordsize="104,106" path="m9282,5393l9386,5287e" filled="false" stroked="true" strokeweight=".48pt" strokecolor="#fdfdfd">
                <v:path arrowok="t"/>
              </v:shape>
            </v:group>
            <v:group style="position:absolute;left:9513;top:4826;width:334;height:334" coordorigin="9513,4826" coordsize="334,334">
              <v:shape style="position:absolute;left:9513;top:4826;width:334;height:334" coordorigin="9513,4826" coordsize="334,334" path="m9513,5160l9846,4826e" filled="false" stroked="true" strokeweight=".48pt" strokecolor="#fdfdfd">
                <v:path arrowok="t"/>
              </v:shape>
            </v:group>
            <v:group style="position:absolute;left:9333;top:5287;width:159;height:156" coordorigin="9333,5287" coordsize="159,156">
              <v:shape style="position:absolute;left:9333;top:5287;width:159;height:156" coordorigin="9333,5287" coordsize="159,156" path="m9333,5443l9491,5287e" filled="false" stroked="true" strokeweight=".48pt" strokecolor="#fdfdfd">
                <v:path arrowok="t"/>
              </v:shape>
            </v:group>
            <v:group style="position:absolute;left:9513;top:4930;width:334;height:334" coordorigin="9513,4930" coordsize="334,334">
              <v:shape style="position:absolute;left:9513;top:4930;width:334;height:334" coordorigin="9513,4930" coordsize="334,334" path="m9513,5263l9846,4930e" filled="false" stroked="true" strokeweight=".48pt" strokecolor="#fdfdfd">
                <v:path arrowok="t"/>
              </v:shape>
            </v:group>
            <v:group style="position:absolute;left:9333;top:5249;width:303;height:300" coordorigin="9333,5249" coordsize="303,300">
              <v:shape style="position:absolute;left:9333;top:5249;width:303;height:300" coordorigin="9333,5249" coordsize="303,300" path="m9333,5549l9635,5249e" filled="false" stroked="true" strokeweight=".48pt" strokecolor="#fdfdfd">
                <v:path arrowok="t"/>
              </v:shape>
            </v:group>
            <v:group style="position:absolute;left:9734;top:5035;width:113;height:116" coordorigin="9734,5035" coordsize="113,116">
              <v:shape style="position:absolute;left:9734;top:5035;width:113;height:116" coordorigin="9734,5035" coordsize="113,116" path="m9734,5150l9846,5035e" filled="false" stroked="true" strokeweight=".48pt" strokecolor="#fdfdfd">
                <v:path arrowok="t"/>
              </v:shape>
            </v:group>
            <v:group style="position:absolute;left:9366;top:5352;width:269;height:269" coordorigin="9366,5352" coordsize="269,269">
              <v:shape style="position:absolute;left:9366;top:5352;width:269;height:269" coordorigin="9366,5352" coordsize="269,269" path="m9366,5621l9635,5352e" filled="false" stroked="true" strokeweight=".48pt" strokecolor="#fdfdfd">
                <v:path arrowok="t"/>
              </v:shape>
            </v:group>
            <v:group style="position:absolute;left:10127;top:4853;width:8;height:8" coordorigin="10127,4853" coordsize="8,8">
              <v:shape style="position:absolute;left:10127;top:4853;width:8;height:8" coordorigin="10127,4853" coordsize="8,8" path="m10127,4860l10134,4853e" filled="false" stroked="true" strokeweight=".48pt" strokecolor="#fdfdfd">
                <v:path arrowok="t"/>
              </v:shape>
            </v:group>
            <v:group style="position:absolute;left:9837;top:5062;width:89;height:89" coordorigin="9837,5062" coordsize="89,89">
              <v:shape style="position:absolute;left:9837;top:5062;width:89;height:89" coordorigin="9837,5062" coordsize="89,89" path="m9837,5150l9926,5062e" filled="false" stroked="true" strokeweight=".48pt" strokecolor="#fdfdfd">
                <v:path arrowok="t"/>
              </v:shape>
            </v:group>
            <v:group style="position:absolute;left:9472;top:5458;width:164;height:164" coordorigin="9472,5458" coordsize="164,164">
              <v:shape style="position:absolute;left:9472;top:5458;width:164;height:164" coordorigin="9472,5458" coordsize="164,164" path="m9472,5621l9635,5458e" filled="false" stroked="true" strokeweight=".48pt" strokecolor="#fdfdfd">
                <v:path arrowok="t"/>
              </v:shape>
            </v:group>
            <v:group style="position:absolute;left:10127;top:4958;width:8;height:8" coordorigin="10127,4958" coordsize="8,8">
              <v:shape style="position:absolute;left:10127;top:4958;width:8;height:8" coordorigin="10127,4958" coordsize="8,8" path="m10127,4966l10134,4958e" filled="false" stroked="true" strokeweight=".48pt" strokecolor="#fdfdfd">
                <v:path arrowok="t"/>
              </v:shape>
            </v:group>
            <v:group style="position:absolute;left:9942;top:5062;width:87;height:89" coordorigin="9942,5062" coordsize="87,89">
              <v:shape style="position:absolute;left:9942;top:5062;width:87;height:89" coordorigin="9942,5062" coordsize="87,89" path="m9942,5150l10029,5062e" filled="false" stroked="true" strokeweight=".48pt" strokecolor="#fdfdfd">
                <v:path arrowok="t"/>
              </v:shape>
            </v:group>
            <v:group style="position:absolute;left:9575;top:5561;width:60;height:60" coordorigin="9575,5561" coordsize="60,60">
              <v:shape style="position:absolute;left:9575;top:5561;width:60;height:60" coordorigin="9575,5561" coordsize="60,60" path="m9575,5621l9635,5561e" filled="false" stroked="true" strokeweight=".48pt" strokecolor="#fdfdfd">
                <v:path arrowok="t"/>
              </v:shape>
            </v:group>
            <v:group style="position:absolute;left:10046;top:5062;width:89;height:89" coordorigin="10046,5062" coordsize="89,89">
              <v:shape style="position:absolute;left:10046;top:5062;width:89;height:89" coordorigin="10046,5062" coordsize="89,89" path="m10046,5150l10134,5062e" filled="false" stroked="true" strokeweight=".48pt" strokecolor="#fdfdfd">
                <v:path arrowok="t"/>
              </v:shape>
            </v:group>
            <v:group style="position:absolute;left:8531;top:5515;width:70;height:70" coordorigin="8531,5515" coordsize="70,70">
              <v:shape style="position:absolute;left:8531;top:5515;width:70;height:70" coordorigin="8531,5515" coordsize="70,70" path="m8601,5585l8531,5515e" filled="false" stroked="true" strokeweight=".48pt" strokecolor="#fdfdfd">
                <v:path arrowok="t"/>
              </v:shape>
            </v:group>
            <v:group style="position:absolute;left:8531;top:5412;width:116;height:116" coordorigin="8531,5412" coordsize="116,116">
              <v:shape style="position:absolute;left:8531;top:5412;width:116;height:116" coordorigin="8531,5412" coordsize="116,116" path="m8646,5527l8531,5412e" filled="false" stroked="true" strokeweight=".48pt" strokecolor="#fdfdfd">
                <v:path arrowok="t"/>
              </v:shape>
            </v:group>
            <v:group style="position:absolute;left:8531;top:5306;width:128;height:128" coordorigin="8531,5306" coordsize="128,128">
              <v:shape style="position:absolute;left:8531;top:5306;width:128;height:128" coordorigin="8531,5306" coordsize="128,128" path="m8658,5434l8531,5306e" filled="false" stroked="true" strokeweight=".48pt" strokecolor="#fdfdfd">
                <v:path arrowok="t"/>
              </v:shape>
            </v:group>
            <v:group style="position:absolute;left:8879;top:5551;width:70;height:70" coordorigin="8879,5551" coordsize="70,70">
              <v:shape style="position:absolute;left:8879;top:5551;width:70;height:70" coordorigin="8879,5551" coordsize="70,70" path="m8949,5621l8879,5551e" filled="false" stroked="true" strokeweight=".48pt" strokecolor="#fdfdfd">
                <v:path arrowok="t"/>
              </v:shape>
            </v:group>
            <v:group style="position:absolute;left:8531;top:5201;width:140;height:140" coordorigin="8531,5201" coordsize="140,140">
              <v:shape style="position:absolute;left:8531;top:5201;width:140;height:140" coordorigin="8531,5201" coordsize="140,140" path="m8670,5340l8531,5201e" filled="false" stroked="true" strokeweight=".48pt" strokecolor="#fdfdfd">
                <v:path arrowok="t"/>
              </v:shape>
            </v:group>
            <v:group style="position:absolute;left:8826;top:5498;width:29;height:29" coordorigin="8826,5498" coordsize="29,29">
              <v:shape style="position:absolute;left:8826;top:5498;width:29;height:29" coordorigin="8826,5498" coordsize="29,29" path="m8855,5527l8826,5498e" filled="false" stroked="true" strokeweight=".48pt" strokecolor="#fdfdfd">
                <v:path arrowok="t"/>
              </v:shape>
            </v:group>
            <v:group style="position:absolute;left:8826;top:5393;width:204;height:204" coordorigin="8826,5393" coordsize="204,204">
              <v:shape style="position:absolute;left:8826;top:5393;width:204;height:204" coordorigin="8826,5393" coordsize="204,204" path="m9030,5597l8826,5393e" filled="false" stroked="true" strokeweight=".48pt" strokecolor="#fdfdfd">
                <v:path arrowok="t"/>
              </v:shape>
            </v:group>
            <v:group style="position:absolute;left:8531;top:5098;width:202;height:202" coordorigin="8531,5098" coordsize="202,202">
              <v:shape style="position:absolute;left:8531;top:5098;width:202;height:202" coordorigin="8531,5098" coordsize="202,202" path="m8733,5299l8531,5098e" filled="false" stroked="true" strokeweight=".48pt" strokecolor="#fdfdfd">
                <v:path arrowok="t"/>
              </v:shape>
            </v:group>
            <v:group style="position:absolute;left:8531;top:4992;width:500;height:500" coordorigin="8531,4992" coordsize="500,500">
              <v:shape style="position:absolute;left:8531;top:4992;width:500;height:500" coordorigin="8531,4992" coordsize="500,500" path="m9030,5491l8531,4992e" filled="false" stroked="true" strokeweight=".48pt" strokecolor="#fdfdfd">
                <v:path arrowok="t"/>
              </v:shape>
            </v:group>
            <v:group style="position:absolute;left:8531;top:4889;width:504;height:504" coordorigin="8531,4889" coordsize="504,504">
              <v:shape style="position:absolute;left:8531;top:4889;width:504;height:504" coordorigin="8531,4889" coordsize="504,504" path="m9035,5393l8531,4889e" filled="false" stroked="true" strokeweight=".48pt" strokecolor="#fdfdfd">
                <v:path arrowok="t"/>
              </v:shape>
            </v:group>
            <v:group style="position:absolute;left:9333;top:5587;width:34;height:34" coordorigin="9333,5587" coordsize="34,34">
              <v:shape style="position:absolute;left:9333;top:5587;width:34;height:34" coordorigin="9333,5587" coordsize="34,34" path="m9366,5621l9333,5587e" filled="false" stroked="true" strokeweight=".48pt" strokecolor="#fdfdfd">
                <v:path arrowok="t"/>
              </v:shape>
            </v:group>
            <v:group style="position:absolute;left:8534;top:4786;width:452;height:452" coordorigin="8534,4786" coordsize="452,452">
              <v:shape style="position:absolute;left:8534;top:4786;width:452;height:452" coordorigin="8534,4786" coordsize="452,452" path="m8985,5237l8534,4786e" filled="false" stroked="true" strokeweight=".48pt" strokecolor="#fdfdfd">
                <v:path arrowok="t"/>
              </v:shape>
            </v:group>
            <v:group style="position:absolute;left:9033;top:5287;width:106;height:106" coordorigin="9033,5287" coordsize="106,106">
              <v:shape style="position:absolute;left:9033;top:5287;width:106;height:106" coordorigin="9033,5287" coordsize="106,106" path="m9138,5393l9033,5287e" filled="false" stroked="true" strokeweight=".48pt" strokecolor="#fdfdfd">
                <v:path arrowok="t"/>
              </v:shape>
            </v:group>
            <v:group style="position:absolute;left:9333;top:5482;width:140;height:140" coordorigin="9333,5482" coordsize="140,140">
              <v:shape style="position:absolute;left:9333;top:5482;width:140;height:140" coordorigin="9333,5482" coordsize="140,140" path="m9472,5621l9333,5482e" filled="false" stroked="true" strokeweight=".48pt" strokecolor="#fdfdfd">
                <v:path arrowok="t"/>
              </v:shape>
            </v:group>
            <v:group style="position:absolute;left:8639;top:4786;width:346;height:348" coordorigin="8639,4786" coordsize="346,348">
              <v:shape style="position:absolute;left:8639;top:4786;width:346;height:348" coordorigin="8639,4786" coordsize="346,348" path="m8985,5134l8639,4786e" filled="false" stroked="true" strokeweight=".48pt" strokecolor="#fdfdfd">
                <v:path arrowok="t"/>
              </v:shape>
            </v:group>
            <v:group style="position:absolute;left:9138;top:5287;width:106;height:106" coordorigin="9138,5287" coordsize="106,106">
              <v:shape style="position:absolute;left:9138;top:5287;width:106;height:106" coordorigin="9138,5287" coordsize="106,106" path="m9244,5393l9138,5287e" filled="false" stroked="true" strokeweight=".48pt" strokecolor="#fdfdfd">
                <v:path arrowok="t"/>
              </v:shape>
            </v:group>
            <v:group style="position:absolute;left:9244;top:5287;width:332;height:334" coordorigin="9244,5287" coordsize="332,334">
              <v:shape style="position:absolute;left:9244;top:5287;width:332;height:334" coordorigin="9244,5287" coordsize="332,334" path="m9575,5621l9244,5287e" filled="false" stroked="true" strokeweight=".48pt" strokecolor="#fdfdfd">
                <v:path arrowok="t"/>
              </v:shape>
            </v:group>
            <v:group style="position:absolute;left:8742;top:4786;width:243;height:243" coordorigin="8742,4786" coordsize="243,243">
              <v:shape style="position:absolute;left:8742;top:4786;width:243;height:243" coordorigin="8742,4786" coordsize="243,243" path="m8985,5028l8742,4786e" filled="false" stroked="true" strokeweight=".48pt" strokecolor="#fdfdfd">
                <v:path arrowok="t"/>
              </v:shape>
            </v:group>
            <v:group style="position:absolute;left:9347;top:5287;width:288;height:286" coordorigin="9347,5287" coordsize="288,286">
              <v:shape style="position:absolute;left:9347;top:5287;width:288;height:286" coordorigin="9347,5287" coordsize="288,286" path="m9635,5573l9347,5287e" filled="false" stroked="true" strokeweight=".48pt" strokecolor="#fdfdfd">
                <v:path arrowok="t"/>
              </v:shape>
            </v:group>
            <v:group style="position:absolute;left:8848;top:4786;width:216;height:219" coordorigin="8848,4786" coordsize="216,219">
              <v:shape style="position:absolute;left:8848;top:4786;width:216;height:219" coordorigin="8848,4786" coordsize="216,219" path="m9064,5004l8848,4786e" filled="false" stroked="true" strokeweight=".48pt" strokecolor="#fdfdfd">
                <v:path arrowok="t"/>
              </v:shape>
            </v:group>
            <v:group style="position:absolute;left:9453;top:5287;width:183;height:183" coordorigin="9453,5287" coordsize="183,183">
              <v:shape style="position:absolute;left:9453;top:5287;width:183;height:183" coordorigin="9453,5287" coordsize="183,183" path="m9635,5470l9453,5287e" filled="false" stroked="true" strokeweight=".48pt" strokecolor="#fdfdfd">
                <v:path arrowok="t"/>
              </v:shape>
            </v:group>
            <v:group style="position:absolute;left:8951;top:4786;width:219;height:219" coordorigin="8951,4786" coordsize="219,219">
              <v:shape style="position:absolute;left:8951;top:4786;width:219;height:219" coordorigin="8951,4786" coordsize="219,219" path="m9170,5004l8951,4786e" filled="false" stroked="true" strokeweight=".48pt" strokecolor="#fdfdfd">
                <v:path arrowok="t"/>
              </v:shape>
            </v:group>
            <v:group style="position:absolute;left:9513;top:5244;width:123;height:120" coordorigin="9513,5244" coordsize="123,120">
              <v:shape style="position:absolute;left:9513;top:5244;width:123;height:120" coordorigin="9513,5244" coordsize="123,120" path="m9635,5364l9513,5244e" filled="false" stroked="true" strokeweight=".48pt" strokecolor="#fdfdfd">
                <v:path arrowok="t"/>
              </v:shape>
            </v:group>
            <v:group style="position:absolute;left:9057;top:4786;width:216;height:219" coordorigin="9057,4786" coordsize="216,219">
              <v:shape style="position:absolute;left:9057;top:4786;width:216;height:219" coordorigin="9057,4786" coordsize="216,219" path="m9273,5004l9057,4786e" filled="false" stroked="true" strokeweight=".48pt" strokecolor="#fdfdfd">
                <v:path arrowok="t"/>
              </v:shape>
            </v:group>
            <v:group style="position:absolute;left:9513;top:5138;width:123;height:120" coordorigin="9513,5138" coordsize="123,120">
              <v:shape style="position:absolute;left:9513;top:5138;width:123;height:120" coordorigin="9513,5138" coordsize="123,120" path="m9635,5258l9513,5138e" filled="false" stroked="true" strokeweight=".48pt" strokecolor="#fdfdfd">
                <v:path arrowok="t"/>
              </v:shape>
            </v:group>
            <v:group style="position:absolute;left:9162;top:4786;width:216;height:219" coordorigin="9162,4786" coordsize="216,219">
              <v:shape style="position:absolute;left:9162;top:4786;width:216;height:219" coordorigin="9162,4786" coordsize="216,219" path="m9378,5004l9162,4786e" filled="false" stroked="true" strokeweight=".48pt" strokecolor="#fdfdfd">
                <v:path arrowok="t"/>
              </v:shape>
            </v:group>
            <v:group style="position:absolute;left:9513;top:5035;width:123;height:120" coordorigin="9513,5035" coordsize="123,120">
              <v:shape style="position:absolute;left:9513;top:5035;width:123;height:120" coordorigin="9513,5035" coordsize="123,120" path="m9635,5155l9513,5035e" filled="false" stroked="true" strokeweight=".48pt" strokecolor="#fdfdfd">
                <v:path arrowok="t"/>
              </v:shape>
            </v:group>
            <v:group style="position:absolute;left:9266;top:4786;width:216;height:219" coordorigin="9266,4786" coordsize="216,219">
              <v:shape style="position:absolute;left:9266;top:4786;width:216;height:219" coordorigin="9266,4786" coordsize="216,219" path="m9482,5004l9266,4786e" filled="false" stroked="true" strokeweight=".48pt" strokecolor="#fdfdfd">
                <v:path arrowok="t"/>
              </v:shape>
            </v:group>
            <v:group style="position:absolute;left:9371;top:4786;width:363;height:365" coordorigin="9371,4786" coordsize="363,365">
              <v:shape style="position:absolute;left:9371;top:4786;width:363;height:365" coordorigin="9371,4786" coordsize="363,365" path="m9734,5150l9371,4786e" filled="false" stroked="true" strokeweight=".48pt" strokecolor="#fdfdfd">
                <v:path arrowok="t"/>
              </v:shape>
            </v:group>
            <v:group style="position:absolute;left:9474;top:4786;width:363;height:365" coordorigin="9474,4786" coordsize="363,365">
              <v:shape style="position:absolute;left:9474;top:4786;width:363;height:365" coordorigin="9474,4786" coordsize="363,365" path="m9837,5150l9474,4786e" filled="false" stroked="true" strokeweight=".48pt" strokecolor="#fdfdfd">
                <v:path arrowok="t"/>
              </v:shape>
            </v:group>
            <v:group style="position:absolute;left:9854;top:5062;width:89;height:89" coordorigin="9854,5062" coordsize="89,89">
              <v:shape style="position:absolute;left:9854;top:5062;width:89;height:89" coordorigin="9854,5062" coordsize="89,89" path="m9942,5150l9854,5062e" filled="false" stroked="true" strokeweight=".48pt" strokecolor="#fdfdfd">
                <v:path arrowok="t"/>
              </v:shape>
            </v:group>
            <v:group style="position:absolute;left:9580;top:4786;width:267;height:269" coordorigin="9580,4786" coordsize="267,269">
              <v:shape style="position:absolute;left:9580;top:4786;width:267;height:269" coordorigin="9580,4786" coordsize="267,269" path="m9846,5054l9580,4786e" filled="false" stroked="true" strokeweight=".48pt" strokecolor="#fdfdfd">
                <v:path arrowok="t"/>
              </v:shape>
            </v:group>
            <v:group style="position:absolute;left:9959;top:5062;width:89;height:89" coordorigin="9959,5062" coordsize="89,89">
              <v:shape style="position:absolute;left:9959;top:5062;width:89;height:89" coordorigin="9959,5062" coordsize="89,89" path="m10048,5150l9959,5062e" filled="false" stroked="true" strokeweight=".48pt" strokecolor="#fdfdfd">
                <v:path arrowok="t"/>
              </v:shape>
            </v:group>
            <v:group style="position:absolute;left:9686;top:4786;width:161;height:164" coordorigin="9686,4786" coordsize="161,164">
              <v:shape style="position:absolute;left:9686;top:4786;width:161;height:164" coordorigin="9686,4786" coordsize="161,164" path="m9846,4949l9686,4786e" filled="false" stroked="true" strokeweight=".48pt" strokecolor="#fdfdfd">
                <v:path arrowok="t"/>
              </v:shape>
            </v:group>
            <v:group style="position:absolute;left:10065;top:5062;width:70;height:70" coordorigin="10065,5062" coordsize="70,70">
              <v:shape style="position:absolute;left:10065;top:5062;width:70;height:70" coordorigin="10065,5062" coordsize="70,70" path="m10134,5131l10065,5062e" filled="false" stroked="true" strokeweight=".48pt" strokecolor="#fdfdfd">
                <v:path arrowok="t"/>
              </v:shape>
            </v:group>
            <v:group style="position:absolute;left:9789;top:4786;width:58;height:58" coordorigin="9789,4786" coordsize="58,58">
              <v:shape style="position:absolute;left:9789;top:4786;width:58;height:58" coordorigin="9789,4786" coordsize="58,58" path="m9846,4843l9789,4786e" filled="false" stroked="true" strokeweight=".48pt" strokecolor="#fdfdfd">
                <v:path arrowok="t"/>
              </v:shape>
            </v:group>
            <v:group style="position:absolute;left:10127;top:5018;width:8;height:8" coordorigin="10127,5018" coordsize="8,8">
              <v:shape style="position:absolute;left:10127;top:5018;width:8;height:8" coordorigin="10127,5018" coordsize="8,8" path="m10134,5026l10127,5018e" filled="false" stroked="true" strokeweight=".48pt" strokecolor="#fdfdfd">
                <v:path arrowok="t"/>
              </v:shape>
            </v:group>
            <v:group style="position:absolute;left:10127;top:4915;width:8;height:8" coordorigin="10127,4915" coordsize="8,8">
              <v:shape style="position:absolute;left:10127;top:4915;width:8;height:8" coordorigin="10127,4915" coordsize="8,8" path="m10134,4922l10127,4915e" filled="false" stroked="true" strokeweight=".48pt" strokecolor="#fdfdfd">
                <v:path arrowok="t"/>
              </v:shape>
            </v:group>
            <v:group style="position:absolute;left:10127;top:4810;width:8;height:8" coordorigin="10127,4810" coordsize="8,8">
              <v:shape style="position:absolute;left:10127;top:4810;width:8;height:8" coordorigin="10127,4810" coordsize="8,8" path="m10134,4817l10127,4810e" filled="false" stroked="true" strokeweight=".48pt" strokecolor="#fdfdfd">
                <v:path arrowok="t"/>
              </v:shape>
            </v:group>
            <v:group style="position:absolute;left:5954;top:3799;width:797;height:106" coordorigin="5954,3799" coordsize="797,106">
              <v:shape style="position:absolute;left:5954;top:3799;width:797;height:106" coordorigin="5954,3799" coordsize="797,106" path="m5954,3799l6750,3799,6750,3905,5954,3905,5954,3799e" filled="false" stroked="true" strokeweight="0pt" strokecolor="#000000">
                <v:path arrowok="t"/>
              </v:shape>
            </v:group>
            <v:group style="position:absolute;left:7420;top:3130;width:622;height:276" coordorigin="7420,3130" coordsize="622,276">
              <v:shape style="position:absolute;left:7420;top:3130;width:622;height:276" coordorigin="7420,3130" coordsize="622,276" path="m7420,3130l8042,3130,8042,3406,7420,3406,7420,3130e" filled="false" stroked="true" strokeweight="0pt" strokecolor="#000000">
                <v:path arrowok="t"/>
              </v:shape>
            </v:group>
            <v:group style="position:absolute;left:7454;top:4745;width:466;height:272" coordorigin="7454,4745" coordsize="466,272">
              <v:shape style="position:absolute;left:7454;top:4745;width:466;height:272" coordorigin="7454,4745" coordsize="466,272" path="m7454,4745l7919,4745,7919,5016,7454,5016,7454,4745e" filled="false" stroked="true" strokeweight="0pt" strokecolor="#000000">
                <v:path arrowok="t"/>
              </v:shape>
            </v:group>
            <v:group style="position:absolute;left:9815;top:4325;width:538;height:288" coordorigin="9815,4325" coordsize="538,288">
              <v:shape style="position:absolute;left:9815;top:4325;width:538;height:288" coordorigin="9815,4325" coordsize="538,288" path="m9815,4325l10353,4325,10353,4613,9815,4613,9815,4325e" filled="false" stroked="true" strokeweight="0pt" strokecolor="#000000">
                <v:path arrowok="t"/>
              </v:shape>
            </v:group>
            <v:group style="position:absolute;left:8985;top:3096;width:478;height:308" coordorigin="8985,3096" coordsize="478,308">
              <v:shape style="position:absolute;left:8985;top:3096;width:478;height:308" coordorigin="8985,3096" coordsize="478,308" path="m8985,3096l9462,3096,9462,3403,8985,3403,8985,3096e" filled="false" stroked="true" strokeweight="0pt" strokecolor="#000000">
                <v:path arrowok="t"/>
              </v:shape>
            </v:group>
            <v:group style="position:absolute;left:5838;top:5957;width:2;height:58" coordorigin="5838,5957" coordsize="2,58">
              <v:shape style="position:absolute;left:5838;top:5957;width:2;height:58" coordorigin="5838,5957" coordsize="0,58" path="m5838,5957l5838,6014e" filled="false" stroked="true" strokeweight=".12pt" strokecolor="#000000">
                <v:path arrowok="t"/>
              </v:shape>
            </v:group>
            <v:group style="position:absolute;left:11164;top:5856;width:2;height:159" coordorigin="11164,5856" coordsize="2,159">
              <v:shape style="position:absolute;left:11164;top:5856;width:2;height:159" coordorigin="11164,5856" coordsize="0,159" path="m11164,5856l11164,6014e" filled="false" stroked="true" strokeweight=".12pt" strokecolor="#000000">
                <v:path arrowok="t"/>
              </v:shape>
            </v:group>
            <v:group style="position:absolute;left:5836;top:6012;width:5328;height:2" coordorigin="5836,6012" coordsize="5328,2">
              <v:shape style="position:absolute;left:5836;top:6012;width:5328;height:2" coordorigin="5836,6012" coordsize="5328,0" path="m5836,6012l11164,6012e" filled="false" stroked="true" strokeweight=".12pt" strokecolor="#000000">
                <v:path arrowok="t"/>
              </v:shape>
            </v:group>
            <v:group style="position:absolute;left:5819;top:5995;width:36;height:36" coordorigin="5819,5995" coordsize="36,36">
              <v:shape style="position:absolute;left:5819;top:5995;width:36;height:36" coordorigin="5819,5995" coordsize="36,36" path="m5855,5995l5819,6031e" filled="false" stroked="true" strokeweight=".12pt" strokecolor="#000000">
                <v:path arrowok="t"/>
              </v:shape>
            </v:group>
            <v:group style="position:absolute;left:11145;top:5995;width:36;height:36" coordorigin="11145,5995" coordsize="36,36">
              <v:shape style="position:absolute;left:11145;top:5995;width:36;height:36" coordorigin="11145,5995" coordsize="36,36" path="m11145,6031l11181,5995e" filled="false" stroked="true" strokeweight=".12pt" strokecolor="#000000">
                <v:path arrowok="t"/>
              </v:shape>
            </v:group>
            <v:group style="position:absolute;left:369;top:1619;width:11184;height:2" coordorigin="369,1619" coordsize="11184,2">
              <v:shape style="position:absolute;left:369;top:1619;width:11184;height:2" coordorigin="369,1619" coordsize="11184,0" path="m369,1619l11553,1619e" filled="false" stroked="true" strokeweight=".7pt" strokecolor="#fdfdfd">
                <v:path arrowok="t"/>
              </v:shape>
            </v:group>
            <v:group style="position:absolute;left:369;top:1613;width:11184;height:12" coordorigin="369,1613" coordsize="11184,12">
              <v:shape style="position:absolute;left:369;top:1613;width:11184;height:12" coordorigin="369,1613" coordsize="11184,12" path="m369,1613l369,1625,11553,1613,369,1613xe" filled="false" stroked="true" strokeweight="0pt" strokecolor="#fdfdfd">
                <v:path arrowok="t"/>
              </v:shape>
            </v:group>
            <v:group style="position:absolute;left:369;top:1613;width:11184;height:12" coordorigin="369,1613" coordsize="11184,12">
              <v:shape style="position:absolute;left:369;top:1613;width:11184;height:12" coordorigin="369,1613" coordsize="11184,12" path="m369,1625l11553,1613,11553,1625,369,1625xe" filled="false" stroked="true" strokeweight="0pt" strokecolor="#fdfdfd">
                <v:path arrowok="t"/>
              </v:shape>
              <v:shape style="position:absolute;left:4144;top:6974;width:1534;height:2683" type="#_x0000_t75" stroked="false">
                <v:imagedata r:id="rId57" o:title=""/>
              </v:shape>
            </v:group>
            <v:group style="position:absolute;left:11433;top:16188;width:183;height:303" coordorigin="11433,16188" coordsize="183,303">
              <v:shape style="position:absolute;left:11433;top:16188;width:183;height:303" coordorigin="11433,16188" coordsize="183,303" path="m11567,16488l11483,16488,11486,16490,11562,16490,11567,16488xe" filled="true" fillcolor="#fdfdfd" stroked="false">
                <v:path arrowok="t"/>
                <v:fill type="solid"/>
              </v:shape>
              <v:shape style="position:absolute;left:11433;top:16188;width:183;height:303" coordorigin="11433,16188" coordsize="183,303" path="m11572,16486l11474,16486,11476,16488,11570,16488,11572,16486xe" filled="true" fillcolor="#fdfdfd" stroked="false">
                <v:path arrowok="t"/>
                <v:fill type="solid"/>
              </v:shape>
              <v:shape style="position:absolute;left:11433;top:16188;width:183;height:303" coordorigin="11433,16188" coordsize="183,303" path="m11579,16483l11466,16483,11471,16486,11577,16486,11579,16483xe" filled="true" fillcolor="#fdfdfd" stroked="false">
                <v:path arrowok="t"/>
                <v:fill type="solid"/>
              </v:shape>
              <v:shape style="position:absolute;left:11433;top:16188;width:183;height:303" coordorigin="11433,16188" coordsize="183,303" path="m11579,16195l11469,16195,11466,16198,11464,16198,11454,16207,11452,16207,11445,16214,11445,16219,11440,16224,11440,16226,11438,16231,11438,16236,11435,16241,11435,16248,11433,16253,11433,16284,11435,16289,11435,16301,11438,16306,11438,16308,11440,16310,11442,16315,11442,16318,11445,16320,11447,16325,11450,16327,11450,16330,11457,16337,11462,16339,11464,16339,11459,16342,11447,16354,11447,16356,11445,16358,11442,16363,11440,16366,11440,16368,11438,16373,11438,16375,11435,16380,11435,16387,11433,16392,11433,16426,11435,16430,11435,16442,11438,16445,11438,16447,11440,16452,11440,16454,11442,16457,11442,16462,11450,16469,11450,16471,11454,16476,11457,16476,11464,16483,11582,16483,11584,16481,11586,16481,11596,16471,11490,16471,11488,16469,11486,16469,11481,16466,11478,16466,11476,16464,11474,16464,11459,16450,11459,16447,11457,16445,11457,16442,11454,16438,11454,16435,11452,16430,11452,16392,11454,16387,11454,16380,11459,16375,11459,16373,11462,16368,11464,16366,11466,16366,11466,16363,11471,16358,11476,16356,11478,16356,11481,16354,11483,16354,11488,16351,11596,16351,11584,16339,11586,16337,11591,16337,11596,16332,11596,16330,11490,16330,11488,16327,11481,16327,11476,16322,11474,16322,11459,16308,11459,16306,11457,16303,11457,16301,11454,16296,11454,16294,11452,16289,11452,16250,11454,16246,11454,16238,11459,16234,11459,16231,11466,16224,11466,16222,11471,16217,11476,16214,11478,16214,11481,16212,11488,16212,11490,16210,11596,16210,11596,16207,11589,16200,11586,16200,11582,16198,11579,16195xe" filled="true" fillcolor="#fdfdfd" stroked="false">
                <v:path arrowok="t"/>
                <v:fill type="solid"/>
              </v:shape>
              <v:shape style="position:absolute;left:11433;top:16188;width:183;height:303" coordorigin="11433,16188" coordsize="183,303" path="m11596,16351l11560,16351,11562,16354,11565,16354,11570,16356,11572,16356,11577,16361,11579,16361,11586,16368,11586,16370,11589,16373,11591,16378,11591,16380,11594,16382,11594,16390,11596,16394,11596,16426,11594,16430,11594,16438,11591,16440,11591,16442,11589,16447,11589,16450,11577,16462,11574,16462,11570,16466,11567,16466,11565,16469,11558,16469,11553,16471,11596,16471,11601,16466,11601,16464,11606,16459,11606,16457,11608,16452,11608,16450,11610,16447,11610,16442,11613,16440,11613,16428,11615,16423,11615,16402,11613,16397,11613,16382,11610,16380,11610,16375,11608,16373,11608,16368,11606,16366,11606,16361,11596,16351xe" filled="true" fillcolor="#fdfdfd" stroked="false">
                <v:path arrowok="t"/>
                <v:fill type="solid"/>
              </v:shape>
              <v:shape style="position:absolute;left:11433;top:16188;width:183;height:303" coordorigin="11433,16188" coordsize="183,303" path="m11596,16210l11560,16210,11562,16212,11565,16212,11570,16214,11572,16214,11577,16219,11579,16219,11586,16226,11586,16229,11589,16231,11591,16236,11591,16238,11594,16241,11594,16248,11596,16253,11596,16284,11594,16289,11594,16296,11591,16298,11591,16303,11589,16306,11589,16308,11574,16322,11572,16322,11570,16325,11567,16325,11565,16327,11560,16327,11558,16330,11596,16330,11601,16325,11603,16320,11606,16318,11606,16315,11608,16310,11608,16308,11610,16303,11610,16301,11613,16296,11613,16284,11615,16279,11615,16258,11613,16253,11613,16243,11610,16238,11610,16231,11608,16229,11608,16226,11606,16222,11603,16219,11603,16217,11596,16210xe" filled="true" fillcolor="#fdfdfd" stroked="false">
                <v:path arrowok="t"/>
                <v:fill type="solid"/>
              </v:shape>
              <v:shape style="position:absolute;left:11433;top:16188;width:183;height:303" coordorigin="11433,16188" coordsize="183,303" path="m11574,16193l11474,16193,11471,16195,11577,16195,11574,16193xe" filled="true" fillcolor="#fdfdfd" stroked="false">
                <v:path arrowok="t"/>
                <v:fill type="solid"/>
              </v:shape>
              <v:shape style="position:absolute;left:11433;top:16188;width:183;height:303" coordorigin="11433,16188" coordsize="183,303" path="m11565,16190l11481,16190,11478,16193,11567,16193,11565,16190xe" filled="true" fillcolor="#fdfdfd" stroked="false">
                <v:path arrowok="t"/>
                <v:fill type="solid"/>
              </v:shape>
              <v:shape style="position:absolute;left:11433;top:16188;width:183;height:303" coordorigin="11433,16188" coordsize="183,303" path="m11553,16188l11495,16188,11493,16190,11558,16190,11553,16188xe" filled="true" fillcolor="#fdfdfd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411.152283pt;margin-top:-12.747305pt;width:10.9pt;height:9.25pt;mso-position-horizontal-relative:page;mso-position-vertical-relative:paragraph;z-index:2584" type="#_x0000_t202" filled="false" stroked="false">
            <v:textbox inset="0,0,0,0" style="layout-flow:vertical">
              <w:txbxContent>
                <w:p>
                  <w:pPr>
                    <w:spacing w:line="213" w:lineRule="exact" w:before="0"/>
                    <w:ind w:left="20" w:right="0" w:firstLine="0"/>
                    <w:jc w:val="left"/>
                    <w:rPr>
                      <w:rFonts w:ascii="Comic Sans MS" w:hAnsi="Comic Sans MS" w:cs="Comic Sans MS" w:eastAsia="Comic Sans MS"/>
                      <w:sz w:val="17"/>
                      <w:szCs w:val="17"/>
                    </w:rPr>
                  </w:pPr>
                  <w:r>
                    <w:rPr>
                      <w:rFonts w:ascii="Comic Sans MS"/>
                      <w:w w:val="284"/>
                      <w:sz w:val="17"/>
                    </w:rPr>
                    <w:t> </w:t>
                  </w:r>
                  <w:r>
                    <w:rPr>
                      <w:rFonts w:ascii="Comic Sans MS"/>
                      <w:sz w:val="1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w w:val="105"/>
          <w:position w:val="11"/>
          <w:sz w:val="11"/>
        </w:rPr>
        <w:t>A-A </w:t>
      </w:r>
      <w:r>
        <w:rPr>
          <w:rFonts w:ascii="Tahoma"/>
          <w:spacing w:val="25"/>
          <w:w w:val="105"/>
          <w:position w:val="11"/>
          <w:sz w:val="11"/>
        </w:rPr>
        <w:t> </w:t>
      </w:r>
      <w:r>
        <w:rPr>
          <w:rFonts w:ascii="Arial"/>
          <w:w w:val="105"/>
          <w:sz w:val="20"/>
        </w:rPr>
        <w:t>10600</w:t>
      </w:r>
      <w:r>
        <w:rPr>
          <w:rFonts w:ascii="Arial"/>
          <w:sz w:val="20"/>
        </w:rPr>
      </w:r>
    </w:p>
    <w:p>
      <w:pPr>
        <w:tabs>
          <w:tab w:pos="8156" w:val="left" w:leader="none"/>
        </w:tabs>
        <w:spacing w:before="62"/>
        <w:ind w:left="5785" w:right="0" w:firstLine="0"/>
        <w:jc w:val="left"/>
        <w:rPr>
          <w:rFonts w:ascii="Tahoma" w:hAnsi="Tahoma" w:cs="Tahoma" w:eastAsia="Tahoma"/>
          <w:sz w:val="11"/>
          <w:szCs w:val="11"/>
        </w:rPr>
      </w:pPr>
      <w:r>
        <w:rPr>
          <w:rFonts w:ascii="Lucida Sans"/>
          <w:spacing w:val="-1"/>
          <w:w w:val="90"/>
          <w:sz w:val="19"/>
        </w:rPr>
        <w:t>Loft</w:t>
        <w:tab/>
      </w:r>
      <w:r>
        <w:rPr>
          <w:rFonts w:ascii="Tahoma"/>
          <w:position w:val="2"/>
          <w:sz w:val="11"/>
        </w:rPr>
        <w:t>A-A</w:t>
      </w:r>
      <w:r>
        <w:rPr>
          <w:rFonts w:ascii="Tahoma"/>
          <w:sz w:val="11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4"/>
        <w:rPr>
          <w:rFonts w:ascii="Tahoma" w:hAnsi="Tahoma" w:cs="Tahoma" w:eastAsia="Tahoma"/>
          <w:sz w:val="23"/>
          <w:szCs w:val="23"/>
        </w:rPr>
      </w:pPr>
    </w:p>
    <w:p>
      <w:pPr>
        <w:pStyle w:val="BodyText"/>
        <w:spacing w:line="255" w:lineRule="auto" w:before="85"/>
        <w:ind w:left="9654" w:right="1612" w:hanging="44"/>
        <w:jc w:val="left"/>
        <w:rPr>
          <w:rFonts w:ascii="Tahoma" w:hAnsi="Tahoma" w:cs="Tahoma" w:eastAsia="Tahoma"/>
        </w:rPr>
      </w:pPr>
      <w:r>
        <w:rPr/>
        <w:pict>
          <v:shape style="position:absolute;margin-left:376.519818pt;margin-top:-9.738738pt;width:40.450pt;height:5.8pt;mso-position-horizontal-relative:page;mso-position-vertical-relative:paragraph;z-index:-431824;rotation:50" type="#_x0000_t136" fillcolor="#000000" stroked="f">
            <o:extrusion v:ext="view" autorotationcenter="t"/>
            <v:textpath style="font-family:&amp;quot;Tahoma&amp;quot;;font-size:5pt;v-text-kern:t;mso-text-shadow:auto" string="OPENCEALINGS"/>
            <w10:wrap type="none"/>
          </v:shape>
        </w:pict>
      </w:r>
      <w:r>
        <w:rPr/>
        <w:pict>
          <v:shape style="position:absolute;margin-left:42.84201pt;margin-top:-17.351196pt;width:9.85pt;height:6.5pt;mso-position-horizontal-relative:page;mso-position-vertical-relative:paragraph;z-index:-431800;rotation:77" type="#_x0000_t136" fillcolor="#000000" stroked="f">
            <o:extrusion v:ext="view" autorotationcenter="t"/>
            <v:textpath style="font-family:&amp;quot;Arial&amp;quot;;font-size:6pt;v-text-kern:t;mso-text-shadow:auto" string="25°"/>
            <w10:wrap type="none"/>
          </v:shape>
        </w:pict>
      </w:r>
      <w:r>
        <w:rPr/>
        <w:pict>
          <v:shape style="position:absolute;margin-left:14.837553pt;margin-top:14.721017pt;width:12.35pt;height:25pt;mso-position-horizontal-relative:page;mso-position-vertical-relative:paragraph;z-index:2608" type="#_x0000_t202" filled="false" stroked="false">
            <v:textbox inset="0,0,0,0" style="layout-flow:vertical;mso-layout-flow-alt:bottom-to-top">
              <w:txbxContent>
                <w:p>
                  <w:pPr>
                    <w:spacing w:line="230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Arial"/>
                      <w:w w:val="103"/>
                      <w:sz w:val="20"/>
                    </w:rPr>
                    <w:t>5268</w:t>
                  </w:r>
                  <w:r>
                    <w:rPr>
                      <w:rFonts w:ascii="Arial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4.789162pt;margin-top:.461177pt;width:8.5pt;height:16.45pt;mso-position-horizontal-relative:page;mso-position-vertical-relative:paragraph;z-index:2656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>
                    <w:rPr>
                      <w:rFonts w:ascii="Arial"/>
                      <w:w w:val="99"/>
                      <w:sz w:val="13"/>
                    </w:rPr>
                    <w:t>1992</w:t>
                  </w:r>
                  <w:r>
                    <w:rPr>
                      <w:rFonts w:ascii="Arial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5.358386pt;margin-top:-16.350085pt;width:9.85pt;height:6.5pt;mso-position-horizontal-relative:page;mso-position-vertical-relative:paragraph;z-index:-431656;rotation:283" type="#_x0000_t136" fillcolor="#000000" stroked="f">
            <o:extrusion v:ext="view" autorotationcenter="t"/>
            <v:textpath style="font-family:&amp;quot;Arial&amp;quot;;font-size:6pt;v-text-kern:t;mso-text-shadow:auto" string="25°"/>
            <w10:wrap type="none"/>
          </v:shape>
        </w:pict>
      </w:r>
      <w:r>
        <w:rPr>
          <w:rFonts w:ascii="Tahoma"/>
        </w:rPr>
        <w:t>Storage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4,0m2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2"/>
        <w:rPr>
          <w:rFonts w:ascii="Tahoma" w:hAnsi="Tahoma" w:cs="Tahoma" w:eastAsia="Tahoma"/>
          <w:sz w:val="13"/>
          <w:szCs w:val="13"/>
        </w:rPr>
      </w:pPr>
    </w:p>
    <w:p>
      <w:pPr>
        <w:spacing w:line="200" w:lineRule="atLeast"/>
        <w:ind w:left="9712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sz w:val="20"/>
          <w:szCs w:val="20"/>
        </w:rPr>
        <w:pict>
          <v:shape style="width:21.6pt;height:13.35pt;mso-position-horizontal-relative:char;mso-position-vertical-relative:line" type="#_x0000_t202" filled="true" fillcolor="#aabf6a" stroked="true" strokeweight="0pt" strokecolor="#000000">
            <v:textbox inset="0,0,0,0">
              <w:txbxContent>
                <w:p>
                  <w:pPr>
                    <w:spacing w:line="116" w:lineRule="exact" w:before="0"/>
                    <w:ind w:left="40" w:right="0" w:firstLine="86"/>
                    <w:jc w:val="left"/>
                    <w:rPr>
                      <w:rFonts w:ascii="Tahoma" w:hAnsi="Tahoma" w:cs="Tahoma" w:eastAsia="Tahoma"/>
                      <w:sz w:val="11"/>
                      <w:szCs w:val="11"/>
                    </w:rPr>
                  </w:pPr>
                  <w:r>
                    <w:rPr>
                      <w:rFonts w:ascii="Tahoma"/>
                      <w:w w:val="105"/>
                      <w:sz w:val="11"/>
                    </w:rPr>
                    <w:t>Loft</w:t>
                  </w:r>
                  <w:r>
                    <w:rPr>
                      <w:rFonts w:ascii="Tahoma"/>
                      <w:sz w:val="11"/>
                    </w:rPr>
                  </w:r>
                </w:p>
                <w:p>
                  <w:pPr>
                    <w:spacing w:before="9"/>
                    <w:ind w:left="40" w:right="0" w:firstLine="0"/>
                    <w:jc w:val="left"/>
                    <w:rPr>
                      <w:rFonts w:ascii="Tahoma" w:hAnsi="Tahoma" w:cs="Tahoma" w:eastAsia="Tahoma"/>
                      <w:sz w:val="11"/>
                      <w:szCs w:val="11"/>
                    </w:rPr>
                  </w:pPr>
                  <w:r>
                    <w:rPr>
                      <w:rFonts w:ascii="Tahoma"/>
                      <w:w w:val="105"/>
                      <w:sz w:val="11"/>
                    </w:rPr>
                    <w:t>21,0m2</w:t>
                  </w:r>
                  <w:r>
                    <w:rPr>
                      <w:rFonts w:ascii="Tahoma"/>
                      <w:sz w:val="11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ahoma" w:hAnsi="Tahoma" w:cs="Tahoma" w:eastAsia="Tahoma"/>
          <w:sz w:val="20"/>
          <w:szCs w:val="20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6"/>
        <w:rPr>
          <w:rFonts w:ascii="Tahoma" w:hAnsi="Tahoma" w:cs="Tahoma" w:eastAsia="Tahoma"/>
          <w:sz w:val="18"/>
          <w:szCs w:val="18"/>
        </w:rPr>
      </w:pPr>
    </w:p>
    <w:p>
      <w:pPr>
        <w:pStyle w:val="BodyText"/>
        <w:spacing w:line="240" w:lineRule="auto" w:before="85"/>
        <w:ind w:right="3553"/>
        <w:jc w:val="right"/>
        <w:rPr>
          <w:rFonts w:ascii="Tahoma" w:hAnsi="Tahoma" w:cs="Tahoma" w:eastAsia="Tahoma"/>
        </w:rPr>
      </w:pPr>
      <w:r>
        <w:rPr/>
        <w:pict>
          <v:shape style="position:absolute;margin-left:72.06916pt;margin-top:-45.858849pt;width:8.5pt;height:16.45pt;mso-position-horizontal-relative:page;mso-position-vertical-relative:paragraph;z-index:2632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>
                    <w:rPr>
                      <w:rFonts w:ascii="Arial"/>
                      <w:w w:val="99"/>
                      <w:sz w:val="13"/>
                    </w:rPr>
                    <w:t>2300</w:t>
                  </w:r>
                  <w:r>
                    <w:rPr>
                      <w:rFonts w:ascii="Arial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</w:rPr>
        <w:t>A-A</w:t>
      </w:r>
    </w:p>
    <w:p>
      <w:pPr>
        <w:spacing w:after="0" w:line="240" w:lineRule="auto"/>
        <w:jc w:val="right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1"/>
        <w:rPr>
          <w:rFonts w:ascii="Tahoma" w:hAnsi="Tahoma" w:cs="Tahoma" w:eastAsia="Tahoma"/>
          <w:sz w:val="18"/>
          <w:szCs w:val="18"/>
        </w:rPr>
      </w:pPr>
    </w:p>
    <w:p>
      <w:pPr>
        <w:pStyle w:val="Heading4"/>
        <w:spacing w:line="240" w:lineRule="auto"/>
        <w:ind w:right="0"/>
        <w:jc w:val="left"/>
        <w:rPr>
          <w:rFonts w:ascii="Lucida Sans" w:hAnsi="Lucida Sans" w:cs="Lucida Sans" w:eastAsia="Lucida Sans"/>
        </w:rPr>
      </w:pPr>
      <w:r>
        <w:rPr/>
        <w:pict>
          <v:shape style="position:absolute;margin-left:321.941968pt;margin-top:2.786619pt;width:9.9pt;height:6.5pt;mso-position-horizontal-relative:page;mso-position-vertical-relative:paragraph;z-index:-431512;rotation:78" type="#_x0000_t136" fillcolor="#000000" stroked="f">
            <o:extrusion v:ext="view" autorotationcenter="t"/>
            <v:textpath style="font-family:&amp;quot;Arial&amp;quot;;font-size:6pt;v-text-kern:t;mso-text-shadow:auto" string="22°"/>
            <w10:wrap type="none"/>
          </v:shape>
        </w:pict>
      </w:r>
      <w:r>
        <w:rPr/>
        <w:pict>
          <v:shape style="position:absolute;margin-left:354.549164pt;margin-top:20.163818pt;width:8.5pt;height:16.45pt;mso-position-horizontal-relative:page;mso-position-vertical-relative:paragraph;z-index:2944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>
                    <w:rPr>
                      <w:rFonts w:ascii="Arial"/>
                      <w:w w:val="99"/>
                      <w:sz w:val="13"/>
                    </w:rPr>
                    <w:t>3842</w:t>
                  </w:r>
                  <w:r>
                    <w:rPr>
                      <w:rFonts w:ascii="Arial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596478pt;margin-top:5.654519pt;width:9.9pt;height:6.5pt;mso-position-horizontal-relative:page;mso-position-vertical-relative:paragraph;z-index:-431368;rotation:282" type="#_x0000_t136" fillcolor="#000000" stroked="f">
            <o:extrusion v:ext="view" autorotationcenter="t"/>
            <v:textpath style="font-family:&amp;quot;Arial&amp;quot;;font-size:6pt;v-text-kern:t;mso-text-shadow:auto" string="22°"/>
            <w10:wrap type="none"/>
          </v:shape>
        </w:pict>
      </w:r>
      <w:bookmarkStart w:name="10" w:id="10"/>
      <w:bookmarkEnd w:id="10"/>
      <w:r>
        <w:rPr/>
      </w:r>
      <w:r>
        <w:rPr>
          <w:rFonts w:ascii="Lucida Sans"/>
        </w:rPr>
        <w:t>Features:</w:t>
      </w:r>
      <w:r>
        <w:rPr>
          <w:rFonts w:ascii="Lucida Sans"/>
        </w:rPr>
      </w:r>
    </w:p>
    <w:p>
      <w:pPr>
        <w:pStyle w:val="Heading7"/>
        <w:spacing w:line="291" w:lineRule="exact" w:before="7"/>
        <w:ind w:right="0"/>
        <w:jc w:val="left"/>
        <w:rPr>
          <w:rFonts w:ascii="Lucida Sans" w:hAnsi="Lucida Sans" w:cs="Lucida Sans" w:eastAsia="Lucida Sans"/>
        </w:rPr>
      </w:pPr>
      <w:r>
        <w:rPr/>
        <w:pict>
          <v:shape style="position:absolute;margin-left:281.498322pt;margin-top:2.291937pt;width:15pt;height:30.85pt;mso-position-horizontal-relative:page;mso-position-vertical-relative:paragraph;z-index:2920" type="#_x0000_t202" filled="false" stroked="false">
            <v:textbox inset="0,0,0,0" style="layout-flow:vertical;mso-layout-flow-alt:bottom-to-top">
              <w:txbxContent>
                <w:p>
                  <w:pPr>
                    <w:spacing w:line="285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6"/>
                      <w:szCs w:val="26"/>
                    </w:rPr>
                  </w:pPr>
                  <w:r>
                    <w:rPr>
                      <w:rFonts w:ascii="Arial"/>
                      <w:w w:val="99"/>
                      <w:sz w:val="26"/>
                    </w:rPr>
                    <w:t>4614</w:t>
                  </w:r>
                  <w:r>
                    <w:rPr>
                      <w:rFonts w:ascii="Arial"/>
                      <w:sz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Wingdings" w:hAnsi="Wingdings" w:cs="Wingdings" w:eastAsia="Wingdings"/>
          <w:w w:val="85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85"/>
        </w:rPr>
        <w:t>2doublebeds(4people);</w:t>
      </w:r>
      <w:r>
        <w:rPr>
          <w:rFonts w:ascii="Lucida Sans" w:hAnsi="Lucida Sans" w:cs="Lucida Sans" w:eastAsia="Lucida Sans"/>
        </w:rPr>
      </w:r>
    </w:p>
    <w:p>
      <w:pPr>
        <w:spacing w:line="291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85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85"/>
          <w:sz w:val="25"/>
          <w:szCs w:val="25"/>
        </w:rPr>
        <w:t>Possibilitytomakemultiplecottages;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85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85"/>
          <w:sz w:val="25"/>
          <w:szCs w:val="25"/>
        </w:rPr>
        <w:t>Sideentrance;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253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80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80"/>
          <w:sz w:val="25"/>
          <w:szCs w:val="25"/>
        </w:rPr>
        <w:t>Singlefloor;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354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0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70"/>
          <w:sz w:val="25"/>
          <w:szCs w:val="25"/>
        </w:rPr>
        <w:t>NTA=80m</w:t>
      </w:r>
      <w:r>
        <w:rPr>
          <w:rFonts w:ascii="Lucida Sans" w:hAnsi="Lucida Sans" w:cs="Lucida Sans" w:eastAsia="Lucida Sans"/>
          <w:spacing w:val="80"/>
          <w:w w:val="70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70"/>
          <w:sz w:val="36"/>
          <w:szCs w:val="36"/>
        </w:rPr>
        <w:t>2</w:t>
      </w:r>
      <w:r>
        <w:rPr>
          <w:rFonts w:ascii="Lucida Sans" w:hAnsi="Lucida Sans" w:cs="Lucida Sans" w:eastAsia="Lucida Sans"/>
          <w:w w:val="70"/>
          <w:sz w:val="25"/>
          <w:szCs w:val="25"/>
        </w:rPr>
        <w:t>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288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5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75"/>
          <w:sz w:val="25"/>
          <w:szCs w:val="25"/>
        </w:rPr>
        <w:t>BRA=83m</w:t>
      </w:r>
      <w:r>
        <w:rPr>
          <w:rFonts w:ascii="Lucida Sans" w:hAnsi="Lucida Sans" w:cs="Lucida Sans" w:eastAsia="Lucida Sans"/>
          <w:spacing w:val="12"/>
          <w:w w:val="75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75"/>
          <w:sz w:val="36"/>
          <w:szCs w:val="36"/>
        </w:rPr>
        <w:t>2</w:t>
      </w:r>
      <w:r>
        <w:rPr>
          <w:rFonts w:ascii="Lucida Sans" w:hAnsi="Lucida Sans" w:cs="Lucida Sans" w:eastAsia="Lucida Sans"/>
          <w:w w:val="75"/>
          <w:sz w:val="25"/>
          <w:szCs w:val="25"/>
        </w:rPr>
        <w:t>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395" w:lineRule="exact" w:before="0"/>
        <w:ind w:left="1360" w:right="0" w:firstLine="0"/>
        <w:jc w:val="left"/>
        <w:rPr>
          <w:rFonts w:ascii="Sakkal Majalla" w:hAnsi="Sakkal Majalla" w:cs="Sakkal Majalla" w:eastAsia="Sakkal Majalla"/>
          <w:sz w:val="36"/>
          <w:szCs w:val="36"/>
        </w:rPr>
      </w:pPr>
      <w:r>
        <w:rPr/>
        <w:pict>
          <v:shape style="position:absolute;margin-left:333.679993pt;margin-top:18.579861pt;width:70.1pt;height:13.45pt;mso-position-horizontal-relative:page;mso-position-vertical-relative:paragraph;z-index:2752" type="#_x0000_t202" filled="false" stroked="true" strokeweight="0pt" strokecolor="#000000">
            <v:textbox inset="0,0,0,0">
              <w:txbxContent>
                <w:p>
                  <w:pPr>
                    <w:pStyle w:val="BodyText"/>
                    <w:spacing w:line="240" w:lineRule="auto" w:before="91"/>
                    <w:ind w:left="9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/>
                      <w:w w:val="105"/>
                    </w:rPr>
                    <w:t>PLACEFORGARAGE</w:t>
                  </w:r>
                  <w:r>
                    <w:rPr>
                      <w:rFonts w:ascii="Arial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Wingdings" w:hAnsi="Wingdings" w:cs="Wingdings" w:eastAsia="Wingdings"/>
          <w:w w:val="70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70"/>
          <w:sz w:val="25"/>
          <w:szCs w:val="25"/>
        </w:rPr>
        <w:t>BYA=109m</w:t>
      </w:r>
      <w:r>
        <w:rPr>
          <w:rFonts w:ascii="Lucida Sans" w:hAnsi="Lucida Sans" w:cs="Lucida Sans" w:eastAsia="Lucida Sans"/>
          <w:spacing w:val="-16"/>
          <w:w w:val="70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70"/>
          <w:sz w:val="36"/>
          <w:szCs w:val="36"/>
        </w:rPr>
        <w:t>2_</w:t>
      </w:r>
      <w:r>
        <w:rPr>
          <w:rFonts w:ascii="Sakkal Majalla" w:hAnsi="Sakkal Majalla" w:cs="Sakkal Majalla" w:eastAsia="Sakkal Majalla"/>
          <w:sz w:val="36"/>
          <w:szCs w:val="36"/>
        </w:rPr>
      </w:r>
    </w:p>
    <w:p>
      <w:pPr>
        <w:spacing w:line="240" w:lineRule="auto" w:before="0"/>
        <w:rPr>
          <w:rFonts w:ascii="Sakkal Majalla" w:hAnsi="Sakkal Majalla" w:cs="Sakkal Majalla" w:eastAsia="Sakkal Majalla"/>
          <w:sz w:val="20"/>
          <w:szCs w:val="20"/>
        </w:rPr>
      </w:pPr>
    </w:p>
    <w:p>
      <w:pPr>
        <w:spacing w:line="240" w:lineRule="auto" w:before="3"/>
        <w:rPr>
          <w:rFonts w:ascii="Sakkal Majalla" w:hAnsi="Sakkal Majalla" w:cs="Sakkal Majalla" w:eastAsia="Sakkal Majalla"/>
          <w:sz w:val="17"/>
          <w:szCs w:val="17"/>
        </w:rPr>
      </w:pPr>
    </w:p>
    <w:p>
      <w:pPr>
        <w:pStyle w:val="BodyText"/>
        <w:spacing w:line="240" w:lineRule="auto" w:before="85"/>
        <w:ind w:left="4171" w:right="4869"/>
        <w:jc w:val="center"/>
        <w:rPr>
          <w:rFonts w:ascii="Tahoma" w:hAnsi="Tahoma" w:cs="Tahoma" w:eastAsia="Tahoma"/>
        </w:rPr>
      </w:pPr>
      <w:r>
        <w:rPr/>
        <w:pict>
          <v:shape style="position:absolute;margin-left:359.452576pt;margin-top:-15.618813pt;width:7.8pt;height:25.1pt;mso-position-horizontal-relative:page;mso-position-vertical-relative:paragraph;z-index:2968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line="240" w:lineRule="auto" w:before="10"/>
                    <w:ind w:left="20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/>
                      <w:w w:val="104"/>
                    </w:rPr>
                    <w:t>Entrance</w:t>
                  </w:r>
                  <w:r>
                    <w:rPr>
                      <w:rFonts w:ascii="Arial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w w:val="105"/>
        </w:rPr>
        <w:t>A-A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after="0" w:line="240" w:lineRule="auto"/>
        <w:rPr>
          <w:rFonts w:ascii="Tahoma" w:hAnsi="Tahoma" w:cs="Tahoma" w:eastAsia="Tahoma"/>
          <w:sz w:val="20"/>
          <w:szCs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11"/>
        <w:rPr>
          <w:rFonts w:ascii="Tahoma" w:hAnsi="Tahoma" w:cs="Tahoma" w:eastAsia="Tahoma"/>
          <w:sz w:val="12"/>
          <w:szCs w:val="12"/>
        </w:rPr>
      </w:pPr>
    </w:p>
    <w:p>
      <w:pPr>
        <w:pStyle w:val="BodyText"/>
        <w:spacing w:line="105" w:lineRule="exact"/>
        <w:ind w:right="1277"/>
        <w:jc w:val="right"/>
        <w:rPr>
          <w:rFonts w:ascii="Tahoma" w:hAnsi="Tahoma" w:cs="Tahoma" w:eastAsia="Tahoma"/>
        </w:rPr>
      </w:pPr>
      <w:r>
        <w:rPr>
          <w:rFonts w:ascii="Tahoma"/>
        </w:rPr>
        <w:t>Livingroom</w:t>
      </w:r>
    </w:p>
    <w:p>
      <w:pPr>
        <w:pStyle w:val="BodyText"/>
        <w:tabs>
          <w:tab w:pos="1315" w:val="left" w:leader="none"/>
        </w:tabs>
        <w:spacing w:line="139" w:lineRule="exact"/>
        <w:ind w:right="0"/>
        <w:jc w:val="right"/>
        <w:rPr>
          <w:rFonts w:ascii="Tahoma" w:hAnsi="Tahoma" w:cs="Tahoma" w:eastAsia="Tahoma"/>
        </w:rPr>
      </w:pPr>
      <w:r>
        <w:rPr>
          <w:rFonts w:ascii="Tahoma"/>
          <w:position w:val="-5"/>
        </w:rPr>
        <w:t>17,7m2</w:t>
        <w:tab/>
      </w:r>
      <w:r>
        <w:rPr>
          <w:rFonts w:ascii="Tahoma"/>
        </w:rPr>
        <w:t>Storage</w:t>
      </w:r>
      <w:r>
        <w:rPr>
          <w:rFonts w:ascii="Tahoma"/>
        </w:rPr>
      </w:r>
    </w:p>
    <w:p>
      <w:pPr>
        <w:pStyle w:val="BodyText"/>
        <w:spacing w:line="107" w:lineRule="exact"/>
        <w:ind w:right="15"/>
        <w:jc w:val="right"/>
        <w:rPr>
          <w:rFonts w:ascii="Tahoma" w:hAnsi="Tahoma" w:cs="Tahoma" w:eastAsia="Tahoma"/>
        </w:rPr>
      </w:pPr>
      <w:r>
        <w:rPr>
          <w:rFonts w:ascii="Tahoma"/>
        </w:rPr>
        <w:t>4,3</w:t>
      </w:r>
      <w:r>
        <w:rPr>
          <w:rFonts w:ascii="Tahoma"/>
          <w:spacing w:val="7"/>
        </w:rPr>
        <w:t> </w:t>
      </w:r>
      <w:r>
        <w:rPr>
          <w:rFonts w:ascii="Tahoma"/>
        </w:rPr>
        <w:t>m2</w:t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  <w:r>
        <w:rPr/>
        <w:br w:type="column"/>
      </w:r>
      <w:r>
        <w:rPr>
          <w:rFonts w:ascii="Tahoma"/>
          <w:sz w:val="12"/>
        </w:rPr>
      </w:r>
    </w:p>
    <w:p>
      <w:pPr>
        <w:pStyle w:val="BodyText"/>
        <w:spacing w:line="255" w:lineRule="auto" w:before="76"/>
        <w:ind w:left="425" w:right="4481" w:hanging="73"/>
        <w:jc w:val="left"/>
        <w:rPr>
          <w:rFonts w:ascii="Tahoma" w:hAnsi="Tahoma" w:cs="Tahoma" w:eastAsia="Tahoma"/>
        </w:rPr>
      </w:pPr>
      <w:r>
        <w:rPr/>
        <w:pict>
          <v:shape style="position:absolute;margin-left:420.199982pt;margin-top:18.062708pt;width:25.6pt;height:13.7pt;mso-position-horizontal-relative:page;mso-position-vertical-relative:paragraph;z-index:2776" type="#_x0000_t202" filled="false" stroked="true" strokeweight="0pt" strokecolor="#000000">
            <v:textbox inset="0,0,0,0">
              <w:txbxContent>
                <w:p>
                  <w:pPr>
                    <w:pStyle w:val="BodyText"/>
                    <w:spacing w:line="260" w:lineRule="auto"/>
                    <w:ind w:left="67" w:right="28" w:hanging="46"/>
                    <w:jc w:val="left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  <w:w w:val="105"/>
                    </w:rPr>
                    <w:t>Bedroom</w:t>
                  </w:r>
                  <w:r>
                    <w:rPr>
                      <w:rFonts w:ascii="Tahoma"/>
                      <w:w w:val="104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12,0</w:t>
                  </w:r>
                  <w:r>
                    <w:rPr>
                      <w:rFonts w:ascii="Tahoma"/>
                      <w:spacing w:val="-11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m2</w:t>
                  </w:r>
                </w:p>
              </w:txbxContent>
            </v:textbox>
            <w10:wrap type="none"/>
          </v:shape>
        </w:pict>
      </w:r>
      <w:r>
        <w:rPr>
          <w:rFonts w:ascii="Tahoma"/>
        </w:rPr>
        <w:t>Entrance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4,8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m2</w:t>
      </w:r>
    </w:p>
    <w:p>
      <w:pPr>
        <w:spacing w:after="0" w:line="255" w:lineRule="auto"/>
        <w:jc w:val="left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  <w:cols w:num="2" w:equalWidth="0">
            <w:col w:w="6576" w:space="40"/>
            <w:col w:w="5284"/>
          </w:cols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after="0" w:line="240" w:lineRule="auto"/>
        <w:rPr>
          <w:rFonts w:ascii="Tahoma" w:hAnsi="Tahoma" w:cs="Tahoma" w:eastAsia="Tahoma"/>
          <w:sz w:val="20"/>
          <w:szCs w:val="20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1"/>
        <w:rPr>
          <w:rFonts w:ascii="Tahoma" w:hAnsi="Tahoma" w:cs="Tahoma" w:eastAsia="Tahoma"/>
          <w:sz w:val="15"/>
          <w:szCs w:val="15"/>
        </w:rPr>
      </w:pPr>
    </w:p>
    <w:p>
      <w:pPr>
        <w:pStyle w:val="BodyText"/>
        <w:spacing w:line="240" w:lineRule="auto"/>
        <w:ind w:right="0"/>
        <w:jc w:val="right"/>
        <w:rPr>
          <w:rFonts w:ascii="Tahoma" w:hAnsi="Tahoma" w:cs="Tahoma" w:eastAsia="Tahoma"/>
        </w:rPr>
      </w:pPr>
      <w:r>
        <w:rPr/>
        <w:pict>
          <v:shape style="position:absolute;margin-left:104.618324pt;margin-top:-3.680345pt;width:15pt;height:30.85pt;mso-position-horizontal-relative:page;mso-position-vertical-relative:paragraph;z-index:2896" type="#_x0000_t202" filled="false" stroked="false">
            <v:textbox inset="0,0,0,0" style="layout-flow:vertical;mso-layout-flow-alt:bottom-to-top">
              <w:txbxContent>
                <w:p>
                  <w:pPr>
                    <w:spacing w:line="285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6"/>
                      <w:szCs w:val="26"/>
                    </w:rPr>
                  </w:pPr>
                  <w:r>
                    <w:rPr>
                      <w:rFonts w:ascii="Arial"/>
                      <w:w w:val="99"/>
                      <w:sz w:val="26"/>
                    </w:rPr>
                    <w:t>7500</w:t>
                  </w:r>
                  <w:r>
                    <w:rPr>
                      <w:rFonts w:ascii="Arial"/>
                      <w:sz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w w:val="105"/>
        </w:rPr>
        <w:t>Terrace</w:t>
      </w:r>
      <w:r>
        <w:rPr>
          <w:rFonts w:ascii="Tahoma"/>
          <w:spacing w:val="-7"/>
          <w:w w:val="105"/>
        </w:rPr>
        <w:t> </w:t>
      </w:r>
      <w:r>
        <w:rPr>
          <w:rFonts w:ascii="Tahoma"/>
          <w:w w:val="105"/>
        </w:rPr>
        <w:t>18</w:t>
      </w:r>
      <w:r>
        <w:rPr>
          <w:rFonts w:ascii="Tahoma"/>
          <w:spacing w:val="-7"/>
          <w:w w:val="105"/>
        </w:rPr>
        <w:t> </w:t>
      </w:r>
      <w:r>
        <w:rPr>
          <w:rFonts w:ascii="Tahoma"/>
          <w:w w:val="105"/>
        </w:rPr>
        <w:t>m2</w:t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  <w:r>
        <w:rPr/>
        <w:br w:type="column"/>
      </w:r>
      <w:r>
        <w:rPr>
          <w:rFonts w:ascii="Tahoma"/>
          <w:sz w:val="12"/>
        </w:rPr>
      </w:r>
    </w:p>
    <w:p>
      <w:pPr>
        <w:spacing w:line="240" w:lineRule="auto" w:before="6"/>
        <w:rPr>
          <w:rFonts w:ascii="Tahoma" w:hAnsi="Tahoma" w:cs="Tahoma" w:eastAsia="Tahoma"/>
          <w:sz w:val="9"/>
          <w:szCs w:val="9"/>
        </w:rPr>
      </w:pPr>
    </w:p>
    <w:p>
      <w:pPr>
        <w:pStyle w:val="BodyText"/>
        <w:spacing w:line="255" w:lineRule="auto"/>
        <w:ind w:left="2737" w:right="4477"/>
        <w:jc w:val="center"/>
        <w:rPr>
          <w:rFonts w:ascii="Tahoma" w:hAnsi="Tahoma" w:cs="Tahoma" w:eastAsia="Tahoma"/>
        </w:rPr>
      </w:pPr>
      <w:r>
        <w:rPr>
          <w:rFonts w:ascii="Tahoma"/>
        </w:rPr>
        <w:t>Corridor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6,4m2</w:t>
      </w:r>
      <w:r>
        <w:rPr>
          <w:rFonts w:ascii="Tahoma"/>
        </w:rPr>
      </w:r>
    </w:p>
    <w:p>
      <w:pPr>
        <w:spacing w:after="0" w:line="255" w:lineRule="auto"/>
        <w:jc w:val="center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  <w:cols w:num="2" w:equalWidth="0">
            <w:col w:w="3475" w:space="800"/>
            <w:col w:w="7625"/>
          </w:cols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8"/>
        <w:rPr>
          <w:rFonts w:ascii="Tahoma" w:hAnsi="Tahoma" w:cs="Tahoma" w:eastAsia="Tahoma"/>
          <w:sz w:val="23"/>
          <w:szCs w:val="23"/>
        </w:rPr>
      </w:pPr>
    </w:p>
    <w:p>
      <w:pPr>
        <w:spacing w:after="0" w:line="240" w:lineRule="auto"/>
        <w:rPr>
          <w:rFonts w:ascii="Tahoma" w:hAnsi="Tahoma" w:cs="Tahoma" w:eastAsia="Tahoma"/>
          <w:sz w:val="23"/>
          <w:szCs w:val="23"/>
        </w:rPr>
        <w:sectPr>
          <w:type w:val="continuous"/>
          <w:pgSz w:w="11900" w:h="16840"/>
          <w:pgMar w:top="1600" w:bottom="280" w:left="0" w:right="0"/>
        </w:sectPr>
      </w:pPr>
    </w:p>
    <w:p>
      <w:pPr>
        <w:pStyle w:val="BodyText"/>
        <w:spacing w:line="260" w:lineRule="auto" w:before="85"/>
        <w:ind w:left="4237" w:right="0" w:hanging="22"/>
        <w:jc w:val="right"/>
        <w:rPr>
          <w:rFonts w:ascii="Tahoma" w:hAnsi="Tahoma" w:cs="Tahoma" w:eastAsia="Tahoma"/>
        </w:rPr>
      </w:pPr>
      <w:r>
        <w:rPr>
          <w:rFonts w:ascii="Tahoma"/>
        </w:rPr>
        <w:t>Kitchen</w:t>
      </w:r>
      <w:r>
        <w:rPr>
          <w:rFonts w:ascii="Tahoma"/>
          <w:w w:val="104"/>
        </w:rPr>
        <w:t> </w:t>
      </w:r>
      <w:r>
        <w:rPr>
          <w:rFonts w:ascii="Tahoma"/>
        </w:rPr>
        <w:t>13,3m2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  <w:r>
        <w:rPr/>
        <w:br w:type="column"/>
      </w:r>
      <w:r>
        <w:rPr>
          <w:rFonts w:ascii="Tahoma"/>
          <w:sz w:val="12"/>
        </w:rPr>
      </w: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pStyle w:val="BodyText"/>
        <w:spacing w:line="255" w:lineRule="auto" w:before="79"/>
        <w:ind w:left="2738" w:right="4154" w:hanging="5"/>
        <w:jc w:val="center"/>
        <w:rPr>
          <w:rFonts w:ascii="Tahoma" w:hAnsi="Tahoma" w:cs="Tahoma" w:eastAsia="Tahoma"/>
        </w:rPr>
      </w:pPr>
      <w:r>
        <w:rPr/>
        <w:pict>
          <v:shape style="position:absolute;margin-left:420.440002pt;margin-top:-3.747294pt;width:24.5pt;height:14.55pt;mso-position-horizontal-relative:page;mso-position-vertical-relative:paragraph;z-index:2800" type="#_x0000_t202" filled="false" stroked="true" strokeweight="0pt" strokecolor="#000000">
            <v:textbox inset="0,0,0,0">
              <w:txbxContent>
                <w:p>
                  <w:pPr>
                    <w:pStyle w:val="BodyText"/>
                    <w:spacing w:line="255" w:lineRule="auto"/>
                    <w:ind w:left="57" w:right="16" w:hanging="44"/>
                    <w:jc w:val="left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</w:rPr>
                    <w:t>Bedroom</w:t>
                  </w:r>
                  <w:r>
                    <w:rPr>
                      <w:rFonts w:ascii="Tahoma"/>
                      <w:w w:val="104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12,0</w:t>
                  </w:r>
                  <w:r>
                    <w:rPr>
                      <w:rFonts w:ascii="Tahoma"/>
                      <w:spacing w:val="-11"/>
                      <w:w w:val="105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m2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8.600006pt;margin-top:-2.187294pt;width:26.3pt;height:13.95pt;mso-position-horizontal-relative:page;mso-position-vertical-relative:paragraph;z-index:2824" type="#_x0000_t202" filled="false" stroked="true" strokeweight="0pt" strokecolor="#000000">
            <v:textbox inset="0,0,0,0">
              <w:txbxContent>
                <w:p>
                  <w:pPr>
                    <w:pStyle w:val="BodyText"/>
                    <w:spacing w:line="255" w:lineRule="auto"/>
                    <w:ind w:left="110" w:right="9" w:hanging="92"/>
                    <w:jc w:val="left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</w:rPr>
                    <w:t>Bathroom</w:t>
                  </w:r>
                  <w:r>
                    <w:rPr>
                      <w:rFonts w:ascii="Tahoma"/>
                      <w:w w:val="104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6,5m2</w:t>
                  </w:r>
                  <w:r>
                    <w:rPr>
                      <w:rFonts w:ascii="Tahoma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w w:val="105"/>
        </w:rPr>
        <w:t>WC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2,9</w:t>
      </w:r>
      <w:r>
        <w:rPr>
          <w:rFonts w:ascii="Tahoma"/>
          <w:spacing w:val="-10"/>
          <w:w w:val="105"/>
        </w:rPr>
        <w:t> </w:t>
      </w:r>
      <w:r>
        <w:rPr>
          <w:rFonts w:ascii="Tahoma"/>
          <w:w w:val="105"/>
        </w:rPr>
        <w:t>m2</w:t>
      </w:r>
    </w:p>
    <w:p>
      <w:pPr>
        <w:spacing w:after="0" w:line="255" w:lineRule="auto"/>
        <w:jc w:val="center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  <w:cols w:num="2" w:equalWidth="0">
            <w:col w:w="4615" w:space="40"/>
            <w:col w:w="7245"/>
          </w:cols>
        </w:sectPr>
      </w:pPr>
    </w:p>
    <w:p>
      <w:pPr>
        <w:spacing w:line="240" w:lineRule="auto" w:before="0"/>
        <w:rPr>
          <w:rFonts w:ascii="Tahoma" w:hAnsi="Tahoma" w:cs="Tahoma" w:eastAsia="Tahoma"/>
          <w:sz w:val="6"/>
          <w:szCs w:val="6"/>
        </w:rPr>
      </w:pPr>
    </w:p>
    <w:p>
      <w:pPr>
        <w:spacing w:line="240" w:lineRule="auto" w:before="0"/>
        <w:rPr>
          <w:rFonts w:ascii="Tahoma" w:hAnsi="Tahoma" w:cs="Tahoma" w:eastAsia="Tahoma"/>
          <w:sz w:val="6"/>
          <w:szCs w:val="6"/>
        </w:rPr>
      </w:pPr>
    </w:p>
    <w:p>
      <w:pPr>
        <w:spacing w:before="38"/>
        <w:ind w:left="2781" w:right="6187" w:firstLine="0"/>
        <w:jc w:val="center"/>
        <w:rPr>
          <w:rFonts w:ascii="Arial" w:hAnsi="Arial" w:cs="Arial" w:eastAsia="Arial"/>
          <w:sz w:val="6"/>
          <w:szCs w:val="6"/>
        </w:rPr>
      </w:pPr>
      <w:r>
        <w:rPr/>
        <w:pict>
          <v:shape style="position:absolute;margin-left:270.392303pt;margin-top:-.846038pt;width:25.2pt;height:9.25pt;mso-position-horizontal-relative:page;mso-position-vertical-relative:paragraph;z-index:2872" type="#_x0000_t202" filled="false" stroked="false">
            <v:textbox inset="0,0,0,0" style="layout-flow:vertical">
              <w:txbxContent>
                <w:p>
                  <w:pPr>
                    <w:spacing w:line="213" w:lineRule="exact" w:before="0"/>
                    <w:ind w:left="20" w:right="0" w:firstLine="0"/>
                    <w:jc w:val="left"/>
                    <w:rPr>
                      <w:rFonts w:ascii="Comic Sans MS" w:hAnsi="Comic Sans MS" w:cs="Comic Sans MS" w:eastAsia="Comic Sans MS"/>
                      <w:sz w:val="17"/>
                      <w:szCs w:val="17"/>
                    </w:rPr>
                  </w:pPr>
                  <w:r>
                    <w:rPr>
                      <w:rFonts w:ascii="Comic Sans MS"/>
                      <w:w w:val="284"/>
                      <w:sz w:val="17"/>
                    </w:rPr>
                    <w:t> </w:t>
                  </w:r>
                  <w:r>
                    <w:rPr>
                      <w:rFonts w:ascii="Comic Sans MS"/>
                      <w:sz w:val="17"/>
                    </w:rPr>
                  </w:r>
                </w:p>
                <w:p>
                  <w:pPr>
                    <w:spacing w:before="48"/>
                    <w:ind w:left="20" w:right="0" w:firstLine="0"/>
                    <w:jc w:val="left"/>
                    <w:rPr>
                      <w:rFonts w:ascii="Comic Sans MS" w:hAnsi="Comic Sans MS" w:cs="Comic Sans MS" w:eastAsia="Comic Sans MS"/>
                      <w:sz w:val="17"/>
                      <w:szCs w:val="17"/>
                    </w:rPr>
                  </w:pPr>
                  <w:r>
                    <w:rPr>
                      <w:rFonts w:ascii="Comic Sans MS"/>
                      <w:w w:val="284"/>
                      <w:sz w:val="17"/>
                    </w:rPr>
                    <w:t> </w:t>
                  </w:r>
                  <w:r>
                    <w:rPr>
                      <w:rFonts w:ascii="Comic Sans MS"/>
                      <w:sz w:val="1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110"/>
          <w:sz w:val="6"/>
        </w:rPr>
        <w:t>DW</w:t>
      </w:r>
      <w:r>
        <w:rPr>
          <w:rFonts w:ascii="Arial"/>
          <w:sz w:val="6"/>
        </w:rPr>
      </w:r>
    </w:p>
    <w:p>
      <w:pPr>
        <w:spacing w:line="240" w:lineRule="auto" w:before="7"/>
        <w:rPr>
          <w:rFonts w:ascii="Arial" w:hAnsi="Arial" w:cs="Arial" w:eastAsia="Arial"/>
          <w:sz w:val="21"/>
          <w:szCs w:val="21"/>
        </w:rPr>
      </w:pPr>
    </w:p>
    <w:p>
      <w:pPr>
        <w:spacing w:after="0" w:line="240" w:lineRule="auto"/>
        <w:rPr>
          <w:rFonts w:ascii="Arial" w:hAnsi="Arial" w:cs="Arial" w:eastAsia="Arial"/>
          <w:sz w:val="21"/>
          <w:szCs w:val="21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2"/>
        <w:rPr>
          <w:rFonts w:ascii="Arial" w:hAnsi="Arial" w:cs="Arial" w:eastAsia="Arial"/>
          <w:sz w:val="12"/>
          <w:szCs w:val="12"/>
        </w:rPr>
      </w:pPr>
    </w:p>
    <w:p>
      <w:pPr>
        <w:pStyle w:val="BodyText"/>
        <w:spacing w:line="240" w:lineRule="auto"/>
        <w:ind w:right="0"/>
        <w:jc w:val="right"/>
        <w:rPr>
          <w:rFonts w:ascii="Tahoma" w:hAnsi="Tahoma" w:cs="Tahoma" w:eastAsia="Tahoma"/>
        </w:rPr>
      </w:pPr>
      <w:r>
        <w:rPr>
          <w:rFonts w:ascii="Tahoma"/>
        </w:rPr>
        <w:t>A-A</w:t>
      </w:r>
    </w:p>
    <w:p>
      <w:pPr>
        <w:pStyle w:val="Heading6"/>
        <w:spacing w:line="240" w:lineRule="auto" w:before="66"/>
        <w:ind w:left="288" w:right="0"/>
        <w:jc w:val="left"/>
      </w:pPr>
      <w:r>
        <w:rPr/>
        <w:br w:type="column"/>
      </w:r>
      <w:r>
        <w:rPr/>
        <w:t>14500</w:t>
      </w:r>
      <w:r>
        <w:rPr/>
      </w:r>
    </w:p>
    <w:p>
      <w:pPr>
        <w:spacing w:after="0" w:line="240" w:lineRule="auto"/>
        <w:jc w:val="left"/>
        <w:sectPr>
          <w:type w:val="continuous"/>
          <w:pgSz w:w="11900" w:h="16840"/>
          <w:pgMar w:top="1600" w:bottom="280" w:left="0" w:right="0"/>
          <w:cols w:num="2" w:equalWidth="0">
            <w:col w:w="5697" w:space="40"/>
            <w:col w:w="6163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2pt;margin-top:6.120018pt;width:590.8pt;height:830.4pt;mso-position-horizontal-relative:page;mso-position-vertical-relative:page;z-index:-431632" coordorigin="40,122" coordsize="11816,16608">
            <v:shape style="position:absolute;left:40;top:122;width:11815;height:16608" type="#_x0000_t75" stroked="false">
              <v:imagedata r:id="rId73" o:title=""/>
            </v:shape>
            <v:group style="position:absolute;left:8925;top:502;width:934;height:569" coordorigin="8925,502" coordsize="934,569">
              <v:shape style="position:absolute;left:8925;top:502;width:934;height:569" coordorigin="8925,502" coordsize="934,569" path="m8925,1070l8925,869,9666,502,9858,614,9858,1070,9858,614,9666,502,8925,869e" filled="false" stroked="true" strokeweight=".48pt" strokecolor="#fdfdfd">
                <v:path arrowok="t"/>
              </v:shape>
            </v:group>
            <v:group style="position:absolute;left:8891;top:466;width:1001;height:605" coordorigin="8891,466" coordsize="1001,605">
              <v:shape style="position:absolute;left:8891;top:466;width:1001;height:605" coordorigin="8891,466" coordsize="1001,605" path="m8891,1070l8891,850,9666,466,9892,595,9892,1070e" filled="false" stroked="true" strokeweight=".48pt" strokecolor="#fdfdfd">
                <v:path arrowok="t"/>
              </v:shape>
            </v:group>
            <v:group style="position:absolute;left:9578;top:502;width:934;height:569" coordorigin="9578,502" coordsize="934,569">
              <v:shape style="position:absolute;left:9578;top:502;width:934;height:569" coordorigin="9578,502" coordsize="934,569" path="m9578,1070l9578,869,10319,502,10511,614,10511,1070,10511,614,10319,502,9578,869e" filled="false" stroked="true" strokeweight=".48pt" strokecolor="#fdfdfd">
                <v:path arrowok="t"/>
              </v:shape>
            </v:group>
            <v:group style="position:absolute;left:9544;top:466;width:1001;height:605" coordorigin="9544,466" coordsize="1001,605">
              <v:shape style="position:absolute;left:9544;top:466;width:1001;height:605" coordorigin="9544,466" coordsize="1001,605" path="m9544,1070l9544,850,10319,466,10545,595,10545,1070e" filled="false" stroked="true" strokeweight=".48pt" strokecolor="#fdfdfd">
                <v:path arrowok="t"/>
              </v:shape>
            </v:group>
            <v:group style="position:absolute;left:7667;top:1112;width:2919;height:2" coordorigin="7667,1112" coordsize="2919,2">
              <v:shape style="position:absolute;left:7667;top:1112;width:2919;height:2" coordorigin="7667,1112" coordsize="2919,0" path="m7667,1112l10586,1112e" filled="false" stroked="true" strokeweight="1.42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099l7667,1126,10586,1099,7667,1099xe" filled="false" stroked="true" strokeweight="0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126l10586,1099,10586,1126,7667,1126xe" filled="false" stroked="true" strokeweight="0pt" strokecolor="#fdfdfd">
                <v:path arrowok="t"/>
              </v:shape>
            </v:group>
            <v:group style="position:absolute;left:9839;top:1192;width:687;height:2" coordorigin="9839,1192" coordsize="687,2">
              <v:shape style="position:absolute;left:9839;top:1192;width:687;height:2" coordorigin="9839,1192" coordsize="687,0" path="m9839,1192l10526,1192e" filled="false" stroked="true" strokeweight="1.42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178l9839,1205,10526,1178,9839,1178xe" filled="false" stroked="true" strokeweight="0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205l10526,1178,10526,1205,9839,1205xe" filled="false" stroked="true" strokeweight="0pt" strokecolor="#fdfdfd">
                <v:path arrowok="t"/>
              </v:shape>
            </v:group>
            <v:group style="position:absolute;left:9966;top:1350;width:432;height:2" coordorigin="9966,1350" coordsize="432,2">
              <v:shape style="position:absolute;left:9966;top:1350;width:432;height:2" coordorigin="9966,1350" coordsize="432,0" path="m9966,1350l10398,1350e" filled="false" stroked="true" strokeweight="1.42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37l9966,1363,10398,1337,9966,1337xe" filled="false" stroked="true" strokeweight="0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63l10398,1337,10398,1363,9966,1363xe" filled="false" stroked="true" strokeweight="0pt" strokecolor="#fdfdfd">
                <v:path arrowok="t"/>
              </v:shape>
            </v:group>
            <v:group style="position:absolute;left:7720;top:1176;width:209;height:188" coordorigin="7720,1176" coordsize="209,188">
              <v:shape style="position:absolute;left:7720;top:1176;width:209;height:188" coordorigin="7720,1176" coordsize="209,188" path="m7749,1176l7746,1176,7720,1363,7737,1363,7756,1229,7774,1229,7749,1176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774,1229l7756,1229,7821,1363,7826,1363,7842,1330,7823,1330,7774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10,1229l7893,1229,7910,1363,7929,1363,7910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02,1176l7898,1176,7823,1330,7842,1330,7893,1229,7910,1229,7902,1176xe" filled="true" fillcolor="#fdfdfd" stroked="false">
                <v:path arrowok="t"/>
                <v:fill type="solid"/>
              </v:shape>
            </v:group>
            <v:group style="position:absolute;left:7970;top:1286;width:70;height:15" coordorigin="7970,1286" coordsize="70,15">
              <v:shape style="position:absolute;left:7970;top:1286;width:70;height:15" coordorigin="7970,1286" coordsize="70,15" path="m7970,1294l8039,1294e" filled="false" stroked="true" strokeweight=".82pt" strokecolor="#fdfdfd">
                <v:path arrowok="t"/>
              </v:shape>
            </v:group>
            <v:group style="position:absolute;left:8080;top:1171;width:183;height:197" coordorigin="8080,1171" coordsize="183,197">
              <v:shape style="position:absolute;left:8080;top:1171;width:183;height:197" coordorigin="8080,1171" coordsize="183,197" path="m8195,1366l8166,1366,8169,1368,8193,1368,8195,136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7,1363l8152,1363,8154,1366,8205,1366,8207,136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7,1361l8142,1361,8145,1363,8214,1363,8217,136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358l8138,1358,8140,1361,8222,1361,8224,135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9,1346l8116,1346,8121,1351,8123,1351,8128,1356,8130,1356,8133,1358,8229,1358,8234,1354,8236,1354,8241,1349,8162,1349,8159,134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3,1339l8222,1339,8219,1342,8217,1342,8214,1344,8212,1344,8210,1346,8205,1346,8202,1349,8243,1349,8253,1339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0,1344l8114,1344,8114,1346,8152,1346,8150,134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26,1210l8099,1210,8097,1212,8097,1214,8094,1217,8094,1219,8092,1222,8092,1224,8090,1224,8090,1226,8087,1229,8087,1231,8085,1234,8085,1238,8082,1241,8082,1250,8080,1253,8080,1286,8082,1289,8082,1296,8085,1298,8085,1306,8087,1308,8087,1310,8090,1313,8090,1315,8094,1320,8094,1322,8097,1325,8097,1327,8099,1330,8099,1332,8102,1332,8104,1334,8104,1337,8106,1337,8106,1339,8111,1344,8147,1344,8145,1342,8142,1342,8140,1339,8138,1339,8133,1334,8130,1334,8114,1318,8114,1315,8111,1313,8111,1310,8109,1310,8109,1308,8106,1306,8106,1303,8104,1301,8104,1296,8102,1294,8102,1286,8099,1284,8099,1258,8102,1255,8102,1248,8104,1246,8104,1241,8106,1238,8106,1234,8109,1231,8109,1229,8111,1229,8111,1226,8118,1219,8118,1217,8121,1214,8123,1214,8126,1212,8126,121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8,1320l8246,1320,8241,1325,8241,1327,8238,1327,8229,1337,8226,1337,8224,1339,8255,1339,8258,1337,8258,1334,8262,1330,8248,132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0,1198l8217,1198,8219,1200,8222,1200,8224,1202,8226,1202,8236,1212,8238,1212,8241,1214,8241,1217,8246,1222,8248,1222,8262,1212,8253,1202,8253,1200,8250,119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7,1193l8116,1193,8102,1207,8102,1210,8128,1210,8133,1205,8135,1205,8138,1202,8140,1202,8140,1200,8142,1200,8145,1198,8147,1198,8150,1195,8154,1195,8157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6,1193l8205,1193,8207,1195,8212,1195,8212,1198,8248,1198,8246,1195,8246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34,1186l8126,1186,8118,1193,8166,1193,8169,1190,8241,1190,8238,1188,8236,1188,8234,118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1,1190l8193,1190,8195,1193,8243,1193,8241,119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9,1183l8130,1183,8128,1186,8231,1186,8229,118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181l8135,1181,8133,1183,8226,1183,8224,118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9,1178l8142,1178,8140,1181,8222,1181,8219,117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4,1176l8150,1176,8147,1178,8217,1178,8214,117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5,1174l8159,1174,8157,1176,8207,1176,8205,117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81,1171l8178,1171,8176,1174,8183,1174,8181,1171xe" filled="true" fillcolor="#fdfdfd" stroked="false">
                <v:path arrowok="t"/>
                <v:fill type="solid"/>
              </v:shape>
            </v:group>
            <v:group style="position:absolute;left:8301;top:1176;width:180;height:188" coordorigin="8301,1176" coordsize="180,188">
              <v:shape style="position:absolute;left:8301;top:1176;width:180;height:188" coordorigin="8301,1176" coordsize="180,188" path="m8394,1176l8390,1176,8301,1363,8322,1363,8351,1301,8452,1301,8444,1284,8358,1284,8392,1217,8413,1217,8394,1176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52,1301l8430,1301,8459,1363,8481,1363,8452,1301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13,1217l8392,1217,8423,1284,8444,1284,8413,1217xe" filled="true" fillcolor="#fdfdfd" stroked="false">
                <v:path arrowok="t"/>
                <v:fill type="solid"/>
              </v:shape>
            </v:group>
            <v:group style="position:absolute;left:8529;top:1176;width:111;height:188" coordorigin="8529,1176" coordsize="111,188">
              <v:shape style="position:absolute;left:8529;top:1176;width:111;height:188" coordorigin="8529,1176" coordsize="111,188" path="m8572,1176l8529,1176,8529,1363,8591,1363,8594,1361,8601,1361,8603,1358,8608,1358,8610,1356,8613,1356,8613,1354,8615,1354,8618,1351,8620,1351,8622,1349,8622,1346,8625,1346,8627,1344,8546,1344,8546,1274,8625,1274,8620,1270,8618,1270,8615,1267,8613,1267,8610,1265,8606,1265,8603,1262,8601,1262,8608,1255,8546,1255,8546,1195,8615,1195,8610,1190,8610,1188,8608,1188,8606,1186,8603,1186,8601,1183,8598,1183,8598,1181,8591,1181,8589,1178,8574,1178,8572,1176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32,1282l8606,1282,8615,1291,8615,1294,8618,1296,8618,1301,8620,1303,8620,1320,8618,1322,8618,1325,8615,1325,8615,1327,8610,1332,8610,1334,8608,1334,8603,1339,8601,1339,8598,1342,8591,1342,8589,1344,8627,1344,8627,1342,8634,1334,8634,1332,8637,1330,8637,1322,8639,1320,8639,1298,8637,1296,8637,1291,8634,1289,8634,1286,8632,1284,8632,1282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25,1274l8589,1274,8589,1277,8596,1277,8598,1279,8601,1279,8603,1282,8630,1282,8627,1279,8627,1277,8625,1274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8,1198l8589,1198,8591,1200,8594,1200,8594,1202,8596,1202,8603,1210,8603,1214,8606,1217,8606,1229,8603,1231,8603,1236,8601,1238,8601,1241,8598,1241,8598,1243,8596,1243,8589,1250,8584,1250,8584,1253,8572,1253,8570,1255,8610,1255,8615,1250,8615,1248,8618,1248,8618,1246,8620,1243,8620,1241,8622,1238,8622,1234,8625,1231,8625,1214,8622,1212,8622,1207,8620,1205,8620,1200,8618,1198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5,1195l8579,1195,8582,1198,8615,1198,8615,1195xe" filled="true" fillcolor="#fdfdfd" stroked="false">
                <v:path arrowok="t"/>
                <v:fill type="solid"/>
              </v:shape>
            </v:group>
            <v:group style="position:absolute;left:8702;top:1176;width:2;height:188" coordorigin="8702,1176" coordsize="2,188">
              <v:shape style="position:absolute;left:8702;top:1176;width:2;height:188" coordorigin="8702,1176" coordsize="0,188" path="m8702,1176l8702,1363e" filled="false" stroked="true" strokeweight="1.06pt" strokecolor="#fdfdfd">
                <v:path arrowok="t"/>
              </v:shape>
            </v:group>
            <v:group style="position:absolute;left:8774;top:1176;width:144;height:188" coordorigin="8774,1176" coordsize="144,188">
              <v:shape style="position:absolute;left:8774;top:1176;width:144;height:188" coordorigin="8774,1176" coordsize="144,188" path="m8776,1176l8774,1176,8774,1363,8790,1363,8790,1222,8816,1222,8776,1176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816,1222l8790,1222,8915,1363,8918,1363,8918,1320,8901,1320,8816,1222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918,1176l8901,1176,8901,1320,8918,1320,8918,1176xe" filled="true" fillcolor="#fdfdfd" stroked="false">
                <v:path arrowok="t"/>
                <v:fill type="solid"/>
              </v:shape>
            </v:group>
            <v:group style="position:absolute;left:9074;top:1354;width:89;height:2" coordorigin="9074,1354" coordsize="89,2">
              <v:shape style="position:absolute;left:9074;top:1354;width:89;height:2" coordorigin="9074,1354" coordsize="89,0" path="m9074,1354l9162,1354e" filled="false" stroked="true" strokeweight="1.1pt" strokecolor="#fdfdfd">
                <v:path arrowok="t"/>
              </v:shape>
            </v:group>
            <v:group style="position:absolute;left:9082;top:1176;width:2;height:168" coordorigin="9082,1176" coordsize="2,168">
              <v:shape style="position:absolute;left:9082;top:1176;width:2;height:168" coordorigin="9082,1176" coordsize="0,168" path="m9082,1176l9082,1344e" filled="false" stroked="true" strokeweight=".94pt" strokecolor="#fdfdfd">
                <v:path arrowok="t"/>
              </v:shape>
            </v:group>
            <v:group style="position:absolute;left:9218;top:1176;width:2;height:188" coordorigin="9218,1176" coordsize="2,188">
              <v:shape style="position:absolute;left:9218;top:1176;width:2;height:188" coordorigin="9218,1176" coordsize="0,188" path="m9218,1176l9218,1363e" filled="false" stroked="true" strokeweight="1.06pt" strokecolor="#fdfdfd">
                <v:path arrowok="t"/>
              </v:shape>
            </v:group>
            <v:group style="position:absolute;left:9290;top:1176;width:144;height:188" coordorigin="9290,1176" coordsize="144,188">
              <v:shape style="position:absolute;left:9290;top:1176;width:144;height:188" coordorigin="9290,1176" coordsize="144,188" path="m9292,1176l9290,1176,9290,1363,9309,1363,9309,1222,9332,1222,9292,1176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332,1222l9309,1222,9431,1363,9434,1363,9434,1320,9417,1320,9332,1222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434,1176l9417,1176,9417,1320,9434,1320,9434,1176xe" filled="true" fillcolor="#fdfdfd" stroked="false">
                <v:path arrowok="t"/>
                <v:fill type="solid"/>
              </v:shape>
            </v:group>
            <v:group style="position:absolute;left:9498;top:1354;width:106;height:2" coordorigin="9498,1354" coordsize="106,2">
              <v:shape style="position:absolute;left:9498;top:1354;width:106;height:2" coordorigin="9498,1354" coordsize="106,0" path="m9498,1354l9604,1354e" filled="false" stroked="true" strokeweight="1.1pt" strokecolor="#fdfdfd">
                <v:path arrowok="t"/>
              </v:shape>
            </v:group>
            <v:group style="position:absolute;left:9498;top:1272;width:20;height:72" coordorigin="9498,1272" coordsize="20,72">
              <v:shape style="position:absolute;left:9498;top:1272;width:20;height:72" coordorigin="9498,1272" coordsize="20,72" path="m9498,1308l9518,1308e" filled="false" stroked="true" strokeweight="3.7pt" strokecolor="#fdfdfd">
                <v:path arrowok="t"/>
              </v:shape>
            </v:group>
            <v:group style="position:absolute;left:9498;top:1262;width:106;height:2" coordorigin="9498,1262" coordsize="106,2">
              <v:shape style="position:absolute;left:9498;top:1262;width:106;height:2" coordorigin="9498,1262" coordsize="106,0" path="m9498,1262l9604,1262e" filled="false" stroked="true" strokeweight="1.1pt" strokecolor="#fdfdfd">
                <v:path arrowok="t"/>
              </v:shape>
            </v:group>
            <v:group style="position:absolute;left:9498;top:1196;width:20;height:56" coordorigin="9498,1196" coordsize="20,56">
              <v:shape style="position:absolute;left:9498;top:1196;width:20;height:56" coordorigin="9498,1196" coordsize="20,56" path="m9498,1224l9518,1224e" filled="false" stroked="true" strokeweight="2.9pt" strokecolor="#fdfdfd">
                <v:path arrowok="t"/>
              </v:shape>
            </v:group>
            <v:group style="position:absolute;left:9498;top:1186;width:106;height:2" coordorigin="9498,1186" coordsize="106,2">
              <v:shape style="position:absolute;left:9498;top:1186;width:106;height:2" coordorigin="9498,1186" coordsize="106,0" path="m9498,1186l9604,1186e" filled="false" stroked="true" strokeweight="1.1pt" strokecolor="#fdfdfd">
                <v:path arrowok="t"/>
              </v:shape>
            </v:group>
            <v:group style="position:absolute;left:9904;top:1271;width:557;height:2" coordorigin="9904,1271" coordsize="557,2">
              <v:shape style="position:absolute;left:9904;top:1271;width:557;height:2" coordorigin="9904,1271" coordsize="557,0" path="m9904,1271l10461,1271e" filled="false" stroked="true" strokeweight="1.42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58l9904,1284,10461,1258,9904,1258xe" filled="false" stroked="true" strokeweight="0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84l10461,1258,10461,1284,9904,1284xe" filled="false" stroked="true" strokeweight="0pt" strokecolor="#fdfdfd">
                <v:path arrowok="t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true" fillcolor="#fdfdfd" stroked="false">
                <v:path arrowok="t"/>
                <v:fill type="solid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false" stroked="true" strokeweight="0pt" strokecolor="#fdfdfd">
                <v:path arrowok="t"/>
              </v:shape>
            </v:group>
            <v:group style="position:absolute;left:9666;top:502;width:68;height:2" coordorigin="9666,502" coordsize="68,2">
              <v:shape style="position:absolute;left:9666;top:502;width:68;height:2" coordorigin="9666,502" coordsize="68,0" path="m9666,502l9734,502e" filled="false" stroked="true" strokeweight=".1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666,502l9825,595,9892,595,9666,502xe" filled="true" fillcolor="#fdfdfd" stroked="false">
                <v:path arrowok="t"/>
                <v:fill type="solid"/>
              </v:shape>
              <v:shape style="position:absolute;left:9666;top:502;width:226;height:94" coordorigin="9666,502" coordsize="226,94" path="m9734,502l9666,502,9892,595,9734,502xe" filled="true" fillcolor="#fdfdfd" stroked="false">
                <v:path arrowok="t"/>
                <v:fill type="solid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25,595l9892,595,9666,502,9825,595xe" filled="false" stroked="true" strokeweight="0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92,595l9666,502,9734,502,9892,595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25,595l9858,614,9892,614,9825,595xe" filled="true" fillcolor="#fdfdfd" stroked="false">
                <v:path arrowok="t"/>
                <v:fill type="solid"/>
              </v:shape>
              <v:shape style="position:absolute;left:9825;top:595;width:68;height:20" coordorigin="9825,595" coordsize="68,20" path="m9892,595l9825,595,9892,614,9892,595xe" filled="true" fillcolor="#fdfdfd" stroked="false">
                <v:path arrowok="t"/>
                <v:fill type="solid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58,614l9892,614,9825,595,9858,614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92,614l9825,595,9892,595,9892,614xe" filled="false" stroked="true" strokeweight="0pt" strokecolor="#fdfdfd">
                <v:path arrowok="t"/>
              </v:shape>
            </v:group>
            <v:group style="position:absolute;left:8891;top:502;width:776;height:348" coordorigin="8891,502" coordsize="776,348">
              <v:shape style="position:absolute;left:8891;top:502;width:776;height:348" coordorigin="8891,502" coordsize="776,348" path="m9592,502l8891,850,8966,850,9592,502xe" filled="true" fillcolor="#fdfdfd" stroked="false">
                <v:path arrowok="t"/>
                <v:fill type="solid"/>
              </v:shape>
              <v:shape style="position:absolute;left:8891;top:502;width:776;height:348" coordorigin="8891,502" coordsize="776,348" path="m9666,502l9592,502,8966,850,9666,502xe" filled="true" fillcolor="#fdfdfd" stroked="false">
                <v:path arrowok="t"/>
                <v:fill type="solid"/>
              </v:shape>
            </v:group>
            <v:group style="position:absolute;left:8891;top:502;width:701;height:348" coordorigin="8891,502" coordsize="701,348">
              <v:shape style="position:absolute;left:8891;top:502;width:701;height:348" coordorigin="8891,502" coordsize="701,348" path="m8891,850l8966,850,9592,502,8891,850xe" filled="false" stroked="true" strokeweight="0pt" strokecolor="#fdfdfd">
                <v:path arrowok="t"/>
              </v:shape>
            </v:group>
            <v:group style="position:absolute;left:8966;top:502;width:701;height:348" coordorigin="8966,502" coordsize="701,348">
              <v:shape style="position:absolute;left:8966;top:502;width:701;height:348" coordorigin="8966,502" coordsize="701,348" path="m8966,850l9592,502,9666,502,8966,850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891,850l8891,869,8925,869,8891,850xe" filled="true" fillcolor="#fdfdfd" stroked="false">
                <v:path arrowok="t"/>
                <v:fill type="solid"/>
              </v:shape>
              <v:shape style="position:absolute;left:8891;top:850;width:75;height:20" coordorigin="8891,850" coordsize="75,20" path="m8966,850l8891,850,8925,869,8966,850xe" filled="true" fillcolor="#fdfdfd" stroked="false">
                <v:path arrowok="t"/>
                <v:fill type="solid"/>
              </v:shape>
            </v:group>
            <v:group style="position:absolute;left:8891;top:850;width:34;height:20" coordorigin="8891,850" coordsize="34,20">
              <v:shape style="position:absolute;left:8891;top:850;width:34;height:20" coordorigin="8891,850" coordsize="34,20" path="m8891,869l8925,869,8891,850,8891,869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925,869l8891,850,8966,850,8925,869xe" filled="false" stroked="true" strokeweight="0pt" strokecolor="#fdfdfd">
                <v:path arrowok="t"/>
              </v:shape>
            </v:group>
            <v:group style="position:absolute;left:9875;top:614;width:2;height:456" coordorigin="9875,614" coordsize="2,456">
              <v:shape style="position:absolute;left:9875;top:614;width:2;height:456" coordorigin="9875,614" coordsize="0,456" path="m9875,614l9875,1070e" filled="false" stroked="true" strokeweight="1.78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58,1070l9892,1070,9858,614,9858,1070xe" filled="false" stroked="true" strokeweight="0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92,1070l9858,614,9892,614,9892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869l8891,1070,8925,1070,8891,869xe" filled="true" fillcolor="#fdfdfd" stroked="false">
                <v:path arrowok="t"/>
                <v:fill type="solid"/>
              </v:shape>
              <v:shape style="position:absolute;left:8891;top:869;width:34;height:202" coordorigin="8891,869" coordsize="34,202" path="m8925,869l8891,869,8925,1070,8925,869xe" filled="true" fillcolor="#fdfdfd" stroked="false">
                <v:path arrowok="t"/>
                <v:fill type="solid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1070l8925,1070,8891,869,8891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925,1070l8891,869,8925,869,8925,1070xe" filled="false" stroked="true" strokeweight="0pt" strokecolor="#fdfdfd">
                <v:path arrowok="t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true" fillcolor="#fdfdfd" stroked="false">
                <v:path arrowok="t"/>
                <v:fill type="solid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319,502l10478,595,10545,595,10319,502xe" filled="true" fillcolor="#fdfdfd" stroked="false">
                <v:path arrowok="t"/>
                <v:fill type="solid"/>
              </v:shape>
              <v:shape style="position:absolute;left:10319;top:502;width:226;height:94" coordorigin="10319,502" coordsize="226,94" path="m10384,502l10319,502,10545,595,10384,502xe" filled="true" fillcolor="#fdfdfd" stroked="false">
                <v:path arrowok="t"/>
                <v:fill type="solid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478,595l10545,595,10319,502,10478,595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545,595l10319,502,10384,502,10545,595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478,595l10511,614,10545,614,10478,595xe" filled="true" fillcolor="#fdfdfd" stroked="false">
                <v:path arrowok="t"/>
                <v:fill type="solid"/>
              </v:shape>
              <v:shape style="position:absolute;left:10478;top:595;width:68;height:20" coordorigin="10478,595" coordsize="68,20" path="m10545,595l10478,595,10545,614,10545,595xe" filled="true" fillcolor="#fdfdfd" stroked="false">
                <v:path arrowok="t"/>
                <v:fill type="solid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11,614l10545,614,10478,595,10511,614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45,614l10478,595,10545,595,10545,614xe" filled="false" stroked="true" strokeweight="0pt" strokecolor="#fdfdfd">
                <v:path arrowok="t"/>
              </v:shape>
            </v:group>
            <v:group style="position:absolute;left:9544;top:502;width:776;height:348" coordorigin="9544,502" coordsize="776,348">
              <v:shape style="position:absolute;left:9544;top:502;width:776;height:348" coordorigin="9544,502" coordsize="776,348" path="m10245,502l9544,850,9618,850,10245,502xe" filled="true" fillcolor="#fdfdfd" stroked="false">
                <v:path arrowok="t"/>
                <v:fill type="solid"/>
              </v:shape>
              <v:shape style="position:absolute;left:9544;top:502;width:776;height:348" coordorigin="9544,502" coordsize="776,348" path="m10319,502l10245,502,9618,850,10319,502xe" filled="true" fillcolor="#fdfdfd" stroked="false">
                <v:path arrowok="t"/>
                <v:fill type="solid"/>
              </v:shape>
            </v:group>
            <v:group style="position:absolute;left:9544;top:502;width:701;height:348" coordorigin="9544,502" coordsize="701,348">
              <v:shape style="position:absolute;left:9544;top:502;width:701;height:348" coordorigin="9544,502" coordsize="701,348" path="m9544,850l9618,850,10245,502,9544,850xe" filled="false" stroked="true" strokeweight="0pt" strokecolor="#fdfdfd">
                <v:path arrowok="t"/>
              </v:shape>
            </v:group>
            <v:group style="position:absolute;left:9618;top:502;width:701;height:348" coordorigin="9618,502" coordsize="701,348">
              <v:shape style="position:absolute;left:9618;top:502;width:701;height:348" coordorigin="9618,502" coordsize="701,348" path="m9618,850l10245,502,10319,502,9618,850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44,850l9544,869,9578,869,9544,850xe" filled="true" fillcolor="#fdfdfd" stroked="false">
                <v:path arrowok="t"/>
                <v:fill type="solid"/>
              </v:shape>
              <v:shape style="position:absolute;left:9544;top:850;width:75;height:20" coordorigin="9544,850" coordsize="75,20" path="m9618,850l9544,850,9578,869,9618,850xe" filled="true" fillcolor="#fdfdfd" stroked="false">
                <v:path arrowok="t"/>
                <v:fill type="solid"/>
              </v:shape>
            </v:group>
            <v:group style="position:absolute;left:9544;top:850;width:34;height:20" coordorigin="9544,850" coordsize="34,20">
              <v:shape style="position:absolute;left:9544;top:850;width:34;height:20" coordorigin="9544,850" coordsize="34,20" path="m9544,869l9578,869,9544,850,9544,869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78,869l9544,850,9618,850,9578,869xe" filled="false" stroked="true" strokeweight="0pt" strokecolor="#fdfdfd">
                <v:path arrowok="t"/>
              </v:shape>
            </v:group>
            <v:group style="position:absolute;left:10528;top:614;width:2;height:456" coordorigin="10528,614" coordsize="2,456">
              <v:shape style="position:absolute;left:10528;top:614;width:2;height:456" coordorigin="10528,614" coordsize="0,456" path="m10528,614l10528,1070e" filled="false" stroked="true" strokeweight="1.78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11,1070l10545,1070,10511,614,10511,1070xe" filled="false" stroked="true" strokeweight="0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45,1070l10511,614,10545,614,10545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869l9544,1070,9578,1070,9544,869xe" filled="true" fillcolor="#fdfdfd" stroked="false">
                <v:path arrowok="t"/>
                <v:fill type="solid"/>
              </v:shape>
              <v:shape style="position:absolute;left:9544;top:869;width:34;height:202" coordorigin="9544,869" coordsize="34,202" path="m9578,869l9544,869,9578,1070,9578,869xe" filled="true" fillcolor="#fdfdfd" stroked="false">
                <v:path arrowok="t"/>
                <v:fill type="solid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1070l9578,1070,9544,869,9544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78,1070l9544,869,9578,869,9578,1070xe" filled="false" stroked="true" strokeweight="0pt" strokecolor="#fdfdfd">
                <v:path arrowok="t"/>
              </v:shape>
            </v:group>
            <v:group style="position:absolute;left:9544;top:1070;width:34;height:2" coordorigin="9544,1070" coordsize="34,2">
              <v:shape style="position:absolute;left:9544;top:1070;width:34;height:2" coordorigin="9544,1070" coordsize="34,0" path="m9578,1070l9544,1070e" filled="false" stroked="true" strokeweight=".48pt" strokecolor="#fdfdfd">
                <v:path arrowok="t"/>
              </v:shape>
            </v:group>
            <v:group style="position:absolute;left:9892;top:1070;width:2;height:2" coordorigin="9892,1070" coordsize="2,2">
              <v:shape style="position:absolute;left:9892;top:1070;width:2;height:2" coordorigin="9892,1070" coordsize="0,0" path="m9892,1070l9892,1070e" filled="false" stroked="true" strokeweight=".48pt" strokecolor="#fdfdfd">
                <v:path arrowok="t"/>
              </v:shape>
            </v:group>
            <v:group style="position:absolute;left:10511;top:1070;width:34;height:2" coordorigin="10511,1070" coordsize="34,2">
              <v:shape style="position:absolute;left:10511;top:1070;width:34;height:2" coordorigin="10511,1070" coordsize="34,0" path="m10545,1070l10511,1070e" filled="false" stroked="true" strokeweight=".48pt" strokecolor="#fdfdfd">
                <v:path arrowok="t"/>
              </v:shape>
            </v:group>
            <v:group style="position:absolute;left:8891;top:1070;width:34;height:2" coordorigin="8891,1070" coordsize="34,2">
              <v:shape style="position:absolute;left:8891;top:1070;width:34;height:2" coordorigin="8891,1070" coordsize="34,0" path="m8891,1070l8925,1070e" filled="false" stroked="true" strokeweight=".48pt" strokecolor="#fdfdfd">
                <v:path arrowok="t"/>
              </v:shape>
            </v:group>
            <v:group style="position:absolute;left:712;top:550;width:507;height:699" coordorigin="712,550" coordsize="507,699">
              <v:shape style="position:absolute;left:712;top:550;width:507;height:699" coordorigin="712,550" coordsize="507,699" path="m772,550l712,550,712,1248,770,1248,770,648,822,648,772,550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1218,648l1161,648,1161,1248,1218,1248,1218,648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822,648l770,648,964,1039,1018,931,964,931,822,648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1218,550l1158,550,964,931,1018,931,1161,648,1218,648,1218,550xe" filled="true" fillcolor="#fdfdfd" stroked="false">
                <v:path arrowok="t"/>
                <v:fill type="solid"/>
              </v:shape>
            </v:group>
            <v:group style="position:absolute;left:1362;top:550;width:425;height:699" coordorigin="1362,550" coordsize="425,699">
              <v:shape style="position:absolute;left:1362;top:550;width:425;height:699" coordorigin="1362,550" coordsize="425,699" path="m1655,1246l1499,1246,1509,1248,1648,1248,1655,1246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667,554l1480,554,1451,564,1446,569,1439,571,1434,574,1427,578,1422,583,1418,586,1408,595,1403,602,1394,612,1391,619,1386,624,1382,638,1377,646,1372,660,1372,667,1370,677,1367,684,1367,694,1365,701,1365,720,1362,730,1362,756,1365,768,1365,778,1367,787,1367,797,1372,816,1374,823,1377,833,1382,847,1391,862,1394,866,1398,874,1413,888,1420,893,1425,895,1432,900,1430,900,1422,905,1418,910,1410,912,1406,917,1401,924,1391,934,1389,941,1384,948,1379,962,1374,970,1372,979,1370,986,1370,996,1365,1015,1365,1037,1362,1046,1362,1073,1365,1082,1365,1102,1367,1109,1367,1118,1370,1126,1372,1135,1382,1164,1386,1171,1389,1176,1394,1183,1396,1188,1401,1195,1425,1219,1430,1222,1437,1226,1442,1229,1449,1231,1456,1236,1478,1243,1485,1243,1492,1246,1662,1246,1672,1243,1694,1236,1698,1234,1706,1231,1713,1226,1718,1224,1725,1219,1730,1217,1754,1193,1756,1186,1528,1186,1518,1183,1509,1183,1502,1181,1494,1181,1480,1176,1475,1171,1468,1169,1463,1164,1456,1162,1446,1152,1444,1145,1439,1140,1437,1133,1432,1126,1425,1104,1425,1097,1422,1087,1422,1068,1420,1058,1422,1049,1422,1030,1425,1022,1425,1013,1434,984,1439,977,1442,972,1446,967,1451,960,1456,955,1461,953,1468,948,1473,946,1480,941,1502,934,1509,934,1516,931,1758,931,1739,912,1732,907,1727,902,1720,900,1722,898,1730,895,1739,886,1746,881,1756,871,1757,869,1535,869,1526,866,1509,866,1494,862,1487,862,1480,857,1473,854,1468,852,1463,847,1456,842,1446,833,1444,828,1439,823,1437,816,1432,809,1425,787,1425,778,1422,768,1422,751,1420,742,1422,732,1422,713,1425,703,1425,696,1427,689,1430,679,1432,672,1434,667,1439,660,1442,653,1461,634,1468,631,1473,626,1509,614,1758,614,1756,610,1751,605,1746,598,1737,588,1732,586,1727,581,1720,576,1715,574,1708,569,1703,566,1667,554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758,931l1634,931,1641,934,1650,934,1672,941,1677,943,1684,948,1689,950,1703,965,1708,972,1713,977,1715,984,1718,989,1722,996,1725,1006,1725,1013,1727,1020,1730,1030,1730,1087,1727,1094,1725,1104,1725,1111,1720,1126,1715,1133,1713,1140,1703,1150,1701,1154,1694,1159,1684,1169,1677,1171,1672,1176,1658,1181,1650,1181,1643,1183,1634,1183,1626,1186,1756,1186,1761,1181,1763,1174,1768,1166,1770,1162,1775,1147,1778,1138,1782,1123,1785,1114,1785,1106,1787,1097,1787,1022,1785,1010,1785,1001,1782,994,1778,974,1773,960,1768,953,1766,946,1761,938,1758,931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758,614l1641,614,1650,617,1672,624,1677,626,1684,629,1708,653,1713,660,1715,665,1718,672,1722,679,1725,686,1725,694,1730,713,1730,768,1727,778,1725,785,1725,794,1722,802,1718,809,1715,816,1713,821,1708,828,1703,833,1701,838,1694,842,1684,852,1677,854,1672,857,1643,866,1626,866,1617,869,1757,869,1758,864,1763,857,1768,852,1773,838,1775,828,1778,821,1785,792,1785,782,1787,773,1787,706,1785,698,1785,689,1782,679,1782,672,1780,665,1778,655,1773,641,1768,634,1766,629,1763,622,1758,614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650,552l1497,552,1487,554,1660,554,1650,552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634,550l1514,550,1504,552,1643,552,1634,550xe" filled="true" fillcolor="#fdfdfd" stroked="false">
                <v:path arrowok="t"/>
                <v:fill type="solid"/>
              </v:shape>
            </v:group>
            <v:group style="position:absolute;left:1934;top:550;width:425;height:699" coordorigin="1934,550" coordsize="425,699">
              <v:shape style="position:absolute;left:1934;top:550;width:425;height:699" coordorigin="1934,550" coordsize="425,699" path="m2183,1246l2102,1246,2111,1248,2176,1248,2183,1246xe" filled="true" fillcolor="#fdfdfd" stroked="false">
                <v:path arrowok="t"/>
                <v:fill type="solid"/>
              </v:shape>
              <v:shape style="position:absolute;left:1934;top:550;width:425;height:699" coordorigin="1934,550" coordsize="425,699" path="m2188,552l2099,552,2090,554,2082,557,2075,557,2039,569,2034,574,2027,576,2022,578,2015,583,2010,588,2006,590,2001,595,1994,600,1989,605,1986,610,1982,614,1977,622,1972,626,1970,631,1965,638,1962,646,1958,650,1946,686,1943,696,1941,703,1938,713,1938,720,1936,730,1936,739,1934,746,1934,1046,1936,1056,1936,1073,1938,1082,1941,1090,1941,1099,1946,1114,1948,1123,1953,1138,1958,1142,1962,1157,1967,1164,1970,1169,1974,1174,1979,1181,1982,1186,2001,1205,2008,1210,2013,1214,2018,1217,2025,1222,2030,1224,2037,1226,2044,1231,2049,1234,2070,1241,2078,1241,2087,1243,2094,1246,2193,1246,2200,1243,2207,1243,2217,1241,2238,1234,2243,1231,2258,1226,2262,1222,2270,1219,2274,1214,2282,1212,2308,1186,2130,1186,2121,1183,2114,1183,2104,1181,2097,1181,2068,1171,2063,1166,2056,1164,2051,1159,2044,1157,2025,1138,2022,1133,2018,1126,2013,1121,2006,1099,2001,1092,2001,1085,1998,1078,1996,1068,1994,1061,1994,1051,1991,1042,1991,758,1994,749,1994,742,1998,722,1998,715,2003,701,2008,694,2013,679,2018,674,2020,667,2049,638,2056,636,2061,631,2075,626,2080,624,2094,619,2104,617,2111,617,2118,614,2310,614,2308,612,2289,593,2284,590,2279,586,2272,581,2267,578,2260,574,2255,571,2205,554,2198,554,2188,552xe" filled="true" fillcolor="#fdfdfd" stroked="false">
                <v:path arrowok="t"/>
                <v:fill type="solid"/>
              </v:shape>
              <v:shape style="position:absolute;left:1934;top:550;width:425;height:699" coordorigin="1934,550" coordsize="425,699" path="m2310,614l2171,614,2178,617,2188,617,2217,626,2222,629,2229,631,2236,636,2241,638,2246,643,2253,648,2258,650,2262,658,2265,662,2274,672,2277,679,2282,686,2284,691,2289,706,2291,715,2296,730,2296,739,2298,749,2298,756,2301,766,2301,1032,2298,1042,2298,1049,2296,1058,2296,1068,2291,1082,2289,1092,2284,1106,2282,1111,2279,1118,2274,1126,2270,1130,2267,1135,2262,1142,2253,1152,2248,1154,2241,1159,2236,1164,2229,1166,2224,1169,2217,1174,2202,1178,2195,1178,2181,1183,2164,1183,2154,1186,2308,1186,2315,1178,2318,1171,2322,1166,2327,1159,2330,1154,2332,1147,2337,1140,2349,1104,2351,1094,2351,1087,2354,1078,2354,1070,2356,1061,2356,1051,2358,1042,2358,761,2356,751,2356,734,2354,725,2354,715,2349,701,2346,691,2346,684,2344,677,2339,670,2332,648,2327,641,2325,636,2320,629,2318,624,2313,619,2310,614xe" filled="true" fillcolor="#fdfdfd" stroked="false">
                <v:path arrowok="t"/>
                <v:fill type="solid"/>
              </v:shape>
              <v:shape style="position:absolute;left:1934;top:550;width:425;height:699" coordorigin="1934,550" coordsize="425,699" path="m2164,550l2123,550,2116,552,2171,552,2164,550xe" filled="true" fillcolor="#fdfdfd" stroked="false">
                <v:path arrowok="t"/>
                <v:fill type="solid"/>
              </v:shape>
            </v:group>
            <v:group style="position:absolute;left:2502;top:778;width:344;height:471" coordorigin="2502,778" coordsize="344,471">
              <v:shape style="position:absolute;left:2502;top:778;width:344;height:471" coordorigin="2502,778" coordsize="344,471" path="m2716,1246l2637,1246,2646,1248,2706,1248,2716,1246xe" filled="true" fillcolor="#fdfdfd" stroked="false">
                <v:path arrowok="t"/>
                <v:fill type="solid"/>
              </v:shape>
              <v:shape style="position:absolute;left:2502;top:778;width:344;height:471" coordorigin="2502,778" coordsize="344,471" path="m2733,1243l2620,1243,2627,1246,2723,1246,2733,1243xe" filled="true" fillcolor="#fdfdfd" stroked="false">
                <v:path arrowok="t"/>
                <v:fill type="solid"/>
              </v:shape>
              <v:shape style="position:absolute;left:2502;top:778;width:344;height:471" coordorigin="2502,778" coordsize="344,471" path="m2560,1094l2502,1094,2502,1104,2505,1111,2505,1128,2507,1135,2507,1145,2512,1159,2514,1164,2517,1171,2522,1178,2524,1183,2529,1190,2531,1195,2550,1214,2558,1219,2562,1222,2570,1226,2574,1229,2582,1234,2610,1243,2740,1243,2750,1241,2764,1236,2771,1231,2778,1229,2783,1226,2790,1222,2795,1219,2802,1214,2817,1200,2819,1195,2824,1190,2827,1186,2661,1186,2651,1183,2642,1183,2632,1181,2603,1171,2596,1166,2591,1164,2572,1145,2570,1138,2567,1133,2562,1118,2562,1102,2560,1094xe" filled="true" fillcolor="#fdfdfd" stroked="false">
                <v:path arrowok="t"/>
                <v:fill type="solid"/>
              </v:shape>
              <v:shape style="position:absolute;left:2502;top:778;width:344;height:471" coordorigin="2502,778" coordsize="344,471" path="m2721,780l2625,780,2618,782,2608,785,2601,785,2586,790,2579,794,2565,799,2560,804,2553,806,2529,830,2526,835,2522,842,2519,847,2517,854,2512,862,2510,866,2510,874,2507,881,2505,890,2505,905,2502,914,2502,934,2505,941,2505,948,2507,955,2510,960,2514,974,2517,979,2522,984,2526,991,2529,996,2534,1001,2541,1006,2546,1010,2553,1013,2558,1018,2565,1022,2579,1027,2589,1032,2596,1034,2625,1042,2634,1042,2646,1044,2656,1046,2670,1046,2682,1049,2692,1051,2704,1054,2733,1061,2740,1063,2750,1066,2757,1068,2762,1073,2766,1075,2774,1078,2776,1082,2781,1085,2783,1087,2788,1097,2788,1123,2786,1130,2783,1135,2781,1142,2776,1147,2774,1152,2759,1166,2752,1169,2747,1174,2740,1176,2730,1178,2723,1181,2714,1181,2706,1183,2697,1183,2685,1186,2827,1186,2829,1183,2831,1178,2836,1164,2838,1159,2843,1145,2843,1138,2846,1128,2846,1087,2843,1080,2843,1073,2838,1058,2836,1054,2834,1046,2805,1018,2798,1013,2793,1010,2786,1006,2778,1003,2769,1001,2762,998,2752,996,2745,994,2726,989,2714,989,2704,986,2697,986,2685,984,2673,984,2661,982,2613,970,2591,962,2586,958,2582,955,2577,950,2572,948,2570,943,2565,941,2565,936,2562,931,2562,926,2560,922,2560,917,2562,910,2562,902,2565,898,2570,883,2572,878,2591,859,2596,857,2603,852,2618,847,2627,845,2634,845,2644,842,2654,842,2663,840,2823,840,2822,835,2812,826,2810,821,2802,816,2793,806,2788,804,2781,799,2774,797,2769,792,2754,787,2745,785,2738,782,2730,782,2721,780xe" filled="true" fillcolor="#fdfdfd" stroked="false">
                <v:path arrowok="t"/>
                <v:fill type="solid"/>
              </v:shape>
              <v:shape style="position:absolute;left:2502;top:778;width:344;height:471" coordorigin="2502,778" coordsize="344,471" path="m2823,840l2690,840,2699,842,2709,842,2716,845,2726,847,2747,854,2752,859,2759,862,2774,876,2776,881,2781,888,2783,895,2786,900,2786,907,2788,914,2788,931,2846,931,2846,905,2843,898,2843,890,2841,881,2834,859,2831,854,2829,847,2824,842,2823,840xe" filled="true" fillcolor="#fdfdfd" stroked="false">
                <v:path arrowok="t"/>
                <v:fill type="solid"/>
              </v:shape>
              <v:shape style="position:absolute;left:2502;top:778;width:344;height:471" coordorigin="2502,778" coordsize="344,471" path="m2704,778l2644,778,2634,780,2714,780,2704,778xe" filled="true" fillcolor="#fdfdfd" stroked="false">
                <v:path arrowok="t"/>
                <v:fill type="solid"/>
              </v:shape>
            </v:group>
            <v:group style="position:absolute;left:10007;top:10519;width:279;height:466" coordorigin="10007,10519" coordsize="279,466">
              <v:shape style="position:absolute;left:10007;top:10519;width:279;height:466" coordorigin="10007,10519" coordsize="279,466" path="m10197,10982l10096,10982,10101,10985,10192,10985,10197,10982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218,10978l10074,10978,10084,10982,10209,10982,10218,10978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218,10524l10074,10524,10060,10531,10058,10534,10053,10534,10046,10541,10041,10543,10031,10553,10029,10558,10026,10560,10014,10584,10014,10589,10012,10594,10012,10598,10010,10606,10010,10610,10007,10618,10007,10668,10010,10673,10010,10687,10014,10697,10014,10704,10024,10723,10029,10728,10031,10733,10041,10742,10046,10745,10048,10750,10053,10752,10048,10754,10029,10774,10026,10778,10024,10781,10019,10790,10017,10798,10012,10807,10012,10814,10010,10819,10010,10826,10007,10831,10007,10886,10010,10891,10010,10903,10012,10908,10014,10915,10014,10920,10024,10939,10026,10942,10029,10946,10031,10949,10034,10954,10038,10956,10041,10961,10046,10963,10048,10966,10053,10968,10055,10970,10070,10978,10223,10978,10233,10973,10235,10970,10245,10966,10247,10963,10252,10961,10254,10956,10259,10954,10101,10954,10096,10951,10091,10951,10082,10946,10077,10946,10067,10942,10050,10925,10048,10920,10046,10918,10041,10908,10041,10903,10038,10898,10038,10891,10036,10886,10036,10874,10034,10867,10034,10855,10036,10848,10036,10836,10038,10829,10038,10824,10041,10819,10041,10814,10050,10795,10060,10786,10065,10783,10067,10781,10086,10771,10091,10771,10096,10769,10106,10769,10113,10766,10257,10766,10245,10754,10240,10752,10245,10747,10250,10745,10259,10735,10096,10735,10091,10733,10086,10733,10067,10723,10065,10721,10060,10718,10058,10714,10048,10704,10041,10690,10041,10685,10038,10680,10038,10675,10036,10668,10036,10656,10034,10649,10034,10637,10036,10630,10036,10618,10038,10613,10038,10606,10041,10601,10041,10596,10048,10582,10050,10579,10053,10574,10058,10572,10060,10567,10065,10565,10067,10562,10082,10555,10086,10555,10091,10553,10096,10553,10101,10550,10259,10550,10252,10543,10247,10541,10245,10538,10240,10536,10238,10534,10218,10524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257,10766l10180,10766,10185,10769,10197,10769,10202,10771,10206,10771,10226,10781,10228,10783,10233,10786,10235,10788,10238,10793,10242,10795,10252,10814,10252,10819,10254,10824,10254,10829,10257,10836,10257,10848,10259,10853,10259,10867,10257,10874,10257,10886,10254,10891,10254,10896,10252,10903,10252,10908,10247,10918,10245,10920,10240,10930,10235,10932,10226,10942,10216,10946,10211,10946,10202,10951,10197,10951,10192,10954,10259,10954,10262,10951,10266,10942,10269,10939,10278,10920,10278,10915,10281,10910,10281,10903,10283,10898,10283,10894,10286,10886,10286,10836,10283,10829,10283,10817,10281,10812,10278,10805,10278,10800,10269,10781,10264,10776,10262,10771,10257,10766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259,10550l10192,10550,10197,10553,10202,10553,10206,10555,10211,10555,10226,10562,10228,10565,10233,10567,10235,10572,10245,10582,10252,10596,10252,10601,10254,10606,10254,10613,10257,10618,10257,10630,10259,10637,10259,10649,10257,10656,10257,10668,10254,10673,10254,10680,10252,10685,10252,10690,10245,10704,10242,10706,10240,10711,10235,10714,10233,10718,10228,10721,10226,10723,10211,10730,10206,10730,10197,10735,10259,10735,10264,10730,10281,10697,10281,10690,10283,10685,10283,10678,10286,10670,10286,10618,10283,10610,10283,10601,10281,10594,10278,10589,10278,10584,10269,10565,10266,10562,10262,10553,10259,10550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209,10522l10084,10522,10079,10524,10214,10524,10209,10522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197,10519l10096,10519,10089,10522,10204,10522,10197,10519xe" filled="true" fillcolor="#000000" stroked="false">
                <v:path arrowok="t"/>
                <v:fill type="solid"/>
              </v:shape>
            </v:group>
            <v:group style="position:absolute;left:10396;top:10519;width:279;height:466" coordorigin="10396,10519" coordsize="279,466">
              <v:shape style="position:absolute;left:10396;top:10519;width:279;height:466" coordorigin="10396,10519" coordsize="279,466" path="m10559,10982l10511,10982,10518,10985,10552,10985,10559,10982xe" filled="true" fillcolor="#000000" stroked="false">
                <v:path arrowok="t"/>
                <v:fill type="solid"/>
              </v:shape>
              <v:shape style="position:absolute;left:10396;top:10519;width:279;height:466" coordorigin="10396,10519" coordsize="279,466" path="m10576,10980l10494,10980,10502,10982,10569,10982,10576,10980xe" filled="true" fillcolor="#000000" stroked="false">
                <v:path arrowok="t"/>
                <v:fill type="solid"/>
              </v:shape>
              <v:shape style="position:absolute;left:10396;top:10519;width:279;height:466" coordorigin="10396,10519" coordsize="279,466" path="m10586,10978l10485,10978,10490,10980,10581,10980,10586,10978xe" filled="true" fillcolor="#000000" stroked="false">
                <v:path arrowok="t"/>
                <v:fill type="solid"/>
              </v:shape>
              <v:shape style="position:absolute;left:10396;top:10519;width:279;height:466" coordorigin="10396,10519" coordsize="279,466" path="m10600,10973l10470,10973,10480,10978,10590,10978,10600,10973xe" filled="true" fillcolor="#000000" stroked="false">
                <v:path arrowok="t"/>
                <v:fill type="solid"/>
              </v:shape>
              <v:shape style="position:absolute;left:10396;top:10519;width:279;height:466" coordorigin="10396,10519" coordsize="279,466" path="m10600,10529l10470,10529,10466,10531,10463,10534,10449,10541,10446,10543,10442,10546,10439,10550,10434,10553,10432,10555,10430,10560,10420,10570,10413,10584,10410,10586,10408,10591,10408,10596,10406,10603,10403,10608,10403,10613,10401,10618,10401,10625,10398,10630,10398,10642,10396,10649,10396,10862,10398,10867,10398,10874,10401,10879,10401,10884,10403,10891,10403,10896,10408,10906,10408,10910,10418,10930,10420,10932,10422,10937,10432,10946,10434,10951,10439,10954,10449,10963,10458,10968,10461,10970,10466,10973,10605,10973,10607,10970,10622,10963,10624,10961,10629,10958,10631,10954,10518,10954,10511,10951,10502,10951,10497,10949,10492,10949,10473,10939,10470,10937,10461,10932,10458,10930,10454,10927,10451,10922,10449,10920,10444,10910,10442,10908,10430,10884,10430,10879,10427,10872,10427,10867,10425,10862,10425,10843,10422,10836,10422,10668,10425,10661,10425,10642,10427,10637,10427,10632,10430,10625,10430,10620,10437,10606,10437,10601,10442,10591,10446,10589,10449,10584,10451,10582,10454,10577,10458,10574,10461,10572,10466,10570,10468,10567,10492,10555,10497,10555,10502,10553,10506,10553,10511,10550,10631,10550,10629,10546,10624,10543,10622,10541,10612,10536,10610,10534,10600,10529xe" filled="true" fillcolor="#000000" stroked="false">
                <v:path arrowok="t"/>
                <v:fill type="solid"/>
              </v:shape>
              <v:shape style="position:absolute;left:10396;top:10519;width:279;height:466" coordorigin="10396,10519" coordsize="279,466" path="m10631,10550l10559,10550,10564,10553,10569,10553,10574,10555,10578,10555,10593,10562,10598,10562,10602,10565,10605,10570,10610,10572,10612,10574,10617,10577,10619,10582,10622,10584,10624,10589,10629,10591,10634,10601,10634,10606,10641,10620,10641,10625,10643,10630,10643,10637,10646,10642,10646,10661,10648,10668,10648,10843,10646,10848,10646,10860,10643,10867,10643,10872,10641,10879,10641,10884,10636,10894,10636,10898,10631,10908,10624,10915,10622,10920,10610,10932,10605,10934,10602,10937,10583,10946,10578,10946,10569,10951,10559,10951,10554,10954,10631,10954,10636,10951,10638,10949,10641,10944,10646,10942,10650,10932,10653,10930,10662,10910,10662,10906,10667,10896,10667,10891,10670,10886,10670,10879,10672,10874,10672,10867,10674,10862,10674,10642,10672,10637,10672,10630,10670,10625,10670,10618,10667,10613,10667,10608,10662,10598,10662,10594,10653,10574,10650,10572,10646,10562,10641,10560,10638,10555,10636,10553,10631,10550xe" filled="true" fillcolor="#000000" stroked="false">
                <v:path arrowok="t"/>
                <v:fill type="solid"/>
              </v:shape>
              <v:shape style="position:absolute;left:10396;top:10519;width:279;height:466" coordorigin="10396,10519" coordsize="279,466" path="m10586,10524l10485,10524,10475,10529,10595,10529,10586,10524xe" filled="true" fillcolor="#000000" stroked="false">
                <v:path arrowok="t"/>
                <v:fill type="solid"/>
              </v:shape>
              <v:shape style="position:absolute;left:10396;top:10519;width:279;height:466" coordorigin="10396,10519" coordsize="279,466" path="m10576,10522l10497,10522,10490,10524,10581,10524,10576,10522xe" filled="true" fillcolor="#000000" stroked="false">
                <v:path arrowok="t"/>
                <v:fill type="solid"/>
              </v:shape>
              <v:shape style="position:absolute;left:10396;top:10519;width:279;height:466" coordorigin="10396,10519" coordsize="279,466" path="m10559,10519l10511,10519,10506,10522,10564,10522,10559,10519xe" filled="true" fillcolor="#000000" stroked="false">
                <v:path arrowok="t"/>
                <v:fill type="solid"/>
              </v:shape>
            </v:group>
            <v:group style="position:absolute;left:10785;top:10675;width:308;height:310" coordorigin="10785,10675" coordsize="308,310">
              <v:shape style="position:absolute;left:10785;top:10675;width:308;height:310" coordorigin="10785,10675" coordsize="308,310" path="m10811,10675l10785,10675,10785,10985,10811,10985,10811,10766,10814,10762,10814,10750,10816,10742,10816,10738,10821,10728,10823,10726,10826,10721,10830,10718,10833,10714,10842,10709,10847,10709,10852,10706,10862,10706,10869,10704,10936,10704,10934,10699,10926,10692,10811,10692,10811,10675xe" filled="true" fillcolor="#000000" stroked="false">
                <v:path arrowok="t"/>
                <v:fill type="solid"/>
              </v:shape>
              <v:shape style="position:absolute;left:10785;top:10675;width:308;height:310" coordorigin="10785,10675" coordsize="308,310" path="m10982,10709l10895,10709,10900,10711,10917,10728,10917,10733,10922,10742,10922,10747,10924,10754,10924,10985,10953,10985,10953,10750,10955,10742,10958,10738,10958,10733,10960,10728,10970,10718,10972,10714,10982,10709xe" filled="true" fillcolor="#000000" stroked="false">
                <v:path arrowok="t"/>
                <v:fill type="solid"/>
              </v:shape>
              <v:shape style="position:absolute;left:10785;top:10675;width:308;height:310" coordorigin="10785,10675" coordsize="308,310" path="m11075,10704l11008,10704,11013,10706,11025,10706,11030,10709,11034,10709,11044,10714,11046,10718,11049,10721,11054,10723,11061,10738,11061,10742,11063,10747,11063,10985,11092,10985,11092,10747,11090,10742,11090,10735,11087,10730,11087,10726,11078,10706,11075,10704xe" filled="true" fillcolor="#000000" stroked="false">
                <v:path arrowok="t"/>
                <v:fill type="solid"/>
              </v:shape>
              <v:shape style="position:absolute;left:10785;top:10675;width:308;height:310" coordorigin="10785,10675" coordsize="308,310" path="m10991,10706l10886,10706,10890,10709,10986,10709,10991,10706xe" filled="true" fillcolor="#000000" stroked="false">
                <v:path arrowok="t"/>
                <v:fill type="solid"/>
              </v:shape>
              <v:shape style="position:absolute;left:10785;top:10675;width:308;height:310" coordorigin="10785,10675" coordsize="308,310" path="m10936,10704l10869,10704,10874,10706,10938,10706,10936,10704xe" filled="true" fillcolor="#000000" stroked="false">
                <v:path arrowok="t"/>
                <v:fill type="solid"/>
              </v:shape>
              <v:shape style="position:absolute;left:10785;top:10675;width:308;height:310" coordorigin="10785,10675" coordsize="308,310" path="m11032,10675l10986,10675,10979,10678,10974,10680,10970,10680,10955,10687,10941,10702,10938,10706,11003,10706,11008,10704,11075,10704,11073,10699,11063,10690,11054,10685,11051,10682,11042,10678,11037,10678,11032,10675xe" filled="true" fillcolor="#000000" stroked="false">
                <v:path arrowok="t"/>
                <v:fill type="solid"/>
              </v:shape>
              <v:shape style="position:absolute;left:10785;top:10675;width:308;height:310" coordorigin="10785,10675" coordsize="308,310" path="m10900,10678l10835,10678,10816,10687,10811,10692,10926,10692,10922,10690,10919,10687,10900,10678xe" filled="true" fillcolor="#000000" stroked="false">
                <v:path arrowok="t"/>
                <v:fill type="solid"/>
              </v:shape>
              <v:shape style="position:absolute;left:10785;top:10675;width:308;height:310" coordorigin="10785,10675" coordsize="308,310" path="m10888,10675l10845,10675,10840,10678,10893,10678,10888,10675xe" filled="true" fillcolor="#000000" stroked="false">
                <v:path arrowok="t"/>
                <v:fill type="solid"/>
              </v:shape>
            </v:group>
            <v:group style="position:absolute;left:11207;top:10531;width:180;height:272" coordorigin="11207,10531" coordsize="180,272">
              <v:shape style="position:absolute;left:11207;top:10531;width:180;height:272" coordorigin="11207,10531" coordsize="180,272" path="m11373,10562l11310,10562,11315,10565,11320,10565,11327,10567,11332,10570,11346,10584,11351,10594,11354,10601,11354,10620,11351,10625,11351,10630,11344,10644,11339,10649,11334,10651,11325,10661,11320,10663,11258,10702,11253,10704,11248,10709,11243,10711,11241,10716,11236,10718,11231,10728,11226,10733,11217,10752,11217,10757,11214,10764,11212,10769,11212,10776,11210,10783,11210,10795,11207,10802,11385,10802,11385,10771,11243,10771,11246,10766,11246,10762,11250,10752,11253,10750,11255,10745,11260,10740,11262,10735,11267,10733,11272,10728,11279,10723,11284,10721,11291,10716,11339,10687,11342,10687,11346,10685,11351,10680,11356,10678,11373,10661,11382,10642,11385,10634,11385,10625,11387,10618,11387,10608,11385,10601,11385,10589,11382,10584,11380,10577,11373,10562xe" filled="true" fillcolor="#000000" stroked="false">
                <v:path arrowok="t"/>
                <v:fill type="solid"/>
              </v:shape>
              <v:shape style="position:absolute;left:11207;top:10531;width:180;height:272" coordorigin="11207,10531" coordsize="180,272" path="m11330,10534l11277,10534,11267,10538,11262,10538,11248,10546,11231,10562,11229,10567,11226,10570,11222,10579,11222,10584,11219,10589,11217,10596,11217,10606,11214,10613,11214,10625,11246,10625,11248,10618,11248,10603,11260,10579,11270,10570,11279,10565,11284,10565,11289,10562,11373,10562,11368,10558,11363,10555,11361,10550,11358,10550,11354,10546,11330,10534xe" filled="true" fillcolor="#000000" stroked="false">
                <v:path arrowok="t"/>
                <v:fill type="solid"/>
              </v:shape>
              <v:shape style="position:absolute;left:11207;top:10531;width:180;height:272" coordorigin="11207,10531" coordsize="180,272" path="m11318,10531l11294,10531,11289,10534,11325,10534,11318,10531xe" filled="true" fillcolor="#000000" stroked="false">
                <v:path arrowok="t"/>
                <v:fill type="solid"/>
              </v:shape>
              <v:shape style="position:absolute;left:6219;top:2984;width:3514;height:2294" type="#_x0000_t75" stroked="false">
                <v:imagedata r:id="rId74" o:title=""/>
              </v:shape>
            </v:group>
            <v:group style="position:absolute;left:6006;top:5136;width:4030;height:140" coordorigin="6006,5136" coordsize="4030,140">
              <v:shape style="position:absolute;left:6006;top:5136;width:4030;height:140" coordorigin="6006,5136" coordsize="4030,140" path="m6006,5275l6294,5275,6294,5136,9688,5136,9683,5136,9683,5275,10036,5275,9683,5275,9683,5136,6294,5136e" filled="false" stroked="true" strokeweight=".12pt" strokecolor="#000000">
                <v:path arrowok="t"/>
              </v:shape>
              <v:shape style="position:absolute;left:5918;top:2984;width:4118;height:2292" type="#_x0000_t75" stroked="false">
                <v:imagedata r:id="rId75" o:title=""/>
              </v:shape>
            </v:group>
            <v:group style="position:absolute;left:6352;top:4018;width:3017;height:2" coordorigin="6352,4018" coordsize="3017,2">
              <v:shape style="position:absolute;left:6352;top:4018;width:3017;height:2" coordorigin="6352,4018" coordsize="3017,0" path="m6352,4018l9369,4018e" filled="false" stroked="true" strokeweight=".12pt" strokecolor="#000000">
                <v:path arrowok="t"/>
              </v:shape>
            </v:group>
            <v:group style="position:absolute;left:5870;top:2986;width:1481;height:2151" coordorigin="5870,2986" coordsize="1481,2151">
              <v:shape style="position:absolute;left:5870;top:2986;width:1481;height:2151" coordorigin="5870,2986" coordsize="1481,2151" path="m5903,5136l5870,5136,5870,2986,7350,2986e" filled="false" stroked="true" strokeweight=".12pt" strokecolor="#000000">
                <v:path arrowok="t"/>
              </v:shape>
            </v:group>
            <v:group style="position:absolute;left:5850;top:5119;width:36;height:36" coordorigin="5850,5119" coordsize="36,36">
              <v:shape style="position:absolute;left:5850;top:5119;width:36;height:36" coordorigin="5850,5119" coordsize="36,36" path="m5850,5119l5886,5155e" filled="false" stroked="true" strokeweight=".12pt" strokecolor="#000000">
                <v:path arrowok="t"/>
              </v:shape>
            </v:group>
            <v:group style="position:absolute;left:5850;top:2969;width:36;height:36" coordorigin="5850,2969" coordsize="36,36">
              <v:shape style="position:absolute;left:5850;top:2969;width:36;height:36" coordorigin="5850,2969" coordsize="36,36" path="m5886,3005l5850,2969e" filled="false" stroked="true" strokeweight=".12pt" strokecolor="#000000">
                <v:path arrowok="t"/>
              </v:shape>
            </v:group>
            <v:group style="position:absolute;left:7756;top:3336;width:2;height:797" coordorigin="7756,3336" coordsize="2,797">
              <v:shape style="position:absolute;left:7756;top:3336;width:2;height:797" coordorigin="7756,3336" coordsize="0,797" path="m7756,4133l7756,3336e" filled="false" stroked="true" strokeweight=".12pt" strokecolor="#000000">
                <v:path arrowok="t"/>
              </v:shape>
            </v:group>
            <v:group style="position:absolute;left:7761;top:3338;width:2;height:1798" coordorigin="7761,3338" coordsize="2,1798">
              <v:shape style="position:absolute;left:7761;top:3338;width:2;height:1798" coordorigin="7761,3338" coordsize="0,1798" path="m7761,5136l7761,3338e" filled="false" stroked="true" strokeweight=".12pt" strokecolor="#000000">
                <v:path arrowok="t"/>
              </v:shape>
            </v:group>
            <v:group style="position:absolute;left:8274;top:3545;width:2;height:1592" coordorigin="8274,3545" coordsize="2,1592">
              <v:shape style="position:absolute;left:8274;top:3545;width:2;height:1592" coordorigin="8274,3545" coordsize="0,1592" path="m8274,5136l8274,3545e" filled="false" stroked="true" strokeweight=".12pt" strokecolor="#000000">
                <v:path arrowok="t"/>
              </v:shape>
            </v:group>
            <v:group style="position:absolute;left:8279;top:3547;width:2;height:1589" coordorigin="8279,3547" coordsize="2,1589">
              <v:shape style="position:absolute;left:8279;top:3547;width:2;height:1589" coordorigin="8279,3547" coordsize="0,1589" path="m8279,5136l8279,3547e" filled="false" stroked="true" strokeweight=".12pt" strokecolor="#000000">
                <v:path arrowok="t"/>
              </v:shape>
            </v:group>
            <v:group style="position:absolute;left:8325;top:3566;width:2;height:1570" coordorigin="8325,3566" coordsize="2,1570">
              <v:shape style="position:absolute;left:8325;top:3566;width:2;height:1570" coordorigin="8325,3566" coordsize="0,1570" path="m8325,5136l8325,3566e" filled="false" stroked="true" strokeweight=".12pt" strokecolor="#000000">
                <v:path arrowok="t"/>
              </v:shape>
            </v:group>
            <v:group style="position:absolute;left:8330;top:3569;width:2;height:1568" coordorigin="8330,3569" coordsize="2,1568">
              <v:shape style="position:absolute;left:8330;top:3569;width:2;height:1568" coordorigin="8330,3569" coordsize="0,1568" path="m8330,5136l8330,3569e" filled="false" stroked="true" strokeweight=".12pt" strokecolor="#000000">
                <v:path arrowok="t"/>
              </v:shape>
            </v:group>
            <v:group style="position:absolute;left:7706;top:4085;width:56;height:2" coordorigin="7706,4085" coordsize="56,2">
              <v:shape style="position:absolute;left:7706;top:4085;width:56;height:2" coordorigin="7706,4085" coordsize="56,0" path="m7706,4085l7761,4085e" filled="false" stroked="true" strokeweight=".12pt" strokecolor="#000000">
                <v:path arrowok="t"/>
              </v:shape>
            </v:group>
            <v:group style="position:absolute;left:7221;top:3346;width:130;height:1791" coordorigin="7221,3346" coordsize="130,1791">
              <v:shape style="position:absolute;left:7221;top:3346;width:130;height:1791" coordorigin="7221,3346" coordsize="130,1791" path="m7300,5136l7221,5136,7221,3346,7350,3346e" filled="false" stroked="true" strokeweight=".12pt" strokecolor="#000000">
                <v:path arrowok="t"/>
              </v:shape>
            </v:group>
            <v:group style="position:absolute;left:7204;top:5119;width:36;height:36" coordorigin="7204,5119" coordsize="36,36">
              <v:shape style="position:absolute;left:7204;top:5119;width:36;height:36" coordorigin="7204,5119" coordsize="36,36" path="m7204,5119l7240,5155e" filled="false" stroked="true" strokeweight=".12pt" strokecolor="#000000">
                <v:path arrowok="t"/>
              </v:shape>
            </v:group>
            <v:group style="position:absolute;left:7204;top:3329;width:36;height:36" coordorigin="7204,3329" coordsize="36,36">
              <v:shape style="position:absolute;left:7204;top:3329;width:36;height:36" coordorigin="7204,3329" coordsize="36,36" path="m7240,3365l7204,3329e" filled="false" stroked="true" strokeweight=".12pt" strokecolor="#000000">
                <v:path arrowok="t"/>
              </v:shape>
            </v:group>
            <v:group style="position:absolute;left:5918;top:5136;width:4119;height:140" coordorigin="5918,5136" coordsize="4119,140">
              <v:shape style="position:absolute;left:5918;top:5136;width:4119;height:140" coordorigin="5918,5136" coordsize="4119,140" path="m5918,5275l6294,5275,6294,5136,9683,5136,9683,5275,10036,5275e" filled="false" stroked="true" strokeweight="0pt" strokecolor="#000000">
                <v:path arrowok="t"/>
              </v:shape>
            </v:group>
            <v:group style="position:absolute;left:7406;top:4411;width:65;height:75" coordorigin="7406,4411" coordsize="65,75">
              <v:shape style="position:absolute;left:7406;top:4411;width:65;height:75" coordorigin="7406,4411" coordsize="65,75" path="m7470,4445l7444,4438,7434,4423,7422,4414,7408,4411,7406,4433,7413,4454,7420,4486,7446,4481,7468,4471,7470,4445e" filled="false" stroked="true" strokeweight="0pt" strokecolor="#000000">
                <v:path arrowok="t"/>
              </v:shape>
            </v:group>
            <v:group style="position:absolute;left:7372;top:4723;width:96;height:365" coordorigin="7372,4723" coordsize="96,365">
              <v:shape style="position:absolute;left:7372;top:4723;width:96;height:365" coordorigin="7372,4723" coordsize="96,365" path="m7420,4723l7439,4786,7442,4867,7451,4884,7468,4884,7466,4910,7454,4934,7442,4980,7432,5042,7422,5066,7408,5088,7386,5078,7372,5066,7379,4975,7382,4925,7394,4870,7401,4829,7403,4788,7420,4723e" filled="false" stroked="true" strokeweight="0pt" strokecolor="#000000">
                <v:path arrowok="t"/>
              </v:shape>
            </v:group>
            <v:group style="position:absolute;left:7259;top:4294;width:344;height:852" coordorigin="7259,4294" coordsize="344,852">
              <v:shape style="position:absolute;left:7259;top:4294;width:344;height:852" coordorigin="7259,4294" coordsize="344,852" path="m7576,4486l7554,4478,7528,4476,7526,4457,7542,4450,7542,4426,7547,4409,7545,4402,7538,4373,7516,4346,7492,4337,7454,4337,7454,4306,7415,4294,7374,4294,7362,4315,7353,4378,7338,4397,7305,4433,7286,4454,7274,4502,7259,4591,7262,4622,7290,4644,7286,4670,7286,4740,7288,4850,7283,4894,7266,4970,7266,5057,7264,5124,7271,5136,7286,5143,7302,5129,7314,5141,7343,5146,7372,5143,7374,5129,7355,5119,7358,5107,7372,5107,7398,5110,7410,5134,7427,5146,7442,5126,7446,5098,7451,5059,7461,5023,7480,4985,7482,5028,7473,5057,7480,5098,7504,5114,7518,5117,7538,5110,7530,5098,7523,5083,7509,5038,7511,4997,7523,4966,7530,4937,7530,4894,7554,4886,7581,4874,7600,4858,7602,4807,7595,4752,7578,4692,7566,4639,7586,4560,7576,4486e" filled="false" stroked="true" strokeweight="0pt" strokecolor="#000000">
                <v:path arrowok="t"/>
              </v:shape>
              <v:shape style="position:absolute;left:556;top:2489;width:881;height:298" type="#_x0000_t75" stroked="false">
                <v:imagedata r:id="rId76" o:title=""/>
              </v:shape>
            </v:group>
            <v:group style="position:absolute;left:5958;top:8494;width:72;height:3" coordorigin="5958,8494" coordsize="72,3">
              <v:shape style="position:absolute;left:5958;top:8494;width:72;height:3" coordorigin="5958,8494" coordsize="72,3" path="m5958,8495l6030,8495e" filled="false" stroked="true" strokeweight=".22pt" strokecolor="#c0a0de">
                <v:path arrowok="t"/>
              </v:shape>
            </v:group>
            <v:group style="position:absolute;left:5958;top:8494;width:72;height:3" coordorigin="5958,8494" coordsize="72,3">
              <v:shape style="position:absolute;left:5958;top:8494;width:72;height:3" coordorigin="5958,8494" coordsize="72,3" path="m5958,8494l6030,8494,5958,8496,5958,8494xe" filled="false" stroked="true" strokeweight="0pt" strokecolor="#c0a0de">
                <v:path arrowok="t"/>
              </v:shape>
            </v:group>
            <v:group style="position:absolute;left:3854;top:6655;width:2105;height:1841" coordorigin="3854,6655" coordsize="2105,1841">
              <v:shape style="position:absolute;left:3854;top:6655;width:2105;height:1841" coordorigin="3854,6655" coordsize="2105,1841" path="m3854,6655l3854,8496,5958,8496,3854,6655xe" filled="true" fillcolor="#c0a0de" stroked="false">
                <v:path arrowok="t"/>
                <v:fill type="solid"/>
              </v:shape>
              <v:shape style="position:absolute;left:3854;top:6655;width:2105;height:1841" coordorigin="3854,6655" coordsize="2105,1841" path="m5951,6655l3854,6655,5958,8496,5951,6655xe" filled="true" fillcolor="#c0a0de" stroked="false">
                <v:path arrowok="t"/>
                <v:fill type="solid"/>
              </v:shape>
            </v:group>
            <v:group style="position:absolute;left:3854;top:6655;width:2105;height:1841" coordorigin="3854,6655" coordsize="2105,1841">
              <v:shape style="position:absolute;left:3854;top:6655;width:2105;height:1841" coordorigin="3854,6655" coordsize="2105,1841" path="m3854,8496l5958,8496,3854,6655,3854,8496xe" filled="false" stroked="true" strokeweight="0pt" strokecolor="#c0a0de">
                <v:path arrowok="t"/>
              </v:shape>
            </v:group>
            <v:group style="position:absolute;left:3854;top:6655;width:2105;height:1841" coordorigin="3854,6655" coordsize="2105,1841">
              <v:shape style="position:absolute;left:3854;top:6655;width:2105;height:1841" coordorigin="3854,6655" coordsize="2105,1841" path="m5958,8496l3854,6655,5951,6655,5958,8496xe" filled="false" stroked="true" strokeweight="0pt" strokecolor="#c0a0de">
                <v:path arrowok="t"/>
              </v:shape>
            </v:group>
            <v:group style="position:absolute;left:3854;top:8496;width:2105;height:1368" coordorigin="3854,8496" coordsize="2105,1368">
              <v:shape style="position:absolute;left:3854;top:8496;width:2105;height:1368" coordorigin="3854,8496" coordsize="2105,1368" path="m3854,8496l3854,9864,5958,9864,3854,8496xe" filled="true" fillcolor="#c0a0de" stroked="false">
                <v:path arrowok="t"/>
                <v:fill type="solid"/>
              </v:shape>
              <v:shape style="position:absolute;left:3854;top:8496;width:2105;height:1368" coordorigin="3854,8496" coordsize="2105,1368" path="m5958,8496l3854,8496,5958,9864,5958,8496xe" filled="true" fillcolor="#c0a0de" stroked="false">
                <v:path arrowok="t"/>
                <v:fill type="solid"/>
              </v:shape>
            </v:group>
            <v:group style="position:absolute;left:3854;top:8496;width:2105;height:1368" coordorigin="3854,8496" coordsize="2105,1368">
              <v:shape style="position:absolute;left:3854;top:8496;width:2105;height:1368" coordorigin="3854,8496" coordsize="2105,1368" path="m3854,9864l5958,9864,3854,8496,3854,9864xe" filled="false" stroked="true" strokeweight="0pt" strokecolor="#c0a0de">
                <v:path arrowok="t"/>
              </v:shape>
            </v:group>
            <v:group style="position:absolute;left:3854;top:8496;width:2105;height:1368" coordorigin="3854,8496" coordsize="2105,1368">
              <v:shape style="position:absolute;left:3854;top:8496;width:2105;height:1368" coordorigin="3854,8496" coordsize="2105,1368" path="m5958,9864l3854,8496,5958,8496,5958,9864xe" filled="false" stroked="true" strokeweight="0pt" strokecolor="#c0a0de">
                <v:path arrowok="t"/>
              </v:shape>
            </v:group>
            <v:group style="position:absolute;left:2550;top:6516;width:435;height:123" coordorigin="2550,6516" coordsize="435,123">
              <v:shape style="position:absolute;left:2550;top:6516;width:435;height:123" coordorigin="2550,6516" coordsize="435,123" path="m2550,6516l2550,6638,2985,6638,2550,6516xe" filled="true" fillcolor="#a9764a" stroked="false">
                <v:path arrowok="t"/>
                <v:fill type="solid"/>
              </v:shape>
              <v:shape style="position:absolute;left:2550;top:6516;width:435;height:123" coordorigin="2550,6516" coordsize="435,123" path="m2985,6516l2550,6516,2985,6638,2985,6516xe" filled="true" fillcolor="#a9764a" stroked="false">
                <v:path arrowok="t"/>
                <v:fill type="solid"/>
              </v:shape>
            </v:group>
            <v:group style="position:absolute;left:2550;top:6516;width:435;height:123" coordorigin="2550,6516" coordsize="435,123">
              <v:shape style="position:absolute;left:2550;top:6516;width:435;height:123" coordorigin="2550,6516" coordsize="435,123" path="m2550,6638l2985,6638,2550,6516,2550,6638xe" filled="false" stroked="true" strokeweight="0pt" strokecolor="#a9764a">
                <v:path arrowok="t"/>
              </v:shape>
            </v:group>
            <v:group style="position:absolute;left:2550;top:6516;width:435;height:123" coordorigin="2550,6516" coordsize="435,123">
              <v:shape style="position:absolute;left:2550;top:6516;width:435;height:123" coordorigin="2550,6516" coordsize="435,123" path="m2985,6638l2550,6516,2985,6516,2985,6638xe" filled="false" stroked="true" strokeweight="0pt" strokecolor="#a9764a">
                <v:path arrowok="t"/>
              </v:shape>
            </v:group>
            <v:group style="position:absolute;left:2550;top:6638;width:1167;height:2314" coordorigin="2550,6638" coordsize="1167,2314">
              <v:shape style="position:absolute;left:2550;top:6638;width:1167;height:2314" coordorigin="2550,6638" coordsize="1167,2314" path="m2550,6638l2550,8952,3717,8952,2550,6638xe" filled="true" fillcolor="#a9764a" stroked="false">
                <v:path arrowok="t"/>
                <v:fill type="solid"/>
              </v:shape>
              <v:shape style="position:absolute;left:2550;top:6638;width:1167;height:2314" coordorigin="2550,6638" coordsize="1167,2314" path="m3717,6638l2550,6638,3717,8952,3717,6638xe" filled="true" fillcolor="#a9764a" stroked="false">
                <v:path arrowok="t"/>
                <v:fill type="solid"/>
              </v:shape>
            </v:group>
            <v:group style="position:absolute;left:2550;top:6638;width:1167;height:2314" coordorigin="2550,6638" coordsize="1167,2314">
              <v:shape style="position:absolute;left:2550;top:6638;width:1167;height:2314" coordorigin="2550,6638" coordsize="1167,2314" path="m2550,8952l3717,8952,2550,6638,2550,8952xe" filled="false" stroked="true" strokeweight="0pt" strokecolor="#a9764a">
                <v:path arrowok="t"/>
              </v:shape>
            </v:group>
            <v:group style="position:absolute;left:2550;top:6638;width:1167;height:2314" coordorigin="2550,6638" coordsize="1167,2314">
              <v:shape style="position:absolute;left:2550;top:6638;width:1167;height:2314" coordorigin="2550,6638" coordsize="1167,2314" path="m3717,8952l2550,6638,3717,6638,3717,8952xe" filled="false" stroked="true" strokeweight="0pt" strokecolor="#a9764a">
                <v:path arrowok="t"/>
              </v:shape>
            </v:group>
            <v:group style="position:absolute;left:2550;top:8954;width:1167;height:2" coordorigin="2550,8954" coordsize="1167,2">
              <v:shape style="position:absolute;left:2550;top:8954;width:1167;height:2" coordorigin="2550,8954" coordsize="1167,0" path="m2550,8954l3717,8954e" filled="false" stroked="true" strokeweight=".34pt" strokecolor="#a9764a">
                <v:path arrowok="t"/>
              </v:shape>
            </v:group>
            <v:group style="position:absolute;left:2550;top:8952;width:1167;height:5" coordorigin="2550,8952" coordsize="1167,5">
              <v:shape style="position:absolute;left:2550;top:8952;width:1167;height:5" coordorigin="2550,8952" coordsize="1167,5" path="m2550,8957l3717,8957,2550,8952,2550,8957xe" filled="false" stroked="true" strokeweight="0pt" strokecolor="#a9764a">
                <v:path arrowok="t"/>
              </v:shape>
            </v:group>
            <v:group style="position:absolute;left:2550;top:8952;width:1167;height:5" coordorigin="2550,8952" coordsize="1167,5">
              <v:shape style="position:absolute;left:2550;top:8952;width:1167;height:5" coordorigin="2550,8952" coordsize="1167,5" path="m3717,8957l2550,8952,3717,8952,3717,8957xe" filled="false" stroked="true" strokeweight="0pt" strokecolor="#a9764a">
                <v:path arrowok="t"/>
              </v:shape>
            </v:group>
            <v:group style="position:absolute;left:2550;top:8957;width:1167;height:927" coordorigin="2550,8957" coordsize="1167,927">
              <v:shape style="position:absolute;left:2550;top:8957;width:1167;height:927" coordorigin="2550,8957" coordsize="1167,927" path="m2550,8957l2550,9883,3717,9883,2550,8957xe" filled="true" fillcolor="#a9764a" stroked="false">
                <v:path arrowok="t"/>
                <v:fill type="solid"/>
              </v:shape>
              <v:shape style="position:absolute;left:2550;top:8957;width:1167;height:927" coordorigin="2550,8957" coordsize="1167,927" path="m3717,8957l2550,8957,3717,9883,3717,8957xe" filled="true" fillcolor="#a9764a" stroked="false">
                <v:path arrowok="t"/>
                <v:fill type="solid"/>
              </v:shape>
            </v:group>
            <v:group style="position:absolute;left:2550;top:8957;width:1167;height:927" coordorigin="2550,8957" coordsize="1167,927">
              <v:shape style="position:absolute;left:2550;top:8957;width:1167;height:927" coordorigin="2550,8957" coordsize="1167,927" path="m2550,9883l3717,9883,2550,8957,2550,9883xe" filled="false" stroked="true" strokeweight="0pt" strokecolor="#a9764a">
                <v:path arrowok="t"/>
              </v:shape>
            </v:group>
            <v:group style="position:absolute;left:2550;top:8957;width:1167;height:927" coordorigin="2550,8957" coordsize="1167,927">
              <v:shape style="position:absolute;left:2550;top:8957;width:1167;height:927" coordorigin="2550,8957" coordsize="1167,927" path="m3717,9883l2550,8957,3717,8957,3717,9883xe" filled="false" stroked="true" strokeweight="0pt" strokecolor="#a9764a">
                <v:path arrowok="t"/>
              </v:shape>
            </v:group>
            <v:group style="position:absolute;left:2550;top:9883;width:1167;height:2" coordorigin="2550,9883" coordsize="1167,2">
              <v:shape style="position:absolute;left:2550;top:9883;width:1167;height:2" coordorigin="2550,9883" coordsize="1167,0" path="m2550,9883l3717,9883e" filled="false" stroked="true" strokeweight=".1pt" strokecolor="#a9764a">
                <v:path arrowok="t"/>
              </v:shape>
            </v:group>
            <v:group style="position:absolute;left:2550;top:9883;width:435;height:120" coordorigin="2550,9883" coordsize="435,120">
              <v:shape style="position:absolute;left:2550;top:9883;width:435;height:120" coordorigin="2550,9883" coordsize="435,120" path="m2550,9883l2550,10003,2985,10003,2550,9883xe" filled="true" fillcolor="#a9764a" stroked="false">
                <v:path arrowok="t"/>
                <v:fill type="solid"/>
              </v:shape>
              <v:shape style="position:absolute;left:2550;top:9883;width:435;height:120" coordorigin="2550,9883" coordsize="435,120" path="m2985,9883l2550,9883,2985,10003,2985,9883xe" filled="true" fillcolor="#a9764a" stroked="false">
                <v:path arrowok="t"/>
                <v:fill type="solid"/>
              </v:shape>
            </v:group>
            <v:group style="position:absolute;left:2550;top:9883;width:435;height:120" coordorigin="2550,9883" coordsize="435,120">
              <v:shape style="position:absolute;left:2550;top:9883;width:435;height:120" coordorigin="2550,9883" coordsize="435,120" path="m2550,10003l2985,10003,2550,9883,2550,10003xe" filled="false" stroked="true" strokeweight="0pt" strokecolor="#a9764a">
                <v:path arrowok="t"/>
              </v:shape>
            </v:group>
            <v:group style="position:absolute;left:2550;top:9883;width:435;height:120" coordorigin="2550,9883" coordsize="435,120">
              <v:shape style="position:absolute;left:2550;top:9883;width:435;height:120" coordorigin="2550,9883" coordsize="435,120" path="m2985,10003l2550,9883,2985,9883,2985,10003xe" filled="false" stroked="true" strokeweight="0pt" strokecolor="#a9764a">
                <v:path arrowok="t"/>
              </v:shape>
            </v:group>
            <v:group style="position:absolute;left:7118;top:8875;width:665;height:176" coordorigin="7118,8875" coordsize="665,176">
              <v:shape style="position:absolute;left:7118;top:8875;width:665;height:176" coordorigin="7118,8875" coordsize="665,176" path="m7118,8875l7118,9050,7782,9050,7118,8875xe" filled="true" fillcolor="#469d8b" stroked="false">
                <v:path arrowok="t"/>
                <v:fill type="solid"/>
              </v:shape>
              <v:shape style="position:absolute;left:7118;top:8875;width:665;height:176" coordorigin="7118,8875" coordsize="665,176" path="m7782,8875l7118,8875,7782,9050,7782,8875xe" filled="true" fillcolor="#469d8b" stroked="false">
                <v:path arrowok="t"/>
                <v:fill type="solid"/>
              </v:shape>
            </v:group>
            <v:group style="position:absolute;left:7118;top:8875;width:665;height:176" coordorigin="7118,8875" coordsize="665,176">
              <v:shape style="position:absolute;left:7118;top:8875;width:665;height:176" coordorigin="7118,8875" coordsize="665,176" path="m7118,9050l7782,9050,7118,8875,7118,9050xe" filled="false" stroked="true" strokeweight="0pt" strokecolor="#469d8b">
                <v:path arrowok="t"/>
              </v:shape>
            </v:group>
            <v:group style="position:absolute;left:7118;top:8875;width:665;height:176" coordorigin="7118,8875" coordsize="665,176">
              <v:shape style="position:absolute;left:7118;top:8875;width:665;height:176" coordorigin="7118,8875" coordsize="665,176" path="m7782,9050l7118,8875,7782,8875,7782,9050xe" filled="false" stroked="true" strokeweight="0pt" strokecolor="#469d8b">
                <v:path arrowok="t"/>
              </v:shape>
            </v:group>
            <v:group style="position:absolute;left:7118;top:9050;width:665;height:814" coordorigin="7118,9050" coordsize="665,814">
              <v:shape style="position:absolute;left:7118;top:9050;width:665;height:814" coordorigin="7118,9050" coordsize="665,814" path="m7118,9050l7118,9864,7782,9864,7118,9050xe" filled="true" fillcolor="#469d8b" stroked="false">
                <v:path arrowok="t"/>
                <v:fill type="solid"/>
              </v:shape>
              <v:shape style="position:absolute;left:7118;top:9050;width:665;height:814" coordorigin="7118,9050" coordsize="665,814" path="m7782,9050l7118,9050,7782,9864,7782,9050xe" filled="true" fillcolor="#469d8b" stroked="false">
                <v:path arrowok="t"/>
                <v:fill type="solid"/>
              </v:shape>
            </v:group>
            <v:group style="position:absolute;left:7118;top:9050;width:665;height:814" coordorigin="7118,9050" coordsize="665,814">
              <v:shape style="position:absolute;left:7118;top:9050;width:665;height:814" coordorigin="7118,9050" coordsize="665,814" path="m7118,9864l7782,9864,7118,9050,7118,9864xe" filled="false" stroked="true" strokeweight="0pt" strokecolor="#469d8b">
                <v:path arrowok="t"/>
              </v:shape>
            </v:group>
            <v:group style="position:absolute;left:7118;top:9050;width:665;height:814" coordorigin="7118,9050" coordsize="665,814">
              <v:shape style="position:absolute;left:7118;top:9050;width:665;height:814" coordorigin="7118,9050" coordsize="665,814" path="m7782,9864l7118,9050,7782,9050,7782,9864xe" filled="false" stroked="true" strokeweight="0pt" strokecolor="#469d8b">
                <v:path arrowok="t"/>
              </v:shape>
            </v:group>
            <v:group style="position:absolute;left:7802;top:6655;width:1671;height:3202" coordorigin="7802,6655" coordsize="1671,3202">
              <v:shape style="position:absolute;left:7802;top:6655;width:1671;height:3202" coordorigin="7802,6655" coordsize="1671,3202" path="m7804,6655l7802,9857,9472,9857,7804,6655xe" filled="true" fillcolor="#aabf6a" stroked="false">
                <v:path arrowok="t"/>
                <v:fill type="solid"/>
              </v:shape>
              <v:shape style="position:absolute;left:7802;top:6655;width:1671;height:3202" coordorigin="7802,6655" coordsize="1671,3202" path="m9472,6655l7804,6655,9472,9857,9472,6655xe" filled="true" fillcolor="#aabf6a" stroked="false">
                <v:path arrowok="t"/>
                <v:fill type="solid"/>
              </v:shape>
            </v:group>
            <v:group style="position:absolute;left:7802;top:6655;width:1671;height:3202" coordorigin="7802,6655" coordsize="1671,3202">
              <v:shape style="position:absolute;left:7802;top:6655;width:1671;height:3202" coordorigin="7802,6655" coordsize="1671,3202" path="m7802,9857l9472,9857,7804,6655,7802,9857xe" filled="false" stroked="true" strokeweight="0pt" strokecolor="#aabf6a">
                <v:path arrowok="t"/>
              </v:shape>
            </v:group>
            <v:group style="position:absolute;left:7804;top:6655;width:1668;height:3202" coordorigin="7804,6655" coordsize="1668,3202">
              <v:shape style="position:absolute;left:7804;top:6655;width:1668;height:3202" coordorigin="7804,6655" coordsize="1668,3202" path="m9472,9857l7804,6655,9472,6655,9472,9857xe" filled="false" stroked="true" strokeweight="0pt" strokecolor="#aabf6a">
                <v:path arrowok="t"/>
              </v:shape>
            </v:group>
            <v:group style="position:absolute;left:7802;top:9860;width:1671;height:2" coordorigin="7802,9860" coordsize="1671,2">
              <v:shape style="position:absolute;left:7802;top:9860;width:1671;height:2" coordorigin="7802,9860" coordsize="1671,0" path="m7802,9860l9472,9860e" filled="false" stroked="true" strokeweight=".46pt" strokecolor="#aabf6a">
                <v:path arrowok="t"/>
              </v:shape>
            </v:group>
            <v:group style="position:absolute;left:7802;top:9860;width:2;height:2" coordorigin="7802,9860" coordsize="2,2">
              <v:shape style="position:absolute;left:7802;top:9860;width:2;height:2" coordorigin="7802,9860" coordsize="0,0" path="m7802,9860l7802,9860e" filled="false" stroked="true" strokeweight=".36pt" strokecolor="#aabf6a">
                <v:path arrowok="t"/>
              </v:shape>
            </v:group>
            <v:group style="position:absolute;left:7802;top:9857;width:1671;height:8" coordorigin="7802,9857" coordsize="1671,8">
              <v:shape style="position:absolute;left:7802;top:9857;width:1671;height:8" coordorigin="7802,9857" coordsize="1671,8" path="m7802,9864l7802,9857,9472,9857,7802,9864xe" filled="false" stroked="true" strokeweight="0pt" strokecolor="#aabf6a">
                <v:path arrowok="t"/>
              </v:shape>
            </v:group>
            <v:group style="position:absolute;left:6002;top:8515;width:1071;height:536" coordorigin="6002,8515" coordsize="1071,536">
              <v:shape style="position:absolute;left:6002;top:8515;width:1071;height:536" coordorigin="6002,8515" coordsize="1071,536" path="m6002,8515l6002,9050,7072,9050,6002,8515xe" filled="true" fillcolor="#469d8b" stroked="false">
                <v:path arrowok="t"/>
                <v:fill type="solid"/>
              </v:shape>
              <v:shape style="position:absolute;left:6002;top:8515;width:1071;height:536" coordorigin="6002,8515" coordsize="1071,536" path="m7072,8515l6002,8515,7072,9050,7072,8515xe" filled="true" fillcolor="#469d8b" stroked="false">
                <v:path arrowok="t"/>
                <v:fill type="solid"/>
              </v:shape>
            </v:group>
            <v:group style="position:absolute;left:6002;top:8515;width:1071;height:536" coordorigin="6002,8515" coordsize="1071,536">
              <v:shape style="position:absolute;left:6002;top:8515;width:1071;height:536" coordorigin="6002,8515" coordsize="1071,536" path="m6002,9050l7072,9050,6002,8515,6002,9050xe" filled="false" stroked="true" strokeweight="0pt" strokecolor="#469d8b">
                <v:path arrowok="t"/>
              </v:shape>
            </v:group>
            <v:group style="position:absolute;left:6002;top:8515;width:1071;height:536" coordorigin="6002,8515" coordsize="1071,536">
              <v:shape style="position:absolute;left:6002;top:8515;width:1071;height:536" coordorigin="6002,8515" coordsize="1071,536" path="m7072,9050l6002,8515,7072,8515,7072,9050xe" filled="false" stroked="true" strokeweight="0pt" strokecolor="#469d8b">
                <v:path arrowok="t"/>
              </v:shape>
            </v:group>
            <v:group style="position:absolute;left:6002;top:9050;width:1071;height:814" coordorigin="6002,9050" coordsize="1071,814">
              <v:shape style="position:absolute;left:6002;top:9050;width:1071;height:814" coordorigin="6002,9050" coordsize="1071,814" path="m6002,9050l6002,9864,7072,9864,6002,9050xe" filled="true" fillcolor="#469d8b" stroked="false">
                <v:path arrowok="t"/>
                <v:fill type="solid"/>
              </v:shape>
              <v:shape style="position:absolute;left:6002;top:9050;width:1071;height:814" coordorigin="6002,9050" coordsize="1071,814" path="m7072,9050l6002,9050,7072,9864,7072,9050xe" filled="true" fillcolor="#469d8b" stroked="false">
                <v:path arrowok="t"/>
                <v:fill type="solid"/>
              </v:shape>
            </v:group>
            <v:group style="position:absolute;left:6002;top:9050;width:1071;height:814" coordorigin="6002,9050" coordsize="1071,814">
              <v:shape style="position:absolute;left:6002;top:9050;width:1071;height:814" coordorigin="6002,9050" coordsize="1071,814" path="m6002,9864l7072,9864,6002,9050,6002,9864xe" filled="false" stroked="true" strokeweight="0pt" strokecolor="#469d8b">
                <v:path arrowok="t"/>
              </v:shape>
            </v:group>
            <v:group style="position:absolute;left:6002;top:9050;width:1071;height:814" coordorigin="6002,9050" coordsize="1071,814">
              <v:shape style="position:absolute;left:6002;top:9050;width:1071;height:814" coordorigin="6002,9050" coordsize="1071,814" path="m7072,9864l6002,9050,7072,9050,7072,9864xe" filled="false" stroked="true" strokeweight="0pt" strokecolor="#469d8b">
                <v:path arrowok="t"/>
              </v:shape>
            </v:group>
            <v:group style="position:absolute;left:6009;top:6655;width:1793;height:1313" coordorigin="6009,6655" coordsize="1793,1313">
              <v:shape style="position:absolute;left:6009;top:6655;width:1793;height:1313" coordorigin="6009,6655" coordsize="1793,1313" path="m6009,6655l6009,7968,7802,7968,6009,6655xe" filled="true" fillcolor="#cccccc" stroked="false">
                <v:path arrowok="t"/>
                <v:fill type="solid"/>
              </v:shape>
              <v:shape style="position:absolute;left:6009;top:6655;width:1793;height:1313" coordorigin="6009,6655" coordsize="1793,1313" path="m7802,6655l6009,6655,7802,7968,7802,6655xe" filled="true" fillcolor="#cccccc" stroked="false">
                <v:path arrowok="t"/>
                <v:fill type="solid"/>
              </v:shape>
            </v:group>
            <v:group style="position:absolute;left:6009;top:6655;width:1793;height:1313" coordorigin="6009,6655" coordsize="1793,1313">
              <v:shape style="position:absolute;left:6009;top:6655;width:1793;height:1313" coordorigin="6009,6655" coordsize="1793,1313" path="m6009,7968l7802,7968,6009,6655,6009,7968xe" filled="false" stroked="true" strokeweight="0pt" strokecolor="#cccccc">
                <v:path arrowok="t"/>
              </v:shape>
            </v:group>
            <v:group style="position:absolute;left:6009;top:6655;width:1793;height:1313" coordorigin="6009,6655" coordsize="1793,1313">
              <v:shape style="position:absolute;left:6009;top:6655;width:1793;height:1313" coordorigin="6009,6655" coordsize="1793,1313" path="m7802,7968l6009,6655,7802,6655,7802,7968xe" filled="false" stroked="true" strokeweight="0pt" strokecolor="#cccccc">
                <v:path arrowok="t"/>
              </v:shape>
            </v:group>
            <v:group style="position:absolute;left:5956;top:7968;width:1846;height:545" coordorigin="5956,7968" coordsize="1846,545">
              <v:shape style="position:absolute;left:5956;top:7968;width:1846;height:545" coordorigin="5956,7968" coordsize="1846,545" path="m5956,7968l5956,8513,7802,8513,5956,7968xe" filled="true" fillcolor="#cccccc" stroked="false">
                <v:path arrowok="t"/>
                <v:fill type="solid"/>
              </v:shape>
              <v:shape style="position:absolute;left:5956;top:7968;width:1846;height:545" coordorigin="5956,7968" coordsize="1846,545" path="m7802,7968l5956,7968,7802,8513,7802,7968xe" filled="true" fillcolor="#cccccc" stroked="false">
                <v:path arrowok="t"/>
                <v:fill type="solid"/>
              </v:shape>
            </v:group>
            <v:group style="position:absolute;left:5956;top:7968;width:1846;height:545" coordorigin="5956,7968" coordsize="1846,545">
              <v:shape style="position:absolute;left:5956;top:7968;width:1846;height:545" coordorigin="5956,7968" coordsize="1846,545" path="m5956,8513l7802,8513,5956,7968,5956,8513xe" filled="false" stroked="true" strokeweight="0pt" strokecolor="#cccccc">
                <v:path arrowok="t"/>
              </v:shape>
            </v:group>
            <v:group style="position:absolute;left:5956;top:7968;width:1846;height:545" coordorigin="5956,7968" coordsize="1846,545">
              <v:shape style="position:absolute;left:5956;top:7968;width:1846;height:545" coordorigin="5956,7968" coordsize="1846,545" path="m7802,8513l5956,7968,7802,7968,7802,8513xe" filled="false" stroked="true" strokeweight="0pt" strokecolor="#cccccc">
                <v:path arrowok="t"/>
              </v:shape>
            </v:group>
            <v:group style="position:absolute;left:7118;top:8513;width:684;height:360" coordorigin="7118,8513" coordsize="684,360">
              <v:shape style="position:absolute;left:7118;top:8513;width:684;height:360" coordorigin="7118,8513" coordsize="684,360" path="m7118,8513l7118,8873,7802,8873,7118,8513xe" filled="true" fillcolor="#cccccc" stroked="false">
                <v:path arrowok="t"/>
                <v:fill type="solid"/>
              </v:shape>
              <v:shape style="position:absolute;left:7118;top:8513;width:684;height:360" coordorigin="7118,8513" coordsize="684,360" path="m7802,8513l7118,8513,7802,8873,7802,8513xe" filled="true" fillcolor="#cccccc" stroked="false">
                <v:path arrowok="t"/>
                <v:fill type="solid"/>
              </v:shape>
            </v:group>
            <v:group style="position:absolute;left:7118;top:8513;width:684;height:360" coordorigin="7118,8513" coordsize="684,360">
              <v:shape style="position:absolute;left:7118;top:8513;width:684;height:360" coordorigin="7118,8513" coordsize="684,360" path="m7118,8873l7802,8873,7118,8513,7118,8873xe" filled="false" stroked="true" strokeweight="0pt" strokecolor="#cccccc">
                <v:path arrowok="t"/>
              </v:shape>
            </v:group>
            <v:group style="position:absolute;left:7118;top:8513;width:684;height:360" coordorigin="7118,8513" coordsize="684,360">
              <v:shape style="position:absolute;left:7118;top:8513;width:684;height:360" coordorigin="7118,8513" coordsize="684,360" path="m7802,8873l7118,8513,7802,8513,7802,8873xe" filled="false" stroked="true" strokeweight="0pt" strokecolor="#cccccc">
                <v:path arrowok="t"/>
              </v:shape>
            </v:group>
            <v:group style="position:absolute;left:3890;top:6655;width:2;height:3209" coordorigin="3890,6655" coordsize="2,3209">
              <v:shape style="position:absolute;left:3890;top:6655;width:2;height:3209" coordorigin="3890,6655" coordsize="0,3209" path="m3890,9864l3890,6655e" filled="false" stroked="true" strokeweight=".48pt" strokecolor="#fdfdfd">
                <v:path arrowok="t"/>
              </v:shape>
            </v:group>
            <v:group style="position:absolute;left:3964;top:6655;width:2;height:3209" coordorigin="3964,6655" coordsize="2,3209">
              <v:shape style="position:absolute;left:3964;top:6655;width:2;height:3209" coordorigin="3964,6655" coordsize="0,3209" path="m3964,9864l3964,6655e" filled="false" stroked="true" strokeweight=".48pt" strokecolor="#fdfdfd">
                <v:path arrowok="t"/>
              </v:shape>
            </v:group>
            <v:group style="position:absolute;left:4038;top:6655;width:2;height:3209" coordorigin="4038,6655" coordsize="2,3209">
              <v:shape style="position:absolute;left:4038;top:6655;width:2;height:3209" coordorigin="4038,6655" coordsize="0,3209" path="m4038,9864l4038,6655e" filled="false" stroked="true" strokeweight=".48pt" strokecolor="#fdfdfd">
                <v:path arrowok="t"/>
              </v:shape>
            </v:group>
            <v:group style="position:absolute;left:4113;top:7555;width:2;height:2031" coordorigin="4113,7555" coordsize="2,2031">
              <v:shape style="position:absolute;left:4113;top:7555;width:2;height:2031" coordorigin="4113,7555" coordsize="0,2031" path="m4113,9586l4113,7555e" filled="false" stroked="true" strokeweight=".48pt" strokecolor="#fdfdfd">
                <v:path arrowok="t"/>
              </v:shape>
            </v:group>
            <v:group style="position:absolute;left:4113;top:6655;width:2;height:509" coordorigin="4113,6655" coordsize="2,509">
              <v:shape style="position:absolute;left:4113;top:6655;width:2;height:509" coordorigin="4113,6655" coordsize="0,509" path="m4113,7164l4113,6655e" filled="false" stroked="true" strokeweight=".48pt" strokecolor="#fdfdfd">
                <v:path arrowok="t"/>
              </v:shape>
            </v:group>
            <v:group style="position:absolute;left:4187;top:9228;width:2;height:358" coordorigin="4187,9228" coordsize="2,358">
              <v:shape style="position:absolute;left:4187;top:9228;width:2;height:358" coordorigin="4187,9228" coordsize="0,358" path="m4187,9586l4187,9228e" filled="false" stroked="true" strokeweight=".48pt" strokecolor="#fdfdfd">
                <v:path arrowok="t"/>
              </v:shape>
            </v:group>
            <v:group style="position:absolute;left:4187;top:6655;width:2;height:509" coordorigin="4187,6655" coordsize="2,509">
              <v:shape style="position:absolute;left:4187;top:6655;width:2;height:509" coordorigin="4187,6655" coordsize="0,509" path="m4187,7164l4187,6655e" filled="false" stroked="true" strokeweight=".48pt" strokecolor="#fdfdfd">
                <v:path arrowok="t"/>
              </v:shape>
            </v:group>
            <v:group style="position:absolute;left:4187;top:7555;width:2;height:1395" coordorigin="4187,7555" coordsize="2,1395">
              <v:shape style="position:absolute;left:4187;top:7555;width:2;height:1395" coordorigin="4187,7555" coordsize="0,1395" path="m4187,8950l4187,7555e" filled="false" stroked="true" strokeweight=".48pt" strokecolor="#fdfdfd">
                <v:path arrowok="t"/>
              </v:shape>
            </v:group>
            <v:group style="position:absolute;left:4262;top:9228;width:2;height:358" coordorigin="4262,9228" coordsize="2,358">
              <v:shape style="position:absolute;left:4262;top:9228;width:2;height:358" coordorigin="4262,9228" coordsize="0,358" path="m4262,9586l4262,9228e" filled="false" stroked="true" strokeweight=".48pt" strokecolor="#fdfdfd">
                <v:path arrowok="t"/>
              </v:shape>
            </v:group>
            <v:group style="position:absolute;left:4262;top:6655;width:2;height:509" coordorigin="4262,6655" coordsize="2,509">
              <v:shape style="position:absolute;left:4262;top:6655;width:2;height:509" coordorigin="4262,6655" coordsize="0,509" path="m4262,7164l4262,6655e" filled="false" stroked="true" strokeweight=".48pt" strokecolor="#fdfdfd">
                <v:path arrowok="t"/>
              </v:shape>
            </v:group>
            <v:group style="position:absolute;left:4262;top:7555;width:2;height:1395" coordorigin="4262,7555" coordsize="2,1395">
              <v:shape style="position:absolute;left:4262;top:7555;width:2;height:1395" coordorigin="4262,7555" coordsize="0,1395" path="m4262,8950l4262,7555e" filled="false" stroked="true" strokeweight=".48pt" strokecolor="#fdfdfd">
                <v:path arrowok="t"/>
              </v:shape>
            </v:group>
            <v:group style="position:absolute;left:4334;top:9228;width:2;height:358" coordorigin="4334,9228" coordsize="2,358">
              <v:shape style="position:absolute;left:4334;top:9228;width:2;height:358" coordorigin="4334,9228" coordsize="0,358" path="m4334,9586l4334,9228e" filled="false" stroked="true" strokeweight=".48pt" strokecolor="#fdfdfd">
                <v:path arrowok="t"/>
              </v:shape>
            </v:group>
            <v:group style="position:absolute;left:4334;top:6655;width:2;height:509" coordorigin="4334,6655" coordsize="2,509">
              <v:shape style="position:absolute;left:4334;top:6655;width:2;height:509" coordorigin="4334,6655" coordsize="0,509" path="m4334,7164l4334,6655e" filled="false" stroked="true" strokeweight=".48pt" strokecolor="#fdfdfd">
                <v:path arrowok="t"/>
              </v:shape>
            </v:group>
            <v:group style="position:absolute;left:4334;top:7555;width:2;height:1395" coordorigin="4334,7555" coordsize="2,1395">
              <v:shape style="position:absolute;left:4334;top:7555;width:2;height:1395" coordorigin="4334,7555" coordsize="0,1395" path="m4334,8950l4334,7555e" filled="false" stroked="true" strokeweight=".48pt" strokecolor="#fdfdfd">
                <v:path arrowok="t"/>
              </v:shape>
            </v:group>
            <v:group style="position:absolute;left:4408;top:9228;width:2;height:358" coordorigin="4408,9228" coordsize="2,358">
              <v:shape style="position:absolute;left:4408;top:9228;width:2;height:358" coordorigin="4408,9228" coordsize="0,358" path="m4408,9586l4408,9228e" filled="false" stroked="true" strokeweight=".48pt" strokecolor="#fdfdfd">
                <v:path arrowok="t"/>
              </v:shape>
            </v:group>
            <v:group style="position:absolute;left:4408;top:6655;width:2;height:509" coordorigin="4408,6655" coordsize="2,509">
              <v:shape style="position:absolute;left:4408;top:6655;width:2;height:509" coordorigin="4408,6655" coordsize="0,509" path="m4408,7164l4408,6655e" filled="false" stroked="true" strokeweight=".48pt" strokecolor="#fdfdfd">
                <v:path arrowok="t"/>
              </v:shape>
            </v:group>
            <v:group style="position:absolute;left:4408;top:7555;width:2;height:1395" coordorigin="4408,7555" coordsize="2,1395">
              <v:shape style="position:absolute;left:4408;top:7555;width:2;height:1395" coordorigin="4408,7555" coordsize="0,1395" path="m4408,8950l4408,7555e" filled="false" stroked="true" strokeweight=".48pt" strokecolor="#fdfdfd">
                <v:path arrowok="t"/>
              </v:shape>
            </v:group>
            <v:group style="position:absolute;left:4482;top:9228;width:2;height:358" coordorigin="4482,9228" coordsize="2,358">
              <v:shape style="position:absolute;left:4482;top:9228;width:2;height:358" coordorigin="4482,9228" coordsize="0,358" path="m4482,9586l4482,9228e" filled="false" stroked="true" strokeweight=".48pt" strokecolor="#fdfdfd">
                <v:path arrowok="t"/>
              </v:shape>
            </v:group>
            <v:group style="position:absolute;left:4482;top:6655;width:2;height:82" coordorigin="4482,6655" coordsize="2,82">
              <v:shape style="position:absolute;left:4482;top:6655;width:2;height:82" coordorigin="4482,6655" coordsize="0,82" path="m4482,6737l4482,6655e" filled="false" stroked="true" strokeweight=".48pt" strokecolor="#fdfdfd">
                <v:path arrowok="t"/>
              </v:shape>
            </v:group>
            <v:group style="position:absolute;left:4482;top:7087;width:2;height:1863" coordorigin="4482,7087" coordsize="2,1863">
              <v:shape style="position:absolute;left:4482;top:7087;width:2;height:1863" coordorigin="4482,7087" coordsize="0,1863" path="m4482,8950l4482,7087e" filled="false" stroked="true" strokeweight=".48pt" strokecolor="#fdfdfd">
                <v:path arrowok="t"/>
              </v:shape>
            </v:group>
            <v:group style="position:absolute;left:4557;top:9228;width:2;height:358" coordorigin="4557,9228" coordsize="2,358">
              <v:shape style="position:absolute;left:4557;top:9228;width:2;height:358" coordorigin="4557,9228" coordsize="0,358" path="m4557,9586l4557,9228e" filled="false" stroked="true" strokeweight=".48pt" strokecolor="#fdfdfd">
                <v:path arrowok="t"/>
              </v:shape>
            </v:group>
            <v:group style="position:absolute;left:4557;top:6655;width:2;height:82" coordorigin="4557,6655" coordsize="2,82">
              <v:shape style="position:absolute;left:4557;top:6655;width:2;height:82" coordorigin="4557,6655" coordsize="0,82" path="m4557,6737l4557,6655e" filled="false" stroked="true" strokeweight=".48pt" strokecolor="#fdfdfd">
                <v:path arrowok="t"/>
              </v:shape>
            </v:group>
            <v:group style="position:absolute;left:4557;top:7087;width:2;height:1863" coordorigin="4557,7087" coordsize="2,1863">
              <v:shape style="position:absolute;left:4557;top:7087;width:2;height:1863" coordorigin="4557,7087" coordsize="0,1863" path="m4557,8950l4557,7087e" filled="false" stroked="true" strokeweight=".48pt" strokecolor="#fdfdfd">
                <v:path arrowok="t"/>
              </v:shape>
            </v:group>
            <v:group style="position:absolute;left:4631;top:9228;width:2;height:358" coordorigin="4631,9228" coordsize="2,358">
              <v:shape style="position:absolute;left:4631;top:9228;width:2;height:358" coordorigin="4631,9228" coordsize="0,358" path="m4631,9586l4631,9228e" filled="false" stroked="true" strokeweight=".48pt" strokecolor="#fdfdfd">
                <v:path arrowok="t"/>
              </v:shape>
            </v:group>
            <v:group style="position:absolute;left:4631;top:6655;width:2;height:82" coordorigin="4631,6655" coordsize="2,82">
              <v:shape style="position:absolute;left:4631;top:6655;width:2;height:82" coordorigin="4631,6655" coordsize="0,82" path="m4631,6737l4631,6655e" filled="false" stroked="true" strokeweight=".48pt" strokecolor="#fdfdfd">
                <v:path arrowok="t"/>
              </v:shape>
            </v:group>
            <v:group style="position:absolute;left:4631;top:7966;width:2;height:984" coordorigin="4631,7966" coordsize="2,984">
              <v:shape style="position:absolute;left:4631;top:7966;width:2;height:984" coordorigin="4631,7966" coordsize="0,984" path="m4631,8950l4631,7966e" filled="false" stroked="true" strokeweight=".48pt" strokecolor="#fdfdfd">
                <v:path arrowok="t"/>
              </v:shape>
            </v:group>
            <v:group style="position:absolute;left:4631;top:7087;width:2;height:528" coordorigin="4631,7087" coordsize="2,528">
              <v:shape style="position:absolute;left:4631;top:7087;width:2;height:528" coordorigin="4631,7087" coordsize="0,528" path="m4631,7615l4631,7087e" filled="false" stroked="true" strokeweight=".48pt" strokecolor="#fdfdfd">
                <v:path arrowok="t"/>
              </v:shape>
            </v:group>
            <v:group style="position:absolute;left:4703;top:7966;width:2;height:1620" coordorigin="4703,7966" coordsize="2,1620">
              <v:shape style="position:absolute;left:4703;top:7966;width:2;height:1620" coordorigin="4703,7966" coordsize="0,1620" path="m4703,9586l4703,7966e" filled="false" stroked="true" strokeweight=".48pt" strokecolor="#fdfdfd">
                <v:path arrowok="t"/>
              </v:shape>
            </v:group>
            <v:group style="position:absolute;left:4703;top:6655;width:2;height:82" coordorigin="4703,6655" coordsize="2,82">
              <v:shape style="position:absolute;left:4703;top:6655;width:2;height:82" coordorigin="4703,6655" coordsize="0,82" path="m4703,6737l4703,6655e" filled="false" stroked="true" strokeweight=".48pt" strokecolor="#fdfdfd">
                <v:path arrowok="t"/>
              </v:shape>
            </v:group>
            <v:group style="position:absolute;left:4703;top:7517;width:2;height:99" coordorigin="4703,7517" coordsize="2,99">
              <v:shape style="position:absolute;left:4703;top:7517;width:2;height:99" coordorigin="4703,7517" coordsize="0,99" path="m4703,7615l4703,7517e" filled="false" stroked="true" strokeweight=".48pt" strokecolor="#fdfdfd">
                <v:path arrowok="t"/>
              </v:shape>
            </v:group>
            <v:group style="position:absolute;left:4703;top:7087;width:2;height:92" coordorigin="4703,7087" coordsize="2,92">
              <v:shape style="position:absolute;left:4703;top:7087;width:2;height:92" coordorigin="4703,7087" coordsize="0,92" path="m4703,7178l4703,7087e" filled="false" stroked="true" strokeweight=".48pt" strokecolor="#fdfdfd">
                <v:path arrowok="t"/>
              </v:shape>
            </v:group>
            <v:group style="position:absolute;left:4778;top:7966;width:2;height:1620" coordorigin="4778,7966" coordsize="2,1620">
              <v:shape style="position:absolute;left:4778;top:7966;width:2;height:1620" coordorigin="4778,7966" coordsize="0,1620" path="m4778,9586l4778,7966e" filled="false" stroked="true" strokeweight=".48pt" strokecolor="#fdfdfd">
                <v:path arrowok="t"/>
              </v:shape>
            </v:group>
            <v:group style="position:absolute;left:4778;top:6655;width:2;height:82" coordorigin="4778,6655" coordsize="2,82">
              <v:shape style="position:absolute;left:4778;top:6655;width:2;height:82" coordorigin="4778,6655" coordsize="0,82" path="m4778,6737l4778,6655e" filled="false" stroked="true" strokeweight=".48pt" strokecolor="#fdfdfd">
                <v:path arrowok="t"/>
              </v:shape>
            </v:group>
            <v:group style="position:absolute;left:4778;top:7522;width:2;height:94" coordorigin="4778,7522" coordsize="2,94">
              <v:shape style="position:absolute;left:4778;top:7522;width:2;height:94" coordorigin="4778,7522" coordsize="0,94" path="m4778,7615l4778,7522e" filled="false" stroked="true" strokeweight=".48pt" strokecolor="#fdfdfd">
                <v:path arrowok="t"/>
              </v:shape>
            </v:group>
            <v:group style="position:absolute;left:4778;top:7087;width:2;height:87" coordorigin="4778,7087" coordsize="2,87">
              <v:shape style="position:absolute;left:4778;top:7087;width:2;height:87" coordorigin="4778,7087" coordsize="0,87" path="m4778,7174l4778,7087e" filled="false" stroked="true" strokeweight=".48pt" strokecolor="#fdfdfd">
                <v:path arrowok="t"/>
              </v:shape>
            </v:group>
            <v:group style="position:absolute;left:4852;top:7966;width:2;height:1620" coordorigin="4852,7966" coordsize="2,1620">
              <v:shape style="position:absolute;left:4852;top:7966;width:2;height:1620" coordorigin="4852,7966" coordsize="0,1620" path="m4852,9586l4852,7966e" filled="false" stroked="true" strokeweight=".48pt" strokecolor="#fdfdfd">
                <v:path arrowok="t"/>
              </v:shape>
            </v:group>
            <v:group style="position:absolute;left:4852;top:6655;width:2;height:82" coordorigin="4852,6655" coordsize="2,82">
              <v:shape style="position:absolute;left:4852;top:6655;width:2;height:82" coordorigin="4852,6655" coordsize="0,82" path="m4852,6737l4852,6655e" filled="false" stroked="true" strokeweight=".48pt" strokecolor="#fdfdfd">
                <v:path arrowok="t"/>
              </v:shape>
            </v:group>
            <v:group style="position:absolute;left:4852;top:7522;width:2;height:94" coordorigin="4852,7522" coordsize="2,94">
              <v:shape style="position:absolute;left:4852;top:7522;width:2;height:94" coordorigin="4852,7522" coordsize="0,94" path="m4852,7615l4852,7522e" filled="false" stroked="true" strokeweight=".48pt" strokecolor="#fdfdfd">
                <v:path arrowok="t"/>
              </v:shape>
            </v:group>
            <v:group style="position:absolute;left:4852;top:7087;width:2;height:87" coordorigin="4852,7087" coordsize="2,87">
              <v:shape style="position:absolute;left:4852;top:7087;width:2;height:87" coordorigin="4852,7087" coordsize="0,87" path="m4852,7174l4852,7087e" filled="false" stroked="true" strokeweight=".48pt" strokecolor="#fdfdfd">
                <v:path arrowok="t"/>
              </v:shape>
            </v:group>
            <v:group style="position:absolute;left:4926;top:7966;width:2;height:1620" coordorigin="4926,7966" coordsize="2,1620">
              <v:shape style="position:absolute;left:4926;top:7966;width:2;height:1620" coordorigin="4926,7966" coordsize="0,1620" path="m4926,9586l4926,7966e" filled="false" stroked="true" strokeweight=".48pt" strokecolor="#fdfdfd">
                <v:path arrowok="t"/>
              </v:shape>
            </v:group>
            <v:group style="position:absolute;left:4926;top:6655;width:2;height:82" coordorigin="4926,6655" coordsize="2,82">
              <v:shape style="position:absolute;left:4926;top:6655;width:2;height:82" coordorigin="4926,6655" coordsize="0,82" path="m4926,6737l4926,6655e" filled="false" stroked="true" strokeweight=".48pt" strokecolor="#fdfdfd">
                <v:path arrowok="t"/>
              </v:shape>
            </v:group>
            <v:group style="position:absolute;left:4926;top:7522;width:2;height:94" coordorigin="4926,7522" coordsize="2,94">
              <v:shape style="position:absolute;left:4926;top:7522;width:2;height:94" coordorigin="4926,7522" coordsize="0,94" path="m4926,7615l4926,7522e" filled="false" stroked="true" strokeweight=".48pt" strokecolor="#fdfdfd">
                <v:path arrowok="t"/>
              </v:shape>
            </v:group>
            <v:group style="position:absolute;left:4926;top:7087;width:2;height:87" coordorigin="4926,7087" coordsize="2,87">
              <v:shape style="position:absolute;left:4926;top:7087;width:2;height:87" coordorigin="4926,7087" coordsize="0,87" path="m4926,7174l4926,7087e" filled="false" stroked="true" strokeweight=".48pt" strokecolor="#fdfdfd">
                <v:path arrowok="t"/>
              </v:shape>
            </v:group>
            <v:group style="position:absolute;left:5001;top:9120;width:2;height:466" coordorigin="5001,9120" coordsize="2,466">
              <v:shape style="position:absolute;left:5001;top:9120;width:2;height:466" coordorigin="5001,9120" coordsize="0,466" path="m5001,9586l5001,9120e" filled="false" stroked="true" strokeweight=".48pt" strokecolor="#fdfdfd">
                <v:path arrowok="t"/>
              </v:shape>
            </v:group>
            <v:group style="position:absolute;left:5001;top:6655;width:2;height:82" coordorigin="5001,6655" coordsize="2,82">
              <v:shape style="position:absolute;left:5001;top:6655;width:2;height:82" coordorigin="5001,6655" coordsize="0,82" path="m5001,6737l5001,6655e" filled="false" stroked="true" strokeweight=".48pt" strokecolor="#fdfdfd">
                <v:path arrowok="t"/>
              </v:shape>
            </v:group>
            <v:group style="position:absolute;left:5001;top:7966;width:2;height:641" coordorigin="5001,7966" coordsize="2,641">
              <v:shape style="position:absolute;left:5001;top:7966;width:2;height:641" coordorigin="5001,7966" coordsize="0,641" path="m5001,8606l5001,7966e" filled="false" stroked="true" strokeweight=".48pt" strokecolor="#fdfdfd">
                <v:path arrowok="t"/>
              </v:shape>
            </v:group>
            <v:group style="position:absolute;left:5001;top:7087;width:2;height:87" coordorigin="5001,7087" coordsize="2,87">
              <v:shape style="position:absolute;left:5001;top:7087;width:2;height:87" coordorigin="5001,7087" coordsize="0,87" path="m5001,7174l5001,7087e" filled="false" stroked="true" strokeweight=".48pt" strokecolor="#fdfdfd">
                <v:path arrowok="t"/>
              </v:shape>
            </v:group>
            <v:group style="position:absolute;left:5001;top:7522;width:2;height:94" coordorigin="5001,7522" coordsize="2,94">
              <v:shape style="position:absolute;left:5001;top:7522;width:2;height:94" coordorigin="5001,7522" coordsize="0,94" path="m5001,7615l5001,7522e" filled="false" stroked="true" strokeweight=".48pt" strokecolor="#fdfdfd">
                <v:path arrowok="t"/>
              </v:shape>
            </v:group>
            <v:group style="position:absolute;left:5075;top:9120;width:2;height:466" coordorigin="5075,9120" coordsize="2,466">
              <v:shape style="position:absolute;left:5075;top:9120;width:2;height:466" coordorigin="5075,9120" coordsize="0,466" path="m5075,9586l5075,9120e" filled="false" stroked="true" strokeweight=".48pt" strokecolor="#fdfdfd">
                <v:path arrowok="t"/>
              </v:shape>
            </v:group>
            <v:group style="position:absolute;left:5075;top:6655;width:2;height:82" coordorigin="5075,6655" coordsize="2,82">
              <v:shape style="position:absolute;left:5075;top:6655;width:2;height:82" coordorigin="5075,6655" coordsize="0,82" path="m5075,6737l5075,6655e" filled="false" stroked="true" strokeweight=".48pt" strokecolor="#fdfdfd">
                <v:path arrowok="t"/>
              </v:shape>
            </v:group>
            <v:group style="position:absolute;left:5075;top:7966;width:2;height:641" coordorigin="5075,7966" coordsize="2,641">
              <v:shape style="position:absolute;left:5075;top:7966;width:2;height:641" coordorigin="5075,7966" coordsize="0,641" path="m5075,8606l5075,7966e" filled="false" stroked="true" strokeweight=".48pt" strokecolor="#fdfdfd">
                <v:path arrowok="t"/>
              </v:shape>
            </v:group>
            <v:group style="position:absolute;left:5075;top:7087;width:2;height:87" coordorigin="5075,7087" coordsize="2,87">
              <v:shape style="position:absolute;left:5075;top:7087;width:2;height:87" coordorigin="5075,7087" coordsize="0,87" path="m5075,7174l5075,7087e" filled="false" stroked="true" strokeweight=".48pt" strokecolor="#fdfdfd">
                <v:path arrowok="t"/>
              </v:shape>
            </v:group>
            <v:group style="position:absolute;left:5075;top:7522;width:2;height:94" coordorigin="5075,7522" coordsize="2,94">
              <v:shape style="position:absolute;left:5075;top:7522;width:2;height:94" coordorigin="5075,7522" coordsize="0,94" path="m5075,7615l5075,7522e" filled="false" stroked="true" strokeweight=".48pt" strokecolor="#fdfdfd">
                <v:path arrowok="t"/>
              </v:shape>
            </v:group>
            <v:group style="position:absolute;left:5147;top:9120;width:2;height:466" coordorigin="5147,9120" coordsize="2,466">
              <v:shape style="position:absolute;left:5147;top:9120;width:2;height:466" coordorigin="5147,9120" coordsize="0,466" path="m5147,9586l5147,9120e" filled="false" stroked="true" strokeweight=".48pt" strokecolor="#fdfdfd">
                <v:path arrowok="t"/>
              </v:shape>
            </v:group>
            <v:group style="position:absolute;left:5147;top:6655;width:2;height:82" coordorigin="5147,6655" coordsize="2,82">
              <v:shape style="position:absolute;left:5147;top:6655;width:2;height:82" coordorigin="5147,6655" coordsize="0,82" path="m5147,6737l5147,6655e" filled="false" stroked="true" strokeweight=".48pt" strokecolor="#fdfdfd">
                <v:path arrowok="t"/>
              </v:shape>
            </v:group>
            <v:group style="position:absolute;left:5147;top:7966;width:2;height:552" coordorigin="5147,7966" coordsize="2,552">
              <v:shape style="position:absolute;left:5147;top:7966;width:2;height:552" coordorigin="5147,7966" coordsize="0,552" path="m5147,8518l5147,7966e" filled="false" stroked="true" strokeweight=".48pt" strokecolor="#fdfdfd">
                <v:path arrowok="t"/>
              </v:shape>
            </v:group>
            <v:group style="position:absolute;left:5147;top:7087;width:2;height:87" coordorigin="5147,7087" coordsize="2,87">
              <v:shape style="position:absolute;left:5147;top:7087;width:2;height:87" coordorigin="5147,7087" coordsize="0,87" path="m5147,7174l5147,7087e" filled="false" stroked="true" strokeweight=".48pt" strokecolor="#fdfdfd">
                <v:path arrowok="t"/>
              </v:shape>
            </v:group>
            <v:group style="position:absolute;left:5147;top:7522;width:2;height:94" coordorigin="5147,7522" coordsize="2,94">
              <v:shape style="position:absolute;left:5147;top:7522;width:2;height:94" coordorigin="5147,7522" coordsize="0,94" path="m5147,7615l5147,7522e" filled="false" stroked="true" strokeweight=".48pt" strokecolor="#fdfdfd">
                <v:path arrowok="t"/>
              </v:shape>
            </v:group>
            <v:group style="position:absolute;left:5222;top:9120;width:2;height:466" coordorigin="5222,9120" coordsize="2,466">
              <v:shape style="position:absolute;left:5222;top:9120;width:2;height:466" coordorigin="5222,9120" coordsize="0,466" path="m5222,9586l5222,9120e" filled="false" stroked="true" strokeweight=".48pt" strokecolor="#fdfdfd">
                <v:path arrowok="t"/>
              </v:shape>
            </v:group>
            <v:group style="position:absolute;left:5222;top:6655;width:2;height:82" coordorigin="5222,6655" coordsize="2,82">
              <v:shape style="position:absolute;left:5222;top:6655;width:2;height:82" coordorigin="5222,6655" coordsize="0,82" path="m5222,6737l5222,6655e" filled="false" stroked="true" strokeweight=".48pt" strokecolor="#fdfdfd">
                <v:path arrowok="t"/>
              </v:shape>
            </v:group>
            <v:group style="position:absolute;left:5222;top:7966;width:2;height:552" coordorigin="5222,7966" coordsize="2,552">
              <v:shape style="position:absolute;left:5222;top:7966;width:2;height:552" coordorigin="5222,7966" coordsize="0,552" path="m5222,8518l5222,7966e" filled="false" stroked="true" strokeweight=".48pt" strokecolor="#fdfdfd">
                <v:path arrowok="t"/>
              </v:shape>
            </v:group>
            <v:group style="position:absolute;left:5222;top:7087;width:2;height:87" coordorigin="5222,7087" coordsize="2,87">
              <v:shape style="position:absolute;left:5222;top:7087;width:2;height:87" coordorigin="5222,7087" coordsize="0,87" path="m5222,7174l5222,7087e" filled="false" stroked="true" strokeweight=".48pt" strokecolor="#fdfdfd">
                <v:path arrowok="t"/>
              </v:shape>
            </v:group>
            <v:group style="position:absolute;left:5222;top:7522;width:2;height:94" coordorigin="5222,7522" coordsize="2,94">
              <v:shape style="position:absolute;left:5222;top:7522;width:2;height:94" coordorigin="5222,7522" coordsize="0,94" path="m5222,7615l5222,7522e" filled="false" stroked="true" strokeweight=".48pt" strokecolor="#fdfdfd">
                <v:path arrowok="t"/>
              </v:shape>
            </v:group>
            <v:group style="position:absolute;left:5296;top:9120;width:2;height:466" coordorigin="5296,9120" coordsize="2,466">
              <v:shape style="position:absolute;left:5296;top:9120;width:2;height:466" coordorigin="5296,9120" coordsize="0,466" path="m5296,9586l5296,9120e" filled="false" stroked="true" strokeweight=".48pt" strokecolor="#fdfdfd">
                <v:path arrowok="t"/>
              </v:shape>
            </v:group>
            <v:group style="position:absolute;left:5296;top:6655;width:2;height:82" coordorigin="5296,6655" coordsize="2,82">
              <v:shape style="position:absolute;left:5296;top:6655;width:2;height:82" coordorigin="5296,6655" coordsize="0,82" path="m5296,6737l5296,6655e" filled="false" stroked="true" strokeweight=".48pt" strokecolor="#fdfdfd">
                <v:path arrowok="t"/>
              </v:shape>
            </v:group>
            <v:group style="position:absolute;left:5296;top:7522;width:2;height:1085" coordorigin="5296,7522" coordsize="2,1085">
              <v:shape style="position:absolute;left:5296;top:7522;width:2;height:1085" coordorigin="5296,7522" coordsize="0,1085" path="m5296,8606l5296,7522e" filled="false" stroked="true" strokeweight=".48pt" strokecolor="#fdfdfd">
                <v:path arrowok="t"/>
              </v:shape>
            </v:group>
            <v:group style="position:absolute;left:5296;top:7087;width:2;height:87" coordorigin="5296,7087" coordsize="2,87">
              <v:shape style="position:absolute;left:5296;top:7087;width:2;height:87" coordorigin="5296,7087" coordsize="0,87" path="m5296,7174l5296,7087e" filled="false" stroked="true" strokeweight=".48pt" strokecolor="#fdfdfd">
                <v:path arrowok="t"/>
              </v:shape>
            </v:group>
            <v:group style="position:absolute;left:5370;top:9120;width:2;height:466" coordorigin="5370,9120" coordsize="2,466">
              <v:shape style="position:absolute;left:5370;top:9120;width:2;height:466" coordorigin="5370,9120" coordsize="0,466" path="m5370,9586l5370,9120e" filled="false" stroked="true" strokeweight=".48pt" strokecolor="#fdfdfd">
                <v:path arrowok="t"/>
              </v:shape>
            </v:group>
            <v:group style="position:absolute;left:5370;top:6655;width:2;height:1952" coordorigin="5370,6655" coordsize="2,1952">
              <v:shape style="position:absolute;left:5370;top:6655;width:2;height:1952" coordorigin="5370,6655" coordsize="0,1952" path="m5370,8606l5370,6655e" filled="false" stroked="true" strokeweight=".48pt" strokecolor="#fdfdfd">
                <v:path arrowok="t"/>
              </v:shape>
            </v:group>
            <v:group style="position:absolute;left:5445;top:9120;width:2;height:466" coordorigin="5445,9120" coordsize="2,466">
              <v:shape style="position:absolute;left:5445;top:9120;width:2;height:466" coordorigin="5445,9120" coordsize="0,466" path="m5445,9586l5445,9120e" filled="false" stroked="true" strokeweight=".48pt" strokecolor="#fdfdfd">
                <v:path arrowok="t"/>
              </v:shape>
            </v:group>
            <v:group style="position:absolute;left:5445;top:6655;width:2;height:1863" coordorigin="5445,6655" coordsize="2,1863">
              <v:shape style="position:absolute;left:5445;top:6655;width:2;height:1863" coordorigin="5445,6655" coordsize="0,1863" path="m5445,8518l5445,6655e" filled="false" stroked="true" strokeweight=".48pt" strokecolor="#fdfdfd">
                <v:path arrowok="t"/>
              </v:shape>
            </v:group>
            <v:group style="position:absolute;left:5519;top:9120;width:2;height:466" coordorigin="5519,9120" coordsize="2,466">
              <v:shape style="position:absolute;left:5519;top:9120;width:2;height:466" coordorigin="5519,9120" coordsize="0,466" path="m5519,9586l5519,9120e" filled="false" stroked="true" strokeweight=".48pt" strokecolor="#fdfdfd">
                <v:path arrowok="t"/>
              </v:shape>
            </v:group>
            <v:group style="position:absolute;left:5519;top:6655;width:2;height:1863" coordorigin="5519,6655" coordsize="2,1863">
              <v:shape style="position:absolute;left:5519;top:6655;width:2;height:1863" coordorigin="5519,6655" coordsize="0,1863" path="m5519,8518l5519,6655e" filled="false" stroked="true" strokeweight=".48pt" strokecolor="#fdfdfd">
                <v:path arrowok="t"/>
              </v:shape>
            </v:group>
            <v:group style="position:absolute;left:5591;top:9120;width:2;height:466" coordorigin="5591,9120" coordsize="2,466">
              <v:shape style="position:absolute;left:5591;top:9120;width:2;height:466" coordorigin="5591,9120" coordsize="0,466" path="m5591,9586l5591,9120e" filled="false" stroked="true" strokeweight=".48pt" strokecolor="#fdfdfd">
                <v:path arrowok="t"/>
              </v:shape>
            </v:group>
            <v:group style="position:absolute;left:5591;top:6655;width:2;height:1952" coordorigin="5591,6655" coordsize="2,1952">
              <v:shape style="position:absolute;left:5591;top:6655;width:2;height:1952" coordorigin="5591,6655" coordsize="0,1952" path="m5591,8606l5591,6655e" filled="false" stroked="true" strokeweight=".48pt" strokecolor="#fdfdfd">
                <v:path arrowok="t"/>
              </v:shape>
            </v:group>
            <v:group style="position:absolute;left:5666;top:9120;width:2;height:466" coordorigin="5666,9120" coordsize="2,466">
              <v:shape style="position:absolute;left:5666;top:9120;width:2;height:466" coordorigin="5666,9120" coordsize="0,466" path="m5666,9586l5666,9120e" filled="false" stroked="true" strokeweight=".48pt" strokecolor="#fdfdfd">
                <v:path arrowok="t"/>
              </v:shape>
            </v:group>
            <v:group style="position:absolute;left:5666;top:6655;width:2;height:1863" coordorigin="5666,6655" coordsize="2,1863">
              <v:shape style="position:absolute;left:5666;top:6655;width:2;height:1863" coordorigin="5666,6655" coordsize="0,1863" path="m5666,8518l5666,6655e" filled="false" stroked="true" strokeweight=".48pt" strokecolor="#fdfdfd">
                <v:path arrowok="t"/>
              </v:shape>
            </v:group>
            <v:group style="position:absolute;left:5740;top:9120;width:2;height:466" coordorigin="5740,9120" coordsize="2,466">
              <v:shape style="position:absolute;left:5740;top:9120;width:2;height:466" coordorigin="5740,9120" coordsize="0,466" path="m5740,9586l5740,9120e" filled="false" stroked="true" strokeweight=".48pt" strokecolor="#fdfdfd">
                <v:path arrowok="t"/>
              </v:shape>
            </v:group>
            <v:group style="position:absolute;left:5740;top:6655;width:2;height:1088" coordorigin="5740,6655" coordsize="2,1088">
              <v:shape style="position:absolute;left:5740;top:6655;width:2;height:1088" coordorigin="5740,6655" coordsize="0,1088" path="m5740,7742l5740,6655e" filled="false" stroked="true" strokeweight=".48pt" strokecolor="#fdfdfd">
                <v:path arrowok="t"/>
              </v:shape>
            </v:group>
            <v:group style="position:absolute;left:5740;top:7975;width:2;height:543" coordorigin="5740,7975" coordsize="2,543">
              <v:shape style="position:absolute;left:5740;top:7975;width:2;height:543" coordorigin="5740,7975" coordsize="0,543" path="m5740,8518l5740,7975e" filled="false" stroked="true" strokeweight=".48pt" strokecolor="#fdfdfd">
                <v:path arrowok="t"/>
              </v:shape>
            </v:group>
            <v:group style="position:absolute;left:5814;top:9120;width:2;height:466" coordorigin="5814,9120" coordsize="2,466">
              <v:shape style="position:absolute;left:5814;top:9120;width:2;height:466" coordorigin="5814,9120" coordsize="0,466" path="m5814,9586l5814,9120e" filled="false" stroked="true" strokeweight=".48pt" strokecolor="#fdfdfd">
                <v:path arrowok="t"/>
              </v:shape>
            </v:group>
            <v:group style="position:absolute;left:5814;top:6655;width:2;height:1088" coordorigin="5814,6655" coordsize="2,1088">
              <v:shape style="position:absolute;left:5814;top:6655;width:2;height:1088" coordorigin="5814,6655" coordsize="0,1088" path="m5814,7742l5814,6655e" filled="false" stroked="true" strokeweight=".48pt" strokecolor="#fdfdfd">
                <v:path arrowok="t"/>
              </v:shape>
            </v:group>
            <v:group style="position:absolute;left:5814;top:7975;width:2;height:543" coordorigin="5814,7975" coordsize="2,543">
              <v:shape style="position:absolute;left:5814;top:7975;width:2;height:543" coordorigin="5814,7975" coordsize="0,543" path="m5814,8518l5814,7975e" filled="false" stroked="true" strokeweight=".48pt" strokecolor="#fdfdfd">
                <v:path arrowok="t"/>
              </v:shape>
            </v:group>
            <v:group style="position:absolute;left:5889;top:9120;width:2;height:466" coordorigin="5889,9120" coordsize="2,466">
              <v:shape style="position:absolute;left:5889;top:9120;width:2;height:466" coordorigin="5889,9120" coordsize="0,466" path="m5889,9586l5889,9120e" filled="false" stroked="true" strokeweight=".48pt" strokecolor="#fdfdfd">
                <v:path arrowok="t"/>
              </v:shape>
            </v:group>
            <v:group style="position:absolute;left:5889;top:6655;width:2;height:1088" coordorigin="5889,6655" coordsize="2,1088">
              <v:shape style="position:absolute;left:5889;top:6655;width:2;height:1088" coordorigin="5889,6655" coordsize="0,1088" path="m5889,7742l5889,6655e" filled="false" stroked="true" strokeweight=".48pt" strokecolor="#fdfdfd">
                <v:path arrowok="t"/>
              </v:shape>
            </v:group>
            <v:group style="position:absolute;left:5889;top:7975;width:2;height:632" coordorigin="5889,7975" coordsize="2,632">
              <v:shape style="position:absolute;left:5889;top:7975;width:2;height:632" coordorigin="5889,7975" coordsize="0,632" path="m5889,8606l5889,7975e" filled="false" stroked="true" strokeweight=".48pt" strokecolor="#fdfdfd">
                <v:path arrowok="t"/>
              </v:shape>
            </v:group>
            <v:group style="position:absolute;left:5961;top:6655;width:2;height:1860" coordorigin="5961,6655" coordsize="2,1860">
              <v:shape style="position:absolute;left:5961;top:6655;width:2;height:1860" coordorigin="5961,6655" coordsize="0,1860" path="m5961,8515l5961,6655e" filled="false" stroked="true" strokeweight=".48pt" strokecolor="#fdfdfd">
                <v:path arrowok="t"/>
              </v:shape>
            </v:group>
            <v:group style="position:absolute;left:6035;top:6655;width:2;height:1860" coordorigin="6035,6655" coordsize="2,1860">
              <v:shape style="position:absolute;left:6035;top:6655;width:2;height:1860" coordorigin="6035,6655" coordsize="0,1860" path="m6035,8515l6035,6655e" filled="false" stroked="true" strokeweight=".48pt" strokecolor="#fdfdfd">
                <v:path arrowok="t"/>
              </v:shape>
            </v:group>
            <v:group style="position:absolute;left:6110;top:6655;width:2;height:1860" coordorigin="6110,6655" coordsize="2,1860">
              <v:shape style="position:absolute;left:6110;top:6655;width:2;height:1860" coordorigin="6110,6655" coordsize="0,1860" path="m6110,8515l6110,6655e" filled="false" stroked="true" strokeweight=".48pt" strokecolor="#fdfdfd">
                <v:path arrowok="t"/>
              </v:shape>
            </v:group>
            <v:group style="position:absolute;left:6184;top:7574;width:2;height:941" coordorigin="6184,7574" coordsize="2,941">
              <v:shape style="position:absolute;left:6184;top:7574;width:2;height:941" coordorigin="6184,7574" coordsize="0,941" path="m6184,8515l6184,7574e" filled="false" stroked="true" strokeweight=".48pt" strokecolor="#fdfdfd">
                <v:path arrowok="t"/>
              </v:shape>
            </v:group>
            <v:group style="position:absolute;left:6184;top:6655;width:2;height:620" coordorigin="6184,6655" coordsize="2,620">
              <v:shape style="position:absolute;left:6184;top:6655;width:2;height:620" coordorigin="6184,6655" coordsize="0,620" path="m6184,7274l6184,6655e" filled="false" stroked="true" strokeweight=".48pt" strokecolor="#fdfdfd">
                <v:path arrowok="t"/>
              </v:shape>
            </v:group>
            <v:group style="position:absolute;left:6258;top:7574;width:2;height:941" coordorigin="6258,7574" coordsize="2,941">
              <v:shape style="position:absolute;left:6258;top:7574;width:2;height:941" coordorigin="6258,7574" coordsize="0,941" path="m6258,8515l6258,7574e" filled="false" stroked="true" strokeweight=".48pt" strokecolor="#fdfdfd">
                <v:path arrowok="t"/>
              </v:shape>
            </v:group>
            <v:group style="position:absolute;left:6258;top:6655;width:2;height:620" coordorigin="6258,6655" coordsize="2,620">
              <v:shape style="position:absolute;left:6258;top:6655;width:2;height:620" coordorigin="6258,6655" coordsize="0,620" path="m6258,7274l6258,6655e" filled="false" stroked="true" strokeweight=".48pt" strokecolor="#fdfdfd">
                <v:path arrowok="t"/>
              </v:shape>
            </v:group>
            <v:group style="position:absolute;left:6333;top:7574;width:2;height:941" coordorigin="6333,7574" coordsize="2,941">
              <v:shape style="position:absolute;left:6333;top:7574;width:2;height:941" coordorigin="6333,7574" coordsize="0,941" path="m6333,8515l6333,7574e" filled="false" stroked="true" strokeweight=".48pt" strokecolor="#fdfdfd">
                <v:path arrowok="t"/>
              </v:shape>
            </v:group>
            <v:group style="position:absolute;left:6333;top:6655;width:2;height:620" coordorigin="6333,6655" coordsize="2,620">
              <v:shape style="position:absolute;left:6333;top:6655;width:2;height:620" coordorigin="6333,6655" coordsize="0,620" path="m6333,7274l6333,6655e" filled="false" stroked="true" strokeweight=".48pt" strokecolor="#fdfdfd">
                <v:path arrowok="t"/>
              </v:shape>
            </v:group>
            <v:group style="position:absolute;left:6405;top:7574;width:2;height:941" coordorigin="6405,7574" coordsize="2,941">
              <v:shape style="position:absolute;left:6405;top:7574;width:2;height:941" coordorigin="6405,7574" coordsize="0,941" path="m6405,8515l6405,7574e" filled="false" stroked="true" strokeweight=".48pt" strokecolor="#fdfdfd">
                <v:path arrowok="t"/>
              </v:shape>
            </v:group>
            <v:group style="position:absolute;left:6405;top:6655;width:2;height:620" coordorigin="6405,6655" coordsize="2,620">
              <v:shape style="position:absolute;left:6405;top:6655;width:2;height:620" coordorigin="6405,6655" coordsize="0,620" path="m6405,7274l6405,6655e" filled="false" stroked="true" strokeweight=".48pt" strokecolor="#fdfdfd">
                <v:path arrowok="t"/>
              </v:shape>
            </v:group>
            <v:group style="position:absolute;left:6479;top:7574;width:2;height:941" coordorigin="6479,7574" coordsize="2,941">
              <v:shape style="position:absolute;left:6479;top:7574;width:2;height:941" coordorigin="6479,7574" coordsize="0,941" path="m6479,8515l6479,7574e" filled="false" stroked="true" strokeweight=".48pt" strokecolor="#fdfdfd">
                <v:path arrowok="t"/>
              </v:shape>
            </v:group>
            <v:group style="position:absolute;left:6479;top:6655;width:2;height:620" coordorigin="6479,6655" coordsize="2,620">
              <v:shape style="position:absolute;left:6479;top:6655;width:2;height:620" coordorigin="6479,6655" coordsize="0,620" path="m6479,7274l6479,6655e" filled="false" stroked="true" strokeweight=".48pt" strokecolor="#fdfdfd">
                <v:path arrowok="t"/>
              </v:shape>
            </v:group>
            <v:group style="position:absolute;left:6554;top:7574;width:2;height:941" coordorigin="6554,7574" coordsize="2,941">
              <v:shape style="position:absolute;left:6554;top:7574;width:2;height:941" coordorigin="6554,7574" coordsize="0,941" path="m6554,8515l6554,7574e" filled="false" stroked="true" strokeweight=".48pt" strokecolor="#fdfdfd">
                <v:path arrowok="t"/>
              </v:shape>
            </v:group>
            <v:group style="position:absolute;left:6554;top:6655;width:2;height:620" coordorigin="6554,6655" coordsize="2,620">
              <v:shape style="position:absolute;left:6554;top:6655;width:2;height:620" coordorigin="6554,6655" coordsize="0,620" path="m6554,7274l6554,6655e" filled="false" stroked="true" strokeweight=".48pt" strokecolor="#fdfdfd">
                <v:path arrowok="t"/>
              </v:shape>
            </v:group>
            <v:group style="position:absolute;left:6628;top:6655;width:2;height:1860" coordorigin="6628,6655" coordsize="2,1860">
              <v:shape style="position:absolute;left:6628;top:6655;width:2;height:1860" coordorigin="6628,6655" coordsize="0,1860" path="m6628,8515l6628,6655e" filled="false" stroked="true" strokeweight=".48pt" strokecolor="#fdfdfd">
                <v:path arrowok="t"/>
              </v:shape>
            </v:group>
            <v:group style="position:absolute;left:6702;top:6655;width:2;height:1860" coordorigin="6702,6655" coordsize="2,1860">
              <v:shape style="position:absolute;left:6702;top:6655;width:2;height:1860" coordorigin="6702,6655" coordsize="0,1860" path="m6702,8515l6702,6655e" filled="false" stroked="true" strokeweight=".48pt" strokecolor="#fdfdfd">
                <v:path arrowok="t"/>
              </v:shape>
            </v:group>
            <v:group style="position:absolute;left:6774;top:6655;width:2;height:1860" coordorigin="6774,6655" coordsize="2,1860">
              <v:shape style="position:absolute;left:6774;top:6655;width:2;height:1860" coordorigin="6774,6655" coordsize="0,1860" path="m6774,8515l6774,6655e" filled="false" stroked="true" strokeweight=".48pt" strokecolor="#fdfdfd">
                <v:path arrowok="t"/>
              </v:shape>
            </v:group>
            <v:group style="position:absolute;left:6849;top:6655;width:2;height:1860" coordorigin="6849,6655" coordsize="2,1860">
              <v:shape style="position:absolute;left:6849;top:6655;width:2;height:1860" coordorigin="6849,6655" coordsize="0,1860" path="m6849,8515l6849,6655e" filled="false" stroked="true" strokeweight=".48pt" strokecolor="#fdfdfd">
                <v:path arrowok="t"/>
              </v:shape>
            </v:group>
            <v:group style="position:absolute;left:6923;top:6655;width:2;height:1860" coordorigin="6923,6655" coordsize="2,1860">
              <v:shape style="position:absolute;left:6923;top:6655;width:2;height:1860" coordorigin="6923,6655" coordsize="0,1860" path="m6923,8515l6923,6655e" filled="false" stroked="true" strokeweight=".48pt" strokecolor="#fdfdfd">
                <v:path arrowok="t"/>
              </v:shape>
            </v:group>
            <v:group style="position:absolute;left:6998;top:8352;width:2;height:164" coordorigin="6998,8352" coordsize="2,164">
              <v:shape style="position:absolute;left:6998;top:8352;width:2;height:164" coordorigin="6998,8352" coordsize="0,164" path="m6998,8515l6998,8352e" filled="false" stroked="true" strokeweight=".48pt" strokecolor="#fdfdfd">
                <v:path arrowok="t"/>
              </v:shape>
            </v:group>
            <v:group style="position:absolute;left:6998;top:6655;width:2;height:176" coordorigin="6998,6655" coordsize="2,176">
              <v:shape style="position:absolute;left:6998;top:6655;width:2;height:176" coordorigin="6998,6655" coordsize="0,176" path="m6998,6830l6998,6655e" filled="false" stroked="true" strokeweight=".48pt" strokecolor="#fdfdfd">
                <v:path arrowok="t"/>
              </v:shape>
            </v:group>
            <v:group style="position:absolute;left:6998;top:7116;width:2;height:944" coordorigin="6998,7116" coordsize="2,944">
              <v:shape style="position:absolute;left:6998;top:7116;width:2;height:944" coordorigin="6998,7116" coordsize="0,944" path="m6998,8059l6998,7116e" filled="false" stroked="true" strokeweight=".48pt" strokecolor="#fdfdfd">
                <v:path arrowok="t"/>
              </v:shape>
            </v:group>
            <v:group style="position:absolute;left:7072;top:8352;width:2;height:164" coordorigin="7072,8352" coordsize="2,164">
              <v:shape style="position:absolute;left:7072;top:8352;width:2;height:164" coordorigin="7072,8352" coordsize="0,164" path="m7072,8515l7072,8352e" filled="false" stroked="true" strokeweight=".48pt" strokecolor="#fdfdfd">
                <v:path arrowok="t"/>
              </v:shape>
            </v:group>
            <v:group style="position:absolute;left:7072;top:6655;width:2;height:176" coordorigin="7072,6655" coordsize="2,176">
              <v:shape style="position:absolute;left:7072;top:6655;width:2;height:176" coordorigin="7072,6655" coordsize="0,176" path="m7072,6830l7072,6655e" filled="false" stroked="true" strokeweight=".48pt" strokecolor="#fdfdfd">
                <v:path arrowok="t"/>
              </v:shape>
            </v:group>
            <v:group style="position:absolute;left:7072;top:7116;width:2;height:944" coordorigin="7072,7116" coordsize="2,944">
              <v:shape style="position:absolute;left:7072;top:7116;width:2;height:944" coordorigin="7072,7116" coordsize="0,944" path="m7072,8059l7072,7116e" filled="false" stroked="true" strokeweight=".48pt" strokecolor="#fdfdfd">
                <v:path arrowok="t"/>
              </v:shape>
            </v:group>
            <v:group style="position:absolute;left:7146;top:8352;width:2;height:519" coordorigin="7146,8352" coordsize="2,519">
              <v:shape style="position:absolute;left:7146;top:8352;width:2;height:519" coordorigin="7146,8352" coordsize="0,519" path="m7146,8870l7146,8352e" filled="false" stroked="true" strokeweight=".48pt" strokecolor="#fdfdfd">
                <v:path arrowok="t"/>
              </v:shape>
            </v:group>
            <v:group style="position:absolute;left:7146;top:6655;width:2;height:176" coordorigin="7146,6655" coordsize="2,176">
              <v:shape style="position:absolute;left:7146;top:6655;width:2;height:176" coordorigin="7146,6655" coordsize="0,176" path="m7146,6830l7146,6655e" filled="false" stroked="true" strokeweight=".48pt" strokecolor="#fdfdfd">
                <v:path arrowok="t"/>
              </v:shape>
            </v:group>
            <v:group style="position:absolute;left:7146;top:7116;width:2;height:944" coordorigin="7146,7116" coordsize="2,944">
              <v:shape style="position:absolute;left:7146;top:7116;width:2;height:944" coordorigin="7146,7116" coordsize="0,944" path="m7146,8059l7146,7116e" filled="false" stroked="true" strokeweight=".48pt" strokecolor="#fdfdfd">
                <v:path arrowok="t"/>
              </v:shape>
            </v:group>
            <v:group style="position:absolute;left:7218;top:8352;width:2;height:519" coordorigin="7218,8352" coordsize="2,519">
              <v:shape style="position:absolute;left:7218;top:8352;width:2;height:519" coordorigin="7218,8352" coordsize="0,519" path="m7218,8870l7218,8352e" filled="false" stroked="true" strokeweight=".48pt" strokecolor="#fdfdfd">
                <v:path arrowok="t"/>
              </v:shape>
            </v:group>
            <v:group style="position:absolute;left:7218;top:6655;width:2;height:176" coordorigin="7218,6655" coordsize="2,176">
              <v:shape style="position:absolute;left:7218;top:6655;width:2;height:176" coordorigin="7218,6655" coordsize="0,176" path="m7218,6830l7218,6655e" filled="false" stroked="true" strokeweight=".48pt" strokecolor="#fdfdfd">
                <v:path arrowok="t"/>
              </v:shape>
            </v:group>
            <v:group style="position:absolute;left:7218;top:7116;width:2;height:944" coordorigin="7218,7116" coordsize="2,944">
              <v:shape style="position:absolute;left:7218;top:7116;width:2;height:944" coordorigin="7218,7116" coordsize="0,944" path="m7218,8059l7218,7116e" filled="false" stroked="true" strokeweight=".48pt" strokecolor="#fdfdfd">
                <v:path arrowok="t"/>
              </v:shape>
            </v:group>
            <v:group style="position:absolute;left:7293;top:8352;width:2;height:519" coordorigin="7293,8352" coordsize="2,519">
              <v:shape style="position:absolute;left:7293;top:8352;width:2;height:519" coordorigin="7293,8352" coordsize="0,519" path="m7293,8870l7293,8352e" filled="false" stroked="true" strokeweight=".48pt" strokecolor="#fdfdfd">
                <v:path arrowok="t"/>
              </v:shape>
            </v:group>
            <v:group style="position:absolute;left:7293;top:6655;width:2;height:176" coordorigin="7293,6655" coordsize="2,176">
              <v:shape style="position:absolute;left:7293;top:6655;width:2;height:176" coordorigin="7293,6655" coordsize="0,176" path="m7293,6830l7293,6655e" filled="false" stroked="true" strokeweight=".48pt" strokecolor="#fdfdfd">
                <v:path arrowok="t"/>
              </v:shape>
            </v:group>
            <v:group style="position:absolute;left:7293;top:7116;width:2;height:944" coordorigin="7293,7116" coordsize="2,944">
              <v:shape style="position:absolute;left:7293;top:7116;width:2;height:944" coordorigin="7293,7116" coordsize="0,944" path="m7293,8059l7293,7116e" filled="false" stroked="true" strokeweight=".48pt" strokecolor="#fdfdfd">
                <v:path arrowok="t"/>
              </v:shape>
            </v:group>
            <v:group style="position:absolute;left:7367;top:8352;width:2;height:519" coordorigin="7367,8352" coordsize="2,519">
              <v:shape style="position:absolute;left:7367;top:8352;width:2;height:519" coordorigin="7367,8352" coordsize="0,519" path="m7367,8870l7367,8352e" filled="false" stroked="true" strokeweight=".48pt" strokecolor="#fdfdfd">
                <v:path arrowok="t"/>
              </v:shape>
            </v:group>
            <v:group style="position:absolute;left:7367;top:6655;width:2;height:176" coordorigin="7367,6655" coordsize="2,176">
              <v:shape style="position:absolute;left:7367;top:6655;width:2;height:176" coordorigin="7367,6655" coordsize="0,176" path="m7367,6830l7367,6655e" filled="false" stroked="true" strokeweight=".48pt" strokecolor="#fdfdfd">
                <v:path arrowok="t"/>
              </v:shape>
            </v:group>
            <v:group style="position:absolute;left:7367;top:7116;width:2;height:944" coordorigin="7367,7116" coordsize="2,944">
              <v:shape style="position:absolute;left:7367;top:7116;width:2;height:944" coordorigin="7367,7116" coordsize="0,944" path="m7367,8059l7367,7116e" filled="false" stroked="true" strokeweight=".48pt" strokecolor="#fdfdfd">
                <v:path arrowok="t"/>
              </v:shape>
            </v:group>
            <v:group style="position:absolute;left:7442;top:8352;width:2;height:519" coordorigin="7442,8352" coordsize="2,519">
              <v:shape style="position:absolute;left:7442;top:8352;width:2;height:519" coordorigin="7442,8352" coordsize="0,519" path="m7442,8870l7442,8352e" filled="false" stroked="true" strokeweight=".48pt" strokecolor="#fdfdfd">
                <v:path arrowok="t"/>
              </v:shape>
            </v:group>
            <v:group style="position:absolute;left:7442;top:6655;width:2;height:176" coordorigin="7442,6655" coordsize="2,176">
              <v:shape style="position:absolute;left:7442;top:6655;width:2;height:176" coordorigin="7442,6655" coordsize="0,176" path="m7442,6830l7442,6655e" filled="false" stroked="true" strokeweight=".48pt" strokecolor="#fdfdfd">
                <v:path arrowok="t"/>
              </v:shape>
            </v:group>
            <v:group style="position:absolute;left:7442;top:7116;width:2;height:944" coordorigin="7442,7116" coordsize="2,944">
              <v:shape style="position:absolute;left:7442;top:7116;width:2;height:944" coordorigin="7442,7116" coordsize="0,944" path="m7442,8059l7442,7116e" filled="false" stroked="true" strokeweight=".48pt" strokecolor="#fdfdfd">
                <v:path arrowok="t"/>
              </v:shape>
            </v:group>
            <v:group style="position:absolute;left:7516;top:7709;width:2;height:1162" coordorigin="7516,7709" coordsize="2,1162">
              <v:shape style="position:absolute;left:7516;top:7709;width:2;height:1162" coordorigin="7516,7709" coordsize="0,1162" path="m7516,8870l7516,7709e" filled="false" stroked="true" strokeweight=".48pt" strokecolor="#fdfdfd">
                <v:path arrowok="t"/>
              </v:shape>
            </v:group>
            <v:group style="position:absolute;left:7516;top:6655;width:2;height:495" coordorigin="7516,6655" coordsize="2,495">
              <v:shape style="position:absolute;left:7516;top:6655;width:2;height:495" coordorigin="7516,6655" coordsize="0,495" path="m7516,7150l7516,6655e" filled="false" stroked="true" strokeweight=".48pt" strokecolor="#fdfdfd">
                <v:path arrowok="t"/>
              </v:shape>
            </v:group>
            <v:group style="position:absolute;left:7590;top:7709;width:2;height:1162" coordorigin="7590,7709" coordsize="2,1162">
              <v:shape style="position:absolute;left:7590;top:7709;width:2;height:1162" coordorigin="7590,7709" coordsize="0,1162" path="m7590,8870l7590,7709e" filled="false" stroked="true" strokeweight=".48pt" strokecolor="#fdfdfd">
                <v:path arrowok="t"/>
              </v:shape>
            </v:group>
            <v:group style="position:absolute;left:7590;top:6655;width:2;height:495" coordorigin="7590,6655" coordsize="2,495">
              <v:shape style="position:absolute;left:7590;top:6655;width:2;height:495" coordorigin="7590,6655" coordsize="0,495" path="m7590,7150l7590,6655e" filled="false" stroked="true" strokeweight=".48pt" strokecolor="#fdfdfd">
                <v:path arrowok="t"/>
              </v:shape>
            </v:group>
            <v:group style="position:absolute;left:7662;top:7709;width:2;height:1162" coordorigin="7662,7709" coordsize="2,1162">
              <v:shape style="position:absolute;left:7662;top:7709;width:2;height:1162" coordorigin="7662,7709" coordsize="0,1162" path="m7662,8870l7662,7709e" filled="false" stroked="true" strokeweight=".48pt" strokecolor="#fdfdfd">
                <v:path arrowok="t"/>
              </v:shape>
            </v:group>
            <v:group style="position:absolute;left:7662;top:6655;width:2;height:495" coordorigin="7662,6655" coordsize="2,495">
              <v:shape style="position:absolute;left:7662;top:6655;width:2;height:495" coordorigin="7662,6655" coordsize="0,495" path="m7662,7150l7662,6655e" filled="false" stroked="true" strokeweight=".48pt" strokecolor="#fdfdfd">
                <v:path arrowok="t"/>
              </v:shape>
            </v:group>
            <v:group style="position:absolute;left:7737;top:7709;width:2;height:1162" coordorigin="7737,7709" coordsize="2,1162">
              <v:shape style="position:absolute;left:7737;top:7709;width:2;height:1162" coordorigin="7737,7709" coordsize="0,1162" path="m7737,8870l7737,7709e" filled="false" stroked="true" strokeweight=".48pt" strokecolor="#fdfdfd">
                <v:path arrowok="t"/>
              </v:shape>
            </v:group>
            <v:group style="position:absolute;left:7737;top:6655;width:2;height:495" coordorigin="7737,6655" coordsize="2,495">
              <v:shape style="position:absolute;left:7737;top:6655;width:2;height:495" coordorigin="7737,6655" coordsize="0,495" path="m7737,7150l7737,6655e" filled="false" stroked="true" strokeweight=".48pt" strokecolor="#fdfdfd">
                <v:path arrowok="t"/>
              </v:shape>
            </v:group>
            <v:group style="position:absolute;left:7811;top:6655;width:2;height:2216" coordorigin="7811,6655" coordsize="2,2216">
              <v:shape style="position:absolute;left:7811;top:6655;width:2;height:2216" coordorigin="7811,6655" coordsize="0,2216" path="m7811,8870l7811,6655e" filled="false" stroked="true" strokeweight=".48pt" strokecolor="#fdfdfd">
                <v:path arrowok="t"/>
              </v:shape>
            </v:group>
            <v:group style="position:absolute;left:7886;top:6655;width:2;height:3209" coordorigin="7886,6655" coordsize="2,3209">
              <v:shape style="position:absolute;left:7886;top:6655;width:2;height:3209" coordorigin="7886,6655" coordsize="0,3209" path="m7886,9864l7886,6655e" filled="false" stroked="true" strokeweight=".48pt" strokecolor="#fdfdfd">
                <v:path arrowok="t"/>
              </v:shape>
            </v:group>
            <v:group style="position:absolute;left:7960;top:6655;width:2;height:3209" coordorigin="7960,6655" coordsize="2,3209">
              <v:shape style="position:absolute;left:7960;top:6655;width:2;height:3209" coordorigin="7960,6655" coordsize="0,3209" path="m7960,9864l7960,6655e" filled="false" stroked="true" strokeweight=".48pt" strokecolor="#fdfdfd">
                <v:path arrowok="t"/>
              </v:shape>
            </v:group>
            <v:group style="position:absolute;left:8032;top:6655;width:2;height:3209" coordorigin="8032,6655" coordsize="2,3209">
              <v:shape style="position:absolute;left:8032;top:6655;width:2;height:3209" coordorigin="8032,6655" coordsize="0,3209" path="m8032,9864l8032,6655e" filled="false" stroked="true" strokeweight=".48pt" strokecolor="#fdfdfd">
                <v:path arrowok="t"/>
              </v:shape>
            </v:group>
            <v:group style="position:absolute;left:8106;top:6864;width:2;height:2792" coordorigin="8106,6864" coordsize="2,2792">
              <v:shape style="position:absolute;left:8106;top:6864;width:2;height:2792" coordorigin="8106,6864" coordsize="0,2792" path="m8106,9655l8106,6864e" filled="false" stroked="true" strokeweight=".48pt" strokecolor="#fdfdfd">
                <v:path arrowok="t"/>
              </v:shape>
            </v:group>
            <v:group style="position:absolute;left:8181;top:6864;width:2;height:2792" coordorigin="8181,6864" coordsize="2,2792">
              <v:shape style="position:absolute;left:8181;top:6864;width:2;height:2792" coordorigin="8181,6864" coordsize="0,2792" path="m8181,9655l8181,6864e" filled="false" stroked="true" strokeweight=".48pt" strokecolor="#fdfdfd">
                <v:path arrowok="t"/>
              </v:shape>
            </v:group>
            <v:group style="position:absolute;left:8255;top:6864;width:2;height:2792" coordorigin="8255,6864" coordsize="2,2792">
              <v:shape style="position:absolute;left:8255;top:6864;width:2;height:2792" coordorigin="8255,6864" coordsize="0,2792" path="m8255,9655l8255,6864e" filled="false" stroked="true" strokeweight=".48pt" strokecolor="#fdfdfd">
                <v:path arrowok="t"/>
              </v:shape>
            </v:group>
            <v:group style="position:absolute;left:8330;top:7586;width:2;height:1347" coordorigin="8330,7586" coordsize="2,1347">
              <v:shape style="position:absolute;left:8330;top:7586;width:2;height:1347" coordorigin="8330,7586" coordsize="0,1347" path="m8330,8933l8330,7586e" filled="false" stroked="true" strokeweight=".48pt" strokecolor="#fdfdfd">
                <v:path arrowok="t"/>
              </v:shape>
            </v:group>
            <v:group style="position:absolute;left:8404;top:8566;width:2;height:368" coordorigin="8404,8566" coordsize="2,368">
              <v:shape style="position:absolute;left:8404;top:8566;width:2;height:368" coordorigin="8404,8566" coordsize="0,368" path="m8404,8933l8404,8566e" filled="false" stroked="true" strokeweight=".48pt" strokecolor="#fdfdfd">
                <v:path arrowok="t"/>
              </v:shape>
            </v:group>
            <v:group style="position:absolute;left:8404;top:7586;width:2;height:368" coordorigin="8404,7586" coordsize="2,368">
              <v:shape style="position:absolute;left:8404;top:7586;width:2;height:368" coordorigin="8404,7586" coordsize="0,368" path="m8404,7954l8404,7586e" filled="false" stroked="true" strokeweight=".48pt" strokecolor="#fdfdfd">
                <v:path arrowok="t"/>
              </v:shape>
            </v:group>
            <v:group style="position:absolute;left:8404;top:8232;width:2;height:56" coordorigin="8404,8232" coordsize="2,56">
              <v:shape style="position:absolute;left:8404;top:8232;width:2;height:56" coordorigin="8404,8232" coordsize="0,56" path="m8404,8287l8404,8232e" filled="false" stroked="true" strokeweight=".48pt" strokecolor="#fdfdfd">
                <v:path arrowok="t"/>
              </v:shape>
            </v:group>
            <v:group style="position:absolute;left:8476;top:8566;width:2;height:368" coordorigin="8476,8566" coordsize="2,368">
              <v:shape style="position:absolute;left:8476;top:8566;width:2;height:368" coordorigin="8476,8566" coordsize="0,368" path="m8476,8933l8476,8566e" filled="false" stroked="true" strokeweight=".48pt" strokecolor="#fdfdfd">
                <v:path arrowok="t"/>
              </v:shape>
            </v:group>
            <v:group style="position:absolute;left:8476;top:7586;width:2;height:368" coordorigin="8476,7586" coordsize="2,368">
              <v:shape style="position:absolute;left:8476;top:7586;width:2;height:368" coordorigin="8476,7586" coordsize="0,368" path="m8476,7954l8476,7586e" filled="false" stroked="true" strokeweight=".48pt" strokecolor="#fdfdfd">
                <v:path arrowok="t"/>
              </v:shape>
            </v:group>
            <v:group style="position:absolute;left:8476;top:8232;width:2;height:56" coordorigin="8476,8232" coordsize="2,56">
              <v:shape style="position:absolute;left:8476;top:8232;width:2;height:56" coordorigin="8476,8232" coordsize="0,56" path="m8476,8287l8476,8232e" filled="false" stroked="true" strokeweight=".48pt" strokecolor="#fdfdfd">
                <v:path arrowok="t"/>
              </v:shape>
            </v:group>
            <v:group style="position:absolute;left:8550;top:8566;width:2;height:368" coordorigin="8550,8566" coordsize="2,368">
              <v:shape style="position:absolute;left:8550;top:8566;width:2;height:368" coordorigin="8550,8566" coordsize="0,368" path="m8550,8933l8550,8566e" filled="false" stroked="true" strokeweight=".48pt" strokecolor="#fdfdfd">
                <v:path arrowok="t"/>
              </v:shape>
            </v:group>
            <v:group style="position:absolute;left:8550;top:7586;width:2;height:368" coordorigin="8550,7586" coordsize="2,368">
              <v:shape style="position:absolute;left:8550;top:7586;width:2;height:368" coordorigin="8550,7586" coordsize="0,368" path="m8550,7954l8550,7586e" filled="false" stroked="true" strokeweight=".48pt" strokecolor="#fdfdfd">
                <v:path arrowok="t"/>
              </v:shape>
            </v:group>
            <v:group style="position:absolute;left:8550;top:8232;width:2;height:56" coordorigin="8550,8232" coordsize="2,56">
              <v:shape style="position:absolute;left:8550;top:8232;width:2;height:56" coordorigin="8550,8232" coordsize="0,56" path="m8550,8287l8550,8232e" filled="false" stroked="true" strokeweight=".48pt" strokecolor="#fdfdfd">
                <v:path arrowok="t"/>
              </v:shape>
            </v:group>
            <v:group style="position:absolute;left:8625;top:8566;width:2;height:368" coordorigin="8625,8566" coordsize="2,368">
              <v:shape style="position:absolute;left:8625;top:8566;width:2;height:368" coordorigin="8625,8566" coordsize="0,368" path="m8625,8933l8625,8566e" filled="false" stroked="true" strokeweight=".48pt" strokecolor="#fdfdfd">
                <v:path arrowok="t"/>
              </v:shape>
            </v:group>
            <v:group style="position:absolute;left:8625;top:7586;width:2;height:368" coordorigin="8625,7586" coordsize="2,368">
              <v:shape style="position:absolute;left:8625;top:7586;width:2;height:368" coordorigin="8625,7586" coordsize="0,368" path="m8625,7954l8625,7586e" filled="false" stroked="true" strokeweight=".48pt" strokecolor="#fdfdfd">
                <v:path arrowok="t"/>
              </v:shape>
            </v:group>
            <v:group style="position:absolute;left:8625;top:8232;width:2;height:56" coordorigin="8625,8232" coordsize="2,56">
              <v:shape style="position:absolute;left:8625;top:8232;width:2;height:56" coordorigin="8625,8232" coordsize="0,56" path="m8625,8287l8625,8232e" filled="false" stroked="true" strokeweight=".48pt" strokecolor="#fdfdfd">
                <v:path arrowok="t"/>
              </v:shape>
            </v:group>
            <v:group style="position:absolute;left:8699;top:8566;width:2;height:368" coordorigin="8699,8566" coordsize="2,368">
              <v:shape style="position:absolute;left:8699;top:8566;width:2;height:368" coordorigin="8699,8566" coordsize="0,368" path="m8699,8933l8699,8566e" filled="false" stroked="true" strokeweight=".48pt" strokecolor="#fdfdfd">
                <v:path arrowok="t"/>
              </v:shape>
            </v:group>
            <v:group style="position:absolute;left:8699;top:7586;width:2;height:368" coordorigin="8699,7586" coordsize="2,368">
              <v:shape style="position:absolute;left:8699;top:7586;width:2;height:368" coordorigin="8699,7586" coordsize="0,368" path="m8699,7954l8699,7586e" filled="false" stroked="true" strokeweight=".48pt" strokecolor="#fdfdfd">
                <v:path arrowok="t"/>
              </v:shape>
            </v:group>
            <v:group style="position:absolute;left:8699;top:8232;width:2;height:56" coordorigin="8699,8232" coordsize="2,56">
              <v:shape style="position:absolute;left:8699;top:8232;width:2;height:56" coordorigin="8699,8232" coordsize="0,56" path="m8699,8287l8699,8232e" filled="false" stroked="true" strokeweight=".48pt" strokecolor="#fdfdfd">
                <v:path arrowok="t"/>
              </v:shape>
            </v:group>
            <v:group style="position:absolute;left:8774;top:8566;width:2;height:368" coordorigin="8774,8566" coordsize="2,368">
              <v:shape style="position:absolute;left:8774;top:8566;width:2;height:368" coordorigin="8774,8566" coordsize="0,368" path="m8774,8933l8774,8566e" filled="false" stroked="true" strokeweight=".48pt" strokecolor="#fdfdfd">
                <v:path arrowok="t"/>
              </v:shape>
            </v:group>
            <v:group style="position:absolute;left:8774;top:7586;width:2;height:368" coordorigin="8774,7586" coordsize="2,368">
              <v:shape style="position:absolute;left:8774;top:7586;width:2;height:368" coordorigin="8774,7586" coordsize="0,368" path="m8774,7954l8774,7586e" filled="false" stroked="true" strokeweight=".48pt" strokecolor="#fdfdfd">
                <v:path arrowok="t"/>
              </v:shape>
            </v:group>
            <v:group style="position:absolute;left:8774;top:8232;width:2;height:56" coordorigin="8774,8232" coordsize="2,56">
              <v:shape style="position:absolute;left:8774;top:8232;width:2;height:56" coordorigin="8774,8232" coordsize="0,56" path="m8774,8287l8774,8232e" filled="false" stroked="true" strokeweight=".48pt" strokecolor="#fdfdfd">
                <v:path arrowok="t"/>
              </v:shape>
            </v:group>
            <v:group style="position:absolute;left:8848;top:8566;width:2;height:368" coordorigin="8848,8566" coordsize="2,368">
              <v:shape style="position:absolute;left:8848;top:8566;width:2;height:368" coordorigin="8848,8566" coordsize="0,368" path="m8848,8933l8848,8566e" filled="false" stroked="true" strokeweight=".48pt" strokecolor="#fdfdfd">
                <v:path arrowok="t"/>
              </v:shape>
            </v:group>
            <v:group style="position:absolute;left:8848;top:7586;width:2;height:368" coordorigin="8848,7586" coordsize="2,368">
              <v:shape style="position:absolute;left:8848;top:7586;width:2;height:368" coordorigin="8848,7586" coordsize="0,368" path="m8848,7954l8848,7586e" filled="false" stroked="true" strokeweight=".48pt" strokecolor="#fdfdfd">
                <v:path arrowok="t"/>
              </v:shape>
            </v:group>
            <v:group style="position:absolute;left:8848;top:8232;width:2;height:56" coordorigin="8848,8232" coordsize="2,56">
              <v:shape style="position:absolute;left:8848;top:8232;width:2;height:56" coordorigin="8848,8232" coordsize="0,56" path="m8848,8287l8848,8232e" filled="false" stroked="true" strokeweight=".48pt" strokecolor="#fdfdfd">
                <v:path arrowok="t"/>
              </v:shape>
            </v:group>
            <v:group style="position:absolute;left:8920;top:8566;width:2;height:368" coordorigin="8920,8566" coordsize="2,368">
              <v:shape style="position:absolute;left:8920;top:8566;width:2;height:368" coordorigin="8920,8566" coordsize="0,368" path="m8920,8933l8920,8566e" filled="false" stroked="true" strokeweight=".48pt" strokecolor="#fdfdfd">
                <v:path arrowok="t"/>
              </v:shape>
            </v:group>
            <v:group style="position:absolute;left:8920;top:7586;width:2;height:368" coordorigin="8920,7586" coordsize="2,368">
              <v:shape style="position:absolute;left:8920;top:7586;width:2;height:368" coordorigin="8920,7586" coordsize="0,368" path="m8920,7954l8920,7586e" filled="false" stroked="true" strokeweight=".48pt" strokecolor="#fdfdfd">
                <v:path arrowok="t"/>
              </v:shape>
            </v:group>
            <v:group style="position:absolute;left:8920;top:8232;width:2;height:56" coordorigin="8920,8232" coordsize="2,56">
              <v:shape style="position:absolute;left:8920;top:8232;width:2;height:56" coordorigin="8920,8232" coordsize="0,56" path="m8920,8287l8920,8232e" filled="false" stroked="true" strokeweight=".48pt" strokecolor="#fdfdfd">
                <v:path arrowok="t"/>
              </v:shape>
            </v:group>
            <v:group style="position:absolute;left:8994;top:8566;width:2;height:368" coordorigin="8994,8566" coordsize="2,368">
              <v:shape style="position:absolute;left:8994;top:8566;width:2;height:368" coordorigin="8994,8566" coordsize="0,368" path="m8994,8933l8994,8566e" filled="false" stroked="true" strokeweight=".48pt" strokecolor="#fdfdfd">
                <v:path arrowok="t"/>
              </v:shape>
            </v:group>
            <v:group style="position:absolute;left:8994;top:7586;width:2;height:368" coordorigin="8994,7586" coordsize="2,368">
              <v:shape style="position:absolute;left:8994;top:7586;width:2;height:368" coordorigin="8994,7586" coordsize="0,368" path="m8994,7954l8994,7586e" filled="false" stroked="true" strokeweight=".48pt" strokecolor="#fdfdfd">
                <v:path arrowok="t"/>
              </v:shape>
            </v:group>
            <v:group style="position:absolute;left:8994;top:8232;width:2;height:56" coordorigin="8994,8232" coordsize="2,56">
              <v:shape style="position:absolute;left:8994;top:8232;width:2;height:56" coordorigin="8994,8232" coordsize="0,56" path="m8994,8287l8994,8232e" filled="false" stroked="true" strokeweight=".48pt" strokecolor="#fdfdfd">
                <v:path arrowok="t"/>
              </v:shape>
            </v:group>
            <v:group style="position:absolute;left:9069;top:8566;width:2;height:1090" coordorigin="9069,8566" coordsize="2,1090">
              <v:shape style="position:absolute;left:9069;top:8566;width:2;height:1090" coordorigin="9069,8566" coordsize="0,1090" path="m9069,9655l9069,8566e" filled="false" stroked="true" strokeweight=".48pt" strokecolor="#fdfdfd">
                <v:path arrowok="t"/>
              </v:shape>
            </v:group>
            <v:group style="position:absolute;left:9069;top:6864;width:2;height:1090" coordorigin="9069,6864" coordsize="2,1090">
              <v:shape style="position:absolute;left:9069;top:6864;width:2;height:1090" coordorigin="9069,6864" coordsize="0,1090" path="m9069,7954l9069,6864e" filled="false" stroked="true" strokeweight=".48pt" strokecolor="#fdfdfd">
                <v:path arrowok="t"/>
              </v:shape>
            </v:group>
            <v:group style="position:absolute;left:9069;top:8232;width:2;height:56" coordorigin="9069,8232" coordsize="2,56">
              <v:shape style="position:absolute;left:9069;top:8232;width:2;height:56" coordorigin="9069,8232" coordsize="0,56" path="m9069,8287l9069,8232e" filled="false" stroked="true" strokeweight=".48pt" strokecolor="#fdfdfd">
                <v:path arrowok="t"/>
              </v:shape>
            </v:group>
            <v:group style="position:absolute;left:9143;top:8566;width:2;height:1090" coordorigin="9143,8566" coordsize="2,1090">
              <v:shape style="position:absolute;left:9143;top:8566;width:2;height:1090" coordorigin="9143,8566" coordsize="0,1090" path="m9143,9655l9143,8566e" filled="false" stroked="true" strokeweight=".48pt" strokecolor="#fdfdfd">
                <v:path arrowok="t"/>
              </v:shape>
            </v:group>
            <v:group style="position:absolute;left:9143;top:6864;width:2;height:1090" coordorigin="9143,6864" coordsize="2,1090">
              <v:shape style="position:absolute;left:9143;top:6864;width:2;height:1090" coordorigin="9143,6864" coordsize="0,1090" path="m9143,7954l9143,6864e" filled="false" stroked="true" strokeweight=".48pt" strokecolor="#fdfdfd">
                <v:path arrowok="t"/>
              </v:shape>
            </v:group>
            <v:group style="position:absolute;left:9143;top:8232;width:2;height:56" coordorigin="9143,8232" coordsize="2,56">
              <v:shape style="position:absolute;left:9143;top:8232;width:2;height:56" coordorigin="9143,8232" coordsize="0,56" path="m9143,8287l9143,8232e" filled="false" stroked="true" strokeweight=".48pt" strokecolor="#fdfdfd">
                <v:path arrowok="t"/>
              </v:shape>
            </v:group>
            <v:group style="position:absolute;left:9218;top:8566;width:2;height:1090" coordorigin="9218,8566" coordsize="2,1090">
              <v:shape style="position:absolute;left:9218;top:8566;width:2;height:1090" coordorigin="9218,8566" coordsize="0,1090" path="m9218,9655l9218,8566e" filled="false" stroked="true" strokeweight=".48pt" strokecolor="#fdfdfd">
                <v:path arrowok="t"/>
              </v:shape>
            </v:group>
            <v:group style="position:absolute;left:9218;top:6864;width:2;height:1090" coordorigin="9218,6864" coordsize="2,1090">
              <v:shape style="position:absolute;left:9218;top:6864;width:2;height:1090" coordorigin="9218,6864" coordsize="0,1090" path="m9218,7954l9218,6864e" filled="false" stroked="true" strokeweight=".48pt" strokecolor="#fdfdfd">
                <v:path arrowok="t"/>
              </v:shape>
            </v:group>
            <v:group style="position:absolute;left:9218;top:8232;width:2;height:56" coordorigin="9218,8232" coordsize="2,56">
              <v:shape style="position:absolute;left:9218;top:8232;width:2;height:56" coordorigin="9218,8232" coordsize="0,56" path="m9218,8287l9218,8232e" filled="false" stroked="true" strokeweight=".48pt" strokecolor="#fdfdfd">
                <v:path arrowok="t"/>
              </v:shape>
            </v:group>
            <v:group style="position:absolute;left:9290;top:8566;width:2;height:1299" coordorigin="9290,8566" coordsize="2,1299">
              <v:shape style="position:absolute;left:9290;top:8566;width:2;height:1299" coordorigin="9290,8566" coordsize="0,1299" path="m9290,9864l9290,8566e" filled="false" stroked="true" strokeweight=".48pt" strokecolor="#fdfdfd">
                <v:path arrowok="t"/>
              </v:shape>
            </v:group>
            <v:group style="position:absolute;left:9290;top:6655;width:2;height:1299" coordorigin="9290,6655" coordsize="2,1299">
              <v:shape style="position:absolute;left:9290;top:6655;width:2;height:1299" coordorigin="9290,6655" coordsize="0,1299" path="m9290,7954l9290,6655e" filled="false" stroked="true" strokeweight=".48pt" strokecolor="#fdfdfd">
                <v:path arrowok="t"/>
              </v:shape>
            </v:group>
            <v:group style="position:absolute;left:9290;top:8232;width:2;height:56" coordorigin="9290,8232" coordsize="2,56">
              <v:shape style="position:absolute;left:9290;top:8232;width:2;height:56" coordorigin="9290,8232" coordsize="0,56" path="m9290,8287l9290,8232e" filled="false" stroked="true" strokeweight=".48pt" strokecolor="#fdfdfd">
                <v:path arrowok="t"/>
              </v:shape>
            </v:group>
            <v:group style="position:absolute;left:9364;top:8566;width:2;height:1299" coordorigin="9364,8566" coordsize="2,1299">
              <v:shape style="position:absolute;left:9364;top:8566;width:2;height:1299" coordorigin="9364,8566" coordsize="0,1299" path="m9364,9864l9364,8566e" filled="false" stroked="true" strokeweight=".48pt" strokecolor="#fdfdfd">
                <v:path arrowok="t"/>
              </v:shape>
            </v:group>
            <v:group style="position:absolute;left:9364;top:6655;width:2;height:1299" coordorigin="9364,6655" coordsize="2,1299">
              <v:shape style="position:absolute;left:9364;top:6655;width:2;height:1299" coordorigin="9364,6655" coordsize="0,1299" path="m9364,7954l9364,6655e" filled="false" stroked="true" strokeweight=".48pt" strokecolor="#fdfdfd">
                <v:path arrowok="t"/>
              </v:shape>
            </v:group>
            <v:group style="position:absolute;left:9364;top:8232;width:2;height:56" coordorigin="9364,8232" coordsize="2,56">
              <v:shape style="position:absolute;left:9364;top:8232;width:2;height:56" coordorigin="9364,8232" coordsize="0,56" path="m9364,8287l9364,8232e" filled="false" stroked="true" strokeweight=".48pt" strokecolor="#fdfdfd">
                <v:path arrowok="t"/>
              </v:shape>
            </v:group>
            <v:group style="position:absolute;left:9438;top:8566;width:2;height:1299" coordorigin="9438,8566" coordsize="2,1299">
              <v:shape style="position:absolute;left:9438;top:8566;width:2;height:1299" coordorigin="9438,8566" coordsize="0,1299" path="m9438,9864l9438,8566e" filled="false" stroked="true" strokeweight=".48pt" strokecolor="#fdfdfd">
                <v:path arrowok="t"/>
              </v:shape>
            </v:group>
            <v:group style="position:absolute;left:9438;top:6655;width:2;height:1299" coordorigin="9438,6655" coordsize="2,1299">
              <v:shape style="position:absolute;left:9438;top:6655;width:2;height:1299" coordorigin="9438,6655" coordsize="0,1299" path="m9438,7954l9438,6655e" filled="false" stroked="true" strokeweight=".48pt" strokecolor="#fdfdfd">
                <v:path arrowok="t"/>
              </v:shape>
            </v:group>
            <v:group style="position:absolute;left:9438;top:8232;width:2;height:56" coordorigin="9438,8232" coordsize="2,56">
              <v:shape style="position:absolute;left:9438;top:8232;width:2;height:56" coordorigin="9438,8232" coordsize="0,56" path="m9438,8287l9438,8232e" filled="false" stroked="true" strokeweight=".48pt" strokecolor="#fdfdfd">
                <v:path arrowok="t"/>
              </v:shape>
            </v:group>
            <v:group style="position:absolute;left:2632;top:6516;width:2;height:3488" coordorigin="2632,6516" coordsize="2,3488">
              <v:shape style="position:absolute;left:2632;top:6516;width:2;height:3488" coordorigin="2632,6516" coordsize="0,3488" path="m2632,10003l2632,6516e" filled="false" stroked="true" strokeweight=".48pt" strokecolor="#fdfdfd">
                <v:path arrowok="t"/>
              </v:shape>
            </v:group>
            <v:group style="position:absolute;left:2697;top:6516;width:2;height:3488" coordorigin="2697,6516" coordsize="2,3488">
              <v:shape style="position:absolute;left:2697;top:6516;width:2;height:3488" coordorigin="2697,6516" coordsize="0,3488" path="m2697,10003l2697,6516e" filled="false" stroked="true" strokeweight=".48pt" strokecolor="#fdfdfd">
                <v:path arrowok="t"/>
              </v:shape>
            </v:group>
            <v:group style="position:absolute;left:2764;top:8258;width:2;height:1745" coordorigin="2764,8258" coordsize="2,1745">
              <v:shape style="position:absolute;left:2764;top:8258;width:2;height:1745" coordorigin="2764,8258" coordsize="0,1745" path="m2764,10003l2764,8258e" filled="false" stroked="true" strokeweight=".48pt" strokecolor="#fdfdfd">
                <v:path arrowok="t"/>
              </v:shape>
            </v:group>
            <v:group style="position:absolute;left:2764;top:6516;width:2;height:1611" coordorigin="2764,6516" coordsize="2,1611">
              <v:shape style="position:absolute;left:2764;top:6516;width:2;height:1611" coordorigin="2764,6516" coordsize="0,1611" path="m2764,8126l2764,6516e" filled="false" stroked="true" strokeweight=".48pt" strokecolor="#fdfdfd">
                <v:path arrowok="t"/>
              </v:shape>
            </v:group>
            <v:group style="position:absolute;left:2831;top:8258;width:2;height:1745" coordorigin="2831,8258" coordsize="2,1745">
              <v:shape style="position:absolute;left:2831;top:8258;width:2;height:1745" coordorigin="2831,8258" coordsize="0,1745" path="m2831,10003l2831,8258e" filled="false" stroked="true" strokeweight=".48pt" strokecolor="#fdfdfd">
                <v:path arrowok="t"/>
              </v:shape>
            </v:group>
            <v:group style="position:absolute;left:2831;top:6516;width:2;height:1608" coordorigin="2831,6516" coordsize="2,1608">
              <v:shape style="position:absolute;left:2831;top:6516;width:2;height:1608" coordorigin="2831,6516" coordsize="0,1608" path="m2831,6516l2831,8124e" filled="false" stroked="true" strokeweight=".48pt" strokecolor="#fdfdfd">
                <v:path arrowok="t"/>
              </v:shape>
            </v:group>
            <v:group style="position:absolute;left:2898;top:8258;width:2;height:1745" coordorigin="2898,8258" coordsize="2,1745">
              <v:shape style="position:absolute;left:2898;top:8258;width:2;height:1745" coordorigin="2898,8258" coordsize="0,1745" path="m2898,10003l2898,8258e" filled="false" stroked="true" strokeweight=".48pt" strokecolor="#fdfdfd">
                <v:path arrowok="t"/>
              </v:shape>
            </v:group>
            <v:group style="position:absolute;left:2898;top:6516;width:2;height:1608" coordorigin="2898,6516" coordsize="2,1608">
              <v:shape style="position:absolute;left:2898;top:6516;width:2;height:1608" coordorigin="2898,6516" coordsize="0,1608" path="m2898,6516l2898,8124e" filled="false" stroked="true" strokeweight=".48pt" strokecolor="#fdfdfd">
                <v:path arrowok="t"/>
              </v:shape>
            </v:group>
            <v:group style="position:absolute;left:2963;top:8258;width:2;height:1745" coordorigin="2963,8258" coordsize="2,1745">
              <v:shape style="position:absolute;left:2963;top:8258;width:2;height:1745" coordorigin="2963,8258" coordsize="0,1745" path="m2963,10003l2963,8258e" filled="false" stroked="true" strokeweight=".48pt" strokecolor="#fdfdfd">
                <v:path arrowok="t"/>
              </v:shape>
            </v:group>
            <v:group style="position:absolute;left:2963;top:6516;width:2;height:1608" coordorigin="2963,6516" coordsize="2,1608">
              <v:shape style="position:absolute;left:2963;top:6516;width:2;height:1608" coordorigin="2963,6516" coordsize="0,1608" path="m2963,6516l2963,8124e" filled="false" stroked="true" strokeweight=".48pt" strokecolor="#fdfdfd">
                <v:path arrowok="t"/>
              </v:shape>
            </v:group>
            <v:group style="position:absolute;left:3030;top:8258;width:2;height:1625" coordorigin="3030,8258" coordsize="2,1625">
              <v:shape style="position:absolute;left:3030;top:8258;width:2;height:1625" coordorigin="3030,8258" coordsize="0,1625" path="m3030,9883l3030,8258e" filled="false" stroked="true" strokeweight=".48pt" strokecolor="#fdfdfd">
                <v:path arrowok="t"/>
              </v:shape>
            </v:group>
            <v:group style="position:absolute;left:3030;top:6638;width:2;height:1486" coordorigin="3030,6638" coordsize="2,1486">
              <v:shape style="position:absolute;left:3030;top:6638;width:2;height:1486" coordorigin="3030,6638" coordsize="0,1486" path="m3030,6638l3030,8124e" filled="false" stroked="true" strokeweight=".48pt" strokecolor="#fdfdfd">
                <v:path arrowok="t"/>
              </v:shape>
            </v:group>
            <v:group style="position:absolute;left:3098;top:8258;width:2;height:1625" coordorigin="3098,8258" coordsize="2,1625">
              <v:shape style="position:absolute;left:3098;top:8258;width:2;height:1625" coordorigin="3098,8258" coordsize="0,1625" path="m3098,9883l3098,8258e" filled="false" stroked="true" strokeweight=".48pt" strokecolor="#fdfdfd">
                <v:path arrowok="t"/>
              </v:shape>
            </v:group>
            <v:group style="position:absolute;left:3098;top:6638;width:2;height:1486" coordorigin="3098,6638" coordsize="2,1486">
              <v:shape style="position:absolute;left:3098;top:6638;width:2;height:1486" coordorigin="3098,6638" coordsize="0,1486" path="m3098,6638l3098,8124e" filled="false" stroked="true" strokeweight=".48pt" strokecolor="#fdfdfd">
                <v:path arrowok="t"/>
              </v:shape>
            </v:group>
            <v:group style="position:absolute;left:3165;top:8258;width:2;height:1625" coordorigin="3165,8258" coordsize="2,1625">
              <v:shape style="position:absolute;left:3165;top:8258;width:2;height:1625" coordorigin="3165,8258" coordsize="0,1625" path="m3165,9883l3165,8258e" filled="false" stroked="true" strokeweight=".48pt" strokecolor="#fdfdfd">
                <v:path arrowok="t"/>
              </v:shape>
            </v:group>
            <v:group style="position:absolute;left:3165;top:6638;width:2;height:1486" coordorigin="3165,6638" coordsize="2,1486">
              <v:shape style="position:absolute;left:3165;top:6638;width:2;height:1486" coordorigin="3165,6638" coordsize="0,1486" path="m3165,6638l3165,8124e" filled="false" stroked="true" strokeweight=".48pt" strokecolor="#fdfdfd">
                <v:path arrowok="t"/>
              </v:shape>
            </v:group>
            <v:group style="position:absolute;left:3230;top:8258;width:2;height:1625" coordorigin="3230,8258" coordsize="2,1625">
              <v:shape style="position:absolute;left:3230;top:8258;width:2;height:1625" coordorigin="3230,8258" coordsize="0,1625" path="m3230,9883l3230,8258e" filled="false" stroked="true" strokeweight=".48pt" strokecolor="#fdfdfd">
                <v:path arrowok="t"/>
              </v:shape>
            </v:group>
            <v:group style="position:absolute;left:3230;top:6638;width:2;height:1486" coordorigin="3230,6638" coordsize="2,1486">
              <v:shape style="position:absolute;left:3230;top:6638;width:2;height:1486" coordorigin="3230,6638" coordsize="0,1486" path="m3230,6638l3230,8124e" filled="false" stroked="true" strokeweight=".48pt" strokecolor="#fdfdfd">
                <v:path arrowok="t"/>
              </v:shape>
            </v:group>
            <v:group style="position:absolute;left:3297;top:8258;width:2;height:1625" coordorigin="3297,8258" coordsize="2,1625">
              <v:shape style="position:absolute;left:3297;top:8258;width:2;height:1625" coordorigin="3297,8258" coordsize="0,1625" path="m3297,9883l3297,8258e" filled="false" stroked="true" strokeweight=".48pt" strokecolor="#fdfdfd">
                <v:path arrowok="t"/>
              </v:shape>
            </v:group>
            <v:group style="position:absolute;left:3297;top:6638;width:2;height:1486" coordorigin="3297,6638" coordsize="2,1486">
              <v:shape style="position:absolute;left:3297;top:6638;width:2;height:1486" coordorigin="3297,6638" coordsize="0,1486" path="m3297,6638l3297,8124e" filled="false" stroked="true" strokeweight=".48pt" strokecolor="#fdfdfd">
                <v:path arrowok="t"/>
              </v:shape>
            </v:group>
            <v:group style="position:absolute;left:3364;top:8258;width:2;height:1625" coordorigin="3364,8258" coordsize="2,1625">
              <v:shape style="position:absolute;left:3364;top:8258;width:2;height:1625" coordorigin="3364,8258" coordsize="0,1625" path="m3364,9883l3364,8258e" filled="false" stroked="true" strokeweight=".48pt" strokecolor="#fdfdfd">
                <v:path arrowok="t"/>
              </v:shape>
            </v:group>
            <v:group style="position:absolute;left:3364;top:6638;width:2;height:1486" coordorigin="3364,6638" coordsize="2,1486">
              <v:shape style="position:absolute;left:3364;top:6638;width:2;height:1486" coordorigin="3364,6638" coordsize="0,1486" path="m3364,6638l3364,8124e" filled="false" stroked="true" strokeweight=".48pt" strokecolor="#fdfdfd">
                <v:path arrowok="t"/>
              </v:shape>
            </v:group>
            <v:group style="position:absolute;left:3431;top:8258;width:2;height:1625" coordorigin="3431,8258" coordsize="2,1625">
              <v:shape style="position:absolute;left:3431;top:8258;width:2;height:1625" coordorigin="3431,8258" coordsize="0,1625" path="m3431,9883l3431,8258e" filled="false" stroked="true" strokeweight=".48pt" strokecolor="#fdfdfd">
                <v:path arrowok="t"/>
              </v:shape>
            </v:group>
            <v:group style="position:absolute;left:3431;top:6638;width:2;height:1486" coordorigin="3431,6638" coordsize="2,1486">
              <v:shape style="position:absolute;left:3431;top:6638;width:2;height:1486" coordorigin="3431,6638" coordsize="0,1486" path="m3431,6638l3431,8124e" filled="false" stroked="true" strokeweight=".48pt" strokecolor="#fdfdfd">
                <v:path arrowok="t"/>
              </v:shape>
            </v:group>
            <v:group style="position:absolute;left:3496;top:6638;width:2;height:3245" coordorigin="3496,6638" coordsize="2,3245">
              <v:shape style="position:absolute;left:3496;top:6638;width:2;height:3245" coordorigin="3496,6638" coordsize="0,3245" path="m3496,9883l3496,6638e" filled="false" stroked="true" strokeweight=".48pt" strokecolor="#fdfdfd">
                <v:path arrowok="t"/>
              </v:shape>
            </v:group>
            <v:group style="position:absolute;left:3563;top:6638;width:2;height:3245" coordorigin="3563,6638" coordsize="2,3245">
              <v:shape style="position:absolute;left:3563;top:6638;width:2;height:3245" coordorigin="3563,6638" coordsize="0,3245" path="m3563,9883l3563,6638e" filled="false" stroked="true" strokeweight=".48pt" strokecolor="#fdfdfd">
                <v:path arrowok="t"/>
              </v:shape>
            </v:group>
            <v:group style="position:absolute;left:3630;top:6638;width:2;height:3245" coordorigin="3630,6638" coordsize="2,3245">
              <v:shape style="position:absolute;left:3630;top:6638;width:2;height:3245" coordorigin="3630,6638" coordsize="0,3245" path="m3630,9883l3630,6638e" filled="false" stroked="true" strokeweight=".48pt" strokecolor="#fdfdfd">
                <v:path arrowok="t"/>
              </v:shape>
            </v:group>
            <v:group style="position:absolute;left:3698;top:6638;width:2;height:3245" coordorigin="3698,6638" coordsize="2,3245">
              <v:shape style="position:absolute;left:3698;top:6638;width:2;height:3245" coordorigin="3698,6638" coordsize="0,3245" path="m3698,9883l3698,6638e" filled="false" stroked="true" strokeweight=".48pt" strokecolor="#fdfdfd">
                <v:path arrowok="t"/>
              </v:shape>
            </v:group>
            <v:group style="position:absolute;left:7710;top:8844;width:2;height:411" coordorigin="7710,8844" coordsize="2,411">
              <v:shape style="position:absolute;left:7710;top:8844;width:2;height:411" coordorigin="7710,8844" coordsize="0,411" path="m7710,8844l7710,9254e" filled="false" stroked="true" strokeweight=".12pt" strokecolor="#000000">
                <v:path arrowok="t"/>
              </v:shape>
            </v:group>
            <v:group style="position:absolute;left:3717;top:6638;width:2;height:3255" coordorigin="3717,6638" coordsize="2,3255">
              <v:shape style="position:absolute;left:3717;top:6638;width:2;height:3255" coordorigin="3717,6638" coordsize="0,3255" path="m3717,9893l3717,6638e" filled="false" stroked="true" strokeweight=".12pt" strokecolor="#000000">
                <v:path arrowok="t"/>
              </v:shape>
            </v:group>
            <v:group style="position:absolute;left:2994;top:6516;width:6766;height:2" coordorigin="2994,6516" coordsize="6766,2">
              <v:shape style="position:absolute;left:2994;top:6516;width:6766;height:2" coordorigin="2994,6516" coordsize="6766,0" path="m9760,6516l2994,6516,5366,6516e" filled="false" stroked="true" strokeweight=".12pt" strokecolor="#000000">
                <v:path arrowok="t"/>
              </v:shape>
            </v:group>
            <v:group style="position:absolute;left:4098;top:6655;width:1853;height:2" coordorigin="4098,6655" coordsize="1853,2">
              <v:shape style="position:absolute;left:4098;top:6655;width:1853;height:2" coordorigin="4098,6655" coordsize="1853,0" path="m4098,6655l5951,6655e" filled="false" stroked="true" strokeweight=".12pt" strokecolor="#000000">
                <v:path arrowok="t"/>
              </v:shape>
            </v:group>
            <v:group style="position:absolute;left:6002;top:6655;width:3478;height:2" coordorigin="6002,6655" coordsize="3478,2">
              <v:shape style="position:absolute;left:6002;top:6655;width:3478;height:2" coordorigin="6002,6655" coordsize="3478,0" path="m6002,6655l9479,6655e" filled="false" stroked="true" strokeweight=".12pt" strokecolor="#000000">
                <v:path arrowok="t"/>
              </v:shape>
            </v:group>
            <v:group style="position:absolute;left:9611;top:6638;width:140;height:2" coordorigin="9611,6638" coordsize="140,2">
              <v:shape style="position:absolute;left:9611;top:6638;width:140;height:2" coordorigin="9611,6638" coordsize="140,0" path="m9611,6638l9750,6638e" filled="false" stroked="true" strokeweight=".12pt" strokecolor="#000000">
                <v:path arrowok="t"/>
              </v:shape>
            </v:group>
            <v:group style="position:absolute;left:9472;top:8287;width:2;height:1577" coordorigin="9472,8287" coordsize="2,1577">
              <v:shape style="position:absolute;left:9472;top:8287;width:2;height:1577" coordorigin="9472,8287" coordsize="0,1577" path="m9472,8287l9472,9864e" filled="false" stroked="true" strokeweight=".12pt" strokecolor="#000000">
                <v:path arrowok="t"/>
              </v:shape>
            </v:group>
            <v:group style="position:absolute;left:3849;top:6648;width:34;height:34" coordorigin="3849,6648" coordsize="34,34">
              <v:shape style="position:absolute;left:3849;top:6648;width:34;height:34" coordorigin="3849,6648" coordsize="34,34" path="m3849,6682l3849,6648,3882,6648e" filled="false" stroked="true" strokeweight=".12pt" strokecolor="#000000">
                <v:path arrowok="t"/>
              </v:shape>
            </v:group>
            <v:group style="position:absolute;left:4823;top:6649;width:4656;height:2" coordorigin="4823,6649" coordsize="4656,2">
              <v:shape style="position:absolute;left:4823;top:6649;width:4656;height:2" coordorigin="4823,6649" coordsize="4656,0" path="m4823,6649l9479,6649e" filled="false" stroked="true" strokeweight=".24pt" strokecolor="#000000">
                <v:path arrowok="t"/>
              </v:shape>
            </v:group>
            <v:group style="position:absolute;left:9573;top:6629;width:178;height:2" coordorigin="9573,6629" coordsize="178,2">
              <v:shape style="position:absolute;left:9573;top:6629;width:178;height:2" coordorigin="9573,6629" coordsize="178,0" path="m9573,6629l9750,6629e" filled="false" stroked="true" strokeweight=".12pt" strokecolor="#000000">
                <v:path arrowok="t"/>
              </v:shape>
            </v:group>
            <v:group style="position:absolute;left:9479;top:6648;width:2;height:236" coordorigin="9479,6648" coordsize="2,236">
              <v:shape style="position:absolute;left:9479;top:6648;width:2;height:236" coordorigin="9479,6648" coordsize="0,236" path="m9479,6648l9479,6883e" filled="false" stroked="true" strokeweight=".12pt" strokecolor="#000000">
                <v:path arrowok="t"/>
              </v:shape>
            </v:group>
            <v:group style="position:absolute;left:9479;top:7733;width:2;height:1056" coordorigin="9479,7733" coordsize="2,1056">
              <v:shape style="position:absolute;left:9479;top:7733;width:2;height:1056" coordorigin="9479,7733" coordsize="0,1056" path="m9479,7733l9479,8789e" filled="false" stroked="true" strokeweight=".12pt" strokecolor="#000000">
                <v:path arrowok="t"/>
              </v:shape>
            </v:group>
            <v:group style="position:absolute;left:9479;top:9636;width:2;height:257" coordorigin="9479,9636" coordsize="2,257">
              <v:shape style="position:absolute;left:9479;top:9636;width:2;height:257" coordorigin="9479,9636" coordsize="0,257" path="m9479,9636l9479,9893e" filled="false" stroked="true" strokeweight=".12pt" strokecolor="#000000">
                <v:path arrowok="t"/>
              </v:shape>
            </v:group>
            <v:group style="position:absolute;left:3827;top:6629;width:2;height:53" coordorigin="3827,6629" coordsize="2,53">
              <v:shape style="position:absolute;left:3827;top:6629;width:2;height:53" coordorigin="3827,6629" coordsize="0,53" path="m3827,6682l3827,6629e" filled="false" stroked="true" strokeweight=".12pt" strokecolor="#000000">
                <v:path arrowok="t"/>
              </v:shape>
            </v:group>
            <v:group style="position:absolute;left:2994;top:6629;width:766;height:2" coordorigin="2994,6629" coordsize="766,2">
              <v:shape style="position:absolute;left:2994;top:6629;width:766;height:2" coordorigin="2994,6629" coordsize="766,0" path="m2994,6629l3760,6629e" filled="false" stroked="true" strokeweight=".12pt" strokecolor="#000000">
                <v:path arrowok="t"/>
              </v:shape>
            </v:group>
            <v:group style="position:absolute;left:3827;top:6629;width:56;height:2" coordorigin="3827,6629" coordsize="56,2">
              <v:shape style="position:absolute;left:3827;top:6629;width:56;height:2" coordorigin="3827,6629" coordsize="56,0" path="m3827,6629l3882,6629e" filled="false" stroked="true" strokeweight=".12pt" strokecolor="#000000">
                <v:path arrowok="t"/>
              </v:shape>
            </v:group>
            <v:group style="position:absolute;left:4823;top:6629;width:2165;height:2" coordorigin="4823,6629" coordsize="2165,2">
              <v:shape style="position:absolute;left:4823;top:6629;width:2165;height:2" coordorigin="4823,6629" coordsize="2165,0" path="m4823,6629l6988,6629e" filled="false" stroked="true" strokeweight=".12pt" strokecolor="#000000">
                <v:path arrowok="t"/>
              </v:shape>
            </v:group>
            <v:group style="position:absolute;left:7650;top:6629;width:1851;height:2" coordorigin="7650,6629" coordsize="1851,2">
              <v:shape style="position:absolute;left:7650;top:6629;width:1851;height:2" coordorigin="7650,6629" coordsize="1851,0" path="m7650,6629l9501,6629e" filled="false" stroked="true" strokeweight=".12pt" strokecolor="#000000">
                <v:path arrowok="t"/>
              </v:shape>
            </v:group>
            <v:group style="position:absolute;left:9501;top:6629;width:2;height:255" coordorigin="9501,6629" coordsize="2,255">
              <v:shape style="position:absolute;left:9501;top:6629;width:2;height:255" coordorigin="9501,6629" coordsize="0,255" path="m9501,6629l9501,6883e" filled="false" stroked="true" strokeweight=".12pt" strokecolor="#000000">
                <v:path arrowok="t"/>
              </v:shape>
            </v:group>
            <v:group style="position:absolute;left:9501;top:7733;width:2;height:1056" coordorigin="9501,7733" coordsize="2,1056">
              <v:shape style="position:absolute;left:9501;top:7733;width:2;height:1056" coordorigin="9501,7733" coordsize="0,1056" path="m9501,7733l9501,8789e" filled="false" stroked="true" strokeweight=".12pt" strokecolor="#000000">
                <v:path arrowok="t"/>
              </v:shape>
            </v:group>
            <v:group style="position:absolute;left:9501;top:9636;width:2;height:257" coordorigin="9501,9636" coordsize="2,257">
              <v:shape style="position:absolute;left:9501;top:9636;width:2;height:257" coordorigin="9501,9636" coordsize="0,257" path="m9501,9636l9501,9893e" filled="false" stroked="true" strokeweight=".12pt" strokecolor="#000000">
                <v:path arrowok="t"/>
              </v:shape>
            </v:group>
            <v:group style="position:absolute;left:3760;top:8839;width:2;height:1121" coordorigin="3760,8839" coordsize="2,1121">
              <v:shape style="position:absolute;left:3760;top:8839;width:2;height:1121" coordorigin="3760,8839" coordsize="0,1121" path="m3760,8839l3760,9960e" filled="false" stroked="true" strokeweight=".12pt" strokecolor="#000000">
                <v:path arrowok="t"/>
              </v:shape>
            </v:group>
            <v:group style="position:absolute;left:3760;top:6559;width:2;height:123" coordorigin="3760,6559" coordsize="2,123">
              <v:shape style="position:absolute;left:3760;top:6559;width:2;height:123" coordorigin="3760,6559" coordsize="0,123" path="m3760,6682l3760,6559e" filled="false" stroked="true" strokeweight=".12pt" strokecolor="#000000">
                <v:path arrowok="t"/>
              </v:shape>
            </v:group>
            <v:group style="position:absolute;left:2994;top:6553;width:888;height:2" coordorigin="2994,6553" coordsize="888,2">
              <v:shape style="position:absolute;left:2994;top:6553;width:888;height:2" coordorigin="2994,6553" coordsize="888,0" path="m2994,6553l3882,6553e" filled="false" stroked="true" strokeweight=".72pt" strokecolor="#000000">
                <v:path arrowok="t"/>
              </v:shape>
            </v:group>
            <v:group style="position:absolute;left:4823;top:6553;width:2165;height:2" coordorigin="4823,6553" coordsize="2165,2">
              <v:shape style="position:absolute;left:4823;top:6553;width:2165;height:2" coordorigin="4823,6553" coordsize="2165,0" path="m4823,6553l6988,6553e" filled="false" stroked="true" strokeweight=".72pt" strokecolor="#000000">
                <v:path arrowok="t"/>
              </v:shape>
            </v:group>
            <v:group style="position:absolute;left:7650;top:6553;width:2100;height:2" coordorigin="7650,6553" coordsize="2100,2">
              <v:shape style="position:absolute;left:7650;top:6553;width:2100;height:2" coordorigin="7650,6553" coordsize="2100,0" path="m7650,6553l9750,6553e" filled="false" stroked="true" strokeweight=".72pt" strokecolor="#000000">
                <v:path arrowok="t"/>
              </v:shape>
            </v:group>
            <v:group style="position:absolute;left:9568;top:6559;width:2;height:324" coordorigin="9568,6559" coordsize="2,324">
              <v:shape style="position:absolute;left:9568;top:6559;width:2;height:324" coordorigin="9568,6559" coordsize="0,324" path="m9568,6559l9568,6883e" filled="false" stroked="true" strokeweight=".12pt" strokecolor="#000000">
                <v:path arrowok="t"/>
              </v:shape>
            </v:group>
            <v:group style="position:absolute;left:9568;top:7733;width:2;height:1056" coordorigin="9568,7733" coordsize="2,1056">
              <v:shape style="position:absolute;left:9568;top:7733;width:2;height:1056" coordorigin="9568,7733" coordsize="0,1056" path="m9568,7733l9568,8789e" filled="false" stroked="true" strokeweight=".12pt" strokecolor="#000000">
                <v:path arrowok="t"/>
              </v:shape>
            </v:group>
            <v:group style="position:absolute;left:9568;top:9636;width:2;height:324" coordorigin="9568,9636" coordsize="2,324">
              <v:shape style="position:absolute;left:9568;top:9636;width:2;height:324" coordorigin="9568,9636" coordsize="0,324" path="m9568,9636l9568,9960e" filled="false" stroked="true" strokeweight=".12pt" strokecolor="#000000">
                <v:path arrowok="t"/>
              </v:shape>
            </v:group>
            <v:group style="position:absolute;left:3755;top:8839;width:2;height:1121" coordorigin="3755,8839" coordsize="2,1121">
              <v:shape style="position:absolute;left:3755;top:8839;width:2;height:1121" coordorigin="3755,8839" coordsize="0,1121" path="m3755,8839l3755,9960e" filled="false" stroked="true" strokeweight=".12pt" strokecolor="#000000">
                <v:path arrowok="t"/>
              </v:shape>
            </v:group>
            <v:group style="position:absolute;left:3755;top:6559;width:2;height:123" coordorigin="3755,6559" coordsize="2,123">
              <v:shape style="position:absolute;left:3755;top:6559;width:2;height:123" coordorigin="3755,6559" coordsize="0,123" path="m3755,6682l3755,6559e" filled="false" stroked="true" strokeweight=".12pt" strokecolor="#000000">
                <v:path arrowok="t"/>
              </v:shape>
            </v:group>
            <v:group style="position:absolute;left:9573;top:6559;width:2;height:324" coordorigin="9573,6559" coordsize="2,324">
              <v:shape style="position:absolute;left:9573;top:6559;width:2;height:324" coordorigin="9573,6559" coordsize="0,324" path="m9573,6559l9573,6883e" filled="false" stroked="true" strokeweight=".12pt" strokecolor="#000000">
                <v:path arrowok="t"/>
              </v:shape>
            </v:group>
            <v:group style="position:absolute;left:9573;top:7733;width:2;height:1056" coordorigin="9573,7733" coordsize="2,1056">
              <v:shape style="position:absolute;left:9573;top:7733;width:2;height:1056" coordorigin="9573,7733" coordsize="0,1056" path="m9573,7733l9573,8789e" filled="false" stroked="true" strokeweight=".12pt" strokecolor="#000000">
                <v:path arrowok="t"/>
              </v:shape>
            </v:group>
            <v:group style="position:absolute;left:9573;top:9636;width:2;height:324" coordorigin="9573,9636" coordsize="2,324">
              <v:shape style="position:absolute;left:9573;top:9636;width:2;height:324" coordorigin="9573,9636" coordsize="0,324" path="m9573,9636l9573,9960e" filled="false" stroked="true" strokeweight=".12pt" strokecolor="#000000">
                <v:path arrowok="t"/>
              </v:shape>
            </v:group>
            <v:group style="position:absolute;left:3746;top:8839;width:2;height:1054" coordorigin="3746,8839" coordsize="2,1054">
              <v:shape style="position:absolute;left:3746;top:8839;width:2;height:1054" coordorigin="3746,8839" coordsize="0,1054" path="m3746,8839l3746,9893e" filled="false" stroked="true" strokeweight=".12pt" strokecolor="#000000">
                <v:path arrowok="t"/>
              </v:shape>
            </v:group>
            <v:group style="position:absolute;left:3746;top:6629;width:2;height:53" coordorigin="3746,6629" coordsize="2,53">
              <v:shape style="position:absolute;left:3746;top:6629;width:2;height:53" coordorigin="3746,6629" coordsize="0,53" path="m3746,6682l3746,6629e" filled="false" stroked="true" strokeweight=".12pt" strokecolor="#000000">
                <v:path arrowok="t"/>
              </v:shape>
            </v:group>
            <v:group style="position:absolute;left:9582;top:6629;width:2;height:255" coordorigin="9582,6629" coordsize="2,255">
              <v:shape style="position:absolute;left:9582;top:6629;width:2;height:255" coordorigin="9582,6629" coordsize="0,255" path="m9582,6629l9582,6883e" filled="false" stroked="true" strokeweight=".12pt" strokecolor="#000000">
                <v:path arrowok="t"/>
              </v:shape>
            </v:group>
            <v:group style="position:absolute;left:9582;top:7733;width:2;height:1056" coordorigin="9582,7733" coordsize="2,1056">
              <v:shape style="position:absolute;left:9582;top:7733;width:2;height:1056" coordorigin="9582,7733" coordsize="0,1056" path="m9582,7733l9582,8789e" filled="false" stroked="true" strokeweight=".12pt" strokecolor="#000000">
                <v:path arrowok="t"/>
              </v:shape>
            </v:group>
            <v:group style="position:absolute;left:9582;top:9636;width:2;height:257" coordorigin="9582,9636" coordsize="2,257">
              <v:shape style="position:absolute;left:9582;top:9636;width:2;height:257" coordorigin="9582,9636" coordsize="0,257" path="m9582,9636l9582,9893e" filled="false" stroked="true" strokeweight=".12pt" strokecolor="#000000">
                <v:path arrowok="t"/>
              </v:shape>
            </v:group>
            <v:group style="position:absolute;left:3724;top:6638;width:2;height:44" coordorigin="3724,6638" coordsize="2,44">
              <v:shape style="position:absolute;left:3724;top:6638;width:2;height:44" coordorigin="3724,6638" coordsize="0,44" path="m3724,6682l3724,6638e" filled="false" stroked="true" strokeweight=".12pt" strokecolor="#000000">
                <v:path arrowok="t"/>
              </v:shape>
            </v:group>
            <v:group style="position:absolute;left:2985;top:6526;width:898;height:2" coordorigin="2985,6526" coordsize="898,2">
              <v:shape style="position:absolute;left:2985;top:6526;width:898;height:2" coordorigin="2985,6526" coordsize="898,0" path="m2985,6526l3882,6526e" filled="false" stroked="true" strokeweight=".12pt" strokecolor="#000000">
                <v:path arrowok="t"/>
              </v:shape>
            </v:group>
            <v:group style="position:absolute;left:4823;top:6526;width:2165;height:2" coordorigin="4823,6526" coordsize="2165,2">
              <v:shape style="position:absolute;left:4823;top:6526;width:2165;height:2" coordorigin="4823,6526" coordsize="2165,0" path="m4823,6526l6988,6526e" filled="false" stroked="true" strokeweight=".12pt" strokecolor="#000000">
                <v:path arrowok="t"/>
              </v:shape>
            </v:group>
            <v:group style="position:absolute;left:7650;top:6526;width:2100;height:2" coordorigin="7650,6526" coordsize="2100,2">
              <v:shape style="position:absolute;left:7650;top:6526;width:2100;height:2" coordorigin="7650,6526" coordsize="2100,0" path="m7650,6526l9750,6526e" filled="false" stroked="true" strokeweight=".12pt" strokecolor="#000000">
                <v:path arrowok="t"/>
              </v:shape>
            </v:group>
            <v:group style="position:absolute;left:9611;top:6629;width:2;height:3264" coordorigin="9611,6629" coordsize="2,3264">
              <v:shape style="position:absolute;left:9611;top:6629;width:2;height:3264" coordorigin="9611,6629" coordsize="0,3264" path="m9611,6629l9611,9893e" filled="false" stroked="true" strokeweight=".12pt" strokecolor="#000000">
                <v:path arrowok="t"/>
              </v:shape>
            </v:group>
            <v:group style="position:absolute;left:9602;top:6629;width:2;height:255" coordorigin="9602,6629" coordsize="2,255">
              <v:shape style="position:absolute;left:9602;top:6629;width:2;height:255" coordorigin="9602,6629" coordsize="0,255" path="m9602,6629l9602,6883e" filled="false" stroked="true" strokeweight=".12pt" strokecolor="#000000">
                <v:path arrowok="t"/>
              </v:shape>
            </v:group>
            <v:group style="position:absolute;left:9602;top:7733;width:2;height:1056" coordorigin="9602,7733" coordsize="2,1056">
              <v:shape style="position:absolute;left:9602;top:7733;width:2;height:1056" coordorigin="9602,7733" coordsize="0,1056" path="m9602,7733l9602,8789e" filled="false" stroked="true" strokeweight=".12pt" strokecolor="#000000">
                <v:path arrowok="t"/>
              </v:shape>
            </v:group>
            <v:group style="position:absolute;left:9602;top:9636;width:2;height:257" coordorigin="9602,9636" coordsize="2,257">
              <v:shape style="position:absolute;left:9602;top:9636;width:2;height:257" coordorigin="9602,9636" coordsize="0,257" path="m9602,9636l9602,9893e" filled="false" stroked="true" strokeweight=".12pt" strokecolor="#000000">
                <v:path arrowok="t"/>
              </v:shape>
            </v:group>
            <v:group style="position:absolute;left:2985;top:6516;width:740;height:123" coordorigin="2985,6516" coordsize="740,123">
              <v:shape style="position:absolute;left:2985;top:6516;width:740;height:123" coordorigin="2985,6516" coordsize="740,123" path="m2994,6638l2985,6638,2985,6516,2994,6516,2994,6638,3724,6638e" filled="false" stroked="true" strokeweight=".12pt" strokecolor="#000000">
                <v:path arrowok="t"/>
              </v:shape>
            </v:group>
            <v:group style="position:absolute;left:2994;top:10003;width:6766;height:2" coordorigin="2994,10003" coordsize="6766,2">
              <v:shape style="position:absolute;left:2994;top:10003;width:6766;height:2" coordorigin="2994,10003" coordsize="6766,0" path="m2994,10003l5366,10003,9760,10003e" filled="false" stroked="true" strokeweight=".12pt" strokecolor="#000000">
                <v:path arrowok="t"/>
              </v:shape>
            </v:group>
            <v:group style="position:absolute;left:2994;top:9893;width:833;height:2" coordorigin="2994,9893" coordsize="833,2">
              <v:shape style="position:absolute;left:2994;top:9893;width:833;height:2" coordorigin="2994,9893" coordsize="833,0" path="m2994,9893l3827,9893e" filled="false" stroked="true" strokeweight=".12pt" strokecolor="#000000">
                <v:path arrowok="t"/>
              </v:shape>
            </v:group>
            <v:group style="position:absolute;left:4024;top:9893;width:5477;height:2" coordorigin="4024,9893" coordsize="5477,2">
              <v:shape style="position:absolute;left:4024;top:9893;width:5477;height:2" coordorigin="4024,9893" coordsize="5477,0" path="m4024,9893l9501,9893e" filled="false" stroked="true" strokeweight=".12pt" strokecolor="#000000">
                <v:path arrowok="t"/>
              </v:shape>
            </v:group>
            <v:group style="position:absolute;left:9568;top:9893;width:183;height:2" coordorigin="9568,9893" coordsize="183,2">
              <v:shape style="position:absolute;left:9568;top:9893;width:183;height:2" coordorigin="9568,9893" coordsize="183,0" path="m9568,9893l9750,9893e" filled="false" stroked="true" strokeweight=".12pt" strokecolor="#000000">
                <v:path arrowok="t"/>
              </v:shape>
            </v:group>
            <v:group style="position:absolute;left:2994;top:9962;width:6756;height:2" coordorigin="2994,9962" coordsize="6756,2">
              <v:shape style="position:absolute;left:2994;top:9962;width:6756;height:2" coordorigin="2994,9962" coordsize="6756,0" path="m2994,9962l9750,9962e" filled="false" stroked="true" strokeweight=".36pt" strokecolor="#000000">
                <v:path arrowok="t"/>
              </v:shape>
            </v:group>
            <v:group style="position:absolute;left:2994;top:9974;width:6756;height:2" coordorigin="2994,9974" coordsize="6756,2">
              <v:shape style="position:absolute;left:2994;top:9974;width:6756;height:2" coordorigin="2994,9974" coordsize="6756,0" path="m2994,9974l9750,9974e" filled="false" stroked="true" strokeweight=".12pt" strokecolor="#000000">
                <v:path arrowok="t"/>
              </v:shape>
            </v:group>
            <v:group style="position:absolute;left:2994;top:9962;width:6756;height:2" coordorigin="2994,9962" coordsize="6756,2">
              <v:shape style="position:absolute;left:2994;top:9962;width:6756;height:2" coordorigin="2994,9962" coordsize="6756,0" path="m2994,9962l9750,9962e" filled="false" stroked="true" strokeweight=".36pt" strokecolor="#000000">
                <v:path arrowok="t"/>
              </v:shape>
            </v:group>
            <v:group style="position:absolute;left:2994;top:9994;width:6756;height:2" coordorigin="2994,9994" coordsize="6756,2">
              <v:shape style="position:absolute;left:2994;top:9994;width:6756;height:2" coordorigin="2994,9994" coordsize="6756,0" path="m2994,9994l9750,9994e" filled="false" stroked="true" strokeweight=".12pt" strokecolor="#000000">
                <v:path arrowok="t"/>
              </v:shape>
            </v:group>
            <v:group style="position:absolute;left:2990;top:9882;width:2;height:123" coordorigin="2990,9882" coordsize="2,123">
              <v:shape style="position:absolute;left:2990;top:9882;width:2;height:123" coordorigin="2990,9882" coordsize="0,123" path="m2990,9882l2990,10004e" filled="false" stroked="true" strokeweight=".7pt" strokecolor="#000000">
                <v:path arrowok="t"/>
              </v:shape>
            </v:group>
            <v:group style="position:absolute;left:3854;top:7620;width:2;height:2244" coordorigin="3854,7620" coordsize="2,2244">
              <v:shape style="position:absolute;left:3854;top:7620;width:2;height:2244" coordorigin="3854,7620" coordsize="0,2244" path="m3854,9864l3854,7620e" filled="false" stroked="true" strokeweight=".12pt" strokecolor="#000000">
                <v:path arrowok="t"/>
              </v:shape>
            </v:group>
            <v:group style="position:absolute;left:9472;top:6655;width:2;height:1577" coordorigin="9472,6655" coordsize="2,1577">
              <v:shape style="position:absolute;left:9472;top:6655;width:2;height:1577" coordorigin="9472,6655" coordsize="0,1577" path="m9472,8232l9472,6655e" filled="false" stroked="true" strokeweight=".12pt" strokecolor="#000000">
                <v:path arrowok="t"/>
              </v:shape>
            </v:group>
            <v:group style="position:absolute;left:2550;top:6516;width:456;height:3488" coordorigin="2550,6516" coordsize="456,3488">
              <v:shape style="position:absolute;left:2550;top:6516;width:456;height:3488" coordorigin="2550,6516" coordsize="456,3488" path="m3006,6516l2550,6516,2550,10003,3006,10003e" filled="false" stroked="true" strokeweight=".12pt" strokecolor="#000000">
                <v:path arrowok="t"/>
              </v:shape>
            </v:group>
            <v:group style="position:absolute;left:3849;top:8839;width:2;height:1032" coordorigin="3849,8839" coordsize="2,1032">
              <v:shape style="position:absolute;left:3849;top:8839;width:2;height:1032" coordorigin="3849,8839" coordsize="0,1032" path="m3849,9871l3849,8839e" filled="false" stroked="true" strokeweight=".12pt" strokecolor="#000000">
                <v:path arrowok="t"/>
              </v:shape>
            </v:group>
            <v:group style="position:absolute;left:3827;top:8839;width:2;height:1054" coordorigin="3827,8839" coordsize="2,1054">
              <v:shape style="position:absolute;left:3827;top:8839;width:2;height:1054" coordorigin="3827,8839" coordsize="0,1054" path="m3827,9893l3827,8839e" filled="false" stroked="true" strokeweight=".12pt" strokecolor="#000000">
                <v:path arrowok="t"/>
              </v:shape>
            </v:group>
            <v:group style="position:absolute;left:3724;top:8839;width:2;height:1054" coordorigin="3724,8839" coordsize="2,1054">
              <v:shape style="position:absolute;left:3724;top:8839;width:2;height:1054" coordorigin="3724,8839" coordsize="0,1054" path="m3724,9893l3724,8839e" filled="false" stroked="true" strokeweight=".12pt" strokecolor="#000000">
                <v:path arrowok="t"/>
              </v:shape>
            </v:group>
            <v:group style="position:absolute;left:3717;top:6682;width:137;height:2" coordorigin="3717,6682" coordsize="137,2">
              <v:shape style="position:absolute;left:3717;top:6682;width:137;height:2" coordorigin="3717,6682" coordsize="137,0" path="m3717,6682l3854,6682e" filled="false" stroked="true" strokeweight=".12pt" strokecolor="#000000">
                <v:path arrowok="t"/>
              </v:shape>
            </v:group>
            <v:group style="position:absolute;left:9750;top:9883;width:2;height:111" coordorigin="9750,9883" coordsize="2,111">
              <v:shape style="position:absolute;left:9750;top:9883;width:2;height:111" coordorigin="9750,9883" coordsize="0,111" path="m9750,9994l9750,9883e" filled="false" stroked="true" strokeweight=".12pt" strokecolor="#000000">
                <v:path arrowok="t"/>
              </v:shape>
            </v:group>
            <v:group style="position:absolute;left:9621;top:6516;width:140;height:3488" coordorigin="9621,6516" coordsize="140,3488">
              <v:shape style="position:absolute;left:9621;top:6516;width:140;height:3488" coordorigin="9621,6516" coordsize="140,3488" path="m9760,10003l9760,6516,9621,6516e" filled="false" stroked="true" strokeweight=".12pt" strokecolor="#000000">
                <v:path arrowok="t"/>
              </v:shape>
            </v:group>
            <v:group style="position:absolute;left:9750;top:6516;width:10;height:123" coordorigin="9750,6516" coordsize="10,123">
              <v:shape style="position:absolute;left:9750;top:6516;width:10;height:123" coordorigin="9750,6516" coordsize="10,123" path="m9750,6629l9750,6638,9760,6638,9760,6516e" filled="false" stroked="true" strokeweight=".12pt" strokecolor="#000000">
                <v:path arrowok="t"/>
              </v:shape>
            </v:group>
            <v:group style="position:absolute;left:9750;top:6526;width:2;height:113" coordorigin="9750,6526" coordsize="2,113">
              <v:shape style="position:absolute;left:9750;top:6526;width:2;height:113" coordorigin="9750,6526" coordsize="0,113" path="m9750,6526l9750,6638e" filled="false" stroked="true" strokeweight=".12pt" strokecolor="#000000">
                <v:path arrowok="t"/>
              </v:shape>
            </v:group>
            <v:group style="position:absolute;left:6009;top:9864;width:3464;height:2" coordorigin="6009,9864" coordsize="3464,2">
              <v:shape style="position:absolute;left:6009;top:9864;width:3464;height:2" coordorigin="6009,9864" coordsize="3464,0" path="m6009,9864l9472,9864e" filled="false" stroked="true" strokeweight=".12pt" strokecolor="#000000">
                <v:path arrowok="t"/>
              </v:shape>
            </v:group>
            <v:group style="position:absolute;left:3854;top:6655;width:2098;height:3209" coordorigin="3854,6655" coordsize="2098,3209">
              <v:shape style="position:absolute;left:3854;top:6655;width:2098;height:3209" coordorigin="3854,6655" coordsize="2098,3209" path="m5951,9864l3854,9864,3854,6655,5951,6655e" filled="false" stroked="true" strokeweight=".12pt" strokecolor="#000000">
                <v:path arrowok="t"/>
              </v:shape>
            </v:group>
            <v:group style="position:absolute;left:2994;top:9883;width:2;height:2" coordorigin="2994,9883" coordsize="2,2">
              <v:shape style="position:absolute;left:2994;top:9883;width:2;height:2" coordorigin="2994,9883" coordsize="0,0" path="m2994,9883l2994,9883e" filled="false" stroked="true" strokeweight=".12pt" strokecolor="#000000">
                <v:path arrowok="t"/>
              </v:shape>
            </v:group>
            <v:group style="position:absolute;left:9602;top:9883;width:159;height:2" coordorigin="9602,9883" coordsize="159,2">
              <v:shape style="position:absolute;left:9602;top:9883;width:159;height:2" coordorigin="9602,9883" coordsize="159,0" path="m9760,9883l9602,9883,9760,9883e" filled="false" stroked="true" strokeweight=".12pt" strokecolor="#000000">
                <v:path arrowok="t"/>
              </v:shape>
            </v:group>
            <v:group style="position:absolute;left:2985;top:9883;width:732;height:2" coordorigin="2985,9883" coordsize="732,2">
              <v:shape style="position:absolute;left:2985;top:9883;width:732;height:2" coordorigin="2985,9883" coordsize="732,0" path="m2985,9883l3717,9883e" filled="false" stroked="true" strokeweight=".12pt" strokecolor="#000000">
                <v:path arrowok="t"/>
              </v:shape>
            </v:group>
            <v:group style="position:absolute;left:3849;top:9871;width:5631;height:2" coordorigin="3849,9871" coordsize="5631,2">
              <v:shape style="position:absolute;left:3849;top:9871;width:5631;height:2" coordorigin="3849,9871" coordsize="5631,0" path="m3849,9871l9479,9871e" filled="false" stroked="true" strokeweight=".12pt" strokecolor="#000000">
                <v:path arrowok="t"/>
              </v:shape>
              <v:shape style="position:absolute;left:4102;top:5956;width:5510;height:3938" type="#_x0000_t75" stroked="false">
                <v:imagedata r:id="rId77" o:title=""/>
              </v:shape>
            </v:group>
            <v:group style="position:absolute;left:4672;top:7826;width:495;height:2" coordorigin="4672,7826" coordsize="495,2">
              <v:shape style="position:absolute;left:4672;top:7826;width:495;height:2" coordorigin="4672,7826" coordsize="495,0" path="m5166,7826l4672,7826e" filled="false" stroked="true" strokeweight=".12pt" strokecolor="#000000">
                <v:path arrowok="t"/>
              </v:shape>
            </v:group>
            <v:group style="position:absolute;left:4672;top:7903;width:495;height:2" coordorigin="4672,7903" coordsize="495,2">
              <v:shape style="position:absolute;left:4672;top:7903;width:495;height:2" coordorigin="4672,7903" coordsize="495,0" path="m4672,7903l5166,7903e" filled="false" stroked="true" strokeweight=".12pt" strokecolor="#000000">
                <v:path arrowok="t"/>
              </v:shape>
            </v:group>
            <v:group style="position:absolute;left:5165;top:7885;width:3;height:2" coordorigin="5165,7885" coordsize="3,2">
              <v:shape style="position:absolute;left:5165;top:7885;width:3;height:2" coordorigin="5165,7885" coordsize="3,0" path="m5165,7885l5168,7885e" filled="false" stroked="true" strokeweight="1.8pt" strokecolor="#000000">
                <v:path arrowok="t"/>
              </v:shape>
            </v:group>
            <v:group style="position:absolute;left:4671;top:7858;width:3;height:2" coordorigin="4671,7858" coordsize="3,2">
              <v:shape style="position:absolute;left:4671;top:7858;width:3;height:2" coordorigin="4671,7858" coordsize="3,0" path="m4671,7858l4673,7858e" filled="false" stroked="true" strokeweight=".96pt" strokecolor="#000000">
                <v:path arrowok="t"/>
              </v:shape>
            </v:group>
            <v:group style="position:absolute;left:4671;top:7885;width:3;height:2" coordorigin="4671,7885" coordsize="3,2">
              <v:shape style="position:absolute;left:4671;top:7885;width:3;height:2" coordorigin="4671,7885" coordsize="3,0" path="m4671,7885l4673,7885e" filled="false" stroked="true" strokeweight="1.8pt" strokecolor="#000000">
                <v:path arrowok="t"/>
              </v:shape>
            </v:group>
            <v:group style="position:absolute;left:4919;top:7615;width:2;height:212" coordorigin="4919,7615" coordsize="2,212">
              <v:shape style="position:absolute;left:4919;top:7615;width:2;height:212" coordorigin="4919,7615" coordsize="0,212" path="m4919,7826l4919,7615e" filled="false" stroked="true" strokeweight=".12pt" strokecolor="#000000">
                <v:path arrowok="t"/>
              </v:shape>
            </v:group>
            <v:group style="position:absolute;left:4924;top:7615;width:2;height:212" coordorigin="4924,7615" coordsize="2,212">
              <v:shape style="position:absolute;left:4924;top:7615;width:2;height:212" coordorigin="4924,7615" coordsize="0,212" path="m4924,7615l4924,7826e" filled="false" stroked="true" strokeweight=".12pt" strokecolor="#000000">
                <v:path arrowok="t"/>
              </v:shape>
            </v:group>
            <v:group style="position:absolute;left:5166;top:7615;width:2;height:244" coordorigin="5166,7615" coordsize="2,244">
              <v:shape style="position:absolute;left:5166;top:7615;width:2;height:244" coordorigin="5166,7615" coordsize="0,244" path="m5166,7615l5166,7859e" filled="false" stroked="true" strokeweight=".12pt" strokecolor="#000000">
                <v:path arrowok="t"/>
              </v:shape>
            </v:group>
            <v:group style="position:absolute;left:4672;top:7615;width:495;height:2" coordorigin="4672,7615" coordsize="495,2">
              <v:shape style="position:absolute;left:4672;top:7615;width:495;height:2" coordorigin="4672,7615" coordsize="495,0" path="m4672,7615l5166,7615e" filled="false" stroked="true" strokeweight=".12pt" strokecolor="#000000">
                <v:path arrowok="t"/>
              </v:shape>
            </v:group>
            <v:group style="position:absolute;left:4919;top:7651;width:5;height:2" coordorigin="4919,7651" coordsize="5,2">
              <v:shape style="position:absolute;left:4919;top:7651;width:5;height:2" coordorigin="4919,7651" coordsize="5,0" path="m4924,7651l4919,7651e" filled="false" stroked="true" strokeweight=".12pt" strokecolor="#000000">
                <v:path arrowok="t"/>
              </v:shape>
            </v:group>
            <v:group style="position:absolute;left:4602;top:7615;width:636;height:351" coordorigin="4602,7615" coordsize="636,351">
              <v:shape style="position:absolute;left:4602;top:7615;width:636;height:351" coordorigin="4602,7615" coordsize="636,351" path="m4602,7966l5238,7966,5238,7615,5166,7615,5166,7848e" filled="false" stroked="true" strokeweight=".12pt" strokecolor="#000000">
                <v:path arrowok="t"/>
              </v:shape>
            </v:group>
            <v:group style="position:absolute;left:4602;top:7615;width:70;height:351" coordorigin="4602,7615" coordsize="70,351">
              <v:shape style="position:absolute;left:4602;top:7615;width:70;height:351" coordorigin="4602,7615" coordsize="70,351" path="m4672,7848l4672,7615,4602,7615,4602,7966e" filled="false" stroked="true" strokeweight=".12pt" strokecolor="#000000">
                <v:path arrowok="t"/>
              </v:shape>
            </v:group>
            <v:group style="position:absolute;left:4718;top:7174;width:608;height:2" coordorigin="4718,7174" coordsize="608,2">
              <v:shape style="position:absolute;left:4718;top:7174;width:608;height:2" coordorigin="4718,7174" coordsize="608,0" path="m4718,7174l5325,7174e" filled="false" stroked="true" strokeweight=".12pt" strokecolor="#000000">
                <v:path arrowok="t"/>
              </v:shape>
            </v:group>
            <v:group style="position:absolute;left:5326;top:7174;width:23;height:23" coordorigin="5326,7174" coordsize="23,23">
              <v:shape style="position:absolute;left:5326;top:7174;width:23;height:23" coordorigin="5326,7174" coordsize="23,23" path="m5349,7196l5349,7184,5339,7174,5326,7174e" filled="false" stroked="true" strokeweight=".12pt" strokecolor="#000000">
                <v:path arrowok="t"/>
              </v:shape>
            </v:group>
            <v:group style="position:absolute;left:5349;top:7198;width:2;height:303" coordorigin="5349,7198" coordsize="2,303">
              <v:shape style="position:absolute;left:5349;top:7198;width:2;height:303" coordorigin="5349,7198" coordsize="0,303" path="m5349,7198l5349,7500e" filled="false" stroked="true" strokeweight=".12pt" strokecolor="#000000">
                <v:path arrowok="t"/>
              </v:shape>
            </v:group>
            <v:group style="position:absolute;left:5326;top:7499;width:23;height:23" coordorigin="5326,7499" coordsize="23,23">
              <v:shape style="position:absolute;left:5326;top:7499;width:23;height:23" coordorigin="5326,7499" coordsize="23,23" path="m5326,7522l5339,7522,5349,7511,5349,7499e" filled="false" stroked="true" strokeweight=".12pt" strokecolor="#000000">
                <v:path arrowok="t"/>
              </v:shape>
            </v:group>
            <v:group style="position:absolute;left:4718;top:7522;width:608;height:2" coordorigin="4718,7522" coordsize="608,2">
              <v:shape style="position:absolute;left:4718;top:7522;width:608;height:2" coordorigin="4718,7522" coordsize="608,0" path="m5325,7522l4718,7522e" filled="false" stroked="true" strokeweight=".12pt" strokecolor="#000000">
                <v:path arrowok="t"/>
              </v:shape>
            </v:group>
            <v:group style="position:absolute;left:4696;top:7499;width:23;height:23" coordorigin="4696,7499" coordsize="23,23">
              <v:shape style="position:absolute;left:4696;top:7499;width:23;height:23" coordorigin="4696,7499" coordsize="23,23" path="m4696,7499l4696,7511,4706,7522,4719,7522e" filled="false" stroked="true" strokeweight=".12pt" strokecolor="#000000">
                <v:path arrowok="t"/>
              </v:shape>
            </v:group>
            <v:group style="position:absolute;left:4696;top:7198;width:2;height:303" coordorigin="4696,7198" coordsize="2,303">
              <v:shape style="position:absolute;left:4696;top:7198;width:2;height:303" coordorigin="4696,7198" coordsize="0,303" path="m4696,7500l4696,7198e" filled="false" stroked="true" strokeweight=".12pt" strokecolor="#000000">
                <v:path arrowok="t"/>
              </v:shape>
            </v:group>
            <v:group style="position:absolute;left:4696;top:7174;width:23;height:23" coordorigin="4696,7174" coordsize="23,23">
              <v:shape style="position:absolute;left:4696;top:7174;width:23;height:23" coordorigin="4696,7174" coordsize="23,23" path="m4719,7174l4706,7174,4696,7184,4696,7196e" filled="false" stroked="true" strokeweight=".12pt" strokecolor="#000000">
                <v:path arrowok="t"/>
              </v:shape>
            </v:group>
            <v:group style="position:absolute;left:4506;top:6876;width:747;height:2" coordorigin="4506,6876" coordsize="747,2">
              <v:shape style="position:absolute;left:4506;top:6876;width:747;height:2" coordorigin="4506,6876" coordsize="747,0" path="m5253,6876l4506,6876e" filled="false" stroked="true" strokeweight=".12pt" strokecolor="#000000">
                <v:path arrowok="t"/>
              </v:shape>
            </v:group>
            <v:group style="position:absolute;left:4506;top:6799;width:747;height:2" coordorigin="4506,6799" coordsize="747,2">
              <v:shape style="position:absolute;left:4506;top:6799;width:747;height:2" coordorigin="4506,6799" coordsize="747,0" path="m4506,6799l5253,6799e" filled="false" stroked="true" strokeweight=".12pt" strokecolor="#000000">
                <v:path arrowok="t"/>
              </v:shape>
            </v:group>
            <v:group style="position:absolute;left:5252;top:6817;width:3;height:2" coordorigin="5252,6817" coordsize="3,2">
              <v:shape style="position:absolute;left:5252;top:6817;width:3;height:2" coordorigin="5252,6817" coordsize="3,0" path="m5252,6817l5254,6817e" filled="false" stroked="true" strokeweight="1.8pt" strokecolor="#000000">
                <v:path arrowok="t"/>
              </v:shape>
            </v:group>
            <v:group style="position:absolute;left:5252;top:6845;width:3;height:2" coordorigin="5252,6845" coordsize="3,2">
              <v:shape style="position:absolute;left:5252;top:6845;width:3;height:2" coordorigin="5252,6845" coordsize="3,0" path="m5252,6845l5254,6845e" filled="false" stroked="true" strokeweight=".96pt" strokecolor="#000000">
                <v:path arrowok="t"/>
              </v:shape>
            </v:group>
            <v:group style="position:absolute;left:4505;top:6845;width:3;height:2" coordorigin="4505,6845" coordsize="3,2">
              <v:shape style="position:absolute;left:4505;top:6845;width:3;height:2" coordorigin="4505,6845" coordsize="3,0" path="m4505,6845l4508,6845e" filled="false" stroked="true" strokeweight=".96pt" strokecolor="#000000">
                <v:path arrowok="t"/>
              </v:shape>
            </v:group>
            <v:group style="position:absolute;left:4505;top:6817;width:3;height:2" coordorigin="4505,6817" coordsize="3,2">
              <v:shape style="position:absolute;left:4505;top:6817;width:3;height:2" coordorigin="4505,6817" coordsize="3,0" path="m4505,6817l4508,6817e" filled="false" stroked="true" strokeweight="1.8pt" strokecolor="#000000">
                <v:path arrowok="t"/>
              </v:shape>
            </v:group>
            <v:group style="position:absolute;left:4754;top:6876;width:2;height:212" coordorigin="4754,6876" coordsize="2,212">
              <v:shape style="position:absolute;left:4754;top:6876;width:2;height:212" coordorigin="4754,6876" coordsize="0,212" path="m4754,6876l4754,7087e" filled="false" stroked="true" strokeweight=".12pt" strokecolor="#000000">
                <v:path arrowok="t"/>
              </v:shape>
            </v:group>
            <v:group style="position:absolute;left:4758;top:6876;width:2;height:212" coordorigin="4758,6876" coordsize="2,212">
              <v:shape style="position:absolute;left:4758;top:6876;width:2;height:212" coordorigin="4758,6876" coordsize="0,212" path="m4758,7087l4758,6876e" filled="false" stroked="true" strokeweight=".12pt" strokecolor="#000000">
                <v:path arrowok="t"/>
              </v:shape>
            </v:group>
            <v:group style="position:absolute;left:5001;top:6876;width:2;height:212" coordorigin="5001,6876" coordsize="2,212">
              <v:shape style="position:absolute;left:5001;top:6876;width:2;height:212" coordorigin="5001,6876" coordsize="0,212" path="m5001,6876l5001,7087e" filled="false" stroked="true" strokeweight=".12pt" strokecolor="#000000">
                <v:path arrowok="t"/>
              </v:shape>
            </v:group>
            <v:group style="position:absolute;left:5006;top:6876;width:2;height:212" coordorigin="5006,6876" coordsize="2,212">
              <v:shape style="position:absolute;left:5006;top:6876;width:2;height:212" coordorigin="5006,6876" coordsize="0,212" path="m5006,7087l5006,6876e" filled="false" stroked="true" strokeweight=".12pt" strokecolor="#000000">
                <v:path arrowok="t"/>
              </v:shape>
            </v:group>
            <v:group style="position:absolute;left:4506;top:7087;width:747;height:2" coordorigin="4506,7087" coordsize="747,2">
              <v:shape style="position:absolute;left:4506;top:7087;width:747;height:2" coordorigin="4506,7087" coordsize="747,0" path="m4506,7087l5253,7087e" filled="false" stroked="true" strokeweight=".12pt" strokecolor="#000000">
                <v:path arrowok="t"/>
              </v:shape>
            </v:group>
            <v:group style="position:absolute;left:5001;top:7051;width:5;height:2" coordorigin="5001,7051" coordsize="5,2">
              <v:shape style="position:absolute;left:5001;top:7051;width:5;height:2" coordorigin="5001,7051" coordsize="5,0" path="m5006,7051l5001,7051e" filled="false" stroked="true" strokeweight=".12pt" strokecolor="#000000">
                <v:path arrowok="t"/>
              </v:shape>
            </v:group>
            <v:group style="position:absolute;left:4754;top:7051;width:5;height:2" coordorigin="4754,7051" coordsize="5,2">
              <v:shape style="position:absolute;left:4754;top:7051;width:5;height:2" coordorigin="4754,7051" coordsize="5,0" path="m4758,7051l4754,7051e" filled="false" stroked="true" strokeweight=".12pt" strokecolor="#000000">
                <v:path arrowok="t"/>
              </v:shape>
            </v:group>
            <v:group style="position:absolute;left:4437;top:6737;width:886;height:351" coordorigin="4437,6737" coordsize="886,351">
              <v:shape style="position:absolute;left:4437;top:6737;width:886;height:351" coordorigin="4437,6737" coordsize="886,351" path="m4437,6737l5322,6737,5322,7087,5253,7087,5253,6854e" filled="false" stroked="true" strokeweight=".12pt" strokecolor="#000000">
                <v:path arrowok="t"/>
              </v:shape>
            </v:group>
            <v:group style="position:absolute;left:4437;top:6737;width:70;height:351" coordorigin="4437,6737" coordsize="70,351">
              <v:shape style="position:absolute;left:4437;top:6737;width:70;height:351" coordorigin="4437,6737" coordsize="70,351" path="m4506,6854l4506,7087,4437,7087,4437,6737e" filled="false" stroked="true" strokeweight=".12pt" strokecolor="#000000">
                <v:path arrowok="t"/>
              </v:shape>
            </v:group>
            <v:group style="position:absolute;left:3882;top:6516;width:2;height:140" coordorigin="3882,6516" coordsize="2,140">
              <v:shape style="position:absolute;left:3882;top:6516;width:2;height:140" coordorigin="3882,6516" coordsize="0,140" path="m3882,6516l3882,6655e" filled="false" stroked="true" strokeweight=".12pt" strokecolor="#000000">
                <v:path arrowok="t"/>
              </v:shape>
            </v:group>
            <v:group style="position:absolute;left:4823;top:6516;width:2;height:140" coordorigin="4823,6516" coordsize="2,140">
              <v:shape style="position:absolute;left:4823;top:6516;width:2;height:140" coordorigin="4823,6516" coordsize="0,140" path="m4823,6516l4823,6655e" filled="false" stroked="true" strokeweight=".12pt" strokecolor="#000000">
                <v:path arrowok="t"/>
              </v:shape>
            </v:group>
            <v:group style="position:absolute;left:3890;top:6557;width:24;height:41" coordorigin="3890,6557" coordsize="24,41">
              <v:shape style="position:absolute;left:3890;top:6557;width:24;height:41" coordorigin="3890,6557" coordsize="24,41" path="m3914,6598l3890,6598,3890,6557,3914,6557,3914,6598e" filled="false" stroked="true" strokeweight="0pt" strokecolor="#000000">
                <v:path arrowok="t"/>
              </v:shape>
            </v:group>
            <v:group style="position:absolute;left:4794;top:6557;width:22;height:41" coordorigin="4794,6557" coordsize="22,41">
              <v:shape style="position:absolute;left:4794;top:6557;width:22;height:41" coordorigin="4794,6557" coordsize="22,41" path="m4816,6598l4794,6598,4794,6557,4816,6557,4816,6598e" filled="false" stroked="true" strokeweight="0pt" strokecolor="#000000">
                <v:path arrowok="t"/>
              </v:shape>
            </v:group>
            <v:group style="position:absolute;left:3914;top:6576;width:881;height:2" coordorigin="3914,6576" coordsize="881,2">
              <v:shape style="position:absolute;left:3914;top:6576;width:881;height:2" coordorigin="3914,6576" coordsize="881,0" path="m4794,6576l3914,6576e" filled="false" stroked="true" strokeweight="0pt" strokecolor="#000000">
                <v:path arrowok="t"/>
              </v:shape>
            </v:group>
            <v:group style="position:absolute;left:3914;top:6569;width:881;height:2" coordorigin="3914,6569" coordsize="881,2">
              <v:shape style="position:absolute;left:3914;top:6569;width:881;height:2" coordorigin="3914,6569" coordsize="881,0" path="m4794,6569l3914,6569e" filled="false" stroked="true" strokeweight="0pt" strokecolor="#000000">
                <v:path arrowok="t"/>
              </v:shape>
            </v:group>
            <v:group style="position:absolute;left:3914;top:6583;width:881;height:2" coordorigin="3914,6583" coordsize="881,2">
              <v:shape style="position:absolute;left:3914;top:6583;width:881;height:2" coordorigin="3914,6583" coordsize="881,0" path="m4794,6583l3914,6583e" filled="false" stroked="true" strokeweight="0pt" strokecolor="#000000">
                <v:path arrowok="t"/>
              </v:shape>
            </v:group>
            <v:group style="position:absolute;left:3890;top:6557;width:927;height:41" coordorigin="3890,6557" coordsize="927,41">
              <v:shape style="position:absolute;left:3890;top:6557;width:927;height:41" coordorigin="3890,6557" coordsize="927,41" path="m3890,6598l3890,6557,4816,6557,4816,6598,3890,6598e" filled="false" stroked="true" strokeweight="0pt" strokecolor="#000000">
                <v:path arrowok="t"/>
              </v:shape>
            </v:group>
            <v:group style="position:absolute;left:9472;top:8789;width:140;height:2" coordorigin="9472,8789" coordsize="140,2">
              <v:shape style="position:absolute;left:9472;top:8789;width:140;height:2" coordorigin="9472,8789" coordsize="140,0" path="m9611,8789l9472,8789e" filled="false" stroked="true" strokeweight=".12pt" strokecolor="#000000">
                <v:path arrowok="t"/>
              </v:shape>
            </v:group>
            <v:group style="position:absolute;left:9472;top:9636;width:140;height:2" coordorigin="9472,9636" coordsize="140,2">
              <v:shape style="position:absolute;left:9472;top:9636;width:140;height:2" coordorigin="9472,9636" coordsize="140,0" path="m9611,9636l9472,9636e" filled="false" stroked="true" strokeweight=".12pt" strokecolor="#000000">
                <v:path arrowok="t"/>
              </v:shape>
            </v:group>
            <v:group style="position:absolute;left:9530;top:8794;width:44;height:24" coordorigin="9530,8794" coordsize="44,24">
              <v:shape style="position:absolute;left:9530;top:8794;width:44;height:24" coordorigin="9530,8794" coordsize="44,24" path="m9530,8818l9530,8794,9573,8794,9573,8818,9530,8818e" filled="false" stroked="true" strokeweight="0pt" strokecolor="#000000">
                <v:path arrowok="t"/>
              </v:shape>
            </v:group>
            <v:group style="position:absolute;left:9530;top:9605;width:44;height:24" coordorigin="9530,9605" coordsize="44,24">
              <v:shape style="position:absolute;left:9530;top:9605;width:44;height:24" coordorigin="9530,9605" coordsize="44,24" path="m9530,9629l9530,9605,9573,9605,9573,9629,9530,9629e" filled="false" stroked="true" strokeweight="0pt" strokecolor="#000000">
                <v:path arrowok="t"/>
              </v:shape>
            </v:group>
            <v:group style="position:absolute;left:9551;top:8818;width:2;height:788" coordorigin="9551,8818" coordsize="2,788">
              <v:shape style="position:absolute;left:9551;top:8818;width:2;height:788" coordorigin="9551,8818" coordsize="0,788" path="m9551,9605l9551,8818e" filled="false" stroked="true" strokeweight="0pt" strokecolor="#000000">
                <v:path arrowok="t"/>
              </v:shape>
            </v:group>
            <v:group style="position:absolute;left:9558;top:8818;width:2;height:788" coordorigin="9558,8818" coordsize="2,788">
              <v:shape style="position:absolute;left:9558;top:8818;width:2;height:788" coordorigin="9558,8818" coordsize="0,788" path="m9558,9605l9558,8818e" filled="false" stroked="true" strokeweight="0pt" strokecolor="#000000">
                <v:path arrowok="t"/>
              </v:shape>
            </v:group>
            <v:group style="position:absolute;left:9544;top:8818;width:2;height:788" coordorigin="9544,8818" coordsize="2,788">
              <v:shape style="position:absolute;left:9544;top:8818;width:2;height:788" coordorigin="9544,8818" coordsize="0,788" path="m9544,9605l9544,8818e" filled="false" stroked="true" strokeweight="0pt" strokecolor="#000000">
                <v:path arrowok="t"/>
              </v:shape>
            </v:group>
            <v:group style="position:absolute;left:9530;top:8794;width:44;height:836" coordorigin="9530,8794" coordsize="44,836">
              <v:shape style="position:absolute;left:9530;top:8794;width:44;height:836" coordorigin="9530,8794" coordsize="44,836" path="m9530,8794l9573,8794,9573,9629,9530,9629,9530,8794e" filled="false" stroked="true" strokeweight="0pt" strokecolor="#000000">
                <v:path arrowok="t"/>
              </v:shape>
            </v:group>
            <v:group style="position:absolute;left:8512;top:7963;width:5;height:22" coordorigin="8512,7963" coordsize="5,22">
              <v:shape style="position:absolute;left:8512;top:7963;width:5;height:22" coordorigin="8512,7963" coordsize="5,22" path="m8511,7974l8518,7974e" filled="false" stroked="true" strokeweight="1.3pt" strokecolor="#000000">
                <v:path arrowok="t"/>
              </v:shape>
            </v:group>
            <v:group style="position:absolute;left:8454;top:7963;width:5;height:22" coordorigin="8454,7963" coordsize="5,22">
              <v:shape style="position:absolute;left:8454;top:7963;width:5;height:22" coordorigin="8454,7963" coordsize="5,22" path="m8453,7974l8460,7974e" filled="false" stroked="true" strokeweight="1.3pt" strokecolor="#000000">
                <v:path arrowok="t"/>
              </v:shape>
            </v:group>
            <v:group style="position:absolute;left:2550;top:6516;width:456;height:3488" coordorigin="2550,6516" coordsize="456,3488">
              <v:shape style="position:absolute;left:2550;top:6516;width:456;height:3488" coordorigin="2550,6516" coordsize="456,3488" path="m3006,10003l2550,10003,2550,6516,3006,6516,2550,6516,2550,10003,3006,10003e" filled="false" stroked="true" strokeweight=".12pt" strokecolor="#000000">
                <v:path arrowok="t"/>
              </v:shape>
            </v:group>
            <v:group style="position:absolute;left:3755;top:6689;width:44;height:24" coordorigin="3755,6689" coordsize="44,24">
              <v:shape style="position:absolute;left:3755;top:6689;width:44;height:24" coordorigin="3755,6689" coordsize="44,24" path="m3755,6689l3755,6713,3798,6713,3798,6689,3755,6689e" filled="false" stroked="true" strokeweight="0pt" strokecolor="#000000">
                <v:path arrowok="t"/>
              </v:shape>
            </v:group>
            <v:group style="position:absolute;left:3760;top:7481;width:2;height:44" coordorigin="3760,7481" coordsize="2,44">
              <v:shape style="position:absolute;left:3760;top:7481;width:2;height:44" coordorigin="3760,7481" coordsize="0,44" path="m3760,7481l3760,7524e" filled="false" stroked="true" strokeweight=".12pt" strokecolor="#000000">
                <v:path arrowok="t"/>
              </v:shape>
            </v:group>
            <v:group style="position:absolute;left:3746;top:7481;width:2;height:44" coordorigin="3746,7481" coordsize="2,44">
              <v:shape style="position:absolute;left:3746;top:7481;width:2;height:44" coordorigin="3746,7481" coordsize="0,44" path="m3746,7481l3746,7524e" filled="false" stroked="true" strokeweight=".12pt" strokecolor="#000000">
                <v:path arrowok="t"/>
              </v:shape>
            </v:group>
            <v:group style="position:absolute;left:3849;top:7481;width:2;height:44" coordorigin="3849,7481" coordsize="2,44">
              <v:shape style="position:absolute;left:3849;top:7481;width:2;height:44" coordorigin="3849,7481" coordsize="0,44" path="m3849,7524l3849,7481e" filled="false" stroked="true" strokeweight=".12pt" strokecolor="#000000">
                <v:path arrowok="t"/>
              </v:shape>
            </v:group>
            <v:group style="position:absolute;left:3724;top:7481;width:2;height:44" coordorigin="3724,7481" coordsize="2,44">
              <v:shape style="position:absolute;left:3724;top:7481;width:2;height:44" coordorigin="3724,7481" coordsize="0,44" path="m3724,7524l3724,7481e" filled="false" stroked="true" strokeweight=".12pt" strokecolor="#000000">
                <v:path arrowok="t"/>
              </v:shape>
            </v:group>
            <v:group style="position:absolute;left:3717;top:7524;width:137;height:2" coordorigin="3717,7524" coordsize="137,2">
              <v:shape style="position:absolute;left:3717;top:7524;width:137;height:2" coordorigin="3717,7524" coordsize="137,0" path="m3755,7524l3854,7524,3717,7524e" filled="false" stroked="true" strokeweight=".12pt" strokecolor="#000000">
                <v:path arrowok="t"/>
              </v:shape>
            </v:group>
            <v:group style="position:absolute;left:3760;top:8323;width:2;height:41" coordorigin="3760,8323" coordsize="2,41">
              <v:shape style="position:absolute;left:3760;top:8323;width:2;height:41" coordorigin="3760,8323" coordsize="0,41" path="m3760,8323l3760,8364e" filled="false" stroked="true" strokeweight=".12pt" strokecolor="#000000">
                <v:path arrowok="t"/>
              </v:shape>
            </v:group>
            <v:group style="position:absolute;left:3755;top:7481;width:2;height:884" coordorigin="3755,7481" coordsize="2,884">
              <v:shape style="position:absolute;left:3755;top:7481;width:2;height:884" coordorigin="3755,7481" coordsize="0,884" path="m3755,7481l3755,8364e" filled="false" stroked="true" strokeweight=".12pt" strokecolor="#000000">
                <v:path arrowok="t"/>
              </v:shape>
            </v:group>
            <v:group style="position:absolute;left:3744;top:8344;width:3;height:2" coordorigin="3744,8344" coordsize="3,2">
              <v:shape style="position:absolute;left:3744;top:8344;width:3;height:2" coordorigin="3744,8344" coordsize="3,0" path="m3744,8344l3747,8344e" filled="false" stroked="true" strokeweight="2.04pt" strokecolor="#000000">
                <v:path arrowok="t"/>
              </v:shape>
            </v:group>
            <v:group style="position:absolute;left:3746;top:8323;width:2;height:41" coordorigin="3746,8323" coordsize="2,41">
              <v:shape style="position:absolute;left:3746;top:8323;width:2;height:41" coordorigin="3746,8323" coordsize="0,41" path="m3746,8323l3746,8364e" filled="false" stroked="true" strokeweight=".12pt" strokecolor="#000000">
                <v:path arrowok="t"/>
              </v:shape>
            </v:group>
            <v:group style="position:absolute;left:3754;top:8344;width:3;height:2" coordorigin="3754,8344" coordsize="3,2">
              <v:shape style="position:absolute;left:3754;top:8344;width:3;height:2" coordorigin="3754,8344" coordsize="3,0" path="m3754,8344l3756,8344e" filled="false" stroked="true" strokeweight="2.04pt" strokecolor="#000000">
                <v:path arrowok="t"/>
              </v:shape>
            </v:group>
            <v:group style="position:absolute;left:3849;top:8323;width:2;height:41" coordorigin="3849,8323" coordsize="2,41">
              <v:shape style="position:absolute;left:3849;top:8323;width:2;height:41" coordorigin="3849,8323" coordsize="0,41" path="m3849,8364l3849,8323e" filled="false" stroked="true" strokeweight=".12pt" strokecolor="#000000">
                <v:path arrowok="t"/>
              </v:shape>
            </v:group>
            <v:group style="position:absolute;left:3827;top:8323;width:2;height:41" coordorigin="3827,8323" coordsize="2,41">
              <v:shape style="position:absolute;left:3827;top:8323;width:2;height:41" coordorigin="3827,8323" coordsize="0,41" path="m3827,8364l3827,8323e" filled="false" stroked="true" strokeweight=".12pt" strokecolor="#000000">
                <v:path arrowok="t"/>
              </v:shape>
            </v:group>
            <v:group style="position:absolute;left:3724;top:8323;width:2;height:41" coordorigin="3724,8323" coordsize="2,41">
              <v:shape style="position:absolute;left:3724;top:8323;width:2;height:41" coordorigin="3724,8323" coordsize="0,41" path="m3724,8364l3724,8323e" filled="false" stroked="true" strokeweight=".12pt" strokecolor="#000000">
                <v:path arrowok="t"/>
              </v:shape>
            </v:group>
            <v:group style="position:absolute;left:3755;top:6689;width:44;height:24" coordorigin="3755,6689" coordsize="44,24">
              <v:shape style="position:absolute;left:3755;top:6689;width:44;height:24" coordorigin="3755,6689" coordsize="44,24" path="m3755,6689l3755,6713,3798,6713,3798,6689,3755,6689e" filled="false" stroked="true" strokeweight="0pt" strokecolor="#000000">
                <v:path arrowok="t"/>
              </v:shape>
            </v:group>
            <v:group style="position:absolute;left:3755;top:8810;width:44;height:24" coordorigin="3755,8810" coordsize="44,24">
              <v:shape style="position:absolute;left:3755;top:8810;width:44;height:24" coordorigin="3755,8810" coordsize="44,24" path="m3755,8810l3755,8834,3798,8834,3798,8810,3755,8810e" filled="false" stroked="true" strokeweight="0pt" strokecolor="#000000">
                <v:path arrowok="t"/>
              </v:shape>
            </v:group>
            <v:group style="position:absolute;left:3755;top:8371;width:44;height:24" coordorigin="3755,8371" coordsize="44,24">
              <v:shape style="position:absolute;left:3755;top:8371;width:44;height:24" coordorigin="3755,8371" coordsize="44,24" path="m3755,8371l3755,8395,3798,8395,3798,8371,3755,8371e" filled="false" stroked="true" strokeweight="0pt" strokecolor="#000000">
                <v:path arrowok="t"/>
              </v:shape>
            </v:group>
            <v:group style="position:absolute;left:3777;top:7553;width:2;height:740" coordorigin="3777,7553" coordsize="2,740">
              <v:shape style="position:absolute;left:3777;top:7553;width:2;height:740" coordorigin="3777,7553" coordsize="0,740" path="m3777,8292l3777,7553e" filled="false" stroked="true" strokeweight="0pt" strokecolor="#000000">
                <v:path arrowok="t"/>
              </v:shape>
            </v:group>
            <v:group style="position:absolute;left:3777;top:6713;width:2;height:740" coordorigin="3777,6713" coordsize="2,740">
              <v:shape style="position:absolute;left:3777;top:6713;width:2;height:740" coordorigin="3777,6713" coordsize="0,740" path="m3777,7452l3777,6713e" filled="false" stroked="true" strokeweight="0pt" strokecolor="#000000">
                <v:path arrowok="t"/>
              </v:shape>
            </v:group>
            <v:group style="position:absolute;left:3767;top:8371;width:2;height:2" coordorigin="3767,8371" coordsize="2,2">
              <v:shape style="position:absolute;left:3767;top:8371;width:2;height:2" coordorigin="3767,8371" coordsize="0,0" path="m3767,8371l3767,8371e" filled="false" stroked="true" strokeweight="0pt" strokecolor="#000000">
                <v:path arrowok="t"/>
              </v:shape>
            </v:group>
            <v:group style="position:absolute;left:3767;top:7553;width:2;height:740" coordorigin="3767,7553" coordsize="2,740">
              <v:shape style="position:absolute;left:3767;top:7553;width:2;height:740" coordorigin="3767,7553" coordsize="0,740" path="m3767,8292l3767,7553e" filled="false" stroked="true" strokeweight="0pt" strokecolor="#000000">
                <v:path arrowok="t"/>
              </v:shape>
            </v:group>
            <v:group style="position:absolute;left:3767;top:6713;width:2;height:740" coordorigin="3767,6713" coordsize="2,740">
              <v:shape style="position:absolute;left:3767;top:6713;width:2;height:740" coordorigin="3767,6713" coordsize="0,740" path="m3767,7452l3767,6713e" filled="false" stroked="true" strokeweight="0pt" strokecolor="#000000">
                <v:path arrowok="t"/>
              </v:shape>
            </v:group>
            <v:group style="position:absolute;left:3784;top:7553;width:2;height:740" coordorigin="3784,7553" coordsize="2,740">
              <v:shape style="position:absolute;left:3784;top:7553;width:2;height:740" coordorigin="3784,7553" coordsize="0,740" path="m3784,8292l3784,7553e" filled="false" stroked="true" strokeweight="0pt" strokecolor="#000000">
                <v:path arrowok="t"/>
              </v:shape>
            </v:group>
            <v:group style="position:absolute;left:3784;top:6713;width:2;height:740" coordorigin="3784,6713" coordsize="2,740">
              <v:shape style="position:absolute;left:3784;top:6713;width:2;height:740" coordorigin="3784,6713" coordsize="0,740" path="m3784,7452l3784,6713e" filled="false" stroked="true" strokeweight="0pt" strokecolor="#000000">
                <v:path arrowok="t"/>
              </v:shape>
            </v:group>
            <v:group style="position:absolute;left:3340;top:8371;width:438;height:438" coordorigin="3340,8371" coordsize="438,438">
              <v:shape style="position:absolute;left:3340;top:8371;width:438;height:438" coordorigin="3340,8371" coordsize="438,438" path="m3778,8371l3707,8377,3640,8394,3577,8420,3519,8456,3468,8499,3425,8551,3389,8608,3362,8671,3346,8738,3341,8773,3340,8809e" filled="false" stroked="true" strokeweight="0pt" strokecolor="#000000">
                <v:path arrowok="t"/>
              </v:shape>
            </v:group>
            <v:group style="position:absolute;left:3338;top:8810;width:440;height:2" coordorigin="3338,8810" coordsize="440,2">
              <v:shape style="position:absolute;left:3338;top:8810;width:440;height:2" coordorigin="3338,8810" coordsize="440,0" path="m3777,8810l3338,8810e" filled="false" stroked="true" strokeweight="0pt" strokecolor="#000000">
                <v:path arrowok="t"/>
              </v:shape>
            </v:group>
            <v:group style="position:absolute;left:3755;top:7452;width:44;height:22" coordorigin="3755,7452" coordsize="44,22">
              <v:shape style="position:absolute;left:3755;top:7452;width:44;height:22" coordorigin="3755,7452" coordsize="44,22" path="m3755,7452l3755,7474,3798,7474,3798,7452,3755,7452e" filled="false" stroked="true" strokeweight="0pt" strokecolor="#000000">
                <v:path arrowok="t"/>
              </v:shape>
            </v:group>
            <v:group style="position:absolute;left:3755;top:7531;width:44;height:22" coordorigin="3755,7531" coordsize="44,22">
              <v:shape style="position:absolute;left:3755;top:7531;width:44;height:22" coordorigin="3755,7531" coordsize="44,22" path="m3755,7531l3755,7553,3798,7553,3798,7531,3755,7531e" filled="false" stroked="true" strokeweight="0pt" strokecolor="#000000">
                <v:path arrowok="t"/>
              </v:shape>
            </v:group>
            <v:group style="position:absolute;left:3777;top:8395;width:2;height:416" coordorigin="3777,8395" coordsize="2,416">
              <v:shape style="position:absolute;left:3777;top:8395;width:2;height:416" coordorigin="3777,8395" coordsize="0,416" path="m3777,8810l3777,8395e" filled="false" stroked="true" strokeweight="0pt" strokecolor="#000000">
                <v:path arrowok="t"/>
              </v:shape>
            </v:group>
            <v:group style="position:absolute;left:3798;top:7531;width:2;height:785" coordorigin="3798,7531" coordsize="2,785">
              <v:shape style="position:absolute;left:3798;top:7531;width:2;height:785" coordorigin="3798,7531" coordsize="0,785" path="m3798,7531l3798,8316e" filled="false" stroked="true" strokeweight="0pt" strokecolor="#000000">
                <v:path arrowok="t"/>
              </v:shape>
            </v:group>
            <v:group style="position:absolute;left:3755;top:6689;width:44;height:785" coordorigin="3755,6689" coordsize="44,785">
              <v:shape style="position:absolute;left:3755;top:6689;width:44;height:785" coordorigin="3755,6689" coordsize="44,785" path="m3798,7474l3798,6689,3755,6689,3755,7474e" filled="false" stroked="true" strokeweight="0pt" strokecolor="#000000">
                <v:path arrowok="t"/>
              </v:shape>
            </v:group>
            <v:group style="position:absolute;left:3755;top:8292;width:44;height:24" coordorigin="3755,8292" coordsize="44,24">
              <v:shape style="position:absolute;left:3755;top:8292;width:44;height:24" coordorigin="3755,8292" coordsize="44,24" path="m3755,8292l3755,8316,3798,8316,3798,8292,3755,8292e" filled="false" stroked="true" strokeweight="0pt" strokecolor="#000000">
                <v:path arrowok="t"/>
              </v:shape>
            </v:group>
            <v:group style="position:absolute;left:3755;top:8371;width:44;height:464" coordorigin="3755,8371" coordsize="44,464">
              <v:shape style="position:absolute;left:3755;top:8371;width:44;height:464" coordorigin="3755,8371" coordsize="44,464" path="m3755,8834l3798,8834,3798,8371,3755,8371,3755,8834e" filled="false" stroked="true" strokeweight="0pt" strokecolor="#000000">
                <v:path arrowok="t"/>
              </v:shape>
            </v:group>
            <v:group style="position:absolute;left:3798;top:6689;width:2;height:785" coordorigin="3798,6689" coordsize="2,785">
              <v:shape style="position:absolute;left:3798;top:6689;width:2;height:785" coordorigin="3798,6689" coordsize="0,785" path="m3798,6689l3798,7474e" filled="false" stroked="true" strokeweight="0pt" strokecolor="#000000">
                <v:path arrowok="t"/>
              </v:shape>
            </v:group>
            <v:group style="position:absolute;left:3755;top:8371;width:44;height:24" coordorigin="3755,8371" coordsize="44,24">
              <v:shape style="position:absolute;left:3755;top:8371;width:44;height:24" coordorigin="3755,8371" coordsize="44,24" path="m3755,8371l3755,8395,3798,8395,3798,8371,3755,8371e" filled="false" stroked="true" strokeweight="0pt" strokecolor="#000000">
                <v:path arrowok="t"/>
              </v:shape>
            </v:group>
            <v:group style="position:absolute;left:3717;top:8364;width:137;height:2" coordorigin="3717,8364" coordsize="137,2">
              <v:shape style="position:absolute;left:3717;top:8364;width:137;height:2" coordorigin="3717,8364" coordsize="137,0" path="m3755,8364l3854,8364,3717,8364e" filled="false" stroked="true" strokeweight=".12pt" strokecolor="#000000">
                <v:path arrowok="t"/>
              </v:shape>
            </v:group>
            <v:group style="position:absolute;left:3717;top:8323;width:137;height:41" coordorigin="3717,8323" coordsize="137,41">
              <v:shape style="position:absolute;left:3717;top:8323;width:137;height:41" coordorigin="3717,8323" coordsize="137,41" path="m3755,8323l3854,8323,3717,8323,3717,8364e" filled="false" stroked="true" strokeweight=".12pt" strokecolor="#000000">
                <v:path arrowok="t"/>
              </v:shape>
            </v:group>
            <v:group style="position:absolute;left:3744;top:7502;width:3;height:2" coordorigin="3744,7502" coordsize="3,2">
              <v:shape style="position:absolute;left:3744;top:7502;width:3;height:2" coordorigin="3744,7502" coordsize="3,0" path="m3744,7502l3747,7502e" filled="false" stroked="true" strokeweight="2.16pt" strokecolor="#000000">
                <v:path arrowok="t"/>
              </v:shape>
            </v:group>
            <v:group style="position:absolute;left:3827;top:7481;width:2;height:44" coordorigin="3827,7481" coordsize="2,44">
              <v:shape style="position:absolute;left:3827;top:7481;width:2;height:44" coordorigin="3827,7481" coordsize="0,44" path="m3827,7524l3827,7481e" filled="false" stroked="true" strokeweight=".12pt" strokecolor="#000000">
                <v:path arrowok="t"/>
              </v:shape>
            </v:group>
            <v:group style="position:absolute;left:3717;top:7481;width:137;height:44" coordorigin="3717,7481" coordsize="137,44">
              <v:shape style="position:absolute;left:3717;top:7481;width:137;height:44" coordorigin="3717,7481" coordsize="137,44" path="m3755,7481l3854,7481,3717,7481,3717,7524e" filled="false" stroked="true" strokeweight=".12pt" strokecolor="#000000">
                <v:path arrowok="t"/>
              </v:shape>
            </v:group>
            <v:group style="position:absolute;left:6995;top:6557;width:648;height:2" coordorigin="6995,6557" coordsize="648,2">
              <v:shape style="position:absolute;left:6995;top:6557;width:648;height:2" coordorigin="6995,6557" coordsize="648,0" path="m6995,6557l7643,6557e" filled="false" stroked="true" strokeweight=".12pt" strokecolor="#000000">
                <v:path arrowok="t"/>
              </v:shape>
            </v:group>
            <v:group style="position:absolute;left:7182;top:6557;width:22;height:41" coordorigin="7182,6557" coordsize="22,41">
              <v:shape style="position:absolute;left:7182;top:6557;width:22;height:41" coordorigin="7182,6557" coordsize="22,41" path="m7204,6598l7182,6598,7182,6557,7204,6557,7204,6598e" filled="false" stroked="true" strokeweight="0pt" strokecolor="#000000">
                <v:path arrowok="t"/>
              </v:shape>
            </v:group>
            <v:group style="position:absolute;left:7019;top:6576;width:600;height:2" coordorigin="7019,6576" coordsize="600,2">
              <v:shape style="position:absolute;left:7019;top:6576;width:600;height:2" coordorigin="7019,6576" coordsize="600,0" path="m7019,6576l7619,6576e" filled="false" stroked="true" strokeweight="0pt" strokecolor="#000000">
                <v:path arrowok="t"/>
              </v:shape>
            </v:group>
            <v:group style="position:absolute;left:7182;top:6557;width:461;height:41" coordorigin="7182,6557" coordsize="461,41">
              <v:shape style="position:absolute;left:7182;top:6557;width:461;height:41" coordorigin="7182,6557" coordsize="461,41" path="m7182,6598l7182,6557,7643,6557,7643,6598,7182,6598e" filled="false" stroked="true" strokeweight="0pt" strokecolor="#000000">
                <v:path arrowok="t"/>
              </v:shape>
            </v:group>
            <v:group style="position:absolute;left:7158;top:6557;width:24;height:41" coordorigin="7158,6557" coordsize="24,41">
              <v:shape style="position:absolute;left:7158;top:6557;width:24;height:41" coordorigin="7158,6557" coordsize="24,41" path="m7182,6598l7158,6598,7158,6557,7182,6557,7182,6598e" filled="false" stroked="true" strokeweight="0pt" strokecolor="#000000">
                <v:path arrowok="t"/>
              </v:shape>
            </v:group>
            <v:group style="position:absolute;left:6995;top:6557;width:24;height:41" coordorigin="6995,6557" coordsize="24,41">
              <v:shape style="position:absolute;left:6995;top:6557;width:24;height:41" coordorigin="6995,6557" coordsize="24,41" path="m7019,6598l6995,6598,6995,6557,7019,6557,7019,6598e" filled="false" stroked="true" strokeweight="0pt" strokecolor="#000000">
                <v:path arrowok="t"/>
              </v:shape>
            </v:group>
            <v:group style="position:absolute;left:6995;top:6557;width:188;height:41" coordorigin="6995,6557" coordsize="188,41">
              <v:shape style="position:absolute;left:6995;top:6557;width:188;height:41" coordorigin="6995,6557" coordsize="188,41" path="m6995,6598l6995,6557,7182,6557,7182,6598,6995,6598e" filled="false" stroked="true" strokeweight="0pt" strokecolor="#000000">
                <v:path arrowok="t"/>
              </v:shape>
            </v:group>
            <v:group style="position:absolute;left:7019;top:6586;width:140;height:2" coordorigin="7019,6586" coordsize="140,2">
              <v:shape style="position:absolute;left:7019;top:6586;width:140;height:2" coordorigin="7019,6586" coordsize="140,0" path="m7158,6586l7019,6586e" filled="false" stroked="true" strokeweight="0pt" strokecolor="#000000">
                <v:path arrowok="t"/>
              </v:shape>
            </v:group>
            <v:group style="position:absolute;left:7019;top:6569;width:140;height:2" coordorigin="7019,6569" coordsize="140,2">
              <v:shape style="position:absolute;left:7019;top:6569;width:140;height:2" coordorigin="7019,6569" coordsize="140,0" path="m7158,6569l7019,6569e" filled="false" stroked="true" strokeweight="0pt" strokecolor="#000000">
                <v:path arrowok="t"/>
              </v:shape>
            </v:group>
            <v:group style="position:absolute;left:7206;top:6161;width:414;height:414" coordorigin="7206,6161" coordsize="414,414">
              <v:shape style="position:absolute;left:7206;top:6161;width:414;height:414" coordorigin="7206,6161" coordsize="414,414" path="m7620,6161l7553,6166,7490,6182,7430,6207,7376,6241,7328,6282,7286,6330,7253,6385,7228,6444,7212,6508,7208,6541,7206,6575e" filled="false" stroked="true" strokeweight="0pt" strokecolor="#000000">
                <v:path arrowok="t"/>
              </v:shape>
            </v:group>
            <v:group style="position:absolute;left:7619;top:6161;width:2;height:416" coordorigin="7619,6161" coordsize="2,416">
              <v:shape style="position:absolute;left:7619;top:6161;width:2;height:416" coordorigin="7619,6161" coordsize="0,416" path="m7619,6576l7619,6161e" filled="false" stroked="true" strokeweight="0pt" strokecolor="#000000">
                <v:path arrowok="t"/>
              </v:shape>
            </v:group>
            <v:group style="position:absolute;left:2985;top:10183;width:2;height:147" coordorigin="2985,10183" coordsize="2,147">
              <v:shape style="position:absolute;left:2985;top:10183;width:2;height:147" coordorigin="2985,10183" coordsize="0,147" path="m2985,10183l2985,10330e" filled="false" stroked="true" strokeweight=".12pt" strokecolor="#000000">
                <v:path arrowok="t"/>
              </v:shape>
            </v:group>
            <v:group style="position:absolute;left:9760;top:10186;width:2;height:144" coordorigin="9760,10186" coordsize="2,144">
              <v:shape style="position:absolute;left:9760;top:10186;width:2;height:144" coordorigin="9760,10186" coordsize="0,144" path="m9760,10186l9760,10330e" filled="false" stroked="true" strokeweight=".12pt" strokecolor="#000000">
                <v:path arrowok="t"/>
              </v:shape>
            </v:group>
            <v:group style="position:absolute;left:2982;top:10327;width:6780;height:2" coordorigin="2982,10327" coordsize="6780,2">
              <v:shape style="position:absolute;left:2982;top:10327;width:6780;height:2" coordorigin="2982,10327" coordsize="6780,0" path="m2982,10327l9762,10327e" filled="false" stroked="true" strokeweight=".12pt" strokecolor="#000000">
                <v:path arrowok="t"/>
              </v:shape>
            </v:group>
            <v:group style="position:absolute;left:2966;top:10310;width:36;height:36" coordorigin="2966,10310" coordsize="36,36">
              <v:shape style="position:absolute;left:2966;top:10310;width:36;height:36" coordorigin="2966,10310" coordsize="36,36" path="m3002,10310l2966,10346e" filled="false" stroked="true" strokeweight=".12pt" strokecolor="#000000">
                <v:path arrowok="t"/>
              </v:shape>
            </v:group>
            <v:group style="position:absolute;left:9743;top:10310;width:36;height:36" coordorigin="9743,10310" coordsize="36,36">
              <v:shape style="position:absolute;left:9743;top:10310;width:36;height:36" coordorigin="9743,10310" coordsize="36,36" path="m9743,10346l9779,10310e" filled="false" stroked="true" strokeweight=".12pt" strokecolor="#000000">
                <v:path arrowok="t"/>
              </v:shape>
            </v:group>
            <v:group style="position:absolute;left:2330;top:10003;width:44;height:2" coordorigin="2330,10003" coordsize="44,2">
              <v:shape style="position:absolute;left:2330;top:10003;width:44;height:2" coordorigin="2330,10003" coordsize="44,0" path="m2373,10003l2330,10003e" filled="false" stroked="true" strokeweight=".12pt" strokecolor="#000000">
                <v:path arrowok="t"/>
              </v:shape>
            </v:group>
            <v:group style="position:absolute;left:2330;top:6516;width:41;height:3490" coordorigin="2330,6516" coordsize="41,3490">
              <v:shape style="position:absolute;left:2330;top:6516;width:41;height:3490" coordorigin="2330,6516" coordsize="41,3490" path="m2370,6516l2330,6516,2330,10006e" filled="false" stroked="true" strokeweight=".12pt" strokecolor="#000000">
                <v:path arrowok="t"/>
              </v:shape>
            </v:group>
            <v:group style="position:absolute;left:2313;top:9986;width:34;height:36" coordorigin="2313,9986" coordsize="34,36">
              <v:shape style="position:absolute;left:2313;top:9986;width:34;height:36" coordorigin="2313,9986" coordsize="34,36" path="m2313,9986l2346,10022e" filled="false" stroked="true" strokeweight=".12pt" strokecolor="#000000">
                <v:path arrowok="t"/>
              </v:shape>
            </v:group>
            <v:group style="position:absolute;left:2313;top:6499;width:34;height:34" coordorigin="2313,6499" coordsize="34,34">
              <v:shape style="position:absolute;left:2313;top:6499;width:34;height:34" coordorigin="2313,6499" coordsize="34,34" path="m2346,6533l2313,6499e" filled="false" stroked="true" strokeweight=".12pt" strokecolor="#000000">
                <v:path arrowok="t"/>
              </v:shape>
            </v:group>
            <v:group style="position:absolute;left:3854;top:6655;width:5619;height:3209" coordorigin="3854,6655" coordsize="5619,3209">
              <v:shape style="position:absolute;left:3854;top:6655;width:5619;height:3209" coordorigin="3854,6655" coordsize="5619,3209" path="m3854,6655l9472,6655,9472,9864,3854,9864,3854,6655e" filled="false" stroked="true" strokeweight=".12pt" strokecolor="#000000">
                <v:path arrowok="t"/>
              </v:shape>
            </v:group>
            <v:group style="position:absolute;left:3717;top:8839;width:137;height:2" coordorigin="3717,8839" coordsize="137,2">
              <v:shape style="position:absolute;left:3717;top:8839;width:137;height:2" coordorigin="3717,8839" coordsize="137,0" path="m3717,8839l3854,8839e" filled="false" stroked="true" strokeweight=".12pt" strokecolor="#000000">
                <v:path arrowok="t"/>
              </v:shape>
            </v:group>
            <v:group style="position:absolute;left:6760;top:6629;width:44;height:63" coordorigin="6760,6629" coordsize="44,63">
              <v:shape style="position:absolute;left:6760;top:6629;width:44;height:63" coordorigin="6760,6629" coordsize="44,63" path="m6760,6629l6760,6691,6803,6691,6760,6629xe" filled="true" fillcolor="#000000" stroked="false">
                <v:path arrowok="t"/>
                <v:fill type="solid"/>
              </v:shape>
              <v:shape style="position:absolute;left:6760;top:6629;width:44;height:63" coordorigin="6760,6629" coordsize="44,63" path="m6803,6629l6760,6629,6803,6691,6803,6629xe" filled="true" fillcolor="#000000" stroked="false">
                <v:path arrowok="t"/>
                <v:fill type="solid"/>
              </v:shape>
            </v:group>
            <v:group style="position:absolute;left:6760;top:6629;width:44;height:63" coordorigin="6760,6629" coordsize="44,63">
              <v:shape style="position:absolute;left:6760;top:6629;width:44;height:63" coordorigin="6760,6629" coordsize="44,63" path="m6760,6691l6803,6691,6760,6629,6760,6691xe" filled="false" stroked="true" strokeweight="0pt" strokecolor="#000000">
                <v:path arrowok="t"/>
              </v:shape>
            </v:group>
            <v:group style="position:absolute;left:6760;top:6629;width:44;height:63" coordorigin="6760,6629" coordsize="44,63">
              <v:shape style="position:absolute;left:6760;top:6629;width:44;height:63" coordorigin="6760,6629" coordsize="44,63" path="m6803,6691l6760,6629,6803,6629,6803,6691xe" filled="false" stroked="true" strokeweight="0pt" strokecolor="#000000">
                <v:path arrowok="t"/>
              </v:shape>
            </v:group>
            <v:group style="position:absolute;left:5958;top:8494;width:96;height:22" coordorigin="5958,8494" coordsize="96,22">
              <v:shape style="position:absolute;left:5958;top:8494;width:96;height:22" coordorigin="5958,8494" coordsize="96,22" path="m5958,8494l5958,8515,6054,8515,5958,8494xe" filled="true" fillcolor="#000000" stroked="false">
                <v:path arrowok="t"/>
                <v:fill type="solid"/>
              </v:shape>
              <v:shape style="position:absolute;left:5958;top:8494;width:96;height:22" coordorigin="5958,8494" coordsize="96,22" path="m6054,8494l5958,8494,6054,8515,6054,8494xe" filled="true" fillcolor="#000000" stroked="false">
                <v:path arrowok="t"/>
                <v:fill type="solid"/>
              </v:shape>
            </v:group>
            <v:group style="position:absolute;left:5958;top:8494;width:96;height:22" coordorigin="5958,8494" coordsize="96,22">
              <v:shape style="position:absolute;left:5958;top:8494;width:96;height:22" coordorigin="5958,8494" coordsize="96,22" path="m5958,8515l6054,8515,5958,8494,5958,8515xe" filled="false" stroked="true" strokeweight="0pt" strokecolor="#000000">
                <v:path arrowok="t"/>
              </v:shape>
            </v:group>
            <v:group style="position:absolute;left:5958;top:8494;width:96;height:22" coordorigin="5958,8494" coordsize="96,22">
              <v:shape style="position:absolute;left:5958;top:8494;width:96;height:22" coordorigin="5958,8494" coordsize="96,22" path="m6054,8515l5958,8494,6054,8494,6054,8515xe" filled="false" stroked="true" strokeweight="0pt" strokecolor="#000000">
                <v:path arrowok="t"/>
              </v:shape>
            </v:group>
            <v:group style="position:absolute;left:5958;top:8515;width:96;height:22" coordorigin="5958,8515" coordsize="96,22">
              <v:shape style="position:absolute;left:5958;top:8515;width:96;height:22" coordorigin="5958,8515" coordsize="96,22" path="m5958,8515l5958,8537,6054,8537,5958,8515xe" filled="true" fillcolor="#000000" stroked="false">
                <v:path arrowok="t"/>
                <v:fill type="solid"/>
              </v:shape>
              <v:shape style="position:absolute;left:5958;top:8515;width:96;height:22" coordorigin="5958,8515" coordsize="96,22" path="m6054,8515l5958,8515,6054,8537,6054,8515xe" filled="true" fillcolor="#000000" stroked="false">
                <v:path arrowok="t"/>
                <v:fill type="solid"/>
              </v:shape>
            </v:group>
            <v:group style="position:absolute;left:5958;top:8515;width:96;height:22" coordorigin="5958,8515" coordsize="96,22">
              <v:shape style="position:absolute;left:5958;top:8515;width:96;height:22" coordorigin="5958,8515" coordsize="96,22" path="m5958,8537l6054,8537,5958,8515,5958,8537xe" filled="false" stroked="true" strokeweight="0pt" strokecolor="#000000">
                <v:path arrowok="t"/>
              </v:shape>
            </v:group>
            <v:group style="position:absolute;left:5958;top:8515;width:96;height:22" coordorigin="5958,8515" coordsize="96,22">
              <v:shape style="position:absolute;left:5958;top:8515;width:96;height:22" coordorigin="5958,8515" coordsize="96,22" path="m6054,8537l5958,8515,6054,8515,6054,8537xe" filled="false" stroked="true" strokeweight="0pt" strokecolor="#000000">
                <v:path arrowok="t"/>
              </v:shape>
            </v:group>
            <v:group style="position:absolute;left:5980;top:8537;width:2;height:1356" coordorigin="5980,8537" coordsize="2,1356">
              <v:shape style="position:absolute;left:5980;top:8537;width:2;height:1356" coordorigin="5980,8537" coordsize="0,1356" path="m5980,8537l5980,9893e" filled="false" stroked="true" strokeweight="2.260pt" strokecolor="#000000">
                <v:path arrowok="t"/>
              </v:shape>
            </v:group>
            <v:group style="position:absolute;left:5958;top:8537;width:44;height:1356" coordorigin="5958,8537" coordsize="44,1356">
              <v:shape style="position:absolute;left:5958;top:8537;width:44;height:1356" coordorigin="5958,8537" coordsize="44,1356" path="m5958,9893l6002,9893,5958,8537,5958,9893xe" filled="false" stroked="true" strokeweight="0pt" strokecolor="#000000">
                <v:path arrowok="t"/>
              </v:shape>
            </v:group>
            <v:group style="position:absolute;left:5958;top:8537;width:44;height:1356" coordorigin="5958,8537" coordsize="44,1356">
              <v:shape style="position:absolute;left:5958;top:8537;width:44;height:1356" coordorigin="5958,8537" coordsize="44,1356" path="m6002,9893l5958,8537,6002,8537,6002,9893xe" filled="false" stroked="true" strokeweight="0pt" strokecolor="#000000">
                <v:path arrowok="t"/>
              </v:shape>
            </v:group>
            <v:group style="position:absolute;left:6436;top:8515;width:682;height:2" coordorigin="6436,8515" coordsize="682,2">
              <v:shape style="position:absolute;left:6436;top:8515;width:682;height:2" coordorigin="6436,8515" coordsize="682,0" path="m6436,8515l7118,8515e" filled="false" stroked="true" strokeweight="2.260pt" strokecolor="#000000">
                <v:path arrowok="t"/>
              </v:shape>
            </v:group>
            <v:group style="position:absolute;left:6436;top:8494;width:682;height:44" coordorigin="6436,8494" coordsize="682,44">
              <v:shape style="position:absolute;left:6436;top:8494;width:682;height:44" coordorigin="6436,8494" coordsize="682,44" path="m6436,8537l7118,8537,6436,8494,6436,8537xe" filled="false" stroked="true" strokeweight="0pt" strokecolor="#000000">
                <v:path arrowok="t"/>
              </v:shape>
            </v:group>
            <v:group style="position:absolute;left:6436;top:8494;width:682;height:44" coordorigin="6436,8494" coordsize="682,44">
              <v:shape style="position:absolute;left:6436;top:8494;width:682;height:44" coordorigin="6436,8494" coordsize="682,44" path="m7118,8537l6436,8494,7118,8494,7118,8537xe" filled="false" stroked="true" strokeweight="0pt" strokecolor="#000000">
                <v:path arrowok="t"/>
              </v:shape>
            </v:group>
            <v:group style="position:absolute;left:7072;top:8537;width:46;height:315" coordorigin="7072,8537" coordsize="46,315">
              <v:shape style="position:absolute;left:7072;top:8537;width:46;height:315" coordorigin="7072,8537" coordsize="46,315" path="m7072,8537l7072,8851,7118,8851,7072,8537xe" filled="true" fillcolor="#000000" stroked="false">
                <v:path arrowok="t"/>
                <v:fill type="solid"/>
              </v:shape>
              <v:shape style="position:absolute;left:7072;top:8537;width:46;height:315" coordorigin="7072,8537" coordsize="46,315" path="m7118,8537l7072,8537,7118,8851,7118,8537xe" filled="true" fillcolor="#000000" stroked="false">
                <v:path arrowok="t"/>
                <v:fill type="solid"/>
              </v:shape>
            </v:group>
            <v:group style="position:absolute;left:7072;top:8537;width:46;height:315" coordorigin="7072,8537" coordsize="46,315">
              <v:shape style="position:absolute;left:7072;top:8537;width:46;height:315" coordorigin="7072,8537" coordsize="46,315" path="m7072,8851l7118,8851,7072,8537,7072,8851xe" filled="false" stroked="true" strokeweight="0pt" strokecolor="#000000">
                <v:path arrowok="t"/>
              </v:shape>
            </v:group>
            <v:group style="position:absolute;left:7072;top:8537;width:46;height:315" coordorigin="7072,8537" coordsize="46,315">
              <v:shape style="position:absolute;left:7072;top:8537;width:46;height:315" coordorigin="7072,8537" coordsize="46,315" path="m7118,8851l7072,8537,7118,8537,7118,8851xe" filled="false" stroked="true" strokeweight="0pt" strokecolor="#000000">
                <v:path arrowok="t"/>
              </v:shape>
            </v:group>
            <v:group style="position:absolute;left:7072;top:8851;width:257;height:44" coordorigin="7072,8851" coordsize="257,44">
              <v:shape style="position:absolute;left:7072;top:8851;width:257;height:44" coordorigin="7072,8851" coordsize="257,44" path="m7072,8851l7072,8894,7329,8894,7072,8851xe" filled="true" fillcolor="#000000" stroked="false">
                <v:path arrowok="t"/>
                <v:fill type="solid"/>
              </v:shape>
              <v:shape style="position:absolute;left:7072;top:8851;width:257;height:44" coordorigin="7072,8851" coordsize="257,44" path="m7329,8851l7072,8851,7329,8894,7329,8851xe" filled="true" fillcolor="#000000" stroked="false">
                <v:path arrowok="t"/>
                <v:fill type="solid"/>
              </v:shape>
            </v:group>
            <v:group style="position:absolute;left:7072;top:8851;width:257;height:44" coordorigin="7072,8851" coordsize="257,44">
              <v:shape style="position:absolute;left:7072;top:8851;width:257;height:44" coordorigin="7072,8851" coordsize="257,44" path="m7072,8894l7329,8894,7072,8851,7072,8894xe" filled="false" stroked="true" strokeweight="0pt" strokecolor="#000000">
                <v:path arrowok="t"/>
              </v:shape>
            </v:group>
            <v:group style="position:absolute;left:7072;top:8851;width:257;height:44" coordorigin="7072,8851" coordsize="257,44">
              <v:shape style="position:absolute;left:7072;top:8851;width:257;height:44" coordorigin="7072,8851" coordsize="257,44" path="m7329,8894l7072,8851,7329,8851,7329,8894xe" filled="false" stroked="true" strokeweight="0pt" strokecolor="#000000">
                <v:path arrowok="t"/>
              </v:shape>
            </v:group>
            <v:group style="position:absolute;left:7072;top:8894;width:46;height:999" coordorigin="7072,8894" coordsize="46,999">
              <v:shape style="position:absolute;left:7072;top:8894;width:46;height:999" coordorigin="7072,8894" coordsize="46,999" path="m7072,8894l7072,9893,7118,9893,7072,8894xe" filled="true" fillcolor="#000000" stroked="false">
                <v:path arrowok="t"/>
                <v:fill type="solid"/>
              </v:shape>
              <v:shape style="position:absolute;left:7072;top:8894;width:46;height:999" coordorigin="7072,8894" coordsize="46,999" path="m7118,8894l7072,8894,7118,9893,7118,8894xe" filled="true" fillcolor="#000000" stroked="false">
                <v:path arrowok="t"/>
                <v:fill type="solid"/>
              </v:shape>
            </v:group>
            <v:group style="position:absolute;left:7072;top:8894;width:46;height:999" coordorigin="7072,8894" coordsize="46,999">
              <v:shape style="position:absolute;left:7072;top:8894;width:46;height:999" coordorigin="7072,8894" coordsize="46,999" path="m7072,9893l7118,9893,7072,8894,7072,9893xe" filled="false" stroked="true" strokeweight="0pt" strokecolor="#000000">
                <v:path arrowok="t"/>
              </v:shape>
            </v:group>
            <v:group style="position:absolute;left:7072;top:8894;width:46;height:999" coordorigin="7072,8894" coordsize="46,999">
              <v:shape style="position:absolute;left:7072;top:8894;width:46;height:999" coordorigin="7072,8894" coordsize="46,999" path="m7118,9893l7072,8894,7118,8894,7118,9893xe" filled="false" stroked="true" strokeweight="0pt" strokecolor="#000000">
                <v:path arrowok="t"/>
              </v:shape>
            </v:group>
            <v:group style="position:absolute;left:7710;top:8851;width:72;height:44" coordorigin="7710,8851" coordsize="72,44">
              <v:shape style="position:absolute;left:7710;top:8851;width:72;height:44" coordorigin="7710,8851" coordsize="72,44" path="m7710,8851l7710,8894,7782,8894,7710,8851xe" filled="true" fillcolor="#000000" stroked="false">
                <v:path arrowok="t"/>
                <v:fill type="solid"/>
              </v:shape>
              <v:shape style="position:absolute;left:7710;top:8851;width:72;height:44" coordorigin="7710,8851" coordsize="72,44" path="m7782,8851l7710,8851,7782,8894,7782,8851xe" filled="true" fillcolor="#000000" stroked="false">
                <v:path arrowok="t"/>
                <v:fill type="solid"/>
              </v:shape>
            </v:group>
            <v:group style="position:absolute;left:7710;top:8851;width:72;height:44" coordorigin="7710,8851" coordsize="72,44">
              <v:shape style="position:absolute;left:7710;top:8851;width:72;height:44" coordorigin="7710,8851" coordsize="72,44" path="m7710,8894l7782,8894,7710,8851,7710,8894xe" filled="false" stroked="true" strokeweight="0pt" strokecolor="#000000">
                <v:path arrowok="t"/>
              </v:shape>
            </v:group>
            <v:group style="position:absolute;left:7710;top:8851;width:72;height:44" coordorigin="7710,8851" coordsize="72,44">
              <v:shape style="position:absolute;left:7710;top:8851;width:72;height:44" coordorigin="7710,8851" coordsize="72,44" path="m7782,8894l7710,8851,7782,8851,7782,8894xe" filled="false" stroked="true" strokeweight="0pt" strokecolor="#000000">
                <v:path arrowok="t"/>
              </v:shape>
            </v:group>
            <v:group style="position:absolute;left:7804;top:8717;width:2;height:1176" coordorigin="7804,8717" coordsize="2,1176">
              <v:shape style="position:absolute;left:7804;top:8717;width:2;height:1176" coordorigin="7804,8717" coordsize="0,1176" path="m7804,8717l7804,9893e" filled="false" stroked="true" strokeweight="2.260pt" strokecolor="#000000">
                <v:path arrowok="t"/>
              </v:shape>
            </v:group>
            <v:group style="position:absolute;left:7782;top:8717;width:44;height:1176" coordorigin="7782,8717" coordsize="44,1176">
              <v:shape style="position:absolute;left:7782;top:8717;width:44;height:1176" coordorigin="7782,8717" coordsize="44,1176" path="m7782,9893l7826,9893,7782,8717,7782,9893xe" filled="false" stroked="true" strokeweight="0pt" strokecolor="#000000">
                <v:path arrowok="t"/>
              </v:shape>
            </v:group>
            <v:group style="position:absolute;left:7782;top:8717;width:44;height:1176" coordorigin="7782,8717" coordsize="44,1176">
              <v:shape style="position:absolute;left:7782;top:8717;width:44;height:1176" coordorigin="7782,8717" coordsize="44,1176" path="m7826,9893l7782,8717,7826,8717,7826,9893xe" filled="false" stroked="true" strokeweight="0pt" strokecolor="#000000">
                <v:path arrowok="t"/>
              </v:shape>
            </v:group>
            <v:group style="position:absolute;left:7782;top:8184;width:44;height:53" coordorigin="7782,8184" coordsize="44,53">
              <v:shape style="position:absolute;left:7782;top:8184;width:44;height:53" coordorigin="7782,8184" coordsize="44,53" path="m7782,8184l7782,8237,7826,8237,7782,8184xe" filled="true" fillcolor="#000000" stroked="false">
                <v:path arrowok="t"/>
                <v:fill type="solid"/>
              </v:shape>
              <v:shape style="position:absolute;left:7782;top:8184;width:44;height:53" coordorigin="7782,8184" coordsize="44,53" path="m7826,8184l7782,8184,7826,8237,7826,8184xe" filled="true" fillcolor="#000000" stroked="false">
                <v:path arrowok="t"/>
                <v:fill type="solid"/>
              </v:shape>
            </v:group>
            <v:group style="position:absolute;left:7782;top:8184;width:44;height:53" coordorigin="7782,8184" coordsize="44,53">
              <v:shape style="position:absolute;left:7782;top:8184;width:44;height:53" coordorigin="7782,8184" coordsize="44,53" path="m7782,8237l7826,8237,7782,8184,7782,8237xe" filled="false" stroked="true" strokeweight="0pt" strokecolor="#000000">
                <v:path arrowok="t"/>
              </v:shape>
            </v:group>
            <v:group style="position:absolute;left:7782;top:8184;width:44;height:53" coordorigin="7782,8184" coordsize="44,53">
              <v:shape style="position:absolute;left:7782;top:8184;width:44;height:53" coordorigin="7782,8184" coordsize="44,53" path="m7826,8237l7782,8184,7826,8184,7826,8237xe" filled="false" stroked="true" strokeweight="0pt" strokecolor="#000000">
                <v:path arrowok="t"/>
              </v:shape>
            </v:group>
            <v:group style="position:absolute;left:7782;top:8237;width:1719;height:46" coordorigin="7782,8237" coordsize="1719,46">
              <v:shape style="position:absolute;left:7782;top:8237;width:1719;height:46" coordorigin="7782,8237" coordsize="1719,46" path="m7782,8237l7782,8282,9501,8282,7782,8237xe" filled="true" fillcolor="#000000" stroked="false">
                <v:path arrowok="t"/>
                <v:fill type="solid"/>
              </v:shape>
              <v:shape style="position:absolute;left:7782;top:8237;width:1719;height:46" coordorigin="7782,8237" coordsize="1719,46" path="m9501,8237l7782,8237,9501,8282,9501,8237xe" filled="true" fillcolor="#000000" stroked="false">
                <v:path arrowok="t"/>
                <v:fill type="solid"/>
              </v:shape>
            </v:group>
            <v:group style="position:absolute;left:7782;top:8237;width:1719;height:46" coordorigin="7782,8237" coordsize="1719,46">
              <v:shape style="position:absolute;left:7782;top:8237;width:1719;height:46" coordorigin="7782,8237" coordsize="1719,46" path="m7782,8282l9501,8282,7782,8237,7782,8282xe" filled="false" stroked="true" strokeweight="0pt" strokecolor="#000000">
                <v:path arrowok="t"/>
              </v:shape>
            </v:group>
            <v:group style="position:absolute;left:7782;top:8237;width:1719;height:46" coordorigin="7782,8237" coordsize="1719,46">
              <v:shape style="position:absolute;left:7782;top:8237;width:1719;height:46" coordorigin="7782,8237" coordsize="1719,46" path="m9501,8282l7782,8237,9501,8237,9501,8282xe" filled="false" stroked="true" strokeweight="0pt" strokecolor="#000000">
                <v:path arrowok="t"/>
              </v:shape>
            </v:group>
            <v:group style="position:absolute;left:7782;top:8282;width:44;height:53" coordorigin="7782,8282" coordsize="44,53">
              <v:shape style="position:absolute;left:7782;top:8282;width:44;height:53" coordorigin="7782,8282" coordsize="44,53" path="m7782,8282l7782,8335,7826,8335,7782,8282xe" filled="true" fillcolor="#000000" stroked="false">
                <v:path arrowok="t"/>
                <v:fill type="solid"/>
              </v:shape>
              <v:shape style="position:absolute;left:7782;top:8282;width:44;height:53" coordorigin="7782,8282" coordsize="44,53" path="m7826,8282l7782,8282,7826,8335,7826,8282xe" filled="true" fillcolor="#000000" stroked="false">
                <v:path arrowok="t"/>
                <v:fill type="solid"/>
              </v:shape>
            </v:group>
            <v:group style="position:absolute;left:7782;top:8282;width:44;height:53" coordorigin="7782,8282" coordsize="44,53">
              <v:shape style="position:absolute;left:7782;top:8282;width:44;height:53" coordorigin="7782,8282" coordsize="44,53" path="m7782,8335l7826,8335,7782,8282,7782,8335xe" filled="false" stroked="true" strokeweight="0pt" strokecolor="#000000">
                <v:path arrowok="t"/>
              </v:shape>
            </v:group>
            <v:group style="position:absolute;left:7782;top:8282;width:44;height:53" coordorigin="7782,8282" coordsize="44,53">
              <v:shape style="position:absolute;left:7782;top:8282;width:44;height:53" coordorigin="7782,8282" coordsize="44,53" path="m7826,8335l7782,8282,7826,8282,7826,8335xe" filled="false" stroked="true" strokeweight="0pt" strokecolor="#000000">
                <v:path arrowok="t"/>
              </v:shape>
            </v:group>
            <v:group style="position:absolute;left:7804;top:6629;width:2;height:1088" coordorigin="7804,6629" coordsize="2,1088">
              <v:shape style="position:absolute;left:7804;top:6629;width:2;height:1088" coordorigin="7804,6629" coordsize="0,1088" path="m7804,6629l7804,7716e" filled="false" stroked="true" strokeweight="2.260pt" strokecolor="#000000">
                <v:path arrowok="t"/>
              </v:shape>
            </v:group>
            <v:group style="position:absolute;left:7782;top:6629;width:44;height:1088" coordorigin="7782,6629" coordsize="44,1088">
              <v:shape style="position:absolute;left:7782;top:6629;width:44;height:1088" coordorigin="7782,6629" coordsize="44,1088" path="m7782,7716l7826,7716,7782,6629,7782,7716xe" filled="false" stroked="true" strokeweight="0pt" strokecolor="#000000">
                <v:path arrowok="t"/>
              </v:shape>
            </v:group>
            <v:group style="position:absolute;left:7782;top:6629;width:44;height:1088" coordorigin="7782,6629" coordsize="44,1088">
              <v:shape style="position:absolute;left:7782;top:6629;width:44;height:1088" coordorigin="7782,6629" coordsize="44,1088" path="m7826,7716l7782,6629,7826,6629,7826,7716xe" filled="false" stroked="true" strokeweight="0pt" strokecolor="#000000">
                <v:path arrowok="t"/>
              </v:shape>
            </v:group>
            <v:group style="position:absolute;left:7497;top:7716;width:329;height:34" coordorigin="7497,7716" coordsize="329,34">
              <v:shape style="position:absolute;left:7497;top:7716;width:329;height:34" coordorigin="7497,7716" coordsize="329,34" path="m7497,7716l7497,7750,7826,7750,7497,7716xe" filled="true" fillcolor="#000000" stroked="false">
                <v:path arrowok="t"/>
                <v:fill type="solid"/>
              </v:shape>
              <v:shape style="position:absolute;left:7497;top:7716;width:329;height:34" coordorigin="7497,7716" coordsize="329,34" path="m7826,7716l7497,7716,7826,7750,7826,7716xe" filled="true" fillcolor="#000000" stroked="false">
                <v:path arrowok="t"/>
                <v:fill type="solid"/>
              </v:shape>
            </v:group>
            <v:group style="position:absolute;left:7497;top:7716;width:329;height:34" coordorigin="7497,7716" coordsize="329,34">
              <v:shape style="position:absolute;left:7497;top:7716;width:329;height:34" coordorigin="7497,7716" coordsize="329,34" path="m7497,7750l7826,7750,7497,7716,7497,7750xe" filled="false" stroked="true" strokeweight="0pt" strokecolor="#000000">
                <v:path arrowok="t"/>
              </v:shape>
            </v:group>
            <v:group style="position:absolute;left:7497;top:7716;width:329;height:34" coordorigin="7497,7716" coordsize="329,34">
              <v:shape style="position:absolute;left:7497;top:7716;width:329;height:34" coordorigin="7497,7716" coordsize="329,34" path="m7826,7750l7497,7716,7826,7716,7826,7750xe" filled="false" stroked="true" strokeweight="0pt" strokecolor="#000000">
                <v:path arrowok="t"/>
              </v:shape>
            </v:group>
            <v:group style="position:absolute;left:7782;top:7750;width:44;height:8" coordorigin="7782,7750" coordsize="44,8">
              <v:shape style="position:absolute;left:7782;top:7750;width:44;height:8" coordorigin="7782,7750" coordsize="44,8" path="m7782,7750l7782,7757,7826,7757,7782,7750xe" filled="true" fillcolor="#000000" stroked="false">
                <v:path arrowok="t"/>
                <v:fill type="solid"/>
              </v:shape>
              <v:shape style="position:absolute;left:7782;top:7750;width:44;height:8" coordorigin="7782,7750" coordsize="44,8" path="m7826,7750l7782,7750,7826,7757,7826,7750xe" filled="true" fillcolor="#000000" stroked="false">
                <v:path arrowok="t"/>
                <v:fill type="solid"/>
              </v:shape>
            </v:group>
            <v:group style="position:absolute;left:7782;top:7750;width:44;height:8" coordorigin="7782,7750" coordsize="44,8">
              <v:shape style="position:absolute;left:7782;top:7750;width:44;height:8" coordorigin="7782,7750" coordsize="44,8" path="m7782,7757l7826,7757,7782,7750,7782,7757xe" filled="false" stroked="true" strokeweight="0pt" strokecolor="#000000">
                <v:path arrowok="t"/>
              </v:shape>
            </v:group>
            <v:group style="position:absolute;left:7782;top:7750;width:44;height:8" coordorigin="7782,7750" coordsize="44,8">
              <v:shape style="position:absolute;left:7782;top:7750;width:44;height:8" coordorigin="7782,7750" coordsize="44,8" path="m7826,7757l7782,7750,7826,7750,7826,7757xe" filled="false" stroked="true" strokeweight="0pt" strokecolor="#000000">
                <v:path arrowok="t"/>
              </v:shape>
            </v:group>
            <v:group style="position:absolute;left:7782;top:7757;width:44;height:46" coordorigin="7782,7757" coordsize="44,46">
              <v:shape style="position:absolute;left:7782;top:7757;width:44;height:46" coordorigin="7782,7757" coordsize="44,46" path="m7782,7757l7782,7802,7826,7802,7782,7757xe" filled="true" fillcolor="#000000" stroked="false">
                <v:path arrowok="t"/>
                <v:fill type="solid"/>
              </v:shape>
              <v:shape style="position:absolute;left:7782;top:7757;width:44;height:46" coordorigin="7782,7757" coordsize="44,46" path="m7826,7757l7782,7757,7826,7802,7826,7757xe" filled="true" fillcolor="#000000" stroked="false">
                <v:path arrowok="t"/>
                <v:fill type="solid"/>
              </v:shape>
            </v:group>
            <v:group style="position:absolute;left:7782;top:7757;width:44;height:46" coordorigin="7782,7757" coordsize="44,46">
              <v:shape style="position:absolute;left:7782;top:7757;width:44;height:46" coordorigin="7782,7757" coordsize="44,46" path="m7782,7802l7826,7802,7782,7757,7782,7802xe" filled="false" stroked="true" strokeweight="0pt" strokecolor="#000000">
                <v:path arrowok="t"/>
              </v:shape>
            </v:group>
            <v:group style="position:absolute;left:7782;top:7757;width:44;height:46" coordorigin="7782,7757" coordsize="44,46">
              <v:shape style="position:absolute;left:7782;top:7757;width:44;height:46" coordorigin="7782,7757" coordsize="44,46" path="m7826,7802l7782,7757,7826,7757,7826,7802xe" filled="false" stroked="true" strokeweight="0pt" strokecolor="#000000">
                <v:path arrowok="t"/>
              </v:shape>
            </v:group>
            <v:group style="position:absolute;left:2994;top:6559;width:723;height:70" coordorigin="2994,6559" coordsize="723,70">
              <v:shape style="position:absolute;left:2994;top:6559;width:723;height:70" coordorigin="2994,6559" coordsize="723,70" path="m2994,6559l2994,6629,3717,6629,2994,6559xe" filled="true" fillcolor="#000000" stroked="false">
                <v:path arrowok="t"/>
                <v:fill type="solid"/>
              </v:shape>
              <v:shape style="position:absolute;left:2994;top:6559;width:723;height:70" coordorigin="2994,6559" coordsize="723,70" path="m3717,6559l2994,6559,3717,6629,3717,6559xe" filled="true" fillcolor="#000000" stroked="false">
                <v:path arrowok="t"/>
                <v:fill type="solid"/>
              </v:shape>
            </v:group>
            <v:group style="position:absolute;left:2994;top:6559;width:723;height:70" coordorigin="2994,6559" coordsize="723,70">
              <v:shape style="position:absolute;left:2994;top:6559;width:723;height:70" coordorigin="2994,6559" coordsize="723,70" path="m2994,6629l3717,6629,2994,6559,2994,6629xe" filled="false" stroked="true" strokeweight="0pt" strokecolor="#000000">
                <v:path arrowok="t"/>
              </v:shape>
            </v:group>
            <v:group style="position:absolute;left:2994;top:6559;width:723;height:70" coordorigin="2994,6559" coordsize="723,70">
              <v:shape style="position:absolute;left:2994;top:6559;width:723;height:70" coordorigin="2994,6559" coordsize="723,70" path="m3717,6629l2994,6559,3717,6559,3717,6629xe" filled="false" stroked="true" strokeweight="0pt" strokecolor="#000000">
                <v:path arrowok="t"/>
              </v:shape>
            </v:group>
            <v:group style="position:absolute;left:3760;top:8839;width:68;height:1054" coordorigin="3760,8839" coordsize="68,1054">
              <v:shape style="position:absolute;left:3760;top:8839;width:68;height:1054" coordorigin="3760,8839" coordsize="68,1054" path="m3760,8839l3760,9893,3827,9893,3760,8839xe" filled="true" fillcolor="#000000" stroked="false">
                <v:path arrowok="t"/>
                <v:fill type="solid"/>
              </v:shape>
              <v:shape style="position:absolute;left:3760;top:8839;width:68;height:1054" coordorigin="3760,8839" coordsize="68,1054" path="m3827,8839l3760,8839,3827,9893,3827,8839xe" filled="true" fillcolor="#000000" stroked="false">
                <v:path arrowok="t"/>
                <v:fill type="solid"/>
              </v:shape>
            </v:group>
            <v:group style="position:absolute;left:3760;top:8839;width:68;height:1054" coordorigin="3760,8839" coordsize="68,1054">
              <v:shape style="position:absolute;left:3760;top:8839;width:68;height:1054" coordorigin="3760,8839" coordsize="68,1054" path="m3760,9893l3827,9893,3760,8839,3760,9893xe" filled="false" stroked="true" strokeweight="0pt" strokecolor="#000000">
                <v:path arrowok="t"/>
              </v:shape>
            </v:group>
            <v:group style="position:absolute;left:3760;top:8839;width:68;height:1054" coordorigin="3760,8839" coordsize="68,1054">
              <v:shape style="position:absolute;left:3760;top:8839;width:68;height:1054" coordorigin="3760,8839" coordsize="68,1054" path="m3827,9893l3760,8839,3827,8839,3827,9893xe" filled="false" stroked="true" strokeweight="0pt" strokecolor="#000000">
                <v:path arrowok="t"/>
              </v:shape>
            </v:group>
            <v:group style="position:absolute;left:2994;top:9893;width:761;height:68" coordorigin="2994,9893" coordsize="761,68">
              <v:shape style="position:absolute;left:2994;top:9893;width:761;height:68" coordorigin="2994,9893" coordsize="761,68" path="m2994,9893l2994,9960,3755,9960,2994,9893xe" filled="true" fillcolor="#000000" stroked="false">
                <v:path arrowok="t"/>
                <v:fill type="solid"/>
              </v:shape>
              <v:shape style="position:absolute;left:2994;top:9893;width:761;height:68" coordorigin="2994,9893" coordsize="761,68" path="m3755,9893l2994,9893,3755,9960,3755,9893xe" filled="true" fillcolor="#000000" stroked="false">
                <v:path arrowok="t"/>
                <v:fill type="solid"/>
              </v:shape>
            </v:group>
            <v:group style="position:absolute;left:2994;top:9893;width:761;height:68" coordorigin="2994,9893" coordsize="761,68">
              <v:shape style="position:absolute;left:2994;top:9893;width:761;height:68" coordorigin="2994,9893" coordsize="761,68" path="m2994,9960l3755,9960,2994,9893,2994,9960xe" filled="false" stroked="true" strokeweight="0pt" strokecolor="#000000">
                <v:path arrowok="t"/>
              </v:shape>
            </v:group>
            <v:group style="position:absolute;left:2994;top:9893;width:761;height:68" coordorigin="2994,9893" coordsize="761,68">
              <v:shape style="position:absolute;left:2994;top:9893;width:761;height:68" coordorigin="2994,9893" coordsize="761,68" path="m3755,9960l2994,9893,3755,9893,3755,9960xe" filled="false" stroked="true" strokeweight="0pt" strokecolor="#000000">
                <v:path arrowok="t"/>
              </v:shape>
            </v:group>
            <v:group style="position:absolute;left:9501;top:9636;width:68;height:257" coordorigin="9501,9636" coordsize="68,257">
              <v:shape style="position:absolute;left:9501;top:9636;width:68;height:257" coordorigin="9501,9636" coordsize="68,257" path="m9501,9636l9501,9893,9568,9893,9501,9636xe" filled="true" fillcolor="#000000" stroked="false">
                <v:path arrowok="t"/>
                <v:fill type="solid"/>
              </v:shape>
              <v:shape style="position:absolute;left:9501;top:9636;width:68;height:257" coordorigin="9501,9636" coordsize="68,257" path="m9568,9636l9501,9636,9568,9893,9568,9636xe" filled="true" fillcolor="#000000" stroked="false">
                <v:path arrowok="t"/>
                <v:fill type="solid"/>
              </v:shape>
            </v:group>
            <v:group style="position:absolute;left:9501;top:9636;width:68;height:257" coordorigin="9501,9636" coordsize="68,257">
              <v:shape style="position:absolute;left:9501;top:9636;width:68;height:257" coordorigin="9501,9636" coordsize="68,257" path="m9501,9893l9568,9893,9501,9636,9501,9893xe" filled="false" stroked="true" strokeweight="0pt" strokecolor="#000000">
                <v:path arrowok="t"/>
              </v:shape>
            </v:group>
            <v:group style="position:absolute;left:9501;top:9636;width:68;height:257" coordorigin="9501,9636" coordsize="68,257">
              <v:shape style="position:absolute;left:9501;top:9636;width:68;height:257" coordorigin="9501,9636" coordsize="68,257" path="m9568,9893l9501,9636,9568,9636,9568,9893xe" filled="false" stroked="true" strokeweight="0pt" strokecolor="#000000">
                <v:path arrowok="t"/>
              </v:shape>
            </v:group>
            <v:group style="position:absolute;left:3760;top:9893;width:5808;height:68" coordorigin="3760,9893" coordsize="5808,68">
              <v:shape style="position:absolute;left:3760;top:9893;width:5808;height:68" coordorigin="3760,9893" coordsize="5808,68" path="m3760,9893l3760,9960,9568,9960,3760,9893xe" filled="true" fillcolor="#000000" stroked="false">
                <v:path arrowok="t"/>
                <v:fill type="solid"/>
              </v:shape>
              <v:shape style="position:absolute;left:3760;top:9893;width:5808;height:68" coordorigin="3760,9893" coordsize="5808,68" path="m9568,9893l3760,9893,9568,9960,9568,9893xe" filled="true" fillcolor="#000000" stroked="false">
                <v:path arrowok="t"/>
                <v:fill type="solid"/>
              </v:shape>
            </v:group>
            <v:group style="position:absolute;left:3760;top:9893;width:5808;height:68" coordorigin="3760,9893" coordsize="5808,68">
              <v:shape style="position:absolute;left:3760;top:9893;width:5808;height:68" coordorigin="3760,9893" coordsize="5808,68" path="m3760,9960l9568,9960,3760,9893,3760,9960xe" filled="false" stroked="true" strokeweight="0pt" strokecolor="#000000">
                <v:path arrowok="t"/>
              </v:shape>
            </v:group>
            <v:group style="position:absolute;left:3760;top:9893;width:5808;height:68" coordorigin="3760,9893" coordsize="5808,68">
              <v:shape style="position:absolute;left:3760;top:9893;width:5808;height:68" coordorigin="3760,9893" coordsize="5808,68" path="m9568,9960l3760,9893,9568,9893,9568,9960xe" filled="false" stroked="true" strokeweight="0pt" strokecolor="#000000">
                <v:path arrowok="t"/>
              </v:shape>
            </v:group>
            <v:group style="position:absolute;left:9573;top:9893;width:178;height:68" coordorigin="9573,9893" coordsize="178,68">
              <v:shape style="position:absolute;left:9573;top:9893;width:178;height:68" coordorigin="9573,9893" coordsize="178,68" path="m9573,9893l9573,9960,9750,9960,9573,9893xe" filled="true" fillcolor="#000000" stroked="false">
                <v:path arrowok="t"/>
                <v:fill type="solid"/>
              </v:shape>
              <v:shape style="position:absolute;left:9573;top:9893;width:178;height:68" coordorigin="9573,9893" coordsize="178,68" path="m9750,9893l9573,9893,9750,9960,9750,9893xe" filled="true" fillcolor="#000000" stroked="false">
                <v:path arrowok="t"/>
                <v:fill type="solid"/>
              </v:shape>
            </v:group>
            <v:group style="position:absolute;left:9573;top:9893;width:178;height:68" coordorigin="9573,9893" coordsize="178,68">
              <v:shape style="position:absolute;left:9573;top:9893;width:178;height:68" coordorigin="9573,9893" coordsize="178,68" path="m9573,9960l9750,9960,9573,9893,9573,9960xe" filled="false" stroked="true" strokeweight="0pt" strokecolor="#000000">
                <v:path arrowok="t"/>
              </v:shape>
            </v:group>
            <v:group style="position:absolute;left:9573;top:9893;width:178;height:68" coordorigin="9573,9893" coordsize="178,68">
              <v:shape style="position:absolute;left:9573;top:9893;width:178;height:68" coordorigin="9573,9893" coordsize="178,68" path="m9750,9960l9573,9893,9750,9893,9750,9960xe" filled="false" stroked="true" strokeweight="0pt" strokecolor="#000000">
                <v:path arrowok="t"/>
              </v:shape>
            </v:group>
            <v:group style="position:absolute;left:9501;top:7733;width:68;height:1056" coordorigin="9501,7733" coordsize="68,1056">
              <v:shape style="position:absolute;left:9501;top:7733;width:68;height:1056" coordorigin="9501,7733" coordsize="68,1056" path="m9501,7733l9501,8789,9568,8789,9501,7733xe" filled="true" fillcolor="#000000" stroked="false">
                <v:path arrowok="t"/>
                <v:fill type="solid"/>
              </v:shape>
              <v:shape style="position:absolute;left:9501;top:7733;width:68;height:1056" coordorigin="9501,7733" coordsize="68,1056" path="m9568,7733l9501,7733,9568,8789,9568,7733xe" filled="true" fillcolor="#000000" stroked="false">
                <v:path arrowok="t"/>
                <v:fill type="solid"/>
              </v:shape>
            </v:group>
            <v:group style="position:absolute;left:9501;top:7733;width:68;height:1056" coordorigin="9501,7733" coordsize="68,1056">
              <v:shape style="position:absolute;left:9501;top:7733;width:68;height:1056" coordorigin="9501,7733" coordsize="68,1056" path="m9501,8789l9568,8789,9501,7733,9501,8789xe" filled="false" stroked="true" strokeweight="0pt" strokecolor="#000000">
                <v:path arrowok="t"/>
              </v:shape>
            </v:group>
            <v:group style="position:absolute;left:9501;top:7733;width:68;height:1056" coordorigin="9501,7733" coordsize="68,1056">
              <v:shape style="position:absolute;left:9501;top:7733;width:68;height:1056" coordorigin="9501,7733" coordsize="68,1056" path="m9568,8789l9501,7733,9568,7733,9568,8789xe" filled="false" stroked="true" strokeweight="0pt" strokecolor="#000000">
                <v:path arrowok="t"/>
              </v:shape>
            </v:group>
            <v:group style="position:absolute;left:9573;top:6559;width:178;height:70" coordorigin="9573,6559" coordsize="178,70">
              <v:shape style="position:absolute;left:9573;top:6559;width:178;height:70" coordorigin="9573,6559" coordsize="178,70" path="m9573,6559l9573,6629,9750,6629,9573,6559xe" filled="true" fillcolor="#000000" stroked="false">
                <v:path arrowok="t"/>
                <v:fill type="solid"/>
              </v:shape>
              <v:shape style="position:absolute;left:9573;top:6559;width:178;height:70" coordorigin="9573,6559" coordsize="178,70" path="m9750,6559l9573,6559,9750,6629,9750,6559xe" filled="true" fillcolor="#000000" stroked="false">
                <v:path arrowok="t"/>
                <v:fill type="solid"/>
              </v:shape>
            </v:group>
            <v:group style="position:absolute;left:9573;top:6559;width:178;height:70" coordorigin="9573,6559" coordsize="178,70">
              <v:shape style="position:absolute;left:9573;top:6559;width:178;height:70" coordorigin="9573,6559" coordsize="178,70" path="m9573,6629l9750,6629,9573,6559,9573,6629xe" filled="false" stroked="true" strokeweight="0pt" strokecolor="#000000">
                <v:path arrowok="t"/>
              </v:shape>
            </v:group>
            <v:group style="position:absolute;left:9573;top:6559;width:178;height:70" coordorigin="9573,6559" coordsize="178,70">
              <v:shape style="position:absolute;left:9573;top:6559;width:178;height:70" coordorigin="9573,6559" coordsize="178,70" path="m9750,6629l9573,6559,9750,6559,9750,6629xe" filled="false" stroked="true" strokeweight="0pt" strokecolor="#000000">
                <v:path arrowok="t"/>
              </v:shape>
            </v:group>
            <v:group style="position:absolute;left:7650;top:6559;width:1918;height:70" coordorigin="7650,6559" coordsize="1918,70">
              <v:shape style="position:absolute;left:7650;top:6559;width:1918;height:70" coordorigin="7650,6559" coordsize="1918,70" path="m7650,6559l7650,6629,9568,6629,7650,6559xe" filled="true" fillcolor="#000000" stroked="false">
                <v:path arrowok="t"/>
                <v:fill type="solid"/>
              </v:shape>
              <v:shape style="position:absolute;left:7650;top:6559;width:1918;height:70" coordorigin="7650,6559" coordsize="1918,70" path="m9568,6559l7650,6559,9568,6629,9568,6559xe" filled="true" fillcolor="#000000" stroked="false">
                <v:path arrowok="t"/>
                <v:fill type="solid"/>
              </v:shape>
            </v:group>
            <v:group style="position:absolute;left:7650;top:6559;width:1918;height:70" coordorigin="7650,6559" coordsize="1918,70">
              <v:shape style="position:absolute;left:7650;top:6559;width:1918;height:70" coordorigin="7650,6559" coordsize="1918,70" path="m7650,6629l9568,6629,7650,6559,7650,6629xe" filled="false" stroked="true" strokeweight="0pt" strokecolor="#000000">
                <v:path arrowok="t"/>
              </v:shape>
            </v:group>
            <v:group style="position:absolute;left:7650;top:6559;width:1918;height:70" coordorigin="7650,6559" coordsize="1918,70">
              <v:shape style="position:absolute;left:7650;top:6559;width:1918;height:70" coordorigin="7650,6559" coordsize="1918,70" path="m9568,6629l7650,6559,9568,6559,9568,6629xe" filled="false" stroked="true" strokeweight="0pt" strokecolor="#000000">
                <v:path arrowok="t"/>
              </v:shape>
            </v:group>
            <v:group style="position:absolute;left:9501;top:6629;width:68;height:255" coordorigin="9501,6629" coordsize="68,255">
              <v:shape style="position:absolute;left:9501;top:6629;width:68;height:255" coordorigin="9501,6629" coordsize="68,255" path="m9501,6629l9501,6883,9568,6883,9501,6629xe" filled="true" fillcolor="#000000" stroked="false">
                <v:path arrowok="t"/>
                <v:fill type="solid"/>
              </v:shape>
              <v:shape style="position:absolute;left:9501;top:6629;width:68;height:255" coordorigin="9501,6629" coordsize="68,255" path="m9568,6629l9501,6629,9568,6883,9568,6629xe" filled="true" fillcolor="#000000" stroked="false">
                <v:path arrowok="t"/>
                <v:fill type="solid"/>
              </v:shape>
            </v:group>
            <v:group style="position:absolute;left:9501;top:6629;width:68;height:255" coordorigin="9501,6629" coordsize="68,255">
              <v:shape style="position:absolute;left:9501;top:6629;width:68;height:255" coordorigin="9501,6629" coordsize="68,255" path="m9501,6883l9568,6883,9501,6629,9501,6883xe" filled="false" stroked="true" strokeweight="0pt" strokecolor="#000000">
                <v:path arrowok="t"/>
              </v:shape>
            </v:group>
            <v:group style="position:absolute;left:9501;top:6629;width:68;height:255" coordorigin="9501,6629" coordsize="68,255">
              <v:shape style="position:absolute;left:9501;top:6629;width:68;height:255" coordorigin="9501,6629" coordsize="68,255" path="m9568,6883l9501,6629,9568,6629,9568,6883xe" filled="false" stroked="true" strokeweight="0pt" strokecolor="#000000">
                <v:path arrowok="t"/>
              </v:shape>
            </v:group>
            <v:group style="position:absolute;left:4823;top:6559;width:2165;height:70" coordorigin="4823,6559" coordsize="2165,70">
              <v:shape style="position:absolute;left:4823;top:6559;width:2165;height:70" coordorigin="4823,6559" coordsize="2165,70" path="m4823,6559l4823,6629,6988,6629,4823,6559xe" filled="true" fillcolor="#000000" stroked="false">
                <v:path arrowok="t"/>
                <v:fill type="solid"/>
              </v:shape>
              <v:shape style="position:absolute;left:4823;top:6559;width:2165;height:70" coordorigin="4823,6559" coordsize="2165,70" path="m6988,6559l4823,6559,6988,6629,6988,6559xe" filled="true" fillcolor="#000000" stroked="false">
                <v:path arrowok="t"/>
                <v:fill type="solid"/>
              </v:shape>
            </v:group>
            <v:group style="position:absolute;left:4823;top:6559;width:2165;height:70" coordorigin="4823,6559" coordsize="2165,70">
              <v:shape style="position:absolute;left:4823;top:6559;width:2165;height:70" coordorigin="4823,6559" coordsize="2165,70" path="m4823,6629l6988,6629,4823,6559,4823,6629xe" filled="false" stroked="true" strokeweight="0pt" strokecolor="#000000">
                <v:path arrowok="t"/>
              </v:shape>
            </v:group>
            <v:group style="position:absolute;left:4823;top:6559;width:2165;height:70" coordorigin="4823,6559" coordsize="2165,70">
              <v:shape style="position:absolute;left:4823;top:6559;width:2165;height:70" coordorigin="4823,6559" coordsize="2165,70" path="m6988,6629l4823,6559,6988,6559,6988,6629xe" filled="false" stroked="true" strokeweight="0pt" strokecolor="#000000">
                <v:path arrowok="t"/>
              </v:shape>
            </v:group>
            <v:group style="position:absolute;left:3760;top:6559;width:123;height:70" coordorigin="3760,6559" coordsize="123,70">
              <v:shape style="position:absolute;left:3760;top:6559;width:123;height:70" coordorigin="3760,6559" coordsize="123,70" path="m3760,6559l3760,6629,3882,6629,3760,6559xe" filled="true" fillcolor="#000000" stroked="false">
                <v:path arrowok="t"/>
                <v:fill type="solid"/>
              </v:shape>
              <v:shape style="position:absolute;left:3760;top:6559;width:123;height:70" coordorigin="3760,6559" coordsize="123,70" path="m3882,6559l3760,6559,3882,6629,3882,6559xe" filled="true" fillcolor="#000000" stroked="false">
                <v:path arrowok="t"/>
                <v:fill type="solid"/>
              </v:shape>
            </v:group>
            <v:group style="position:absolute;left:3760;top:6559;width:123;height:70" coordorigin="3760,6559" coordsize="123,70">
              <v:shape style="position:absolute;left:3760;top:6559;width:123;height:70" coordorigin="3760,6559" coordsize="123,70" path="m3760,6629l3882,6629,3760,6559,3760,6629xe" filled="false" stroked="true" strokeweight="0pt" strokecolor="#000000">
                <v:path arrowok="t"/>
              </v:shape>
            </v:group>
            <v:group style="position:absolute;left:3760;top:6559;width:123;height:70" coordorigin="3760,6559" coordsize="123,70">
              <v:shape style="position:absolute;left:3760;top:6559;width:123;height:70" coordorigin="3760,6559" coordsize="123,70" path="m3882,6629l3760,6559,3882,6559,3882,6629xe" filled="false" stroked="true" strokeweight="0pt" strokecolor="#000000">
                <v:path arrowok="t"/>
              </v:shape>
            </v:group>
            <v:group style="position:absolute;left:3760;top:6629;width:68;height:53" coordorigin="3760,6629" coordsize="68,53">
              <v:shape style="position:absolute;left:3760;top:6629;width:68;height:53" coordorigin="3760,6629" coordsize="68,53" path="m3760,6629l3760,6682,3827,6682,3760,6629xe" filled="true" fillcolor="#000000" stroked="false">
                <v:path arrowok="t"/>
                <v:fill type="solid"/>
              </v:shape>
              <v:shape style="position:absolute;left:3760;top:6629;width:68;height:53" coordorigin="3760,6629" coordsize="68,53" path="m3827,6629l3760,6629,3827,6682,3827,6629xe" filled="true" fillcolor="#000000" stroked="false">
                <v:path arrowok="t"/>
                <v:fill type="solid"/>
              </v:shape>
            </v:group>
            <v:group style="position:absolute;left:3760;top:6629;width:68;height:53" coordorigin="3760,6629" coordsize="68,53">
              <v:shape style="position:absolute;left:3760;top:6629;width:68;height:53" coordorigin="3760,6629" coordsize="68,53" path="m3760,6682l3827,6682,3760,6629,3760,6682xe" filled="false" stroked="true" strokeweight="0pt" strokecolor="#000000">
                <v:path arrowok="t"/>
              </v:shape>
            </v:group>
            <v:group style="position:absolute;left:3760;top:6629;width:68;height:53" coordorigin="3760,6629" coordsize="68,53">
              <v:shape style="position:absolute;left:3760;top:6629;width:68;height:53" coordorigin="3760,6629" coordsize="68,53" path="m3827,6682l3760,6629,3827,6629,3827,6682xe" filled="false" stroked="true" strokeweight="0pt" strokecolor="#000000">
                <v:path arrowok="t"/>
              </v:shape>
            </v:group>
            <v:group style="position:absolute;left:3717;top:6559;width:39;height:70" coordorigin="3717,6559" coordsize="39,70">
              <v:shape style="position:absolute;left:3717;top:6559;width:39;height:70" coordorigin="3717,6559" coordsize="39,70" path="m3717,6559l3717,6629,3755,6629,3717,6559xe" filled="true" fillcolor="#000000" stroked="false">
                <v:path arrowok="t"/>
                <v:fill type="solid"/>
              </v:shape>
              <v:shape style="position:absolute;left:3717;top:6559;width:39;height:70" coordorigin="3717,6559" coordsize="39,70" path="m3755,6559l3717,6559,3755,6629,3755,6559xe" filled="true" fillcolor="#000000" stroked="false">
                <v:path arrowok="t"/>
                <v:fill type="solid"/>
              </v:shape>
            </v:group>
            <v:group style="position:absolute;left:3717;top:6559;width:39;height:70" coordorigin="3717,6559" coordsize="39,70">
              <v:shape style="position:absolute;left:3717;top:6559;width:39;height:70" coordorigin="3717,6559" coordsize="39,70" path="m3717,6629l3755,6629,3717,6559,3717,6629xe" filled="false" stroked="true" strokeweight="0pt" strokecolor="#000000">
                <v:path arrowok="t"/>
              </v:shape>
            </v:group>
            <v:group style="position:absolute;left:3717;top:6559;width:39;height:70" coordorigin="3717,6559" coordsize="39,70">
              <v:shape style="position:absolute;left:3717;top:6559;width:39;height:70" coordorigin="3717,6559" coordsize="39,70" path="m3755,6629l3717,6559,3755,6559,3755,6629xe" filled="false" stroked="true" strokeweight="0pt" strokecolor="#000000">
                <v:path arrowok="t"/>
              </v:shape>
            </v:group>
            <v:group style="position:absolute;left:5980;top:6629;width:2;height:1296" coordorigin="5980,6629" coordsize="2,1296">
              <v:shape style="position:absolute;left:5980;top:6629;width:2;height:1296" coordorigin="5980,6629" coordsize="0,1296" path="m5980,6629l5980,7925e" filled="false" stroked="true" strokeweight="2.260pt" strokecolor="#000000">
                <v:path arrowok="t"/>
              </v:shape>
            </v:group>
            <v:group style="position:absolute;left:5958;top:6629;width:44;height:1296" coordorigin="5958,6629" coordsize="44,1296">
              <v:shape style="position:absolute;left:5958;top:6629;width:44;height:1296" coordorigin="5958,6629" coordsize="44,1296" path="m5958,7925l6002,7925,5958,6629,5958,7925xe" filled="false" stroked="true" strokeweight="0pt" strokecolor="#000000">
                <v:path arrowok="t"/>
              </v:shape>
            </v:group>
            <v:group style="position:absolute;left:5958;top:6629;width:44;height:1296" coordorigin="5958,6629" coordsize="44,1296">
              <v:shape style="position:absolute;left:5958;top:6629;width:44;height:1296" coordorigin="5958,6629" coordsize="44,1296" path="m6002,7925l5958,6629,6002,6629,6002,7925xe" filled="false" stroked="true" strokeweight="0pt" strokecolor="#000000">
                <v:path arrowok="t"/>
              </v:shape>
            </v:group>
            <v:group style="position:absolute;left:5958;top:7925;width:416;height:44" coordorigin="5958,7925" coordsize="416,44">
              <v:shape style="position:absolute;left:5958;top:7925;width:416;height:44" coordorigin="5958,7925" coordsize="416,44" path="m5958,7925l5958,7968,6374,7968,5958,7925xe" filled="true" fillcolor="#000000" stroked="false">
                <v:path arrowok="t"/>
                <v:fill type="solid"/>
              </v:shape>
              <v:shape style="position:absolute;left:5958;top:7925;width:416;height:44" coordorigin="5958,7925" coordsize="416,44" path="m6374,7925l5958,7925,6374,7968,6374,7925xe" filled="true" fillcolor="#000000" stroked="false">
                <v:path arrowok="t"/>
                <v:fill type="solid"/>
              </v:shape>
            </v:group>
            <v:group style="position:absolute;left:5958;top:7925;width:416;height:44" coordorigin="5958,7925" coordsize="416,44">
              <v:shape style="position:absolute;left:5958;top:7925;width:416;height:44" coordorigin="5958,7925" coordsize="416,44" path="m5958,7968l6374,7968,5958,7925,5958,7968xe" filled="false" stroked="true" strokeweight="0pt" strokecolor="#000000">
                <v:path arrowok="t"/>
              </v:shape>
            </v:group>
            <v:group style="position:absolute;left:5958;top:7925;width:416;height:44" coordorigin="5958,7925" coordsize="416,44">
              <v:shape style="position:absolute;left:5958;top:7925;width:416;height:44" coordorigin="5958,7925" coordsize="416,44" path="m6374,7968l5958,7925,6374,7925,6374,7968xe" filled="false" stroked="true" strokeweight="0pt" strokecolor="#000000">
                <v:path arrowok="t"/>
              </v:shape>
            </v:group>
            <v:group style="position:absolute;left:6782;top:7075;width:2;height:850" coordorigin="6782,7075" coordsize="2,850">
              <v:shape style="position:absolute;left:6782;top:7075;width:2;height:850" coordorigin="6782,7075" coordsize="0,850" path="m6782,7075l6782,7925e" filled="false" stroked="true" strokeweight="2.260pt" strokecolor="#000000">
                <v:path arrowok="t"/>
              </v:shape>
            </v:group>
            <v:group style="position:absolute;left:6760;top:7075;width:44;height:850" coordorigin="6760,7075" coordsize="44,850">
              <v:shape style="position:absolute;left:6760;top:7075;width:44;height:850" coordorigin="6760,7075" coordsize="44,850" path="m6760,7925l6803,7925,6760,7075,6760,7925xe" filled="false" stroked="true" strokeweight="0pt" strokecolor="#000000">
                <v:path arrowok="t"/>
              </v:shape>
            </v:group>
            <v:group style="position:absolute;left:6760;top:7075;width:44;height:850" coordorigin="6760,7075" coordsize="44,850">
              <v:shape style="position:absolute;left:6760;top:7075;width:44;height:850" coordorigin="6760,7075" coordsize="44,850" path="m6803,7925l6760,7075,6803,7075,6803,7925xe" filled="false" stroked="true" strokeweight="0pt" strokecolor="#000000">
                <v:path arrowok="t"/>
              </v:shape>
            </v:group>
            <v:group style="position:absolute;left:6374;top:7925;width:430;height:44" coordorigin="6374,7925" coordsize="430,44">
              <v:shape style="position:absolute;left:6374;top:7925;width:430;height:44" coordorigin="6374,7925" coordsize="430,44" path="m6374,7925l6374,7968,6803,7968,6374,7925xe" filled="true" fillcolor="#000000" stroked="false">
                <v:path arrowok="t"/>
                <v:fill type="solid"/>
              </v:shape>
              <v:shape style="position:absolute;left:6374;top:7925;width:430;height:44" coordorigin="6374,7925" coordsize="430,44" path="m6803,7925l6374,7925,6803,7968,6803,7925xe" filled="true" fillcolor="#000000" stroked="false">
                <v:path arrowok="t"/>
                <v:fill type="solid"/>
              </v:shape>
            </v:group>
            <v:group style="position:absolute;left:6374;top:7925;width:430;height:44" coordorigin="6374,7925" coordsize="430,44">
              <v:shape style="position:absolute;left:6374;top:7925;width:430;height:44" coordorigin="6374,7925" coordsize="430,44" path="m6374,7968l6803,7968,6374,7925,6374,7968xe" filled="false" stroked="true" strokeweight="0pt" strokecolor="#000000">
                <v:path arrowok="t"/>
              </v:shape>
            </v:group>
            <v:group style="position:absolute;left:6374;top:7925;width:430;height:44" coordorigin="6374,7925" coordsize="430,44">
              <v:shape style="position:absolute;left:6374;top:7925;width:430;height:44" coordorigin="6374,7925" coordsize="430,44" path="m6803,7968l6374,7925,6803,7925,6803,7968xe" filled="false" stroked="true" strokeweight="0pt" strokecolor="#000000">
                <v:path arrowok="t"/>
              </v:shape>
            </v:group>
            <v:group style="position:absolute;left:3760;top:7481;width:68;height:44" coordorigin="3760,7481" coordsize="68,44">
              <v:shape style="position:absolute;left:3760;top:7481;width:68;height:44" coordorigin="3760,7481" coordsize="68,44" path="m3760,7481l3760,7524,3827,7524,3760,7481xe" filled="true" fillcolor="#000000" stroked="false">
                <v:path arrowok="t"/>
                <v:fill type="solid"/>
              </v:shape>
              <v:shape style="position:absolute;left:3760;top:7481;width:68;height:44" coordorigin="3760,7481" coordsize="68,44" path="m3827,7481l3760,7481,3827,7524,3827,7481xe" filled="true" fillcolor="#000000" stroked="false">
                <v:path arrowok="t"/>
                <v:fill type="solid"/>
              </v:shape>
            </v:group>
            <v:group style="position:absolute;left:3760;top:7481;width:68;height:44" coordorigin="3760,7481" coordsize="68,44">
              <v:shape style="position:absolute;left:3760;top:7481;width:68;height:44" coordorigin="3760,7481" coordsize="68,44" path="m3760,7524l3827,7524,3760,7481,3760,7524xe" filled="false" stroked="true" strokeweight="0pt" strokecolor="#000000">
                <v:path arrowok="t"/>
              </v:shape>
            </v:group>
            <v:group style="position:absolute;left:3760;top:7481;width:68;height:44" coordorigin="3760,7481" coordsize="68,44">
              <v:shape style="position:absolute;left:3760;top:7481;width:68;height:44" coordorigin="3760,7481" coordsize="68,44" path="m3827,7524l3760,7481,3827,7481,3827,7524xe" filled="false" stroked="true" strokeweight="0pt" strokecolor="#000000">
                <v:path arrowok="t"/>
              </v:shape>
            </v:group>
            <v:group style="position:absolute;left:3760;top:8323;width:68;height:41" coordorigin="3760,8323" coordsize="68,41">
              <v:shape style="position:absolute;left:3760;top:8323;width:68;height:41" coordorigin="3760,8323" coordsize="68,41" path="m3760,8323l3760,8364,3827,8364,3760,8323xe" filled="true" fillcolor="#000000" stroked="false">
                <v:path arrowok="t"/>
                <v:fill type="solid"/>
              </v:shape>
              <v:shape style="position:absolute;left:3760;top:8323;width:68;height:41" coordorigin="3760,8323" coordsize="68,41" path="m3827,8323l3760,8323,3827,8364,3827,8323xe" filled="true" fillcolor="#000000" stroked="false">
                <v:path arrowok="t"/>
                <v:fill type="solid"/>
              </v:shape>
            </v:group>
            <v:group style="position:absolute;left:3760;top:8323;width:68;height:41" coordorigin="3760,8323" coordsize="68,41">
              <v:shape style="position:absolute;left:3760;top:8323;width:68;height:41" coordorigin="3760,8323" coordsize="68,41" path="m3760,8364l3827,8364,3760,8323,3760,8364xe" filled="false" stroked="true" strokeweight="0pt" strokecolor="#000000">
                <v:path arrowok="t"/>
              </v:shape>
            </v:group>
            <v:group style="position:absolute;left:3760;top:8323;width:68;height:41" coordorigin="3760,8323" coordsize="68,41">
              <v:shape style="position:absolute;left:3760;top:8323;width:68;height:41" coordorigin="3760,8323" coordsize="68,41" path="m3827,8364l3760,8323,3827,8323,3827,8364xe" filled="false" stroked="true" strokeweight="0pt" strokecolor="#000000">
                <v:path arrowok="t"/>
              </v:shape>
            </v:group>
            <v:group style="position:absolute;left:5481;top:6264;width:2;height:4121" coordorigin="5481,6264" coordsize="2,4121">
              <v:shape style="position:absolute;left:5481;top:6264;width:2;height:4121" coordorigin="5481,6264" coordsize="0,4121" path="m5481,6264l5481,10385e" filled="false" stroked="true" strokeweight=".34pt" strokecolor="#000000">
                <v:path arrowok="t"/>
              </v:shape>
            </v:group>
            <v:group style="position:absolute;left:5478;top:6264;width:5;height:4121" coordorigin="5478,6264" coordsize="5,4121">
              <v:shape style="position:absolute;left:5478;top:6264;width:5;height:4121" coordorigin="5478,6264" coordsize="5,4121" path="m5478,10385l5483,10385,5478,6264,5478,10385xe" filled="false" stroked="true" strokeweight="0pt" strokecolor="#000000">
                <v:path arrowok="t"/>
              </v:shape>
            </v:group>
            <v:group style="position:absolute;left:5478;top:6264;width:5;height:4121" coordorigin="5478,6264" coordsize="5,4121">
              <v:shape style="position:absolute;left:5478;top:6264;width:5;height:4121" coordorigin="5478,6264" coordsize="5,4121" path="m5483,10385l5478,6264,5483,6264,5483,10385xe" filled="false" stroked="true" strokeweight="0pt" strokecolor="#000000">
                <v:path arrowok="t"/>
              </v:shape>
            </v:group>
            <v:group style="position:absolute;left:8279;top:8933;width:747;height:932" coordorigin="8279,8933" coordsize="747,932">
              <v:shape style="position:absolute;left:8279;top:8933;width:747;height:932" coordorigin="8279,8933" coordsize="747,932" path="m8279,8933l8279,9864,9026,9864,9026,8933,8279,8933e" filled="false" stroked="true" strokeweight=".12pt" strokecolor="#000000">
                <v:path arrowok="t"/>
              </v:shape>
            </v:group>
            <v:group style="position:absolute;left:9026;top:9655;width:209;height:209" coordorigin="9026,9655" coordsize="209,209">
              <v:shape style="position:absolute;left:9026;top:9655;width:209;height:209" coordorigin="9026,9655" coordsize="209,209" path="m9026,9864l9026,9655,9234,9655,9234,9864,9026,9864e" filled="false" stroked="true" strokeweight=".12pt" strokecolor="#000000">
                <v:path arrowok="t"/>
              </v:shape>
            </v:group>
            <v:group style="position:absolute;left:8070;top:9655;width:209;height:209" coordorigin="8070,9655" coordsize="209,209">
              <v:shape style="position:absolute;left:8070;top:9655;width:209;height:209" coordorigin="8070,9655" coordsize="209,209" path="m8070,9864l8070,9655,8279,9655,8279,9864,8070,9864e" filled="false" stroked="true" strokeweight=".12pt" strokecolor="#000000">
                <v:path arrowok="t"/>
              </v:shape>
            </v:group>
            <v:group style="position:absolute;left:8280;top:9457;width:683;height:168" coordorigin="8280,9457" coordsize="683,168">
              <v:shape style="position:absolute;left:8280;top:9457;width:683;height:168" coordorigin="8280,9457" coordsize="683,168" path="m8280,9624l8350,9617,8420,9607,8489,9596,8559,9582,8627,9566,8695,9548,8763,9529,8830,9507,8896,9483,8929,9470,8962,9457e" filled="false" stroked="true" strokeweight=".12pt" strokecolor="#000000">
                <v:path arrowok="t"/>
              </v:shape>
            </v:group>
            <v:group style="position:absolute;left:8956;top:9454;width:62;height:155" coordorigin="8956,9454" coordsize="62,155">
              <v:shape style="position:absolute;left:8956;top:9454;width:62;height:155" coordorigin="8956,9454" coordsize="62,155" path="m8962,9454l8958,9474,8956,9494,8957,9513,8988,9583,9001,9597,9017,9609e" filled="false" stroked="true" strokeweight=".12pt" strokecolor="#000000">
                <v:path arrowok="t"/>
              </v:shape>
            </v:group>
            <v:group style="position:absolute;left:8567;top:9586;width:115;height:113" coordorigin="8567,9586" coordsize="115,113">
              <v:shape style="position:absolute;left:8567;top:9586;width:115;height:113" coordorigin="8567,9586" coordsize="115,113" path="m8681,9586l8636,9625,8593,9668,8580,9683,8567,9698e" filled="false" stroked="true" strokeweight=".12pt" strokecolor="#000000">
                <v:path arrowok="t"/>
              </v:shape>
            </v:group>
            <v:group style="position:absolute;left:8558;top:9735;width:113;height:115" coordorigin="8558,9735" coordsize="113,115">
              <v:shape style="position:absolute;left:8558;top:9735;width:113;height:115" coordorigin="8558,9735" coordsize="113,115" path="m8558,9735l8597,9781,8640,9824,8655,9837,8670,9850e" filled="false" stroked="true" strokeweight=".12pt" strokecolor="#000000">
                <v:path arrowok="t"/>
              </v:shape>
            </v:group>
            <v:group style="position:absolute;left:8553;top:9707;width:9;height:33" coordorigin="8553,9707" coordsize="9,33">
              <v:shape style="position:absolute;left:8553;top:9707;width:9;height:33" coordorigin="8553,9707" coordsize="9,33" path="m8562,9707l8553,9716,8553,9731,8562,9740e" filled="false" stroked="true" strokeweight=".12pt" strokecolor="#000000">
                <v:path arrowok="t"/>
              </v:shape>
            </v:group>
            <v:group style="position:absolute;left:8965;top:9704;width:9;height:28" coordorigin="8965,9704" coordsize="9,28">
              <v:shape style="position:absolute;left:8965;top:9704;width:9;height:28" coordorigin="8965,9704" coordsize="9,28" path="m8965,9731l8969,9729,8972,9724,8973,9718,8973,9713,8971,9708,8968,9704e" filled="false" stroked="true" strokeweight=".12pt" strokecolor="#000000">
                <v:path arrowok="t"/>
              </v:shape>
            </v:group>
            <v:group style="position:absolute;left:8706;top:9586;width:115;height:113" coordorigin="8706,9586" coordsize="115,113">
              <v:shape style="position:absolute;left:8706;top:9586;width:115;height:113" coordorigin="8706,9586" coordsize="115,113" path="m8821,9586l8775,9625,8732,9668,8719,9683,8706,9698e" filled="false" stroked="true" strokeweight=".12pt" strokecolor="#000000">
                <v:path arrowok="t"/>
              </v:shape>
            </v:group>
            <v:group style="position:absolute;left:8821;top:9579;width:33;height:9" coordorigin="8821,9579" coordsize="33,9">
              <v:shape style="position:absolute;left:8821;top:9579;width:33;height:9" coordorigin="8821,9579" coordsize="33,9" path="m8853,9587l8844,9579,8830,9579,8821,9587e" filled="false" stroked="true" strokeweight=".12pt" strokecolor="#000000">
                <v:path arrowok="t"/>
              </v:shape>
            </v:group>
            <v:group style="position:absolute;left:8722;top:9591;width:45;height:40" coordorigin="8722,9591" coordsize="45,40">
              <v:shape style="position:absolute;left:8722;top:9591;width:45;height:40" coordorigin="8722,9591" coordsize="45,40" path="m8767,9631l8752,9617,8737,9604,8722,9591e" filled="false" stroked="true" strokeweight=".12pt" strokecolor="#000000">
                <v:path arrowok="t"/>
              </v:shape>
            </v:group>
            <v:group style="position:absolute;left:8682;top:9579;width:33;height:9" coordorigin="8682,9579" coordsize="33,9">
              <v:shape style="position:absolute;left:8682;top:9579;width:33;height:9" coordorigin="8682,9579" coordsize="33,9" path="m8714,9587l8705,9579,8691,9579,8682,9587e" filled="false" stroked="true" strokeweight=".12pt" strokecolor="#000000">
                <v:path arrowok="t"/>
              </v:shape>
            </v:group>
            <v:group style="position:absolute;left:8811;top:9853;width:33;height:9" coordorigin="8811,9853" coordsize="33,9">
              <v:shape style="position:absolute;left:8811;top:9853;width:33;height:9" coordorigin="8811,9853" coordsize="33,9" path="m8811,9853l8820,9861,8835,9861,8844,9853e" filled="false" stroked="true" strokeweight=".12pt" strokecolor="#000000">
                <v:path arrowok="t"/>
              </v:shape>
            </v:group>
            <v:group style="position:absolute;left:8690;top:9707;width:9;height:33" coordorigin="8690,9707" coordsize="9,33">
              <v:shape style="position:absolute;left:8690;top:9707;width:9;height:33" coordorigin="8690,9707" coordsize="9,33" path="m8699,9707l8690,9716,8690,9731,8699,9740e" filled="false" stroked="true" strokeweight=".12pt" strokecolor="#000000">
                <v:path arrowok="t"/>
              </v:shape>
            </v:group>
            <v:group style="position:absolute;left:8695;top:9735;width:113;height:115" coordorigin="8695,9735" coordsize="113,115">
              <v:shape style="position:absolute;left:8695;top:9735;width:113;height:115" coordorigin="8695,9735" coordsize="113,115" path="m8695,9735l8734,9781,8777,9824,8792,9837,8807,9850e" filled="false" stroked="true" strokeweight=".12pt" strokecolor="#000000">
                <v:path arrowok="t"/>
              </v:shape>
            </v:group>
            <v:group style="position:absolute;left:8707;top:9813;width:46;height:39" coordorigin="8707,9813" coordsize="46,39">
              <v:shape style="position:absolute;left:8707;top:9813;width:46;height:39" coordorigin="8707,9813" coordsize="46,39" path="m8707,9852l8723,9839,8738,9826,8753,9813e" filled="false" stroked="true" strokeweight=".12pt" strokecolor="#000000">
                <v:path arrowok="t"/>
              </v:shape>
            </v:group>
            <v:group style="position:absolute;left:8675;top:9853;width:33;height:9" coordorigin="8675,9853" coordsize="33,9">
              <v:shape style="position:absolute;left:8675;top:9853;width:33;height:9" coordorigin="8675,9853" coordsize="33,9" path="m8675,9853l8684,9861,8698,9861,8707,9853e" filled="false" stroked="true" strokeweight=".12pt" strokecolor="#000000">
                <v:path arrowok="t"/>
              </v:shape>
            </v:group>
            <v:group style="position:absolute;left:8844;top:9739;width:115;height:113" coordorigin="8844,9739" coordsize="115,113">
              <v:shape style="position:absolute;left:8844;top:9739;width:115;height:113" coordorigin="8844,9739" coordsize="115,113" path="m8844,9852l8890,9813,8932,9770,8946,9755,8958,9739e" filled="false" stroked="true" strokeweight=".12pt" strokecolor="#000000">
                <v:path arrowok="t"/>
              </v:shape>
            </v:group>
            <v:group style="position:absolute;left:8855;top:9590;width:114;height:114" coordorigin="8855,9590" coordsize="114,114">
              <v:shape style="position:absolute;left:8855;top:9590;width:114;height:114" coordorigin="8855,9590" coordsize="114,114" path="m8968,9703l8926,9660,8883,9618,8869,9604,8855,9590e" filled="false" stroked="true" strokeweight=".12pt" strokecolor="#000000">
                <v:path arrowok="t"/>
              </v:shape>
            </v:group>
            <v:group style="position:absolute;left:8104;top:9691;width:134;height:136" coordorigin="8104,9691" coordsize="134,136">
              <v:shape style="position:absolute;left:8104;top:9691;width:134;height:136" coordorigin="8104,9691" coordsize="134,136" path="m8170,9691l8148,9695,8128,9705,8114,9721,8104,9741,8106,9768,8113,9791,8124,9808,8140,9820,8158,9827,8184,9824,8205,9816,8222,9803,8233,9786,8238,9766,8235,9742,8226,9721,8211,9706,8193,9695,8172,9691e" filled="false" stroked="true" strokeweight=".12pt" strokecolor="#000000">
                <v:path arrowok="t"/>
              </v:shape>
            </v:group>
            <v:group style="position:absolute;left:8138;top:9762;width:32;height:2" coordorigin="8138,9762" coordsize="32,2">
              <v:shape style="position:absolute;left:8138;top:9762;width:32;height:2" coordorigin="8138,9762" coordsize="32,0" path="m8138,9762l8169,9762e" filled="false" stroked="true" strokeweight=".24pt" strokecolor="#000000">
                <v:path arrowok="t"/>
              </v:shape>
            </v:group>
            <v:group style="position:absolute;left:8169;top:9737;width:15;height:27" coordorigin="8169,9737" coordsize="15,27">
              <v:shape style="position:absolute;left:8169;top:9737;width:15;height:27" coordorigin="8169,9737" coordsize="15,27" path="m8169,9763l8183,9737e" filled="false" stroked="true" strokeweight=".12pt" strokecolor="#000000">
                <v:path arrowok="t"/>
              </v:shape>
            </v:group>
            <v:group style="position:absolute;left:8166;top:9734;width:15;height:27" coordorigin="8166,9734" coordsize="15,27">
              <v:shape style="position:absolute;left:8166;top:9734;width:15;height:27" coordorigin="8166,9734" coordsize="15,27" path="m8166,9761l8181,9734e" filled="false" stroked="true" strokeweight=".12pt" strokecolor="#000000">
                <v:path arrowok="t"/>
              </v:shape>
            </v:group>
            <v:group style="position:absolute;left:8166;top:9763;width:15;height:24" coordorigin="8166,9763" coordsize="15,24">
              <v:shape style="position:absolute;left:8166;top:9763;width:15;height:24" coordorigin="8166,9763" coordsize="15,24" path="m8166,9763l8181,9787e" filled="false" stroked="true" strokeweight=".12pt" strokecolor="#000000">
                <v:path arrowok="t"/>
              </v:shape>
            </v:group>
            <v:group style="position:absolute;left:8169;top:9761;width:15;height:27" coordorigin="8169,9761" coordsize="15,27">
              <v:shape style="position:absolute;left:8169;top:9761;width:15;height:27" coordorigin="8169,9761" coordsize="15,27" path="m8169,9761l8183,9787e" filled="false" stroked="true" strokeweight=".12pt" strokecolor="#000000">
                <v:path arrowok="t"/>
              </v:shape>
            </v:group>
            <v:group style="position:absolute;left:8142;top:9732;width:56;height:56" coordorigin="8142,9732" coordsize="56,56">
              <v:shape style="position:absolute;left:8142;top:9732;width:56;height:56" coordorigin="8142,9732" coordsize="56,56" path="m8170,9732l8155,9732,8142,9744,8142,9760,8142,9775,8155,9787,8170,9787,8185,9787,8198,9775,8198,9760,8198,9744,8185,9732,8170,9732e" filled="false" stroked="true" strokeweight=".12pt" strokecolor="#000000">
                <v:path arrowok="t"/>
              </v:shape>
            </v:group>
            <v:group style="position:absolute;left:8140;top:9730;width:60;height:60" coordorigin="8140,9730" coordsize="60,60">
              <v:shape style="position:absolute;left:8140;top:9730;width:60;height:60" coordorigin="8140,9730" coordsize="60,60" path="m8170,9730l8150,9737,8140,9757,8147,9779,8165,9789,8188,9783,8199,9766,8194,9742,8178,9731e" filled="false" stroked="true" strokeweight=".12pt" strokecolor="#000000">
                <v:path arrowok="t"/>
              </v:shape>
            </v:group>
            <v:group style="position:absolute;left:8109;top:9698;width:120;height:121" coordorigin="8109,9698" coordsize="120,121">
              <v:shape style="position:absolute;left:8109;top:9698;width:120;height:121" coordorigin="8109,9698" coordsize="120,121" path="m8170,9698l8148,9703,8129,9714,8116,9731,8109,9752,8113,9777,8123,9797,8138,9811,8157,9819,8183,9817,8204,9808,8220,9794,8229,9777,8227,9749,8219,9728,8206,9712,8190,9702,8171,9698e" filled="false" stroked="true" strokeweight=".12pt" strokecolor="#000000">
                <v:path arrowok="t"/>
              </v:shape>
            </v:group>
            <v:group style="position:absolute;left:9059;top:9691;width:134;height:136" coordorigin="9059,9691" coordsize="134,136">
              <v:shape style="position:absolute;left:9059;top:9691;width:134;height:136" coordorigin="9059,9691" coordsize="134,136" path="m9125,9691l9103,9695,9084,9705,9069,9721,9059,9741,9061,9768,9068,9791,9080,9808,9095,9820,9113,9827,9139,9824,9160,9816,9177,9803,9188,9786,9193,9766,9190,9742,9181,9721,9167,9706,9148,9695,9127,9691e" filled="false" stroked="true" strokeweight=".12pt" strokecolor="#000000">
                <v:path arrowok="t"/>
              </v:shape>
            </v:group>
            <v:group style="position:absolute;left:9093;top:9762;width:32;height:2" coordorigin="9093,9762" coordsize="32,2">
              <v:shape style="position:absolute;left:9093;top:9762;width:32;height:2" coordorigin="9093,9762" coordsize="32,0" path="m9093,9762l9124,9762e" filled="false" stroked="true" strokeweight=".24pt" strokecolor="#000000">
                <v:path arrowok="t"/>
              </v:shape>
            </v:group>
            <v:group style="position:absolute;left:9124;top:9737;width:15;height:27" coordorigin="9124,9737" coordsize="15,27">
              <v:shape style="position:absolute;left:9124;top:9737;width:15;height:27" coordorigin="9124,9737" coordsize="15,27" path="m9124,9763l9138,9737e" filled="false" stroked="true" strokeweight=".12pt" strokecolor="#000000">
                <v:path arrowok="t"/>
              </v:shape>
            </v:group>
            <v:group style="position:absolute;left:9122;top:9734;width:15;height:27" coordorigin="9122,9734" coordsize="15,27">
              <v:shape style="position:absolute;left:9122;top:9734;width:15;height:27" coordorigin="9122,9734" coordsize="15,27" path="m9122,9761l9136,9734e" filled="false" stroked="true" strokeweight=".12pt" strokecolor="#000000">
                <v:path arrowok="t"/>
              </v:shape>
            </v:group>
            <v:group style="position:absolute;left:9122;top:9763;width:15;height:24" coordorigin="9122,9763" coordsize="15,24">
              <v:shape style="position:absolute;left:9122;top:9763;width:15;height:24" coordorigin="9122,9763" coordsize="15,24" path="m9122,9763l9136,9787e" filled="false" stroked="true" strokeweight=".12pt" strokecolor="#000000">
                <v:path arrowok="t"/>
              </v:shape>
            </v:group>
            <v:group style="position:absolute;left:9124;top:9761;width:15;height:27" coordorigin="9124,9761" coordsize="15,27">
              <v:shape style="position:absolute;left:9124;top:9761;width:15;height:27" coordorigin="9124,9761" coordsize="15,27" path="m9124,9761l9138,9787e" filled="false" stroked="true" strokeweight=".12pt" strokecolor="#000000">
                <v:path arrowok="t"/>
              </v:shape>
            </v:group>
            <v:group style="position:absolute;left:9098;top:9732;width:56;height:56" coordorigin="9098,9732" coordsize="56,56">
              <v:shape style="position:absolute;left:9098;top:9732;width:56;height:56" coordorigin="9098,9732" coordsize="56,56" path="m9125,9732l9110,9732,9098,9744,9098,9760,9098,9775,9110,9787,9125,9787,9140,9787,9153,9775,9153,9760,9153,9744,9140,9732,9125,9732e" filled="false" stroked="true" strokeweight=".12pt" strokecolor="#000000">
                <v:path arrowok="t"/>
              </v:shape>
            </v:group>
            <v:group style="position:absolute;left:9095;top:9730;width:60;height:60" coordorigin="9095,9730" coordsize="60,60">
              <v:shape style="position:absolute;left:9095;top:9730;width:60;height:60" coordorigin="9095,9730" coordsize="60,60" path="m9125,9730l9105,9737,9095,9757,9102,9779,9120,9789,9143,9783,9154,9766,9149,9742,9133,9731e" filled="false" stroked="true" strokeweight=".12pt" strokecolor="#000000">
                <v:path arrowok="t"/>
              </v:shape>
            </v:group>
            <v:group style="position:absolute;left:9064;top:9698;width:120;height:121" coordorigin="9064,9698" coordsize="120,121">
              <v:shape style="position:absolute;left:9064;top:9698;width:120;height:121" coordorigin="9064,9698" coordsize="120,121" path="m9125,9698l9103,9703,9085,9714,9071,9731,9064,9752,9068,9777,9078,9797,9093,9811,9112,9819,9138,9817,9160,9808,9175,9794,9184,9777,9182,9749,9174,9728,9162,9712,9145,9702,9126,9698e" filled="false" stroked="true" strokeweight=".12pt" strokecolor="#000000">
                <v:path arrowok="t"/>
              </v:shape>
            </v:group>
            <v:group style="position:absolute;left:7385;top:9622;width:2;height:154" coordorigin="7385,9622" coordsize="2,154">
              <v:shape style="position:absolute;left:7385;top:9622;width:2;height:154" coordorigin="7385,9622" coordsize="0,154" path="m7385,9622l7385,9775e" filled="false" stroked="true" strokeweight=".72pt" strokecolor="#000000">
                <v:path arrowok="t"/>
              </v:shape>
            </v:group>
            <v:group style="position:absolute;left:7383;top:9540;width:165;height:81" coordorigin="7383,9540" coordsize="165,81">
              <v:shape style="position:absolute;left:7383;top:9540;width:165;height:81" coordorigin="7383,9540" coordsize="165,81" path="m7547,9620l7522,9561,7484,9540,7456,9541,7433,9548,7414,9558,7399,9572,7388,9588,7383,9607e" filled="false" stroked="true" strokeweight=".12pt" strokecolor="#000000">
                <v:path arrowok="t"/>
              </v:shape>
            </v:group>
            <v:group style="position:absolute;left:7547;top:9622;width:2;height:147" coordorigin="7547,9622" coordsize="2,147">
              <v:shape style="position:absolute;left:7547;top:9622;width:2;height:147" coordorigin="7547,9622" coordsize="0,147" path="m7547,9768l7547,9622e" filled="false" stroked="true" strokeweight=".12pt" strokecolor="#000000">
                <v:path arrowok="t"/>
              </v:shape>
            </v:group>
            <v:group style="position:absolute;left:7578;top:9768;width:2;height:8" coordorigin="7578,9768" coordsize="2,8">
              <v:shape style="position:absolute;left:7578;top:9768;width:2;height:8" coordorigin="7578,9768" coordsize="0,8" path="m7578,9768l7578,9775e" filled="false" stroked="true" strokeweight=".12pt" strokecolor="#000000">
                <v:path arrowok="t"/>
              </v:shape>
            </v:group>
            <v:group style="position:absolute;left:7578;top:9857;width:2;height:8" coordorigin="7578,9857" coordsize="2,8">
              <v:shape style="position:absolute;left:7578;top:9857;width:2;height:8" coordorigin="7578,9857" coordsize="0,8" path="m7578,9857l7578,9864e" filled="false" stroked="true" strokeweight=".12pt" strokecolor="#000000">
                <v:path arrowok="t"/>
              </v:shape>
            </v:group>
            <v:group style="position:absolute;left:7533;top:9768;width:2;height:8" coordorigin="7533,9768" coordsize="2,8">
              <v:shape style="position:absolute;left:7533;top:9768;width:2;height:8" coordorigin="7533,9768" coordsize="0,8" path="m7533,9768l7533,9775e" filled="false" stroked="true" strokeweight=".12pt" strokecolor="#000000">
                <v:path arrowok="t"/>
              </v:shape>
            </v:group>
            <v:group style="position:absolute;left:7533;top:9857;width:2;height:8" coordorigin="7533,9857" coordsize="2,8">
              <v:shape style="position:absolute;left:7533;top:9857;width:2;height:8" coordorigin="7533,9857" coordsize="0,8" path="m7533,9857l7533,9864e" filled="false" stroked="true" strokeweight=".12pt" strokecolor="#000000">
                <v:path arrowok="t"/>
              </v:shape>
            </v:group>
            <v:group style="position:absolute;left:7485;top:9768;width:2;height:8" coordorigin="7485,9768" coordsize="2,8">
              <v:shape style="position:absolute;left:7485;top:9768;width:2;height:8" coordorigin="7485,9768" coordsize="0,8" path="m7485,9768l7485,9775e" filled="false" stroked="true" strokeweight=".12pt" strokecolor="#000000">
                <v:path arrowok="t"/>
              </v:shape>
            </v:group>
            <v:group style="position:absolute;left:7485;top:9857;width:2;height:8" coordorigin="7485,9857" coordsize="2,8">
              <v:shape style="position:absolute;left:7485;top:9857;width:2;height:8" coordorigin="7485,9857" coordsize="0,8" path="m7485,9857l7485,9864e" filled="false" stroked="true" strokeweight=".12pt" strokecolor="#000000">
                <v:path arrowok="t"/>
              </v:shape>
            </v:group>
            <v:group style="position:absolute;left:7439;top:9768;width:2;height:8" coordorigin="7439,9768" coordsize="2,8">
              <v:shape style="position:absolute;left:7439;top:9768;width:2;height:8" coordorigin="7439,9768" coordsize="0,8" path="m7439,9768l7439,9775e" filled="false" stroked="true" strokeweight=".12pt" strokecolor="#000000">
                <v:path arrowok="t"/>
              </v:shape>
            </v:group>
            <v:group style="position:absolute;left:7439;top:9857;width:2;height:8" coordorigin="7439,9857" coordsize="2,8">
              <v:shape style="position:absolute;left:7439;top:9857;width:2;height:8" coordorigin="7439,9857" coordsize="0,8" path="m7439,9857l7439,9864e" filled="false" stroked="true" strokeweight=".12pt" strokecolor="#000000">
                <v:path arrowok="t"/>
              </v:shape>
            </v:group>
            <v:group style="position:absolute;left:7391;top:9857;width:2;height:8" coordorigin="7391,9857" coordsize="2,8">
              <v:shape style="position:absolute;left:7391;top:9857;width:2;height:8" coordorigin="7391,9857" coordsize="0,8" path="m7391,9857l7391,9864e" filled="false" stroked="true" strokeweight=".12pt" strokecolor="#000000">
                <v:path arrowok="t"/>
              </v:shape>
            </v:group>
            <v:group style="position:absolute;left:7346;top:9768;width:2;height:8" coordorigin="7346,9768" coordsize="2,8">
              <v:shape style="position:absolute;left:7346;top:9768;width:2;height:8" coordorigin="7346,9768" coordsize="0,8" path="m7346,9768l7346,9775e" filled="false" stroked="true" strokeweight=".12pt" strokecolor="#000000">
                <v:path arrowok="t"/>
              </v:shape>
            </v:group>
            <v:group style="position:absolute;left:7346;top:9857;width:2;height:8" coordorigin="7346,9857" coordsize="2,8">
              <v:shape style="position:absolute;left:7346;top:9857;width:2;height:8" coordorigin="7346,9857" coordsize="0,8" path="m7346,9857l7346,9864e" filled="false" stroked="true" strokeweight=".12pt" strokecolor="#000000">
                <v:path arrowok="t"/>
              </v:shape>
            </v:group>
            <v:group style="position:absolute;left:7324;top:9768;width:2;height:96" coordorigin="7324,9768" coordsize="2,96">
              <v:shape style="position:absolute;left:7324;top:9768;width:2;height:96" coordorigin="7324,9768" coordsize="0,96" path="m7324,9768l7324,9864e" filled="false" stroked="true" strokeweight=".12pt" strokecolor="#000000">
                <v:path arrowok="t"/>
              </v:shape>
            </v:group>
            <v:group style="position:absolute;left:7324;top:9768;width:281;height:96" coordorigin="7324,9768" coordsize="281,96">
              <v:shape style="position:absolute;left:7324;top:9768;width:281;height:96" coordorigin="7324,9768" coordsize="281,96" path="m7605,9864l7605,9768,7324,9768e" filled="false" stroked="true" strokeweight=".12pt" strokecolor="#000000">
                <v:path arrowok="t"/>
              </v:shape>
            </v:group>
            <v:group style="position:absolute;left:7334;top:9775;width:262;height:82" coordorigin="7334,9775" coordsize="262,82">
              <v:shape style="position:absolute;left:7334;top:9775;width:262;height:82" coordorigin="7334,9775" coordsize="262,82" path="m7334,9775l7595,9775,7595,9857,7334,9857,7334,9775e" filled="false" stroked="true" strokeweight=".12pt" strokecolor="#000000">
                <v:path arrowok="t"/>
              </v:shape>
            </v:group>
            <v:group style="position:absolute;left:6224;top:9622;width:2;height:154" coordorigin="6224,9622" coordsize="2,154">
              <v:shape style="position:absolute;left:6224;top:9622;width:2;height:154" coordorigin="6224,9622" coordsize="0,154" path="m6224,9622l6224,9775e" filled="false" stroked="true" strokeweight=".48pt" strokecolor="#000000">
                <v:path arrowok="t"/>
              </v:shape>
            </v:group>
            <v:group style="position:absolute;left:6223;top:9540;width:165;height:81" coordorigin="6223,9540" coordsize="165,81">
              <v:shape style="position:absolute;left:6223;top:9540;width:165;height:81" coordorigin="6223,9540" coordsize="165,81" path="m6388,9620l6363,9561,6325,9540,6297,9541,6274,9548,6254,9558,6239,9572,6229,9588,6223,9607e" filled="false" stroked="true" strokeweight=".12pt" strokecolor="#000000">
                <v:path arrowok="t"/>
              </v:shape>
            </v:group>
            <v:group style="position:absolute;left:6388;top:9622;width:2;height:147" coordorigin="6388,9622" coordsize="2,147">
              <v:shape style="position:absolute;left:6388;top:9622;width:2;height:147" coordorigin="6388,9622" coordsize="0,147" path="m6388,9768l6388,9622e" filled="false" stroked="true" strokeweight=".12pt" strokecolor="#000000">
                <v:path arrowok="t"/>
              </v:shape>
            </v:group>
            <v:group style="position:absolute;left:6414;top:9768;width:2;height:8" coordorigin="6414,9768" coordsize="2,8">
              <v:shape style="position:absolute;left:6414;top:9768;width:2;height:8" coordorigin="6414,9768" coordsize="0,8" path="m6414,9768l6414,9775e" filled="false" stroked="true" strokeweight=".12pt" strokecolor="#000000">
                <v:path arrowok="t"/>
              </v:shape>
            </v:group>
            <v:group style="position:absolute;left:6414;top:9857;width:2;height:8" coordorigin="6414,9857" coordsize="2,8">
              <v:shape style="position:absolute;left:6414;top:9857;width:2;height:8" coordorigin="6414,9857" coordsize="0,8" path="m6414,9857l6414,9864e" filled="false" stroked="true" strokeweight=".12pt" strokecolor="#000000">
                <v:path arrowok="t"/>
              </v:shape>
            </v:group>
            <v:group style="position:absolute;left:6366;top:9768;width:2;height:8" coordorigin="6366,9768" coordsize="2,8">
              <v:shape style="position:absolute;left:6366;top:9768;width:2;height:8" coordorigin="6366,9768" coordsize="0,8" path="m6366,9768l6366,9775e" filled="false" stroked="true" strokeweight=".12pt" strokecolor="#000000">
                <v:path arrowok="t"/>
              </v:shape>
            </v:group>
            <v:group style="position:absolute;left:6366;top:9857;width:2;height:8" coordorigin="6366,9857" coordsize="2,8">
              <v:shape style="position:absolute;left:6366;top:9857;width:2;height:8" coordorigin="6366,9857" coordsize="0,8" path="m6366,9857l6366,9864e" filled="false" stroked="true" strokeweight=".12pt" strokecolor="#000000">
                <v:path arrowok="t"/>
              </v:shape>
            </v:group>
            <v:group style="position:absolute;left:6321;top:9768;width:2;height:8" coordorigin="6321,9768" coordsize="2,8">
              <v:shape style="position:absolute;left:6321;top:9768;width:2;height:8" coordorigin="6321,9768" coordsize="0,8" path="m6321,9768l6321,9775e" filled="false" stroked="true" strokeweight=".12pt" strokecolor="#000000">
                <v:path arrowok="t"/>
              </v:shape>
            </v:group>
            <v:group style="position:absolute;left:6321;top:9857;width:2;height:8" coordorigin="6321,9857" coordsize="2,8">
              <v:shape style="position:absolute;left:6321;top:9857;width:2;height:8" coordorigin="6321,9857" coordsize="0,8" path="m6321,9857l6321,9864e" filled="false" stroked="true" strokeweight=".12pt" strokecolor="#000000">
                <v:path arrowok="t"/>
              </v:shape>
            </v:group>
            <v:group style="position:absolute;left:6273;top:9768;width:2;height:8" coordorigin="6273,9768" coordsize="2,8">
              <v:shape style="position:absolute;left:6273;top:9768;width:2;height:8" coordorigin="6273,9768" coordsize="0,8" path="m6273,9768l6273,9775e" filled="false" stroked="true" strokeweight=".12pt" strokecolor="#000000">
                <v:path arrowok="t"/>
              </v:shape>
            </v:group>
            <v:group style="position:absolute;left:6273;top:9857;width:2;height:8" coordorigin="6273,9857" coordsize="2,8">
              <v:shape style="position:absolute;left:6273;top:9857;width:2;height:8" coordorigin="6273,9857" coordsize="0,8" path="m6273,9857l6273,9864e" filled="false" stroked="true" strokeweight=".12pt" strokecolor="#000000">
                <v:path arrowok="t"/>
              </v:shape>
            </v:group>
            <v:group style="position:absolute;left:6227;top:9857;width:2;height:8" coordorigin="6227,9857" coordsize="2,8">
              <v:shape style="position:absolute;left:6227;top:9857;width:2;height:8" coordorigin="6227,9857" coordsize="0,8" path="m6227,9857l6227,9864e" filled="false" stroked="true" strokeweight=".12pt" strokecolor="#000000">
                <v:path arrowok="t"/>
              </v:shape>
            </v:group>
            <v:group style="position:absolute;left:6182;top:9768;width:2;height:8" coordorigin="6182,9768" coordsize="2,8">
              <v:shape style="position:absolute;left:6182;top:9768;width:2;height:8" coordorigin="6182,9768" coordsize="0,8" path="m6182,9768l6182,9775e" filled="false" stroked="true" strokeweight=".12pt" strokecolor="#000000">
                <v:path arrowok="t"/>
              </v:shape>
            </v:group>
            <v:group style="position:absolute;left:6182;top:9857;width:2;height:8" coordorigin="6182,9857" coordsize="2,8">
              <v:shape style="position:absolute;left:6182;top:9857;width:2;height:8" coordorigin="6182,9857" coordsize="0,8" path="m6182,9857l6182,9864e" filled="false" stroked="true" strokeweight=".12pt" strokecolor="#000000">
                <v:path arrowok="t"/>
              </v:shape>
            </v:group>
            <v:group style="position:absolute;left:6165;top:9768;width:2;height:96" coordorigin="6165,9768" coordsize="2,96">
              <v:shape style="position:absolute;left:6165;top:9768;width:2;height:96" coordorigin="6165,9768" coordsize="0,96" path="m6165,9768l6165,9864e" filled="false" stroked="true" strokeweight=".12pt" strokecolor="#000000">
                <v:path arrowok="t"/>
              </v:shape>
            </v:group>
            <v:group style="position:absolute;left:6165;top:9768;width:281;height:96" coordorigin="6165,9768" coordsize="281,96">
              <v:shape style="position:absolute;left:6165;top:9768;width:281;height:96" coordorigin="6165,9768" coordsize="281,96" path="m6446,9864l6446,9768,6165,9768e" filled="false" stroked="true" strokeweight=".12pt" strokecolor="#000000">
                <v:path arrowok="t"/>
              </v:shape>
            </v:group>
            <v:group style="position:absolute;left:6174;top:9775;width:262;height:82" coordorigin="6174,9775" coordsize="262,82">
              <v:shape style="position:absolute;left:6174;top:9775;width:262;height:82" coordorigin="6174,9775" coordsize="262,82" path="m6174,9775l6436,9775,6436,9857,6174,9857,6174,9775e" filled="false" stroked="true" strokeweight=".12pt" strokecolor="#000000">
                <v:path arrowok="t"/>
              </v:shape>
            </v:group>
            <v:group style="position:absolute;left:6054;top:8515;width:56;height:56" coordorigin="6054,8515" coordsize="56,56">
              <v:shape style="position:absolute;left:6054;top:8515;width:56;height:56" coordorigin="6054,8515" coordsize="56,56" path="m6054,8570l6110,8515e" filled="false" stroked="true" strokeweight=".48pt" strokecolor="#fdfdfd">
                <v:path arrowok="t"/>
              </v:shape>
            </v:group>
            <v:group style="position:absolute;left:6054;top:8515;width:161;height:161" coordorigin="6054,8515" coordsize="161,161">
              <v:shape style="position:absolute;left:6054;top:8515;width:161;height:161" coordorigin="6054,8515" coordsize="161,161" path="m6054,8676l6215,8515e" filled="false" stroked="true" strokeweight=".48pt" strokecolor="#fdfdfd">
                <v:path arrowok="t"/>
              </v:shape>
            </v:group>
            <v:group style="position:absolute;left:6054;top:8515;width:267;height:264" coordorigin="6054,8515" coordsize="267,264">
              <v:shape style="position:absolute;left:6054;top:8515;width:267;height:264" coordorigin="6054,8515" coordsize="267,264" path="m6054,8779l6321,8515e" filled="false" stroked="true" strokeweight=".48pt" strokecolor="#fdfdfd">
                <v:path arrowok="t"/>
              </v:shape>
            </v:group>
            <v:group style="position:absolute;left:6054;top:8515;width:370;height:370" coordorigin="6054,8515" coordsize="370,370">
              <v:shape style="position:absolute;left:6054;top:8515;width:370;height:370" coordorigin="6054,8515" coordsize="370,370" path="m6054,8885l6424,8515e" filled="false" stroked="true" strokeweight=".48pt" strokecolor="#fdfdfd">
                <v:path arrowok="t"/>
              </v:shape>
            </v:group>
            <v:group style="position:absolute;left:6162;top:8621;width:260;height:262" coordorigin="6162,8621" coordsize="260,262">
              <v:shape style="position:absolute;left:6162;top:8621;width:260;height:262" coordorigin="6162,8621" coordsize="260,262" path="m6162,8882l6422,8621e" filled="false" stroked="true" strokeweight=".48pt" strokecolor="#fdfdfd">
                <v:path arrowok="t"/>
              </v:shape>
            </v:group>
            <v:group style="position:absolute;left:6054;top:8894;width:3;height:3" coordorigin="6054,8894" coordsize="3,3">
              <v:shape style="position:absolute;left:6054;top:8894;width:3;height:3" coordorigin="6054,8894" coordsize="3,3" path="m6057,8897l6054,8894e" filled="false" stroked="true" strokeweight=".48pt" strokecolor="#fdfdfd">
                <v:path arrowok="t"/>
              </v:shape>
            </v:group>
            <v:group style="position:absolute;left:6054;top:8791;width:96;height:94" coordorigin="6054,8791" coordsize="96,94">
              <v:shape style="position:absolute;left:6054;top:8791;width:96;height:94" coordorigin="6054,8791" coordsize="96,94" path="m6150,8885l6054,8791e" filled="false" stroked="true" strokeweight=".48pt" strokecolor="#fdfdfd">
                <v:path arrowok="t"/>
              </v:shape>
            </v:group>
            <v:group style="position:absolute;left:6054;top:8686;width:171;height:171" coordorigin="6054,8686" coordsize="171,171">
              <v:shape style="position:absolute;left:6054;top:8686;width:171;height:171" coordorigin="6054,8686" coordsize="171,171" path="m6225,8856l6054,8686e" filled="false" stroked="true" strokeweight=".48pt" strokecolor="#fdfdfd">
                <v:path arrowok="t"/>
              </v:shape>
            </v:group>
            <v:group style="position:absolute;left:6054;top:8580;width:236;height:236" coordorigin="6054,8580" coordsize="236,236">
              <v:shape style="position:absolute;left:6054;top:8580;width:236;height:236" coordorigin="6054,8580" coordsize="236,236" path="m6290,8815l6054,8580e" filled="false" stroked="true" strokeweight=".48pt" strokecolor="#fdfdfd">
                <v:path arrowok="t"/>
              </v:shape>
            </v:group>
            <v:group style="position:absolute;left:6093;top:8515;width:250;height:250" coordorigin="6093,8515" coordsize="250,250">
              <v:shape style="position:absolute;left:6093;top:8515;width:250;height:250" coordorigin="6093,8515" coordsize="250,250" path="m6342,8765l6093,8515e" filled="false" stroked="true" strokeweight=".48pt" strokecolor="#fdfdfd">
                <v:path arrowok="t"/>
              </v:shape>
            </v:group>
            <v:group style="position:absolute;left:6198;top:8515;width:188;height:190" coordorigin="6198,8515" coordsize="188,190">
              <v:shape style="position:absolute;left:6198;top:8515;width:188;height:190" coordorigin="6198,8515" coordsize="188,190" path="m6386,8705l6198,8515e" filled="false" stroked="true" strokeweight=".48pt" strokecolor="#fdfdfd">
                <v:path arrowok="t"/>
              </v:shape>
            </v:group>
            <v:group style="position:absolute;left:6302;top:8515;width:118;height:116" coordorigin="6302,8515" coordsize="118,116">
              <v:shape style="position:absolute;left:6302;top:8515;width:118;height:116" coordorigin="6302,8515" coordsize="118,116" path="m6419,8630l6302,8515e" filled="false" stroked="true" strokeweight=".48pt" strokecolor="#fdfdfd">
                <v:path arrowok="t"/>
              </v:shape>
            </v:group>
            <v:group style="position:absolute;left:6407;top:8515;width:29;height:29" coordorigin="6407,8515" coordsize="29,29">
              <v:shape style="position:absolute;left:6407;top:8515;width:29;height:29" coordorigin="6407,8515" coordsize="29,29" path="m6436,8544l6407,8515e" filled="false" stroked="true" strokeweight=".48pt" strokecolor="#fdfdfd">
                <v:path arrowok="t"/>
              </v:shape>
            </v:group>
            <v:group style="position:absolute;left:7122;top:8902;width:15;height:15" coordorigin="7122,8902" coordsize="15,15">
              <v:shape style="position:absolute;left:7122;top:8902;width:15;height:15" coordorigin="7122,8902" coordsize="15,15" path="m7122,8916l7137,8902e" filled="false" stroked="true" strokeweight=".48pt" strokecolor="#fdfdfd">
                <v:path arrowok="t"/>
              </v:shape>
            </v:group>
            <v:group style="position:absolute;left:7122;top:8902;width:120;height:120" coordorigin="7122,8902" coordsize="120,120">
              <v:shape style="position:absolute;left:7122;top:8902;width:120;height:120" coordorigin="7122,8902" coordsize="120,120" path="m7122,9022l7242,8902e" filled="false" stroked="true" strokeweight=".48pt" strokecolor="#fdfdfd">
                <v:path arrowok="t"/>
              </v:shape>
            </v:group>
            <v:group style="position:absolute;left:7122;top:8916;width:209;height:209" coordorigin="7122,8916" coordsize="209,209">
              <v:shape style="position:absolute;left:7122;top:8916;width:209;height:209" coordorigin="7122,8916" coordsize="209,209" path="m7122,9125l7331,8916e" filled="false" stroked="true" strokeweight=".48pt" strokecolor="#fdfdfd">
                <v:path arrowok="t"/>
              </v:shape>
            </v:group>
            <v:group style="position:absolute;left:7221;top:9000;width:130;height:132" coordorigin="7221,9000" coordsize="130,132">
              <v:shape style="position:absolute;left:7221;top:9000;width:130;height:132" coordorigin="7221,9000" coordsize="130,132" path="m7221,9132l7350,9000e" filled="false" stroked="true" strokeweight=".48pt" strokecolor="#fdfdfd">
                <v:path arrowok="t"/>
              </v:shape>
            </v:group>
            <v:group style="position:absolute;left:7326;top:9072;width:60;height:60" coordorigin="7326,9072" coordsize="60,60">
              <v:shape style="position:absolute;left:7326;top:9072;width:60;height:60" coordorigin="7326,9072" coordsize="60,60" path="m7326,9132l7386,9072e" filled="false" stroked="true" strokeweight=".48pt" strokecolor="#fdfdfd">
                <v:path arrowok="t"/>
              </v:shape>
            </v:group>
            <v:group style="position:absolute;left:7122;top:9437;width:3;height:3" coordorigin="7122,9437" coordsize="3,3">
              <v:shape style="position:absolute;left:7122;top:9437;width:3;height:3" coordorigin="7122,9437" coordsize="3,3" path="m7122,9439l7125,9437e" filled="false" stroked="true" strokeweight=".48pt" strokecolor="#fdfdfd">
                <v:path arrowok="t"/>
              </v:shape>
            </v:group>
            <v:group style="position:absolute;left:7355;top:9132;width:75;height:75" coordorigin="7355,9132" coordsize="75,75">
              <v:shape style="position:absolute;left:7355;top:9132;width:75;height:75" coordorigin="7355,9132" coordsize="75,75" path="m7355,9206l7430,9132e" filled="false" stroked="true" strokeweight=".48pt" strokecolor="#fdfdfd">
                <v:path arrowok="t"/>
              </v:shape>
            </v:group>
            <v:group style="position:absolute;left:7122;top:9437;width:108;height:108" coordorigin="7122,9437" coordsize="108,108">
              <v:shape style="position:absolute;left:7122;top:9437;width:108;height:108" coordorigin="7122,9437" coordsize="108,108" path="m7122,9545l7230,9437e" filled="false" stroked="true" strokeweight=".48pt" strokecolor="#fdfdfd">
                <v:path arrowok="t"/>
              </v:shape>
            </v:group>
            <v:group style="position:absolute;left:7710;top:8902;width:56;height:53" coordorigin="7710,8902" coordsize="56,53">
              <v:shape style="position:absolute;left:7710;top:8902;width:56;height:53" coordorigin="7710,8902" coordsize="56,53" path="m7710,8954l7766,8902e" filled="false" stroked="true" strokeweight=".48pt" strokecolor="#fdfdfd">
                <v:path arrowok="t"/>
              </v:shape>
            </v:group>
            <v:group style="position:absolute;left:7355;top:9295;width:15;height:15" coordorigin="7355,9295" coordsize="15,15">
              <v:shape style="position:absolute;left:7355;top:9295;width:15;height:15" coordorigin="7355,9295" coordsize="15,15" path="m7355,9310l7370,9295e" filled="false" stroked="true" strokeweight=".48pt" strokecolor="#fdfdfd">
                <v:path arrowok="t"/>
              </v:shape>
            </v:group>
            <v:group style="position:absolute;left:7437;top:9180;width:48;height:48" coordorigin="7437,9180" coordsize="48,48">
              <v:shape style="position:absolute;left:7437;top:9180;width:48;height:48" coordorigin="7437,9180" coordsize="48,48" path="m7437,9228l7485,9180e" filled="false" stroked="true" strokeweight=".48pt" strokecolor="#fdfdfd">
                <v:path arrowok="t"/>
              </v:shape>
            </v:group>
            <v:group style="position:absolute;left:7432;top:9233;width:3;height:3" coordorigin="7432,9233" coordsize="3,3">
              <v:shape style="position:absolute;left:7432;top:9233;width:3;height:3" coordorigin="7432,9233" coordsize="3,3" path="m7432,9235l7434,9233e" filled="false" stroked="true" strokeweight=".48pt" strokecolor="#fdfdfd">
                <v:path arrowok="t"/>
              </v:shape>
            </v:group>
            <v:group style="position:absolute;left:7122;top:9437;width:214;height:212" coordorigin="7122,9437" coordsize="214,212">
              <v:shape style="position:absolute;left:7122;top:9437;width:214;height:212" coordorigin="7122,9437" coordsize="214,212" path="m7122,9648l7336,9437e" filled="false" stroked="true" strokeweight=".48pt" strokecolor="#fdfdfd">
                <v:path arrowok="t"/>
              </v:shape>
            </v:group>
            <v:group style="position:absolute;left:7710;top:8995;width:65;height:65" coordorigin="7710,8995" coordsize="65,65">
              <v:shape style="position:absolute;left:7710;top:8995;width:65;height:65" coordorigin="7710,8995" coordsize="65,65" path="m7710,9060l7775,8995e" filled="false" stroked="true" strokeweight=".48pt" strokecolor="#fdfdfd">
                <v:path arrowok="t"/>
              </v:shape>
            </v:group>
            <v:group style="position:absolute;left:7355;top:9401;width:15;height:15" coordorigin="7355,9401" coordsize="15,15">
              <v:shape style="position:absolute;left:7355;top:9401;width:15;height:15" coordorigin="7355,9401" coordsize="15,15" path="m7355,9415l7370,9401e" filled="false" stroked="true" strokeweight=".48pt" strokecolor="#fdfdfd">
                <v:path arrowok="t"/>
              </v:shape>
            </v:group>
            <v:group style="position:absolute;left:7542;top:9221;width:10;height:8" coordorigin="7542,9221" coordsize="10,8">
              <v:shape style="position:absolute;left:7542;top:9221;width:10;height:8" coordorigin="7542,9221" coordsize="10,8" path="m7542,9228l7552,9221e" filled="false" stroked="true" strokeweight=".48pt" strokecolor="#fdfdfd">
                <v:path arrowok="t"/>
              </v:shape>
            </v:group>
            <v:group style="position:absolute;left:7538;top:9233;width:3;height:3" coordorigin="7538,9233" coordsize="3,3">
              <v:shape style="position:absolute;left:7538;top:9233;width:3;height:3" coordorigin="7538,9233" coordsize="3,3" path="m7538,9235l7540,9233e" filled="false" stroked="true" strokeweight=".48pt" strokecolor="#fdfdfd">
                <v:path arrowok="t"/>
              </v:shape>
            </v:group>
            <v:group style="position:absolute;left:7122;top:9499;width:255;height:255" coordorigin="7122,9499" coordsize="255,255">
              <v:shape style="position:absolute;left:7122;top:9499;width:255;height:255" coordorigin="7122,9499" coordsize="255,255" path="m7122,9754l7377,9499e" filled="false" stroked="true" strokeweight=".48pt" strokecolor="#fdfdfd">
                <v:path arrowok="t"/>
              </v:shape>
            </v:group>
            <v:group style="position:absolute;left:7710;top:9101;width:65;height:63" coordorigin="7710,9101" coordsize="65,63">
              <v:shape style="position:absolute;left:7710;top:9101;width:65;height:63" coordorigin="7710,9101" coordsize="65,63" path="m7710,9163l7775,9101e" filled="false" stroked="true" strokeweight=".48pt" strokecolor="#fdfdfd">
                <v:path arrowok="t"/>
              </v:shape>
            </v:group>
            <v:group style="position:absolute;left:7643;top:9228;width:5;height:5" coordorigin="7643,9228" coordsize="5,5">
              <v:shape style="position:absolute;left:7643;top:9228;width:5;height:5" coordorigin="7643,9228" coordsize="5,5" path="m7643,9233l7648,9228e" filled="false" stroked="true" strokeweight=".48pt" strokecolor="#fdfdfd">
                <v:path arrowok="t"/>
              </v:shape>
            </v:group>
            <v:group style="position:absolute;left:7122;top:9598;width:260;height:260" coordorigin="7122,9598" coordsize="260,260">
              <v:shape style="position:absolute;left:7122;top:9598;width:260;height:260" coordorigin="7122,9598" coordsize="260,260" path="m7122,9857l7382,9598e" filled="false" stroked="true" strokeweight=".48pt" strokecolor="#fdfdfd">
                <v:path arrowok="t"/>
              </v:shape>
            </v:group>
            <v:group style="position:absolute;left:7734;top:9204;width:41;height:41" coordorigin="7734,9204" coordsize="41,41">
              <v:shape style="position:absolute;left:7734;top:9204;width:41;height:41" coordorigin="7734,9204" coordsize="41,41" path="m7734,9245l7775,9204e" filled="false" stroked="true" strokeweight=".48pt" strokecolor="#fdfdfd">
                <v:path arrowok="t"/>
              </v:shape>
            </v:group>
            <v:group style="position:absolute;left:7437;top:9499;width:46;height:44" coordorigin="7437,9499" coordsize="46,44">
              <v:shape style="position:absolute;left:7437;top:9499;width:46;height:44" coordorigin="7437,9499" coordsize="46,44" path="m7437,9542l7482,9499e" filled="false" stroked="true" strokeweight=".48pt" strokecolor="#fdfdfd">
                <v:path arrowok="t"/>
              </v:shape>
            </v:group>
            <v:group style="position:absolute;left:7221;top:9706;width:159;height:159" coordorigin="7221,9706" coordsize="159,159">
              <v:shape style="position:absolute;left:7221;top:9706;width:159;height:159" coordorigin="7221,9706" coordsize="159,159" path="m7221,9864l7379,9706e" filled="false" stroked="true" strokeweight=".48pt" strokecolor="#fdfdfd">
                <v:path arrowok="t"/>
              </v:shape>
            </v:group>
            <v:group style="position:absolute;left:7734;top:9310;width:41;height:41" coordorigin="7734,9310" coordsize="41,41">
              <v:shape style="position:absolute;left:7734;top:9310;width:41;height:41" coordorigin="7734,9310" coordsize="41,41" path="m7734,9350l7775,9310e" filled="false" stroked="true" strokeweight=".48pt" strokecolor="#fdfdfd">
                <v:path arrowok="t"/>
              </v:shape>
            </v:group>
            <v:group style="position:absolute;left:7521;top:9499;width:65;height:65" coordorigin="7521,9499" coordsize="65,65">
              <v:shape style="position:absolute;left:7521;top:9499;width:65;height:65" coordorigin="7521,9499" coordsize="65,65" path="m7521,9564l7586,9499e" filled="false" stroked="true" strokeweight=".48pt" strokecolor="#fdfdfd">
                <v:path arrowok="t"/>
              </v:shape>
            </v:group>
            <v:group style="position:absolute;left:7547;top:9499;width:144;height:144" coordorigin="7547,9499" coordsize="144,144">
              <v:shape style="position:absolute;left:7547;top:9499;width:144;height:144" coordorigin="7547,9499" coordsize="144,144" path="m7547,9643l7691,9499e" filled="false" stroked="true" strokeweight=".48pt" strokecolor="#fdfdfd">
                <v:path arrowok="t"/>
              </v:shape>
            </v:group>
            <v:group style="position:absolute;left:7734;top:9415;width:41;height:39" coordorigin="7734,9415" coordsize="41,39">
              <v:shape style="position:absolute;left:7734;top:9415;width:41;height:39" coordorigin="7734,9415" coordsize="41,39" path="m7734,9454l7775,9415e" filled="false" stroked="true" strokeweight=".48pt" strokecolor="#fdfdfd">
                <v:path arrowok="t"/>
              </v:shape>
            </v:group>
            <v:group style="position:absolute;left:7547;top:9518;width:228;height:231" coordorigin="7547,9518" coordsize="228,231">
              <v:shape style="position:absolute;left:7547;top:9518;width:228;height:231" coordorigin="7547,9518" coordsize="228,231" path="m7547,9749l7775,9518e" filled="false" stroked="true" strokeweight=".48pt" strokecolor="#fdfdfd">
                <v:path arrowok="t"/>
              </v:shape>
            </v:group>
            <v:group style="position:absolute;left:7605;top:9624;width:171;height:171" coordorigin="7605,9624" coordsize="171,171">
              <v:shape style="position:absolute;left:7605;top:9624;width:171;height:171" coordorigin="7605,9624" coordsize="171,171" path="m7605,9794l7775,9624e" filled="false" stroked="true" strokeweight=".48pt" strokecolor="#fdfdfd">
                <v:path arrowok="t"/>
              </v:shape>
            </v:group>
            <v:group style="position:absolute;left:7638;top:9727;width:137;height:137" coordorigin="7638,9727" coordsize="137,137">
              <v:shape style="position:absolute;left:7638;top:9727;width:137;height:137" coordorigin="7638,9727" coordsize="137,137" path="m7638,9864l7775,9727e" filled="false" stroked="true" strokeweight=".48pt" strokecolor="#fdfdfd">
                <v:path arrowok="t"/>
              </v:shape>
            </v:group>
            <v:group style="position:absolute;left:7744;top:9833;width:32;height:32" coordorigin="7744,9833" coordsize="32,32">
              <v:shape style="position:absolute;left:7744;top:9833;width:32;height:32" coordorigin="7744,9833" coordsize="32,32" path="m7744,9864l7775,9833e" filled="false" stroked="true" strokeweight=".48pt" strokecolor="#fdfdfd">
                <v:path arrowok="t"/>
              </v:shape>
            </v:group>
            <v:group style="position:absolute;left:7122;top:9852;width:15;height:12" coordorigin="7122,9852" coordsize="15,12">
              <v:shape style="position:absolute;left:7122;top:9852;width:15;height:12" coordorigin="7122,9852" coordsize="15,12" path="m7137,9864l7122,9852e" filled="false" stroked="true" strokeweight=".48pt" strokecolor="#fdfdfd">
                <v:path arrowok="t"/>
              </v:shape>
            </v:group>
            <v:group style="position:absolute;left:7122;top:9746;width:118;height:118" coordorigin="7122,9746" coordsize="118,118">
              <v:shape style="position:absolute;left:7122;top:9746;width:118;height:118" coordorigin="7122,9746" coordsize="118,118" path="m7240,9864l7122,9746e" filled="false" stroked="true" strokeweight=".48pt" strokecolor="#fdfdfd">
                <v:path arrowok="t"/>
              </v:shape>
            </v:group>
            <v:group style="position:absolute;left:7122;top:9643;width:202;height:202" coordorigin="7122,9643" coordsize="202,202">
              <v:shape style="position:absolute;left:7122;top:9643;width:202;height:202" coordorigin="7122,9643" coordsize="202,202" path="m7324,9845l7122,9643e" filled="false" stroked="true" strokeweight=".48pt" strokecolor="#fdfdfd">
                <v:path arrowok="t"/>
              </v:shape>
            </v:group>
            <v:group style="position:absolute;left:7122;top:9538;width:231;height:231" coordorigin="7122,9538" coordsize="231,231">
              <v:shape style="position:absolute;left:7122;top:9538;width:231;height:231" coordorigin="7122,9538" coordsize="231,231" path="m7353,9768l7122,9538e" filled="false" stroked="true" strokeweight=".48pt" strokecolor="#fdfdfd">
                <v:path arrowok="t"/>
              </v:shape>
            </v:group>
            <v:group style="position:absolute;left:7125;top:9437;width:255;height:252" coordorigin="7125,9437" coordsize="255,252">
              <v:shape style="position:absolute;left:7125;top:9437;width:255;height:252" coordorigin="7125,9437" coordsize="255,252" path="m7379,9689l7125,9437e" filled="false" stroked="true" strokeweight=".48pt" strokecolor="#fdfdfd">
                <v:path arrowok="t"/>
              </v:shape>
            </v:group>
            <v:group style="position:absolute;left:7605;top:9809;width:56;height:56" coordorigin="7605,9809" coordsize="56,56">
              <v:shape style="position:absolute;left:7605;top:9809;width:56;height:56" coordorigin="7605,9809" coordsize="56,56" path="m7660,9864l7605,9809e" filled="false" stroked="true" strokeweight=".48pt" strokecolor="#fdfdfd">
                <v:path arrowok="t"/>
              </v:shape>
            </v:group>
            <v:group style="position:absolute;left:7230;top:9437;width:154;height:154" coordorigin="7230,9437" coordsize="154,154">
              <v:shape style="position:absolute;left:7230;top:9437;width:154;height:154" coordorigin="7230,9437" coordsize="154,154" path="m7384,9590l7230,9437e" filled="false" stroked="true" strokeweight=".48pt" strokecolor="#fdfdfd">
                <v:path arrowok="t"/>
              </v:shape>
            </v:group>
            <v:group style="position:absolute;left:7547;top:9751;width:15;height:17" coordorigin="7547,9751" coordsize="15,17">
              <v:shape style="position:absolute;left:7547;top:9751;width:15;height:17" coordorigin="7547,9751" coordsize="15,17" path="m7562,9768l7547,9751e" filled="false" stroked="true" strokeweight=".48pt" strokecolor="#fdfdfd">
                <v:path arrowok="t"/>
              </v:shape>
            </v:group>
            <v:group style="position:absolute;left:7547;top:9648;width:216;height:216" coordorigin="7547,9648" coordsize="216,216">
              <v:shape style="position:absolute;left:7547;top:9648;width:216;height:216" coordorigin="7547,9648" coordsize="216,216" path="m7763,9864l7547,9648e" filled="false" stroked="true" strokeweight=".48pt" strokecolor="#fdfdfd">
                <v:path arrowok="t"/>
              </v:shape>
            </v:group>
            <v:group style="position:absolute;left:7336;top:9437;width:34;height:34" coordorigin="7336,9437" coordsize="34,34">
              <v:shape style="position:absolute;left:7336;top:9437;width:34;height:34" coordorigin="7336,9437" coordsize="34,34" path="m7370,9470l7336,9437e" filled="false" stroked="true" strokeweight=".48pt" strokecolor="#fdfdfd">
                <v:path arrowok="t"/>
              </v:shape>
            </v:group>
            <v:group style="position:absolute;left:7398;top:9499;width:44;height:44" coordorigin="7398,9499" coordsize="44,44">
              <v:shape style="position:absolute;left:7398;top:9499;width:44;height:44" coordorigin="7398,9499" coordsize="44,44" path="m7442,9542l7398,9499e" filled="false" stroked="true" strokeweight=".48pt" strokecolor="#fdfdfd">
                <v:path arrowok="t"/>
              </v:shape>
            </v:group>
            <v:group style="position:absolute;left:7502;top:9499;width:274;height:272" coordorigin="7502,9499" coordsize="274,272">
              <v:shape style="position:absolute;left:7502;top:9499;width:274;height:272" coordorigin="7502,9499" coordsize="274,272" path="m7775,9770l7502,9499e" filled="false" stroked="true" strokeweight=".48pt" strokecolor="#fdfdfd">
                <v:path arrowok="t"/>
              </v:shape>
            </v:group>
            <v:group style="position:absolute;left:7122;top:9120;width:15;height:12" coordorigin="7122,9120" coordsize="15,12">
              <v:shape style="position:absolute;left:7122;top:9120;width:15;height:12" coordorigin="7122,9120" coordsize="15,12" path="m7137,9132l7122,9120e" filled="false" stroked="true" strokeweight=".48pt" strokecolor="#fdfdfd">
                <v:path arrowok="t"/>
              </v:shape>
            </v:group>
            <v:group style="position:absolute;left:7355;top:9353;width:15;height:15" coordorigin="7355,9353" coordsize="15,15">
              <v:shape style="position:absolute;left:7355;top:9353;width:15;height:15" coordorigin="7355,9353" coordsize="15,15" path="m7370,9367l7355,9353e" filled="false" stroked="true" strokeweight=".48pt" strokecolor="#fdfdfd">
                <v:path arrowok="t"/>
              </v:shape>
            </v:group>
            <v:group style="position:absolute;left:7607;top:9499;width:168;height:168" coordorigin="7607,9499" coordsize="168,168">
              <v:shape style="position:absolute;left:7607;top:9499;width:168;height:168" coordorigin="7607,9499" coordsize="168,168" path="m7775,9667l7607,9499e" filled="false" stroked="true" strokeweight=".48pt" strokecolor="#fdfdfd">
                <v:path arrowok="t"/>
              </v:shape>
            </v:group>
            <v:group style="position:absolute;left:7122;top:9014;width:118;height:118" coordorigin="7122,9014" coordsize="118,118">
              <v:shape style="position:absolute;left:7122;top:9014;width:118;height:118" coordorigin="7122,9014" coordsize="118,118" path="m7240,9132l7122,9014e" filled="false" stroked="true" strokeweight=".48pt" strokecolor="#fdfdfd">
                <v:path arrowok="t"/>
              </v:shape>
            </v:group>
            <v:group style="position:absolute;left:7355;top:9247;width:15;height:15" coordorigin="7355,9247" coordsize="15,15">
              <v:shape style="position:absolute;left:7355;top:9247;width:15;height:15" coordorigin="7355,9247" coordsize="15,15" path="m7370,9262l7355,9247e" filled="false" stroked="true" strokeweight=".48pt" strokecolor="#fdfdfd">
                <v:path arrowok="t"/>
              </v:shape>
            </v:group>
            <v:group style="position:absolute;left:7713;top:9499;width:63;height:63" coordorigin="7713,9499" coordsize="63,63">
              <v:shape style="position:absolute;left:7713;top:9499;width:63;height:63" coordorigin="7713,9499" coordsize="63,63" path="m7775,9562l7713,9499e" filled="false" stroked="true" strokeweight=".48pt" strokecolor="#fdfdfd">
                <v:path arrowok="t"/>
              </v:shape>
            </v:group>
            <v:group style="position:absolute;left:7122;top:8909;width:224;height:224" coordorigin="7122,8909" coordsize="224,224">
              <v:shape style="position:absolute;left:7122;top:8909;width:224;height:224" coordorigin="7122,8909" coordsize="224,224" path="m7346,9132l7122,8909e" filled="false" stroked="true" strokeweight=".48pt" strokecolor="#fdfdfd">
                <v:path arrowok="t"/>
              </v:shape>
            </v:group>
            <v:group style="position:absolute;left:7444;top:9233;width:3;height:3" coordorigin="7444,9233" coordsize="3,3">
              <v:shape style="position:absolute;left:7444;top:9233;width:3;height:3" coordorigin="7444,9233" coordsize="3,3" path="m7446,9235l7444,9233e" filled="false" stroked="true" strokeweight=".48pt" strokecolor="#fdfdfd">
                <v:path arrowok="t"/>
              </v:shape>
            </v:group>
            <v:group style="position:absolute;left:7355;top:9142;width:87;height:87" coordorigin="7355,9142" coordsize="87,87">
              <v:shape style="position:absolute;left:7355;top:9142;width:87;height:87" coordorigin="7355,9142" coordsize="87,87" path="m7442,9228l7355,9142e" filled="false" stroked="true" strokeweight=".48pt" strokecolor="#fdfdfd">
                <v:path arrowok="t"/>
              </v:shape>
            </v:group>
            <v:group style="position:absolute;left:7734;top:9418;width:41;height:41" coordorigin="7734,9418" coordsize="41,41">
              <v:shape style="position:absolute;left:7734;top:9418;width:41;height:41" coordorigin="7734,9418" coordsize="41,41" path="m7775,9458l7734,9418e" filled="false" stroked="true" strokeweight=".48pt" strokecolor="#fdfdfd">
                <v:path arrowok="t"/>
              </v:shape>
            </v:group>
            <v:group style="position:absolute;left:7218;top:8902;width:161;height:161" coordorigin="7218,8902" coordsize="161,161">
              <v:shape style="position:absolute;left:7218;top:8902;width:161;height:161" coordorigin="7218,8902" coordsize="161,161" path="m7379,9062l7218,8902e" filled="false" stroked="true" strokeweight=".48pt" strokecolor="#fdfdfd">
                <v:path arrowok="t"/>
              </v:shape>
            </v:group>
            <v:group style="position:absolute;left:7550;top:9233;width:3;height:3" coordorigin="7550,9233" coordsize="3,3">
              <v:shape style="position:absolute;left:7550;top:9233;width:3;height:3" coordorigin="7550,9233" coordsize="3,3" path="m7552,9235l7550,9233e" filled="false" stroked="true" strokeweight=".48pt" strokecolor="#fdfdfd">
                <v:path arrowok="t"/>
              </v:shape>
            </v:group>
            <v:group style="position:absolute;left:7523;top:9206;width:24;height:22" coordorigin="7523,9206" coordsize="24,22">
              <v:shape style="position:absolute;left:7523;top:9206;width:24;height:22" coordorigin="7523,9206" coordsize="24,22" path="m7547,9228l7523,9206e" filled="false" stroked="true" strokeweight=".48pt" strokecolor="#fdfdfd">
                <v:path arrowok="t"/>
              </v:shape>
            </v:group>
            <v:group style="position:absolute;left:7734;top:9314;width:41;height:39" coordorigin="7734,9314" coordsize="41,39">
              <v:shape style="position:absolute;left:7734;top:9314;width:41;height:39" coordorigin="7734,9314" coordsize="41,39" path="m7775,9353l7734,9314e" filled="false" stroked="true" strokeweight=".48pt" strokecolor="#fdfdfd">
                <v:path arrowok="t"/>
              </v:shape>
            </v:group>
            <v:group style="position:absolute;left:7324;top:8902;width:8;height:8" coordorigin="7324,8902" coordsize="8,8">
              <v:shape style="position:absolute;left:7324;top:8902;width:8;height:8" coordorigin="7324,8902" coordsize="8,8" path="m7331,8909l7324,8902e" filled="false" stroked="true" strokeweight=".48pt" strokecolor="#fdfdfd">
                <v:path arrowok="t"/>
              </v:shape>
            </v:group>
            <v:group style="position:absolute;left:7650;top:9228;width:5;height:5" coordorigin="7650,9228" coordsize="5,5">
              <v:shape style="position:absolute;left:7650;top:9228;width:5;height:5" coordorigin="7650,9228" coordsize="5,5" path="m7655,9233l7650,9228e" filled="false" stroked="true" strokeweight=".48pt" strokecolor="#fdfdfd">
                <v:path arrowok="t"/>
              </v:shape>
            </v:group>
            <v:group style="position:absolute;left:7710;top:9185;width:65;height:63" coordorigin="7710,9185" coordsize="65,63">
              <v:shape style="position:absolute;left:7710;top:9185;width:65;height:63" coordorigin="7710,9185" coordsize="65,63" path="m7775,9247l7710,9185e" filled="false" stroked="true" strokeweight=".48pt" strokecolor="#fdfdfd">
                <v:path arrowok="t"/>
              </v:shape>
            </v:group>
            <v:group style="position:absolute;left:7710;top:9079;width:65;height:65" coordorigin="7710,9079" coordsize="65,65">
              <v:shape style="position:absolute;left:7710;top:9079;width:65;height:65" coordorigin="7710,9079" coordsize="65,65" path="m7775,9144l7710,9079e" filled="false" stroked="true" strokeweight=".48pt" strokecolor="#fdfdfd">
                <v:path arrowok="t"/>
              </v:shape>
            </v:group>
            <v:group style="position:absolute;left:7710;top:8976;width:65;height:63" coordorigin="7710,8976" coordsize="65,63">
              <v:shape style="position:absolute;left:7710;top:8976;width:65;height:63" coordorigin="7710,8976" coordsize="65,63" path="m7775,9038l7710,8976e" filled="false" stroked="true" strokeweight=".48pt" strokecolor="#fdfdfd">
                <v:path arrowok="t"/>
              </v:shape>
            </v:group>
            <v:group style="position:absolute;left:7742;top:8902;width:34;height:34" coordorigin="7742,8902" coordsize="34,34">
              <v:shape style="position:absolute;left:7742;top:8902;width:34;height:34" coordorigin="7742,8902" coordsize="34,34" path="m7775,8935l7742,8902e" filled="false" stroked="true" strokeweight=".48pt" strokecolor="#fdfdfd">
                <v:path arrowok="t"/>
              </v:shape>
            </v:group>
            <v:group style="position:absolute;left:7334;top:8870;width:44;height:46" coordorigin="7334,8870" coordsize="44,46">
              <v:shape style="position:absolute;left:7334;top:8870;width:44;height:46" coordorigin="7334,8870" coordsize="44,46" path="m7334,8916l7377,8870e" filled="false" stroked="true" strokeweight=".48pt" strokecolor="#fdfdfd">
                <v:path arrowok="t"/>
              </v:shape>
            </v:group>
            <v:group style="position:absolute;left:7353;top:8870;width:128;height:130" coordorigin="7353,8870" coordsize="128,130">
              <v:shape style="position:absolute;left:7353;top:8870;width:128;height:130" coordorigin="7353,8870" coordsize="128,130" path="m7353,9000l7480,8870e" filled="false" stroked="true" strokeweight=".48pt" strokecolor="#fdfdfd">
                <v:path arrowok="t"/>
              </v:shape>
            </v:group>
            <v:group style="position:absolute;left:7386;top:8870;width:200;height:202" coordorigin="7386,8870" coordsize="200,202">
              <v:shape style="position:absolute;left:7386;top:8870;width:200;height:202" coordorigin="7386,8870" coordsize="200,202" path="m7386,9072l7586,8870e" filled="false" stroked="true" strokeweight=".48pt" strokecolor="#fdfdfd">
                <v:path arrowok="t"/>
              </v:shape>
            </v:group>
            <v:group style="position:absolute;left:7430;top:8870;width:262;height:262" coordorigin="7430,8870" coordsize="262,262">
              <v:shape style="position:absolute;left:7430;top:8870;width:262;height:262" coordorigin="7430,8870" coordsize="262,262" path="m7430,9132l7691,8870e" filled="false" stroked="true" strokeweight=".48pt" strokecolor="#fdfdfd">
                <v:path arrowok="t"/>
              </v:shape>
            </v:group>
            <v:group style="position:absolute;left:7406;top:9228;width:32;height:34" coordorigin="7406,9228" coordsize="32,34">
              <v:shape style="position:absolute;left:7406;top:9228;width:32;height:34" coordorigin="7406,9228" coordsize="32,34" path="m7406,9262l7437,9228e" filled="false" stroked="true" strokeweight=".48pt" strokecolor="#fdfdfd">
                <v:path arrowok="t"/>
              </v:shape>
            </v:group>
            <v:group style="position:absolute;left:7485;top:8954;width:226;height:226" coordorigin="7485,8954" coordsize="226,226">
              <v:shape style="position:absolute;left:7485;top:8954;width:226;height:226" coordorigin="7485,8954" coordsize="226,226" path="m7485,9180l7710,8954e" filled="false" stroked="true" strokeweight=".48pt" strokecolor="#fdfdfd">
                <v:path arrowok="t"/>
              </v:shape>
            </v:group>
            <v:group style="position:absolute;left:7406;top:9228;width:137;height:140" coordorigin="7406,9228" coordsize="137,140">
              <v:shape style="position:absolute;left:7406;top:9228;width:137;height:140" coordorigin="7406,9228" coordsize="137,140" path="m7406,9367l7542,9228e" filled="false" stroked="true" strokeweight=".48pt" strokecolor="#fdfdfd">
                <v:path arrowok="t"/>
              </v:shape>
            </v:group>
            <v:group style="position:absolute;left:7552;top:9060;width:159;height:161" coordorigin="7552,9060" coordsize="159,161">
              <v:shape style="position:absolute;left:7552;top:9060;width:159;height:161" coordorigin="7552,9060" coordsize="159,161" path="m7552,9221l7710,9060e" filled="false" stroked="true" strokeweight=".48pt" strokecolor="#fdfdfd">
                <v:path arrowok="t"/>
              </v:shape>
            </v:group>
            <v:group style="position:absolute;left:7406;top:9247;width:224;height:224" coordorigin="7406,9247" coordsize="224,224">
              <v:shape style="position:absolute;left:7406;top:9247;width:224;height:224" coordorigin="7406,9247" coordsize="224,224" path="m7406,9470l7629,9247e" filled="false" stroked="true" strokeweight=".48pt" strokecolor="#fdfdfd">
                <v:path arrowok="t"/>
              </v:shape>
            </v:group>
            <v:group style="position:absolute;left:7648;top:9163;width:63;height:65" coordorigin="7648,9163" coordsize="63,65">
              <v:shape style="position:absolute;left:7648;top:9163;width:63;height:65" coordorigin="7648,9163" coordsize="63,65" path="m7648,9228l7710,9163e" filled="false" stroked="true" strokeweight=".48pt" strokecolor="#fdfdfd">
                <v:path arrowok="t"/>
              </v:shape>
            </v:group>
            <v:group style="position:absolute;left:7482;top:9250;width:250;height:248" coordorigin="7482,9250" coordsize="250,248">
              <v:shape style="position:absolute;left:7482;top:9250;width:250;height:248" coordorigin="7482,9250" coordsize="250,248" path="m7482,9497l7732,9250e" filled="false" stroked="true" strokeweight=".48pt" strokecolor="#fdfdfd">
                <v:path arrowok="t"/>
              </v:shape>
            </v:group>
            <v:group style="position:absolute;left:7588;top:9353;width:144;height:144" coordorigin="7588,9353" coordsize="144,144">
              <v:shape style="position:absolute;left:7588;top:9353;width:144;height:144" coordorigin="7588,9353" coordsize="144,144" path="m7588,9497l7732,9353e" filled="false" stroked="true" strokeweight=".48pt" strokecolor="#fdfdfd">
                <v:path arrowok="t"/>
              </v:shape>
            </v:group>
            <v:group style="position:absolute;left:7691;top:9458;width:41;height:39" coordorigin="7691,9458" coordsize="41,39">
              <v:shape style="position:absolute;left:7691;top:9458;width:41;height:39" coordorigin="7691,9458" coordsize="41,39" path="m7691,9497l7732,9458e" filled="false" stroked="true" strokeweight=".48pt" strokecolor="#fdfdfd">
                <v:path arrowok="t"/>
              </v:shape>
            </v:group>
            <v:group style="position:absolute;left:7406;top:9401;width:96;height:96" coordorigin="7406,9401" coordsize="96,96">
              <v:shape style="position:absolute;left:7406;top:9401;width:96;height:96" coordorigin="7406,9401" coordsize="96,96" path="m7502,9497l7406,9401e" filled="false" stroked="true" strokeweight=".48pt" strokecolor="#fdfdfd">
                <v:path arrowok="t"/>
              </v:shape>
            </v:group>
            <v:group style="position:absolute;left:7406;top:9295;width:200;height:202" coordorigin="7406,9295" coordsize="200,202">
              <v:shape style="position:absolute;left:7406;top:9295;width:200;height:202" coordorigin="7406,9295" coordsize="200,202" path="m7605,9497l7406,9295e" filled="false" stroked="true" strokeweight=".48pt" strokecolor="#fdfdfd">
                <v:path arrowok="t"/>
              </v:shape>
            </v:group>
            <v:group style="position:absolute;left:7442;top:9228;width:269;height:269" coordorigin="7442,9228" coordsize="269,269">
              <v:shape style="position:absolute;left:7442;top:9228;width:269;height:269" coordorigin="7442,9228" coordsize="269,269" path="m7710,9497l7442,9228e" filled="false" stroked="true" strokeweight=".48pt" strokecolor="#fdfdfd">
                <v:path arrowok="t"/>
              </v:shape>
            </v:group>
            <v:group style="position:absolute;left:7547;top:9228;width:185;height:188" coordorigin="7547,9228" coordsize="185,188">
              <v:shape style="position:absolute;left:7547;top:9228;width:185;height:188" coordorigin="7547,9228" coordsize="185,188" path="m7732,9415l7547,9228e" filled="false" stroked="true" strokeweight=".48pt" strokecolor="#fdfdfd">
                <v:path arrowok="t"/>
              </v:shape>
            </v:group>
            <v:group style="position:absolute;left:7379;top:9062;width:144;height:144" coordorigin="7379,9062" coordsize="144,144">
              <v:shape style="position:absolute;left:7379;top:9062;width:144;height:144" coordorigin="7379,9062" coordsize="144,144" path="m7523,9206l7379,9062e" filled="false" stroked="true" strokeweight=".48pt" strokecolor="#fdfdfd">
                <v:path arrowok="t"/>
              </v:shape>
            </v:group>
            <v:group style="position:absolute;left:7677;top:9254;width:56;height:56" coordorigin="7677,9254" coordsize="56,56">
              <v:shape style="position:absolute;left:7677;top:9254;width:56;height:56" coordorigin="7677,9254" coordsize="56,56" path="m7732,9310l7677,9254e" filled="false" stroked="true" strokeweight=".48pt" strokecolor="#fdfdfd">
                <v:path arrowok="t"/>
              </v:shape>
            </v:group>
            <v:group style="position:absolute;left:7331;top:8909;width:320;height:320" coordorigin="7331,8909" coordsize="320,320">
              <v:shape style="position:absolute;left:7331;top:8909;width:320;height:320" coordorigin="7331,8909" coordsize="320,320" path="m7650,9228l7331,8909e" filled="false" stroked="true" strokeweight=".48pt" strokecolor="#fdfdfd">
                <v:path arrowok="t"/>
              </v:shape>
            </v:group>
            <v:group style="position:absolute;left:7398;top:8870;width:312;height:315" coordorigin="7398,8870" coordsize="312,315">
              <v:shape style="position:absolute;left:7398;top:8870;width:312;height:315" coordorigin="7398,8870" coordsize="312,315" path="m7710,9185l7398,8870e" filled="false" stroked="true" strokeweight=".48pt" strokecolor="#fdfdfd">
                <v:path arrowok="t"/>
              </v:shape>
            </v:group>
            <v:group style="position:absolute;left:7504;top:8870;width:207;height:209" coordorigin="7504,8870" coordsize="207,209">
              <v:shape style="position:absolute;left:7504;top:8870;width:207;height:209" coordorigin="7504,8870" coordsize="207,209" path="m7710,9079l7504,8870e" filled="false" stroked="true" strokeweight=".48pt" strokecolor="#fdfdfd">
                <v:path arrowok="t"/>
              </v:shape>
            </v:group>
            <v:group style="position:absolute;left:7607;top:8870;width:104;height:106" coordorigin="7607,8870" coordsize="104,106">
              <v:shape style="position:absolute;left:7607;top:8870;width:104;height:106" coordorigin="7607,8870" coordsize="104,106" path="m7710,8976l7607,8870e" filled="false" stroked="true" strokeweight=".48pt" strokecolor="#fdfdfd">
                <v:path arrowok="t"/>
              </v:shape>
            </v:group>
            <v:group style="position:absolute;left:6009;top:8544;width:22;height:22" coordorigin="6009,8544" coordsize="22,22">
              <v:shape style="position:absolute;left:6009;top:8544;width:22;height:22" coordorigin="6009,8544" coordsize="22,22" path="m6009,8566l6030,8544e" filled="false" stroked="true" strokeweight=".48pt" strokecolor="#fdfdfd">
                <v:path arrowok="t"/>
              </v:shape>
            </v:group>
            <v:group style="position:absolute;left:6009;top:8623;width:46;height:48" coordorigin="6009,8623" coordsize="46,48">
              <v:shape style="position:absolute;left:6009;top:8623;width:46;height:48" coordorigin="6009,8623" coordsize="46,48" path="m6009,8671l6054,8623e" filled="false" stroked="true" strokeweight=".48pt" strokecolor="#fdfdfd">
                <v:path arrowok="t"/>
              </v:shape>
            </v:group>
            <v:group style="position:absolute;left:6009;top:8729;width:46;height:46" coordorigin="6009,8729" coordsize="46,46">
              <v:shape style="position:absolute;left:6009;top:8729;width:46;height:46" coordorigin="6009,8729" coordsize="46,46" path="m6009,8774l6054,8729e" filled="false" stroked="true" strokeweight=".48pt" strokecolor="#fdfdfd">
                <v:path arrowok="t"/>
              </v:shape>
            </v:group>
            <v:group style="position:absolute;left:6009;top:8834;width:46;height:46" coordorigin="6009,8834" coordsize="46,46">
              <v:shape style="position:absolute;left:6009;top:8834;width:46;height:46" coordorigin="6009,8834" coordsize="46,46" path="m6009,8880l6054,8834e" filled="false" stroked="true" strokeweight=".48pt" strokecolor="#fdfdfd">
                <v:path arrowok="t"/>
              </v:shape>
            </v:group>
            <v:group style="position:absolute;left:6009;top:8894;width:89;height:92" coordorigin="6009,8894" coordsize="89,92">
              <v:shape style="position:absolute;left:6009;top:8894;width:89;height:92" coordorigin="6009,8894" coordsize="89,92" path="m6009,8986l6098,8894e" filled="false" stroked="true" strokeweight=".48pt" strokecolor="#fdfdfd">
                <v:path arrowok="t"/>
              </v:shape>
            </v:group>
            <v:group style="position:absolute;left:6434;top:8544;width:17;height:15" coordorigin="6434,8544" coordsize="17,15">
              <v:shape style="position:absolute;left:6434;top:8544;width:17;height:15" coordorigin="6434,8544" coordsize="17,15" path="m6434,8558l6450,8544e" filled="false" stroked="true" strokeweight=".48pt" strokecolor="#fdfdfd">
                <v:path arrowok="t"/>
              </v:shape>
            </v:group>
            <v:group style="position:absolute;left:6009;top:8837;width:252;height:252" coordorigin="6009,8837" coordsize="252,252">
              <v:shape style="position:absolute;left:6009;top:8837;width:252;height:252" coordorigin="6009,8837" coordsize="252,252" path="m6009,9089l6261,8837e" filled="false" stroked="true" strokeweight=".48pt" strokecolor="#fdfdfd">
                <v:path arrowok="t"/>
              </v:shape>
            </v:group>
            <v:group style="position:absolute;left:6376;top:8544;width:178;height:178" coordorigin="6376,8544" coordsize="178,178">
              <v:shape style="position:absolute;left:6376;top:8544;width:178;height:178" coordorigin="6376,8544" coordsize="178,178" path="m6376,8722l6554,8544e" filled="false" stroked="true" strokeweight=".48pt" strokecolor="#fdfdfd">
                <v:path arrowok="t"/>
              </v:shape>
            </v:group>
            <v:group style="position:absolute;left:6009;top:8602;width:593;height:593" coordorigin="6009,8602" coordsize="593,593">
              <v:shape style="position:absolute;left:6009;top:8602;width:593;height:593" coordorigin="6009,8602" coordsize="593,593" path="m6009,9194l6602,8602e" filled="false" stroked="true" strokeweight=".48pt" strokecolor="#fdfdfd">
                <v:path arrowok="t"/>
              </v:shape>
            </v:group>
            <v:group style="position:absolute;left:6009;top:9134;width:164;height:164" coordorigin="6009,9134" coordsize="164,164">
              <v:shape style="position:absolute;left:6009;top:9134;width:164;height:164" coordorigin="6009,9134" coordsize="164,164" path="m6009,9298l6172,9134e" filled="false" stroked="true" strokeweight=".48pt" strokecolor="#fdfdfd">
                <v:path arrowok="t"/>
              </v:shape>
            </v:group>
            <v:group style="position:absolute;left:6203;top:8707;width:399;height:396" coordorigin="6203,8707" coordsize="399,396">
              <v:shape style="position:absolute;left:6203;top:8707;width:399;height:396" coordorigin="6203,8707" coordsize="399,396" path="m6203,9103l6602,8707e" filled="false" stroked="true" strokeweight=".48pt" strokecolor="#fdfdfd">
                <v:path arrowok="t"/>
              </v:shape>
            </v:group>
            <v:group style="position:absolute;left:6009;top:9240;width:164;height:164" coordorigin="6009,9240" coordsize="164,164">
              <v:shape style="position:absolute;left:6009;top:9240;width:164;height:164" coordorigin="6009,9240" coordsize="164,164" path="m6009,9403l6172,9240e" filled="false" stroked="true" strokeweight=".48pt" strokecolor="#fdfdfd">
                <v:path arrowok="t"/>
              </v:shape>
            </v:group>
            <v:group style="position:absolute;left:6306;top:8810;width:296;height:293" coordorigin="6306,8810" coordsize="296,293">
              <v:shape style="position:absolute;left:6306;top:8810;width:296;height:293" coordorigin="6306,8810" coordsize="296,293" path="m6306,9103l6602,8810e" filled="false" stroked="true" strokeweight=".48pt" strokecolor="#fdfdfd">
                <v:path arrowok="t"/>
              </v:shape>
            </v:group>
            <v:group style="position:absolute;left:6009;top:9343;width:164;height:166" coordorigin="6009,9343" coordsize="164,166">
              <v:shape style="position:absolute;left:6009;top:9343;width:164;height:166" coordorigin="6009,9343" coordsize="164,166" path="m6009,9509l6172,9343e" filled="false" stroked="true" strokeweight=".48pt" strokecolor="#fdfdfd">
                <v:path arrowok="t"/>
              </v:shape>
            </v:group>
            <v:group style="position:absolute;left:6412;top:8916;width:190;height:188" coordorigin="6412,8916" coordsize="190,188">
              <v:shape style="position:absolute;left:6412;top:8916;width:190;height:188" coordorigin="6412,8916" coordsize="190,188" path="m6412,9103l6602,8916e" filled="false" stroked="true" strokeweight=".48pt" strokecolor="#fdfdfd">
                <v:path arrowok="t"/>
              </v:shape>
            </v:group>
            <v:group style="position:absolute;left:6009;top:9382;width:228;height:231" coordorigin="6009,9382" coordsize="228,231">
              <v:shape style="position:absolute;left:6009;top:9382;width:228;height:231" coordorigin="6009,9382" coordsize="228,231" path="m6009,9612l6237,9382e" filled="false" stroked="true" strokeweight=".48pt" strokecolor="#fdfdfd">
                <v:path arrowok="t"/>
              </v:shape>
            </v:group>
            <v:group style="position:absolute;left:6518;top:9010;width:94;height:94" coordorigin="6518,9010" coordsize="94,94">
              <v:shape style="position:absolute;left:6518;top:9010;width:94;height:94" coordorigin="6518,9010" coordsize="94,94" path="m6518,9103l6611,9010e" filled="false" stroked="true" strokeweight=".48pt" strokecolor="#fdfdfd">
                <v:path arrowok="t"/>
              </v:shape>
            </v:group>
            <v:group style="position:absolute;left:6009;top:9382;width:334;height:336" coordorigin="6009,9382" coordsize="334,336">
              <v:shape style="position:absolute;left:6009;top:9382;width:334;height:336" coordorigin="6009,9382" coordsize="334,336" path="m6009,9718l6342,9382e" filled="false" stroked="true" strokeweight=".48pt" strokecolor="#fdfdfd">
                <v:path arrowok="t"/>
              </v:shape>
            </v:group>
            <v:group style="position:absolute;left:6621;top:9010;width:96;height:94" coordorigin="6621,9010" coordsize="96,94">
              <v:shape style="position:absolute;left:6621;top:9010;width:96;height:94" coordorigin="6621,9010" coordsize="96,94" path="m6621,9103l6717,9010e" filled="false" stroked="true" strokeweight=".48pt" strokecolor="#fdfdfd">
                <v:path arrowok="t"/>
              </v:shape>
            </v:group>
            <v:group style="position:absolute;left:6009;top:9610;width:212;height:212" coordorigin="6009,9610" coordsize="212,212">
              <v:shape style="position:absolute;left:6009;top:9610;width:212;height:212" coordorigin="6009,9610" coordsize="212,212" path="m6009,9821l6220,9610e" filled="false" stroked="true" strokeweight=".48pt" strokecolor="#fdfdfd">
                <v:path arrowok="t"/>
              </v:shape>
            </v:group>
            <v:group style="position:absolute;left:6698;top:9010;width:123;height:123" coordorigin="6698,9010" coordsize="123,123">
              <v:shape style="position:absolute;left:6698;top:9010;width:123;height:123" coordorigin="6698,9010" coordsize="123,123" path="m6698,9132l6820,9010e" filled="false" stroked="true" strokeweight=".48pt" strokecolor="#fdfdfd">
                <v:path arrowok="t"/>
              </v:shape>
            </v:group>
            <v:group style="position:absolute;left:6290;top:9382;width:159;height:159" coordorigin="6290,9382" coordsize="159,159">
              <v:shape style="position:absolute;left:6290;top:9382;width:159;height:159" coordorigin="6290,9382" coordsize="159,159" path="m6290,9540l6448,9382e" filled="false" stroked="true" strokeweight=".48pt" strokecolor="#fdfdfd">
                <v:path arrowok="t"/>
              </v:shape>
            </v:group>
            <v:group style="position:absolute;left:6069;top:9768;width:96;height:96" coordorigin="6069,9768" coordsize="96,96">
              <v:shape style="position:absolute;left:6069;top:9768;width:96;height:96" coordorigin="6069,9768" coordsize="96,96" path="m6069,9864l6165,9768e" filled="false" stroked="true" strokeweight=".48pt" strokecolor="#fdfdfd">
                <v:path arrowok="t"/>
              </v:shape>
            </v:group>
            <v:group style="position:absolute;left:6698;top:9010;width:228;height:228" coordorigin="6698,9010" coordsize="228,228">
              <v:shape style="position:absolute;left:6698;top:9010;width:228;height:228" coordorigin="6698,9010" coordsize="228,228" path="m6698,9238l6926,9010e" filled="false" stroked="true" strokeweight=".48pt" strokecolor="#fdfdfd">
                <v:path arrowok="t"/>
              </v:shape>
            </v:group>
            <v:group style="position:absolute;left:6167;top:9715;width:53;height:53" coordorigin="6167,9715" coordsize="53,53">
              <v:shape style="position:absolute;left:6167;top:9715;width:53;height:53" coordorigin="6167,9715" coordsize="53,53" path="m6167,9768l6220,9715e" filled="false" stroked="true" strokeweight=".48pt" strokecolor="#fdfdfd">
                <v:path arrowok="t"/>
              </v:shape>
            </v:group>
            <v:group style="position:absolute;left:6366;top:9382;width:185;height:185" coordorigin="6366,9382" coordsize="185,185">
              <v:shape style="position:absolute;left:6366;top:9382;width:185;height:185" coordorigin="6366,9382" coordsize="185,185" path="m6366,9566l6551,9382e" filled="false" stroked="true" strokeweight=".48pt" strokecolor="#fdfdfd">
                <v:path arrowok="t"/>
              </v:shape>
            </v:group>
            <v:group style="position:absolute;left:6388;top:9382;width:269;height:269" coordorigin="6388,9382" coordsize="269,269">
              <v:shape style="position:absolute;left:6388;top:9382;width:269;height:269" coordorigin="6388,9382" coordsize="269,269" path="m6388,9650l6657,9382e" filled="false" stroked="true" strokeweight=".48pt" strokecolor="#fdfdfd">
                <v:path arrowok="t"/>
              </v:shape>
            </v:group>
            <v:group style="position:absolute;left:6906;top:9010;width:123;height:123" coordorigin="6906,9010" coordsize="123,123">
              <v:shape style="position:absolute;left:6906;top:9010;width:123;height:123" coordorigin="6906,9010" coordsize="123,123" path="m6906,9132l7029,9010e" filled="false" stroked="true" strokeweight=".48pt" strokecolor="#fdfdfd">
                <v:path arrowok="t"/>
              </v:shape>
            </v:group>
            <v:group style="position:absolute;left:6698;top:9206;width:137;height:135" coordorigin="6698,9206" coordsize="137,135">
              <v:shape style="position:absolute;left:6698;top:9206;width:137;height:135" coordorigin="6698,9206" coordsize="137,135" path="m6698,9341l6834,9206e" filled="false" stroked="true" strokeweight=".48pt" strokecolor="#fdfdfd">
                <v:path arrowok="t"/>
              </v:shape>
            </v:group>
            <v:group style="position:absolute;left:6388;top:9310;width:447;height:447" coordorigin="6388,9310" coordsize="447,447">
              <v:shape style="position:absolute;left:6388;top:9310;width:447;height:447" coordorigin="6388,9310" coordsize="447,447" path="m6388,9756l6834,9310e" filled="false" stroked="true" strokeweight=".48pt" strokecolor="#fdfdfd">
                <v:path arrowok="t"/>
              </v:shape>
            </v:group>
            <v:group style="position:absolute;left:7012;top:9077;width:56;height:56" coordorigin="7012,9077" coordsize="56,56">
              <v:shape style="position:absolute;left:7012;top:9077;width:56;height:56" coordorigin="7012,9077" coordsize="56,56" path="m7012,9132l7067,9077e" filled="false" stroked="true" strokeweight=".48pt" strokecolor="#fdfdfd">
                <v:path arrowok="t"/>
              </v:shape>
            </v:group>
            <v:group style="position:absolute;left:6446;top:9415;width:389;height:389" coordorigin="6446,9415" coordsize="389,389">
              <v:shape style="position:absolute;left:6446;top:9415;width:389;height:389" coordorigin="6446,9415" coordsize="389,389" path="m6446,9804l6834,9415e" filled="false" stroked="true" strokeweight=".48pt" strokecolor="#fdfdfd">
                <v:path arrowok="t"/>
              </v:shape>
            </v:group>
            <v:group style="position:absolute;left:6489;top:9437;width:428;height:428" coordorigin="6489,9437" coordsize="428,428">
              <v:shape style="position:absolute;left:6489;top:9437;width:428;height:428" coordorigin="6489,9437" coordsize="428,428" path="m6489,9864l6916,9437e" filled="false" stroked="true" strokeweight=".48pt" strokecolor="#fdfdfd">
                <v:path arrowok="t"/>
              </v:shape>
            </v:group>
            <v:group style="position:absolute;left:6592;top:9677;width:190;height:188" coordorigin="6592,9677" coordsize="190,188">
              <v:shape style="position:absolute;left:6592;top:9677;width:190;height:188" coordorigin="6592,9677" coordsize="190,188" path="m6592,9864l6782,9677e" filled="false" stroked="true" strokeweight=".48pt" strokecolor="#fdfdfd">
                <v:path arrowok="t"/>
              </v:shape>
            </v:group>
            <v:group style="position:absolute;left:6878;top:9437;width:144;height:142" coordorigin="6878,9437" coordsize="144,142">
              <v:shape style="position:absolute;left:6878;top:9437;width:144;height:142" coordorigin="6878,9437" coordsize="144,142" path="m6878,9578l7022,9437e" filled="false" stroked="true" strokeweight=".48pt" strokecolor="#fdfdfd">
                <v:path arrowok="t"/>
              </v:shape>
            </v:group>
            <v:group style="position:absolute;left:6698;top:9780;width:84;height:84" coordorigin="6698,9780" coordsize="84,84">
              <v:shape style="position:absolute;left:6698;top:9780;width:84;height:84" coordorigin="6698,9780" coordsize="84,84" path="m6698,9864l6782,9780e" filled="false" stroked="true" strokeweight=".48pt" strokecolor="#fdfdfd">
                <v:path arrowok="t"/>
              </v:shape>
            </v:group>
            <v:group style="position:absolute;left:6983;top:9494;width:84;height:84" coordorigin="6983,9494" coordsize="84,84">
              <v:shape style="position:absolute;left:6983;top:9494;width:84;height:84" coordorigin="6983,9494" coordsize="84,84" path="m6983,9578l7067,9494e" filled="false" stroked="true" strokeweight=".48pt" strokecolor="#fdfdfd">
                <v:path arrowok="t"/>
              </v:shape>
            </v:group>
            <v:group style="position:absolute;left:6801;top:9859;width:8;height:5" coordorigin="6801,9859" coordsize="8,5">
              <v:shape style="position:absolute;left:6801;top:9859;width:8;height:5" coordorigin="6801,9859" coordsize="8,5" path="m6801,9864l6808,9859e" filled="false" stroked="true" strokeweight=".48pt" strokecolor="#fdfdfd">
                <v:path arrowok="t"/>
              </v:shape>
            </v:group>
            <v:group style="position:absolute;left:7060;top:9600;width:8;height:8" coordorigin="7060,9600" coordsize="8,8">
              <v:shape style="position:absolute;left:7060;top:9600;width:8;height:8" coordorigin="7060,9600" coordsize="8,8" path="m7060,9607l7067,9600e" filled="false" stroked="true" strokeweight=".48pt" strokecolor="#fdfdfd">
                <v:path arrowok="t"/>
              </v:shape>
            </v:group>
            <v:group style="position:absolute;left:6906;top:9859;width:5;height:5" coordorigin="6906,9859" coordsize="5,5">
              <v:shape style="position:absolute;left:6906;top:9859;width:5;height:5" coordorigin="6906,9859" coordsize="5,5" path="m6906,9864l6911,9859e" filled="false" stroked="true" strokeweight=".48pt" strokecolor="#fdfdfd">
                <v:path arrowok="t"/>
              </v:shape>
            </v:group>
            <v:group style="position:absolute;left:7060;top:9706;width:8;height:5" coordorigin="7060,9706" coordsize="8,5">
              <v:shape style="position:absolute;left:7060;top:9706;width:8;height:5" coordorigin="7060,9706" coordsize="8,5" path="m7060,9710l7067,9706e" filled="false" stroked="true" strokeweight=".48pt" strokecolor="#fdfdfd">
                <v:path arrowok="t"/>
              </v:shape>
            </v:group>
            <v:group style="position:absolute;left:7010;top:9859;width:8;height:5" coordorigin="7010,9859" coordsize="8,5">
              <v:shape style="position:absolute;left:7010;top:9859;width:8;height:5" coordorigin="7010,9859" coordsize="8,5" path="m7010,9864l7017,9859e" filled="false" stroked="true" strokeweight=".48pt" strokecolor="#fdfdfd">
                <v:path arrowok="t"/>
              </v:shape>
            </v:group>
            <v:group style="position:absolute;left:7060;top:9809;width:8;height:8" coordorigin="7060,9809" coordsize="8,8">
              <v:shape style="position:absolute;left:7060;top:9809;width:8;height:8" coordorigin="7060,9809" coordsize="8,8" path="m7060,9816l7067,9809e" filled="false" stroked="true" strokeweight=".48pt" strokecolor="#fdfdfd">
                <v:path arrowok="t"/>
              </v:shape>
            </v:group>
            <v:group style="position:absolute;left:6009;top:9782;width:82;height:82" coordorigin="6009,9782" coordsize="82,82">
              <v:shape style="position:absolute;left:6009;top:9782;width:82;height:82" coordorigin="6009,9782" coordsize="82,82" path="m6090,9864l6009,9782e" filled="false" stroked="true" strokeweight=".48pt" strokecolor="#fdfdfd">
                <v:path arrowok="t"/>
              </v:shape>
            </v:group>
            <v:group style="position:absolute;left:6009;top:9679;width:156;height:156" coordorigin="6009,9679" coordsize="156,156">
              <v:shape style="position:absolute;left:6009;top:9679;width:156;height:156" coordorigin="6009,9679" coordsize="156,156" path="m6165,9835l6009,9679e" filled="false" stroked="true" strokeweight=".48pt" strokecolor="#fdfdfd">
                <v:path arrowok="t"/>
              </v:shape>
            </v:group>
            <v:group style="position:absolute;left:6009;top:9574;width:192;height:195" coordorigin="6009,9574" coordsize="192,195">
              <v:shape style="position:absolute;left:6009;top:9574;width:192;height:195" coordorigin="6009,9574" coordsize="192,195" path="m6201,9768l6009,9574e" filled="false" stroked="true" strokeweight=".48pt" strokecolor="#fdfdfd">
                <v:path arrowok="t"/>
              </v:shape>
            </v:group>
            <v:group style="position:absolute;left:6009;top:9468;width:212;height:214" coordorigin="6009,9468" coordsize="212,214">
              <v:shape style="position:absolute;left:6009;top:9468;width:212;height:214" coordorigin="6009,9468" coordsize="212,214" path="m6220,9682l6009,9468e" filled="false" stroked="true" strokeweight=".48pt" strokecolor="#fdfdfd">
                <v:path arrowok="t"/>
              </v:shape>
            </v:group>
            <v:group style="position:absolute;left:6446;top:9802;width:63;height:63" coordorigin="6446,9802" coordsize="63,63">
              <v:shape style="position:absolute;left:6446;top:9802;width:63;height:63" coordorigin="6446,9802" coordsize="63,63" path="m6508,9864l6446,9802e" filled="false" stroked="true" strokeweight=".48pt" strokecolor="#fdfdfd">
                <v:path arrowok="t"/>
              </v:shape>
            </v:group>
            <v:group style="position:absolute;left:6009;top:9365;width:221;height:221" coordorigin="6009,9365" coordsize="221,221">
              <v:shape style="position:absolute;left:6009;top:9365;width:221;height:221" coordorigin="6009,9365" coordsize="221,221" path="m6230,9586l6009,9365e" filled="false" stroked="true" strokeweight=".48pt" strokecolor="#fdfdfd">
                <v:path arrowok="t"/>
              </v:shape>
            </v:group>
            <v:group style="position:absolute;left:6388;top:9744;width:24;height:24" coordorigin="6388,9744" coordsize="24,24">
              <v:shape style="position:absolute;left:6388;top:9744;width:24;height:24" coordorigin="6388,9744" coordsize="24,24" path="m6412,9768l6388,9744e" filled="false" stroked="true" strokeweight=".48pt" strokecolor="#fdfdfd">
                <v:path arrowok="t"/>
              </v:shape>
            </v:group>
            <v:group style="position:absolute;left:6388;top:9638;width:226;height:226" coordorigin="6388,9638" coordsize="226,226">
              <v:shape style="position:absolute;left:6388;top:9638;width:226;height:226" coordorigin="6388,9638" coordsize="226,226" path="m6614,9864l6388,9638e" filled="false" stroked="true" strokeweight=".48pt" strokecolor="#fdfdfd">
                <v:path arrowok="t"/>
              </v:shape>
            </v:group>
            <v:group style="position:absolute;left:6009;top:9259;width:281;height:281" coordorigin="6009,9259" coordsize="281,281">
              <v:shape style="position:absolute;left:6009;top:9259;width:281;height:281" coordorigin="6009,9259" coordsize="281,281" path="m6290,9540l6009,9259e" filled="false" stroked="true" strokeweight=".48pt" strokecolor="#fdfdfd">
                <v:path arrowok="t"/>
              </v:shape>
            </v:group>
            <v:group style="position:absolute;left:6234;top:9382;width:485;height:483" coordorigin="6234,9382" coordsize="485,483">
              <v:shape style="position:absolute;left:6234;top:9382;width:485;height:483" coordorigin="6234,9382" coordsize="485,483" path="m6719,9864l6234,9382e" filled="false" stroked="true" strokeweight=".48pt" strokecolor="#fdfdfd">
                <v:path arrowok="t"/>
              </v:shape>
            </v:group>
            <v:group style="position:absolute;left:6009;top:9156;width:164;height:164" coordorigin="6009,9156" coordsize="164,164">
              <v:shape style="position:absolute;left:6009;top:9156;width:164;height:164" coordorigin="6009,9156" coordsize="164,164" path="m6172,9319l6009,9156e" filled="false" stroked="true" strokeweight=".48pt" strokecolor="#fdfdfd">
                <v:path arrowok="t"/>
              </v:shape>
            </v:group>
            <v:group style="position:absolute;left:6818;top:9859;width:5;height:5" coordorigin="6818,9859" coordsize="5,5">
              <v:shape style="position:absolute;left:6818;top:9859;width:5;height:5" coordorigin="6818,9859" coordsize="5,5" path="m6822,9864l6818,9859e" filled="false" stroked="true" strokeweight=".48pt" strokecolor="#fdfdfd">
                <v:path arrowok="t"/>
              </v:shape>
            </v:group>
            <v:group style="position:absolute;left:6009;top:9050;width:164;height:164" coordorigin="6009,9050" coordsize="164,164">
              <v:shape style="position:absolute;left:6009;top:9050;width:164;height:164" coordorigin="6009,9050" coordsize="164,164" path="m6172,9214l6009,9050e" filled="false" stroked="true" strokeweight=".48pt" strokecolor="#fdfdfd">
                <v:path arrowok="t"/>
              </v:shape>
            </v:group>
            <v:group style="position:absolute;left:6340;top:9382;width:442;height:442" coordorigin="6340,9382" coordsize="442,442">
              <v:shape style="position:absolute;left:6340;top:9382;width:442;height:442" coordorigin="6340,9382" coordsize="442,442" path="m6782,9823l6340,9382e" filled="false" stroked="true" strokeweight=".48pt" strokecolor="#fdfdfd">
                <v:path arrowok="t"/>
              </v:shape>
            </v:group>
            <v:group style="position:absolute;left:6921;top:9859;width:8;height:5" coordorigin="6921,9859" coordsize="8,5">
              <v:shape style="position:absolute;left:6921;top:9859;width:8;height:5" coordorigin="6921,9859" coordsize="8,5" path="m6928,9864l6921,9859e" filled="false" stroked="true" strokeweight=".48pt" strokecolor="#fdfdfd">
                <v:path arrowok="t"/>
              </v:shape>
            </v:group>
            <v:group style="position:absolute;left:6009;top:8945;width:164;height:166" coordorigin="6009,8945" coordsize="164,166">
              <v:shape style="position:absolute;left:6009;top:8945;width:164;height:166" coordorigin="6009,8945" coordsize="164,166" path="m6172,9110l6009,8945e" filled="false" stroked="true" strokeweight=".48pt" strokecolor="#fdfdfd">
                <v:path arrowok="t"/>
              </v:shape>
            </v:group>
            <v:group style="position:absolute;left:6446;top:9382;width:336;height:336" coordorigin="6446,9382" coordsize="336,336">
              <v:shape style="position:absolute;left:6446;top:9382;width:336;height:336" coordorigin="6446,9382" coordsize="336,336" path="m6782,9718l6446,9382e" filled="false" stroked="true" strokeweight=".48pt" strokecolor="#fdfdfd">
                <v:path arrowok="t"/>
              </v:shape>
            </v:group>
            <v:group style="position:absolute;left:7026;top:9859;width:5;height:5" coordorigin="7026,9859" coordsize="5,5">
              <v:shape style="position:absolute;left:7026;top:9859;width:5;height:5" coordorigin="7026,9859" coordsize="5,5" path="m7031,9864l7026,9859e" filled="false" stroked="true" strokeweight=".48pt" strokecolor="#fdfdfd">
                <v:path arrowok="t"/>
              </v:shape>
            </v:group>
            <v:group style="position:absolute;left:6009;top:8842;width:46;height:46" coordorigin="6009,8842" coordsize="46,46">
              <v:shape style="position:absolute;left:6009;top:8842;width:46;height:46" coordorigin="6009,8842" coordsize="46,46" path="m6054,8887l6009,8842e" filled="false" stroked="true" strokeweight=".48pt" strokecolor="#fdfdfd">
                <v:path arrowok="t"/>
              </v:shape>
            </v:group>
            <v:group style="position:absolute;left:6549;top:9382;width:233;height:233" coordorigin="6549,9382" coordsize="233,233">
              <v:shape style="position:absolute;left:6549;top:9382;width:233;height:233" coordorigin="6549,9382" coordsize="233,233" path="m6782,9614l6549,9382e" filled="false" stroked="true" strokeweight=".48pt" strokecolor="#fdfdfd">
                <v:path arrowok="t"/>
              </v:shape>
            </v:group>
            <v:group style="position:absolute;left:6064;top:8897;width:207;height:207" coordorigin="6064,8897" coordsize="207,207">
              <v:shape style="position:absolute;left:6064;top:8897;width:207;height:207" coordorigin="6064,8897" coordsize="207,207" path="m6270,9103l6064,8897e" filled="false" stroked="true" strokeweight=".48pt" strokecolor="#fdfdfd">
                <v:path arrowok="t"/>
              </v:shape>
            </v:group>
            <v:group style="position:absolute;left:7060;top:9790;width:8;height:5" coordorigin="7060,9790" coordsize="8,5">
              <v:shape style="position:absolute;left:7060;top:9790;width:8;height:5" coordorigin="7060,9790" coordsize="8,5" path="m7067,9794l7060,9790e" filled="false" stroked="true" strokeweight=".48pt" strokecolor="#fdfdfd">
                <v:path arrowok="t"/>
              </v:shape>
            </v:group>
            <v:group style="position:absolute;left:6009;top:8736;width:46;height:48" coordorigin="6009,8736" coordsize="46,48">
              <v:shape style="position:absolute;left:6009;top:8736;width:46;height:48" coordorigin="6009,8736" coordsize="46,48" path="m6054,8784l6009,8736e" filled="false" stroked="true" strokeweight=".48pt" strokecolor="#fdfdfd">
                <v:path arrowok="t"/>
              </v:shape>
            </v:group>
            <v:group style="position:absolute;left:6654;top:9382;width:197;height:197" coordorigin="6654,9382" coordsize="197,197">
              <v:shape style="position:absolute;left:6654;top:9382;width:197;height:197" coordorigin="6654,9382" coordsize="197,197" path="m6851,9578l6654,9382e" filled="false" stroked="true" strokeweight=".48pt" strokecolor="#fdfdfd">
                <v:path arrowok="t"/>
              </v:shape>
            </v:group>
            <v:group style="position:absolute;left:6155;top:8882;width:221;height:221" coordorigin="6155,8882" coordsize="221,221">
              <v:shape style="position:absolute;left:6155;top:8882;width:221;height:221" coordorigin="6155,8882" coordsize="221,221" path="m6376,9103l6155,8882e" filled="false" stroked="true" strokeweight=".48pt" strokecolor="#fdfdfd">
                <v:path arrowok="t"/>
              </v:shape>
            </v:group>
            <v:group style="position:absolute;left:7060;top:9684;width:8;height:8" coordorigin="7060,9684" coordsize="8,8">
              <v:shape style="position:absolute;left:7060;top:9684;width:8;height:8" coordorigin="7060,9684" coordsize="8,8" path="m7067,9691l7060,9684e" filled="false" stroked="true" strokeweight=".48pt" strokecolor="#fdfdfd">
                <v:path arrowok="t"/>
              </v:shape>
            </v:group>
            <v:group style="position:absolute;left:6009;top:8633;width:46;height:46" coordorigin="6009,8633" coordsize="46,46">
              <v:shape style="position:absolute;left:6009;top:8633;width:46;height:46" coordorigin="6009,8633" coordsize="46,46" path="m6054,8678l6009,8633e" filled="false" stroked="true" strokeweight=".48pt" strokecolor="#fdfdfd">
                <v:path arrowok="t"/>
              </v:shape>
            </v:group>
            <v:group style="position:absolute;left:6698;top:9322;width:257;height:257" coordorigin="6698,9322" coordsize="257,257">
              <v:shape style="position:absolute;left:6698;top:9322;width:257;height:257" coordorigin="6698,9322" coordsize="257,257" path="m6954,9578l6698,9322e" filled="false" stroked="true" strokeweight=".48pt" strokecolor="#fdfdfd">
                <v:path arrowok="t"/>
              </v:shape>
            </v:group>
            <v:group style="position:absolute;left:6230;top:8854;width:250;height:250" coordorigin="6230,8854" coordsize="250,250">
              <v:shape style="position:absolute;left:6230;top:8854;width:250;height:250" coordorigin="6230,8854" coordsize="250,250" path="m6479,9103l6230,8854e" filled="false" stroked="true" strokeweight=".48pt" strokecolor="#fdfdfd">
                <v:path arrowok="t"/>
              </v:shape>
            </v:group>
            <v:group style="position:absolute;left:7060;top:9581;width:8;height:5" coordorigin="7060,9581" coordsize="8,5">
              <v:shape style="position:absolute;left:7060;top:9581;width:8;height:5" coordorigin="7060,9581" coordsize="8,5" path="m7067,9586l7060,9581e" filled="false" stroked="true" strokeweight=".48pt" strokecolor="#fdfdfd">
                <v:path arrowok="t"/>
              </v:shape>
            </v:group>
            <v:group style="position:absolute;left:6023;top:8544;width:32;height:29" coordorigin="6023,8544" coordsize="32,29">
              <v:shape style="position:absolute;left:6023;top:8544;width:32;height:29" coordorigin="6023,8544" coordsize="32,29" path="m6054,8573l6023,8544e" filled="false" stroked="true" strokeweight=".48pt" strokecolor="#fdfdfd">
                <v:path arrowok="t"/>
              </v:shape>
            </v:group>
            <v:group style="position:absolute;left:6916;top:9437;width:144;height:142" coordorigin="6916,9437" coordsize="144,142">
              <v:shape style="position:absolute;left:6916;top:9437;width:144;height:142" coordorigin="6916,9437" coordsize="144,142" path="m7060,9578l6916,9437e" filled="false" stroked="true" strokeweight=".48pt" strokecolor="#fdfdfd">
                <v:path arrowok="t"/>
              </v:shape>
            </v:group>
            <v:group style="position:absolute;left:6294;top:8813;width:291;height:291" coordorigin="6294,8813" coordsize="291,291">
              <v:shape style="position:absolute;left:6294;top:8813;width:291;height:291" coordorigin="6294,8813" coordsize="291,291" path="m6585,9103l6294,8813e" filled="false" stroked="true" strokeweight=".48pt" strokecolor="#fdfdfd">
                <v:path arrowok="t"/>
              </v:shape>
            </v:group>
            <v:group style="position:absolute;left:6698;top:9216;width:137;height:137" coordorigin="6698,9216" coordsize="137,137">
              <v:shape style="position:absolute;left:6698;top:9216;width:137;height:137" coordorigin="6698,9216" coordsize="137,137" path="m6834,9353l6698,9216e" filled="false" stroked="true" strokeweight=".48pt" strokecolor="#fdfdfd">
                <v:path arrowok="t"/>
              </v:shape>
            </v:group>
            <v:group style="position:absolute;left:7022;top:9437;width:46;height:44" coordorigin="7022,9437" coordsize="46,44">
              <v:shape style="position:absolute;left:7022;top:9437;width:46;height:44" coordorigin="7022,9437" coordsize="46,44" path="m7067,9480l7022,9437e" filled="false" stroked="true" strokeweight=".48pt" strokecolor="#fdfdfd">
                <v:path arrowok="t"/>
              </v:shape>
            </v:group>
            <v:group style="position:absolute;left:6347;top:8762;width:344;height:341" coordorigin="6347,8762" coordsize="344,341">
              <v:shape style="position:absolute;left:6347;top:8762;width:344;height:341" coordorigin="6347,8762" coordsize="344,341" path="m6690,9103l6347,8762e" filled="false" stroked="true" strokeweight=".48pt" strokecolor="#fdfdfd">
                <v:path arrowok="t"/>
              </v:shape>
            </v:group>
            <v:group style="position:absolute;left:6698;top:9113;width:137;height:135" coordorigin="6698,9113" coordsize="137,135">
              <v:shape style="position:absolute;left:6698;top:9113;width:137;height:135" coordorigin="6698,9113" coordsize="137,135" path="m6834,9247l6698,9113e" filled="false" stroked="true" strokeweight=".48pt" strokecolor="#fdfdfd">
                <v:path arrowok="t"/>
              </v:shape>
            </v:group>
            <v:group style="position:absolute;left:6700;top:9010;width:135;height:135" coordorigin="6700,9010" coordsize="135,135">
              <v:shape style="position:absolute;left:6700;top:9010;width:135;height:135" coordorigin="6700,9010" coordsize="135,135" path="m6834,9144l6700,9010e" filled="false" stroked="true" strokeweight=".48pt" strokecolor="#fdfdfd">
                <v:path arrowok="t"/>
              </v:shape>
            </v:group>
            <v:group style="position:absolute;left:6390;top:8700;width:212;height:212" coordorigin="6390,8700" coordsize="212,212">
              <v:shape style="position:absolute;left:6390;top:8700;width:212;height:212" coordorigin="6390,8700" coordsize="212,212" path="m6602,8911l6390,8700e" filled="false" stroked="true" strokeweight=".48pt" strokecolor="#fdfdfd">
                <v:path arrowok="t"/>
              </v:shape>
            </v:group>
            <v:group style="position:absolute;left:6803;top:9010;width:123;height:123" coordorigin="6803,9010" coordsize="123,123">
              <v:shape style="position:absolute;left:6803;top:9010;width:123;height:123" coordorigin="6803,9010" coordsize="123,123" path="m6926,9132l6803,9010e" filled="false" stroked="true" strokeweight=".48pt" strokecolor="#fdfdfd">
                <v:path arrowok="t"/>
              </v:shape>
            </v:group>
            <v:group style="position:absolute;left:6419;top:8626;width:183;height:180" coordorigin="6419,8626" coordsize="183,180">
              <v:shape style="position:absolute;left:6419;top:8626;width:183;height:180" coordorigin="6419,8626" coordsize="183,180" path="m6602,8806l6419,8626e" filled="false" stroked="true" strokeweight=".48pt" strokecolor="#fdfdfd">
                <v:path arrowok="t"/>
              </v:shape>
            </v:group>
            <v:group style="position:absolute;left:6909;top:9010;width:123;height:123" coordorigin="6909,9010" coordsize="123,123">
              <v:shape style="position:absolute;left:6909;top:9010;width:123;height:123" coordorigin="6909,9010" coordsize="123,123" path="m7031,9132l6909,9010e" filled="false" stroked="true" strokeweight=".48pt" strokecolor="#fdfdfd">
                <v:path arrowok="t"/>
              </v:shape>
            </v:group>
            <v:group style="position:absolute;left:6443;top:8544;width:159;height:159" coordorigin="6443,8544" coordsize="159,159">
              <v:shape style="position:absolute;left:6443;top:8544;width:159;height:159" coordorigin="6443,8544" coordsize="159,159" path="m6602,8702l6443,8544e" filled="false" stroked="true" strokeweight=".48pt" strokecolor="#fdfdfd">
                <v:path arrowok="t"/>
              </v:shape>
            </v:group>
            <v:group style="position:absolute;left:7012;top:9010;width:56;height:53" coordorigin="7012,9010" coordsize="56,53">
              <v:shape style="position:absolute;left:7012;top:9010;width:56;height:53" coordorigin="7012,9010" coordsize="56,53" path="m7067,9062l7012,9010e" filled="false" stroked="true" strokeweight=".48pt" strokecolor="#fdfdfd">
                <v:path arrowok="t"/>
              </v:shape>
            </v:group>
            <v:group style="position:absolute;left:6546;top:8544;width:56;height:53" coordorigin="6546,8544" coordsize="56,53">
              <v:shape style="position:absolute;left:6546;top:8544;width:56;height:53" coordorigin="6546,8544" coordsize="56,53" path="m6602,8597l6546,8544e" filled="false" stroked="true" strokeweight=".48pt" strokecolor="#fdfdfd">
                <v:path arrowok="t"/>
              </v:shape>
            </v:group>
            <v:group style="position:absolute;left:5951;top:7742;width:2;height:233" coordorigin="5951,7742" coordsize="2,233">
              <v:shape style="position:absolute;left:5951;top:7742;width:2;height:233" coordorigin="5951,7742" coordsize="0,233" path="m5951,7742l5951,7975e" filled="false" stroked="true" strokeweight=".48pt" strokecolor="#fdfdfd">
                <v:path arrowok="t"/>
              </v:shape>
            </v:group>
            <v:group style="position:absolute;left:7331;top:8870;width:380;height:2" coordorigin="7331,8870" coordsize="380,2">
              <v:shape style="position:absolute;left:7331;top:8870;width:380;height:2" coordorigin="7331,8870" coordsize="380,0" path="m7331,8870l7710,8870e" filled="false" stroked="true" strokeweight=".12pt" strokecolor="#000000">
                <v:path arrowok="t"/>
              </v:shape>
            </v:group>
            <v:group style="position:absolute;left:4722;top:7210;width:610;height:267" coordorigin="4722,7210" coordsize="610,267">
              <v:shape style="position:absolute;left:4722;top:7210;width:610;height:267" coordorigin="4722,7210" coordsize="610,267" path="m4722,7210l5332,7210,5332,7476,4722,7476,4722,7210e" filled="false" stroked="true" strokeweight="0pt" strokecolor="#000000">
                <v:path arrowok="t"/>
              </v:shape>
            </v:group>
            <v:group style="position:absolute;left:2714;top:8126;width:776;height:132" coordorigin="2714,8126" coordsize="776,132">
              <v:shape style="position:absolute;left:2714;top:8126;width:776;height:132" coordorigin="2714,8126" coordsize="776,132" path="m2714,8126l3489,8126,3489,8258,2714,8258,2714,8126e" filled="false" stroked="true" strokeweight="0pt" strokecolor="#000000">
                <v:path arrowok="t"/>
              </v:shape>
            </v:group>
            <v:group style="position:absolute;left:4156;top:8950;width:514;height:279" coordorigin="4156,8950" coordsize="514,279">
              <v:shape style="position:absolute;left:4156;top:8950;width:514;height:279" coordorigin="4156,8950" coordsize="514,279" path="m4156,8950l4670,8950,4670,9228,4156,9228,4156,8950e" filled="false" stroked="true" strokeweight="0pt" strokecolor="#000000">
                <v:path arrowok="t"/>
              </v:shape>
            </v:group>
            <v:group style="position:absolute;left:6131;top:7274;width:476;height:300" coordorigin="6131,7274" coordsize="476,300">
              <v:shape style="position:absolute;left:6131;top:7274;width:476;height:300" coordorigin="6131,7274" coordsize="476,300" path="m6131,7274l6606,7274,6606,7574,6131,7574,6131,7274e" filled="false" stroked="true" strokeweight="0pt" strokecolor="#000000">
                <v:path arrowok="t"/>
              </v:shape>
            </v:group>
            <v:group style="position:absolute;left:6933;top:6830;width:526;height:286" coordorigin="6933,6830" coordsize="526,286">
              <v:shape style="position:absolute;left:6933;top:6830;width:526;height:286" coordorigin="6933,6830" coordsize="526,286" path="m6933,6830l7458,6830,7458,7116,6933,7116,6933,6830e" filled="false" stroked="true" strokeweight="0pt" strokecolor="#000000">
                <v:path arrowok="t"/>
              </v:shape>
            </v:group>
            <v:group style="position:absolute;left:6974;top:8059;width:509;height:293" coordorigin="6974,8059" coordsize="509,293">
              <v:shape style="position:absolute;left:6974;top:8059;width:509;height:293" coordorigin="6974,8059" coordsize="509,293" path="m7482,8352l6974,8352,6974,8059,7482,8059,7482,8352e" filled="false" stroked="true" strokeweight="0pt" strokecolor="#000000">
                <v:path arrowok="t"/>
              </v:shape>
            </v:group>
            <v:group style="position:absolute;left:7370;top:9235;width:365;height:264" coordorigin="7370,9235" coordsize="365,264">
              <v:shape style="position:absolute;left:7370;top:9235;width:365;height:264" coordorigin="7370,9235" coordsize="365,264" path="m7734,9499l7370,9499,7370,9235,7734,9235,7734,9499e" filled="false" stroked="true" strokeweight="0pt" strokecolor="#000000">
                <v:path arrowok="t"/>
              </v:shape>
            </v:group>
            <v:group style="position:absolute;left:369;top:1619;width:11184;height:2" coordorigin="369,1619" coordsize="11184,2">
              <v:shape style="position:absolute;left:369;top:1619;width:11184;height:2" coordorigin="369,1619" coordsize="11184,0" path="m369,1619l11553,1619e" filled="false" stroked="true" strokeweight=".7pt" strokecolor="#fdfdfd">
                <v:path arrowok="t"/>
              </v:shape>
            </v:group>
            <v:group style="position:absolute;left:369;top:1613;width:11184;height:12" coordorigin="369,1613" coordsize="11184,12">
              <v:shape style="position:absolute;left:369;top:1613;width:11184;height:12" coordorigin="369,1613" coordsize="11184,12" path="m369,1613l369,1625,11553,1613,369,1613xe" filled="false" stroked="true" strokeweight="0pt" strokecolor="#fdfdfd">
                <v:path arrowok="t"/>
              </v:shape>
            </v:group>
            <v:group style="position:absolute;left:369;top:1613;width:11184;height:12" coordorigin="369,1613" coordsize="11184,12">
              <v:shape style="position:absolute;left:369;top:1613;width:11184;height:12" coordorigin="369,1613" coordsize="11184,12" path="m369,1625l11553,1613,11553,1625,369,1625xe" filled="false" stroked="true" strokeweight="0pt" strokecolor="#fdfdfd">
                <v:path arrowok="t"/>
              </v:shape>
              <v:shape style="position:absolute;left:9676;top:2594;width:1534;height:2683" type="#_x0000_t75" stroked="false">
                <v:imagedata r:id="rId78" o:title=""/>
              </v:shape>
            </v:group>
            <v:group style="position:absolute;left:352;top:16171;width:183;height:303" coordorigin="352,16171" coordsize="183,303">
              <v:shape style="position:absolute;left:352;top:16171;width:183;height:303" coordorigin="352,16171" coordsize="183,303" path="m465,16471l424,16471,429,16474,462,16474,465,16471xe" filled="true" fillcolor="#fdfdfd" stroked="false">
                <v:path arrowok="t"/>
                <v:fill type="solid"/>
              </v:shape>
              <v:shape style="position:absolute;left:352;top:16171;width:183;height:303" coordorigin="352,16171" coordsize="183,303" path="m474,16469l410,16469,412,16471,472,16471,474,16469xe" filled="true" fillcolor="#fdfdfd" stroked="false">
                <v:path arrowok="t"/>
                <v:fill type="solid"/>
              </v:shape>
              <v:shape style="position:absolute;left:352;top:16171;width:183;height:303" coordorigin="352,16171" coordsize="183,303" path="m484,16466l402,16466,407,16469,482,16469,484,16466xe" filled="true" fillcolor="#fdfdfd" stroked="false">
                <v:path arrowok="t"/>
                <v:fill type="solid"/>
              </v:shape>
              <v:shape style="position:absolute;left:352;top:16171;width:183;height:303" coordorigin="352,16171" coordsize="183,303" path="m371,16390l354,16394,354,16402,357,16406,357,16414,359,16416,359,16421,362,16423,362,16428,366,16433,366,16435,369,16440,374,16445,374,16447,383,16457,386,16457,390,16462,395,16462,400,16466,489,16466,491,16464,494,16464,498,16459,501,16459,506,16454,438,16454,434,16452,422,16452,419,16450,412,16450,407,16445,402,16445,398,16440,395,16440,388,16433,388,16430,383,16426,381,16421,381,16418,378,16416,378,16411,376,16409,376,16406,374,16402,374,16394,371,16390xe" filled="true" fillcolor="#fdfdfd" stroked="false">
                <v:path arrowok="t"/>
                <v:fill type="solid"/>
              </v:shape>
              <v:shape style="position:absolute;left:352;top:16171;width:183;height:303" coordorigin="352,16171" coordsize="183,303" path="m534,16342l518,16342,518,16380,515,16385,515,16399,513,16404,513,16406,510,16411,510,16414,508,16416,508,16421,506,16423,506,16426,491,16440,489,16440,484,16445,482,16445,479,16447,477,16447,472,16450,470,16450,467,16452,453,16452,448,16454,506,16454,518,16442,518,16440,522,16435,522,16433,525,16430,525,16426,527,16423,527,16421,530,16416,530,16414,532,16409,532,16399,534,16394,534,16342xe" filled="true" fillcolor="#fdfdfd" stroked="false">
                <v:path arrowok="t"/>
                <v:fill type="solid"/>
              </v:shape>
              <v:shape style="position:absolute;left:352;top:16171;width:183;height:303" coordorigin="352,16171" coordsize="183,303" path="m462,16370l424,16370,429,16373,460,16373,462,16370xe" filled="true" fillcolor="#fdfdfd" stroked="false">
                <v:path arrowok="t"/>
                <v:fill type="solid"/>
              </v:shape>
              <v:shape style="position:absolute;left:352;top:16171;width:183;height:303" coordorigin="352,16171" coordsize="183,303" path="m474,16368l412,16368,414,16370,472,16370,474,16368xe" filled="true" fillcolor="#fdfdfd" stroked="false">
                <v:path arrowok="t"/>
                <v:fill type="solid"/>
              </v:shape>
              <v:shape style="position:absolute;left:352;top:16171;width:183;height:303" coordorigin="352,16171" coordsize="183,303" path="m484,16366l405,16366,407,16368,482,16368,484,16366xe" filled="true" fillcolor="#fdfdfd" stroked="false">
                <v:path arrowok="t"/>
                <v:fill type="solid"/>
              </v:shape>
              <v:shape style="position:absolute;left:352;top:16171;width:183;height:303" coordorigin="352,16171" coordsize="183,303" path="m438,16351l381,16351,388,16358,390,16358,395,16363,398,16363,402,16366,489,16366,494,16361,498,16361,506,16354,441,16354,438,16351xe" filled="true" fillcolor="#fdfdfd" stroked="false">
                <v:path arrowok="t"/>
                <v:fill type="solid"/>
              </v:shape>
              <v:shape style="position:absolute;left:352;top:16171;width:183;height:303" coordorigin="352,16171" coordsize="183,303" path="m508,16190l455,16190,458,16193,467,16193,472,16195,474,16195,477,16198,482,16198,484,16200,486,16200,496,16210,498,16210,501,16212,501,16214,503,16217,506,16222,508,16224,508,16226,510,16229,510,16234,513,16236,513,16243,515,16246,515,16258,518,16262,518,16279,515,16284,515,16298,513,16303,513,16306,510,16310,510,16313,508,16315,508,16318,506,16322,506,16325,491,16339,489,16339,484,16344,482,16344,479,16346,477,16346,472,16349,470,16349,467,16351,453,16351,448,16354,506,16354,518,16342,534,16342,534,16248,532,16246,532,16236,530,16234,530,16226,527,16224,527,16219,525,16217,525,16214,522,16210,520,16207,520,16205,513,16198,513,16195,508,16190xe" filled="true" fillcolor="#fdfdfd" stroked="false">
                <v:path arrowok="t"/>
                <v:fill type="solid"/>
              </v:shape>
              <v:shape style="position:absolute;left:352;top:16171;width:183;height:303" coordorigin="352,16171" coordsize="183,303" path="m489,16178l400,16178,398,16181,395,16181,393,16183,388,16186,386,16186,378,16193,378,16195,369,16205,369,16207,364,16212,364,16214,362,16219,362,16222,359,16224,359,16229,357,16231,357,16238,354,16243,354,16262,352,16267,352,16279,354,16282,354,16298,357,16303,357,16310,359,16313,359,16320,362,16322,362,16327,366,16332,366,16334,369,16339,371,16342,371,16344,378,16351,424,16351,419,16349,412,16349,410,16346,407,16346,402,16342,400,16342,383,16325,383,16322,378,16318,378,16313,376,16310,376,16303,374,16301,374,16294,371,16289,371,16255,374,16253,374,16241,376,16238,376,16234,378,16231,378,16229,381,16224,381,16222,388,16214,388,16212,398,16202,400,16202,405,16198,410,16198,412,16195,419,16195,422,16193,429,16193,431,16190,508,16190,506,16188,503,16188,498,16183,496,16183,491,16181,489,16178xe" filled="true" fillcolor="#fdfdfd" stroked="false">
                <v:path arrowok="t"/>
                <v:fill type="solid"/>
              </v:shape>
              <v:shape style="position:absolute;left:352;top:16171;width:183;height:303" coordorigin="352,16171" coordsize="183,303" path="m484,16176l407,16176,402,16178,486,16178,484,16176xe" filled="true" fillcolor="#fdfdfd" stroked="false">
                <v:path arrowok="t"/>
                <v:fill type="solid"/>
              </v:shape>
              <v:shape style="position:absolute;left:352;top:16171;width:183;height:303" coordorigin="352,16171" coordsize="183,303" path="m474,16174l412,16174,410,16176,477,16176,474,16174xe" filled="true" fillcolor="#fdfdfd" stroked="false">
                <v:path arrowok="t"/>
                <v:fill type="solid"/>
              </v:shape>
              <v:shape style="position:absolute;left:352;top:16171;width:183;height:303" coordorigin="352,16171" coordsize="183,303" path="m462,16171l424,16171,419,16174,467,16174,462,16171xe" filled="true" fillcolor="#fdfdfd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3"/>
          <w:szCs w:val="23"/>
        </w:rPr>
      </w:pPr>
    </w:p>
    <w:p>
      <w:pPr>
        <w:pStyle w:val="Heading4"/>
        <w:spacing w:line="240" w:lineRule="auto"/>
        <w:ind w:right="0"/>
        <w:jc w:val="left"/>
        <w:rPr>
          <w:rFonts w:ascii="Lucida Sans" w:hAnsi="Lucida Sans" w:cs="Lucida Sans" w:eastAsia="Lucida Sans"/>
        </w:rPr>
      </w:pPr>
      <w:r>
        <w:rPr/>
        <w:pict>
          <v:shape style="position:absolute;margin-left:321.941968pt;margin-top:2.786619pt;width:9.9pt;height:6.5pt;mso-position-horizontal-relative:page;mso-position-vertical-relative:paragraph;z-index:-431224;rotation:78" type="#_x0000_t136" fillcolor="#000000" stroked="f">
            <o:extrusion v:ext="view" autorotationcenter="t"/>
            <v:textpath style="font-family:&amp;quot;Arial&amp;quot;;font-size:6pt;v-text-kern:t;mso-text-shadow:auto" string="22°"/>
            <w10:wrap type="none"/>
          </v:shape>
        </w:pict>
      </w:r>
      <w:r>
        <w:rPr/>
        <w:pict>
          <v:shape style="position:absolute;margin-left:354.549164pt;margin-top:20.163818pt;width:8.5pt;height:16.45pt;mso-position-horizontal-relative:page;mso-position-vertical-relative:paragraph;z-index:3232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>
                    <w:rPr>
                      <w:rFonts w:ascii="Arial"/>
                      <w:w w:val="99"/>
                      <w:sz w:val="13"/>
                    </w:rPr>
                    <w:t>3842</w:t>
                  </w:r>
                  <w:r>
                    <w:rPr>
                      <w:rFonts w:ascii="Arial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596478pt;margin-top:5.654519pt;width:9.9pt;height:6.5pt;mso-position-horizontal-relative:page;mso-position-vertical-relative:paragraph;z-index:-431104;rotation:282" type="#_x0000_t136" fillcolor="#000000" stroked="f">
            <o:extrusion v:ext="view" autorotationcenter="t"/>
            <v:textpath style="font-family:&amp;quot;Arial&amp;quot;;font-size:6pt;v-text-kern:t;mso-text-shadow:auto" string="22°"/>
            <w10:wrap type="none"/>
          </v:shape>
        </w:pict>
      </w:r>
      <w:bookmarkStart w:name="11" w:id="11"/>
      <w:bookmarkEnd w:id="11"/>
      <w:r>
        <w:rPr/>
      </w:r>
      <w:r>
        <w:rPr>
          <w:rFonts w:ascii="Lucida Sans"/>
        </w:rPr>
        <w:t>Features:</w:t>
      </w:r>
      <w:r>
        <w:rPr>
          <w:rFonts w:ascii="Lucida Sans"/>
        </w:rPr>
      </w:r>
    </w:p>
    <w:p>
      <w:pPr>
        <w:pStyle w:val="Heading7"/>
        <w:spacing w:line="291" w:lineRule="exact" w:before="7"/>
        <w:ind w:right="0"/>
        <w:jc w:val="left"/>
        <w:rPr>
          <w:rFonts w:ascii="Lucida Sans" w:hAnsi="Lucida Sans" w:cs="Lucida Sans" w:eastAsia="Lucida Sans"/>
        </w:rPr>
      </w:pPr>
      <w:r>
        <w:rPr/>
        <w:pict>
          <v:shape style="position:absolute;margin-left:281.498322pt;margin-top:2.291937pt;width:15pt;height:30.85pt;mso-position-horizontal-relative:page;mso-position-vertical-relative:paragraph;z-index:3208" type="#_x0000_t202" filled="false" stroked="false">
            <v:textbox inset="0,0,0,0" style="layout-flow:vertical;mso-layout-flow-alt:bottom-to-top">
              <w:txbxContent>
                <w:p>
                  <w:pPr>
                    <w:spacing w:line="285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6"/>
                      <w:szCs w:val="26"/>
                    </w:rPr>
                  </w:pPr>
                  <w:r>
                    <w:rPr>
                      <w:rFonts w:ascii="Arial"/>
                      <w:w w:val="99"/>
                      <w:sz w:val="26"/>
                    </w:rPr>
                    <w:t>4614</w:t>
                  </w:r>
                  <w:r>
                    <w:rPr>
                      <w:rFonts w:ascii="Arial"/>
                      <w:sz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Wingdings" w:hAnsi="Wingdings" w:cs="Wingdings" w:eastAsia="Wingdings"/>
          <w:w w:val="85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85"/>
        </w:rPr>
        <w:t>2doublebeds(4people);</w:t>
      </w:r>
      <w:r>
        <w:rPr>
          <w:rFonts w:ascii="Lucida Sans" w:hAnsi="Lucida Sans" w:cs="Lucida Sans" w:eastAsia="Lucida Sans"/>
        </w:rPr>
      </w:r>
    </w:p>
    <w:p>
      <w:pPr>
        <w:spacing w:line="291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85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85"/>
          <w:sz w:val="25"/>
          <w:szCs w:val="25"/>
        </w:rPr>
        <w:t>Possibilitytomakemultiplecottages;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85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85"/>
          <w:sz w:val="25"/>
          <w:szCs w:val="25"/>
        </w:rPr>
        <w:t>Sideentrance;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253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80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80"/>
          <w:sz w:val="25"/>
          <w:szCs w:val="25"/>
        </w:rPr>
        <w:t>Singlefloor;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354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0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70"/>
          <w:sz w:val="25"/>
          <w:szCs w:val="25"/>
        </w:rPr>
        <w:t>NTA=80m</w:t>
      </w:r>
      <w:r>
        <w:rPr>
          <w:rFonts w:ascii="Lucida Sans" w:hAnsi="Lucida Sans" w:cs="Lucida Sans" w:eastAsia="Lucida Sans"/>
          <w:spacing w:val="80"/>
          <w:w w:val="70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70"/>
          <w:sz w:val="36"/>
          <w:szCs w:val="36"/>
        </w:rPr>
        <w:t>2</w:t>
      </w:r>
      <w:r>
        <w:rPr>
          <w:rFonts w:ascii="Lucida Sans" w:hAnsi="Lucida Sans" w:cs="Lucida Sans" w:eastAsia="Lucida Sans"/>
          <w:w w:val="70"/>
          <w:sz w:val="25"/>
          <w:szCs w:val="25"/>
        </w:rPr>
        <w:t>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288" w:lineRule="exact" w:before="0"/>
        <w:ind w:left="1360" w:right="0" w:firstLine="0"/>
        <w:jc w:val="left"/>
        <w:rPr>
          <w:rFonts w:ascii="Lucida Sans" w:hAnsi="Lucida Sans" w:cs="Lucida Sans" w:eastAsia="Lucida Sans"/>
          <w:sz w:val="25"/>
          <w:szCs w:val="25"/>
        </w:rPr>
      </w:pPr>
      <w:r>
        <w:rPr>
          <w:rFonts w:ascii="Wingdings" w:hAnsi="Wingdings" w:cs="Wingdings" w:eastAsia="Wingdings"/>
          <w:w w:val="75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75"/>
          <w:sz w:val="25"/>
          <w:szCs w:val="25"/>
        </w:rPr>
        <w:t>BRA=83m</w:t>
      </w:r>
      <w:r>
        <w:rPr>
          <w:rFonts w:ascii="Lucida Sans" w:hAnsi="Lucida Sans" w:cs="Lucida Sans" w:eastAsia="Lucida Sans"/>
          <w:spacing w:val="12"/>
          <w:w w:val="75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75"/>
          <w:sz w:val="36"/>
          <w:szCs w:val="36"/>
        </w:rPr>
        <w:t>2</w:t>
      </w:r>
      <w:r>
        <w:rPr>
          <w:rFonts w:ascii="Lucida Sans" w:hAnsi="Lucida Sans" w:cs="Lucida Sans" w:eastAsia="Lucida Sans"/>
          <w:w w:val="75"/>
          <w:sz w:val="25"/>
          <w:szCs w:val="25"/>
        </w:rPr>
        <w:t>;</w:t>
      </w:r>
      <w:r>
        <w:rPr>
          <w:rFonts w:ascii="Lucida Sans" w:hAnsi="Lucida Sans" w:cs="Lucida Sans" w:eastAsia="Lucida Sans"/>
          <w:sz w:val="25"/>
          <w:szCs w:val="25"/>
        </w:rPr>
      </w:r>
    </w:p>
    <w:p>
      <w:pPr>
        <w:spacing w:line="395" w:lineRule="exact" w:before="0"/>
        <w:ind w:left="1360" w:right="0" w:firstLine="0"/>
        <w:jc w:val="left"/>
        <w:rPr>
          <w:rFonts w:ascii="Sakkal Majalla" w:hAnsi="Sakkal Majalla" w:cs="Sakkal Majalla" w:eastAsia="Sakkal Majalla"/>
          <w:sz w:val="36"/>
          <w:szCs w:val="36"/>
        </w:rPr>
      </w:pPr>
      <w:r>
        <w:rPr>
          <w:rFonts w:ascii="Wingdings" w:hAnsi="Wingdings" w:cs="Wingdings" w:eastAsia="Wingdings"/>
          <w:w w:val="70"/>
          <w:sz w:val="23"/>
          <w:szCs w:val="23"/>
        </w:rPr>
        <w:t></w:t>
      </w:r>
      <w:r>
        <w:rPr>
          <w:rFonts w:ascii="Lucida Sans" w:hAnsi="Lucida Sans" w:cs="Lucida Sans" w:eastAsia="Lucida Sans"/>
          <w:w w:val="70"/>
          <w:sz w:val="25"/>
          <w:szCs w:val="25"/>
        </w:rPr>
        <w:t>BYA=109m</w:t>
      </w:r>
      <w:r>
        <w:rPr>
          <w:rFonts w:ascii="Lucida Sans" w:hAnsi="Lucida Sans" w:cs="Lucida Sans" w:eastAsia="Lucida Sans"/>
          <w:spacing w:val="-16"/>
          <w:w w:val="70"/>
          <w:sz w:val="25"/>
          <w:szCs w:val="25"/>
        </w:rPr>
        <w:t> </w:t>
      </w:r>
      <w:r>
        <w:rPr>
          <w:rFonts w:ascii="Sakkal Majalla" w:hAnsi="Sakkal Majalla" w:cs="Sakkal Majalla" w:eastAsia="Sakkal Majalla"/>
          <w:w w:val="70"/>
          <w:sz w:val="36"/>
          <w:szCs w:val="36"/>
        </w:rPr>
        <w:t>2_</w:t>
      </w:r>
      <w:r>
        <w:rPr>
          <w:rFonts w:ascii="Sakkal Majalla" w:hAnsi="Sakkal Majalla" w:cs="Sakkal Majalla" w:eastAsia="Sakkal Majalla"/>
          <w:sz w:val="36"/>
          <w:szCs w:val="36"/>
        </w:rPr>
      </w:r>
    </w:p>
    <w:p>
      <w:pPr>
        <w:spacing w:line="240" w:lineRule="auto" w:before="0"/>
        <w:rPr>
          <w:rFonts w:ascii="Sakkal Majalla" w:hAnsi="Sakkal Majalla" w:cs="Sakkal Majalla" w:eastAsia="Sakkal Majalla"/>
          <w:sz w:val="20"/>
          <w:szCs w:val="20"/>
        </w:rPr>
      </w:pPr>
    </w:p>
    <w:p>
      <w:pPr>
        <w:spacing w:line="240" w:lineRule="auto" w:before="1"/>
        <w:rPr>
          <w:rFonts w:ascii="Sakkal Majalla" w:hAnsi="Sakkal Majalla" w:cs="Sakkal Majalla" w:eastAsia="Sakkal Majalla"/>
          <w:sz w:val="22"/>
          <w:szCs w:val="22"/>
        </w:rPr>
      </w:pPr>
    </w:p>
    <w:p>
      <w:pPr>
        <w:pStyle w:val="BodyText"/>
        <w:spacing w:line="240" w:lineRule="auto" w:before="85"/>
        <w:ind w:left="4171" w:right="5311"/>
        <w:jc w:val="center"/>
        <w:rPr>
          <w:rFonts w:ascii="Tahoma" w:hAnsi="Tahoma" w:cs="Tahoma" w:eastAsia="Tahoma"/>
        </w:rPr>
      </w:pPr>
      <w:r>
        <w:rPr>
          <w:rFonts w:ascii="Tahoma"/>
          <w:w w:val="105"/>
        </w:rPr>
        <w:t>A-A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2"/>
        <w:rPr>
          <w:rFonts w:ascii="Tahoma" w:hAnsi="Tahoma" w:cs="Tahoma" w:eastAsia="Tahoma"/>
          <w:sz w:val="22"/>
          <w:szCs w:val="22"/>
        </w:rPr>
      </w:pPr>
    </w:p>
    <w:p>
      <w:pPr>
        <w:spacing w:after="0" w:line="240" w:lineRule="auto"/>
        <w:rPr>
          <w:rFonts w:ascii="Tahoma" w:hAnsi="Tahoma" w:cs="Tahoma" w:eastAsia="Tahoma"/>
          <w:sz w:val="22"/>
          <w:szCs w:val="22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spacing w:line="240" w:lineRule="auto" w:before="11"/>
        <w:rPr>
          <w:rFonts w:ascii="Tahoma" w:hAnsi="Tahoma" w:cs="Tahoma" w:eastAsia="Tahoma"/>
          <w:sz w:val="10"/>
          <w:szCs w:val="10"/>
        </w:rPr>
      </w:pPr>
    </w:p>
    <w:p>
      <w:pPr>
        <w:pStyle w:val="BodyText"/>
        <w:spacing w:line="255" w:lineRule="auto"/>
        <w:ind w:left="4804" w:right="0" w:hanging="133"/>
        <w:jc w:val="left"/>
        <w:rPr>
          <w:rFonts w:ascii="Tahoma" w:hAnsi="Tahoma" w:cs="Tahoma" w:eastAsia="Tahoma"/>
        </w:rPr>
      </w:pPr>
      <w:r>
        <w:rPr>
          <w:rFonts w:ascii="Tahoma"/>
        </w:rPr>
        <w:t>Livingroom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22,1m2</w:t>
      </w:r>
      <w:r>
        <w:rPr>
          <w:rFonts w:ascii="Tahoma"/>
        </w:rPr>
      </w:r>
    </w:p>
    <w:p>
      <w:pPr>
        <w:pStyle w:val="BodyText"/>
        <w:spacing w:line="255" w:lineRule="auto" w:before="85"/>
        <w:ind w:left="3140" w:right="3095"/>
        <w:jc w:val="center"/>
        <w:rPr>
          <w:rFonts w:ascii="Tahoma" w:hAnsi="Tahoma" w:cs="Tahoma" w:eastAsia="Tahoma"/>
        </w:rPr>
      </w:pPr>
      <w:r>
        <w:rPr/>
        <w:br w:type="column"/>
      </w:r>
      <w:r>
        <w:rPr>
          <w:rFonts w:ascii="Tahoma"/>
        </w:rPr>
        <w:t>Storage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4,1m2</w:t>
      </w:r>
      <w:r>
        <w:rPr>
          <w:rFonts w:ascii="Tahoma"/>
        </w:rPr>
      </w:r>
    </w:p>
    <w:p>
      <w:pPr>
        <w:spacing w:after="0" w:line="255" w:lineRule="auto"/>
        <w:jc w:val="center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  <w:cols w:num="2" w:equalWidth="0">
            <w:col w:w="5231" w:space="40"/>
            <w:col w:w="6629"/>
          </w:cols>
        </w:sectPr>
      </w:pPr>
    </w:p>
    <w:p>
      <w:pPr>
        <w:spacing w:line="240" w:lineRule="auto" w:before="2"/>
        <w:rPr>
          <w:rFonts w:ascii="Tahoma" w:hAnsi="Tahoma" w:cs="Tahoma" w:eastAsia="Tahoma"/>
          <w:sz w:val="20"/>
          <w:szCs w:val="20"/>
        </w:rPr>
      </w:pPr>
    </w:p>
    <w:p>
      <w:pPr>
        <w:spacing w:after="0" w:line="240" w:lineRule="auto"/>
        <w:rPr>
          <w:rFonts w:ascii="Tahoma" w:hAnsi="Tahoma" w:cs="Tahoma" w:eastAsia="Tahoma"/>
          <w:sz w:val="20"/>
          <w:szCs w:val="20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Tahoma" w:hAnsi="Tahoma" w:cs="Tahoma" w:eastAsia="Tahoma"/>
          <w:sz w:val="12"/>
          <w:szCs w:val="12"/>
        </w:rPr>
      </w:pPr>
    </w:p>
    <w:p>
      <w:pPr>
        <w:pStyle w:val="BodyText"/>
        <w:spacing w:line="240" w:lineRule="auto" w:before="80"/>
        <w:ind w:right="0"/>
        <w:jc w:val="right"/>
        <w:rPr>
          <w:rFonts w:ascii="Tahoma" w:hAnsi="Tahoma" w:cs="Tahoma" w:eastAsia="Tahoma"/>
        </w:rPr>
      </w:pPr>
      <w:r>
        <w:rPr/>
        <w:pict>
          <v:shape style="position:absolute;margin-left:89.258324pt;margin-top:1.99965pt;width:15pt;height:30.85pt;mso-position-horizontal-relative:page;mso-position-vertical-relative:paragraph;z-index:3184" type="#_x0000_t202" filled="false" stroked="false">
            <v:textbox inset="0,0,0,0" style="layout-flow:vertical;mso-layout-flow-alt:bottom-to-top">
              <w:txbxContent>
                <w:p>
                  <w:pPr>
                    <w:spacing w:line="285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6"/>
                      <w:szCs w:val="26"/>
                    </w:rPr>
                  </w:pPr>
                  <w:r>
                    <w:rPr>
                      <w:rFonts w:ascii="Arial"/>
                      <w:w w:val="99"/>
                      <w:sz w:val="26"/>
                    </w:rPr>
                    <w:t>7500</w:t>
                  </w:r>
                  <w:r>
                    <w:rPr>
                      <w:rFonts w:ascii="Arial"/>
                      <w:sz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w w:val="105"/>
        </w:rPr>
        <w:t>Terrace</w:t>
      </w:r>
      <w:r>
        <w:rPr>
          <w:rFonts w:ascii="Tahoma"/>
          <w:spacing w:val="-7"/>
          <w:w w:val="105"/>
        </w:rPr>
        <w:t> </w:t>
      </w:r>
      <w:r>
        <w:rPr>
          <w:rFonts w:ascii="Tahoma"/>
          <w:w w:val="105"/>
        </w:rPr>
        <w:t>18</w:t>
      </w:r>
      <w:r>
        <w:rPr>
          <w:rFonts w:ascii="Tahoma"/>
          <w:spacing w:val="-7"/>
          <w:w w:val="105"/>
        </w:rPr>
        <w:t> </w:t>
      </w:r>
      <w:r>
        <w:rPr>
          <w:rFonts w:ascii="Tahoma"/>
          <w:w w:val="105"/>
        </w:rPr>
        <w:t>m2</w:t>
      </w:r>
    </w:p>
    <w:p>
      <w:pPr>
        <w:spacing w:line="240" w:lineRule="auto" w:before="10"/>
        <w:rPr>
          <w:rFonts w:ascii="Tahoma" w:hAnsi="Tahoma" w:cs="Tahoma" w:eastAsia="Tahoma"/>
          <w:sz w:val="13"/>
          <w:szCs w:val="13"/>
        </w:rPr>
      </w:pPr>
      <w:r>
        <w:rPr/>
        <w:br w:type="column"/>
      </w:r>
      <w:r>
        <w:rPr>
          <w:rFonts w:ascii="Tahoma"/>
          <w:sz w:val="13"/>
        </w:rPr>
      </w:r>
    </w:p>
    <w:p>
      <w:pPr>
        <w:pStyle w:val="BodyText"/>
        <w:spacing w:line="255" w:lineRule="auto"/>
        <w:ind w:left="2502" w:right="0" w:hanging="73"/>
        <w:jc w:val="right"/>
        <w:rPr>
          <w:rFonts w:ascii="Tahoma" w:hAnsi="Tahoma" w:cs="Tahoma" w:eastAsia="Tahoma"/>
        </w:rPr>
      </w:pPr>
      <w:r>
        <w:rPr>
          <w:rFonts w:ascii="Tahoma"/>
        </w:rPr>
        <w:t>Corridor</w:t>
      </w:r>
      <w:r>
        <w:rPr>
          <w:rFonts w:ascii="Tahoma"/>
          <w:w w:val="104"/>
        </w:rPr>
        <w:t> </w:t>
      </w:r>
      <w:r>
        <w:rPr>
          <w:rFonts w:ascii="Tahoma"/>
        </w:rPr>
        <w:t>4,7m2</w:t>
      </w:r>
      <w:r>
        <w:rPr>
          <w:rFonts w:ascii="Tahoma"/>
        </w:rPr>
      </w:r>
    </w:p>
    <w:p>
      <w:pPr>
        <w:spacing w:line="240" w:lineRule="auto" w:before="10"/>
        <w:rPr>
          <w:rFonts w:ascii="Tahoma" w:hAnsi="Tahoma" w:cs="Tahoma" w:eastAsia="Tahoma"/>
          <w:sz w:val="13"/>
          <w:szCs w:val="13"/>
        </w:rPr>
      </w:pPr>
      <w:r>
        <w:rPr/>
        <w:br w:type="column"/>
      </w:r>
      <w:r>
        <w:rPr>
          <w:rFonts w:ascii="Tahoma"/>
          <w:sz w:val="13"/>
        </w:rPr>
      </w:r>
    </w:p>
    <w:p>
      <w:pPr>
        <w:pStyle w:val="BodyText"/>
        <w:spacing w:line="255" w:lineRule="auto"/>
        <w:ind w:left="1478" w:right="0" w:hanging="92"/>
        <w:jc w:val="left"/>
        <w:rPr>
          <w:rFonts w:ascii="Tahoma" w:hAnsi="Tahoma" w:cs="Tahoma" w:eastAsia="Tahoma"/>
        </w:rPr>
      </w:pPr>
      <w:r>
        <w:rPr/>
        <w:pict>
          <v:shape style="position:absolute;margin-left:363.319977pt;margin-top:-40.937294pt;width:24.75pt;height:13.1pt;mso-position-horizontal-relative:page;mso-position-vertical-relative:paragraph;z-index:3040" type="#_x0000_t202" filled="false" stroked="true" strokeweight="0pt" strokecolor="#000000">
            <v:textbox inset="0,0,0,0">
              <w:txbxContent>
                <w:p>
                  <w:pPr>
                    <w:pStyle w:val="BodyText"/>
                    <w:spacing w:line="124" w:lineRule="exact"/>
                    <w:ind w:left="117" w:right="0" w:hanging="94"/>
                    <w:jc w:val="left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  <w:w w:val="105"/>
                    </w:rPr>
                    <w:t>Bedroom</w:t>
                  </w:r>
                  <w:r>
                    <w:rPr>
                      <w:rFonts w:ascii="Tahoma"/>
                    </w:rPr>
                  </w:r>
                </w:p>
                <w:p>
                  <w:pPr>
                    <w:pStyle w:val="BodyText"/>
                    <w:spacing w:line="129" w:lineRule="exact" w:before="9"/>
                    <w:ind w:left="117" w:right="0"/>
                    <w:jc w:val="left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</w:rPr>
                    <w:t>9,3m2</w:t>
                  </w:r>
                </w:p>
              </w:txbxContent>
            </v:textbox>
            <w10:wrap type="none"/>
          </v:shape>
        </w:pict>
      </w:r>
      <w:r>
        <w:rPr>
          <w:rFonts w:ascii="Tahoma"/>
        </w:rPr>
        <w:t>Entrance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4,0m2</w:t>
      </w:r>
      <w:r>
        <w:rPr>
          <w:rFonts w:ascii="Tahoma"/>
        </w:rPr>
      </w:r>
    </w:p>
    <w:p>
      <w:pPr>
        <w:pStyle w:val="BodyText"/>
        <w:spacing w:line="240" w:lineRule="auto" w:before="90"/>
        <w:ind w:left="729" w:right="0"/>
        <w:jc w:val="left"/>
        <w:rPr>
          <w:rFonts w:ascii="Arial" w:hAnsi="Arial" w:cs="Arial" w:eastAsia="Arial"/>
        </w:rPr>
      </w:pPr>
      <w:r>
        <w:rPr>
          <w:w w:val="105"/>
        </w:rPr>
        <w:br w:type="column"/>
      </w:r>
      <w:r>
        <w:rPr>
          <w:rFonts w:ascii="Arial"/>
          <w:w w:val="105"/>
        </w:rPr>
        <w:t>Entrance</w:t>
      </w:r>
      <w:r>
        <w:rPr>
          <w:rFonts w:ascii="Arial"/>
        </w:rPr>
      </w:r>
    </w:p>
    <w:p>
      <w:pPr>
        <w:spacing w:after="0" w:line="240" w:lineRule="auto"/>
        <w:jc w:val="left"/>
        <w:rPr>
          <w:rFonts w:ascii="Arial" w:hAnsi="Arial" w:cs="Arial" w:eastAsia="Arial"/>
        </w:rPr>
        <w:sectPr>
          <w:type w:val="continuous"/>
          <w:pgSz w:w="11900" w:h="16840"/>
          <w:pgMar w:top="1600" w:bottom="280" w:left="0" w:right="0"/>
          <w:cols w:num="4" w:equalWidth="0">
            <w:col w:w="3167" w:space="965"/>
            <w:col w:w="2840" w:space="40"/>
            <w:col w:w="1835" w:space="40"/>
            <w:col w:w="3013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17"/>
          <w:szCs w:val="17"/>
        </w:rPr>
      </w:pPr>
    </w:p>
    <w:p>
      <w:pPr>
        <w:pStyle w:val="BodyText"/>
        <w:spacing w:line="260" w:lineRule="auto" w:before="85"/>
        <w:ind w:left="4040" w:right="7458" w:hanging="24"/>
        <w:jc w:val="center"/>
        <w:rPr>
          <w:rFonts w:ascii="Tahoma" w:hAnsi="Tahoma" w:cs="Tahoma" w:eastAsia="Tahoma"/>
        </w:rPr>
      </w:pPr>
      <w:r>
        <w:rPr/>
        <w:pict>
          <v:shape style="position:absolute;margin-left:291.559998pt;margin-top:1.592687pt;width:17.3pt;height:13.6pt;mso-position-horizontal-relative:page;mso-position-vertical-relative:paragraph;z-index:3064" type="#_x0000_t202" filled="false" stroked="true" strokeweight="0pt" strokecolor="#000000">
            <v:textbox inset="0,0,0,0">
              <w:txbxContent>
                <w:p>
                  <w:pPr>
                    <w:pStyle w:val="BodyText"/>
                    <w:spacing w:line="119" w:lineRule="exact"/>
                    <w:ind w:left="16" w:right="0" w:firstLine="69"/>
                    <w:jc w:val="left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  <w:w w:val="105"/>
                    </w:rPr>
                    <w:t>WC</w:t>
                  </w:r>
                  <w:r>
                    <w:rPr>
                      <w:rFonts w:ascii="Tahoma"/>
                    </w:rPr>
                  </w:r>
                </w:p>
                <w:p>
                  <w:pPr>
                    <w:pStyle w:val="BodyText"/>
                    <w:spacing w:line="240" w:lineRule="auto" w:before="9"/>
                    <w:ind w:left="16" w:right="0"/>
                    <w:jc w:val="left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</w:rPr>
                    <w:t>2,4m2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2.879974pt;margin-top:-7.647313pt;width:9.6pt;height:70pt;mso-position-horizontal-relative:page;mso-position-vertical-relative:paragraph;z-index:3112" type="#_x0000_t202" filled="false" stroked="true" strokeweight="0pt" strokecolor="#000000">
            <v:textbox inset="0,0,0,0" style="layout-flow:vertical;mso-layout-flow-alt:bottom-to-top">
              <w:txbxContent>
                <w:p>
                  <w:pPr>
                    <w:pStyle w:val="BodyText"/>
                    <w:spacing w:line="240" w:lineRule="auto" w:before="55"/>
                    <w:ind w:left="141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/>
                      <w:w w:val="104"/>
                    </w:rPr>
                    <w:t>PLACEFORGARAGE</w:t>
                  </w:r>
                  <w:r>
                    <w:rPr>
                      <w:rFonts w:ascii="Arial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  <w:w w:val="105"/>
        </w:rPr>
        <w:t>Kitchen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13,3m2</w:t>
      </w:r>
      <w:r>
        <w:rPr>
          <w:rFonts w:ascii="Tahoma"/>
        </w:rPr>
      </w:r>
    </w:p>
    <w:p>
      <w:pPr>
        <w:spacing w:line="240" w:lineRule="auto" w:before="9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55" w:lineRule="auto"/>
        <w:ind w:left="6615" w:right="4787"/>
        <w:jc w:val="center"/>
        <w:rPr>
          <w:rFonts w:ascii="Tahoma" w:hAnsi="Tahoma" w:cs="Tahoma" w:eastAsia="Tahoma"/>
        </w:rPr>
      </w:pPr>
      <w:r>
        <w:rPr/>
        <w:pict>
          <v:shape style="position:absolute;margin-left:411.440002pt;margin-top:-5.537294pt;width:24.75pt;height:13.7pt;mso-position-horizontal-relative:page;mso-position-vertical-relative:paragraph;z-index:3088" type="#_x0000_t202" filled="false" stroked="true" strokeweight="0pt" strokecolor="#000000">
            <v:textbox inset="0,0,0,0">
              <w:txbxContent>
                <w:p>
                  <w:pPr>
                    <w:pStyle w:val="BodyText"/>
                    <w:spacing w:line="255" w:lineRule="auto"/>
                    <w:ind w:left="84" w:right="15" w:hanging="63"/>
                    <w:jc w:val="left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</w:rPr>
                    <w:t>Bedroom</w:t>
                  </w:r>
                  <w:r>
                    <w:rPr>
                      <w:rFonts w:ascii="Tahoma"/>
                      <w:w w:val="104"/>
                    </w:rPr>
                    <w:t> </w:t>
                  </w:r>
                  <w:r>
                    <w:rPr>
                      <w:rFonts w:ascii="Tahoma"/>
                      <w:w w:val="105"/>
                    </w:rPr>
                    <w:t>10,8m2</w:t>
                  </w:r>
                  <w:r>
                    <w:rPr>
                      <w:rFonts w:ascii="Tahoma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</w:rPr>
        <w:t>Bathroom</w:t>
      </w:r>
      <w:r>
        <w:rPr>
          <w:rFonts w:ascii="Tahoma"/>
          <w:w w:val="104"/>
        </w:rPr>
        <w:t> </w:t>
      </w:r>
      <w:r>
        <w:rPr>
          <w:rFonts w:ascii="Tahoma"/>
          <w:w w:val="105"/>
        </w:rPr>
        <w:t>7,2m2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6"/>
          <w:szCs w:val="6"/>
        </w:rPr>
      </w:pPr>
    </w:p>
    <w:p>
      <w:pPr>
        <w:spacing w:line="240" w:lineRule="auto" w:before="10"/>
        <w:rPr>
          <w:rFonts w:ascii="Tahoma" w:hAnsi="Tahoma" w:cs="Tahoma" w:eastAsia="Tahoma"/>
          <w:sz w:val="6"/>
          <w:szCs w:val="6"/>
        </w:rPr>
      </w:pPr>
    </w:p>
    <w:p>
      <w:pPr>
        <w:spacing w:before="0"/>
        <w:ind w:left="3884" w:right="0" w:firstLine="0"/>
        <w:jc w:val="left"/>
        <w:rPr>
          <w:rFonts w:ascii="Arial" w:hAnsi="Arial" w:cs="Arial" w:eastAsia="Arial"/>
          <w:sz w:val="6"/>
          <w:szCs w:val="6"/>
        </w:rPr>
      </w:pPr>
      <w:r>
        <w:rPr/>
        <w:pict>
          <v:shape style="position:absolute;margin-left:255.152298pt;margin-top:-2.746035pt;width:25.05pt;height:9.25pt;mso-position-horizontal-relative:page;mso-position-vertical-relative:paragraph;z-index:3160" type="#_x0000_t202" filled="false" stroked="false">
            <v:textbox inset="0,0,0,0" style="layout-flow:vertical">
              <w:txbxContent>
                <w:p>
                  <w:pPr>
                    <w:spacing w:line="213" w:lineRule="exact" w:before="0"/>
                    <w:ind w:left="20" w:right="0" w:firstLine="0"/>
                    <w:jc w:val="left"/>
                    <w:rPr>
                      <w:rFonts w:ascii="Comic Sans MS" w:hAnsi="Comic Sans MS" w:cs="Comic Sans MS" w:eastAsia="Comic Sans MS"/>
                      <w:sz w:val="17"/>
                      <w:szCs w:val="17"/>
                    </w:rPr>
                  </w:pPr>
                  <w:r>
                    <w:rPr>
                      <w:rFonts w:ascii="Comic Sans MS"/>
                      <w:w w:val="284"/>
                      <w:sz w:val="17"/>
                    </w:rPr>
                    <w:t> </w:t>
                  </w:r>
                  <w:r>
                    <w:rPr>
                      <w:rFonts w:ascii="Comic Sans MS"/>
                      <w:sz w:val="17"/>
                    </w:rPr>
                  </w:r>
                </w:p>
                <w:p>
                  <w:pPr>
                    <w:spacing w:before="46"/>
                    <w:ind w:left="20" w:right="0" w:firstLine="0"/>
                    <w:jc w:val="left"/>
                    <w:rPr>
                      <w:rFonts w:ascii="Comic Sans MS" w:hAnsi="Comic Sans MS" w:cs="Comic Sans MS" w:eastAsia="Comic Sans MS"/>
                      <w:sz w:val="17"/>
                      <w:szCs w:val="17"/>
                    </w:rPr>
                  </w:pPr>
                  <w:r>
                    <w:rPr>
                      <w:rFonts w:ascii="Comic Sans MS"/>
                      <w:w w:val="284"/>
                      <w:sz w:val="17"/>
                    </w:rPr>
                    <w:t> </w:t>
                  </w:r>
                  <w:r>
                    <w:rPr>
                      <w:rFonts w:ascii="Comic Sans MS"/>
                      <w:sz w:val="1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110"/>
          <w:sz w:val="6"/>
        </w:rPr>
        <w:t>DW</w:t>
      </w:r>
      <w:r>
        <w:rPr>
          <w:rFonts w:ascii="Arial"/>
          <w:sz w:val="6"/>
        </w:rPr>
      </w:r>
    </w:p>
    <w:p>
      <w:pPr>
        <w:spacing w:line="240" w:lineRule="auto" w:before="9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1"/>
        <w:rPr>
          <w:rFonts w:ascii="Arial" w:hAnsi="Arial" w:cs="Arial" w:eastAsia="Arial"/>
          <w:sz w:val="10"/>
          <w:szCs w:val="10"/>
        </w:rPr>
      </w:pPr>
    </w:p>
    <w:p>
      <w:pPr>
        <w:pStyle w:val="BodyText"/>
        <w:spacing w:line="240" w:lineRule="auto"/>
        <w:ind w:right="0"/>
        <w:jc w:val="right"/>
        <w:rPr>
          <w:rFonts w:ascii="Tahoma" w:hAnsi="Tahoma" w:cs="Tahoma" w:eastAsia="Tahoma"/>
        </w:rPr>
      </w:pPr>
      <w:r>
        <w:rPr>
          <w:rFonts w:ascii="Tahoma"/>
        </w:rPr>
        <w:t>A-A</w:t>
      </w:r>
    </w:p>
    <w:p>
      <w:pPr>
        <w:pStyle w:val="Heading6"/>
        <w:spacing w:line="240" w:lineRule="auto" w:before="66"/>
        <w:ind w:left="120" w:right="0"/>
        <w:jc w:val="left"/>
        <w:rPr>
          <w:rFonts w:ascii="Arial" w:hAnsi="Arial" w:cs="Arial" w:eastAsia="Arial"/>
        </w:rPr>
      </w:pPr>
      <w:r>
        <w:rPr/>
        <w:br w:type="column"/>
      </w:r>
      <w:r>
        <w:rPr>
          <w:rFonts w:ascii="Arial"/>
        </w:rPr>
        <w:t>14500</w:t>
      </w:r>
      <w:r>
        <w:rPr>
          <w:rFonts w:ascii="Arial"/>
        </w:rPr>
      </w:r>
    </w:p>
    <w:p>
      <w:pPr>
        <w:spacing w:after="0" w:line="240" w:lineRule="auto"/>
        <w:jc w:val="left"/>
        <w:rPr>
          <w:rFonts w:ascii="Arial" w:hAnsi="Arial" w:cs="Arial" w:eastAsia="Arial"/>
        </w:rPr>
        <w:sectPr>
          <w:type w:val="continuous"/>
          <w:pgSz w:w="11900" w:h="16840"/>
          <w:pgMar w:top="1600" w:bottom="280" w:left="0" w:right="0"/>
          <w:cols w:num="2" w:equalWidth="0">
            <w:col w:w="5477" w:space="40"/>
            <w:col w:w="6383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2pt;margin-top:6.120018pt;width:590.8pt;height:830.4pt;mso-position-horizontal-relative:page;mso-position-vertical-relative:page;z-index:-431344" coordorigin="40,122" coordsize="11816,16608">
            <v:shape style="position:absolute;left:40;top:122;width:11815;height:16608" type="#_x0000_t75" stroked="false">
              <v:imagedata r:id="rId79" o:title=""/>
            </v:shape>
            <v:group style="position:absolute;left:8925;top:502;width:934;height:569" coordorigin="8925,502" coordsize="934,569">
              <v:shape style="position:absolute;left:8925;top:502;width:934;height:569" coordorigin="8925,502" coordsize="934,569" path="m8925,1070l8925,869,9666,502,9858,614,9858,1070,9858,614,9666,502,8925,869e" filled="false" stroked="true" strokeweight=".48pt" strokecolor="#fdfdfd">
                <v:path arrowok="t"/>
              </v:shape>
            </v:group>
            <v:group style="position:absolute;left:8891;top:466;width:1001;height:605" coordorigin="8891,466" coordsize="1001,605">
              <v:shape style="position:absolute;left:8891;top:466;width:1001;height:605" coordorigin="8891,466" coordsize="1001,605" path="m8891,1070l8891,850,9666,466,9892,595,9892,1070e" filled="false" stroked="true" strokeweight=".48pt" strokecolor="#fdfdfd">
                <v:path arrowok="t"/>
              </v:shape>
            </v:group>
            <v:group style="position:absolute;left:9578;top:502;width:934;height:569" coordorigin="9578,502" coordsize="934,569">
              <v:shape style="position:absolute;left:9578;top:502;width:934;height:569" coordorigin="9578,502" coordsize="934,569" path="m9578,1070l9578,869,10319,502,10511,614,10511,1070,10511,614,10319,502,9578,869e" filled="false" stroked="true" strokeweight=".48pt" strokecolor="#fdfdfd">
                <v:path arrowok="t"/>
              </v:shape>
            </v:group>
            <v:group style="position:absolute;left:9544;top:466;width:1001;height:605" coordorigin="9544,466" coordsize="1001,605">
              <v:shape style="position:absolute;left:9544;top:466;width:1001;height:605" coordorigin="9544,466" coordsize="1001,605" path="m9544,1070l9544,850,10319,466,10545,595,10545,1070e" filled="false" stroked="true" strokeweight=".48pt" strokecolor="#fdfdfd">
                <v:path arrowok="t"/>
              </v:shape>
            </v:group>
            <v:group style="position:absolute;left:7667;top:1112;width:2919;height:2" coordorigin="7667,1112" coordsize="2919,2">
              <v:shape style="position:absolute;left:7667;top:1112;width:2919;height:2" coordorigin="7667,1112" coordsize="2919,0" path="m7667,1112l10586,1112e" filled="false" stroked="true" strokeweight="1.42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099l7667,1126,10586,1099,7667,1099xe" filled="false" stroked="true" strokeweight="0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126l10586,1099,10586,1126,7667,1126xe" filled="false" stroked="true" strokeweight="0pt" strokecolor="#fdfdfd">
                <v:path arrowok="t"/>
              </v:shape>
            </v:group>
            <v:group style="position:absolute;left:9839;top:1192;width:687;height:2" coordorigin="9839,1192" coordsize="687,2">
              <v:shape style="position:absolute;left:9839;top:1192;width:687;height:2" coordorigin="9839,1192" coordsize="687,0" path="m9839,1192l10526,1192e" filled="false" stroked="true" strokeweight="1.42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178l9839,1205,10526,1178,9839,1178xe" filled="false" stroked="true" strokeweight="0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205l10526,1178,10526,1205,9839,1205xe" filled="false" stroked="true" strokeweight="0pt" strokecolor="#fdfdfd">
                <v:path arrowok="t"/>
              </v:shape>
            </v:group>
            <v:group style="position:absolute;left:9966;top:1350;width:432;height:2" coordorigin="9966,1350" coordsize="432,2">
              <v:shape style="position:absolute;left:9966;top:1350;width:432;height:2" coordorigin="9966,1350" coordsize="432,0" path="m9966,1350l10398,1350e" filled="false" stroked="true" strokeweight="1.42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37l9966,1363,10398,1337,9966,1337xe" filled="false" stroked="true" strokeweight="0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63l10398,1337,10398,1363,9966,1363xe" filled="false" stroked="true" strokeweight="0pt" strokecolor="#fdfdfd">
                <v:path arrowok="t"/>
              </v:shape>
            </v:group>
            <v:group style="position:absolute;left:7720;top:1176;width:209;height:188" coordorigin="7720,1176" coordsize="209,188">
              <v:shape style="position:absolute;left:7720;top:1176;width:209;height:188" coordorigin="7720,1176" coordsize="209,188" path="m7749,1176l7746,1176,7720,1363,7737,1363,7756,1229,7774,1229,7749,1176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774,1229l7756,1229,7821,1363,7826,1363,7842,1330,7823,1330,7774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10,1229l7893,1229,7910,1363,7929,1363,7910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02,1176l7898,1176,7823,1330,7842,1330,7893,1229,7910,1229,7902,1176xe" filled="true" fillcolor="#fdfdfd" stroked="false">
                <v:path arrowok="t"/>
                <v:fill type="solid"/>
              </v:shape>
            </v:group>
            <v:group style="position:absolute;left:7970;top:1286;width:70;height:15" coordorigin="7970,1286" coordsize="70,15">
              <v:shape style="position:absolute;left:7970;top:1286;width:70;height:15" coordorigin="7970,1286" coordsize="70,15" path="m7970,1294l8039,1294e" filled="false" stroked="true" strokeweight=".82pt" strokecolor="#fdfdfd">
                <v:path arrowok="t"/>
              </v:shape>
            </v:group>
            <v:group style="position:absolute;left:8080;top:1171;width:183;height:197" coordorigin="8080,1171" coordsize="183,197">
              <v:shape style="position:absolute;left:8080;top:1171;width:183;height:197" coordorigin="8080,1171" coordsize="183,197" path="m8195,1366l8166,1366,8169,1368,8193,1368,8195,136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7,1363l8152,1363,8154,1366,8205,1366,8207,136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7,1361l8142,1361,8145,1363,8214,1363,8217,136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358l8138,1358,8140,1361,8222,1361,8224,135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9,1346l8116,1346,8121,1351,8123,1351,8128,1356,8130,1356,8133,1358,8229,1358,8234,1354,8236,1354,8241,1349,8162,1349,8159,134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3,1339l8222,1339,8219,1342,8217,1342,8214,1344,8212,1344,8210,1346,8205,1346,8202,1349,8243,1349,8253,1339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0,1344l8114,1344,8114,1346,8152,1346,8150,134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26,1210l8099,1210,8097,1212,8097,1214,8094,1217,8094,1219,8092,1222,8092,1224,8090,1224,8090,1226,8087,1229,8087,1231,8085,1234,8085,1238,8082,1241,8082,1250,8080,1253,8080,1286,8082,1289,8082,1296,8085,1298,8085,1306,8087,1308,8087,1310,8090,1313,8090,1315,8094,1320,8094,1322,8097,1325,8097,1327,8099,1330,8099,1332,8102,1332,8104,1334,8104,1337,8106,1337,8106,1339,8111,1344,8147,1344,8145,1342,8142,1342,8140,1339,8138,1339,8133,1334,8130,1334,8114,1318,8114,1315,8111,1313,8111,1310,8109,1310,8109,1308,8106,1306,8106,1303,8104,1301,8104,1296,8102,1294,8102,1286,8099,1284,8099,1258,8102,1255,8102,1248,8104,1246,8104,1241,8106,1238,8106,1234,8109,1231,8109,1229,8111,1229,8111,1226,8118,1219,8118,1217,8121,1214,8123,1214,8126,1212,8126,121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8,1320l8246,1320,8241,1325,8241,1327,8238,1327,8229,1337,8226,1337,8224,1339,8255,1339,8258,1337,8258,1334,8262,1330,8248,132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0,1198l8217,1198,8219,1200,8222,1200,8224,1202,8226,1202,8236,1212,8238,1212,8241,1214,8241,1217,8246,1222,8248,1222,8262,1212,8253,1202,8253,1200,8250,119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7,1193l8116,1193,8102,1207,8102,1210,8128,1210,8133,1205,8135,1205,8138,1202,8140,1202,8140,1200,8142,1200,8145,1198,8147,1198,8150,1195,8154,1195,8157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6,1193l8205,1193,8207,1195,8212,1195,8212,1198,8248,1198,8246,1195,8246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34,1186l8126,1186,8118,1193,8166,1193,8169,1190,8241,1190,8238,1188,8236,1188,8234,118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1,1190l8193,1190,8195,1193,8243,1193,8241,119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9,1183l8130,1183,8128,1186,8231,1186,8229,118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181l8135,1181,8133,1183,8226,1183,8224,118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9,1178l8142,1178,8140,1181,8222,1181,8219,117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4,1176l8150,1176,8147,1178,8217,1178,8214,117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5,1174l8159,1174,8157,1176,8207,1176,8205,117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81,1171l8178,1171,8176,1174,8183,1174,8181,1171xe" filled="true" fillcolor="#fdfdfd" stroked="false">
                <v:path arrowok="t"/>
                <v:fill type="solid"/>
              </v:shape>
            </v:group>
            <v:group style="position:absolute;left:8301;top:1176;width:180;height:188" coordorigin="8301,1176" coordsize="180,188">
              <v:shape style="position:absolute;left:8301;top:1176;width:180;height:188" coordorigin="8301,1176" coordsize="180,188" path="m8394,1176l8390,1176,8301,1363,8322,1363,8351,1301,8452,1301,8444,1284,8358,1284,8392,1217,8413,1217,8394,1176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52,1301l8430,1301,8459,1363,8481,1363,8452,1301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13,1217l8392,1217,8423,1284,8444,1284,8413,1217xe" filled="true" fillcolor="#fdfdfd" stroked="false">
                <v:path arrowok="t"/>
                <v:fill type="solid"/>
              </v:shape>
            </v:group>
            <v:group style="position:absolute;left:8529;top:1176;width:111;height:188" coordorigin="8529,1176" coordsize="111,188">
              <v:shape style="position:absolute;left:8529;top:1176;width:111;height:188" coordorigin="8529,1176" coordsize="111,188" path="m8572,1176l8529,1176,8529,1363,8591,1363,8594,1361,8601,1361,8603,1358,8608,1358,8610,1356,8613,1356,8613,1354,8615,1354,8618,1351,8620,1351,8622,1349,8622,1346,8625,1346,8627,1344,8546,1344,8546,1274,8625,1274,8620,1270,8618,1270,8615,1267,8613,1267,8610,1265,8606,1265,8603,1262,8601,1262,8608,1255,8546,1255,8546,1195,8615,1195,8610,1190,8610,1188,8608,1188,8606,1186,8603,1186,8601,1183,8598,1183,8598,1181,8591,1181,8589,1178,8574,1178,8572,1176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32,1282l8606,1282,8615,1291,8615,1294,8618,1296,8618,1301,8620,1303,8620,1320,8618,1322,8618,1325,8615,1325,8615,1327,8610,1332,8610,1334,8608,1334,8603,1339,8601,1339,8598,1342,8591,1342,8589,1344,8627,1344,8627,1342,8634,1334,8634,1332,8637,1330,8637,1322,8639,1320,8639,1298,8637,1296,8637,1291,8634,1289,8634,1286,8632,1284,8632,1282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25,1274l8589,1274,8589,1277,8596,1277,8598,1279,8601,1279,8603,1282,8630,1282,8627,1279,8627,1277,8625,1274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8,1198l8589,1198,8591,1200,8594,1200,8594,1202,8596,1202,8603,1210,8603,1214,8606,1217,8606,1229,8603,1231,8603,1236,8601,1238,8601,1241,8598,1241,8598,1243,8596,1243,8589,1250,8584,1250,8584,1253,8572,1253,8570,1255,8610,1255,8615,1250,8615,1248,8618,1248,8618,1246,8620,1243,8620,1241,8622,1238,8622,1234,8625,1231,8625,1214,8622,1212,8622,1207,8620,1205,8620,1200,8618,1198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5,1195l8579,1195,8582,1198,8615,1198,8615,1195xe" filled="true" fillcolor="#fdfdfd" stroked="false">
                <v:path arrowok="t"/>
                <v:fill type="solid"/>
              </v:shape>
            </v:group>
            <v:group style="position:absolute;left:8702;top:1176;width:2;height:188" coordorigin="8702,1176" coordsize="2,188">
              <v:shape style="position:absolute;left:8702;top:1176;width:2;height:188" coordorigin="8702,1176" coordsize="0,188" path="m8702,1176l8702,1363e" filled="false" stroked="true" strokeweight="1.06pt" strokecolor="#fdfdfd">
                <v:path arrowok="t"/>
              </v:shape>
            </v:group>
            <v:group style="position:absolute;left:8774;top:1176;width:144;height:188" coordorigin="8774,1176" coordsize="144,188">
              <v:shape style="position:absolute;left:8774;top:1176;width:144;height:188" coordorigin="8774,1176" coordsize="144,188" path="m8776,1176l8774,1176,8774,1363,8790,1363,8790,1222,8816,1222,8776,1176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816,1222l8790,1222,8915,1363,8918,1363,8918,1320,8901,1320,8816,1222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918,1176l8901,1176,8901,1320,8918,1320,8918,1176xe" filled="true" fillcolor="#fdfdfd" stroked="false">
                <v:path arrowok="t"/>
                <v:fill type="solid"/>
              </v:shape>
            </v:group>
            <v:group style="position:absolute;left:9074;top:1354;width:89;height:2" coordorigin="9074,1354" coordsize="89,2">
              <v:shape style="position:absolute;left:9074;top:1354;width:89;height:2" coordorigin="9074,1354" coordsize="89,0" path="m9074,1354l9162,1354e" filled="false" stroked="true" strokeweight="1.1pt" strokecolor="#fdfdfd">
                <v:path arrowok="t"/>
              </v:shape>
            </v:group>
            <v:group style="position:absolute;left:9082;top:1176;width:2;height:168" coordorigin="9082,1176" coordsize="2,168">
              <v:shape style="position:absolute;left:9082;top:1176;width:2;height:168" coordorigin="9082,1176" coordsize="0,168" path="m9082,1176l9082,1344e" filled="false" stroked="true" strokeweight=".94pt" strokecolor="#fdfdfd">
                <v:path arrowok="t"/>
              </v:shape>
            </v:group>
            <v:group style="position:absolute;left:9218;top:1176;width:2;height:188" coordorigin="9218,1176" coordsize="2,188">
              <v:shape style="position:absolute;left:9218;top:1176;width:2;height:188" coordorigin="9218,1176" coordsize="0,188" path="m9218,1176l9218,1363e" filled="false" stroked="true" strokeweight="1.06pt" strokecolor="#fdfdfd">
                <v:path arrowok="t"/>
              </v:shape>
            </v:group>
            <v:group style="position:absolute;left:9290;top:1176;width:144;height:188" coordorigin="9290,1176" coordsize="144,188">
              <v:shape style="position:absolute;left:9290;top:1176;width:144;height:188" coordorigin="9290,1176" coordsize="144,188" path="m9292,1176l9290,1176,9290,1363,9309,1363,9309,1222,9332,1222,9292,1176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332,1222l9309,1222,9431,1363,9434,1363,9434,1320,9417,1320,9332,1222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434,1176l9417,1176,9417,1320,9434,1320,9434,1176xe" filled="true" fillcolor="#fdfdfd" stroked="false">
                <v:path arrowok="t"/>
                <v:fill type="solid"/>
              </v:shape>
            </v:group>
            <v:group style="position:absolute;left:9498;top:1354;width:106;height:2" coordorigin="9498,1354" coordsize="106,2">
              <v:shape style="position:absolute;left:9498;top:1354;width:106;height:2" coordorigin="9498,1354" coordsize="106,0" path="m9498,1354l9604,1354e" filled="false" stroked="true" strokeweight="1.1pt" strokecolor="#fdfdfd">
                <v:path arrowok="t"/>
              </v:shape>
            </v:group>
            <v:group style="position:absolute;left:9498;top:1272;width:20;height:72" coordorigin="9498,1272" coordsize="20,72">
              <v:shape style="position:absolute;left:9498;top:1272;width:20;height:72" coordorigin="9498,1272" coordsize="20,72" path="m9498,1308l9518,1308e" filled="false" stroked="true" strokeweight="3.7pt" strokecolor="#fdfdfd">
                <v:path arrowok="t"/>
              </v:shape>
            </v:group>
            <v:group style="position:absolute;left:9498;top:1262;width:106;height:2" coordorigin="9498,1262" coordsize="106,2">
              <v:shape style="position:absolute;left:9498;top:1262;width:106;height:2" coordorigin="9498,1262" coordsize="106,0" path="m9498,1262l9604,1262e" filled="false" stroked="true" strokeweight="1.1pt" strokecolor="#fdfdfd">
                <v:path arrowok="t"/>
              </v:shape>
            </v:group>
            <v:group style="position:absolute;left:9498;top:1196;width:20;height:56" coordorigin="9498,1196" coordsize="20,56">
              <v:shape style="position:absolute;left:9498;top:1196;width:20;height:56" coordorigin="9498,1196" coordsize="20,56" path="m9498,1224l9518,1224e" filled="false" stroked="true" strokeweight="2.9pt" strokecolor="#fdfdfd">
                <v:path arrowok="t"/>
              </v:shape>
            </v:group>
            <v:group style="position:absolute;left:9498;top:1186;width:106;height:2" coordorigin="9498,1186" coordsize="106,2">
              <v:shape style="position:absolute;left:9498;top:1186;width:106;height:2" coordorigin="9498,1186" coordsize="106,0" path="m9498,1186l9604,1186e" filled="false" stroked="true" strokeweight="1.1pt" strokecolor="#fdfdfd">
                <v:path arrowok="t"/>
              </v:shape>
            </v:group>
            <v:group style="position:absolute;left:9904;top:1271;width:557;height:2" coordorigin="9904,1271" coordsize="557,2">
              <v:shape style="position:absolute;left:9904;top:1271;width:557;height:2" coordorigin="9904,1271" coordsize="557,0" path="m9904,1271l10461,1271e" filled="false" stroked="true" strokeweight="1.42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58l9904,1284,10461,1258,9904,1258xe" filled="false" stroked="true" strokeweight="0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84l10461,1258,10461,1284,9904,1284xe" filled="false" stroked="true" strokeweight="0pt" strokecolor="#fdfdfd">
                <v:path arrowok="t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true" fillcolor="#fdfdfd" stroked="false">
                <v:path arrowok="t"/>
                <v:fill type="solid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false" stroked="true" strokeweight="0pt" strokecolor="#fdfdfd">
                <v:path arrowok="t"/>
              </v:shape>
            </v:group>
            <v:group style="position:absolute;left:9666;top:502;width:68;height:2" coordorigin="9666,502" coordsize="68,2">
              <v:shape style="position:absolute;left:9666;top:502;width:68;height:2" coordorigin="9666,502" coordsize="68,0" path="m9666,502l9734,502e" filled="false" stroked="true" strokeweight=".1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666,502l9825,595,9892,595,9666,502xe" filled="true" fillcolor="#fdfdfd" stroked="false">
                <v:path arrowok="t"/>
                <v:fill type="solid"/>
              </v:shape>
              <v:shape style="position:absolute;left:9666;top:502;width:226;height:94" coordorigin="9666,502" coordsize="226,94" path="m9734,502l9666,502,9892,595,9734,502xe" filled="true" fillcolor="#fdfdfd" stroked="false">
                <v:path arrowok="t"/>
                <v:fill type="solid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25,595l9892,595,9666,502,9825,595xe" filled="false" stroked="true" strokeweight="0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92,595l9666,502,9734,502,9892,595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25,595l9858,614,9892,614,9825,595xe" filled="true" fillcolor="#fdfdfd" stroked="false">
                <v:path arrowok="t"/>
                <v:fill type="solid"/>
              </v:shape>
              <v:shape style="position:absolute;left:9825;top:595;width:68;height:20" coordorigin="9825,595" coordsize="68,20" path="m9892,595l9825,595,9892,614,9892,595xe" filled="true" fillcolor="#fdfdfd" stroked="false">
                <v:path arrowok="t"/>
                <v:fill type="solid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58,614l9892,614,9825,595,9858,614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92,614l9825,595,9892,595,9892,614xe" filled="false" stroked="true" strokeweight="0pt" strokecolor="#fdfdfd">
                <v:path arrowok="t"/>
              </v:shape>
            </v:group>
            <v:group style="position:absolute;left:8891;top:502;width:776;height:348" coordorigin="8891,502" coordsize="776,348">
              <v:shape style="position:absolute;left:8891;top:502;width:776;height:348" coordorigin="8891,502" coordsize="776,348" path="m9592,502l8891,850,8966,850,9592,502xe" filled="true" fillcolor="#fdfdfd" stroked="false">
                <v:path arrowok="t"/>
                <v:fill type="solid"/>
              </v:shape>
              <v:shape style="position:absolute;left:8891;top:502;width:776;height:348" coordorigin="8891,502" coordsize="776,348" path="m9666,502l9592,502,8966,850,9666,502xe" filled="true" fillcolor="#fdfdfd" stroked="false">
                <v:path arrowok="t"/>
                <v:fill type="solid"/>
              </v:shape>
            </v:group>
            <v:group style="position:absolute;left:8891;top:502;width:701;height:348" coordorigin="8891,502" coordsize="701,348">
              <v:shape style="position:absolute;left:8891;top:502;width:701;height:348" coordorigin="8891,502" coordsize="701,348" path="m8891,850l8966,850,9592,502,8891,850xe" filled="false" stroked="true" strokeweight="0pt" strokecolor="#fdfdfd">
                <v:path arrowok="t"/>
              </v:shape>
            </v:group>
            <v:group style="position:absolute;left:8966;top:502;width:701;height:348" coordorigin="8966,502" coordsize="701,348">
              <v:shape style="position:absolute;left:8966;top:502;width:701;height:348" coordorigin="8966,502" coordsize="701,348" path="m8966,850l9592,502,9666,502,8966,850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891,850l8891,869,8925,869,8891,850xe" filled="true" fillcolor="#fdfdfd" stroked="false">
                <v:path arrowok="t"/>
                <v:fill type="solid"/>
              </v:shape>
              <v:shape style="position:absolute;left:8891;top:850;width:75;height:20" coordorigin="8891,850" coordsize="75,20" path="m8966,850l8891,850,8925,869,8966,850xe" filled="true" fillcolor="#fdfdfd" stroked="false">
                <v:path arrowok="t"/>
                <v:fill type="solid"/>
              </v:shape>
            </v:group>
            <v:group style="position:absolute;left:8891;top:850;width:34;height:20" coordorigin="8891,850" coordsize="34,20">
              <v:shape style="position:absolute;left:8891;top:850;width:34;height:20" coordorigin="8891,850" coordsize="34,20" path="m8891,869l8925,869,8891,850,8891,869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925,869l8891,850,8966,850,8925,869xe" filled="false" stroked="true" strokeweight="0pt" strokecolor="#fdfdfd">
                <v:path arrowok="t"/>
              </v:shape>
            </v:group>
            <v:group style="position:absolute;left:9875;top:614;width:2;height:456" coordorigin="9875,614" coordsize="2,456">
              <v:shape style="position:absolute;left:9875;top:614;width:2;height:456" coordorigin="9875,614" coordsize="0,456" path="m9875,614l9875,1070e" filled="false" stroked="true" strokeweight="1.78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58,1070l9892,1070,9858,614,9858,1070xe" filled="false" stroked="true" strokeweight="0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92,1070l9858,614,9892,614,9892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869l8891,1070,8925,1070,8891,869xe" filled="true" fillcolor="#fdfdfd" stroked="false">
                <v:path arrowok="t"/>
                <v:fill type="solid"/>
              </v:shape>
              <v:shape style="position:absolute;left:8891;top:869;width:34;height:202" coordorigin="8891,869" coordsize="34,202" path="m8925,869l8891,869,8925,1070,8925,869xe" filled="true" fillcolor="#fdfdfd" stroked="false">
                <v:path arrowok="t"/>
                <v:fill type="solid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1070l8925,1070,8891,869,8891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925,1070l8891,869,8925,869,8925,1070xe" filled="false" stroked="true" strokeweight="0pt" strokecolor="#fdfdfd">
                <v:path arrowok="t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true" fillcolor="#fdfdfd" stroked="false">
                <v:path arrowok="t"/>
                <v:fill type="solid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319,502l10478,595,10545,595,10319,502xe" filled="true" fillcolor="#fdfdfd" stroked="false">
                <v:path arrowok="t"/>
                <v:fill type="solid"/>
              </v:shape>
              <v:shape style="position:absolute;left:10319;top:502;width:226;height:94" coordorigin="10319,502" coordsize="226,94" path="m10384,502l10319,502,10545,595,10384,502xe" filled="true" fillcolor="#fdfdfd" stroked="false">
                <v:path arrowok="t"/>
                <v:fill type="solid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478,595l10545,595,10319,502,10478,595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545,595l10319,502,10384,502,10545,595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478,595l10511,614,10545,614,10478,595xe" filled="true" fillcolor="#fdfdfd" stroked="false">
                <v:path arrowok="t"/>
                <v:fill type="solid"/>
              </v:shape>
              <v:shape style="position:absolute;left:10478;top:595;width:68;height:20" coordorigin="10478,595" coordsize="68,20" path="m10545,595l10478,595,10545,614,10545,595xe" filled="true" fillcolor="#fdfdfd" stroked="false">
                <v:path arrowok="t"/>
                <v:fill type="solid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11,614l10545,614,10478,595,10511,614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45,614l10478,595,10545,595,10545,614xe" filled="false" stroked="true" strokeweight="0pt" strokecolor="#fdfdfd">
                <v:path arrowok="t"/>
              </v:shape>
            </v:group>
            <v:group style="position:absolute;left:9544;top:502;width:776;height:348" coordorigin="9544,502" coordsize="776,348">
              <v:shape style="position:absolute;left:9544;top:502;width:776;height:348" coordorigin="9544,502" coordsize="776,348" path="m10245,502l9544,850,9618,850,10245,502xe" filled="true" fillcolor="#fdfdfd" stroked="false">
                <v:path arrowok="t"/>
                <v:fill type="solid"/>
              </v:shape>
              <v:shape style="position:absolute;left:9544;top:502;width:776;height:348" coordorigin="9544,502" coordsize="776,348" path="m10319,502l10245,502,9618,850,10319,502xe" filled="true" fillcolor="#fdfdfd" stroked="false">
                <v:path arrowok="t"/>
                <v:fill type="solid"/>
              </v:shape>
            </v:group>
            <v:group style="position:absolute;left:9544;top:502;width:701;height:348" coordorigin="9544,502" coordsize="701,348">
              <v:shape style="position:absolute;left:9544;top:502;width:701;height:348" coordorigin="9544,502" coordsize="701,348" path="m9544,850l9618,850,10245,502,9544,850xe" filled="false" stroked="true" strokeweight="0pt" strokecolor="#fdfdfd">
                <v:path arrowok="t"/>
              </v:shape>
            </v:group>
            <v:group style="position:absolute;left:9618;top:502;width:701;height:348" coordorigin="9618,502" coordsize="701,348">
              <v:shape style="position:absolute;left:9618;top:502;width:701;height:348" coordorigin="9618,502" coordsize="701,348" path="m9618,850l10245,502,10319,502,9618,850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44,850l9544,869,9578,869,9544,850xe" filled="true" fillcolor="#fdfdfd" stroked="false">
                <v:path arrowok="t"/>
                <v:fill type="solid"/>
              </v:shape>
              <v:shape style="position:absolute;left:9544;top:850;width:75;height:20" coordorigin="9544,850" coordsize="75,20" path="m9618,850l9544,850,9578,869,9618,850xe" filled="true" fillcolor="#fdfdfd" stroked="false">
                <v:path arrowok="t"/>
                <v:fill type="solid"/>
              </v:shape>
            </v:group>
            <v:group style="position:absolute;left:9544;top:850;width:34;height:20" coordorigin="9544,850" coordsize="34,20">
              <v:shape style="position:absolute;left:9544;top:850;width:34;height:20" coordorigin="9544,850" coordsize="34,20" path="m9544,869l9578,869,9544,850,9544,869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78,869l9544,850,9618,850,9578,869xe" filled="false" stroked="true" strokeweight="0pt" strokecolor="#fdfdfd">
                <v:path arrowok="t"/>
              </v:shape>
            </v:group>
            <v:group style="position:absolute;left:10528;top:614;width:2;height:456" coordorigin="10528,614" coordsize="2,456">
              <v:shape style="position:absolute;left:10528;top:614;width:2;height:456" coordorigin="10528,614" coordsize="0,456" path="m10528,614l10528,1070e" filled="false" stroked="true" strokeweight="1.78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11,1070l10545,1070,10511,614,10511,1070xe" filled="false" stroked="true" strokeweight="0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45,1070l10511,614,10545,614,10545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869l9544,1070,9578,1070,9544,869xe" filled="true" fillcolor="#fdfdfd" stroked="false">
                <v:path arrowok="t"/>
                <v:fill type="solid"/>
              </v:shape>
              <v:shape style="position:absolute;left:9544;top:869;width:34;height:202" coordorigin="9544,869" coordsize="34,202" path="m9578,869l9544,869,9578,1070,9578,869xe" filled="true" fillcolor="#fdfdfd" stroked="false">
                <v:path arrowok="t"/>
                <v:fill type="solid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1070l9578,1070,9544,869,9544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78,1070l9544,869,9578,869,9578,1070xe" filled="false" stroked="true" strokeweight="0pt" strokecolor="#fdfdfd">
                <v:path arrowok="t"/>
              </v:shape>
            </v:group>
            <v:group style="position:absolute;left:9544;top:1070;width:34;height:2" coordorigin="9544,1070" coordsize="34,2">
              <v:shape style="position:absolute;left:9544;top:1070;width:34;height:2" coordorigin="9544,1070" coordsize="34,0" path="m9578,1070l9544,1070e" filled="false" stroked="true" strokeweight=".48pt" strokecolor="#fdfdfd">
                <v:path arrowok="t"/>
              </v:shape>
            </v:group>
            <v:group style="position:absolute;left:9892;top:1070;width:2;height:2" coordorigin="9892,1070" coordsize="2,2">
              <v:shape style="position:absolute;left:9892;top:1070;width:2;height:2" coordorigin="9892,1070" coordsize="0,0" path="m9892,1070l9892,1070e" filled="false" stroked="true" strokeweight=".48pt" strokecolor="#fdfdfd">
                <v:path arrowok="t"/>
              </v:shape>
            </v:group>
            <v:group style="position:absolute;left:10511;top:1070;width:34;height:2" coordorigin="10511,1070" coordsize="34,2">
              <v:shape style="position:absolute;left:10511;top:1070;width:34;height:2" coordorigin="10511,1070" coordsize="34,0" path="m10545,1070l10511,1070e" filled="false" stroked="true" strokeweight=".48pt" strokecolor="#fdfdfd">
                <v:path arrowok="t"/>
              </v:shape>
            </v:group>
            <v:group style="position:absolute;left:8891;top:1070;width:34;height:2" coordorigin="8891,1070" coordsize="34,2">
              <v:shape style="position:absolute;left:8891;top:1070;width:34;height:2" coordorigin="8891,1070" coordsize="34,0" path="m8891,1070l8925,1070e" filled="false" stroked="true" strokeweight=".48pt" strokecolor="#fdfdfd">
                <v:path arrowok="t"/>
              </v:shape>
            </v:group>
            <v:group style="position:absolute;left:712;top:550;width:507;height:699" coordorigin="712,550" coordsize="507,699">
              <v:shape style="position:absolute;left:712;top:550;width:507;height:699" coordorigin="712,550" coordsize="507,699" path="m772,550l712,550,712,1248,770,1248,770,648,822,648,772,550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1218,648l1161,648,1161,1248,1218,1248,1218,648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822,648l770,648,964,1039,1018,931,964,931,822,648xe" filled="true" fillcolor="#fdfdfd" stroked="false">
                <v:path arrowok="t"/>
                <v:fill type="solid"/>
              </v:shape>
              <v:shape style="position:absolute;left:712;top:550;width:507;height:699" coordorigin="712,550" coordsize="507,699" path="m1218,550l1158,550,964,931,1018,931,1161,648,1218,648,1218,550xe" filled="true" fillcolor="#fdfdfd" stroked="false">
                <v:path arrowok="t"/>
                <v:fill type="solid"/>
              </v:shape>
            </v:group>
            <v:group style="position:absolute;left:1362;top:550;width:425;height:699" coordorigin="1362,550" coordsize="425,699">
              <v:shape style="position:absolute;left:1362;top:550;width:425;height:699" coordorigin="1362,550" coordsize="425,699" path="m1655,1246l1499,1246,1509,1248,1648,1248,1655,1246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667,554l1480,554,1451,564,1446,569,1439,571,1434,574,1427,578,1422,583,1418,586,1408,595,1403,602,1394,612,1391,619,1386,624,1382,638,1377,646,1372,660,1372,667,1370,677,1367,684,1367,694,1365,701,1365,720,1362,730,1362,756,1365,768,1365,778,1367,787,1367,797,1372,816,1374,823,1377,833,1382,847,1391,862,1394,866,1398,874,1413,888,1420,893,1425,895,1432,900,1430,900,1422,905,1418,910,1410,912,1406,917,1401,924,1391,934,1389,941,1384,948,1379,962,1374,970,1372,979,1370,986,1370,996,1365,1015,1365,1037,1362,1046,1362,1073,1365,1082,1365,1102,1367,1109,1367,1118,1370,1126,1372,1135,1382,1164,1386,1171,1389,1176,1394,1183,1396,1188,1401,1195,1425,1219,1430,1222,1437,1226,1442,1229,1449,1231,1456,1236,1478,1243,1485,1243,1492,1246,1662,1246,1672,1243,1694,1236,1698,1234,1706,1231,1713,1226,1718,1224,1725,1219,1730,1217,1754,1193,1756,1186,1528,1186,1518,1183,1509,1183,1502,1181,1494,1181,1480,1176,1475,1171,1468,1169,1463,1164,1456,1162,1446,1152,1444,1145,1439,1140,1437,1133,1432,1126,1425,1104,1425,1097,1422,1087,1422,1068,1420,1058,1422,1049,1422,1030,1425,1022,1425,1013,1434,984,1439,977,1442,972,1446,967,1451,960,1456,955,1461,953,1468,948,1473,946,1480,941,1502,934,1509,934,1516,931,1758,931,1739,912,1732,907,1727,902,1720,900,1722,898,1730,895,1739,886,1746,881,1756,871,1757,869,1535,869,1526,866,1509,866,1494,862,1487,862,1480,857,1473,854,1468,852,1463,847,1456,842,1446,833,1444,828,1439,823,1437,816,1432,809,1425,787,1425,778,1422,768,1422,751,1420,742,1422,732,1422,713,1425,703,1425,696,1427,689,1430,679,1432,672,1434,667,1439,660,1442,653,1461,634,1468,631,1473,626,1509,614,1758,614,1756,610,1751,605,1746,598,1737,588,1732,586,1727,581,1720,576,1715,574,1708,569,1703,566,1667,554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758,931l1634,931,1641,934,1650,934,1672,941,1677,943,1684,948,1689,950,1703,965,1708,972,1713,977,1715,984,1718,989,1722,996,1725,1006,1725,1013,1727,1020,1730,1030,1730,1087,1727,1094,1725,1104,1725,1111,1720,1126,1715,1133,1713,1140,1703,1150,1701,1154,1694,1159,1684,1169,1677,1171,1672,1176,1658,1181,1650,1181,1643,1183,1634,1183,1626,1186,1756,1186,1761,1181,1763,1174,1768,1166,1770,1162,1775,1147,1778,1138,1782,1123,1785,1114,1785,1106,1787,1097,1787,1022,1785,1010,1785,1001,1782,994,1778,974,1773,960,1768,953,1766,946,1761,938,1758,931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758,614l1641,614,1650,617,1672,624,1677,626,1684,629,1708,653,1713,660,1715,665,1718,672,1722,679,1725,686,1725,694,1730,713,1730,768,1727,778,1725,785,1725,794,1722,802,1718,809,1715,816,1713,821,1708,828,1703,833,1701,838,1694,842,1684,852,1677,854,1672,857,1643,866,1626,866,1617,869,1757,869,1758,864,1763,857,1768,852,1773,838,1775,828,1778,821,1785,792,1785,782,1787,773,1787,706,1785,698,1785,689,1782,679,1782,672,1780,665,1778,655,1773,641,1768,634,1766,629,1763,622,1758,614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650,552l1497,552,1487,554,1660,554,1650,552xe" filled="true" fillcolor="#fdfdfd" stroked="false">
                <v:path arrowok="t"/>
                <v:fill type="solid"/>
              </v:shape>
              <v:shape style="position:absolute;left:1362;top:550;width:425;height:699" coordorigin="1362,550" coordsize="425,699" path="m1634,550l1514,550,1504,552,1643,552,1634,550xe" filled="true" fillcolor="#fdfdfd" stroked="false">
                <v:path arrowok="t"/>
                <v:fill type="solid"/>
              </v:shape>
            </v:group>
            <v:group style="position:absolute;left:1934;top:550;width:425;height:699" coordorigin="1934,550" coordsize="425,699">
              <v:shape style="position:absolute;left:1934;top:550;width:425;height:699" coordorigin="1934,550" coordsize="425,699" path="m2183,1246l2102,1246,2111,1248,2176,1248,2183,1246xe" filled="true" fillcolor="#fdfdfd" stroked="false">
                <v:path arrowok="t"/>
                <v:fill type="solid"/>
              </v:shape>
              <v:shape style="position:absolute;left:1934;top:550;width:425;height:699" coordorigin="1934,550" coordsize="425,699" path="m2188,552l2099,552,2090,554,2082,557,2075,557,2039,569,2034,574,2027,576,2022,578,2015,583,2010,588,2006,590,2001,595,1994,600,1989,605,1986,610,1982,614,1977,622,1972,626,1970,631,1965,638,1962,646,1958,650,1946,686,1943,696,1941,703,1938,713,1938,720,1936,730,1936,739,1934,746,1934,1046,1936,1056,1936,1073,1938,1082,1941,1090,1941,1099,1946,1114,1948,1123,1953,1138,1958,1142,1962,1157,1967,1164,1970,1169,1974,1174,1979,1181,1982,1186,2001,1205,2008,1210,2013,1214,2018,1217,2025,1222,2030,1224,2037,1226,2044,1231,2049,1234,2070,1241,2078,1241,2087,1243,2094,1246,2193,1246,2200,1243,2207,1243,2217,1241,2238,1234,2243,1231,2258,1226,2262,1222,2270,1219,2274,1214,2282,1212,2308,1186,2130,1186,2121,1183,2114,1183,2104,1181,2097,1181,2068,1171,2063,1166,2056,1164,2051,1159,2044,1157,2025,1138,2022,1133,2018,1126,2013,1121,2006,1099,2001,1092,2001,1085,1998,1078,1996,1068,1994,1061,1994,1051,1991,1042,1991,758,1994,749,1994,742,1998,722,1998,715,2003,701,2008,694,2013,679,2018,674,2020,667,2049,638,2056,636,2061,631,2075,626,2080,624,2094,619,2104,617,2111,617,2118,614,2310,614,2308,612,2289,593,2284,590,2279,586,2272,581,2267,578,2260,574,2255,571,2205,554,2198,554,2188,552xe" filled="true" fillcolor="#fdfdfd" stroked="false">
                <v:path arrowok="t"/>
                <v:fill type="solid"/>
              </v:shape>
              <v:shape style="position:absolute;left:1934;top:550;width:425;height:699" coordorigin="1934,550" coordsize="425,699" path="m2310,614l2171,614,2178,617,2188,617,2217,626,2222,629,2229,631,2236,636,2241,638,2246,643,2253,648,2258,650,2262,658,2265,662,2274,672,2277,679,2282,686,2284,691,2289,706,2291,715,2296,730,2296,739,2298,749,2298,756,2301,766,2301,1032,2298,1042,2298,1049,2296,1058,2296,1068,2291,1082,2289,1092,2284,1106,2282,1111,2279,1118,2274,1126,2270,1130,2267,1135,2262,1142,2253,1152,2248,1154,2241,1159,2236,1164,2229,1166,2224,1169,2217,1174,2202,1178,2195,1178,2181,1183,2164,1183,2154,1186,2308,1186,2315,1178,2318,1171,2322,1166,2327,1159,2330,1154,2332,1147,2337,1140,2349,1104,2351,1094,2351,1087,2354,1078,2354,1070,2356,1061,2356,1051,2358,1042,2358,761,2356,751,2356,734,2354,725,2354,715,2349,701,2346,691,2346,684,2344,677,2339,670,2332,648,2327,641,2325,636,2320,629,2318,624,2313,619,2310,614xe" filled="true" fillcolor="#fdfdfd" stroked="false">
                <v:path arrowok="t"/>
                <v:fill type="solid"/>
              </v:shape>
              <v:shape style="position:absolute;left:1934;top:550;width:425;height:699" coordorigin="1934,550" coordsize="425,699" path="m2164,550l2123,550,2116,552,2171,552,2164,550xe" filled="true" fillcolor="#fdfdfd" stroked="false">
                <v:path arrowok="t"/>
                <v:fill type="solid"/>
              </v:shape>
            </v:group>
            <v:group style="position:absolute;left:2502;top:550;width:221;height:699" coordorigin="2502,550" coordsize="221,699">
              <v:shape style="position:absolute;left:2502;top:550;width:221;height:699" coordorigin="2502,550" coordsize="221,699" path="m2723,550l2654,550,2644,552,2637,552,2627,554,2620,554,2591,564,2586,569,2579,571,2574,574,2567,578,2562,583,2558,586,2548,595,2543,602,2534,612,2531,619,2526,624,2522,638,2517,646,2512,660,2512,667,2510,677,2507,684,2507,694,2505,701,2505,710,2502,720,2502,1248,2560,1248,2560,840,2723,840,2723,778,2560,778,2560,732,2562,722,2562,713,2565,703,2565,696,2567,689,2570,679,2572,672,2574,667,2579,660,2582,653,2601,634,2608,631,2613,626,2649,614,2723,614,2723,550xe" filled="true" fillcolor="#fdfdfd" stroked="false">
                <v:path arrowok="t"/>
                <v:fill type="solid"/>
              </v:shape>
            </v:group>
            <v:group style="position:absolute;left:10007;top:10519;width:279;height:466" coordorigin="10007,10519" coordsize="279,466">
              <v:shape style="position:absolute;left:10007;top:10519;width:279;height:466" coordorigin="10007,10519" coordsize="279,466" path="m10197,10982l10096,10982,10101,10985,10192,10985,10197,10982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218,10978l10074,10978,10084,10982,10209,10982,10218,10978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218,10524l10074,10524,10060,10531,10058,10534,10053,10534,10046,10541,10041,10543,10031,10553,10029,10558,10026,10560,10014,10584,10014,10589,10012,10594,10012,10598,10010,10606,10010,10610,10007,10618,10007,10668,10010,10673,10010,10687,10014,10697,10014,10704,10024,10723,10029,10728,10031,10733,10041,10742,10046,10745,10048,10750,10053,10752,10048,10754,10029,10774,10026,10778,10024,10781,10019,10790,10017,10798,10012,10807,10012,10814,10010,10819,10010,10826,10007,10831,10007,10886,10010,10891,10010,10903,10012,10908,10014,10915,10014,10920,10024,10939,10026,10942,10029,10946,10031,10949,10034,10954,10038,10956,10041,10961,10046,10963,10048,10966,10053,10968,10055,10970,10070,10978,10223,10978,10233,10973,10235,10970,10245,10966,10247,10963,10252,10961,10254,10956,10259,10954,10101,10954,10096,10951,10091,10951,10082,10946,10077,10946,10067,10942,10050,10925,10048,10920,10046,10918,10041,10908,10041,10903,10038,10898,10038,10891,10036,10886,10036,10874,10034,10867,10034,10855,10036,10848,10036,10836,10038,10829,10038,10824,10041,10819,10041,10814,10050,10795,10060,10786,10065,10783,10067,10781,10086,10771,10091,10771,10096,10769,10106,10769,10113,10766,10257,10766,10245,10754,10240,10752,10245,10747,10250,10745,10259,10735,10096,10735,10091,10733,10086,10733,10067,10723,10065,10721,10060,10718,10058,10714,10048,10704,10041,10690,10041,10685,10038,10680,10038,10675,10036,10668,10036,10656,10034,10649,10034,10637,10036,10630,10036,10618,10038,10613,10038,10606,10041,10601,10041,10596,10048,10582,10050,10579,10053,10574,10058,10572,10060,10567,10065,10565,10067,10562,10082,10555,10086,10555,10091,10553,10096,10553,10101,10550,10259,10550,10252,10543,10247,10541,10245,10538,10240,10536,10238,10534,10218,10524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257,10766l10180,10766,10185,10769,10197,10769,10202,10771,10206,10771,10226,10781,10228,10783,10233,10786,10235,10788,10238,10793,10242,10795,10252,10814,10252,10819,10254,10824,10254,10829,10257,10836,10257,10848,10259,10853,10259,10867,10257,10874,10257,10886,10254,10891,10254,10896,10252,10903,10252,10908,10247,10918,10245,10920,10240,10930,10235,10932,10226,10942,10216,10946,10211,10946,10202,10951,10197,10951,10192,10954,10259,10954,10262,10951,10266,10942,10269,10939,10278,10920,10278,10915,10281,10910,10281,10903,10283,10898,10283,10894,10286,10886,10286,10836,10283,10829,10283,10817,10281,10812,10278,10805,10278,10800,10269,10781,10264,10776,10262,10771,10257,10766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259,10550l10192,10550,10197,10553,10202,10553,10206,10555,10211,10555,10226,10562,10228,10565,10233,10567,10235,10572,10245,10582,10252,10596,10252,10601,10254,10606,10254,10613,10257,10618,10257,10630,10259,10637,10259,10649,10257,10656,10257,10668,10254,10673,10254,10680,10252,10685,10252,10690,10245,10704,10242,10706,10240,10711,10235,10714,10233,10718,10228,10721,10226,10723,10211,10730,10206,10730,10197,10735,10259,10735,10264,10730,10281,10697,10281,10690,10283,10685,10283,10678,10286,10670,10286,10618,10283,10610,10283,10601,10281,10594,10278,10589,10278,10584,10269,10565,10266,10562,10262,10553,10259,10550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209,10522l10084,10522,10079,10524,10214,10524,10209,10522xe" filled="true" fillcolor="#000000" stroked="false">
                <v:path arrowok="t"/>
                <v:fill type="solid"/>
              </v:shape>
              <v:shape style="position:absolute;left:10007;top:10519;width:279;height:466" coordorigin="10007,10519" coordsize="279,466" path="m10197,10519l10096,10519,10089,10522,10204,10522,10197,10519xe" filled="true" fillcolor="#000000" stroked="false">
                <v:path arrowok="t"/>
                <v:fill type="solid"/>
              </v:shape>
            </v:group>
            <v:group style="position:absolute;left:10396;top:10519;width:279;height:466" coordorigin="10396,10519" coordsize="279,466">
              <v:shape style="position:absolute;left:10396;top:10519;width:279;height:466" coordorigin="10396,10519" coordsize="279,466" path="m10559,10982l10511,10982,10518,10985,10552,10985,10559,10982xe" filled="true" fillcolor="#000000" stroked="false">
                <v:path arrowok="t"/>
                <v:fill type="solid"/>
              </v:shape>
              <v:shape style="position:absolute;left:10396;top:10519;width:279;height:466" coordorigin="10396,10519" coordsize="279,466" path="m10576,10980l10494,10980,10502,10982,10569,10982,10576,10980xe" filled="true" fillcolor="#000000" stroked="false">
                <v:path arrowok="t"/>
                <v:fill type="solid"/>
              </v:shape>
              <v:shape style="position:absolute;left:10396;top:10519;width:279;height:466" coordorigin="10396,10519" coordsize="279,466" path="m10586,10978l10485,10978,10490,10980,10581,10980,10586,10978xe" filled="true" fillcolor="#000000" stroked="false">
                <v:path arrowok="t"/>
                <v:fill type="solid"/>
              </v:shape>
              <v:shape style="position:absolute;left:10396;top:10519;width:279;height:466" coordorigin="10396,10519" coordsize="279,466" path="m10600,10973l10470,10973,10480,10978,10590,10978,10600,10973xe" filled="true" fillcolor="#000000" stroked="false">
                <v:path arrowok="t"/>
                <v:fill type="solid"/>
              </v:shape>
              <v:shape style="position:absolute;left:10396;top:10519;width:279;height:466" coordorigin="10396,10519" coordsize="279,466" path="m10600,10529l10470,10529,10466,10531,10463,10534,10449,10541,10446,10543,10442,10546,10439,10550,10434,10553,10432,10555,10430,10560,10420,10570,10413,10584,10410,10586,10408,10591,10408,10596,10406,10603,10403,10608,10403,10613,10401,10618,10401,10625,10398,10630,10398,10642,10396,10649,10396,10862,10398,10867,10398,10874,10401,10879,10401,10884,10403,10891,10403,10896,10408,10906,10408,10910,10418,10930,10420,10932,10422,10937,10432,10946,10434,10951,10439,10954,10449,10963,10458,10968,10461,10970,10466,10973,10605,10973,10607,10970,10622,10963,10624,10961,10629,10958,10631,10954,10518,10954,10511,10951,10502,10951,10497,10949,10492,10949,10473,10939,10470,10937,10461,10932,10458,10930,10454,10927,10451,10922,10449,10920,10444,10910,10442,10908,10430,10884,10430,10879,10427,10872,10427,10867,10425,10862,10425,10843,10422,10836,10422,10668,10425,10661,10425,10642,10427,10637,10427,10632,10430,10625,10430,10620,10437,10606,10437,10601,10442,10591,10446,10589,10449,10584,10451,10582,10454,10577,10458,10574,10461,10572,10466,10570,10468,10567,10492,10555,10497,10555,10502,10553,10506,10553,10511,10550,10631,10550,10629,10546,10624,10543,10622,10541,10612,10536,10610,10534,10600,10529xe" filled="true" fillcolor="#000000" stroked="false">
                <v:path arrowok="t"/>
                <v:fill type="solid"/>
              </v:shape>
              <v:shape style="position:absolute;left:10396;top:10519;width:279;height:466" coordorigin="10396,10519" coordsize="279,466" path="m10631,10550l10559,10550,10564,10553,10569,10553,10574,10555,10578,10555,10593,10562,10598,10562,10602,10565,10605,10570,10610,10572,10612,10574,10617,10577,10619,10582,10622,10584,10624,10589,10629,10591,10634,10601,10634,10606,10641,10620,10641,10625,10643,10630,10643,10637,10646,10642,10646,10661,10648,10668,10648,10843,10646,10848,10646,10860,10643,10867,10643,10872,10641,10879,10641,10884,10636,10894,10636,10898,10631,10908,10624,10915,10622,10920,10610,10932,10605,10934,10602,10937,10583,10946,10578,10946,10569,10951,10559,10951,10554,10954,10631,10954,10636,10951,10638,10949,10641,10944,10646,10942,10650,10932,10653,10930,10662,10910,10662,10906,10667,10896,10667,10891,10670,10886,10670,10879,10672,10874,10672,10867,10674,10862,10674,10642,10672,10637,10672,10630,10670,10625,10670,10618,10667,10613,10667,10608,10662,10598,10662,10594,10653,10574,10650,10572,10646,10562,10641,10560,10638,10555,10636,10553,10631,10550xe" filled="true" fillcolor="#000000" stroked="false">
                <v:path arrowok="t"/>
                <v:fill type="solid"/>
              </v:shape>
              <v:shape style="position:absolute;left:10396;top:10519;width:279;height:466" coordorigin="10396,10519" coordsize="279,466" path="m10586,10524l10485,10524,10475,10529,10595,10529,10586,10524xe" filled="true" fillcolor="#000000" stroked="false">
                <v:path arrowok="t"/>
                <v:fill type="solid"/>
              </v:shape>
              <v:shape style="position:absolute;left:10396;top:10519;width:279;height:466" coordorigin="10396,10519" coordsize="279,466" path="m10576,10522l10497,10522,10490,10524,10581,10524,10576,10522xe" filled="true" fillcolor="#000000" stroked="false">
                <v:path arrowok="t"/>
                <v:fill type="solid"/>
              </v:shape>
              <v:shape style="position:absolute;left:10396;top:10519;width:279;height:466" coordorigin="10396,10519" coordsize="279,466" path="m10559,10519l10511,10519,10506,10522,10564,10522,10559,10519xe" filled="true" fillcolor="#000000" stroked="false">
                <v:path arrowok="t"/>
                <v:fill type="solid"/>
              </v:shape>
            </v:group>
            <v:group style="position:absolute;left:10785;top:10675;width:308;height:310" coordorigin="10785,10675" coordsize="308,310">
              <v:shape style="position:absolute;left:10785;top:10675;width:308;height:310" coordorigin="10785,10675" coordsize="308,310" path="m10811,10675l10785,10675,10785,10985,10811,10985,10811,10766,10814,10762,10814,10750,10816,10742,10816,10738,10821,10728,10823,10726,10826,10721,10830,10718,10833,10714,10842,10709,10847,10709,10852,10706,10862,10706,10869,10704,10936,10704,10934,10699,10926,10692,10811,10692,10811,10675xe" filled="true" fillcolor="#000000" stroked="false">
                <v:path arrowok="t"/>
                <v:fill type="solid"/>
              </v:shape>
              <v:shape style="position:absolute;left:10785;top:10675;width:308;height:310" coordorigin="10785,10675" coordsize="308,310" path="m10982,10709l10895,10709,10900,10711,10917,10728,10917,10733,10922,10742,10922,10747,10924,10754,10924,10985,10953,10985,10953,10750,10955,10742,10958,10738,10958,10733,10960,10728,10970,10718,10972,10714,10982,10709xe" filled="true" fillcolor="#000000" stroked="false">
                <v:path arrowok="t"/>
                <v:fill type="solid"/>
              </v:shape>
              <v:shape style="position:absolute;left:10785;top:10675;width:308;height:310" coordorigin="10785,10675" coordsize="308,310" path="m11075,10704l11008,10704,11013,10706,11025,10706,11030,10709,11034,10709,11044,10714,11046,10718,11049,10721,11054,10723,11061,10738,11061,10742,11063,10747,11063,10985,11092,10985,11092,10747,11090,10742,11090,10735,11087,10730,11087,10726,11078,10706,11075,10704xe" filled="true" fillcolor="#000000" stroked="false">
                <v:path arrowok="t"/>
                <v:fill type="solid"/>
              </v:shape>
              <v:shape style="position:absolute;left:10785;top:10675;width:308;height:310" coordorigin="10785,10675" coordsize="308,310" path="m10991,10706l10886,10706,10890,10709,10986,10709,10991,10706xe" filled="true" fillcolor="#000000" stroked="false">
                <v:path arrowok="t"/>
                <v:fill type="solid"/>
              </v:shape>
              <v:shape style="position:absolute;left:10785;top:10675;width:308;height:310" coordorigin="10785,10675" coordsize="308,310" path="m10936,10704l10869,10704,10874,10706,10938,10706,10936,10704xe" filled="true" fillcolor="#000000" stroked="false">
                <v:path arrowok="t"/>
                <v:fill type="solid"/>
              </v:shape>
              <v:shape style="position:absolute;left:10785;top:10675;width:308;height:310" coordorigin="10785,10675" coordsize="308,310" path="m11032,10675l10986,10675,10979,10678,10974,10680,10970,10680,10955,10687,10941,10702,10938,10706,11003,10706,11008,10704,11075,10704,11073,10699,11063,10690,11054,10685,11051,10682,11042,10678,11037,10678,11032,10675xe" filled="true" fillcolor="#000000" stroked="false">
                <v:path arrowok="t"/>
                <v:fill type="solid"/>
              </v:shape>
              <v:shape style="position:absolute;left:10785;top:10675;width:308;height:310" coordorigin="10785,10675" coordsize="308,310" path="m10900,10678l10835,10678,10816,10687,10811,10692,10926,10692,10922,10690,10919,10687,10900,10678xe" filled="true" fillcolor="#000000" stroked="false">
                <v:path arrowok="t"/>
                <v:fill type="solid"/>
              </v:shape>
              <v:shape style="position:absolute;left:10785;top:10675;width:308;height:310" coordorigin="10785,10675" coordsize="308,310" path="m10888,10675l10845,10675,10840,10678,10893,10678,10888,10675xe" filled="true" fillcolor="#000000" stroked="false">
                <v:path arrowok="t"/>
                <v:fill type="solid"/>
              </v:shape>
            </v:group>
            <v:group style="position:absolute;left:11207;top:10531;width:180;height:272" coordorigin="11207,10531" coordsize="180,272">
              <v:shape style="position:absolute;left:11207;top:10531;width:180;height:272" coordorigin="11207,10531" coordsize="180,272" path="m11373,10562l11310,10562,11315,10565,11320,10565,11327,10567,11332,10570,11346,10584,11351,10594,11354,10601,11354,10620,11351,10625,11351,10630,11344,10644,11339,10649,11334,10651,11325,10661,11320,10663,11258,10702,11253,10704,11248,10709,11243,10711,11241,10716,11236,10718,11231,10728,11226,10733,11217,10752,11217,10757,11214,10764,11212,10769,11212,10776,11210,10783,11210,10795,11207,10802,11385,10802,11385,10771,11243,10771,11246,10766,11246,10762,11250,10752,11253,10750,11255,10745,11260,10740,11262,10735,11267,10733,11272,10728,11279,10723,11284,10721,11291,10716,11339,10687,11342,10687,11346,10685,11351,10680,11356,10678,11373,10661,11382,10642,11385,10634,11385,10625,11387,10618,11387,10608,11385,10601,11385,10589,11382,10584,11380,10577,11373,10562xe" filled="true" fillcolor="#000000" stroked="false">
                <v:path arrowok="t"/>
                <v:fill type="solid"/>
              </v:shape>
              <v:shape style="position:absolute;left:11207;top:10531;width:180;height:272" coordorigin="11207,10531" coordsize="180,272" path="m11330,10534l11277,10534,11267,10538,11262,10538,11248,10546,11231,10562,11229,10567,11226,10570,11222,10579,11222,10584,11219,10589,11217,10596,11217,10606,11214,10613,11214,10625,11246,10625,11248,10618,11248,10603,11260,10579,11270,10570,11279,10565,11284,10565,11289,10562,11373,10562,11368,10558,11363,10555,11361,10550,11358,10550,11354,10546,11330,10534xe" filled="true" fillcolor="#000000" stroked="false">
                <v:path arrowok="t"/>
                <v:fill type="solid"/>
              </v:shape>
              <v:shape style="position:absolute;left:11207;top:10531;width:180;height:272" coordorigin="11207,10531" coordsize="180,272" path="m11318,10531l11294,10531,11289,10534,11325,10534,11318,10531xe" filled="true" fillcolor="#000000" stroked="false">
                <v:path arrowok="t"/>
                <v:fill type="solid"/>
              </v:shape>
              <v:shape style="position:absolute;left:6219;top:2984;width:3514;height:2294" type="#_x0000_t75" stroked="false">
                <v:imagedata r:id="rId74" o:title=""/>
              </v:shape>
            </v:group>
            <v:group style="position:absolute;left:6006;top:5136;width:4030;height:140" coordorigin="6006,5136" coordsize="4030,140">
              <v:shape style="position:absolute;left:6006;top:5136;width:4030;height:140" coordorigin="6006,5136" coordsize="4030,140" path="m6006,5275l6294,5275,6294,5136,9688,5136,9683,5136,9683,5275,10036,5275,9683,5275,9683,5136,6294,5136e" filled="false" stroked="true" strokeweight=".12pt" strokecolor="#000000">
                <v:path arrowok="t"/>
              </v:shape>
              <v:shape style="position:absolute;left:5918;top:2984;width:4118;height:2292" type="#_x0000_t75" stroked="false">
                <v:imagedata r:id="rId75" o:title=""/>
              </v:shape>
            </v:group>
            <v:group style="position:absolute;left:6352;top:4018;width:3017;height:2" coordorigin="6352,4018" coordsize="3017,2">
              <v:shape style="position:absolute;left:6352;top:4018;width:3017;height:2" coordorigin="6352,4018" coordsize="3017,0" path="m6352,4018l9369,4018e" filled="false" stroked="true" strokeweight=".12pt" strokecolor="#000000">
                <v:path arrowok="t"/>
              </v:shape>
            </v:group>
            <v:group style="position:absolute;left:5870;top:2986;width:1481;height:2151" coordorigin="5870,2986" coordsize="1481,2151">
              <v:shape style="position:absolute;left:5870;top:2986;width:1481;height:2151" coordorigin="5870,2986" coordsize="1481,2151" path="m5903,5136l5870,5136,5870,2986,7350,2986e" filled="false" stroked="true" strokeweight=".12pt" strokecolor="#000000">
                <v:path arrowok="t"/>
              </v:shape>
            </v:group>
            <v:group style="position:absolute;left:5850;top:5119;width:36;height:36" coordorigin="5850,5119" coordsize="36,36">
              <v:shape style="position:absolute;left:5850;top:5119;width:36;height:36" coordorigin="5850,5119" coordsize="36,36" path="m5850,5119l5886,5155e" filled="false" stroked="true" strokeweight=".12pt" strokecolor="#000000">
                <v:path arrowok="t"/>
              </v:shape>
            </v:group>
            <v:group style="position:absolute;left:5850;top:2969;width:36;height:36" coordorigin="5850,2969" coordsize="36,36">
              <v:shape style="position:absolute;left:5850;top:2969;width:36;height:36" coordorigin="5850,2969" coordsize="36,36" path="m5886,3005l5850,2969e" filled="false" stroked="true" strokeweight=".12pt" strokecolor="#000000">
                <v:path arrowok="t"/>
              </v:shape>
            </v:group>
            <v:group style="position:absolute;left:7756;top:3336;width:2;height:797" coordorigin="7756,3336" coordsize="2,797">
              <v:shape style="position:absolute;left:7756;top:3336;width:2;height:797" coordorigin="7756,3336" coordsize="0,797" path="m7756,4133l7756,3336e" filled="false" stroked="true" strokeweight=".12pt" strokecolor="#000000">
                <v:path arrowok="t"/>
              </v:shape>
            </v:group>
            <v:group style="position:absolute;left:7761;top:3338;width:2;height:1798" coordorigin="7761,3338" coordsize="2,1798">
              <v:shape style="position:absolute;left:7761;top:3338;width:2;height:1798" coordorigin="7761,3338" coordsize="0,1798" path="m7761,5136l7761,3338e" filled="false" stroked="true" strokeweight=".12pt" strokecolor="#000000">
                <v:path arrowok="t"/>
              </v:shape>
            </v:group>
            <v:group style="position:absolute;left:8274;top:3545;width:2;height:1592" coordorigin="8274,3545" coordsize="2,1592">
              <v:shape style="position:absolute;left:8274;top:3545;width:2;height:1592" coordorigin="8274,3545" coordsize="0,1592" path="m8274,5136l8274,3545e" filled="false" stroked="true" strokeweight=".12pt" strokecolor="#000000">
                <v:path arrowok="t"/>
              </v:shape>
            </v:group>
            <v:group style="position:absolute;left:8279;top:3547;width:2;height:1589" coordorigin="8279,3547" coordsize="2,1589">
              <v:shape style="position:absolute;left:8279;top:3547;width:2;height:1589" coordorigin="8279,3547" coordsize="0,1589" path="m8279,5136l8279,3547e" filled="false" stroked="true" strokeweight=".12pt" strokecolor="#000000">
                <v:path arrowok="t"/>
              </v:shape>
            </v:group>
            <v:group style="position:absolute;left:8325;top:3566;width:2;height:1570" coordorigin="8325,3566" coordsize="2,1570">
              <v:shape style="position:absolute;left:8325;top:3566;width:2;height:1570" coordorigin="8325,3566" coordsize="0,1570" path="m8325,5136l8325,3566e" filled="false" stroked="true" strokeweight=".12pt" strokecolor="#000000">
                <v:path arrowok="t"/>
              </v:shape>
            </v:group>
            <v:group style="position:absolute;left:8330;top:3569;width:2;height:1568" coordorigin="8330,3569" coordsize="2,1568">
              <v:shape style="position:absolute;left:8330;top:3569;width:2;height:1568" coordorigin="8330,3569" coordsize="0,1568" path="m8330,5136l8330,3569e" filled="false" stroked="true" strokeweight=".12pt" strokecolor="#000000">
                <v:path arrowok="t"/>
              </v:shape>
            </v:group>
            <v:group style="position:absolute;left:7706;top:4085;width:56;height:2" coordorigin="7706,4085" coordsize="56,2">
              <v:shape style="position:absolute;left:7706;top:4085;width:56;height:2" coordorigin="7706,4085" coordsize="56,0" path="m7706,4085l7761,4085e" filled="false" stroked="true" strokeweight=".12pt" strokecolor="#000000">
                <v:path arrowok="t"/>
              </v:shape>
            </v:group>
            <v:group style="position:absolute;left:7221;top:3346;width:130;height:1791" coordorigin="7221,3346" coordsize="130,1791">
              <v:shape style="position:absolute;left:7221;top:3346;width:130;height:1791" coordorigin="7221,3346" coordsize="130,1791" path="m7300,5136l7221,5136,7221,3346,7350,3346e" filled="false" stroked="true" strokeweight=".12pt" strokecolor="#000000">
                <v:path arrowok="t"/>
              </v:shape>
            </v:group>
            <v:group style="position:absolute;left:7204;top:5119;width:36;height:36" coordorigin="7204,5119" coordsize="36,36">
              <v:shape style="position:absolute;left:7204;top:5119;width:36;height:36" coordorigin="7204,5119" coordsize="36,36" path="m7204,5119l7240,5155e" filled="false" stroked="true" strokeweight=".12pt" strokecolor="#000000">
                <v:path arrowok="t"/>
              </v:shape>
            </v:group>
            <v:group style="position:absolute;left:7204;top:3329;width:36;height:36" coordorigin="7204,3329" coordsize="36,36">
              <v:shape style="position:absolute;left:7204;top:3329;width:36;height:36" coordorigin="7204,3329" coordsize="36,36" path="m7240,3365l7204,3329e" filled="false" stroked="true" strokeweight=".12pt" strokecolor="#000000">
                <v:path arrowok="t"/>
              </v:shape>
            </v:group>
            <v:group style="position:absolute;left:5918;top:5136;width:4119;height:140" coordorigin="5918,5136" coordsize="4119,140">
              <v:shape style="position:absolute;left:5918;top:5136;width:4119;height:140" coordorigin="5918,5136" coordsize="4119,140" path="m5918,5275l6294,5275,6294,5136,9683,5136,9683,5275,10036,5275e" filled="false" stroked="true" strokeweight="0pt" strokecolor="#000000">
                <v:path arrowok="t"/>
              </v:shape>
            </v:group>
            <v:group style="position:absolute;left:7406;top:4411;width:65;height:75" coordorigin="7406,4411" coordsize="65,75">
              <v:shape style="position:absolute;left:7406;top:4411;width:65;height:75" coordorigin="7406,4411" coordsize="65,75" path="m7470,4445l7444,4438,7434,4423,7422,4414,7408,4411,7406,4433,7413,4454,7420,4486,7446,4481,7468,4471,7470,4445e" filled="false" stroked="true" strokeweight="0pt" strokecolor="#000000">
                <v:path arrowok="t"/>
              </v:shape>
            </v:group>
            <v:group style="position:absolute;left:7372;top:4723;width:96;height:365" coordorigin="7372,4723" coordsize="96,365">
              <v:shape style="position:absolute;left:7372;top:4723;width:96;height:365" coordorigin="7372,4723" coordsize="96,365" path="m7420,4723l7439,4786,7442,4867,7451,4884,7468,4884,7466,4910,7454,4934,7442,4980,7432,5042,7422,5066,7408,5088,7386,5078,7372,5066,7379,4975,7382,4925,7394,4870,7401,4829,7403,4788,7420,4723e" filled="false" stroked="true" strokeweight="0pt" strokecolor="#000000">
                <v:path arrowok="t"/>
              </v:shape>
            </v:group>
            <v:group style="position:absolute;left:7259;top:4294;width:344;height:852" coordorigin="7259,4294" coordsize="344,852">
              <v:shape style="position:absolute;left:7259;top:4294;width:344;height:852" coordorigin="7259,4294" coordsize="344,852" path="m7576,4486l7554,4478,7528,4476,7526,4457,7542,4450,7542,4426,7547,4409,7545,4402,7538,4373,7516,4346,7492,4337,7454,4337,7454,4306,7415,4294,7374,4294,7362,4315,7353,4378,7338,4397,7305,4433,7286,4454,7274,4502,7259,4591,7262,4622,7290,4644,7286,4670,7286,4740,7288,4850,7283,4894,7266,4970,7266,5057,7264,5124,7271,5136,7286,5143,7302,5129,7314,5141,7343,5146,7372,5143,7374,5129,7355,5119,7358,5107,7372,5107,7398,5110,7410,5134,7427,5146,7442,5126,7446,5098,7451,5059,7461,5023,7480,4985,7482,5028,7473,5057,7480,5098,7504,5114,7518,5117,7538,5110,7530,5098,7523,5083,7509,5038,7511,4997,7523,4966,7530,4937,7530,4894,7554,4886,7581,4874,7600,4858,7602,4807,7595,4752,7578,4692,7566,4639,7586,4560,7576,4486e" filled="false" stroked="true" strokeweight="0pt" strokecolor="#000000">
                <v:path arrowok="t"/>
              </v:shape>
              <v:shape style="position:absolute;left:556;top:2489;width:881;height:298" type="#_x0000_t75" stroked="false">
                <v:imagedata r:id="rId76" o:title=""/>
              </v:shape>
            </v:group>
            <v:group style="position:absolute;left:2243;top:6547;width:435;height:123" coordorigin="2243,6547" coordsize="435,123">
              <v:shape style="position:absolute;left:2243;top:6547;width:435;height:123" coordorigin="2243,6547" coordsize="435,123" path="m2243,6547l2243,6670,2678,6670,2243,6547xe" filled="true" fillcolor="#a9764a" stroked="false">
                <v:path arrowok="t"/>
                <v:fill type="solid"/>
              </v:shape>
              <v:shape style="position:absolute;left:2243;top:6547;width:435;height:123" coordorigin="2243,6547" coordsize="435,123" path="m2678,6547l2243,6547,2678,6670,2678,6547xe" filled="true" fillcolor="#a9764a" stroked="false">
                <v:path arrowok="t"/>
                <v:fill type="solid"/>
              </v:shape>
            </v:group>
            <v:group style="position:absolute;left:2243;top:6547;width:435;height:123" coordorigin="2243,6547" coordsize="435,123">
              <v:shape style="position:absolute;left:2243;top:6547;width:435;height:123" coordorigin="2243,6547" coordsize="435,123" path="m2243,6670l2678,6670,2243,6547,2243,6670xe" filled="false" stroked="true" strokeweight="0pt" strokecolor="#a9764a">
                <v:path arrowok="t"/>
              </v:shape>
            </v:group>
            <v:group style="position:absolute;left:2243;top:6547;width:435;height:123" coordorigin="2243,6547" coordsize="435,123">
              <v:shape style="position:absolute;left:2243;top:6547;width:435;height:123" coordorigin="2243,6547" coordsize="435,123" path="m2678,6670l2243,6547,2678,6547,2678,6670xe" filled="false" stroked="true" strokeweight="0pt" strokecolor="#a9764a">
                <v:path arrowok="t"/>
              </v:shape>
            </v:group>
            <v:group style="position:absolute;left:2243;top:6670;width:1167;height:2314" coordorigin="2243,6670" coordsize="1167,2314">
              <v:shape style="position:absolute;left:2243;top:6670;width:1167;height:2314" coordorigin="2243,6670" coordsize="1167,2314" path="m2243,6670l2243,8983,3410,8983,2243,6670xe" filled="true" fillcolor="#a9764a" stroked="false">
                <v:path arrowok="t"/>
                <v:fill type="solid"/>
              </v:shape>
              <v:shape style="position:absolute;left:2243;top:6670;width:1167;height:2314" coordorigin="2243,6670" coordsize="1167,2314" path="m3410,6670l2243,6670,3410,8983,3410,6670xe" filled="true" fillcolor="#a9764a" stroked="false">
                <v:path arrowok="t"/>
                <v:fill type="solid"/>
              </v:shape>
            </v:group>
            <v:group style="position:absolute;left:2243;top:8983;width:1167;height:2" coordorigin="2243,8983" coordsize="1167,2">
              <v:shape style="position:absolute;left:2243;top:8983;width:1167;height:2" coordorigin="2243,8983" coordsize="1167,0" path="m2243,8983l3410,8983e" filled="false" stroked="true" strokeweight="0pt" strokecolor="#a9764a">
                <v:path arrowok="t"/>
              </v:shape>
            </v:group>
            <v:group style="position:absolute;left:2243;top:6670;width:1167;height:2314" coordorigin="2243,6670" coordsize="1167,2314">
              <v:shape style="position:absolute;left:2243;top:6670;width:1167;height:2314" coordorigin="2243,6670" coordsize="1167,2314" path="m2243,8983l3410,8983,2243,6670,2243,8983xe" filled="false" stroked="true" strokeweight="0pt" strokecolor="#a9764a">
                <v:path arrowok="t"/>
              </v:shape>
            </v:group>
            <v:group style="position:absolute;left:2243;top:6670;width:1167;height:2314" coordorigin="2243,6670" coordsize="1167,2314">
              <v:shape style="position:absolute;left:2243;top:6670;width:1167;height:2314" coordorigin="2243,6670" coordsize="1167,2314" path="m3410,8983l2243,6670,3410,6670,3410,8983xe" filled="false" stroked="true" strokeweight="0pt" strokecolor="#a9764a">
                <v:path arrowok="t"/>
              </v:shape>
            </v:group>
            <v:group style="position:absolute;left:2243;top:8983;width:1167;height:932" coordorigin="2243,8983" coordsize="1167,932">
              <v:shape style="position:absolute;left:2243;top:8983;width:1167;height:932" coordorigin="2243,8983" coordsize="1167,932" path="m2243,8983l2243,9914,3410,9914,2243,8983xe" filled="true" fillcolor="#a9764a" stroked="false">
                <v:path arrowok="t"/>
                <v:fill type="solid"/>
              </v:shape>
              <v:shape style="position:absolute;left:2243;top:8983;width:1167;height:932" coordorigin="2243,8983" coordsize="1167,932" path="m3410,8983l2243,8983,3410,9914,3410,8983xe" filled="true" fillcolor="#a9764a" stroked="false">
                <v:path arrowok="t"/>
                <v:fill type="solid"/>
              </v:shape>
            </v:group>
            <v:group style="position:absolute;left:2243;top:8983;width:1167;height:932" coordorigin="2243,8983" coordsize="1167,932">
              <v:shape style="position:absolute;left:2243;top:8983;width:1167;height:932" coordorigin="2243,8983" coordsize="1167,932" path="m2243,9914l3410,9914,2243,8983,2243,9914xe" filled="false" stroked="true" strokeweight="0pt" strokecolor="#a9764a">
                <v:path arrowok="t"/>
              </v:shape>
            </v:group>
            <v:group style="position:absolute;left:2243;top:8983;width:1167;height:932" coordorigin="2243,8983" coordsize="1167,932">
              <v:shape style="position:absolute;left:2243;top:8983;width:1167;height:932" coordorigin="2243,8983" coordsize="1167,932" path="m3410,9914l2243,8983,3410,8983,3410,9914xe" filled="false" stroked="true" strokeweight="0pt" strokecolor="#a9764a">
                <v:path arrowok="t"/>
              </v:shape>
            </v:group>
            <v:group style="position:absolute;left:2243;top:9914;width:435;height:120" coordorigin="2243,9914" coordsize="435,120">
              <v:shape style="position:absolute;left:2243;top:9914;width:435;height:120" coordorigin="2243,9914" coordsize="435,120" path="m2243,9914l2243,10034,2678,10034,2243,9914xe" filled="true" fillcolor="#a9764a" stroked="false">
                <v:path arrowok="t"/>
                <v:fill type="solid"/>
              </v:shape>
              <v:shape style="position:absolute;left:2243;top:9914;width:435;height:120" coordorigin="2243,9914" coordsize="435,120" path="m2678,9914l2243,9914,2678,10034,2678,9914xe" filled="true" fillcolor="#a9764a" stroked="false">
                <v:path arrowok="t"/>
                <v:fill type="solid"/>
              </v:shape>
            </v:group>
            <v:group style="position:absolute;left:2243;top:9914;width:435;height:120" coordorigin="2243,9914" coordsize="435,120">
              <v:shape style="position:absolute;left:2243;top:9914;width:435;height:120" coordorigin="2243,9914" coordsize="435,120" path="m2243,10034l2678,10034,2243,9914,2243,10034xe" filled="false" stroked="true" strokeweight="0pt" strokecolor="#a9764a">
                <v:path arrowok="t"/>
              </v:shape>
            </v:group>
            <v:group style="position:absolute;left:2243;top:9914;width:435;height:120" coordorigin="2243,9914" coordsize="435,120">
              <v:shape style="position:absolute;left:2243;top:9914;width:435;height:120" coordorigin="2243,9914" coordsize="435,120" path="m2678,10034l2243,9914,2678,9914,2678,10034xe" filled="false" stroked="true" strokeweight="0pt" strokecolor="#a9764a">
                <v:path arrowok="t"/>
              </v:shape>
            </v:group>
            <v:group style="position:absolute;left:7391;top:8546;width:1776;height:1352" coordorigin="7391,8546" coordsize="1776,1352">
              <v:shape style="position:absolute;left:7391;top:8546;width:1776;height:1352" coordorigin="7391,8546" coordsize="1776,1352" path="m7391,8546l7391,9898,9167,9898,7391,8546xe" filled="true" fillcolor="#aabf6a" stroked="false">
                <v:path arrowok="t"/>
                <v:fill type="solid"/>
              </v:shape>
              <v:shape style="position:absolute;left:7391;top:8546;width:1776;height:1352" coordorigin="7391,8546" coordsize="1776,1352" path="m9167,8546l7391,8546,9167,9898,9167,8546xe" filled="true" fillcolor="#aabf6a" stroked="false">
                <v:path arrowok="t"/>
                <v:fill type="solid"/>
              </v:shape>
            </v:group>
            <v:group style="position:absolute;left:7391;top:8546;width:1776;height:1352" coordorigin="7391,8546" coordsize="1776,1352">
              <v:shape style="position:absolute;left:7391;top:8546;width:1776;height:1352" coordorigin="7391,8546" coordsize="1776,1352" path="m7391,9898l9167,9898,7391,8546,7391,9898xe" filled="false" stroked="true" strokeweight="0pt" strokecolor="#aabf6a">
                <v:path arrowok="t"/>
              </v:shape>
            </v:group>
            <v:group style="position:absolute;left:7391;top:8546;width:1776;height:1352" coordorigin="7391,8546" coordsize="1776,1352">
              <v:shape style="position:absolute;left:7391;top:8546;width:1776;height:1352" coordorigin="7391,8546" coordsize="1776,1352" path="m9167,9898l7391,8546,9167,8546,9167,9898xe" filled="false" stroked="true" strokeweight="0pt" strokecolor="#aabf6a">
                <v:path arrowok="t"/>
              </v:shape>
            </v:group>
            <v:group style="position:absolute;left:5694;top:8546;width:1654;height:536" coordorigin="5694,8546" coordsize="1654,536">
              <v:shape style="position:absolute;left:5694;top:8546;width:1654;height:536" coordorigin="5694,8546" coordsize="1654,536" path="m5694,8546l5694,9082,7348,9082,5694,8546xe" filled="true" fillcolor="#68b598" stroked="false">
                <v:path arrowok="t"/>
                <v:fill type="solid"/>
              </v:shape>
              <v:shape style="position:absolute;left:5694;top:8546;width:1654;height:536" coordorigin="5694,8546" coordsize="1654,536" path="m7348,8546l5694,8546,7348,9082,7348,8546xe" filled="true" fillcolor="#68b598" stroked="false">
                <v:path arrowok="t"/>
                <v:fill type="solid"/>
              </v:shape>
            </v:group>
            <v:group style="position:absolute;left:5694;top:8546;width:1654;height:536" coordorigin="5694,8546" coordsize="1654,536">
              <v:shape style="position:absolute;left:5694;top:8546;width:1654;height:536" coordorigin="5694,8546" coordsize="1654,536" path="m5694,9082l7348,9082,5694,8546,5694,9082xe" filled="false" stroked="true" strokeweight="0pt" strokecolor="#68b598">
                <v:path arrowok="t"/>
              </v:shape>
            </v:group>
            <v:group style="position:absolute;left:5694;top:8546;width:1654;height:536" coordorigin="5694,8546" coordsize="1654,536">
              <v:shape style="position:absolute;left:5694;top:8546;width:1654;height:536" coordorigin="5694,8546" coordsize="1654,536" path="m7348,9082l5694,8546,7348,8546,7348,9082xe" filled="false" stroked="true" strokeweight="0pt" strokecolor="#68b598">
                <v:path arrowok="t"/>
              </v:shape>
            </v:group>
            <v:group style="position:absolute;left:5694;top:9082;width:1654;height:809" coordorigin="5694,9082" coordsize="1654,809">
              <v:shape style="position:absolute;left:5694;top:9082;width:1654;height:809" coordorigin="5694,9082" coordsize="1654,809" path="m5694,9082l5694,9890,7348,9890,5694,9082xe" filled="true" fillcolor="#68b598" stroked="false">
                <v:path arrowok="t"/>
                <v:fill type="solid"/>
              </v:shape>
              <v:shape style="position:absolute;left:5694;top:9082;width:1654;height:809" coordorigin="5694,9082" coordsize="1654,809" path="m7348,9082l5694,9082,7348,9890,7348,9082xe" filled="true" fillcolor="#68b598" stroked="false">
                <v:path arrowok="t"/>
                <v:fill type="solid"/>
              </v:shape>
            </v:group>
            <v:group style="position:absolute;left:5694;top:9082;width:1654;height:809" coordorigin="5694,9082" coordsize="1654,809">
              <v:shape style="position:absolute;left:5694;top:9082;width:1654;height:809" coordorigin="5694,9082" coordsize="1654,809" path="m5694,9890l7348,9890,5694,9082,5694,9890xe" filled="false" stroked="true" strokeweight="0pt" strokecolor="#68b598">
                <v:path arrowok="t"/>
              </v:shape>
            </v:group>
            <v:group style="position:absolute;left:5694;top:9082;width:1654;height:809" coordorigin="5694,9082" coordsize="1654,809">
              <v:shape style="position:absolute;left:5694;top:9082;width:1654;height:809" coordorigin="5694,9082" coordsize="1654,809" path="m7348,9890l5694,9082,7348,9082,7348,9890xe" filled="false" stroked="true" strokeweight="0pt" strokecolor="#68b598">
                <v:path arrowok="t"/>
              </v:shape>
            </v:group>
            <v:group style="position:absolute;left:8159;top:6686;width:1008;height:1292" coordorigin="8159,6686" coordsize="1008,1292">
              <v:shape style="position:absolute;left:8159;top:6686;width:1008;height:1292" coordorigin="8159,6686" coordsize="1008,1292" path="m8159,6686l8159,7978,9167,7978,8159,6686xe" filled="true" fillcolor="#cccccc" stroked="false">
                <v:path arrowok="t"/>
                <v:fill type="solid"/>
              </v:shape>
              <v:shape style="position:absolute;left:8159;top:6686;width:1008;height:1292" coordorigin="8159,6686" coordsize="1008,1292" path="m9167,6686l8159,6686,9167,7978,9167,6686xe" filled="true" fillcolor="#cccccc" stroked="false">
                <v:path arrowok="t"/>
                <v:fill type="solid"/>
              </v:shape>
            </v:group>
            <v:group style="position:absolute;left:8159;top:6686;width:1008;height:1292" coordorigin="8159,6686" coordsize="1008,1292">
              <v:shape style="position:absolute;left:8159;top:6686;width:1008;height:1292" coordorigin="8159,6686" coordsize="1008,1292" path="m8159,7978l9167,7978,8159,6686,8159,7978xe" filled="false" stroked="true" strokeweight="0pt" strokecolor="#cccccc">
                <v:path arrowok="t"/>
              </v:shape>
            </v:group>
            <v:group style="position:absolute;left:8159;top:6686;width:1008;height:1292" coordorigin="8159,6686" coordsize="1008,1292">
              <v:shape style="position:absolute;left:8159;top:6686;width:1008;height:1292" coordorigin="8159,6686" coordsize="1008,1292" path="m9167,7978l8159,6686,9167,6686,9167,7978xe" filled="false" stroked="true" strokeweight="0pt" strokecolor="#cccccc">
                <v:path arrowok="t"/>
              </v:shape>
            </v:group>
            <v:group style="position:absolute;left:6167;top:7978;width:3000;height:567" coordorigin="6167,7978" coordsize="3000,567">
              <v:shape style="position:absolute;left:6167;top:7978;width:3000;height:567" coordorigin="6167,7978" coordsize="3000,567" path="m6167,7978l6167,8544,9167,8544,6167,7978xe" filled="true" fillcolor="#cccccc" stroked="false">
                <v:path arrowok="t"/>
                <v:fill type="solid"/>
              </v:shape>
            </v:group>
            <v:group style="position:absolute;left:6167;top:8544;width:3000;height:2" coordorigin="6167,8544" coordsize="3000,2">
              <v:shape style="position:absolute;left:6167;top:8544;width:3000;height:2" coordorigin="6167,8544" coordsize="3000,0" path="m9167,8544l6167,8544,9167,8544xe" filled="false" stroked="true" strokeweight="0pt" strokecolor="#cccccc">
                <v:path arrowok="t"/>
              </v:shape>
            </v:group>
            <v:group style="position:absolute;left:6167;top:7978;width:3000;height:567" coordorigin="6167,7978" coordsize="3000,567">
              <v:shape style="position:absolute;left:6167;top:7978;width:3000;height:567" coordorigin="6167,7978" coordsize="3000,567" path="m9167,8544l6167,8544,6167,7978,9167,8544xe" filled="false" stroked="true" strokeweight="0pt" strokecolor="#cccccc">
                <v:path arrowok="t"/>
              </v:shape>
            </v:group>
            <v:group style="position:absolute;left:6167;top:7978;width:3000;height:567" coordorigin="6167,7978" coordsize="3000,567">
              <v:shape style="position:absolute;left:6167;top:7978;width:3000;height:567" coordorigin="6167,7978" coordsize="3000,567" path="m9167,7978l6167,7978,9167,8544,9167,7978xe" filled="true" fillcolor="#cccccc" stroked="false">
                <v:path arrowok="t"/>
                <v:fill type="solid"/>
              </v:shape>
            </v:group>
            <v:group style="position:absolute;left:6167;top:7978;width:3000;height:567" coordorigin="6167,7978" coordsize="3000,567">
              <v:shape style="position:absolute;left:6167;top:7978;width:3000;height:567" coordorigin="6167,7978" coordsize="3000,567" path="m6167,7978l9167,7978,9167,8544,6167,7978xe" filled="false" stroked="true" strokeweight="0pt" strokecolor="#cccccc">
                <v:path arrowok="t"/>
              </v:shape>
            </v:group>
            <v:group style="position:absolute;left:3549;top:6686;width:2626;height:2" coordorigin="3549,6686" coordsize="2626,2">
              <v:shape style="position:absolute;left:3549;top:6686;width:2626;height:2" coordorigin="3549,6686" coordsize="2626,0" path="m3549,6686l6174,6686e" filled="false" stroked="true" strokeweight=".1pt" strokecolor="#c0a0de">
                <v:path arrowok="t"/>
              </v:shape>
            </v:group>
            <v:group style="position:absolute;left:3549;top:6686;width:2626;height:1839" coordorigin="3549,6686" coordsize="2626,1839">
              <v:shape style="position:absolute;left:3549;top:6686;width:2626;height:1839" coordorigin="3549,6686" coordsize="2626,1839" path="m3549,6686l3549,8525,6174,8525,3549,6686xe" filled="true" fillcolor="#c0a0de" stroked="false">
                <v:path arrowok="t"/>
                <v:fill type="solid"/>
              </v:shape>
              <v:shape style="position:absolute;left:3549;top:6686;width:2626;height:1839" coordorigin="3549,6686" coordsize="2626,1839" path="m6174,6686l3549,6686,6174,8525,6174,6686xe" filled="true" fillcolor="#c0a0de" stroked="false">
                <v:path arrowok="t"/>
                <v:fill type="solid"/>
              </v:shape>
            </v:group>
            <v:group style="position:absolute;left:3549;top:6686;width:2626;height:1839" coordorigin="3549,6686" coordsize="2626,1839">
              <v:shape style="position:absolute;left:3549;top:6686;width:2626;height:1839" coordorigin="3549,6686" coordsize="2626,1839" path="m3549,8525l6174,8525,3549,6686,3549,8525xe" filled="false" stroked="true" strokeweight="0pt" strokecolor="#c0a0de">
                <v:path arrowok="t"/>
              </v:shape>
            </v:group>
            <v:group style="position:absolute;left:3549;top:6686;width:2626;height:1839" coordorigin="3549,6686" coordsize="2626,1839">
              <v:shape style="position:absolute;left:3549;top:6686;width:2626;height:1839" coordorigin="3549,6686" coordsize="2626,1839" path="m6174,8525l3549,6686,6174,6686,6174,8525xe" filled="false" stroked="true" strokeweight="0pt" strokecolor="#c0a0de">
                <v:path arrowok="t"/>
              </v:shape>
            </v:group>
            <v:group style="position:absolute;left:3549;top:8534;width:2626;height:2" coordorigin="3549,8534" coordsize="2626,2">
              <v:shape style="position:absolute;left:3549;top:8534;width:2626;height:2" coordorigin="3549,8534" coordsize="2626,0" path="m3549,8534l6174,8534e" filled="false" stroked="true" strokeweight="1.06pt" strokecolor="#c0a0de">
                <v:path arrowok="t"/>
              </v:shape>
            </v:group>
            <v:group style="position:absolute;left:3549;top:8525;width:2626;height:20" coordorigin="3549,8525" coordsize="2626,20">
              <v:shape style="position:absolute;left:3549;top:8525;width:2626;height:20" coordorigin="3549,8525" coordsize="2626,20" path="m3549,8544l6174,8544,3549,8525,3549,8544xe" filled="false" stroked="true" strokeweight="0pt" strokecolor="#c0a0de">
                <v:path arrowok="t"/>
              </v:shape>
            </v:group>
            <v:group style="position:absolute;left:3549;top:8525;width:2626;height:20" coordorigin="3549,8525" coordsize="2626,20">
              <v:shape style="position:absolute;left:3549;top:8525;width:2626;height:20" coordorigin="3549,8525" coordsize="2626,20" path="m6174,8544l3549,8525,6174,8525,6174,8544xe" filled="false" stroked="true" strokeweight="0pt" strokecolor="#c0a0de">
                <v:path arrowok="t"/>
              </v:shape>
            </v:group>
            <v:group style="position:absolute;left:3549;top:8544;width:2103;height:1354" coordorigin="3549,8544" coordsize="2103,1354">
              <v:shape style="position:absolute;left:3549;top:8544;width:2103;height:1354" coordorigin="3549,8544" coordsize="2103,1354" path="m3549,8544l3549,9898,5651,9898,3549,8544xe" filled="true" fillcolor="#c0a0de" stroked="false">
                <v:path arrowok="t"/>
                <v:fill type="solid"/>
              </v:shape>
              <v:shape style="position:absolute;left:3549;top:8544;width:2103;height:1354" coordorigin="3549,8544" coordsize="2103,1354" path="m5651,8544l3549,8544,5651,9898,5651,8544xe" filled="true" fillcolor="#c0a0de" stroked="false">
                <v:path arrowok="t"/>
                <v:fill type="solid"/>
              </v:shape>
            </v:group>
            <v:group style="position:absolute;left:3549;top:8544;width:2103;height:1354" coordorigin="3549,8544" coordsize="2103,1354">
              <v:shape style="position:absolute;left:3549;top:8544;width:2103;height:1354" coordorigin="3549,8544" coordsize="2103,1354" path="m3549,9898l5651,9898,3549,8544,3549,9898xe" filled="false" stroked="true" strokeweight="0pt" strokecolor="#c0a0de">
                <v:path arrowok="t"/>
              </v:shape>
            </v:group>
            <v:group style="position:absolute;left:3549;top:8544;width:2103;height:1354" coordorigin="3549,8544" coordsize="2103,1354">
              <v:shape style="position:absolute;left:3549;top:8544;width:2103;height:1354" coordorigin="3549,8544" coordsize="2103,1354" path="m5651,9898l3549,8544,5651,8544,5651,9898xe" filled="false" stroked="true" strokeweight="0pt" strokecolor="#c0a0de">
                <v:path arrowok="t"/>
              </v:shape>
            </v:group>
            <v:group style="position:absolute;left:6218;top:6686;width:1899;height:2" coordorigin="6218,6686" coordsize="1899,2">
              <v:shape style="position:absolute;left:6218;top:6686;width:1899;height:2" coordorigin="6218,6686" coordsize="1899,0" path="m6218,6686l8116,6686e" filled="false" stroked="true" strokeweight=".1pt" strokecolor="#aabf6a">
                <v:path arrowok="t"/>
              </v:shape>
            </v:group>
            <v:group style="position:absolute;left:6218;top:6686;width:1899;height:1292" coordorigin="6218,6686" coordsize="1899,1292">
              <v:shape style="position:absolute;left:6218;top:6686;width:1899;height:1292" coordorigin="6218,6686" coordsize="1899,1292" path="m6218,6686l6218,7978,8116,7978,6218,6686xe" filled="true" fillcolor="#aabf6a" stroked="false">
                <v:path arrowok="t"/>
                <v:fill type="solid"/>
              </v:shape>
              <v:shape style="position:absolute;left:6218;top:6686;width:1899;height:1292" coordorigin="6218,6686" coordsize="1899,1292" path="m8116,6686l6218,6686,8116,7978,8116,6686xe" filled="true" fillcolor="#aabf6a" stroked="false">
                <v:path arrowok="t"/>
                <v:fill type="solid"/>
              </v:shape>
            </v:group>
            <v:group style="position:absolute;left:6218;top:6686;width:1899;height:1292" coordorigin="6218,6686" coordsize="1899,1292">
              <v:shape style="position:absolute;left:6218;top:6686;width:1899;height:1292" coordorigin="6218,6686" coordsize="1899,1292" path="m6218,7978l8116,7978,6218,6686,6218,7978xe" filled="false" stroked="true" strokeweight="0pt" strokecolor="#aabf6a">
                <v:path arrowok="t"/>
              </v:shape>
            </v:group>
            <v:group style="position:absolute;left:6218;top:6686;width:1899;height:1292" coordorigin="6218,6686" coordsize="1899,1292">
              <v:shape style="position:absolute;left:6218;top:6686;width:1899;height:1292" coordorigin="6218,6686" coordsize="1899,1292" path="m8116,7978l6218,6686,8116,6686,8116,7978xe" filled="false" stroked="true" strokeweight="0pt" strokecolor="#aabf6a">
                <v:path arrowok="t"/>
              </v:shape>
            </v:group>
            <v:group style="position:absolute;left:3587;top:6686;width:2;height:3212" coordorigin="3587,6686" coordsize="2,3212">
              <v:shape style="position:absolute;left:3587;top:6686;width:2;height:3212" coordorigin="3587,6686" coordsize="0,3212" path="m3587,9898l3587,6686e" filled="false" stroked="true" strokeweight=".48pt" strokecolor="#fdfdfd">
                <v:path arrowok="t"/>
              </v:shape>
            </v:group>
            <v:group style="position:absolute;left:3662;top:6686;width:2;height:3212" coordorigin="3662,6686" coordsize="2,3212">
              <v:shape style="position:absolute;left:3662;top:6686;width:2;height:3212" coordorigin="3662,6686" coordsize="0,3212" path="m3662,9898l3662,6686e" filled="false" stroked="true" strokeweight=".48pt" strokecolor="#fdfdfd">
                <v:path arrowok="t"/>
              </v:shape>
            </v:group>
            <v:group style="position:absolute;left:3736;top:7639;width:2;height:2259" coordorigin="3736,7639" coordsize="2,2259">
              <v:shape style="position:absolute;left:3736;top:7639;width:2;height:2259" coordorigin="3736,7639" coordsize="0,2259" path="m3736,9898l3736,7639e" filled="false" stroked="true" strokeweight=".48pt" strokecolor="#fdfdfd">
                <v:path arrowok="t"/>
              </v:shape>
            </v:group>
            <v:group style="position:absolute;left:3736;top:6686;width:2;height:480" coordorigin="3736,6686" coordsize="2,480">
              <v:shape style="position:absolute;left:3736;top:6686;width:2;height:480" coordorigin="3736,6686" coordsize="0,480" path="m3736,7166l3736,6686e" filled="false" stroked="true" strokeweight=".48pt" strokecolor="#fdfdfd">
                <v:path arrowok="t"/>
              </v:shape>
            </v:group>
            <v:group style="position:absolute;left:3736;top:7361;width:2;height:84" coordorigin="3736,7361" coordsize="2,84">
              <v:shape style="position:absolute;left:3736;top:7361;width:2;height:84" coordorigin="3736,7361" coordsize="0,84" path="m3736,7445l3736,7361e" filled="false" stroked="true" strokeweight=".48pt" strokecolor="#fdfdfd">
                <v:path arrowok="t"/>
              </v:shape>
            </v:group>
            <v:group style="position:absolute;left:3810;top:7649;width:2;height:1968" coordorigin="3810,7649" coordsize="2,1968">
              <v:shape style="position:absolute;left:3810;top:7649;width:2;height:1968" coordorigin="3810,7649" coordsize="0,1968" path="m3810,9617l3810,7649e" filled="false" stroked="true" strokeweight=".48pt" strokecolor="#fdfdfd">
                <v:path arrowok="t"/>
              </v:shape>
            </v:group>
            <v:group style="position:absolute;left:3810;top:6686;width:2;height:473" coordorigin="3810,6686" coordsize="2,473">
              <v:shape style="position:absolute;left:3810;top:6686;width:2;height:473" coordorigin="3810,6686" coordsize="0,473" path="m3810,7159l3810,6686e" filled="false" stroked="true" strokeweight=".48pt" strokecolor="#fdfdfd">
                <v:path arrowok="t"/>
              </v:shape>
            </v:group>
            <v:group style="position:absolute;left:3810;top:7368;width:2;height:70" coordorigin="3810,7368" coordsize="2,70">
              <v:shape style="position:absolute;left:3810;top:7368;width:2;height:70" coordorigin="3810,7368" coordsize="0,70" path="m3810,7438l3810,7368e" filled="false" stroked="true" strokeweight=".48pt" strokecolor="#fdfdfd">
                <v:path arrowok="t"/>
              </v:shape>
            </v:group>
            <v:group style="position:absolute;left:3885;top:7646;width:2;height:1971" coordorigin="3885,7646" coordsize="2,1971">
              <v:shape style="position:absolute;left:3885;top:7646;width:2;height:1971" coordorigin="3885,7646" coordsize="0,1971" path="m3885,9617l3885,7646e" filled="false" stroked="true" strokeweight=".48pt" strokecolor="#fdfdfd">
                <v:path arrowok="t"/>
              </v:shape>
            </v:group>
            <v:group style="position:absolute;left:3885;top:6686;width:2;height:473" coordorigin="3885,6686" coordsize="2,473">
              <v:shape style="position:absolute;left:3885;top:6686;width:2;height:473" coordorigin="3885,6686" coordsize="0,473" path="m3885,7159l3885,6686e" filled="false" stroked="true" strokeweight=".48pt" strokecolor="#fdfdfd">
                <v:path arrowok="t"/>
              </v:shape>
            </v:group>
            <v:group style="position:absolute;left:3885;top:7366;width:2;height:75" coordorigin="3885,7366" coordsize="2,75">
              <v:shape style="position:absolute;left:3885;top:7366;width:2;height:75" coordorigin="3885,7366" coordsize="0,75" path="m3885,7440l3885,7366e" filled="false" stroked="true" strokeweight=".48pt" strokecolor="#fdfdfd">
                <v:path arrowok="t"/>
              </v:shape>
            </v:group>
            <v:group style="position:absolute;left:3957;top:7740;width:2;height:1877" coordorigin="3957,7740" coordsize="2,1877">
              <v:shape style="position:absolute;left:3957;top:7740;width:2;height:1877" coordorigin="3957,7740" coordsize="0,1877" path="m3957,9617l3957,7740e" filled="false" stroked="true" strokeweight=".48pt" strokecolor="#fdfdfd">
                <v:path arrowok="t"/>
              </v:shape>
            </v:group>
            <v:group style="position:absolute;left:3957;top:6686;width:2;height:404" coordorigin="3957,6686" coordsize="2,404">
              <v:shape style="position:absolute;left:3957;top:6686;width:2;height:404" coordorigin="3957,6686" coordsize="0,404" path="m3957,7090l3957,6686e" filled="false" stroked="true" strokeweight=".48pt" strokecolor="#fdfdfd">
                <v:path arrowok="t"/>
              </v:shape>
            </v:group>
            <v:group style="position:absolute;left:4031;top:9120;width:2;height:497" coordorigin="4031,9120" coordsize="2,497">
              <v:shape style="position:absolute;left:4031;top:9120;width:2;height:497" coordorigin="4031,9120" coordsize="0,497" path="m4031,9617l4031,9120e" filled="false" stroked="true" strokeweight=".48pt" strokecolor="#fdfdfd">
                <v:path arrowok="t"/>
              </v:shape>
            </v:group>
            <v:group style="position:absolute;left:4031;top:6686;width:2;height:404" coordorigin="4031,6686" coordsize="2,404">
              <v:shape style="position:absolute;left:4031;top:6686;width:2;height:404" coordorigin="4031,6686" coordsize="0,404" path="m4031,7090l4031,6686e" filled="false" stroked="true" strokeweight=".48pt" strokecolor="#fdfdfd">
                <v:path arrowok="t"/>
              </v:shape>
            </v:group>
            <v:group style="position:absolute;left:4031;top:7740;width:2;height:1128" coordorigin="4031,7740" coordsize="2,1128">
              <v:shape style="position:absolute;left:4031;top:7740;width:2;height:1128" coordorigin="4031,7740" coordsize="0,1128" path="m4031,8868l4031,7740e" filled="false" stroked="true" strokeweight=".48pt" strokecolor="#fdfdfd">
                <v:path arrowok="t"/>
              </v:shape>
            </v:group>
            <v:group style="position:absolute;left:4106;top:9120;width:2;height:497" coordorigin="4106,9120" coordsize="2,497">
              <v:shape style="position:absolute;left:4106;top:9120;width:2;height:497" coordorigin="4106,9120" coordsize="0,497" path="m4106,9617l4106,9120e" filled="false" stroked="true" strokeweight=".48pt" strokecolor="#fdfdfd">
                <v:path arrowok="t"/>
              </v:shape>
            </v:group>
            <v:group style="position:absolute;left:4106;top:6686;width:2;height:166" coordorigin="4106,6686" coordsize="2,166">
              <v:shape style="position:absolute;left:4106;top:6686;width:2;height:166" coordorigin="4106,6686" coordsize="0,166" path="m4106,6852l4106,6686e" filled="false" stroked="true" strokeweight=".48pt" strokecolor="#fdfdfd">
                <v:path arrowok="t"/>
              </v:shape>
            </v:group>
            <v:group style="position:absolute;left:4106;top:7987;width:2;height:881" coordorigin="4106,7987" coordsize="2,881">
              <v:shape style="position:absolute;left:4106;top:7987;width:2;height:881" coordorigin="4106,7987" coordsize="0,881" path="m4106,8868l4106,7987e" filled="false" stroked="true" strokeweight=".48pt" strokecolor="#fdfdfd">
                <v:path arrowok="t"/>
              </v:shape>
            </v:group>
            <v:group style="position:absolute;left:4101;top:7084;width:10;height:2" coordorigin="4101,7084" coordsize="10,2">
              <v:shape style="position:absolute;left:4101;top:7084;width:10;height:2" coordorigin="4101,7084" coordsize="10,0" path="m4101,7084l4110,7084e" filled="false" stroked="true" strokeweight=".6pt" strokecolor="#fdfdfd">
                <v:path arrowok="t"/>
              </v:shape>
            </v:group>
            <v:group style="position:absolute;left:4106;top:7740;width:2;height:22" coordorigin="4106,7740" coordsize="2,22">
              <v:shape style="position:absolute;left:4106;top:7740;width:2;height:22" coordorigin="4106,7740" coordsize="0,22" path="m4106,7762l4106,7740e" filled="false" stroked="true" strokeweight=".48pt" strokecolor="#fdfdfd">
                <v:path arrowok="t"/>
              </v:shape>
            </v:group>
            <v:group style="position:absolute;left:4180;top:9120;width:2;height:497" coordorigin="4180,9120" coordsize="2,497">
              <v:shape style="position:absolute;left:4180;top:9120;width:2;height:497" coordorigin="4180,9120" coordsize="0,497" path="m4180,9617l4180,9120e" filled="false" stroked="true" strokeweight=".48pt" strokecolor="#fdfdfd">
                <v:path arrowok="t"/>
              </v:shape>
            </v:group>
            <v:group style="position:absolute;left:4180;top:6686;width:2;height:166" coordorigin="4180,6686" coordsize="2,166">
              <v:shape style="position:absolute;left:4180;top:6686;width:2;height:166" coordorigin="4180,6686" coordsize="0,166" path="m4180,6852l4180,6686e" filled="false" stroked="true" strokeweight=".48pt" strokecolor="#fdfdfd">
                <v:path arrowok="t"/>
              </v:shape>
            </v:group>
            <v:group style="position:absolute;left:4180;top:7987;width:2;height:881" coordorigin="4180,7987" coordsize="2,881">
              <v:shape style="position:absolute;left:4180;top:7987;width:2;height:881" coordorigin="4180,7987" coordsize="0,881" path="m4180,8868l4180,7987e" filled="false" stroked="true" strokeweight=".48pt" strokecolor="#fdfdfd">
                <v:path arrowok="t"/>
              </v:shape>
            </v:group>
            <v:group style="position:absolute;left:4175;top:7084;width:10;height:2" coordorigin="4175,7084" coordsize="10,2">
              <v:shape style="position:absolute;left:4175;top:7084;width:10;height:2" coordorigin="4175,7084" coordsize="10,0" path="m4175,7084l4185,7084e" filled="false" stroked="true" strokeweight=".6pt" strokecolor="#fdfdfd">
                <v:path arrowok="t"/>
              </v:shape>
            </v:group>
            <v:group style="position:absolute;left:4180;top:7740;width:2;height:22" coordorigin="4180,7740" coordsize="2,22">
              <v:shape style="position:absolute;left:4180;top:7740;width:2;height:22" coordorigin="4180,7740" coordsize="0,22" path="m4180,7762l4180,7740e" filled="false" stroked="true" strokeweight=".48pt" strokecolor="#fdfdfd">
                <v:path arrowok="t"/>
              </v:shape>
            </v:group>
            <v:group style="position:absolute;left:4254;top:9120;width:2;height:497" coordorigin="4254,9120" coordsize="2,497">
              <v:shape style="position:absolute;left:4254;top:9120;width:2;height:497" coordorigin="4254,9120" coordsize="0,497" path="m4254,9617l4254,9120e" filled="false" stroked="true" strokeweight=".48pt" strokecolor="#fdfdfd">
                <v:path arrowok="t"/>
              </v:shape>
            </v:group>
            <v:group style="position:absolute;left:4254;top:6686;width:2;height:404" coordorigin="4254,6686" coordsize="2,404">
              <v:shape style="position:absolute;left:4254;top:6686;width:2;height:404" coordorigin="4254,6686" coordsize="0,404" path="m4254,7090l4254,6686e" filled="false" stroked="true" strokeweight=".48pt" strokecolor="#fdfdfd">
                <v:path arrowok="t"/>
              </v:shape>
            </v:group>
            <v:group style="position:absolute;left:4254;top:7740;width:2;height:1128" coordorigin="4254,7740" coordsize="2,1128">
              <v:shape style="position:absolute;left:4254;top:7740;width:2;height:1128" coordorigin="4254,7740" coordsize="0,1128" path="m4254,8868l4254,7740e" filled="false" stroked="true" strokeweight=".48pt" strokecolor="#fdfdfd">
                <v:path arrowok="t"/>
              </v:shape>
            </v:group>
            <v:group style="position:absolute;left:4329;top:9120;width:2;height:497" coordorigin="4329,9120" coordsize="2,497">
              <v:shape style="position:absolute;left:4329;top:9120;width:2;height:497" coordorigin="4329,9120" coordsize="0,497" path="m4329,9617l4329,9120e" filled="false" stroked="true" strokeweight=".48pt" strokecolor="#fdfdfd">
                <v:path arrowok="t"/>
              </v:shape>
            </v:group>
            <v:group style="position:absolute;left:4329;top:6686;width:2;height:404" coordorigin="4329,6686" coordsize="2,404">
              <v:shape style="position:absolute;left:4329;top:6686;width:2;height:404" coordorigin="4329,6686" coordsize="0,404" path="m4329,7090l4329,6686e" filled="false" stroked="true" strokeweight=".48pt" strokecolor="#fdfdfd">
                <v:path arrowok="t"/>
              </v:shape>
            </v:group>
            <v:group style="position:absolute;left:4329;top:7740;width:2;height:1128" coordorigin="4329,7740" coordsize="2,1128">
              <v:shape style="position:absolute;left:4329;top:7740;width:2;height:1128" coordorigin="4329,7740" coordsize="0,1128" path="m4329,8868l4329,7740e" filled="false" stroked="true" strokeweight=".48pt" strokecolor="#fdfdfd">
                <v:path arrowok="t"/>
              </v:shape>
            </v:group>
            <v:group style="position:absolute;left:4401;top:9120;width:2;height:497" coordorigin="4401,9120" coordsize="2,497">
              <v:shape style="position:absolute;left:4401;top:9120;width:2;height:497" coordorigin="4401,9120" coordsize="0,497" path="m4401,9617l4401,9120e" filled="false" stroked="true" strokeweight=".48pt" strokecolor="#fdfdfd">
                <v:path arrowok="t"/>
              </v:shape>
            </v:group>
            <v:group style="position:absolute;left:4401;top:6686;width:2;height:473" coordorigin="4401,6686" coordsize="2,473">
              <v:shape style="position:absolute;left:4401;top:6686;width:2;height:473" coordorigin="4401,6686" coordsize="0,473" path="m4401,7159l4401,6686e" filled="false" stroked="true" strokeweight=".48pt" strokecolor="#fdfdfd">
                <v:path arrowok="t"/>
              </v:shape>
            </v:group>
            <v:group style="position:absolute;left:4401;top:7646;width:2;height:1222" coordorigin="4401,7646" coordsize="2,1222">
              <v:shape style="position:absolute;left:4401;top:7646;width:2;height:1222" coordorigin="4401,7646" coordsize="0,1222" path="m4401,8868l4401,7646e" filled="false" stroked="true" strokeweight=".48pt" strokecolor="#fdfdfd">
                <v:path arrowok="t"/>
              </v:shape>
            </v:group>
            <v:group style="position:absolute;left:4401;top:7366;width:2;height:75" coordorigin="4401,7366" coordsize="2,75">
              <v:shape style="position:absolute;left:4401;top:7366;width:2;height:75" coordorigin="4401,7366" coordsize="0,75" path="m4401,7440l4401,7366e" filled="false" stroked="true" strokeweight=".48pt" strokecolor="#fdfdfd">
                <v:path arrowok="t"/>
              </v:shape>
            </v:group>
            <v:group style="position:absolute;left:4475;top:7649;width:2;height:1968" coordorigin="4475,7649" coordsize="2,1968">
              <v:shape style="position:absolute;left:4475;top:7649;width:2;height:1968" coordorigin="4475,7649" coordsize="0,1968" path="m4475,9617l4475,7649e" filled="false" stroked="true" strokeweight=".48pt" strokecolor="#fdfdfd">
                <v:path arrowok="t"/>
              </v:shape>
            </v:group>
            <v:group style="position:absolute;left:4475;top:6686;width:2;height:473" coordorigin="4475,6686" coordsize="2,473">
              <v:shape style="position:absolute;left:4475;top:6686;width:2;height:473" coordorigin="4475,6686" coordsize="0,473" path="m4475,7159l4475,6686e" filled="false" stroked="true" strokeweight=".48pt" strokecolor="#fdfdfd">
                <v:path arrowok="t"/>
              </v:shape>
            </v:group>
            <v:group style="position:absolute;left:4475;top:7368;width:2;height:70" coordorigin="4475,7368" coordsize="2,70">
              <v:shape style="position:absolute;left:4475;top:7368;width:2;height:70" coordorigin="4475,7368" coordsize="0,70" path="m4475,7438l4475,7368e" filled="false" stroked="true" strokeweight=".48pt" strokecolor="#fdfdfd">
                <v:path arrowok="t"/>
              </v:shape>
            </v:group>
            <v:group style="position:absolute;left:4550;top:7639;width:2;height:1978" coordorigin="4550,7639" coordsize="2,1978">
              <v:shape style="position:absolute;left:4550;top:7639;width:2;height:1978" coordorigin="4550,7639" coordsize="0,1978" path="m4550,9617l4550,7639e" filled="false" stroked="true" strokeweight=".48pt" strokecolor="#fdfdfd">
                <v:path arrowok="t"/>
              </v:shape>
            </v:group>
            <v:group style="position:absolute;left:4550;top:6686;width:2;height:480" coordorigin="4550,6686" coordsize="2,480">
              <v:shape style="position:absolute;left:4550;top:6686;width:2;height:480" coordorigin="4550,6686" coordsize="0,480" path="m4550,7166l4550,6686e" filled="false" stroked="true" strokeweight=".48pt" strokecolor="#fdfdfd">
                <v:path arrowok="t"/>
              </v:shape>
            </v:group>
            <v:group style="position:absolute;left:4550;top:7361;width:2;height:87" coordorigin="4550,7361" coordsize="2,87">
              <v:shape style="position:absolute;left:4550;top:7361;width:2;height:87" coordorigin="4550,7361" coordsize="0,87" path="m4550,7447l4550,7361e" filled="false" stroked="true" strokeweight=".48pt" strokecolor="#fdfdfd">
                <v:path arrowok="t"/>
              </v:shape>
            </v:group>
            <v:group style="position:absolute;left:4624;top:6686;width:2;height:2931" coordorigin="4624,6686" coordsize="2,2931">
              <v:shape style="position:absolute;left:4624;top:6686;width:2;height:2931" coordorigin="4624,6686" coordsize="0,2931" path="m4624,9617l4624,6686e" filled="false" stroked="true" strokeweight=".48pt" strokecolor="#fdfdfd">
                <v:path arrowok="t"/>
              </v:shape>
            </v:group>
            <v:group style="position:absolute;left:4698;top:9151;width:2;height:466" coordorigin="4698,9151" coordsize="2,466">
              <v:shape style="position:absolute;left:4698;top:9151;width:2;height:466" coordorigin="4698,9151" coordsize="0,466" path="m4698,9617l4698,9151e" filled="false" stroked="true" strokeweight=".48pt" strokecolor="#fdfdfd">
                <v:path arrowok="t"/>
              </v:shape>
            </v:group>
            <v:group style="position:absolute;left:4698;top:6686;width:2;height:660" coordorigin="4698,6686" coordsize="2,660">
              <v:shape style="position:absolute;left:4698;top:6686;width:2;height:660" coordorigin="4698,6686" coordsize="0,660" path="m4698,7346l4698,6686e" filled="false" stroked="true" strokeweight=".48pt" strokecolor="#fdfdfd">
                <v:path arrowok="t"/>
              </v:shape>
            </v:group>
            <v:group style="position:absolute;left:4698;top:7637;width:2;height:1001" coordorigin="4698,7637" coordsize="2,1001">
              <v:shape style="position:absolute;left:4698;top:7637;width:2;height:1001" coordorigin="4698,7637" coordsize="0,1001" path="m4698,8638l4698,7637e" filled="false" stroked="true" strokeweight=".48pt" strokecolor="#fdfdfd">
                <v:path arrowok="t"/>
              </v:shape>
            </v:group>
            <v:group style="position:absolute;left:4770;top:9151;width:2;height:466" coordorigin="4770,9151" coordsize="2,466">
              <v:shape style="position:absolute;left:4770;top:9151;width:2;height:466" coordorigin="4770,9151" coordsize="0,466" path="m4770,9617l4770,9151e" filled="false" stroked="true" strokeweight=".48pt" strokecolor="#fdfdfd">
                <v:path arrowok="t"/>
              </v:shape>
            </v:group>
            <v:group style="position:absolute;left:4770;top:6686;width:2;height:660" coordorigin="4770,6686" coordsize="2,660">
              <v:shape style="position:absolute;left:4770;top:6686;width:2;height:660" coordorigin="4770,6686" coordsize="0,660" path="m4770,7346l4770,6686e" filled="false" stroked="true" strokeweight=".48pt" strokecolor="#fdfdfd">
                <v:path arrowok="t"/>
              </v:shape>
            </v:group>
            <v:group style="position:absolute;left:4770;top:7637;width:2;height:1001" coordorigin="4770,7637" coordsize="2,1001">
              <v:shape style="position:absolute;left:4770;top:7637;width:2;height:1001" coordorigin="4770,7637" coordsize="0,1001" path="m4770,8638l4770,7637e" filled="false" stroked="true" strokeweight=".48pt" strokecolor="#fdfdfd">
                <v:path arrowok="t"/>
              </v:shape>
            </v:group>
            <v:group style="position:absolute;left:4845;top:9151;width:2;height:466" coordorigin="4845,9151" coordsize="2,466">
              <v:shape style="position:absolute;left:4845;top:9151;width:2;height:466" coordorigin="4845,9151" coordsize="0,466" path="m4845,9617l4845,9151e" filled="false" stroked="true" strokeweight=".48pt" strokecolor="#fdfdfd">
                <v:path arrowok="t"/>
              </v:shape>
            </v:group>
            <v:group style="position:absolute;left:4845;top:6686;width:2;height:377" coordorigin="4845,6686" coordsize="2,377">
              <v:shape style="position:absolute;left:4845;top:6686;width:2;height:377" coordorigin="4845,6686" coordsize="0,377" path="m4845,7063l4845,6686e" filled="false" stroked="true" strokeweight=".48pt" strokecolor="#fdfdfd">
                <v:path arrowok="t"/>
              </v:shape>
            </v:group>
            <v:group style="position:absolute;left:4845;top:7949;width:2;height:600" coordorigin="4845,7949" coordsize="2,600">
              <v:shape style="position:absolute;left:4845;top:7949;width:2;height:600" coordorigin="4845,7949" coordsize="0,600" path="m4845,8549l4845,7949e" filled="false" stroked="true" strokeweight=".48pt" strokecolor="#fdfdfd">
                <v:path arrowok="t"/>
              </v:shape>
            </v:group>
            <v:group style="position:absolute;left:4919;top:9151;width:2;height:466" coordorigin="4919,9151" coordsize="2,466">
              <v:shape style="position:absolute;left:4919;top:9151;width:2;height:466" coordorigin="4919,9151" coordsize="0,466" path="m4919,9617l4919,9151e" filled="false" stroked="true" strokeweight=".48pt" strokecolor="#fdfdfd">
                <v:path arrowok="t"/>
              </v:shape>
            </v:group>
            <v:group style="position:absolute;left:4919;top:6686;width:2;height:377" coordorigin="4919,6686" coordsize="2,377">
              <v:shape style="position:absolute;left:4919;top:6686;width:2;height:377" coordorigin="4919,6686" coordsize="0,377" path="m4919,7063l4919,6686e" filled="false" stroked="true" strokeweight=".48pt" strokecolor="#fdfdfd">
                <v:path arrowok="t"/>
              </v:shape>
            </v:group>
            <v:group style="position:absolute;left:4919;top:7949;width:2;height:600" coordorigin="4919,7949" coordsize="2,600">
              <v:shape style="position:absolute;left:4919;top:7949;width:2;height:600" coordorigin="4919,7949" coordsize="0,600" path="m4919,8549l4919,7949e" filled="false" stroked="true" strokeweight=".48pt" strokecolor="#fdfdfd">
                <v:path arrowok="t"/>
              </v:shape>
            </v:group>
            <v:group style="position:absolute;left:4994;top:9151;width:2;height:466" coordorigin="4994,9151" coordsize="2,466">
              <v:shape style="position:absolute;left:4994;top:9151;width:2;height:466" coordorigin="4994,9151" coordsize="0,466" path="m4994,9617l4994,9151e" filled="false" stroked="true" strokeweight=".48pt" strokecolor="#fdfdfd">
                <v:path arrowok="t"/>
              </v:shape>
            </v:group>
            <v:group style="position:absolute;left:4994;top:6686;width:2;height:377" coordorigin="4994,6686" coordsize="2,377">
              <v:shape style="position:absolute;left:4994;top:6686;width:2;height:377" coordorigin="4994,6686" coordsize="0,377" path="m4994,7063l4994,6686e" filled="false" stroked="true" strokeweight=".48pt" strokecolor="#fdfdfd">
                <v:path arrowok="t"/>
              </v:shape>
            </v:group>
            <v:group style="position:absolute;left:4994;top:7949;width:2;height:689" coordorigin="4994,7949" coordsize="2,689">
              <v:shape style="position:absolute;left:4994;top:7949;width:2;height:689" coordorigin="4994,7949" coordsize="0,689" path="m4994,8638l4994,7949e" filled="false" stroked="true" strokeweight=".48pt" strokecolor="#fdfdfd">
                <v:path arrowok="t"/>
              </v:shape>
            </v:group>
            <v:group style="position:absolute;left:5068;top:9151;width:2;height:466" coordorigin="5068,9151" coordsize="2,466">
              <v:shape style="position:absolute;left:5068;top:9151;width:2;height:466" coordorigin="5068,9151" coordsize="0,466" path="m5068,9617l5068,9151e" filled="false" stroked="true" strokeweight=".48pt" strokecolor="#fdfdfd">
                <v:path arrowok="t"/>
              </v:shape>
            </v:group>
            <v:group style="position:absolute;left:5068;top:6686;width:2;height:377" coordorigin="5068,6686" coordsize="2,377">
              <v:shape style="position:absolute;left:5068;top:6686;width:2;height:377" coordorigin="5068,6686" coordsize="0,377" path="m5068,7063l5068,6686e" filled="false" stroked="true" strokeweight=".48pt" strokecolor="#fdfdfd">
                <v:path arrowok="t"/>
              </v:shape>
            </v:group>
            <v:group style="position:absolute;left:5068;top:7949;width:2;height:600" coordorigin="5068,7949" coordsize="2,600">
              <v:shape style="position:absolute;left:5068;top:7949;width:2;height:600" coordorigin="5068,7949" coordsize="0,600" path="m5068,8549l5068,7949e" filled="false" stroked="true" strokeweight=".48pt" strokecolor="#fdfdfd">
                <v:path arrowok="t"/>
              </v:shape>
            </v:group>
            <v:group style="position:absolute;left:5142;top:9151;width:2;height:466" coordorigin="5142,9151" coordsize="2,466">
              <v:shape style="position:absolute;left:5142;top:9151;width:2;height:466" coordorigin="5142,9151" coordsize="0,466" path="m5142,9617l5142,9151e" filled="false" stroked="true" strokeweight=".48pt" strokecolor="#fdfdfd">
                <v:path arrowok="t"/>
              </v:shape>
            </v:group>
            <v:group style="position:absolute;left:5142;top:6686;width:2;height:660" coordorigin="5142,6686" coordsize="2,660">
              <v:shape style="position:absolute;left:5142;top:6686;width:2;height:660" coordorigin="5142,6686" coordsize="0,660" path="m5142,7346l5142,6686e" filled="false" stroked="true" strokeweight=".48pt" strokecolor="#fdfdfd">
                <v:path arrowok="t"/>
              </v:shape>
            </v:group>
            <v:group style="position:absolute;left:5142;top:7637;width:2;height:912" coordorigin="5142,7637" coordsize="2,912">
              <v:shape style="position:absolute;left:5142;top:7637;width:2;height:912" coordorigin="5142,7637" coordsize="0,912" path="m5142,8549l5142,7637e" filled="false" stroked="true" strokeweight=".48pt" strokecolor="#fdfdfd">
                <v:path arrowok="t"/>
              </v:shape>
            </v:group>
            <v:group style="position:absolute;left:5214;top:9151;width:2;height:466" coordorigin="5214,9151" coordsize="2,466">
              <v:shape style="position:absolute;left:5214;top:9151;width:2;height:466" coordorigin="5214,9151" coordsize="0,466" path="m5214,9617l5214,9151e" filled="false" stroked="true" strokeweight=".48pt" strokecolor="#fdfdfd">
                <v:path arrowok="t"/>
              </v:shape>
            </v:group>
            <v:group style="position:absolute;left:5214;top:6686;width:2;height:660" coordorigin="5214,6686" coordsize="2,660">
              <v:shape style="position:absolute;left:5214;top:6686;width:2;height:660" coordorigin="5214,6686" coordsize="0,660" path="m5214,7346l5214,6686e" filled="false" stroked="true" strokeweight=".48pt" strokecolor="#fdfdfd">
                <v:path arrowok="t"/>
              </v:shape>
            </v:group>
            <v:group style="position:absolute;left:5214;top:7637;width:2;height:912" coordorigin="5214,7637" coordsize="2,912">
              <v:shape style="position:absolute;left:5214;top:7637;width:2;height:912" coordorigin="5214,7637" coordsize="0,912" path="m5214,8549l5214,7637e" filled="false" stroked="true" strokeweight=".48pt" strokecolor="#fdfdfd">
                <v:path arrowok="t"/>
              </v:shape>
            </v:group>
            <v:group style="position:absolute;left:5289;top:9151;width:2;height:466" coordorigin="5289,9151" coordsize="2,466">
              <v:shape style="position:absolute;left:5289;top:9151;width:2;height:466" coordorigin="5289,9151" coordsize="0,466" path="m5289,9617l5289,9151e" filled="false" stroked="true" strokeweight=".48pt" strokecolor="#fdfdfd">
                <v:path arrowok="t"/>
              </v:shape>
            </v:group>
            <v:group style="position:absolute;left:5289;top:6686;width:2;height:660" coordorigin="5289,6686" coordsize="2,660">
              <v:shape style="position:absolute;left:5289;top:6686;width:2;height:660" coordorigin="5289,6686" coordsize="0,660" path="m5289,7346l5289,6686e" filled="false" stroked="true" strokeweight=".48pt" strokecolor="#fdfdfd">
                <v:path arrowok="t"/>
              </v:shape>
            </v:group>
            <v:group style="position:absolute;left:5289;top:7637;width:2;height:1001" coordorigin="5289,7637" coordsize="2,1001">
              <v:shape style="position:absolute;left:5289;top:7637;width:2;height:1001" coordorigin="5289,7637" coordsize="0,1001" path="m5289,8638l5289,7637e" filled="false" stroked="true" strokeweight=".48pt" strokecolor="#fdfdfd">
                <v:path arrowok="t"/>
              </v:shape>
            </v:group>
            <v:group style="position:absolute;left:5363;top:9151;width:2;height:466" coordorigin="5363,9151" coordsize="2,466">
              <v:shape style="position:absolute;left:5363;top:9151;width:2;height:466" coordorigin="5363,9151" coordsize="0,466" path="m5363,9617l5363,9151e" filled="false" stroked="true" strokeweight=".48pt" strokecolor="#fdfdfd">
                <v:path arrowok="t"/>
              </v:shape>
            </v:group>
            <v:group style="position:absolute;left:5363;top:6686;width:2;height:29" coordorigin="5363,6686" coordsize="2,29">
              <v:shape style="position:absolute;left:5363;top:6686;width:2;height:29" coordorigin="5363,6686" coordsize="0,29" path="m5363,6715l5363,6686e" filled="false" stroked="true" strokeweight=".48pt" strokecolor="#fdfdfd">
                <v:path arrowok="t"/>
              </v:shape>
            </v:group>
            <v:group style="position:absolute;left:5363;top:7824;width:2;height:723" coordorigin="5363,7824" coordsize="2,723">
              <v:shape style="position:absolute;left:5363;top:7824;width:2;height:723" coordorigin="5363,7824" coordsize="0,723" path="m5363,8546l5363,7824e" filled="false" stroked="true" strokeweight=".48pt" strokecolor="#fdfdfd">
                <v:path arrowok="t"/>
              </v:shape>
            </v:group>
            <v:group style="position:absolute;left:5363;top:7068;width:2;height:106" coordorigin="5363,7068" coordsize="2,106">
              <v:shape style="position:absolute;left:5363;top:7068;width:2;height:106" coordorigin="5363,7068" coordsize="0,106" path="m5363,7174l5363,7068e" filled="false" stroked="true" strokeweight=".48pt" strokecolor="#fdfdfd">
                <v:path arrowok="t"/>
              </v:shape>
            </v:group>
            <v:group style="position:absolute;left:5438;top:9151;width:2;height:466" coordorigin="5438,9151" coordsize="2,466">
              <v:shape style="position:absolute;left:5438;top:9151;width:2;height:466" coordorigin="5438,9151" coordsize="0,466" path="m5438,9617l5438,9151e" filled="false" stroked="true" strokeweight=".48pt" strokecolor="#fdfdfd">
                <v:path arrowok="t"/>
              </v:shape>
            </v:group>
            <v:group style="position:absolute;left:5438;top:6686;width:2;height:29" coordorigin="5438,6686" coordsize="2,29">
              <v:shape style="position:absolute;left:5438;top:6686;width:2;height:29" coordorigin="5438,6686" coordsize="0,29" path="m5438,6715l5438,6686e" filled="false" stroked="true" strokeweight=".48pt" strokecolor="#fdfdfd">
                <v:path arrowok="t"/>
              </v:shape>
            </v:group>
            <v:group style="position:absolute;left:5438;top:7824;width:2;height:723" coordorigin="5438,7824" coordsize="2,723">
              <v:shape style="position:absolute;left:5438;top:7824;width:2;height:723" coordorigin="5438,7824" coordsize="0,723" path="m5438,8546l5438,7824e" filled="false" stroked="true" strokeweight=".48pt" strokecolor="#fdfdfd">
                <v:path arrowok="t"/>
              </v:shape>
            </v:group>
            <v:group style="position:absolute;left:5438;top:7068;width:2;height:106" coordorigin="5438,7068" coordsize="2,106">
              <v:shape style="position:absolute;left:5438;top:7068;width:2;height:106" coordorigin="5438,7068" coordsize="0,106" path="m5438,7174l5438,7068e" filled="false" stroked="true" strokeweight=".48pt" strokecolor="#fdfdfd">
                <v:path arrowok="t"/>
              </v:shape>
            </v:group>
            <v:group style="position:absolute;left:5512;top:9151;width:2;height:466" coordorigin="5512,9151" coordsize="2,466">
              <v:shape style="position:absolute;left:5512;top:9151;width:2;height:466" coordorigin="5512,9151" coordsize="0,466" path="m5512,9617l5512,9151e" filled="false" stroked="true" strokeweight=".48pt" strokecolor="#fdfdfd">
                <v:path arrowok="t"/>
              </v:shape>
            </v:group>
            <v:group style="position:absolute;left:5512;top:6686;width:2;height:29" coordorigin="5512,6686" coordsize="2,29">
              <v:shape style="position:absolute;left:5512;top:6686;width:2;height:29" coordorigin="5512,6686" coordsize="0,29" path="m5512,6715l5512,6686e" filled="false" stroked="true" strokeweight=".48pt" strokecolor="#fdfdfd">
                <v:path arrowok="t"/>
              </v:shape>
            </v:group>
            <v:group style="position:absolute;left:5512;top:7824;width:2;height:723" coordorigin="5512,7824" coordsize="2,723">
              <v:shape style="position:absolute;left:5512;top:7824;width:2;height:723" coordorigin="5512,7824" coordsize="0,723" path="m5512,8546l5512,7824e" filled="false" stroked="true" strokeweight=".48pt" strokecolor="#fdfdfd">
                <v:path arrowok="t"/>
              </v:shape>
            </v:group>
            <v:group style="position:absolute;left:5512;top:7068;width:2;height:106" coordorigin="5512,7068" coordsize="2,106">
              <v:shape style="position:absolute;left:5512;top:7068;width:2;height:106" coordorigin="5512,7068" coordsize="0,106" path="m5512,7174l5512,7068e" filled="false" stroked="true" strokeweight=".48pt" strokecolor="#fdfdfd">
                <v:path arrowok="t"/>
              </v:shape>
            </v:group>
            <v:group style="position:absolute;left:5586;top:9151;width:2;height:466" coordorigin="5586,9151" coordsize="2,466">
              <v:shape style="position:absolute;left:5586;top:9151;width:2;height:466" coordorigin="5586,9151" coordsize="0,466" path="m5586,9617l5586,9151e" filled="false" stroked="true" strokeweight=".48pt" strokecolor="#fdfdfd">
                <v:path arrowok="t"/>
              </v:shape>
            </v:group>
            <v:group style="position:absolute;left:5586;top:6686;width:2;height:29" coordorigin="5586,6686" coordsize="2,29">
              <v:shape style="position:absolute;left:5586;top:6686;width:2;height:29" coordorigin="5586,6686" coordsize="0,29" path="m5586,6715l5586,6686e" filled="false" stroked="true" strokeweight=".48pt" strokecolor="#fdfdfd">
                <v:path arrowok="t"/>
              </v:shape>
            </v:group>
            <v:group style="position:absolute;left:5586;top:7824;width:2;height:814" coordorigin="5586,7824" coordsize="2,814">
              <v:shape style="position:absolute;left:5586;top:7824;width:2;height:814" coordorigin="5586,7824" coordsize="0,814" path="m5586,8638l5586,7824e" filled="false" stroked="true" strokeweight=".48pt" strokecolor="#fdfdfd">
                <v:path arrowok="t"/>
              </v:shape>
            </v:group>
            <v:group style="position:absolute;left:5586;top:7068;width:2;height:106" coordorigin="5586,7068" coordsize="2,106">
              <v:shape style="position:absolute;left:5586;top:7068;width:2;height:106" coordorigin="5586,7068" coordsize="0,106" path="m5586,7174l5586,7068e" filled="false" stroked="true" strokeweight=".48pt" strokecolor="#fdfdfd">
                <v:path arrowok="t"/>
              </v:shape>
            </v:group>
            <v:group style="position:absolute;left:5658;top:7068;width:2;height:1476" coordorigin="5658,7068" coordsize="2,1476">
              <v:shape style="position:absolute;left:5658;top:7068;width:2;height:1476" coordorigin="5658,7068" coordsize="0,1476" path="m5658,8544l5658,7068e" filled="false" stroked="true" strokeweight=".48pt" strokecolor="#fdfdfd">
                <v:path arrowok="t"/>
              </v:shape>
            </v:group>
            <v:group style="position:absolute;left:5658;top:6686;width:2;height:29" coordorigin="5658,6686" coordsize="2,29">
              <v:shape style="position:absolute;left:5658;top:6686;width:2;height:29" coordorigin="5658,6686" coordsize="0,29" path="m5658,6715l5658,6686e" filled="false" stroked="true" strokeweight=".48pt" strokecolor="#fdfdfd">
                <v:path arrowok="t"/>
              </v:shape>
            </v:group>
            <v:group style="position:absolute;left:5733;top:6686;width:2;height:1858" coordorigin="5733,6686" coordsize="2,1858">
              <v:shape style="position:absolute;left:5733;top:6686;width:2;height:1858" coordorigin="5733,6686" coordsize="0,1858" path="m5733,8544l5733,6686e" filled="false" stroked="true" strokeweight=".48pt" strokecolor="#fdfdfd">
                <v:path arrowok="t"/>
              </v:shape>
            </v:group>
            <v:group style="position:absolute;left:5807;top:6686;width:2;height:1858" coordorigin="5807,6686" coordsize="2,1858">
              <v:shape style="position:absolute;left:5807;top:6686;width:2;height:1858" coordorigin="5807,6686" coordsize="0,1858" path="m5807,8544l5807,6686e" filled="false" stroked="true" strokeweight=".48pt" strokecolor="#fdfdfd">
                <v:path arrowok="t"/>
              </v:shape>
            </v:group>
            <v:group style="position:absolute;left:5882;top:6686;width:2;height:1858" coordorigin="5882,6686" coordsize="2,1858">
              <v:shape style="position:absolute;left:5882;top:6686;width:2;height:1858" coordorigin="5882,6686" coordsize="0,1858" path="m5882,8544l5882,6686e" filled="false" stroked="true" strokeweight=".48pt" strokecolor="#fdfdfd">
                <v:path arrowok="t"/>
              </v:shape>
            </v:group>
            <v:group style="position:absolute;left:5956;top:8006;width:2;height:538" coordorigin="5956,8006" coordsize="2,538">
              <v:shape style="position:absolute;left:5956;top:8006;width:2;height:538" coordorigin="5956,8006" coordsize="0,538" path="m5956,8544l5956,8006e" filled="false" stroked="true" strokeweight=".48pt" strokecolor="#fdfdfd">
                <v:path arrowok="t"/>
              </v:shape>
            </v:group>
            <v:group style="position:absolute;left:5956;top:6686;width:2;height:1088" coordorigin="5956,6686" coordsize="2,1088">
              <v:shape style="position:absolute;left:5956;top:6686;width:2;height:1088" coordorigin="5956,6686" coordsize="0,1088" path="m5956,7774l5956,6686e" filled="false" stroked="true" strokeweight=".48pt" strokecolor="#fdfdfd">
                <v:path arrowok="t"/>
              </v:shape>
            </v:group>
            <v:group style="position:absolute;left:6028;top:8006;width:2;height:538" coordorigin="6028,8006" coordsize="2,538">
              <v:shape style="position:absolute;left:6028;top:8006;width:2;height:538" coordorigin="6028,8006" coordsize="0,538" path="m6028,8544l6028,8006e" filled="false" stroked="true" strokeweight=".48pt" strokecolor="#fdfdfd">
                <v:path arrowok="t"/>
              </v:shape>
            </v:group>
            <v:group style="position:absolute;left:6028;top:6686;width:2;height:504" coordorigin="6028,6686" coordsize="2,504">
              <v:shape style="position:absolute;left:6028;top:6686;width:2;height:504" coordorigin="6028,6686" coordsize="0,504" path="m6028,7190l6028,6686e" filled="false" stroked="true" strokeweight=".48pt" strokecolor="#fdfdfd">
                <v:path arrowok="t"/>
              </v:shape>
            </v:group>
            <v:group style="position:absolute;left:6028;top:7603;width:2;height:171" coordorigin="6028,7603" coordsize="2,171">
              <v:shape style="position:absolute;left:6028;top:7603;width:2;height:171" coordorigin="6028,7603" coordsize="0,171" path="m6028,7774l6028,7603e" filled="false" stroked="true" strokeweight=".48pt" strokecolor="#fdfdfd">
                <v:path arrowok="t"/>
              </v:shape>
            </v:group>
            <v:group style="position:absolute;left:6102;top:8006;width:2;height:538" coordorigin="6102,8006" coordsize="2,538">
              <v:shape style="position:absolute;left:6102;top:8006;width:2;height:538" coordorigin="6102,8006" coordsize="0,538" path="m6102,8544l6102,8006e" filled="false" stroked="true" strokeweight=".48pt" strokecolor="#fdfdfd">
                <v:path arrowok="t"/>
              </v:shape>
            </v:group>
            <v:group style="position:absolute;left:6102;top:6686;width:2;height:504" coordorigin="6102,6686" coordsize="2,504">
              <v:shape style="position:absolute;left:6102;top:6686;width:2;height:504" coordorigin="6102,6686" coordsize="0,504" path="m6102,7190l6102,6686e" filled="false" stroked="true" strokeweight=".48pt" strokecolor="#fdfdfd">
                <v:path arrowok="t"/>
              </v:shape>
            </v:group>
            <v:group style="position:absolute;left:6102;top:7603;width:2;height:171" coordorigin="6102,7603" coordsize="2,171">
              <v:shape style="position:absolute;left:6102;top:7603;width:2;height:171" coordorigin="6102,7603" coordsize="0,171" path="m6102,7774l6102,7603e" filled="false" stroked="true" strokeweight=".48pt" strokecolor="#fdfdfd">
                <v:path arrowok="t"/>
              </v:shape>
            </v:group>
            <v:group style="position:absolute;left:6177;top:6686;width:2;height:1858" coordorigin="6177,6686" coordsize="2,1858">
              <v:shape style="position:absolute;left:6177;top:6686;width:2;height:1858" coordorigin="6177,6686" coordsize="0,1858" path="m6177,8544l6177,6686e" filled="false" stroked="true" strokeweight=".48pt" strokecolor="#fdfdfd">
                <v:path arrowok="t"/>
              </v:shape>
            </v:group>
            <v:group style="position:absolute;left:6251;top:7382;width:2;height:1162" coordorigin="6251,7382" coordsize="2,1162">
              <v:shape style="position:absolute;left:6251;top:7382;width:2;height:1162" coordorigin="6251,7382" coordsize="0,1162" path="m6251,8544l6251,7382e" filled="false" stroked="true" strokeweight=".48pt" strokecolor="#fdfdfd">
                <v:path arrowok="t"/>
              </v:shape>
            </v:group>
            <v:group style="position:absolute;left:6326;top:7382;width:2;height:1162" coordorigin="6326,7382" coordsize="2,1162">
              <v:shape style="position:absolute;left:6326;top:7382;width:2;height:1162" coordorigin="6326,7382" coordsize="0,1162" path="m6326,8544l6326,7382e" filled="false" stroked="true" strokeweight=".48pt" strokecolor="#fdfdfd">
                <v:path arrowok="t"/>
              </v:shape>
            </v:group>
            <v:group style="position:absolute;left:6400;top:7382;width:2;height:1162" coordorigin="6400,7382" coordsize="2,1162">
              <v:shape style="position:absolute;left:6400;top:7382;width:2;height:1162" coordorigin="6400,7382" coordsize="0,1162" path="m6400,8544l6400,7382e" filled="false" stroked="true" strokeweight=".48pt" strokecolor="#fdfdfd">
                <v:path arrowok="t"/>
              </v:shape>
            </v:group>
            <v:group style="position:absolute;left:6472;top:7382;width:2;height:1162" coordorigin="6472,7382" coordsize="2,1162">
              <v:shape style="position:absolute;left:6472;top:7382;width:2;height:1162" coordorigin="6472,7382" coordsize="0,1162" path="m6472,8544l6472,7382e" filled="false" stroked="true" strokeweight=".48pt" strokecolor="#fdfdfd">
                <v:path arrowok="t"/>
              </v:shape>
            </v:group>
            <v:group style="position:absolute;left:6546;top:8350;width:2;height:195" coordorigin="6546,8350" coordsize="2,195">
              <v:shape style="position:absolute;left:6546;top:8350;width:2;height:195" coordorigin="6546,8350" coordsize="0,195" path="m6546,8544l6546,8350e" filled="false" stroked="true" strokeweight=".48pt" strokecolor="#fdfdfd">
                <v:path arrowok="t"/>
              </v:shape>
            </v:group>
            <v:group style="position:absolute;left:6546;top:6686;width:2;height:1385" coordorigin="6546,6686" coordsize="2,1385">
              <v:shape style="position:absolute;left:6546;top:6686;width:2;height:1385" coordorigin="6546,6686" coordsize="0,1385" path="m6546,8071l6546,6686e" filled="false" stroked="true" strokeweight=".48pt" strokecolor="#fdfdfd">
                <v:path arrowok="t"/>
              </v:shape>
            </v:group>
            <v:group style="position:absolute;left:6621;top:8350;width:2;height:195" coordorigin="6621,8350" coordsize="2,195">
              <v:shape style="position:absolute;left:6621;top:8350;width:2;height:195" coordorigin="6621,8350" coordsize="0,195" path="m6621,8544l6621,8350e" filled="false" stroked="true" strokeweight=".48pt" strokecolor="#fdfdfd">
                <v:path arrowok="t"/>
              </v:shape>
            </v:group>
            <v:group style="position:absolute;left:6621;top:6686;width:2;height:1385" coordorigin="6621,6686" coordsize="2,1385">
              <v:shape style="position:absolute;left:6621;top:6686;width:2;height:1385" coordorigin="6621,6686" coordsize="0,1385" path="m6621,8071l6621,6686e" filled="false" stroked="true" strokeweight=".48pt" strokecolor="#fdfdfd">
                <v:path arrowok="t"/>
              </v:shape>
            </v:group>
            <v:group style="position:absolute;left:6695;top:8350;width:2;height:195" coordorigin="6695,8350" coordsize="2,195">
              <v:shape style="position:absolute;left:6695;top:8350;width:2;height:195" coordorigin="6695,8350" coordsize="0,195" path="m6695,8544l6695,8350e" filled="false" stroked="true" strokeweight=".48pt" strokecolor="#fdfdfd">
                <v:path arrowok="t"/>
              </v:shape>
            </v:group>
            <v:group style="position:absolute;left:6695;top:6686;width:2;height:1385" coordorigin="6695,6686" coordsize="2,1385">
              <v:shape style="position:absolute;left:6695;top:6686;width:2;height:1385" coordorigin="6695,6686" coordsize="0,1385" path="m6695,8071l6695,6686e" filled="false" stroked="true" strokeweight=".48pt" strokecolor="#fdfdfd">
                <v:path arrowok="t"/>
              </v:shape>
            </v:group>
            <v:group style="position:absolute;left:6770;top:8350;width:2;height:195" coordorigin="6770,8350" coordsize="2,195">
              <v:shape style="position:absolute;left:6770;top:8350;width:2;height:195" coordorigin="6770,8350" coordsize="0,195" path="m6770,8544l6770,8350e" filled="false" stroked="true" strokeweight=".48pt" strokecolor="#fdfdfd">
                <v:path arrowok="t"/>
              </v:shape>
            </v:group>
            <v:group style="position:absolute;left:6770;top:6686;width:2;height:1385" coordorigin="6770,6686" coordsize="2,1385">
              <v:shape style="position:absolute;left:6770;top:6686;width:2;height:1385" coordorigin="6770,6686" coordsize="0,1385" path="m6770,8071l6770,6686e" filled="false" stroked="true" strokeweight=".48pt" strokecolor="#fdfdfd">
                <v:path arrowok="t"/>
              </v:shape>
            </v:group>
            <v:group style="position:absolute;left:6844;top:8350;width:2;height:195" coordorigin="6844,8350" coordsize="2,195">
              <v:shape style="position:absolute;left:6844;top:8350;width:2;height:195" coordorigin="6844,8350" coordsize="0,195" path="m6844,8544l6844,8350e" filled="false" stroked="true" strokeweight=".48pt" strokecolor="#fdfdfd">
                <v:path arrowok="t"/>
              </v:shape>
            </v:group>
            <v:group style="position:absolute;left:6844;top:6686;width:2;height:1385" coordorigin="6844,6686" coordsize="2,1385">
              <v:shape style="position:absolute;left:6844;top:6686;width:2;height:1385" coordorigin="6844,6686" coordsize="0,1385" path="m6844,8071l6844,6686e" filled="false" stroked="true" strokeweight=".48pt" strokecolor="#fdfdfd">
                <v:path arrowok="t"/>
              </v:shape>
            </v:group>
            <v:group style="position:absolute;left:6916;top:8350;width:2;height:195" coordorigin="6916,8350" coordsize="2,195">
              <v:shape style="position:absolute;left:6916;top:8350;width:2;height:195" coordorigin="6916,8350" coordsize="0,195" path="m6916,8544l6916,8350e" filled="false" stroked="true" strokeweight=".48pt" strokecolor="#fdfdfd">
                <v:path arrowok="t"/>
              </v:shape>
            </v:group>
            <v:group style="position:absolute;left:6916;top:6686;width:2;height:1385" coordorigin="6916,6686" coordsize="2,1385">
              <v:shape style="position:absolute;left:6916;top:6686;width:2;height:1385" coordorigin="6916,6686" coordsize="0,1385" path="m6916,8071l6916,6686e" filled="false" stroked="true" strokeweight=".48pt" strokecolor="#fdfdfd">
                <v:path arrowok="t"/>
              </v:shape>
            </v:group>
            <v:group style="position:absolute;left:6990;top:8350;width:2;height:195" coordorigin="6990,8350" coordsize="2,195">
              <v:shape style="position:absolute;left:6990;top:8350;width:2;height:195" coordorigin="6990,8350" coordsize="0,195" path="m6990,8544l6990,8350e" filled="false" stroked="true" strokeweight=".48pt" strokecolor="#fdfdfd">
                <v:path arrowok="t"/>
              </v:shape>
            </v:group>
            <v:group style="position:absolute;left:6990;top:6686;width:2;height:1385" coordorigin="6990,6686" coordsize="2,1385">
              <v:shape style="position:absolute;left:6990;top:6686;width:2;height:1385" coordorigin="6990,6686" coordsize="0,1385" path="m6990,8071l6990,6686e" filled="false" stroked="true" strokeweight=".48pt" strokecolor="#fdfdfd">
                <v:path arrowok="t"/>
              </v:shape>
            </v:group>
            <v:group style="position:absolute;left:7065;top:6686;width:2;height:1858" coordorigin="7065,6686" coordsize="2,1858">
              <v:shape style="position:absolute;left:7065;top:6686;width:2;height:1858" coordorigin="7065,6686" coordsize="0,1858" path="m7065,8544l7065,6686e" filled="false" stroked="true" strokeweight=".48pt" strokecolor="#fdfdfd">
                <v:path arrowok="t"/>
              </v:shape>
            </v:group>
            <v:group style="position:absolute;left:7139;top:6686;width:2;height:1858" coordorigin="7139,6686" coordsize="2,1858">
              <v:shape style="position:absolute;left:7139;top:6686;width:2;height:1858" coordorigin="7139,6686" coordsize="0,1858" path="m7139,8544l7139,6686e" filled="false" stroked="true" strokeweight=".48pt" strokecolor="#fdfdfd">
                <v:path arrowok="t"/>
              </v:shape>
            </v:group>
            <v:group style="position:absolute;left:7214;top:7690;width:2;height:855" coordorigin="7214,7690" coordsize="2,855">
              <v:shape style="position:absolute;left:7214;top:7690;width:2;height:855" coordorigin="7214,7690" coordsize="0,855" path="m7214,8544l7214,7690e" filled="false" stroked="true" strokeweight=".48pt" strokecolor="#fdfdfd">
                <v:path arrowok="t"/>
              </v:shape>
            </v:group>
            <v:group style="position:absolute;left:7214;top:6686;width:2;height:260" coordorigin="7214,6686" coordsize="2,260">
              <v:shape style="position:absolute;left:7214;top:6686;width:2;height:260" coordorigin="7214,6686" coordsize="0,260" path="m7214,6946l7214,6686e" filled="false" stroked="true" strokeweight=".48pt" strokecolor="#fdfdfd">
                <v:path arrowok="t"/>
              </v:shape>
            </v:group>
            <v:group style="position:absolute;left:7286;top:7690;width:2;height:855" coordorigin="7286,7690" coordsize="2,855">
              <v:shape style="position:absolute;left:7286;top:7690;width:2;height:855" coordorigin="7286,7690" coordsize="0,855" path="m7286,8544l7286,7690e" filled="false" stroked="true" strokeweight=".48pt" strokecolor="#fdfdfd">
                <v:path arrowok="t"/>
              </v:shape>
            </v:group>
            <v:group style="position:absolute;left:7286;top:6686;width:2;height:260" coordorigin="7286,6686" coordsize="2,260">
              <v:shape style="position:absolute;left:7286;top:6686;width:2;height:260" coordorigin="7286,6686" coordsize="0,260" path="m7286,6946l7286,6686e" filled="false" stroked="true" strokeweight=".48pt" strokecolor="#fdfdfd">
                <v:path arrowok="t"/>
              </v:shape>
            </v:group>
            <v:group style="position:absolute;left:7360;top:7690;width:2;height:855" coordorigin="7360,7690" coordsize="2,855">
              <v:shape style="position:absolute;left:7360;top:7690;width:2;height:855" coordorigin="7360,7690" coordsize="0,855" path="m7360,8544l7360,7690e" filled="false" stroked="true" strokeweight=".48pt" strokecolor="#fdfdfd">
                <v:path arrowok="t"/>
              </v:shape>
            </v:group>
            <v:group style="position:absolute;left:7360;top:6686;width:2;height:260" coordorigin="7360,6686" coordsize="2,260">
              <v:shape style="position:absolute;left:7360;top:6686;width:2;height:260" coordorigin="7360,6686" coordsize="0,260" path="m7360,6946l7360,6686e" filled="false" stroked="true" strokeweight=".48pt" strokecolor="#fdfdfd">
                <v:path arrowok="t"/>
              </v:shape>
            </v:group>
            <v:group style="position:absolute;left:7434;top:7690;width:2;height:855" coordorigin="7434,7690" coordsize="2,855">
              <v:shape style="position:absolute;left:7434;top:7690;width:2;height:855" coordorigin="7434,7690" coordsize="0,855" path="m7434,8544l7434,7690e" filled="false" stroked="true" strokeweight=".48pt" strokecolor="#fdfdfd">
                <v:path arrowok="t"/>
              </v:shape>
            </v:group>
            <v:group style="position:absolute;left:7434;top:6686;width:2;height:260" coordorigin="7434,6686" coordsize="2,260">
              <v:shape style="position:absolute;left:7434;top:6686;width:2;height:260" coordorigin="7434,6686" coordsize="0,260" path="m7434,6946l7434,6686e" filled="false" stroked="true" strokeweight=".48pt" strokecolor="#fdfdfd">
                <v:path arrowok="t"/>
              </v:shape>
            </v:group>
            <v:group style="position:absolute;left:7509;top:7690;width:2;height:855" coordorigin="7509,7690" coordsize="2,855">
              <v:shape style="position:absolute;left:7509;top:7690;width:2;height:855" coordorigin="7509,7690" coordsize="0,855" path="m7509,8544l7509,7690e" filled="false" stroked="true" strokeweight=".48pt" strokecolor="#fdfdfd">
                <v:path arrowok="t"/>
              </v:shape>
            </v:group>
            <v:group style="position:absolute;left:7509;top:6686;width:2;height:260" coordorigin="7509,6686" coordsize="2,260">
              <v:shape style="position:absolute;left:7509;top:6686;width:2;height:260" coordorigin="7509,6686" coordsize="0,260" path="m7509,6946l7509,6686e" filled="false" stroked="true" strokeweight=".48pt" strokecolor="#fdfdfd">
                <v:path arrowok="t"/>
              </v:shape>
            </v:group>
            <v:group style="position:absolute;left:7583;top:7690;width:2;height:855" coordorigin="7583,7690" coordsize="2,855">
              <v:shape style="position:absolute;left:7583;top:7690;width:2;height:855" coordorigin="7583,7690" coordsize="0,855" path="m7583,8544l7583,7690e" filled="false" stroked="true" strokeweight=".48pt" strokecolor="#fdfdfd">
                <v:path arrowok="t"/>
              </v:shape>
            </v:group>
            <v:group style="position:absolute;left:7583;top:6686;width:2;height:260" coordorigin="7583,6686" coordsize="2,260">
              <v:shape style="position:absolute;left:7583;top:6686;width:2;height:260" coordorigin="7583,6686" coordsize="0,260" path="m7583,6946l7583,6686e" filled="false" stroked="true" strokeweight=".48pt" strokecolor="#fdfdfd">
                <v:path arrowok="t"/>
              </v:shape>
            </v:group>
            <v:group style="position:absolute;left:7658;top:7690;width:2;height:855" coordorigin="7658,7690" coordsize="2,855">
              <v:shape style="position:absolute;left:7658;top:7690;width:2;height:855" coordorigin="7658,7690" coordsize="0,855" path="m7658,8544l7658,7690e" filled="false" stroked="true" strokeweight=".48pt" strokecolor="#fdfdfd">
                <v:path arrowok="t"/>
              </v:shape>
            </v:group>
            <v:group style="position:absolute;left:7658;top:6686;width:2;height:260" coordorigin="7658,6686" coordsize="2,260">
              <v:shape style="position:absolute;left:7658;top:6686;width:2;height:260" coordorigin="7658,6686" coordsize="0,260" path="m7658,6946l7658,6686e" filled="false" stroked="true" strokeweight=".48pt" strokecolor="#fdfdfd">
                <v:path arrowok="t"/>
              </v:shape>
            </v:group>
            <v:group style="position:absolute;left:7730;top:7690;width:2;height:2208" coordorigin="7730,7690" coordsize="2,2208">
              <v:shape style="position:absolute;left:7730;top:7690;width:2;height:2208" coordorigin="7730,7690" coordsize="0,2208" path="m7730,9898l7730,7690e" filled="false" stroked="true" strokeweight=".48pt" strokecolor="#fdfdfd">
                <v:path arrowok="t"/>
              </v:shape>
            </v:group>
            <v:group style="position:absolute;left:7730;top:6686;width:2;height:260" coordorigin="7730,6686" coordsize="2,260">
              <v:shape style="position:absolute;left:7730;top:6686;width:2;height:260" coordorigin="7730,6686" coordsize="0,260" path="m7730,6946l7730,6686e" filled="false" stroked="true" strokeweight=".48pt" strokecolor="#fdfdfd">
                <v:path arrowok="t"/>
              </v:shape>
            </v:group>
            <v:group style="position:absolute;left:7804;top:7690;width:2;height:2208" coordorigin="7804,7690" coordsize="2,2208">
              <v:shape style="position:absolute;left:7804;top:7690;width:2;height:2208" coordorigin="7804,7690" coordsize="0,2208" path="m7804,9898l7804,7690e" filled="false" stroked="true" strokeweight=".48pt" strokecolor="#fdfdfd">
                <v:path arrowok="t"/>
              </v:shape>
            </v:group>
            <v:group style="position:absolute;left:7804;top:6686;width:2;height:260" coordorigin="7804,6686" coordsize="2,260">
              <v:shape style="position:absolute;left:7804;top:6686;width:2;height:260" coordorigin="7804,6686" coordsize="0,260" path="m7804,6946l7804,6686e" filled="false" stroked="true" strokeweight=".48pt" strokecolor="#fdfdfd">
                <v:path arrowok="t"/>
              </v:shape>
            </v:group>
            <v:group style="position:absolute;left:7878;top:7690;width:2;height:2208" coordorigin="7878,7690" coordsize="2,2208">
              <v:shape style="position:absolute;left:7878;top:7690;width:2;height:2208" coordorigin="7878,7690" coordsize="0,2208" path="m7878,9898l7878,7690e" filled="false" stroked="true" strokeweight=".48pt" strokecolor="#fdfdfd">
                <v:path arrowok="t"/>
              </v:shape>
            </v:group>
            <v:group style="position:absolute;left:7878;top:6686;width:2;height:260" coordorigin="7878,6686" coordsize="2,260">
              <v:shape style="position:absolute;left:7878;top:6686;width:2;height:260" coordorigin="7878,6686" coordsize="0,260" path="m7878,6946l7878,6686e" filled="false" stroked="true" strokeweight=".48pt" strokecolor="#fdfdfd">
                <v:path arrowok="t"/>
              </v:shape>
            </v:group>
            <v:group style="position:absolute;left:7953;top:7690;width:2;height:2208" coordorigin="7953,7690" coordsize="2,2208">
              <v:shape style="position:absolute;left:7953;top:7690;width:2;height:2208" coordorigin="7953,7690" coordsize="0,2208" path="m7953,7690l7953,9898e" filled="false" stroked="true" strokeweight=".48pt" strokecolor="#fdfdfd">
                <v:path arrowok="t"/>
              </v:shape>
            </v:group>
            <v:group style="position:absolute;left:7953;top:6686;width:2;height:260" coordorigin="7953,6686" coordsize="2,260">
              <v:shape style="position:absolute;left:7953;top:6686;width:2;height:260" coordorigin="7953,6686" coordsize="0,260" path="m7953,6686l7953,6946e" filled="false" stroked="true" strokeweight=".48pt" strokecolor="#fdfdfd">
                <v:path arrowok="t"/>
              </v:shape>
            </v:group>
            <v:group style="position:absolute;left:8027;top:7690;width:2;height:2208" coordorigin="8027,7690" coordsize="2,2208">
              <v:shape style="position:absolute;left:8027;top:7690;width:2;height:2208" coordorigin="8027,7690" coordsize="0,2208" path="m8027,7690l8027,9898e" filled="false" stroked="true" strokeweight=".48pt" strokecolor="#fdfdfd">
                <v:path arrowok="t"/>
              </v:shape>
            </v:group>
            <v:group style="position:absolute;left:8027;top:6686;width:2;height:260" coordorigin="8027,6686" coordsize="2,260">
              <v:shape style="position:absolute;left:8027;top:6686;width:2;height:260" coordorigin="8027,6686" coordsize="0,260" path="m8027,6686l8027,6946e" filled="false" stroked="true" strokeweight=".48pt" strokecolor="#fdfdfd">
                <v:path arrowok="t"/>
              </v:shape>
            </v:group>
            <v:group style="position:absolute;left:8094;top:9892;width:10;height:2" coordorigin="8094,9892" coordsize="10,2">
              <v:shape style="position:absolute;left:8094;top:9892;width:10;height:2" coordorigin="8094,9892" coordsize="10,0" path="m8094,9892l8104,9892e" filled="false" stroked="true" strokeweight=".6pt" strokecolor="#fdfdfd">
                <v:path arrowok="t"/>
              </v:shape>
            </v:group>
            <v:group style="position:absolute;left:8099;top:6686;width:2;height:260" coordorigin="8099,6686" coordsize="2,260">
              <v:shape style="position:absolute;left:8099;top:6686;width:2;height:260" coordorigin="8099,6686" coordsize="0,260" path="m8099,6686l8099,6946e" filled="false" stroked="true" strokeweight=".48pt" strokecolor="#fdfdfd">
                <v:path arrowok="t"/>
              </v:shape>
            </v:group>
            <v:group style="position:absolute;left:8099;top:7690;width:2;height:1265" coordorigin="8099,7690" coordsize="2,1265">
              <v:shape style="position:absolute;left:8099;top:7690;width:2;height:1265" coordorigin="8099,7690" coordsize="0,1265" path="m8099,7690l8099,8954e" filled="false" stroked="true" strokeweight=".48pt" strokecolor="#fdfdfd">
                <v:path arrowok="t"/>
              </v:shape>
            </v:group>
            <v:group style="position:absolute;left:8169;top:9892;width:10;height:2" coordorigin="8169,9892" coordsize="10,2">
              <v:shape style="position:absolute;left:8169;top:9892;width:10;height:2" coordorigin="8169,9892" coordsize="10,0" path="m8169,9892l8178,9892e" filled="false" stroked="true" strokeweight=".6pt" strokecolor="#fdfdfd">
                <v:path arrowok="t"/>
              </v:shape>
            </v:group>
            <v:group style="position:absolute;left:8174;top:6686;width:2;height:2268" coordorigin="8174,6686" coordsize="2,2268">
              <v:shape style="position:absolute;left:8174;top:6686;width:2;height:2268" coordorigin="8174,6686" coordsize="0,2268" path="m8174,6686l8174,8954e" filled="false" stroked="true" strokeweight=".48pt" strokecolor="#fdfdfd">
                <v:path arrowok="t"/>
              </v:shape>
            </v:group>
            <v:group style="position:absolute;left:8243;top:9892;width:10;height:2" coordorigin="8243,9892" coordsize="10,2">
              <v:shape style="position:absolute;left:8243;top:9892;width:10;height:2" coordorigin="8243,9892" coordsize="10,0" path="m8243,9892l8253,9892e" filled="false" stroked="true" strokeweight=".6pt" strokecolor="#fdfdfd">
                <v:path arrowok="t"/>
              </v:shape>
            </v:group>
            <v:group style="position:absolute;left:8248;top:6686;width:2;height:2268" coordorigin="8248,6686" coordsize="2,2268">
              <v:shape style="position:absolute;left:8248;top:6686;width:2;height:2268" coordorigin="8248,6686" coordsize="0,2268" path="m8248,6686l8248,8954e" filled="false" stroked="true" strokeweight=".48pt" strokecolor="#fdfdfd">
                <v:path arrowok="t"/>
              </v:shape>
            </v:group>
            <v:group style="position:absolute;left:8318;top:9892;width:10;height:2" coordorigin="8318,9892" coordsize="10,2">
              <v:shape style="position:absolute;left:8318;top:9892;width:10;height:2" coordorigin="8318,9892" coordsize="10,0" path="m8318,9892l8327,9892e" filled="false" stroked="true" strokeweight=".6pt" strokecolor="#fdfdfd">
                <v:path arrowok="t"/>
              </v:shape>
            </v:group>
            <v:group style="position:absolute;left:8322;top:6686;width:2;height:2268" coordorigin="8322,6686" coordsize="2,2268">
              <v:shape style="position:absolute;left:8322;top:6686;width:2;height:2268" coordorigin="8322,6686" coordsize="0,2268" path="m8322,6686l8322,8954e" filled="false" stroked="true" strokeweight=".48pt" strokecolor="#fdfdfd">
                <v:path arrowok="t"/>
              </v:shape>
            </v:group>
            <v:group style="position:absolute;left:8392;top:9892;width:10;height:2" coordorigin="8392,9892" coordsize="10,2">
              <v:shape style="position:absolute;left:8392;top:9892;width:10;height:2" coordorigin="8392,9892" coordsize="10,0" path="m8392,9892l8402,9892e" filled="false" stroked="true" strokeweight=".6pt" strokecolor="#fdfdfd">
                <v:path arrowok="t"/>
              </v:shape>
            </v:group>
            <v:group style="position:absolute;left:8397;top:6686;width:2;height:348" coordorigin="8397,6686" coordsize="2,348">
              <v:shape style="position:absolute;left:8397;top:6686;width:2;height:348" coordorigin="8397,6686" coordsize="0,348" path="m8397,7034l8397,6686e" filled="false" stroked="true" strokeweight=".48pt" strokecolor="#fdfdfd">
                <v:path arrowok="t"/>
              </v:shape>
            </v:group>
            <v:group style="position:absolute;left:8397;top:8333;width:2;height:622" coordorigin="8397,8333" coordsize="2,622">
              <v:shape style="position:absolute;left:8397;top:8333;width:2;height:622" coordorigin="8397,8333" coordsize="0,622" path="m8397,8954l8397,8333e" filled="false" stroked="true" strokeweight=".48pt" strokecolor="#fdfdfd">
                <v:path arrowok="t"/>
              </v:shape>
            </v:group>
            <v:group style="position:absolute;left:8397;top:7327;width:2;height:747" coordorigin="8397,7327" coordsize="2,747">
              <v:shape style="position:absolute;left:8397;top:7327;width:2;height:747" coordorigin="8397,7327" coordsize="0,747" path="m8397,7327l8397,8074e" filled="false" stroked="true" strokeweight=".48pt" strokecolor="#fdfdfd">
                <v:path arrowok="t"/>
              </v:shape>
            </v:group>
            <v:group style="position:absolute;left:8466;top:9892;width:10;height:2" coordorigin="8466,9892" coordsize="10,2">
              <v:shape style="position:absolute;left:8466;top:9892;width:10;height:2" coordorigin="8466,9892" coordsize="10,0" path="m8466,9892l8476,9892e" filled="false" stroked="true" strokeweight=".6pt" strokecolor="#fdfdfd">
                <v:path arrowok="t"/>
              </v:shape>
            </v:group>
            <v:group style="position:absolute;left:8471;top:6686;width:2;height:348" coordorigin="8471,6686" coordsize="2,348">
              <v:shape style="position:absolute;left:8471;top:6686;width:2;height:348" coordorigin="8471,6686" coordsize="0,348" path="m8471,7034l8471,6686e" filled="false" stroked="true" strokeweight=".48pt" strokecolor="#fdfdfd">
                <v:path arrowok="t"/>
              </v:shape>
            </v:group>
            <v:group style="position:absolute;left:8471;top:8333;width:2;height:622" coordorigin="8471,8333" coordsize="2,622">
              <v:shape style="position:absolute;left:8471;top:8333;width:2;height:622" coordorigin="8471,8333" coordsize="0,622" path="m8471,8954l8471,8333e" filled="false" stroked="true" strokeweight=".48pt" strokecolor="#fdfdfd">
                <v:path arrowok="t"/>
              </v:shape>
            </v:group>
            <v:group style="position:absolute;left:8471;top:7327;width:2;height:747" coordorigin="8471,7327" coordsize="2,747">
              <v:shape style="position:absolute;left:8471;top:7327;width:2;height:747" coordorigin="8471,7327" coordsize="0,747" path="m8471,7327l8471,8074e" filled="false" stroked="true" strokeweight=".48pt" strokecolor="#fdfdfd">
                <v:path arrowok="t"/>
              </v:shape>
            </v:group>
            <v:group style="position:absolute;left:8538;top:9892;width:10;height:2" coordorigin="8538,9892" coordsize="10,2">
              <v:shape style="position:absolute;left:8538;top:9892;width:10;height:2" coordorigin="8538,9892" coordsize="10,0" path="m8538,9892l8548,9892e" filled="false" stroked="true" strokeweight=".6pt" strokecolor="#fdfdfd">
                <v:path arrowok="t"/>
              </v:shape>
            </v:group>
            <v:group style="position:absolute;left:8543;top:6686;width:2;height:348" coordorigin="8543,6686" coordsize="2,348">
              <v:shape style="position:absolute;left:8543;top:6686;width:2;height:348" coordorigin="8543,6686" coordsize="0,348" path="m8543,7034l8543,6686e" filled="false" stroked="true" strokeweight=".48pt" strokecolor="#fdfdfd">
                <v:path arrowok="t"/>
              </v:shape>
            </v:group>
            <v:group style="position:absolute;left:8543;top:8333;width:2;height:622" coordorigin="8543,8333" coordsize="2,622">
              <v:shape style="position:absolute;left:8543;top:8333;width:2;height:622" coordorigin="8543,8333" coordsize="0,622" path="m8543,8954l8543,8333e" filled="false" stroked="true" strokeweight=".48pt" strokecolor="#fdfdfd">
                <v:path arrowok="t"/>
              </v:shape>
            </v:group>
            <v:group style="position:absolute;left:8543;top:7327;width:2;height:747" coordorigin="8543,7327" coordsize="2,747">
              <v:shape style="position:absolute;left:8543;top:7327;width:2;height:747" coordorigin="8543,7327" coordsize="0,747" path="m8543,7327l8543,8074e" filled="false" stroked="true" strokeweight=".48pt" strokecolor="#fdfdfd">
                <v:path arrowok="t"/>
              </v:shape>
            </v:group>
            <v:group style="position:absolute;left:8613;top:9892;width:10;height:2" coordorigin="8613,9892" coordsize="10,2">
              <v:shape style="position:absolute;left:8613;top:9892;width:10;height:2" coordorigin="8613,9892" coordsize="10,0" path="m8613,9892l8622,9892e" filled="false" stroked="true" strokeweight=".6pt" strokecolor="#fdfdfd">
                <v:path arrowok="t"/>
              </v:shape>
            </v:group>
            <v:group style="position:absolute;left:8618;top:6686;width:2;height:348" coordorigin="8618,6686" coordsize="2,348">
              <v:shape style="position:absolute;left:8618;top:6686;width:2;height:348" coordorigin="8618,6686" coordsize="0,348" path="m8618,7034l8618,6686e" filled="false" stroked="true" strokeweight=".48pt" strokecolor="#fdfdfd">
                <v:path arrowok="t"/>
              </v:shape>
            </v:group>
            <v:group style="position:absolute;left:8618;top:8333;width:2;height:622" coordorigin="8618,8333" coordsize="2,622">
              <v:shape style="position:absolute;left:8618;top:8333;width:2;height:622" coordorigin="8618,8333" coordsize="0,622" path="m8618,8954l8618,8333e" filled="false" stroked="true" strokeweight=".48pt" strokecolor="#fdfdfd">
                <v:path arrowok="t"/>
              </v:shape>
            </v:group>
            <v:group style="position:absolute;left:8618;top:7327;width:2;height:747" coordorigin="8618,7327" coordsize="2,747">
              <v:shape style="position:absolute;left:8618;top:7327;width:2;height:747" coordorigin="8618,7327" coordsize="0,747" path="m8618,7327l8618,8074e" filled="false" stroked="true" strokeweight=".48pt" strokecolor="#fdfdfd">
                <v:path arrowok="t"/>
              </v:shape>
            </v:group>
            <v:group style="position:absolute;left:8687;top:9892;width:10;height:2" coordorigin="8687,9892" coordsize="10,2">
              <v:shape style="position:absolute;left:8687;top:9892;width:10;height:2" coordorigin="8687,9892" coordsize="10,0" path="m8687,9892l8697,9892e" filled="false" stroked="true" strokeweight=".6pt" strokecolor="#fdfdfd">
                <v:path arrowok="t"/>
              </v:shape>
            </v:group>
            <v:group style="position:absolute;left:8692;top:6686;width:2;height:348" coordorigin="8692,6686" coordsize="2,348">
              <v:shape style="position:absolute;left:8692;top:6686;width:2;height:348" coordorigin="8692,6686" coordsize="0,348" path="m8692,7034l8692,6686e" filled="false" stroked="true" strokeweight=".48pt" strokecolor="#fdfdfd">
                <v:path arrowok="t"/>
              </v:shape>
            </v:group>
            <v:group style="position:absolute;left:8692;top:8333;width:2;height:622" coordorigin="8692,8333" coordsize="2,622">
              <v:shape style="position:absolute;left:8692;top:8333;width:2;height:622" coordorigin="8692,8333" coordsize="0,622" path="m8692,8954l8692,8333e" filled="false" stroked="true" strokeweight=".48pt" strokecolor="#fdfdfd">
                <v:path arrowok="t"/>
              </v:shape>
            </v:group>
            <v:group style="position:absolute;left:8692;top:7327;width:2;height:747" coordorigin="8692,7327" coordsize="2,747">
              <v:shape style="position:absolute;left:8692;top:7327;width:2;height:747" coordorigin="8692,7327" coordsize="0,747" path="m8692,7327l8692,8074e" filled="false" stroked="true" strokeweight=".48pt" strokecolor="#fdfdfd">
                <v:path arrowok="t"/>
              </v:shape>
            </v:group>
            <v:group style="position:absolute;left:8762;top:9892;width:10;height:2" coordorigin="8762,9892" coordsize="10,2">
              <v:shape style="position:absolute;left:8762;top:9892;width:10;height:2" coordorigin="8762,9892" coordsize="10,0" path="m8762,9892l8771,9892e" filled="false" stroked="true" strokeweight=".6pt" strokecolor="#fdfdfd">
                <v:path arrowok="t"/>
              </v:shape>
            </v:group>
            <v:group style="position:absolute;left:8766;top:6686;width:2;height:348" coordorigin="8766,6686" coordsize="2,348">
              <v:shape style="position:absolute;left:8766;top:6686;width:2;height:348" coordorigin="8766,6686" coordsize="0,348" path="m8766,7034l8766,6686e" filled="false" stroked="true" strokeweight=".48pt" strokecolor="#fdfdfd">
                <v:path arrowok="t"/>
              </v:shape>
            </v:group>
            <v:group style="position:absolute;left:8766;top:8333;width:2;height:622" coordorigin="8766,8333" coordsize="2,622">
              <v:shape style="position:absolute;left:8766;top:8333;width:2;height:622" coordorigin="8766,8333" coordsize="0,622" path="m8766,8954l8766,8333e" filled="false" stroked="true" strokeweight=".48pt" strokecolor="#fdfdfd">
                <v:path arrowok="t"/>
              </v:shape>
            </v:group>
            <v:group style="position:absolute;left:8766;top:7327;width:2;height:747" coordorigin="8766,7327" coordsize="2,747">
              <v:shape style="position:absolute;left:8766;top:7327;width:2;height:747" coordorigin="8766,7327" coordsize="0,747" path="m8766,8074l8766,7327e" filled="false" stroked="true" strokeweight=".48pt" strokecolor="#fdfdfd">
                <v:path arrowok="t"/>
              </v:shape>
            </v:group>
            <v:group style="position:absolute;left:8836;top:9892;width:10;height:2" coordorigin="8836,9892" coordsize="10,2">
              <v:shape style="position:absolute;left:8836;top:9892;width:10;height:2" coordorigin="8836,9892" coordsize="10,0" path="m8836,9892l8846,9892e" filled="false" stroked="true" strokeweight=".6pt" strokecolor="#fdfdfd">
                <v:path arrowok="t"/>
              </v:shape>
            </v:group>
            <v:group style="position:absolute;left:8841;top:6686;width:2;height:348" coordorigin="8841,6686" coordsize="2,348">
              <v:shape style="position:absolute;left:8841;top:6686;width:2;height:348" coordorigin="8841,6686" coordsize="0,348" path="m8841,7034l8841,6686e" filled="false" stroked="true" strokeweight=".48pt" strokecolor="#fdfdfd">
                <v:path arrowok="t"/>
              </v:shape>
            </v:group>
            <v:group style="position:absolute;left:8841;top:8333;width:2;height:622" coordorigin="8841,8333" coordsize="2,622">
              <v:shape style="position:absolute;left:8841;top:8333;width:2;height:622" coordorigin="8841,8333" coordsize="0,622" path="m8841,8954l8841,8333e" filled="false" stroked="true" strokeweight=".48pt" strokecolor="#fdfdfd">
                <v:path arrowok="t"/>
              </v:shape>
            </v:group>
            <v:group style="position:absolute;left:8841;top:7327;width:2;height:747" coordorigin="8841,7327" coordsize="2,747">
              <v:shape style="position:absolute;left:8841;top:7327;width:2;height:747" coordorigin="8841,7327" coordsize="0,747" path="m8841,8074l8841,7327e" filled="false" stroked="true" strokeweight=".48pt" strokecolor="#fdfdfd">
                <v:path arrowok="t"/>
              </v:shape>
            </v:group>
            <v:group style="position:absolute;left:8915;top:6686;width:2;height:3212" coordorigin="8915,6686" coordsize="2,3212">
              <v:shape style="position:absolute;left:8915;top:6686;width:2;height:3212" coordorigin="8915,6686" coordsize="0,3212" path="m8915,6686l8915,9898e" filled="false" stroked="true" strokeweight=".48pt" strokecolor="#fdfdfd">
                <v:path arrowok="t"/>
              </v:shape>
            </v:group>
            <v:group style="position:absolute;left:8987;top:6686;width:2;height:3212" coordorigin="8987,6686" coordsize="2,3212">
              <v:shape style="position:absolute;left:8987;top:6686;width:2;height:3212" coordorigin="8987,6686" coordsize="0,3212" path="m8987,6686l8987,9898e" filled="false" stroked="true" strokeweight=".48pt" strokecolor="#fdfdfd">
                <v:path arrowok="t"/>
              </v:shape>
            </v:group>
            <v:group style="position:absolute;left:9062;top:6686;width:2;height:3212" coordorigin="9062,6686" coordsize="2,3212">
              <v:shape style="position:absolute;left:9062;top:6686;width:2;height:3212" coordorigin="9062,6686" coordsize="0,3212" path="m9062,9898l9062,6686e" filled="false" stroked="true" strokeweight=".48pt" strokecolor="#fdfdfd">
                <v:path arrowok="t"/>
              </v:shape>
            </v:group>
            <v:group style="position:absolute;left:9136;top:6686;width:2;height:3212" coordorigin="9136,6686" coordsize="2,3212">
              <v:shape style="position:absolute;left:9136;top:6686;width:2;height:3212" coordorigin="9136,6686" coordsize="0,3212" path="m9136,9898l9136,6686e" filled="false" stroked="true" strokeweight=".48pt" strokecolor="#fdfdfd">
                <v:path arrowok="t"/>
              </v:shape>
            </v:group>
            <v:group style="position:absolute;left:2325;top:6547;width:2;height:3488" coordorigin="2325,6547" coordsize="2,3488">
              <v:shape style="position:absolute;left:2325;top:6547;width:2;height:3488" coordorigin="2325,6547" coordsize="0,3488" path="m2325,10034l2325,6547e" filled="false" stroked="true" strokeweight=".48pt" strokecolor="#fdfdfd">
                <v:path arrowok="t"/>
              </v:shape>
            </v:group>
            <v:group style="position:absolute;left:2392;top:6547;width:2;height:3488" coordorigin="2392,6547" coordsize="2,3488">
              <v:shape style="position:absolute;left:2392;top:6547;width:2;height:3488" coordorigin="2392,6547" coordsize="0,3488" path="m2392,10034l2392,6547e" filled="false" stroked="true" strokeweight=".48pt" strokecolor="#fdfdfd">
                <v:path arrowok="t"/>
              </v:shape>
            </v:group>
            <v:group style="position:absolute;left:2457;top:8246;width:2;height:1788" coordorigin="2457,8246" coordsize="2,1788">
              <v:shape style="position:absolute;left:2457;top:8246;width:2;height:1788" coordorigin="2457,8246" coordsize="0,1788" path="m2457,10034l2457,8246e" filled="false" stroked="true" strokeweight=".48pt" strokecolor="#fdfdfd">
                <v:path arrowok="t"/>
              </v:shape>
            </v:group>
            <v:group style="position:absolute;left:2457;top:6547;width:2;height:1580" coordorigin="2457,6547" coordsize="2,1580">
              <v:shape style="position:absolute;left:2457;top:6547;width:2;height:1580" coordorigin="2457,6547" coordsize="0,1580" path="m2457,8126l2457,6547e" filled="false" stroked="true" strokeweight=".48pt" strokecolor="#fdfdfd">
                <v:path arrowok="t"/>
              </v:shape>
            </v:group>
            <v:group style="position:absolute;left:2524;top:8246;width:2;height:1788" coordorigin="2524,8246" coordsize="2,1788">
              <v:shape style="position:absolute;left:2524;top:8246;width:2;height:1788" coordorigin="2524,8246" coordsize="0,1788" path="m2524,10034l2524,8246e" filled="false" stroked="true" strokeweight=".48pt" strokecolor="#fdfdfd">
                <v:path arrowok="t"/>
              </v:shape>
            </v:group>
            <v:group style="position:absolute;left:2524;top:6547;width:2;height:1580" coordorigin="2524,6547" coordsize="2,1580">
              <v:shape style="position:absolute;left:2524;top:6547;width:2;height:1580" coordorigin="2524,6547" coordsize="0,1580" path="m2524,8126l2524,6547e" filled="false" stroked="true" strokeweight=".48pt" strokecolor="#fdfdfd">
                <v:path arrowok="t"/>
              </v:shape>
            </v:group>
            <v:group style="position:absolute;left:2591;top:8246;width:2;height:1788" coordorigin="2591,8246" coordsize="2,1788">
              <v:shape style="position:absolute;left:2591;top:8246;width:2;height:1788" coordorigin="2591,8246" coordsize="0,1788" path="m2591,10034l2591,8246e" filled="false" stroked="true" strokeweight=".48pt" strokecolor="#fdfdfd">
                <v:path arrowok="t"/>
              </v:shape>
            </v:group>
            <v:group style="position:absolute;left:2591;top:6547;width:2;height:1580" coordorigin="2591,6547" coordsize="2,1580">
              <v:shape style="position:absolute;left:2591;top:6547;width:2;height:1580" coordorigin="2591,6547" coordsize="0,1580" path="m2591,8126l2591,6547e" filled="false" stroked="true" strokeweight=".48pt" strokecolor="#fdfdfd">
                <v:path arrowok="t"/>
              </v:shape>
            </v:group>
            <v:group style="position:absolute;left:2658;top:8246;width:2;height:1788" coordorigin="2658,8246" coordsize="2,1788">
              <v:shape style="position:absolute;left:2658;top:8246;width:2;height:1788" coordorigin="2658,8246" coordsize="0,1788" path="m2658,10034l2658,8246e" filled="false" stroked="true" strokeweight=".48pt" strokecolor="#fdfdfd">
                <v:path arrowok="t"/>
              </v:shape>
            </v:group>
            <v:group style="position:absolute;left:2658;top:6547;width:2;height:1580" coordorigin="2658,6547" coordsize="2,1580">
              <v:shape style="position:absolute;left:2658;top:6547;width:2;height:1580" coordorigin="2658,6547" coordsize="0,1580" path="m2658,8126l2658,6547e" filled="false" stroked="true" strokeweight=".48pt" strokecolor="#fdfdfd">
                <v:path arrowok="t"/>
              </v:shape>
            </v:group>
            <v:group style="position:absolute;left:2723;top:8246;width:2;height:1668" coordorigin="2723,8246" coordsize="2,1668">
              <v:shape style="position:absolute;left:2723;top:8246;width:2;height:1668" coordorigin="2723,8246" coordsize="0,1668" path="m2723,9914l2723,8246e" filled="false" stroked="true" strokeweight=".48pt" strokecolor="#fdfdfd">
                <v:path arrowok="t"/>
              </v:shape>
            </v:group>
            <v:group style="position:absolute;left:2723;top:6670;width:2;height:1457" coordorigin="2723,6670" coordsize="2,1457">
              <v:shape style="position:absolute;left:2723;top:6670;width:2;height:1457" coordorigin="2723,6670" coordsize="0,1457" path="m2723,8126l2723,6670e" filled="false" stroked="true" strokeweight=".48pt" strokecolor="#fdfdfd">
                <v:path arrowok="t"/>
              </v:shape>
            </v:group>
            <v:group style="position:absolute;left:2790;top:8246;width:2;height:1668" coordorigin="2790,8246" coordsize="2,1668">
              <v:shape style="position:absolute;left:2790;top:8246;width:2;height:1668" coordorigin="2790,8246" coordsize="0,1668" path="m2790,9914l2790,8246e" filled="false" stroked="true" strokeweight=".48pt" strokecolor="#fdfdfd">
                <v:path arrowok="t"/>
              </v:shape>
            </v:group>
            <v:group style="position:absolute;left:2790;top:6670;width:2;height:1457" coordorigin="2790,6670" coordsize="2,1457">
              <v:shape style="position:absolute;left:2790;top:6670;width:2;height:1457" coordorigin="2790,6670" coordsize="0,1457" path="m2790,8126l2790,6670e" filled="false" stroked="true" strokeweight=".48pt" strokecolor="#fdfdfd">
                <v:path arrowok="t"/>
              </v:shape>
            </v:group>
            <v:group style="position:absolute;left:2858;top:8246;width:2;height:1668" coordorigin="2858,8246" coordsize="2,1668">
              <v:shape style="position:absolute;left:2858;top:8246;width:2;height:1668" coordorigin="2858,8246" coordsize="0,1668" path="m2858,9914l2858,8246e" filled="false" stroked="true" strokeweight=".48pt" strokecolor="#fdfdfd">
                <v:path arrowok="t"/>
              </v:shape>
            </v:group>
            <v:group style="position:absolute;left:2858;top:6670;width:2;height:1457" coordorigin="2858,6670" coordsize="2,1457">
              <v:shape style="position:absolute;left:2858;top:6670;width:2;height:1457" coordorigin="2858,6670" coordsize="0,1457" path="m2858,8126l2858,6670e" filled="false" stroked="true" strokeweight=".48pt" strokecolor="#fdfdfd">
                <v:path arrowok="t"/>
              </v:shape>
            </v:group>
            <v:group style="position:absolute;left:2925;top:8246;width:2;height:1668" coordorigin="2925,8246" coordsize="2,1668">
              <v:shape style="position:absolute;left:2925;top:8246;width:2;height:1668" coordorigin="2925,8246" coordsize="0,1668" path="m2925,9914l2925,8246e" filled="false" stroked="true" strokeweight=".48pt" strokecolor="#fdfdfd">
                <v:path arrowok="t"/>
              </v:shape>
            </v:group>
            <v:group style="position:absolute;left:2925;top:6670;width:2;height:1457" coordorigin="2925,6670" coordsize="2,1457">
              <v:shape style="position:absolute;left:2925;top:6670;width:2;height:1457" coordorigin="2925,6670" coordsize="0,1457" path="m2925,8126l2925,6670e" filled="false" stroked="true" strokeweight=".48pt" strokecolor="#fdfdfd">
                <v:path arrowok="t"/>
              </v:shape>
            </v:group>
            <v:group style="position:absolute;left:2990;top:8246;width:2;height:1668" coordorigin="2990,8246" coordsize="2,1668">
              <v:shape style="position:absolute;left:2990;top:8246;width:2;height:1668" coordorigin="2990,8246" coordsize="0,1668" path="m2990,9914l2990,8246e" filled="false" stroked="true" strokeweight=".48pt" strokecolor="#fdfdfd">
                <v:path arrowok="t"/>
              </v:shape>
            </v:group>
            <v:group style="position:absolute;left:2990;top:6670;width:2;height:1457" coordorigin="2990,6670" coordsize="2,1457">
              <v:shape style="position:absolute;left:2990;top:6670;width:2;height:1457" coordorigin="2990,6670" coordsize="0,1457" path="m2990,8126l2990,6670e" filled="false" stroked="true" strokeweight=".48pt" strokecolor="#fdfdfd">
                <v:path arrowok="t"/>
              </v:shape>
            </v:group>
            <v:group style="position:absolute;left:3057;top:8246;width:2;height:1668" coordorigin="3057,8246" coordsize="2,1668">
              <v:shape style="position:absolute;left:3057;top:8246;width:2;height:1668" coordorigin="3057,8246" coordsize="0,1668" path="m3057,9914l3057,8246e" filled="false" stroked="true" strokeweight=".48pt" strokecolor="#fdfdfd">
                <v:path arrowok="t"/>
              </v:shape>
            </v:group>
            <v:group style="position:absolute;left:3057;top:6670;width:2;height:1457" coordorigin="3057,6670" coordsize="2,1457">
              <v:shape style="position:absolute;left:3057;top:6670;width:2;height:1457" coordorigin="3057,6670" coordsize="0,1457" path="m3057,8126l3057,6670e" filled="false" stroked="true" strokeweight=".48pt" strokecolor="#fdfdfd">
                <v:path arrowok="t"/>
              </v:shape>
            </v:group>
            <v:group style="position:absolute;left:3124;top:8246;width:2;height:1668" coordorigin="3124,8246" coordsize="2,1668">
              <v:shape style="position:absolute;left:3124;top:8246;width:2;height:1668" coordorigin="3124,8246" coordsize="0,1668" path="m3124,9914l3124,8246e" filled="false" stroked="true" strokeweight=".48pt" strokecolor="#fdfdfd">
                <v:path arrowok="t"/>
              </v:shape>
            </v:group>
            <v:group style="position:absolute;left:3124;top:6670;width:2;height:1457" coordorigin="3124,6670" coordsize="2,1457">
              <v:shape style="position:absolute;left:3124;top:6670;width:2;height:1457" coordorigin="3124,6670" coordsize="0,1457" path="m3124,8126l3124,6670e" filled="false" stroked="true" strokeweight=".48pt" strokecolor="#fdfdfd">
                <v:path arrowok="t"/>
              </v:shape>
            </v:group>
            <v:group style="position:absolute;left:3191;top:6670;width:2;height:3245" coordorigin="3191,6670" coordsize="2,3245">
              <v:shape style="position:absolute;left:3191;top:6670;width:2;height:3245" coordorigin="3191,6670" coordsize="0,3245" path="m3191,9914l3191,6670e" filled="false" stroked="true" strokeweight=".48pt" strokecolor="#fdfdfd">
                <v:path arrowok="t"/>
              </v:shape>
            </v:group>
            <v:group style="position:absolute;left:3256;top:6670;width:2;height:3245" coordorigin="3256,6670" coordsize="2,3245">
              <v:shape style="position:absolute;left:3256;top:6670;width:2;height:3245" coordorigin="3256,6670" coordsize="0,3245" path="m3256,9914l3256,6670e" filled="false" stroked="true" strokeweight=".48pt" strokecolor="#fdfdfd">
                <v:path arrowok="t"/>
              </v:shape>
            </v:group>
            <v:group style="position:absolute;left:3323;top:6670;width:2;height:3245" coordorigin="3323,6670" coordsize="2,3245">
              <v:shape style="position:absolute;left:3323;top:6670;width:2;height:3245" coordorigin="3323,6670" coordsize="0,3245" path="m3323,9914l3323,6670e" filled="false" stroked="true" strokeweight=".48pt" strokecolor="#fdfdfd">
                <v:path arrowok="t"/>
              </v:shape>
            </v:group>
            <v:group style="position:absolute;left:3390;top:6670;width:2;height:3245" coordorigin="3390,6670" coordsize="2,3245">
              <v:shape style="position:absolute;left:3390;top:6670;width:2;height:3245" coordorigin="3390,6670" coordsize="0,3245" path="m3390,9914l3390,6670e" filled="false" stroked="true" strokeweight=".48pt" strokecolor="#fdfdfd">
                <v:path arrowok="t"/>
              </v:shape>
            </v:group>
            <v:group style="position:absolute;left:3410;top:6670;width:2;height:3255" coordorigin="3410,6670" coordsize="2,3255">
              <v:shape style="position:absolute;left:3410;top:6670;width:2;height:3255" coordorigin="3410,6670" coordsize="0,3255" path="m3410,9924l3410,6670e" filled="false" stroked="true" strokeweight=".12pt" strokecolor="#000000">
                <v:path arrowok="t"/>
              </v:shape>
            </v:group>
            <v:group style="position:absolute;left:2687;top:6547;width:6768;height:2" coordorigin="2687,6547" coordsize="6768,2">
              <v:shape style="position:absolute;left:2687;top:6547;width:6768;height:2" coordorigin="2687,6547" coordsize="6768,0" path="m2687,6547l9455,6547e" filled="false" stroked="true" strokeweight=".12pt" strokecolor="#000000">
                <v:path arrowok="t"/>
              </v:shape>
            </v:group>
            <v:group style="position:absolute;left:3549;top:6686;width:2619;height:2" coordorigin="3549,6686" coordsize="2619,2">
              <v:shape style="position:absolute;left:3549;top:6686;width:2619;height:2" coordorigin="3549,6686" coordsize="2619,0" path="m3549,6686l6167,6686e" filled="false" stroked="true" strokeweight=".12pt" strokecolor="#000000">
                <v:path arrowok="t"/>
              </v:shape>
            </v:group>
            <v:group style="position:absolute;left:6225;top:6686;width:2948;height:2" coordorigin="6225,6686" coordsize="2948,2">
              <v:shape style="position:absolute;left:6225;top:6686;width:2948;height:2" coordorigin="6225,6686" coordsize="2948,0" path="m6225,6686l9172,6686e" filled="false" stroked="true" strokeweight=".12pt" strokecolor="#000000">
                <v:path arrowok="t"/>
              </v:shape>
            </v:group>
            <v:group style="position:absolute;left:9304;top:6670;width:142;height:2" coordorigin="9304,6670" coordsize="142,2">
              <v:shape style="position:absolute;left:9304;top:6670;width:142;height:2" coordorigin="9304,6670" coordsize="142,0" path="m9304,6670l9446,6670e" filled="false" stroked="true" strokeweight=".12pt" strokecolor="#000000">
                <v:path arrowok="t"/>
              </v:shape>
            </v:group>
            <v:group style="position:absolute;left:9167;top:6686;width:2;height:898" coordorigin="9167,6686" coordsize="2,898">
              <v:shape style="position:absolute;left:9167;top:6686;width:2;height:898" coordorigin="9167,6686" coordsize="0,898" path="m9167,6686l9167,7584e" filled="false" stroked="true" strokeweight=".12pt" strokecolor="#000000">
                <v:path arrowok="t"/>
              </v:shape>
            </v:group>
            <v:group style="position:absolute;left:9170;top:8261;width:2;height:264" coordorigin="9170,8261" coordsize="2,264">
              <v:shape style="position:absolute;left:9170;top:8261;width:2;height:264" coordorigin="9170,8261" coordsize="0,264" path="m9170,8261l9170,8525e" filled="false" stroked="true" strokeweight=".36pt" strokecolor="#000000">
                <v:path arrowok="t"/>
              </v:shape>
            </v:group>
            <v:group style="position:absolute;left:9167;top:8575;width:2;height:1323" coordorigin="9167,8575" coordsize="2,1323">
              <v:shape style="position:absolute;left:9167;top:8575;width:2;height:1323" coordorigin="9167,8575" coordsize="0,1323" path="m9167,8575l9167,9898e" filled="false" stroked="true" strokeweight=".12pt" strokecolor="#000000">
                <v:path arrowok="t"/>
              </v:shape>
            </v:group>
            <v:group style="position:absolute;left:3542;top:6679;width:34;height:34" coordorigin="3542,6679" coordsize="34,34">
              <v:shape style="position:absolute;left:3542;top:6679;width:34;height:34" coordorigin="3542,6679" coordsize="34,34" path="m3542,6713l3542,6679,3575,6679e" filled="false" stroked="true" strokeweight=".12pt" strokecolor="#000000">
                <v:path arrowok="t"/>
              </v:shape>
            </v:group>
            <v:group style="position:absolute;left:4516;top:6679;width:2362;height:2" coordorigin="4516,6679" coordsize="2362,2">
              <v:shape style="position:absolute;left:4516;top:6679;width:2362;height:2" coordorigin="4516,6679" coordsize="2362,0" path="m4516,6679l6878,6679e" filled="false" stroked="true" strokeweight=".12pt" strokecolor="#000000">
                <v:path arrowok="t"/>
              </v:shape>
            </v:group>
            <v:group style="position:absolute;left:7631;top:6679;width:1541;height:2" coordorigin="7631,6679" coordsize="1541,2">
              <v:shape style="position:absolute;left:7631;top:6679;width:1541;height:2" coordorigin="7631,6679" coordsize="1541,0" path="m7631,6679l9172,6679e" filled="false" stroked="true" strokeweight=".12pt" strokecolor="#000000">
                <v:path arrowok="t"/>
              </v:shape>
            </v:group>
            <v:group style="position:absolute;left:7631;top:6660;width:1815;height:2" coordorigin="7631,6660" coordsize="1815,2">
              <v:shape style="position:absolute;left:7631;top:6660;width:1815;height:2" coordorigin="7631,6660" coordsize="1815,0" path="m7631,6660l9446,6660e" filled="false" stroked="true" strokeweight=".12pt" strokecolor="#000000">
                <v:path arrowok="t"/>
              </v:shape>
            </v:group>
            <v:group style="position:absolute;left:9172;top:6679;width:2;height:77" coordorigin="9172,6679" coordsize="2,77">
              <v:shape style="position:absolute;left:9172;top:6679;width:2;height:77" coordorigin="9172,6679" coordsize="0,77" path="m9172,6679l9172,6756e" filled="false" stroked="true" strokeweight=".12pt" strokecolor="#000000">
                <v:path arrowok="t"/>
              </v:shape>
            </v:group>
            <v:group style="position:absolute;left:9172;top:7046;width:2;height:747" coordorigin="9172,7046" coordsize="2,747">
              <v:shape style="position:absolute;left:9172;top:7046;width:2;height:747" coordorigin="9172,7046" coordsize="0,747" path="m9172,7046l9172,7793e" filled="false" stroked="true" strokeweight=".12pt" strokecolor="#000000">
                <v:path arrowok="t"/>
              </v:shape>
            </v:group>
            <v:group style="position:absolute;left:9172;top:8568;width:2;height:159" coordorigin="9172,8568" coordsize="2,159">
              <v:shape style="position:absolute;left:9172;top:8568;width:2;height:159" coordorigin="9172,8568" coordsize="0,159" path="m9172,8568l9172,8726e" filled="false" stroked="true" strokeweight=".12pt" strokecolor="#000000">
                <v:path arrowok="t"/>
              </v:shape>
            </v:group>
            <v:group style="position:absolute;left:9172;top:9480;width:2;height:444" coordorigin="9172,9480" coordsize="2,444">
              <v:shape style="position:absolute;left:9172;top:9480;width:2;height:444" coordorigin="9172,9480" coordsize="0,444" path="m9172,9480l9172,9924e" filled="false" stroked="true" strokeweight=".12pt" strokecolor="#000000">
                <v:path arrowok="t"/>
              </v:shape>
            </v:group>
            <v:group style="position:absolute;left:3520;top:6660;width:2;height:53" coordorigin="3520,6660" coordsize="2,53">
              <v:shape style="position:absolute;left:3520;top:6660;width:2;height:53" coordorigin="3520,6660" coordsize="0,53" path="m3520,6713l3520,6660e" filled="false" stroked="true" strokeweight=".12pt" strokecolor="#000000">
                <v:path arrowok="t"/>
              </v:shape>
            </v:group>
            <v:group style="position:absolute;left:2687;top:6660;width:766;height:2" coordorigin="2687,6660" coordsize="766,2">
              <v:shape style="position:absolute;left:2687;top:6660;width:766;height:2" coordorigin="2687,6660" coordsize="766,0" path="m2687,6660l3453,6660e" filled="false" stroked="true" strokeweight=".12pt" strokecolor="#000000">
                <v:path arrowok="t"/>
              </v:shape>
            </v:group>
            <v:group style="position:absolute;left:3520;top:6660;width:12;height:2" coordorigin="3520,6660" coordsize="12,2">
              <v:shape style="position:absolute;left:3520;top:6660;width:12;height:2" coordorigin="3520,6660" coordsize="12,0" path="m3520,6660l3532,6660e" filled="false" stroked="true" strokeweight=".12pt" strokecolor="#000000">
                <v:path arrowok="t"/>
              </v:shape>
            </v:group>
            <v:group style="position:absolute;left:4516;top:6660;width:2362;height:2" coordorigin="4516,6660" coordsize="2362,2">
              <v:shape style="position:absolute;left:4516;top:6660;width:2362;height:2" coordorigin="4516,6660" coordsize="2362,0" path="m4516,6660l6878,6660e" filled="false" stroked="true" strokeweight=".12pt" strokecolor="#000000">
                <v:path arrowok="t"/>
              </v:shape>
            </v:group>
            <v:group style="position:absolute;left:9194;top:6660;width:2;height:96" coordorigin="9194,6660" coordsize="2,96">
              <v:shape style="position:absolute;left:9194;top:6660;width:2;height:96" coordorigin="9194,6660" coordsize="0,96" path="m9194,6660l9194,6756e" filled="false" stroked="true" strokeweight=".12pt" strokecolor="#000000">
                <v:path arrowok="t"/>
              </v:shape>
            </v:group>
            <v:group style="position:absolute;left:9194;top:7046;width:2;height:747" coordorigin="9194,7046" coordsize="2,747">
              <v:shape style="position:absolute;left:9194;top:7046;width:2;height:747" coordorigin="9194,7046" coordsize="0,747" path="m9194,7046l9194,7793e" filled="false" stroked="true" strokeweight=".12pt" strokecolor="#000000">
                <v:path arrowok="t"/>
              </v:shape>
            </v:group>
            <v:group style="position:absolute;left:9194;top:8455;width:2;height:272" coordorigin="9194,8455" coordsize="2,272">
              <v:shape style="position:absolute;left:9194;top:8455;width:2;height:272" coordorigin="9194,8455" coordsize="0,272" path="m9194,8455l9194,8726e" filled="false" stroked="true" strokeweight=".12pt" strokecolor="#000000">
                <v:path arrowok="t"/>
              </v:shape>
            </v:group>
            <v:group style="position:absolute;left:9194;top:9480;width:2;height:444" coordorigin="9194,9480" coordsize="2,444">
              <v:shape style="position:absolute;left:9194;top:9480;width:2;height:444" coordorigin="9194,9480" coordsize="0,444" path="m9194,9480l9194,9924e" filled="false" stroked="true" strokeweight=".12pt" strokecolor="#000000">
                <v:path arrowok="t"/>
              </v:shape>
            </v:group>
            <v:group style="position:absolute;left:3453;top:8873;width:2;height:1119" coordorigin="3453,8873" coordsize="2,1119">
              <v:shape style="position:absolute;left:3453;top:8873;width:2;height:1119" coordorigin="3453,8873" coordsize="0,1119" path="m3453,8873l3453,9991e" filled="false" stroked="true" strokeweight=".12pt" strokecolor="#000000">
                <v:path arrowok="t"/>
              </v:shape>
            </v:group>
            <v:group style="position:absolute;left:3453;top:6593;width:2;height:120" coordorigin="3453,6593" coordsize="2,120">
              <v:shape style="position:absolute;left:3453;top:6593;width:2;height:120" coordorigin="3453,6593" coordsize="0,120" path="m3453,6713l3453,6593e" filled="false" stroked="true" strokeweight=".12pt" strokecolor="#000000">
                <v:path arrowok="t"/>
              </v:shape>
            </v:group>
            <v:group style="position:absolute;left:2687;top:6586;width:888;height:2" coordorigin="2687,6586" coordsize="888,2">
              <v:shape style="position:absolute;left:2687;top:6586;width:888;height:2" coordorigin="2687,6586" coordsize="888,0" path="m2687,6586l3575,6586e" filled="false" stroked="true" strokeweight=".84pt" strokecolor="#000000">
                <v:path arrowok="t"/>
              </v:shape>
            </v:group>
            <v:group style="position:absolute;left:4516;top:6586;width:2362;height:2" coordorigin="4516,6586" coordsize="2362,2">
              <v:shape style="position:absolute;left:4516;top:6586;width:2362;height:2" coordorigin="4516,6586" coordsize="2362,0" path="m4516,6586l6878,6586e" filled="false" stroked="true" strokeweight=".84pt" strokecolor="#000000">
                <v:path arrowok="t"/>
              </v:shape>
            </v:group>
            <v:group style="position:absolute;left:7631;top:6586;width:1815;height:2" coordorigin="7631,6586" coordsize="1815,2">
              <v:shape style="position:absolute;left:7631;top:6586;width:1815;height:2" coordorigin="7631,6586" coordsize="1815,0" path="m7631,6586l9446,6586e" filled="false" stroked="true" strokeweight=".84pt" strokecolor="#000000">
                <v:path arrowok="t"/>
              </v:shape>
            </v:group>
            <v:group style="position:absolute;left:9261;top:6593;width:2;height:164" coordorigin="9261,6593" coordsize="2,164">
              <v:shape style="position:absolute;left:9261;top:6593;width:2;height:164" coordorigin="9261,6593" coordsize="0,164" path="m9261,6593l9261,6756e" filled="false" stroked="true" strokeweight=".12pt" strokecolor="#000000">
                <v:path arrowok="t"/>
              </v:shape>
            </v:group>
            <v:group style="position:absolute;left:9261;top:7046;width:2;height:747" coordorigin="9261,7046" coordsize="2,747">
              <v:shape style="position:absolute;left:9261;top:7046;width:2;height:747" coordorigin="9261,7046" coordsize="0,747" path="m9261,7046l9261,7793e" filled="false" stroked="true" strokeweight=".12pt" strokecolor="#000000">
                <v:path arrowok="t"/>
              </v:shape>
            </v:group>
            <v:group style="position:absolute;left:9261;top:8455;width:2;height:272" coordorigin="9261,8455" coordsize="2,272">
              <v:shape style="position:absolute;left:9261;top:8455;width:2;height:272" coordorigin="9261,8455" coordsize="0,272" path="m9261,8455l9261,8726e" filled="false" stroked="true" strokeweight=".12pt" strokecolor="#000000">
                <v:path arrowok="t"/>
              </v:shape>
            </v:group>
            <v:group style="position:absolute;left:9261;top:9480;width:2;height:512" coordorigin="9261,9480" coordsize="2,512">
              <v:shape style="position:absolute;left:9261;top:9480;width:2;height:512" coordorigin="9261,9480" coordsize="0,512" path="m9261,9480l9261,9991e" filled="false" stroked="true" strokeweight=".12pt" strokecolor="#000000">
                <v:path arrowok="t"/>
              </v:shape>
            </v:group>
            <v:group style="position:absolute;left:3448;top:8873;width:2;height:1119" coordorigin="3448,8873" coordsize="2,1119">
              <v:shape style="position:absolute;left:3448;top:8873;width:2;height:1119" coordorigin="3448,8873" coordsize="0,1119" path="m3448,8873l3448,9991e" filled="false" stroked="true" strokeweight=".12pt" strokecolor="#000000">
                <v:path arrowok="t"/>
              </v:shape>
            </v:group>
            <v:group style="position:absolute;left:3448;top:6593;width:2;height:120" coordorigin="3448,6593" coordsize="2,120">
              <v:shape style="position:absolute;left:3448;top:6593;width:2;height:120" coordorigin="3448,6593" coordsize="0,120" path="m3448,6713l3448,6593e" filled="false" stroked="true" strokeweight=".12pt" strokecolor="#000000">
                <v:path arrowok="t"/>
              </v:shape>
            </v:group>
            <v:group style="position:absolute;left:9266;top:6593;width:2;height:164" coordorigin="9266,6593" coordsize="2,164">
              <v:shape style="position:absolute;left:9266;top:6593;width:2;height:164" coordorigin="9266,6593" coordsize="0,164" path="m9266,6593l9266,6756e" filled="false" stroked="true" strokeweight=".12pt" strokecolor="#000000">
                <v:path arrowok="t"/>
              </v:shape>
            </v:group>
            <v:group style="position:absolute;left:9266;top:7046;width:2;height:747" coordorigin="9266,7046" coordsize="2,747">
              <v:shape style="position:absolute;left:9266;top:7046;width:2;height:747" coordorigin="9266,7046" coordsize="0,747" path="m9266,7046l9266,7793e" filled="false" stroked="true" strokeweight=".12pt" strokecolor="#000000">
                <v:path arrowok="t"/>
              </v:shape>
            </v:group>
            <v:group style="position:absolute;left:9266;top:8455;width:2;height:272" coordorigin="9266,8455" coordsize="2,272">
              <v:shape style="position:absolute;left:9266;top:8455;width:2;height:272" coordorigin="9266,8455" coordsize="0,272" path="m9266,8455l9266,8726e" filled="false" stroked="true" strokeweight=".12pt" strokecolor="#000000">
                <v:path arrowok="t"/>
              </v:shape>
            </v:group>
            <v:group style="position:absolute;left:9266;top:9480;width:2;height:512" coordorigin="9266,9480" coordsize="2,512">
              <v:shape style="position:absolute;left:9266;top:9480;width:2;height:512" coordorigin="9266,9480" coordsize="0,512" path="m9266,9480l9266,9991e" filled="false" stroked="true" strokeweight=".12pt" strokecolor="#000000">
                <v:path arrowok="t"/>
              </v:shape>
            </v:group>
            <v:group style="position:absolute;left:3438;top:8873;width:2;height:1052" coordorigin="3438,8873" coordsize="2,1052">
              <v:shape style="position:absolute;left:3438;top:8873;width:2;height:1052" coordorigin="3438,8873" coordsize="0,1052" path="m3438,8873l3438,9924e" filled="false" stroked="true" strokeweight=".12pt" strokecolor="#000000">
                <v:path arrowok="t"/>
              </v:shape>
            </v:group>
            <v:group style="position:absolute;left:3438;top:6660;width:2;height:53" coordorigin="3438,6660" coordsize="2,53">
              <v:shape style="position:absolute;left:3438;top:6660;width:2;height:53" coordorigin="3438,6660" coordsize="0,53" path="m3438,6713l3438,6660e" filled="false" stroked="true" strokeweight=".12pt" strokecolor="#000000">
                <v:path arrowok="t"/>
              </v:shape>
            </v:group>
            <v:group style="position:absolute;left:9275;top:6660;width:2;height:96" coordorigin="9275,6660" coordsize="2,96">
              <v:shape style="position:absolute;left:9275;top:6660;width:2;height:96" coordorigin="9275,6660" coordsize="0,96" path="m9275,6660l9275,6756e" filled="false" stroked="true" strokeweight=".12pt" strokecolor="#000000">
                <v:path arrowok="t"/>
              </v:shape>
            </v:group>
            <v:group style="position:absolute;left:9275;top:7046;width:2;height:747" coordorigin="9275,7046" coordsize="2,747">
              <v:shape style="position:absolute;left:9275;top:7046;width:2;height:747" coordorigin="9275,7046" coordsize="0,747" path="m9275,7046l9275,7793e" filled="false" stroked="true" strokeweight=".12pt" strokecolor="#000000">
                <v:path arrowok="t"/>
              </v:shape>
            </v:group>
            <v:group style="position:absolute;left:9275;top:8455;width:2;height:272" coordorigin="9275,8455" coordsize="2,272">
              <v:shape style="position:absolute;left:9275;top:8455;width:2;height:272" coordorigin="9275,8455" coordsize="0,272" path="m9275,8455l9275,8726e" filled="false" stroked="true" strokeweight=".12pt" strokecolor="#000000">
                <v:path arrowok="t"/>
              </v:shape>
            </v:group>
            <v:group style="position:absolute;left:9275;top:9480;width:2;height:444" coordorigin="9275,9480" coordsize="2,444">
              <v:shape style="position:absolute;left:9275;top:9480;width:2;height:444" coordorigin="9275,9480" coordsize="0,444" path="m9275,9480l9275,9924e" filled="false" stroked="true" strokeweight=".12pt" strokecolor="#000000">
                <v:path arrowok="t"/>
              </v:shape>
            </v:group>
            <v:group style="position:absolute;left:3419;top:6670;width:2;height:44" coordorigin="3419,6670" coordsize="2,44">
              <v:shape style="position:absolute;left:3419;top:6670;width:2;height:44" coordorigin="3419,6670" coordsize="0,44" path="m3419,6713l3419,6670e" filled="false" stroked="true" strokeweight=".12pt" strokecolor="#000000">
                <v:path arrowok="t"/>
              </v:shape>
            </v:group>
            <v:group style="position:absolute;left:2678;top:6557;width:898;height:2" coordorigin="2678,6557" coordsize="898,2">
              <v:shape style="position:absolute;left:2678;top:6557;width:898;height:2" coordorigin="2678,6557" coordsize="898,0" path="m2678,6557l3575,6557e" filled="false" stroked="true" strokeweight=".12pt" strokecolor="#000000">
                <v:path arrowok="t"/>
              </v:shape>
            </v:group>
            <v:group style="position:absolute;left:4516;top:6557;width:2362;height:2" coordorigin="4516,6557" coordsize="2362,2">
              <v:shape style="position:absolute;left:4516;top:6557;width:2362;height:2" coordorigin="4516,6557" coordsize="2362,0" path="m4516,6557l6878,6557e" filled="false" stroked="true" strokeweight=".12pt" strokecolor="#000000">
                <v:path arrowok="t"/>
              </v:shape>
            </v:group>
            <v:group style="position:absolute;left:7631;top:6557;width:1815;height:2" coordorigin="7631,6557" coordsize="1815,2">
              <v:shape style="position:absolute;left:7631;top:6557;width:1815;height:2" coordorigin="7631,6557" coordsize="1815,0" path="m7631,6557l9446,6557e" filled="false" stroked="true" strokeweight=".12pt" strokecolor="#000000">
                <v:path arrowok="t"/>
              </v:shape>
            </v:group>
            <v:group style="position:absolute;left:9304;top:6660;width:2;height:3255" coordorigin="9304,6660" coordsize="2,3255">
              <v:shape style="position:absolute;left:9304;top:6660;width:2;height:3255" coordorigin="9304,6660" coordsize="0,3255" path="m9304,6660l9304,9914e" filled="false" stroked="true" strokeweight=".12pt" strokecolor="#000000">
                <v:path arrowok="t"/>
              </v:shape>
            </v:group>
            <v:group style="position:absolute;left:9297;top:6660;width:2;height:96" coordorigin="9297,6660" coordsize="2,96">
              <v:shape style="position:absolute;left:9297;top:6660;width:2;height:96" coordorigin="9297,6660" coordsize="0,96" path="m9297,6660l9297,6756e" filled="false" stroked="true" strokeweight=".12pt" strokecolor="#000000">
                <v:path arrowok="t"/>
              </v:shape>
            </v:group>
            <v:group style="position:absolute;left:9297;top:7046;width:2;height:747" coordorigin="9297,7046" coordsize="2,747">
              <v:shape style="position:absolute;left:9297;top:7046;width:2;height:747" coordorigin="9297,7046" coordsize="0,747" path="m9297,7046l9297,7793e" filled="false" stroked="true" strokeweight=".12pt" strokecolor="#000000">
                <v:path arrowok="t"/>
              </v:shape>
            </v:group>
            <v:group style="position:absolute;left:9297;top:8455;width:2;height:272" coordorigin="9297,8455" coordsize="2,272">
              <v:shape style="position:absolute;left:9297;top:8455;width:2;height:272" coordorigin="9297,8455" coordsize="0,272" path="m9297,8455l9297,8726e" filled="false" stroked="true" strokeweight=".12pt" strokecolor="#000000">
                <v:path arrowok="t"/>
              </v:shape>
            </v:group>
            <v:group style="position:absolute;left:9297;top:9480;width:2;height:444" coordorigin="9297,9480" coordsize="2,444">
              <v:shape style="position:absolute;left:9297;top:9480;width:2;height:444" coordorigin="9297,9480" coordsize="0,444" path="m9297,9480l9297,9924e" filled="false" stroked="true" strokeweight=".12pt" strokecolor="#000000">
                <v:path arrowok="t"/>
              </v:shape>
            </v:group>
            <v:group style="position:absolute;left:2678;top:6547;width:742;height:123" coordorigin="2678,6547" coordsize="742,123">
              <v:shape style="position:absolute;left:2678;top:6547;width:742;height:123" coordorigin="2678,6547" coordsize="742,123" path="m2687,6670l2678,6670,2678,6547,2687,6547,2687,6670,3419,6670e" filled="false" stroked="true" strokeweight=".12pt" strokecolor="#000000">
                <v:path arrowok="t"/>
              </v:shape>
            </v:group>
            <v:group style="position:absolute;left:2687;top:10034;width:6768;height:2" coordorigin="2687,10034" coordsize="6768,2">
              <v:shape style="position:absolute;left:2687;top:10034;width:6768;height:2" coordorigin="2687,10034" coordsize="6768,0" path="m2687,10034l5058,10034,9455,10034e" filled="false" stroked="true" strokeweight=".12pt" strokecolor="#000000">
                <v:path arrowok="t"/>
              </v:shape>
            </v:group>
            <v:group style="position:absolute;left:2687;top:9924;width:833;height:2" coordorigin="2687,9924" coordsize="833,2">
              <v:shape style="position:absolute;left:2687;top:9924;width:833;height:2" coordorigin="2687,9924" coordsize="833,0" path="m2687,9924l3520,9924e" filled="false" stroked="true" strokeweight=".12pt" strokecolor="#000000">
                <v:path arrowok="t"/>
              </v:shape>
            </v:group>
            <v:group style="position:absolute;left:3717;top:9924;width:5729;height:2" coordorigin="3717,9924" coordsize="5729,2">
              <v:shape style="position:absolute;left:3717;top:9924;width:5729;height:2" coordorigin="3717,9924" coordsize="5729,0" path="m3717,9924l9446,9924e" filled="false" stroked="true" strokeweight=".12pt" strokecolor="#000000">
                <v:path arrowok="t"/>
              </v:shape>
            </v:group>
            <v:group style="position:absolute;left:2687;top:9994;width:6759;height:2" coordorigin="2687,9994" coordsize="6759,2">
              <v:shape style="position:absolute;left:2687;top:9994;width:6759;height:2" coordorigin="2687,9994" coordsize="6759,0" path="m2687,9994l9446,9994e" filled="false" stroked="true" strokeweight=".36pt" strokecolor="#000000">
                <v:path arrowok="t"/>
              </v:shape>
            </v:group>
            <v:group style="position:absolute;left:2687;top:10006;width:6759;height:2" coordorigin="2687,10006" coordsize="6759,2">
              <v:shape style="position:absolute;left:2687;top:10006;width:6759;height:2" coordorigin="2687,10006" coordsize="6759,0" path="m2687,10006l9446,10006e" filled="false" stroked="true" strokeweight=".12pt" strokecolor="#000000">
                <v:path arrowok="t"/>
              </v:shape>
            </v:group>
            <v:group style="position:absolute;left:2687;top:9994;width:6759;height:2" coordorigin="2687,9994" coordsize="6759,2">
              <v:shape style="position:absolute;left:2687;top:9994;width:6759;height:2" coordorigin="2687,9994" coordsize="6759,0" path="m2687,9994l9446,9994e" filled="false" stroked="true" strokeweight=".36pt" strokecolor="#000000">
                <v:path arrowok="t"/>
              </v:shape>
            </v:group>
            <v:group style="position:absolute;left:2687;top:10025;width:6759;height:2" coordorigin="2687,10025" coordsize="6759,2">
              <v:shape style="position:absolute;left:2687;top:10025;width:6759;height:2" coordorigin="2687,10025" coordsize="6759,0" path="m2687,10025l9446,10025e" filled="false" stroked="true" strokeweight=".12pt" strokecolor="#000000">
                <v:path arrowok="t"/>
              </v:shape>
            </v:group>
            <v:group style="position:absolute;left:9167;top:7639;width:2;height:879" coordorigin="9167,7639" coordsize="2,879">
              <v:shape style="position:absolute;left:9167;top:7639;width:2;height:879" coordorigin="9167,7639" coordsize="0,879" path="m9167,7639l9167,8518e" filled="false" stroked="true" strokeweight=".12pt" strokecolor="#000000">
                <v:path arrowok="t"/>
              </v:shape>
            </v:group>
            <v:group style="position:absolute;left:2682;top:9913;width:2;height:123" coordorigin="2682,9913" coordsize="2,123">
              <v:shape style="position:absolute;left:2682;top:9913;width:2;height:123" coordorigin="2682,9913" coordsize="0,123" path="m2682,9913l2682,10036e" filled="false" stroked="true" strokeweight=".7pt" strokecolor="#000000">
                <v:path arrowok="t"/>
              </v:shape>
            </v:group>
            <v:group style="position:absolute;left:3549;top:7651;width:2;height:2247" coordorigin="3549,7651" coordsize="2,2247">
              <v:shape style="position:absolute;left:3549;top:7651;width:2;height:2247" coordorigin="3549,7651" coordsize="0,2247" path="m3549,9898l3549,7651e" filled="false" stroked="true" strokeweight=".12pt" strokecolor="#000000">
                <v:path arrowok="t"/>
              </v:shape>
            </v:group>
            <v:group style="position:absolute;left:2243;top:6547;width:459;height:3488" coordorigin="2243,6547" coordsize="459,3488">
              <v:shape style="position:absolute;left:2243;top:6547;width:459;height:3488" coordorigin="2243,6547" coordsize="459,3488" path="m2702,6547l2243,6547,2243,10034,2702,10034e" filled="false" stroked="true" strokeweight=".12pt" strokecolor="#000000">
                <v:path arrowok="t"/>
              </v:shape>
            </v:group>
            <v:group style="position:absolute;left:3542;top:8873;width:2;height:1030" coordorigin="3542,8873" coordsize="2,1030">
              <v:shape style="position:absolute;left:3542;top:8873;width:2;height:1030" coordorigin="3542,8873" coordsize="0,1030" path="m3542,9902l3542,8873e" filled="false" stroked="true" strokeweight=".12pt" strokecolor="#000000">
                <v:path arrowok="t"/>
              </v:shape>
            </v:group>
            <v:group style="position:absolute;left:3520;top:8873;width:2;height:1052" coordorigin="3520,8873" coordsize="2,1052">
              <v:shape style="position:absolute;left:3520;top:8873;width:2;height:1052" coordorigin="3520,8873" coordsize="0,1052" path="m3520,9924l3520,8873e" filled="false" stroked="true" strokeweight=".12pt" strokecolor="#000000">
                <v:path arrowok="t"/>
              </v:shape>
            </v:group>
            <v:group style="position:absolute;left:3419;top:8873;width:2;height:1052" coordorigin="3419,8873" coordsize="2,1052">
              <v:shape style="position:absolute;left:3419;top:8873;width:2;height:1052" coordorigin="3419,8873" coordsize="0,1052" path="m3419,9924l3419,8873e" filled="false" stroked="true" strokeweight=".12pt" strokecolor="#000000">
                <v:path arrowok="t"/>
              </v:shape>
            </v:group>
            <v:group style="position:absolute;left:3410;top:6713;width:140;height:2" coordorigin="3410,6713" coordsize="140,2">
              <v:shape style="position:absolute;left:3410;top:6713;width:140;height:2" coordorigin="3410,6713" coordsize="140,0" path="m3410,6713l3549,6713e" filled="false" stroked="true" strokeweight=".12pt" strokecolor="#000000">
                <v:path arrowok="t"/>
              </v:shape>
            </v:group>
            <v:group style="position:absolute;left:9446;top:9914;width:2;height:111" coordorigin="9446,9914" coordsize="2,111">
              <v:shape style="position:absolute;left:9446;top:9914;width:2;height:111" coordorigin="9446,9914" coordsize="0,111" path="m9446,10025l9446,9914e" filled="false" stroked="true" strokeweight=".12pt" strokecolor="#000000">
                <v:path arrowok="t"/>
              </v:shape>
            </v:group>
            <v:group style="position:absolute;left:9455;top:6576;width:2;height:3459" coordorigin="9455,6576" coordsize="2,3459">
              <v:shape style="position:absolute;left:9455;top:6576;width:2;height:3459" coordorigin="9455,6576" coordsize="0,3459" path="m9455,6576l9455,10034e" filled="false" stroked="true" strokeweight=".12pt" strokecolor="#000000">
                <v:path arrowok="t"/>
              </v:shape>
            </v:group>
            <v:group style="position:absolute;left:9426;top:6547;width:29;height:17" coordorigin="9426,6547" coordsize="29,17">
              <v:shape style="position:absolute;left:9426;top:6547;width:29;height:17" coordorigin="9426,6547" coordsize="29,17" path="m9455,6564l9455,6547,9426,6547e" filled="false" stroked="true" strokeweight=".12pt" strokecolor="#000000">
                <v:path arrowok="t"/>
              </v:shape>
            </v:group>
            <v:group style="position:absolute;left:9446;top:6547;width:10;height:123" coordorigin="9446,6547" coordsize="10,123">
              <v:shape style="position:absolute;left:9446;top:6547;width:10;height:123" coordorigin="9446,6547" coordsize="10,123" path="m9446,6660l9446,6670,9455,6670,9455,6547e" filled="false" stroked="true" strokeweight=".12pt" strokecolor="#000000">
                <v:path arrowok="t"/>
              </v:shape>
            </v:group>
            <v:group style="position:absolute;left:9446;top:6557;width:2;height:113" coordorigin="9446,6557" coordsize="2,113">
              <v:shape style="position:absolute;left:9446;top:6557;width:2;height:113" coordorigin="9446,6557" coordsize="0,113" path="m9446,6557l9446,6670e" filled="false" stroked="true" strokeweight=".12pt" strokecolor="#000000">
                <v:path arrowok="t"/>
              </v:shape>
            </v:group>
            <v:group style="position:absolute;left:5702;top:9898;width:3459;height:2" coordorigin="5702,9898" coordsize="3459,2">
              <v:shape style="position:absolute;left:5702;top:9898;width:3459;height:2" coordorigin="5702,9898" coordsize="3459,0" path="m5702,9898l9160,9898e" filled="false" stroked="true" strokeweight=".12pt" strokecolor="#000000">
                <v:path arrowok="t"/>
              </v:shape>
            </v:group>
            <v:group style="position:absolute;left:3549;top:6686;width:2619;height:3212" coordorigin="3549,6686" coordsize="2619,3212">
              <v:shape style="position:absolute;left:3549;top:6686;width:2619;height:3212" coordorigin="3549,6686" coordsize="2619,3212" path="m5646,9898l3549,9898,3549,6686,6167,6686e" filled="false" stroked="true" strokeweight=".12pt" strokecolor="#000000">
                <v:path arrowok="t"/>
              </v:shape>
            </v:group>
            <v:group style="position:absolute;left:2687;top:9914;width:2;height:2" coordorigin="2687,9914" coordsize="2,2">
              <v:shape style="position:absolute;left:2687;top:9914;width:2;height:2" coordorigin="2687,9914" coordsize="0,0" path="m2687,9914l2687,9914e" filled="false" stroked="true" strokeweight=".12pt" strokecolor="#000000">
                <v:path arrowok="t"/>
              </v:shape>
            </v:group>
            <v:group style="position:absolute;left:9297;top:9914;width:159;height:2" coordorigin="9297,9914" coordsize="159,2">
              <v:shape style="position:absolute;left:9297;top:9914;width:159;height:2" coordorigin="9297,9914" coordsize="159,0" path="m9455,9914l9297,9914,9455,9914e" filled="false" stroked="true" strokeweight=".12pt" strokecolor="#000000">
                <v:path arrowok="t"/>
              </v:shape>
            </v:group>
            <v:group style="position:absolute;left:2687;top:9914;width:723;height:2" coordorigin="2687,9914" coordsize="723,2">
              <v:shape style="position:absolute;left:2687;top:9914;width:723;height:2" coordorigin="2687,9914" coordsize="723,0" path="m2687,9914l3410,9914e" filled="false" stroked="true" strokeweight=".12pt" strokecolor="#000000">
                <v:path arrowok="t"/>
              </v:shape>
            </v:group>
            <v:group style="position:absolute;left:3542;top:9902;width:5624;height:2" coordorigin="3542,9902" coordsize="5624,2">
              <v:shape style="position:absolute;left:3542;top:9902;width:5624;height:2" coordorigin="3542,9902" coordsize="5624,0" path="m3542,9902l9165,9902e" filled="false" stroked="true" strokeweight=".12pt" strokecolor="#000000">
                <v:path arrowok="t"/>
              </v:shape>
            </v:group>
            <v:group style="position:absolute;left:5836;top:9691;width:224;height:94" coordorigin="5836,9691" coordsize="224,94">
              <v:shape style="position:absolute;left:5836;top:9691;width:224;height:94" coordorigin="5836,9691" coordsize="224,94" path="m6059,9785l5836,9691e" filled="false" stroked="true" strokeweight=".12pt" strokecolor="#000000">
                <v:path arrowok="t"/>
              </v:shape>
            </v:group>
            <v:group style="position:absolute;left:5778;top:9655;width:27;height:27" coordorigin="5778,9655" coordsize="27,27">
              <v:shape style="position:absolute;left:5778;top:9655;width:27;height:27" coordorigin="5778,9655" coordsize="27,27" path="m5792,9655l5784,9655,5778,9661,5778,9668,5778,9676,5784,9682,5792,9682,5799,9682,5805,9676,5805,9668,5805,9661,5799,9655,5792,9655e" filled="false" stroked="true" strokeweight=".12pt" strokecolor="#000000">
                <v:path arrowok="t"/>
              </v:shape>
            </v:group>
            <v:group style="position:absolute;left:5798;top:9473;width:58;height:159" coordorigin="5798,9473" coordsize="58,159">
              <v:shape style="position:absolute;left:5798;top:9473;width:58;height:159" coordorigin="5798,9473" coordsize="58,159" path="m5855,9473l5798,9631e" filled="false" stroked="true" strokeweight=".12pt" strokecolor="#000000">
                <v:path arrowok="t"/>
              </v:shape>
            </v:group>
            <v:group style="position:absolute;left:5798;top:9706;width:58;height:159" coordorigin="5798,9706" coordsize="58,159">
              <v:shape style="position:absolute;left:5798;top:9706;width:58;height:159" coordorigin="5798,9706" coordsize="58,159" path="m5855,9864l5798,9706e" filled="false" stroked="true" strokeweight=".12pt" strokecolor="#000000">
                <v:path arrowok="t"/>
              </v:shape>
            </v:group>
            <v:group style="position:absolute;left:5836;top:9552;width:224;height:94" coordorigin="5836,9552" coordsize="224,94">
              <v:shape style="position:absolute;left:5836;top:9552;width:224;height:94" coordorigin="5836,9552" coordsize="224,94" path="m6059,9552l5836,9646e" filled="false" stroked="true" strokeweight=".12pt" strokecolor="#000000">
                <v:path arrowok="t"/>
              </v:shape>
              <v:shape style="position:absolute;left:3582;top:6546;width:6282;height:3379" type="#_x0000_t75" stroked="false">
                <v:imagedata r:id="rId80" o:title=""/>
              </v:shape>
            </v:group>
            <v:group style="position:absolute;left:3575;top:6547;width:2;height:140" coordorigin="3575,6547" coordsize="2,140">
              <v:shape style="position:absolute;left:3575;top:6547;width:2;height:140" coordorigin="3575,6547" coordsize="0,140" path="m3575,6547l3575,6686e" filled="false" stroked="true" strokeweight=".12pt" strokecolor="#000000">
                <v:path arrowok="t"/>
              </v:shape>
            </v:group>
            <v:group style="position:absolute;left:2243;top:6547;width:459;height:3488" coordorigin="2243,6547" coordsize="459,3488">
              <v:shape style="position:absolute;left:2243;top:6547;width:459;height:3488" coordorigin="2243,6547" coordsize="459,3488" path="m2702,6547l2243,6547,2243,10034,2702,10034e" filled="false" stroked="true" strokeweight=".12pt" strokecolor="#000000">
                <v:path arrowok="t"/>
              </v:shape>
            </v:group>
            <v:group style="position:absolute;left:3448;top:6720;width:44;height:24" coordorigin="3448,6720" coordsize="44,24">
              <v:shape style="position:absolute;left:3448;top:6720;width:44;height:24" coordorigin="3448,6720" coordsize="44,24" path="m3448,6720l3448,6744,3491,6744,3491,6720,3448,6720e" filled="false" stroked="true" strokeweight="0pt" strokecolor="#000000">
                <v:path arrowok="t"/>
              </v:shape>
            </v:group>
            <v:group style="position:absolute;left:3453;top:8354;width:2;height:44" coordorigin="3453,8354" coordsize="2,44">
              <v:shape style="position:absolute;left:3453;top:8354;width:2;height:44" coordorigin="3453,8354" coordsize="0,44" path="m3453,8354l3453,8398e" filled="false" stroked="true" strokeweight=".12pt" strokecolor="#000000">
                <v:path arrowok="t"/>
              </v:shape>
            </v:group>
            <v:group style="position:absolute;left:3438;top:8354;width:2;height:44" coordorigin="3438,8354" coordsize="2,44">
              <v:shape style="position:absolute;left:3438;top:8354;width:2;height:44" coordorigin="3438,8354" coordsize="0,44" path="m3438,8354l3438,8398e" filled="false" stroked="true" strokeweight=".12pt" strokecolor="#000000">
                <v:path arrowok="t"/>
              </v:shape>
            </v:group>
            <v:group style="position:absolute;left:3453;top:7512;width:2;height:44" coordorigin="3453,7512" coordsize="2,44">
              <v:shape style="position:absolute;left:3453;top:7512;width:2;height:44" coordorigin="3453,7512" coordsize="0,44" path="m3453,7512l3453,7555e" filled="false" stroked="true" strokeweight=".12pt" strokecolor="#000000">
                <v:path arrowok="t"/>
              </v:shape>
            </v:group>
            <v:group style="position:absolute;left:3448;top:7512;width:2;height:886" coordorigin="3448,7512" coordsize="2,886">
              <v:shape style="position:absolute;left:3448;top:7512;width:2;height:886" coordorigin="3448,7512" coordsize="0,886" path="m3448,7512l3448,8398e" filled="false" stroked="true" strokeweight=".12pt" strokecolor="#000000">
                <v:path arrowok="t"/>
              </v:shape>
            </v:group>
            <v:group style="position:absolute;left:3447;top:8376;width:3;height:2" coordorigin="3447,8376" coordsize="3,2">
              <v:shape style="position:absolute;left:3447;top:8376;width:3;height:2" coordorigin="3447,8376" coordsize="3,0" path="m3447,8376l3449,8376e" filled="false" stroked="true" strokeweight="2.16pt" strokecolor="#000000">
                <v:path arrowok="t"/>
              </v:shape>
            </v:group>
            <v:group style="position:absolute;left:3542;top:8354;width:2;height:44" coordorigin="3542,8354" coordsize="2,44">
              <v:shape style="position:absolute;left:3542;top:8354;width:2;height:44" coordorigin="3542,8354" coordsize="0,44" path="m3542,8398l3542,8354e" filled="false" stroked="true" strokeweight=".12pt" strokecolor="#000000">
                <v:path arrowok="t"/>
              </v:shape>
            </v:group>
            <v:group style="position:absolute;left:3520;top:8354;width:2;height:44" coordorigin="3520,8354" coordsize="2,44">
              <v:shape style="position:absolute;left:3520;top:8354;width:2;height:44" coordorigin="3520,8354" coordsize="0,44" path="m3520,8398l3520,8354e" filled="false" stroked="true" strokeweight=".12pt" strokecolor="#000000">
                <v:path arrowok="t"/>
              </v:shape>
            </v:group>
            <v:group style="position:absolute;left:3419;top:8354;width:2;height:44" coordorigin="3419,8354" coordsize="2,44">
              <v:shape style="position:absolute;left:3419;top:8354;width:2;height:44" coordorigin="3419,8354" coordsize="0,44" path="m3419,8398l3419,8354e" filled="false" stroked="true" strokeweight=".12pt" strokecolor="#000000">
                <v:path arrowok="t"/>
              </v:shape>
            </v:group>
            <v:group style="position:absolute;left:3448;top:6720;width:44;height:24" coordorigin="3448,6720" coordsize="44,24">
              <v:shape style="position:absolute;left:3448;top:6720;width:44;height:24" coordorigin="3448,6720" coordsize="44,24" path="m3448,6720l3448,6744,3491,6744,3491,6720,3448,6720e" filled="false" stroked="true" strokeweight="0pt" strokecolor="#000000">
                <v:path arrowok="t"/>
              </v:shape>
            </v:group>
            <v:group style="position:absolute;left:3448;top:8842;width:44;height:24" coordorigin="3448,8842" coordsize="44,24">
              <v:shape style="position:absolute;left:3448;top:8842;width:44;height:24" coordorigin="3448,8842" coordsize="44,24" path="m3448,8842l3448,8866,3491,8866,3491,8842,3448,8842e" filled="false" stroked="true" strokeweight="0pt" strokecolor="#000000">
                <v:path arrowok="t"/>
              </v:shape>
            </v:group>
            <v:group style="position:absolute;left:3448;top:8402;width:44;height:24" coordorigin="3448,8402" coordsize="44,24">
              <v:shape style="position:absolute;left:3448;top:8402;width:44;height:24" coordorigin="3448,8402" coordsize="44,24" path="m3448,8402l3448,8426,3491,8426,3491,8402,3448,8402e" filled="false" stroked="true" strokeweight="0pt" strokecolor="#000000">
                <v:path arrowok="t"/>
              </v:shape>
            </v:group>
            <v:group style="position:absolute;left:3470;top:7584;width:2;height:740" coordorigin="3470,7584" coordsize="2,740">
              <v:shape style="position:absolute;left:3470;top:7584;width:2;height:740" coordorigin="3470,7584" coordsize="0,740" path="m3470,8323l3470,7584e" filled="false" stroked="true" strokeweight="0pt" strokecolor="#000000">
                <v:path arrowok="t"/>
              </v:shape>
            </v:group>
            <v:group style="position:absolute;left:3470;top:6744;width:2;height:740" coordorigin="3470,6744" coordsize="2,740">
              <v:shape style="position:absolute;left:3470;top:6744;width:2;height:740" coordorigin="3470,6744" coordsize="0,740" path="m3470,7483l3470,6744e" filled="false" stroked="true" strokeweight="0pt" strokecolor="#000000">
                <v:path arrowok="t"/>
              </v:shape>
            </v:group>
            <v:group style="position:absolute;left:3462;top:8402;width:2;height:2" coordorigin="3462,8402" coordsize="2,2">
              <v:shape style="position:absolute;left:3462;top:8402;width:2;height:2" coordorigin="3462,8402" coordsize="0,0" path="m3462,8402l3462,8402e" filled="false" stroked="true" strokeweight="0pt" strokecolor="#000000">
                <v:path arrowok="t"/>
              </v:shape>
            </v:group>
            <v:group style="position:absolute;left:3462;top:7584;width:2;height:740" coordorigin="3462,7584" coordsize="2,740">
              <v:shape style="position:absolute;left:3462;top:7584;width:2;height:740" coordorigin="3462,7584" coordsize="0,740" path="m3462,8323l3462,7584e" filled="false" stroked="true" strokeweight="0pt" strokecolor="#000000">
                <v:path arrowok="t"/>
              </v:shape>
            </v:group>
            <v:group style="position:absolute;left:3462;top:6744;width:2;height:740" coordorigin="3462,6744" coordsize="2,740">
              <v:shape style="position:absolute;left:3462;top:6744;width:2;height:740" coordorigin="3462,6744" coordsize="0,740" path="m3462,7483l3462,6744e" filled="false" stroked="true" strokeweight="0pt" strokecolor="#000000">
                <v:path arrowok="t"/>
              </v:shape>
            </v:group>
            <v:group style="position:absolute;left:3479;top:7584;width:2;height:740" coordorigin="3479,7584" coordsize="2,740">
              <v:shape style="position:absolute;left:3479;top:7584;width:2;height:740" coordorigin="3479,7584" coordsize="0,740" path="m3479,8323l3479,7584e" filled="false" stroked="true" strokeweight="0pt" strokecolor="#000000">
                <v:path arrowok="t"/>
              </v:shape>
            </v:group>
            <v:group style="position:absolute;left:3479;top:6744;width:2;height:740" coordorigin="3479,6744" coordsize="2,740">
              <v:shape style="position:absolute;left:3479;top:6744;width:2;height:740" coordorigin="3479,6744" coordsize="0,740" path="m3479,7483l3479,6744e" filled="false" stroked="true" strokeweight="0pt" strokecolor="#000000">
                <v:path arrowok="t"/>
              </v:shape>
            </v:group>
            <v:group style="position:absolute;left:3033;top:8402;width:438;height:438" coordorigin="3033,8402" coordsize="438,438">
              <v:shape style="position:absolute;left:3033;top:8402;width:438;height:438" coordorigin="3033,8402" coordsize="438,438" path="m3471,8402l3400,8408,3332,8425,3270,8451,3212,8487,3161,8531,3117,8582,3082,8639,3055,8702,3039,8769,3034,8804,3033,8840e" filled="false" stroked="true" strokeweight="0pt" strokecolor="#000000">
                <v:path arrowok="t"/>
              </v:shape>
            </v:group>
            <v:group style="position:absolute;left:3033;top:8842;width:437;height:2" coordorigin="3033,8842" coordsize="437,2">
              <v:shape style="position:absolute;left:3033;top:8842;width:437;height:2" coordorigin="3033,8842" coordsize="437,0" path="m3470,8842l3033,8842e" filled="false" stroked="true" strokeweight="0pt" strokecolor="#000000">
                <v:path arrowok="t"/>
              </v:shape>
            </v:group>
            <v:group style="position:absolute;left:3448;top:7483;width:44;height:22" coordorigin="3448,7483" coordsize="44,22">
              <v:shape style="position:absolute;left:3448;top:7483;width:44;height:22" coordorigin="3448,7483" coordsize="44,22" path="m3448,7483l3448,7505,3491,7505,3491,7483,3448,7483e" filled="false" stroked="true" strokeweight="0pt" strokecolor="#000000">
                <v:path arrowok="t"/>
              </v:shape>
            </v:group>
            <v:group style="position:absolute;left:3448;top:7562;width:44;height:22" coordorigin="3448,7562" coordsize="44,22">
              <v:shape style="position:absolute;left:3448;top:7562;width:44;height:22" coordorigin="3448,7562" coordsize="44,22" path="m3448,7562l3448,7584,3491,7584,3491,7562,3448,7562e" filled="false" stroked="true" strokeweight="0pt" strokecolor="#000000">
                <v:path arrowok="t"/>
              </v:shape>
            </v:group>
            <v:group style="position:absolute;left:3470;top:8426;width:2;height:416" coordorigin="3470,8426" coordsize="2,416">
              <v:shape style="position:absolute;left:3470;top:8426;width:2;height:416" coordorigin="3470,8426" coordsize="0,416" path="m3470,8842l3470,8426e" filled="false" stroked="true" strokeweight="0pt" strokecolor="#000000">
                <v:path arrowok="t"/>
              </v:shape>
            </v:group>
            <v:group style="position:absolute;left:3491;top:7562;width:2;height:785" coordorigin="3491,7562" coordsize="2,785">
              <v:shape style="position:absolute;left:3491;top:7562;width:2;height:785" coordorigin="3491,7562" coordsize="0,785" path="m3491,7562l3491,8347e" filled="false" stroked="true" strokeweight="0pt" strokecolor="#000000">
                <v:path arrowok="t"/>
              </v:shape>
            </v:group>
            <v:group style="position:absolute;left:3448;top:6720;width:44;height:785" coordorigin="3448,6720" coordsize="44,785">
              <v:shape style="position:absolute;left:3448;top:6720;width:44;height:785" coordorigin="3448,6720" coordsize="44,785" path="m3491,7505l3491,6720,3448,6720,3448,7505e" filled="false" stroked="true" strokeweight="0pt" strokecolor="#000000">
                <v:path arrowok="t"/>
              </v:shape>
            </v:group>
            <v:group style="position:absolute;left:3448;top:8323;width:44;height:24" coordorigin="3448,8323" coordsize="44,24">
              <v:shape style="position:absolute;left:3448;top:8323;width:44;height:24" coordorigin="3448,8323" coordsize="44,24" path="m3448,8323l3448,8347,3491,8347,3491,8323,3448,8323e" filled="false" stroked="true" strokeweight="0pt" strokecolor="#000000">
                <v:path arrowok="t"/>
              </v:shape>
            </v:group>
            <v:group style="position:absolute;left:3448;top:8402;width:44;height:464" coordorigin="3448,8402" coordsize="44,464">
              <v:shape style="position:absolute;left:3448;top:8402;width:44;height:464" coordorigin="3448,8402" coordsize="44,464" path="m3448,8866l3491,8866,3491,8402,3448,8402,3448,8866e" filled="false" stroked="true" strokeweight="0pt" strokecolor="#000000">
                <v:path arrowok="t"/>
              </v:shape>
            </v:group>
            <v:group style="position:absolute;left:3491;top:6720;width:2;height:785" coordorigin="3491,6720" coordsize="2,785">
              <v:shape style="position:absolute;left:3491;top:6720;width:2;height:785" coordorigin="3491,6720" coordsize="0,785" path="m3491,6720l3491,7505e" filled="false" stroked="true" strokeweight="0pt" strokecolor="#000000">
                <v:path arrowok="t"/>
              </v:shape>
            </v:group>
            <v:group style="position:absolute;left:3448;top:8402;width:44;height:24" coordorigin="3448,8402" coordsize="44,24">
              <v:shape style="position:absolute;left:3448;top:8402;width:44;height:24" coordorigin="3448,8402" coordsize="44,24" path="m3448,8402l3448,8426,3491,8426,3491,8402,3448,8402e" filled="false" stroked="true" strokeweight="0pt" strokecolor="#000000">
                <v:path arrowok="t"/>
              </v:shape>
            </v:group>
            <v:group style="position:absolute;left:3410;top:8398;width:140;height:2" coordorigin="3410,8398" coordsize="140,2">
              <v:shape style="position:absolute;left:3410;top:8398;width:140;height:2" coordorigin="3410,8398" coordsize="140,0" path="m3448,8398l3549,8398,3410,8398e" filled="false" stroked="true" strokeweight=".12pt" strokecolor="#000000">
                <v:path arrowok="t"/>
              </v:shape>
            </v:group>
            <v:group style="position:absolute;left:3410;top:8354;width:140;height:44" coordorigin="3410,8354" coordsize="140,44">
              <v:shape style="position:absolute;left:3410;top:8354;width:140;height:44" coordorigin="3410,8354" coordsize="140,44" path="m3448,8354l3549,8354,3410,8354,3410,8398e" filled="false" stroked="true" strokeweight=".12pt" strokecolor="#000000">
                <v:path arrowok="t"/>
              </v:shape>
            </v:group>
            <v:group style="position:absolute;left:3437;top:7534;width:3;height:2" coordorigin="3437,7534" coordsize="3,2">
              <v:shape style="position:absolute;left:3437;top:7534;width:3;height:2" coordorigin="3437,7534" coordsize="3,0" path="m3437,7534l3440,7534e" filled="false" stroked="true" strokeweight="2.16pt" strokecolor="#000000">
                <v:path arrowok="t"/>
              </v:shape>
            </v:group>
            <v:group style="position:absolute;left:3438;top:7512;width:2;height:44" coordorigin="3438,7512" coordsize="2,44">
              <v:shape style="position:absolute;left:3438;top:7512;width:2;height:44" coordorigin="3438,7512" coordsize="0,44" path="m3438,7512l3438,7555e" filled="false" stroked="true" strokeweight=".12pt" strokecolor="#000000">
                <v:path arrowok="t"/>
              </v:shape>
            </v:group>
            <v:group style="position:absolute;left:3542;top:7512;width:2;height:44" coordorigin="3542,7512" coordsize="2,44">
              <v:shape style="position:absolute;left:3542;top:7512;width:2;height:44" coordorigin="3542,7512" coordsize="0,44" path="m3542,7555l3542,7512e" filled="false" stroked="true" strokeweight=".12pt" strokecolor="#000000">
                <v:path arrowok="t"/>
              </v:shape>
            </v:group>
            <v:group style="position:absolute;left:3520;top:7512;width:2;height:44" coordorigin="3520,7512" coordsize="2,44">
              <v:shape style="position:absolute;left:3520;top:7512;width:2;height:44" coordorigin="3520,7512" coordsize="0,44" path="m3520,7555l3520,7512e" filled="false" stroked="true" strokeweight=".12pt" strokecolor="#000000">
                <v:path arrowok="t"/>
              </v:shape>
            </v:group>
            <v:group style="position:absolute;left:3419;top:7512;width:2;height:44" coordorigin="3419,7512" coordsize="2,44">
              <v:shape style="position:absolute;left:3419;top:7512;width:2;height:44" coordorigin="3419,7512" coordsize="0,44" path="m3419,7555l3419,7512e" filled="false" stroked="true" strokeweight=".12pt" strokecolor="#000000">
                <v:path arrowok="t"/>
              </v:shape>
            </v:group>
            <v:group style="position:absolute;left:3410;top:7555;width:140;height:2" coordorigin="3410,7555" coordsize="140,2">
              <v:shape style="position:absolute;left:3410;top:7555;width:140;height:2" coordorigin="3410,7555" coordsize="140,0" path="m3448,7555l3549,7555,3410,7555e" filled="false" stroked="true" strokeweight=".12pt" strokecolor="#000000">
                <v:path arrowok="t"/>
              </v:shape>
            </v:group>
            <v:group style="position:absolute;left:3410;top:7512;width:140;height:44" coordorigin="3410,7512" coordsize="140,44">
              <v:shape style="position:absolute;left:3410;top:7512;width:140;height:44" coordorigin="3410,7512" coordsize="140,44" path="m3448,7512l3549,7512,3410,7512,3410,7555e" filled="false" stroked="true" strokeweight=".12pt" strokecolor="#000000">
                <v:path arrowok="t"/>
              </v:shape>
            </v:group>
            <v:group style="position:absolute;left:9222;top:7987;width:44;height:24" coordorigin="9222,7987" coordsize="44,24">
              <v:shape style="position:absolute;left:9222;top:7987;width:44;height:24" coordorigin="9222,7987" coordsize="44,24" path="m9222,8011l9222,7987,9266,7987,9266,8011,9222,8011e" filled="false" stroked="true" strokeweight="0pt" strokecolor="#000000">
                <v:path arrowok="t"/>
              </v:shape>
            </v:group>
            <v:group style="position:absolute;left:9222;top:7987;width:44;height:461" coordorigin="9222,7987" coordsize="44,461">
              <v:shape style="position:absolute;left:9222;top:7987;width:44;height:461" coordorigin="9222,7987" coordsize="44,461" path="m9222,7987l9266,7987,9266,8448,9222,8448,9222,7987e" filled="false" stroked="true" strokeweight="0pt" strokecolor="#000000">
                <v:path arrowok="t"/>
              </v:shape>
            </v:group>
            <v:group style="position:absolute;left:9222;top:7963;width:44;height:24" coordorigin="9222,7963" coordsize="44,24">
              <v:shape style="position:absolute;left:9222;top:7963;width:44;height:24" coordorigin="9222,7963" coordsize="44,24" path="m9222,7987l9222,7963,9266,7963,9266,7987,9222,7987e" filled="false" stroked="true" strokeweight="0pt" strokecolor="#000000">
                <v:path arrowok="t"/>
              </v:shape>
            </v:group>
            <v:group style="position:absolute;left:9222;top:7800;width:44;height:24" coordorigin="9222,7800" coordsize="44,24">
              <v:shape style="position:absolute;left:9222;top:7800;width:44;height:24" coordorigin="9222,7800" coordsize="44,24" path="m9222,7824l9222,7800,9266,7800,9266,7824,9222,7824e" filled="false" stroked="true" strokeweight="0pt" strokecolor="#000000">
                <v:path arrowok="t"/>
              </v:shape>
            </v:group>
            <v:group style="position:absolute;left:9222;top:7800;width:44;height:188" coordorigin="9222,7800" coordsize="44,188">
              <v:shape style="position:absolute;left:9222;top:7800;width:44;height:188" coordorigin="9222,7800" coordsize="44,188" path="m9222,7800l9266,7800,9266,7987,9222,7987,9222,7800e" filled="false" stroked="true" strokeweight="0pt" strokecolor="#000000">
                <v:path arrowok="t"/>
              </v:shape>
            </v:group>
            <v:group style="position:absolute;left:9245;top:8009;width:414;height:414" coordorigin="9245,8009" coordsize="414,414">
              <v:shape style="position:absolute;left:9245;top:8009;width:414;height:414" coordorigin="9245,8009" coordsize="414,414" path="m9659,8423l9654,8356,9638,8292,9613,8233,9579,8178,9538,8130,9490,8089,9435,8055,9376,8030,9312,8014,9279,8010,9245,8009e" filled="false" stroked="true" strokeweight="0pt" strokecolor="#000000">
                <v:path arrowok="t"/>
              </v:shape>
            </v:group>
            <v:group style="position:absolute;left:9244;top:8424;width:416;height:2" coordorigin="9244,8424" coordsize="416,2">
              <v:shape style="position:absolute;left:9244;top:8424;width:416;height:2" coordorigin="9244,8424" coordsize="416,0" path="m9244,8424l9659,8424e" filled="false" stroked="true" strokeweight="0pt" strokecolor="#000000">
                <v:path arrowok="t"/>
              </v:shape>
            </v:group>
            <v:group style="position:absolute;left:2361;top:10202;width:6778;height:147" coordorigin="2361,10202" coordsize="6778,147">
              <v:shape style="position:absolute;left:2361;top:10202;width:6778;height:147" coordorigin="2361,10202" coordsize="6778,147" path="m9138,10214l9138,10349,2361,10349,2361,10202e" filled="false" stroked="true" strokeweight=".12pt" strokecolor="#000000">
                <v:path arrowok="t"/>
              </v:shape>
            </v:group>
            <v:group style="position:absolute;left:9119;top:10332;width:36;height:34" coordorigin="9119,10332" coordsize="36,34">
              <v:shape style="position:absolute;left:9119;top:10332;width:36;height:34" coordorigin="9119,10332" coordsize="36,34" path="m9119,10366l9155,10332e" filled="false" stroked="true" strokeweight=".12pt" strokecolor="#000000">
                <v:path arrowok="t"/>
              </v:shape>
            </v:group>
            <v:group style="position:absolute;left:2344;top:10332;width:34;height:34" coordorigin="2344,10332" coordsize="34,34">
              <v:shape style="position:absolute;left:2344;top:10332;width:34;height:34" coordorigin="2344,10332" coordsize="34,34" path="m2378,10332l2344,10366e" filled="false" stroked="true" strokeweight=".12pt" strokecolor="#000000">
                <v:path arrowok="t"/>
              </v:shape>
            </v:group>
            <v:group style="position:absolute;left:2022;top:10034;width:209;height:2" coordorigin="2022,10034" coordsize="209,2">
              <v:shape style="position:absolute;left:2022;top:10034;width:209;height:2" coordorigin="2022,10034" coordsize="209,0" path="m2231,10034l2022,10034e" filled="false" stroked="true" strokeweight=".12pt" strokecolor="#000000">
                <v:path arrowok="t"/>
              </v:shape>
            </v:group>
            <v:group style="position:absolute;left:2022;top:6547;width:32;height:3490" coordorigin="2022,6547" coordsize="32,3490">
              <v:shape style="position:absolute;left:2022;top:6547;width:32;height:3490" coordorigin="2022,6547" coordsize="32,3490" path="m2054,6547l2022,6547,2022,10037e" filled="false" stroked="true" strokeweight=".12pt" strokecolor="#000000">
                <v:path arrowok="t"/>
              </v:shape>
            </v:group>
            <v:group style="position:absolute;left:2006;top:10018;width:36;height:36" coordorigin="2006,10018" coordsize="36,36">
              <v:shape style="position:absolute;left:2006;top:10018;width:36;height:36" coordorigin="2006,10018" coordsize="36,36" path="m2006,10018l2042,10054e" filled="false" stroked="true" strokeweight=".12pt" strokecolor="#000000">
                <v:path arrowok="t"/>
              </v:shape>
            </v:group>
            <v:group style="position:absolute;left:2006;top:6530;width:36;height:36" coordorigin="2006,6530" coordsize="36,36">
              <v:shape style="position:absolute;left:2006;top:6530;width:36;height:36" coordorigin="2006,6530" coordsize="36,36" path="m2042,6566l2006,6530e" filled="false" stroked="true" strokeweight=".12pt" strokecolor="#000000">
                <v:path arrowok="t"/>
              </v:shape>
            </v:group>
            <v:group style="position:absolute;left:8138;top:6660;width:2;height:929" coordorigin="8138,6660" coordsize="2,929">
              <v:shape style="position:absolute;left:8138;top:6660;width:2;height:929" coordorigin="8138,6660" coordsize="0,929" path="m8138,6660l8138,7589e" filled="false" stroked="true" strokeweight="2.260pt" strokecolor="#000000">
                <v:path arrowok="t"/>
              </v:shape>
            </v:group>
            <v:group style="position:absolute;left:8116;top:6660;width:44;height:929" coordorigin="8116,6660" coordsize="44,929">
              <v:shape style="position:absolute;left:8116;top:6660;width:44;height:929" coordorigin="8116,6660" coordsize="44,929" path="m8116,7589l8159,7589,8116,6660,8116,7589xe" filled="false" stroked="true" strokeweight="0pt" strokecolor="#000000">
                <v:path arrowok="t"/>
              </v:shape>
            </v:group>
            <v:group style="position:absolute;left:8116;top:6660;width:44;height:929" coordorigin="8116,6660" coordsize="44,929">
              <v:shape style="position:absolute;left:8116;top:6660;width:44;height:929" coordorigin="8116,6660" coordsize="44,929" path="m8159,7589l8116,6660,8159,6660,8159,7589xe" filled="false" stroked="true" strokeweight="0pt" strokecolor="#000000">
                <v:path arrowok="t"/>
              </v:shape>
            </v:group>
            <v:group style="position:absolute;left:8116;top:7589;width:641;height:46" coordorigin="8116,7589" coordsize="641,46">
              <v:shape style="position:absolute;left:8116;top:7589;width:641;height:46" coordorigin="8116,7589" coordsize="641,46" path="m8116,7589l8116,7634,8757,7634,8116,7589xe" filled="true" fillcolor="#000000" stroked="false">
                <v:path arrowok="t"/>
                <v:fill type="solid"/>
              </v:shape>
              <v:shape style="position:absolute;left:8116;top:7589;width:641;height:46" coordorigin="8116,7589" coordsize="641,46" path="m8757,7589l8116,7589,8757,7634,8757,7589xe" filled="true" fillcolor="#000000" stroked="false">
                <v:path arrowok="t"/>
                <v:fill type="solid"/>
              </v:shape>
            </v:group>
            <v:group style="position:absolute;left:8116;top:7589;width:641;height:46" coordorigin="8116,7589" coordsize="641,46">
              <v:shape style="position:absolute;left:8116;top:7589;width:641;height:46" coordorigin="8116,7589" coordsize="641,46" path="m8116,7634l8757,7634,8116,7589,8116,7634xe" filled="false" stroked="true" strokeweight="0pt" strokecolor="#000000">
                <v:path arrowok="t"/>
              </v:shape>
            </v:group>
            <v:group style="position:absolute;left:8116;top:7589;width:641;height:46" coordorigin="8116,7589" coordsize="641,46">
              <v:shape style="position:absolute;left:8116;top:7589;width:641;height:46" coordorigin="8116,7589" coordsize="641,46" path="m8757,7634l8116,7589,8757,7589,8757,7634xe" filled="false" stroked="true" strokeweight="0pt" strokecolor="#000000">
                <v:path arrowok="t"/>
              </v:shape>
            </v:group>
            <v:group style="position:absolute;left:8116;top:7634;width:44;height:322" coordorigin="8116,7634" coordsize="44,322">
              <v:shape style="position:absolute;left:8116;top:7634;width:44;height:322" coordorigin="8116,7634" coordsize="44,322" path="m8116,7634l8116,7956,8159,7956,8116,7634xe" filled="true" fillcolor="#000000" stroked="false">
                <v:path arrowok="t"/>
                <v:fill type="solid"/>
              </v:shape>
              <v:shape style="position:absolute;left:8116;top:7634;width:44;height:322" coordorigin="8116,7634" coordsize="44,322" path="m8159,7634l8116,7634,8159,7956,8159,7634xe" filled="true" fillcolor="#000000" stroked="false">
                <v:path arrowok="t"/>
                <v:fill type="solid"/>
              </v:shape>
            </v:group>
            <v:group style="position:absolute;left:8116;top:7634;width:44;height:322" coordorigin="8116,7634" coordsize="44,322">
              <v:shape style="position:absolute;left:8116;top:7634;width:44;height:322" coordorigin="8116,7634" coordsize="44,322" path="m8116,7956l8159,7956,8116,7634,8116,7956xe" filled="false" stroked="true" strokeweight="0pt" strokecolor="#000000">
                <v:path arrowok="t"/>
              </v:shape>
            </v:group>
            <v:group style="position:absolute;left:8116;top:7634;width:44;height:322" coordorigin="8116,7634" coordsize="44,322">
              <v:shape style="position:absolute;left:8116;top:7634;width:44;height:322" coordorigin="8116,7634" coordsize="44,322" path="m8159,7956l8116,7634,8159,7634,8159,7956xe" filled="false" stroked="true" strokeweight="0pt" strokecolor="#000000">
                <v:path arrowok="t"/>
              </v:shape>
            </v:group>
            <v:group style="position:absolute;left:6196;top:6660;width:2;height:1296" coordorigin="6196,6660" coordsize="2,1296">
              <v:shape style="position:absolute;left:6196;top:6660;width:2;height:1296" coordorigin="6196,6660" coordsize="0,1296" path="m6196,6660l6196,7956e" filled="false" stroked="true" strokeweight="2.260pt" strokecolor="#000000">
                <v:path arrowok="t"/>
              </v:shape>
            </v:group>
            <v:group style="position:absolute;left:6174;top:6660;width:44;height:1296" coordorigin="6174,6660" coordsize="44,1296">
              <v:shape style="position:absolute;left:6174;top:6660;width:44;height:1296" coordorigin="6174,6660" coordsize="44,1296" path="m6174,7956l6218,7956,6174,6660,6174,7956xe" filled="false" stroked="true" strokeweight="0pt" strokecolor="#000000">
                <v:path arrowok="t"/>
              </v:shape>
            </v:group>
            <v:group style="position:absolute;left:6174;top:6660;width:44;height:1296" coordorigin="6174,6660" coordsize="44,1296">
              <v:shape style="position:absolute;left:6174;top:6660;width:44;height:1296" coordorigin="6174,6660" coordsize="44,1296" path="m6218,7956l6174,6660,6218,6660,6218,7956xe" filled="false" stroked="true" strokeweight="0pt" strokecolor="#000000">
                <v:path arrowok="t"/>
              </v:shape>
            </v:group>
            <v:group style="position:absolute;left:6978;top:7978;width:1181;height:2" coordorigin="6978,7978" coordsize="1181,2">
              <v:shape style="position:absolute;left:6978;top:7978;width:1181;height:2" coordorigin="6978,7978" coordsize="1181,0" path="m6978,7978l8159,7978e" filled="false" stroked="true" strokeweight="2.260pt" strokecolor="#000000">
                <v:path arrowok="t"/>
              </v:shape>
            </v:group>
            <v:group style="position:absolute;left:6978;top:7956;width:1181;height:44" coordorigin="6978,7956" coordsize="1181,44">
              <v:shape style="position:absolute;left:6978;top:7956;width:1181;height:44" coordorigin="6978,7956" coordsize="1181,44" path="m6978,7999l8159,7999,6978,7956,6978,7999xe" filled="false" stroked="true" strokeweight="0pt" strokecolor="#000000">
                <v:path arrowok="t"/>
              </v:shape>
            </v:group>
            <v:group style="position:absolute;left:6978;top:7956;width:1181;height:44" coordorigin="6978,7956" coordsize="1181,44">
              <v:shape style="position:absolute;left:6978;top:7956;width:1181;height:44" coordorigin="6978,7956" coordsize="1181,44" path="m8159,7999l6978,7956,8159,7956,8159,7999xe" filled="false" stroked="true" strokeweight="0pt" strokecolor="#000000">
                <v:path arrowok="t"/>
              </v:shape>
            </v:group>
            <v:group style="position:absolute;left:6174;top:7956;width:377;height:44" coordorigin="6174,7956" coordsize="377,44">
              <v:shape style="position:absolute;left:6174;top:7956;width:377;height:44" coordorigin="6174,7956" coordsize="377,44" path="m6174,7956l6174,7999,6551,7999,6174,7956xe" filled="true" fillcolor="#000000" stroked="false">
                <v:path arrowok="t"/>
                <v:fill type="solid"/>
              </v:shape>
              <v:shape style="position:absolute;left:6174;top:7956;width:377;height:44" coordorigin="6174,7956" coordsize="377,44" path="m6551,7956l6174,7956,6551,7999,6551,7956xe" filled="true" fillcolor="#000000" stroked="false">
                <v:path arrowok="t"/>
                <v:fill type="solid"/>
              </v:shape>
            </v:group>
            <v:group style="position:absolute;left:6174;top:7956;width:377;height:44" coordorigin="6174,7956" coordsize="377,44">
              <v:shape style="position:absolute;left:6174;top:7956;width:377;height:44" coordorigin="6174,7956" coordsize="377,44" path="m6174,7999l6551,7999,6174,7956,6174,7999xe" filled="false" stroked="true" strokeweight="0pt" strokecolor="#000000">
                <v:path arrowok="t"/>
              </v:shape>
            </v:group>
            <v:group style="position:absolute;left:6174;top:7956;width:377;height:44" coordorigin="6174,7956" coordsize="377,44">
              <v:shape style="position:absolute;left:6174;top:7956;width:377;height:44" coordorigin="6174,7956" coordsize="377,44" path="m6551,7999l6174,7956,6551,7956,6551,7999xe" filled="false" stroked="true" strokeweight="0pt" strokecolor="#000000">
                <v:path arrowok="t"/>
              </v:shape>
            </v:group>
            <v:group style="position:absolute;left:8150;top:8546;width:1044;height:2" coordorigin="8150,8546" coordsize="1044,2">
              <v:shape style="position:absolute;left:8150;top:8546;width:1044;height:2" coordorigin="8150,8546" coordsize="1044,0" path="m8150,8546l9194,8546e" filled="false" stroked="true" strokeweight="2.260pt" strokecolor="#000000">
                <v:path arrowok="t"/>
              </v:shape>
            </v:group>
            <v:group style="position:absolute;left:8150;top:8525;width:1044;height:44" coordorigin="8150,8525" coordsize="1044,44">
              <v:shape style="position:absolute;left:8150;top:8525;width:1044;height:44" coordorigin="8150,8525" coordsize="1044,44" path="m8150,8568l9194,8568,8150,8525,8150,8568xe" filled="false" stroked="true" strokeweight="0pt" strokecolor="#000000">
                <v:path arrowok="t"/>
              </v:shape>
            </v:group>
            <v:group style="position:absolute;left:8150;top:8525;width:1044;height:44" coordorigin="8150,8525" coordsize="1044,44">
              <v:shape style="position:absolute;left:8150;top:8525;width:1044;height:44" coordorigin="8150,8525" coordsize="1044,44" path="m9194,8568l8150,8525,9194,8525,9194,8568xe" filled="false" stroked="true" strokeweight="0pt" strokecolor="#000000">
                <v:path arrowok="t"/>
              </v:shape>
            </v:group>
            <v:group style="position:absolute;left:2687;top:6593;width:723;height:68" coordorigin="2687,6593" coordsize="723,68">
              <v:shape style="position:absolute;left:2687;top:6593;width:723;height:68" coordorigin="2687,6593" coordsize="723,68" path="m2687,6593l2687,6660,3410,6660,2687,6593xe" filled="true" fillcolor="#000000" stroked="false">
                <v:path arrowok="t"/>
                <v:fill type="solid"/>
              </v:shape>
              <v:shape style="position:absolute;left:2687;top:6593;width:723;height:68" coordorigin="2687,6593" coordsize="723,68" path="m3410,6593l2687,6593,3410,6660,3410,6593xe" filled="true" fillcolor="#000000" stroked="false">
                <v:path arrowok="t"/>
                <v:fill type="solid"/>
              </v:shape>
            </v:group>
            <v:group style="position:absolute;left:2687;top:6593;width:723;height:68" coordorigin="2687,6593" coordsize="723,68">
              <v:shape style="position:absolute;left:2687;top:6593;width:723;height:68" coordorigin="2687,6593" coordsize="723,68" path="m2687,6660l3410,6660,2687,6593,2687,6660xe" filled="false" stroked="true" strokeweight="0pt" strokecolor="#000000">
                <v:path arrowok="t"/>
              </v:shape>
            </v:group>
            <v:group style="position:absolute;left:2687;top:6593;width:723;height:68" coordorigin="2687,6593" coordsize="723,68">
              <v:shape style="position:absolute;left:2687;top:6593;width:723;height:68" coordorigin="2687,6593" coordsize="723,68" path="m3410,6660l2687,6593,3410,6593,3410,6660xe" filled="false" stroked="true" strokeweight="0pt" strokecolor="#000000">
                <v:path arrowok="t"/>
              </v:shape>
            </v:group>
            <v:group style="position:absolute;left:4516;top:6593;width:2362;height:68" coordorigin="4516,6593" coordsize="2362,68">
              <v:shape style="position:absolute;left:4516;top:6593;width:2362;height:68" coordorigin="4516,6593" coordsize="2362,68" path="m4516,6593l4516,6660,6878,6660,4516,6593xe" filled="true" fillcolor="#000000" stroked="false">
                <v:path arrowok="t"/>
                <v:fill type="solid"/>
              </v:shape>
              <v:shape style="position:absolute;left:4516;top:6593;width:2362;height:68" coordorigin="4516,6593" coordsize="2362,68" path="m6878,6593l4516,6593,6878,6660,6878,6593xe" filled="true" fillcolor="#000000" stroked="false">
                <v:path arrowok="t"/>
                <v:fill type="solid"/>
              </v:shape>
            </v:group>
            <v:group style="position:absolute;left:4516;top:6593;width:2362;height:68" coordorigin="4516,6593" coordsize="2362,68">
              <v:shape style="position:absolute;left:4516;top:6593;width:2362;height:68" coordorigin="4516,6593" coordsize="2362,68" path="m4516,6660l6878,6660,4516,6593,4516,6660xe" filled="false" stroked="true" strokeweight="0pt" strokecolor="#000000">
                <v:path arrowok="t"/>
              </v:shape>
            </v:group>
            <v:group style="position:absolute;left:4516;top:6593;width:2362;height:68" coordorigin="4516,6593" coordsize="2362,68">
              <v:shape style="position:absolute;left:4516;top:6593;width:2362;height:68" coordorigin="4516,6593" coordsize="2362,68" path="m6878,6660l4516,6593,6878,6593,6878,6660xe" filled="false" stroked="true" strokeweight="0pt" strokecolor="#000000">
                <v:path arrowok="t"/>
              </v:shape>
            </v:group>
            <v:group style="position:absolute;left:3453;top:6593;width:123;height:68" coordorigin="3453,6593" coordsize="123,68">
              <v:shape style="position:absolute;left:3453;top:6593;width:123;height:68" coordorigin="3453,6593" coordsize="123,68" path="m3453,6593l3453,6660,3575,6660,3453,6593xe" filled="true" fillcolor="#000000" stroked="false">
                <v:path arrowok="t"/>
                <v:fill type="solid"/>
              </v:shape>
              <v:shape style="position:absolute;left:3453;top:6593;width:123;height:68" coordorigin="3453,6593" coordsize="123,68" path="m3575,6593l3453,6593,3575,6660,3575,6593xe" filled="true" fillcolor="#000000" stroked="false">
                <v:path arrowok="t"/>
                <v:fill type="solid"/>
              </v:shape>
            </v:group>
            <v:group style="position:absolute;left:3453;top:6593;width:123;height:68" coordorigin="3453,6593" coordsize="123,68">
              <v:shape style="position:absolute;left:3453;top:6593;width:123;height:68" coordorigin="3453,6593" coordsize="123,68" path="m3453,6660l3575,6660,3453,6593,3453,6660xe" filled="false" stroked="true" strokeweight="0pt" strokecolor="#000000">
                <v:path arrowok="t"/>
              </v:shape>
            </v:group>
            <v:group style="position:absolute;left:3453;top:6593;width:123;height:68" coordorigin="3453,6593" coordsize="123,68">
              <v:shape style="position:absolute;left:3453;top:6593;width:123;height:68" coordorigin="3453,6593" coordsize="123,68" path="m3575,6660l3453,6593,3575,6593,3575,6660xe" filled="false" stroked="true" strokeweight="0pt" strokecolor="#000000">
                <v:path arrowok="t"/>
              </v:shape>
            </v:group>
            <v:group style="position:absolute;left:3453;top:6660;width:68;height:53" coordorigin="3453,6660" coordsize="68,53">
              <v:shape style="position:absolute;left:3453;top:6660;width:68;height:53" coordorigin="3453,6660" coordsize="68,53" path="m3453,6660l3453,6713,3520,6713,3453,6660xe" filled="true" fillcolor="#000000" stroked="false">
                <v:path arrowok="t"/>
                <v:fill type="solid"/>
              </v:shape>
              <v:shape style="position:absolute;left:3453;top:6660;width:68;height:53" coordorigin="3453,6660" coordsize="68,53" path="m3520,6660l3453,6660,3520,6713,3520,6660xe" filled="true" fillcolor="#000000" stroked="false">
                <v:path arrowok="t"/>
                <v:fill type="solid"/>
              </v:shape>
            </v:group>
            <v:group style="position:absolute;left:3453;top:6660;width:68;height:53" coordorigin="3453,6660" coordsize="68,53">
              <v:shape style="position:absolute;left:3453;top:6660;width:68;height:53" coordorigin="3453,6660" coordsize="68,53" path="m3453,6713l3520,6713,3453,6660,3453,6713xe" filled="false" stroked="true" strokeweight="0pt" strokecolor="#000000">
                <v:path arrowok="t"/>
              </v:shape>
            </v:group>
            <v:group style="position:absolute;left:3453;top:6660;width:68;height:53" coordorigin="3453,6660" coordsize="68,53">
              <v:shape style="position:absolute;left:3453;top:6660;width:68;height:53" coordorigin="3453,6660" coordsize="68,53" path="m3520,6713l3453,6660,3520,6660,3520,6713xe" filled="false" stroked="true" strokeweight="0pt" strokecolor="#000000">
                <v:path arrowok="t"/>
              </v:shape>
            </v:group>
            <v:group style="position:absolute;left:3410;top:6593;width:39;height:68" coordorigin="3410,6593" coordsize="39,68">
              <v:shape style="position:absolute;left:3410;top:6593;width:39;height:68" coordorigin="3410,6593" coordsize="39,68" path="m3410,6593l3410,6660,3448,6660,3410,6593xe" filled="true" fillcolor="#000000" stroked="false">
                <v:path arrowok="t"/>
                <v:fill type="solid"/>
              </v:shape>
              <v:shape style="position:absolute;left:3410;top:6593;width:39;height:68" coordorigin="3410,6593" coordsize="39,68" path="m3448,6593l3410,6593,3448,6660,3448,6593xe" filled="true" fillcolor="#000000" stroked="false">
                <v:path arrowok="t"/>
                <v:fill type="solid"/>
              </v:shape>
            </v:group>
            <v:group style="position:absolute;left:3410;top:6593;width:39;height:68" coordorigin="3410,6593" coordsize="39,68">
              <v:shape style="position:absolute;left:3410;top:6593;width:39;height:68" coordorigin="3410,6593" coordsize="39,68" path="m3410,6660l3448,6660,3410,6593,3410,6660xe" filled="false" stroked="true" strokeweight="0pt" strokecolor="#000000">
                <v:path arrowok="t"/>
              </v:shape>
            </v:group>
            <v:group style="position:absolute;left:3410;top:6593;width:39;height:68" coordorigin="3410,6593" coordsize="39,68">
              <v:shape style="position:absolute;left:3410;top:6593;width:39;height:68" coordorigin="3410,6593" coordsize="39,68" path="m3448,6660l3410,6593,3448,6593,3448,6660xe" filled="false" stroked="true" strokeweight="0pt" strokecolor="#000000">
                <v:path arrowok="t"/>
              </v:shape>
            </v:group>
            <v:group style="position:absolute;left:9141;top:7589;width:53;height:24" coordorigin="9141,7589" coordsize="53,24">
              <v:shape style="position:absolute;left:9141;top:7589;width:53;height:24" coordorigin="9141,7589" coordsize="53,24" path="m9141,7589l9141,7613,9194,7613,9141,7589xe" filled="true" fillcolor="#000000" stroked="false">
                <v:path arrowok="t"/>
                <v:fill type="solid"/>
              </v:shape>
              <v:shape style="position:absolute;left:9141;top:7589;width:53;height:24" coordorigin="9141,7589" coordsize="53,24" path="m9194,7589l9141,7589,9194,7613,9194,7589xe" filled="true" fillcolor="#000000" stroked="false">
                <v:path arrowok="t"/>
                <v:fill type="solid"/>
              </v:shape>
            </v:group>
            <v:group style="position:absolute;left:9141;top:7589;width:53;height:24" coordorigin="9141,7589" coordsize="53,24">
              <v:shape style="position:absolute;left:9141;top:7589;width:53;height:24" coordorigin="9141,7589" coordsize="53,24" path="m9141,7613l9194,7613,9141,7589,9141,7613xe" filled="false" stroked="true" strokeweight="0pt" strokecolor="#000000">
                <v:path arrowok="t"/>
              </v:shape>
            </v:group>
            <v:group style="position:absolute;left:9141;top:7589;width:53;height:24" coordorigin="9141,7589" coordsize="53,24">
              <v:shape style="position:absolute;left:9141;top:7589;width:53;height:24" coordorigin="9141,7589" coordsize="53,24" path="m9194,7613l9141,7589,9194,7589,9194,7613xe" filled="false" stroked="true" strokeweight="0pt" strokecolor="#000000">
                <v:path arrowok="t"/>
              </v:shape>
            </v:group>
            <v:group style="position:absolute;left:9141;top:7613;width:53;height:22" coordorigin="9141,7613" coordsize="53,22">
              <v:shape style="position:absolute;left:9141;top:7613;width:53;height:22" coordorigin="9141,7613" coordsize="53,22" path="m9141,7613l9141,7634,9194,7634,9141,7613xe" filled="true" fillcolor="#000000" stroked="false">
                <v:path arrowok="t"/>
                <v:fill type="solid"/>
              </v:shape>
              <v:shape style="position:absolute;left:9141;top:7613;width:53;height:22" coordorigin="9141,7613" coordsize="53,22" path="m9194,7613l9141,7613,9194,7634,9194,7613xe" filled="true" fillcolor="#000000" stroked="false">
                <v:path arrowok="t"/>
                <v:fill type="solid"/>
              </v:shape>
            </v:group>
            <v:group style="position:absolute;left:9141;top:7613;width:53;height:22" coordorigin="9141,7613" coordsize="53,22">
              <v:shape style="position:absolute;left:9141;top:7613;width:53;height:22" coordorigin="9141,7613" coordsize="53,22" path="m9141,7634l9194,7634,9141,7613,9141,7634xe" filled="false" stroked="true" strokeweight="0pt" strokecolor="#000000">
                <v:path arrowok="t"/>
              </v:shape>
            </v:group>
            <v:group style="position:absolute;left:9141;top:7613;width:53;height:22" coordorigin="9141,7613" coordsize="53,22">
              <v:shape style="position:absolute;left:9141;top:7613;width:53;height:22" coordorigin="9141,7613" coordsize="53,22" path="m9194,7634l9141,7613,9194,7613,9194,7634xe" filled="false" stroked="true" strokeweight="0pt" strokecolor="#000000">
                <v:path arrowok="t"/>
              </v:shape>
            </v:group>
            <v:group style="position:absolute;left:7631;top:6593;width:1630;height:68" coordorigin="7631,6593" coordsize="1630,68">
              <v:shape style="position:absolute;left:7631;top:6593;width:1630;height:68" coordorigin="7631,6593" coordsize="1630,68" path="m7631,6593l7631,6660,9261,6660,7631,6593xe" filled="true" fillcolor="#000000" stroked="false">
                <v:path arrowok="t"/>
                <v:fill type="solid"/>
              </v:shape>
              <v:shape style="position:absolute;left:7631;top:6593;width:1630;height:68" coordorigin="7631,6593" coordsize="1630,68" path="m9261,6593l7631,6593,9261,6660,9261,6593xe" filled="true" fillcolor="#000000" stroked="false">
                <v:path arrowok="t"/>
                <v:fill type="solid"/>
              </v:shape>
            </v:group>
            <v:group style="position:absolute;left:7631;top:6593;width:1630;height:68" coordorigin="7631,6593" coordsize="1630,68">
              <v:shape style="position:absolute;left:7631;top:6593;width:1630;height:68" coordorigin="7631,6593" coordsize="1630,68" path="m7631,6660l9261,6660,7631,6593,7631,6660xe" filled="false" stroked="true" strokeweight="0pt" strokecolor="#000000">
                <v:path arrowok="t"/>
              </v:shape>
            </v:group>
            <v:group style="position:absolute;left:7631;top:6593;width:1630;height:68" coordorigin="7631,6593" coordsize="1630,68">
              <v:shape style="position:absolute;left:7631;top:6593;width:1630;height:68" coordorigin="7631,6593" coordsize="1630,68" path="m9261,6660l7631,6593,9261,6593,9261,6660xe" filled="false" stroked="true" strokeweight="0pt" strokecolor="#000000">
                <v:path arrowok="t"/>
              </v:shape>
            </v:group>
            <v:group style="position:absolute;left:7295;top:8525;width:428;height:44" coordorigin="7295,8525" coordsize="428,44">
              <v:shape style="position:absolute;left:7295;top:8525;width:428;height:44" coordorigin="7295,8525" coordsize="428,44" path="m7295,8525l7295,8568,7722,8568,7295,8525xe" filled="true" fillcolor="#000000" stroked="false">
                <v:path arrowok="t"/>
                <v:fill type="solid"/>
              </v:shape>
              <v:shape style="position:absolute;left:7295;top:8525;width:428;height:44" coordorigin="7295,8525" coordsize="428,44" path="m7722,8525l7295,8525,7722,8568,7722,8525xe" filled="true" fillcolor="#000000" stroked="false">
                <v:path arrowok="t"/>
                <v:fill type="solid"/>
              </v:shape>
            </v:group>
            <v:group style="position:absolute;left:7295;top:8525;width:428;height:44" coordorigin="7295,8525" coordsize="428,44">
              <v:shape style="position:absolute;left:7295;top:8525;width:428;height:44" coordorigin="7295,8525" coordsize="428,44" path="m7295,8568l7722,8568,7295,8525,7295,8568xe" filled="false" stroked="true" strokeweight="0pt" strokecolor="#000000">
                <v:path arrowok="t"/>
              </v:shape>
            </v:group>
            <v:group style="position:absolute;left:7295;top:8525;width:428;height:44" coordorigin="7295,8525" coordsize="428,44">
              <v:shape style="position:absolute;left:7295;top:8525;width:428;height:44" coordorigin="7295,8525" coordsize="428,44" path="m7722,8568l7295,8525,7722,8525,7722,8568xe" filled="false" stroked="true" strokeweight="0pt" strokecolor="#000000">
                <v:path arrowok="t"/>
              </v:shape>
            </v:group>
            <v:group style="position:absolute;left:7370;top:8568;width:2;height:1356" coordorigin="7370,8568" coordsize="2,1356">
              <v:shape style="position:absolute;left:7370;top:8568;width:2;height:1356" coordorigin="7370,8568" coordsize="0,1356" path="m7370,8568l7370,9924e" filled="false" stroked="true" strokeweight="2.260pt" strokecolor="#000000">
                <v:path arrowok="t"/>
              </v:shape>
            </v:group>
            <v:group style="position:absolute;left:7348;top:8568;width:44;height:1356" coordorigin="7348,8568" coordsize="44,1356">
              <v:shape style="position:absolute;left:7348;top:8568;width:44;height:1356" coordorigin="7348,8568" coordsize="44,1356" path="m7348,9924l7391,9924,7348,8568,7348,9924xe" filled="false" stroked="true" strokeweight="0pt" strokecolor="#000000">
                <v:path arrowok="t"/>
              </v:shape>
            </v:group>
            <v:group style="position:absolute;left:7348;top:8568;width:44;height:1356" coordorigin="7348,8568" coordsize="44,1356">
              <v:shape style="position:absolute;left:7348;top:8568;width:44;height:1356" coordorigin="7348,8568" coordsize="44,1356" path="m7391,9924l7348,8568,7391,8568,7391,9924xe" filled="false" stroked="true" strokeweight="0pt" strokecolor="#000000">
                <v:path arrowok="t"/>
              </v:shape>
            </v:group>
            <v:group style="position:absolute;left:6153;top:8546;width:713;height:2" coordorigin="6153,8546" coordsize="713,2">
              <v:shape style="position:absolute;left:6153;top:8546;width:713;height:2" coordorigin="6153,8546" coordsize="713,0" path="m6153,8546l6866,8546e" filled="false" stroked="true" strokeweight="2.260pt" strokecolor="#000000">
                <v:path arrowok="t"/>
              </v:shape>
            </v:group>
            <v:group style="position:absolute;left:6153;top:8525;width:713;height:44" coordorigin="6153,8525" coordsize="713,44">
              <v:shape style="position:absolute;left:6153;top:8525;width:713;height:44" coordorigin="6153,8525" coordsize="713,44" path="m6153,8568l6866,8568,6153,8525,6153,8568xe" filled="false" stroked="true" strokeweight="0pt" strokecolor="#000000">
                <v:path arrowok="t"/>
              </v:shape>
            </v:group>
            <v:group style="position:absolute;left:6153;top:8525;width:713;height:44" coordorigin="6153,8525" coordsize="713,44">
              <v:shape style="position:absolute;left:6153;top:8525;width:713;height:44" coordorigin="6153,8525" coordsize="713,44" path="m6866,8568l6153,8525,6866,8525,6866,8568xe" filled="false" stroked="true" strokeweight="0pt" strokecolor="#000000">
                <v:path arrowok="t"/>
              </v:shape>
            </v:group>
            <v:group style="position:absolute;left:5651;top:8525;width:75;height:44" coordorigin="5651,8525" coordsize="75,44">
              <v:shape style="position:absolute;left:5651;top:8525;width:75;height:44" coordorigin="5651,8525" coordsize="75,44" path="m5651,8525l5651,8568,5726,8568,5651,8525xe" filled="true" fillcolor="#000000" stroked="false">
                <v:path arrowok="t"/>
                <v:fill type="solid"/>
              </v:shape>
              <v:shape style="position:absolute;left:5651;top:8525;width:75;height:44" coordorigin="5651,8525" coordsize="75,44" path="m5726,8525l5651,8525,5726,8568,5726,8525xe" filled="true" fillcolor="#000000" stroked="false">
                <v:path arrowok="t"/>
                <v:fill type="solid"/>
              </v:shape>
            </v:group>
            <v:group style="position:absolute;left:5651;top:8525;width:75;height:44" coordorigin="5651,8525" coordsize="75,44">
              <v:shape style="position:absolute;left:5651;top:8525;width:75;height:44" coordorigin="5651,8525" coordsize="75,44" path="m5651,8568l5726,8568,5651,8525,5651,8568xe" filled="false" stroked="true" strokeweight="0pt" strokecolor="#000000">
                <v:path arrowok="t"/>
              </v:shape>
            </v:group>
            <v:group style="position:absolute;left:5651;top:8525;width:75;height:44" coordorigin="5651,8525" coordsize="75,44">
              <v:shape style="position:absolute;left:5651;top:8525;width:75;height:44" coordorigin="5651,8525" coordsize="75,44" path="m5726,8568l5651,8525,5726,8525,5726,8568xe" filled="false" stroked="true" strokeweight="0pt" strokecolor="#000000">
                <v:path arrowok="t"/>
              </v:shape>
            </v:group>
            <v:group style="position:absolute;left:6359;top:8568;width:46;height:812" coordorigin="6359,8568" coordsize="46,812">
              <v:shape style="position:absolute;left:6359;top:8568;width:46;height:812" coordorigin="6359,8568" coordsize="46,812" path="m6359,8568l6359,9379,6405,9379,6359,8568xe" filled="true" fillcolor="#000000" stroked="false">
                <v:path arrowok="t"/>
                <v:fill type="solid"/>
              </v:shape>
              <v:shape style="position:absolute;left:6359;top:8568;width:46;height:812" coordorigin="6359,8568" coordsize="46,812" path="m6405,8568l6359,8568,6405,9379,6405,8568xe" filled="true" fillcolor="#000000" stroked="false">
                <v:path arrowok="t"/>
                <v:fill type="solid"/>
              </v:shape>
            </v:group>
            <v:group style="position:absolute;left:6359;top:8568;width:46;height:812" coordorigin="6359,8568" coordsize="46,812">
              <v:shape style="position:absolute;left:6359;top:8568;width:46;height:812" coordorigin="6359,8568" coordsize="46,812" path="m6359,9379l6405,9379,6359,8568,6359,9379xe" filled="false" stroked="true" strokeweight="0pt" strokecolor="#000000">
                <v:path arrowok="t"/>
              </v:shape>
            </v:group>
            <v:group style="position:absolute;left:6359;top:8568;width:46;height:812" coordorigin="6359,8568" coordsize="46,812">
              <v:shape style="position:absolute;left:6359;top:8568;width:46;height:812" coordorigin="6359,8568" coordsize="46,812" path="m6405,9379l6359,8568,6405,8568,6405,9379xe" filled="false" stroked="true" strokeweight="0pt" strokecolor="#000000">
                <v:path arrowok="t"/>
              </v:shape>
            </v:group>
            <v:group style="position:absolute;left:5673;top:8568;width:2;height:1356" coordorigin="5673,8568" coordsize="2,1356">
              <v:shape style="position:absolute;left:5673;top:8568;width:2;height:1356" coordorigin="5673,8568" coordsize="0,1356" path="m5673,8568l5673,9924e" filled="false" stroked="true" strokeweight="2.260pt" strokecolor="#000000">
                <v:path arrowok="t"/>
              </v:shape>
            </v:group>
            <v:group style="position:absolute;left:5651;top:8568;width:44;height:812" coordorigin="5651,8568" coordsize="44,812">
              <v:shape style="position:absolute;left:5651;top:8568;width:44;height:812" coordorigin="5651,8568" coordsize="44,812" path="m5651,9379l5694,9379,5651,8568,5651,9379xe" filled="false" stroked="true" strokeweight="0pt" strokecolor="#000000">
                <v:path arrowok="t"/>
              </v:shape>
            </v:group>
            <v:group style="position:absolute;left:5651;top:8568;width:44;height:812" coordorigin="5651,8568" coordsize="44,812">
              <v:shape style="position:absolute;left:5651;top:8568;width:44;height:812" coordorigin="5651,8568" coordsize="44,812" path="m5694,9379l5651,8568,5694,8568,5694,9379xe" filled="false" stroked="true" strokeweight="0pt" strokecolor="#000000">
                <v:path arrowok="t"/>
              </v:shape>
            </v:group>
            <v:group style="position:absolute;left:5651;top:9379;width:754;height:46" coordorigin="5651,9379" coordsize="754,46">
              <v:shape style="position:absolute;left:5651;top:9379;width:754;height:46" coordorigin="5651,9379" coordsize="754,46" path="m5651,9379l5651,9425,6405,9425,5651,9379xe" filled="true" fillcolor="#000000" stroked="false">
                <v:path arrowok="t"/>
                <v:fill type="solid"/>
              </v:shape>
              <v:shape style="position:absolute;left:5651;top:9379;width:754;height:46" coordorigin="5651,9379" coordsize="754,46" path="m6405,9379l5651,9379,6405,9425,6405,9379xe" filled="true" fillcolor="#000000" stroked="false">
                <v:path arrowok="t"/>
                <v:fill type="solid"/>
              </v:shape>
            </v:group>
            <v:group style="position:absolute;left:5651;top:9379;width:754;height:46" coordorigin="5651,9379" coordsize="754,46">
              <v:shape style="position:absolute;left:5651;top:9379;width:754;height:46" coordorigin="5651,9379" coordsize="754,46" path="m5651,9425l6405,9425,5651,9379,5651,9425xe" filled="false" stroked="true" strokeweight="0pt" strokecolor="#000000">
                <v:path arrowok="t"/>
              </v:shape>
            </v:group>
            <v:group style="position:absolute;left:5651;top:9379;width:754;height:46" coordorigin="5651,9379" coordsize="754,46">
              <v:shape style="position:absolute;left:5651;top:9379;width:754;height:46" coordorigin="5651,9379" coordsize="754,46" path="m6405,9425l5651,9379,6405,9379,6405,9425xe" filled="false" stroked="true" strokeweight="0pt" strokecolor="#000000">
                <v:path arrowok="t"/>
              </v:shape>
            </v:group>
            <v:group style="position:absolute;left:5651;top:9425;width:44;height:500" coordorigin="5651,9425" coordsize="44,500">
              <v:shape style="position:absolute;left:5651;top:9425;width:44;height:500" coordorigin="5651,9425" coordsize="44,500" path="m5651,9924l5694,9924,5651,9425,5651,9924xe" filled="false" stroked="true" strokeweight="0pt" strokecolor="#000000">
                <v:path arrowok="t"/>
              </v:shape>
            </v:group>
            <v:group style="position:absolute;left:5651;top:9425;width:44;height:500" coordorigin="5651,9425" coordsize="44,500">
              <v:shape style="position:absolute;left:5651;top:9425;width:44;height:500" coordorigin="5651,9425" coordsize="44,500" path="m5694,9924l5651,9425,5694,9425,5694,9924xe" filled="false" stroked="true" strokeweight="0pt" strokecolor="#000000">
                <v:path arrowok="t"/>
              </v:shape>
            </v:group>
            <v:group style="position:absolute;left:3453;top:8873;width:68;height:1052" coordorigin="3453,8873" coordsize="68,1052">
              <v:shape style="position:absolute;left:3453;top:8873;width:68;height:1052" coordorigin="3453,8873" coordsize="68,1052" path="m3453,8873l3453,9924,3520,9924,3453,8873xe" filled="true" fillcolor="#000000" stroked="false">
                <v:path arrowok="t"/>
                <v:fill type="solid"/>
              </v:shape>
              <v:shape style="position:absolute;left:3453;top:8873;width:68;height:1052" coordorigin="3453,8873" coordsize="68,1052" path="m3520,8873l3453,8873,3520,9924,3520,8873xe" filled="true" fillcolor="#000000" stroked="false">
                <v:path arrowok="t"/>
                <v:fill type="solid"/>
              </v:shape>
            </v:group>
            <v:group style="position:absolute;left:3453;top:8873;width:68;height:1052" coordorigin="3453,8873" coordsize="68,1052">
              <v:shape style="position:absolute;left:3453;top:8873;width:68;height:1052" coordorigin="3453,8873" coordsize="68,1052" path="m3453,9924l3520,9924,3453,8873,3453,9924xe" filled="false" stroked="true" strokeweight="0pt" strokecolor="#000000">
                <v:path arrowok="t"/>
              </v:shape>
            </v:group>
            <v:group style="position:absolute;left:3453;top:8873;width:68;height:1052" coordorigin="3453,8873" coordsize="68,1052">
              <v:shape style="position:absolute;left:3453;top:8873;width:68;height:1052" coordorigin="3453,8873" coordsize="68,1052" path="m3520,9924l3453,8873,3520,8873,3520,9924xe" filled="false" stroked="true" strokeweight="0pt" strokecolor="#000000">
                <v:path arrowok="t"/>
              </v:shape>
            </v:group>
            <v:group style="position:absolute;left:2687;top:9924;width:761;height:68" coordorigin="2687,9924" coordsize="761,68">
              <v:shape style="position:absolute;left:2687;top:9924;width:761;height:68" coordorigin="2687,9924" coordsize="761,68" path="m2687,9924l2687,9991,3448,9991,2687,9924xe" filled="true" fillcolor="#000000" stroked="false">
                <v:path arrowok="t"/>
                <v:fill type="solid"/>
              </v:shape>
              <v:shape style="position:absolute;left:2687;top:9924;width:761;height:68" coordorigin="2687,9924" coordsize="761,68" path="m3448,9924l2687,9924,3448,9991,3448,9924xe" filled="true" fillcolor="#000000" stroked="false">
                <v:path arrowok="t"/>
                <v:fill type="solid"/>
              </v:shape>
            </v:group>
            <v:group style="position:absolute;left:2687;top:9924;width:761;height:68" coordorigin="2687,9924" coordsize="761,68">
              <v:shape style="position:absolute;left:2687;top:9924;width:761;height:68" coordorigin="2687,9924" coordsize="761,68" path="m2687,9991l3448,9991,2687,9924,2687,9991xe" filled="false" stroked="true" strokeweight="0pt" strokecolor="#000000">
                <v:path arrowok="t"/>
              </v:shape>
            </v:group>
            <v:group style="position:absolute;left:2687;top:9924;width:761;height:68" coordorigin="2687,9924" coordsize="761,68">
              <v:shape style="position:absolute;left:2687;top:9924;width:761;height:68" coordorigin="2687,9924" coordsize="761,68" path="m3448,9991l2687,9924,3448,9924,3448,9991xe" filled="false" stroked="true" strokeweight="0pt" strokecolor="#000000">
                <v:path arrowok="t"/>
              </v:shape>
            </v:group>
            <v:group style="position:absolute;left:3453;top:9924;width:5808;height:68" coordorigin="3453,9924" coordsize="5808,68">
              <v:shape style="position:absolute;left:3453;top:9924;width:5808;height:68" coordorigin="3453,9924" coordsize="5808,68" path="m3453,9924l3453,9991,9261,9991,3453,9924xe" filled="true" fillcolor="#000000" stroked="false">
                <v:path arrowok="t"/>
                <v:fill type="solid"/>
              </v:shape>
              <v:shape style="position:absolute;left:3453;top:9924;width:5808;height:68" coordorigin="3453,9924" coordsize="5808,68" path="m9261,9924l3453,9924,9261,9991,9261,9924xe" filled="true" fillcolor="#000000" stroked="false">
                <v:path arrowok="t"/>
                <v:fill type="solid"/>
              </v:shape>
            </v:group>
            <v:group style="position:absolute;left:3453;top:9924;width:5808;height:68" coordorigin="3453,9924" coordsize="5808,68">
              <v:shape style="position:absolute;left:3453;top:9924;width:5808;height:68" coordorigin="3453,9924" coordsize="5808,68" path="m3453,9991l9261,9991,3453,9924,3453,9991xe" filled="false" stroked="true" strokeweight="0pt" strokecolor="#000000">
                <v:path arrowok="t"/>
              </v:shape>
            </v:group>
            <v:group style="position:absolute;left:3453;top:9924;width:5808;height:68" coordorigin="3453,9924" coordsize="5808,68">
              <v:shape style="position:absolute;left:3453;top:9924;width:5808;height:68" coordorigin="3453,9924" coordsize="5808,68" path="m9261,9991l3453,9924,9261,9924,9261,9991xe" filled="false" stroked="true" strokeweight="0pt" strokecolor="#000000">
                <v:path arrowok="t"/>
              </v:shape>
            </v:group>
            <v:group style="position:absolute;left:9266;top:9924;width:180;height:68" coordorigin="9266,9924" coordsize="180,68">
              <v:shape style="position:absolute;left:9266;top:9924;width:180;height:68" coordorigin="9266,9924" coordsize="180,68" path="m9266,9924l9266,9991,9446,9991,9266,9924xe" filled="true" fillcolor="#000000" stroked="false">
                <v:path arrowok="t"/>
                <v:fill type="solid"/>
              </v:shape>
              <v:shape style="position:absolute;left:9266;top:9924;width:180;height:68" coordorigin="9266,9924" coordsize="180,68" path="m9446,9924l9266,9924,9446,9991,9446,9924xe" filled="true" fillcolor="#000000" stroked="false">
                <v:path arrowok="t"/>
                <v:fill type="solid"/>
              </v:shape>
            </v:group>
            <v:group style="position:absolute;left:9266;top:9924;width:180;height:68" coordorigin="9266,9924" coordsize="180,68">
              <v:shape style="position:absolute;left:9266;top:9924;width:180;height:68" coordorigin="9266,9924" coordsize="180,68" path="m9266,9991l9446,9991,9266,9924,9266,9991xe" filled="false" stroked="true" strokeweight="0pt" strokecolor="#000000">
                <v:path arrowok="t"/>
              </v:shape>
            </v:group>
            <v:group style="position:absolute;left:9266;top:9924;width:180;height:68" coordorigin="9266,9924" coordsize="180,68">
              <v:shape style="position:absolute;left:9266;top:9924;width:180;height:68" coordorigin="9266,9924" coordsize="180,68" path="m9446,9991l9266,9924,9446,9924,9446,9991xe" filled="false" stroked="true" strokeweight="0pt" strokecolor="#000000">
                <v:path arrowok="t"/>
              </v:shape>
            </v:group>
            <v:group style="position:absolute;left:9194;top:9480;width:68;height:444" coordorigin="9194,9480" coordsize="68,444">
              <v:shape style="position:absolute;left:9194;top:9480;width:68;height:444" coordorigin="9194,9480" coordsize="68,444" path="m9194,9480l9194,9924,9261,9924,9194,9480xe" filled="true" fillcolor="#000000" stroked="false">
                <v:path arrowok="t"/>
                <v:fill type="solid"/>
              </v:shape>
              <v:shape style="position:absolute;left:9194;top:9480;width:68;height:444" coordorigin="9194,9480" coordsize="68,444" path="m9261,9480l9194,9480,9261,9924,9261,9480xe" filled="true" fillcolor="#000000" stroked="false">
                <v:path arrowok="t"/>
                <v:fill type="solid"/>
              </v:shape>
            </v:group>
            <v:group style="position:absolute;left:9194;top:9480;width:68;height:444" coordorigin="9194,9480" coordsize="68,444">
              <v:shape style="position:absolute;left:9194;top:9480;width:68;height:444" coordorigin="9194,9480" coordsize="68,444" path="m9194,9924l9261,9924,9194,9480,9194,9924xe" filled="false" stroked="true" strokeweight="0pt" strokecolor="#000000">
                <v:path arrowok="t"/>
              </v:shape>
            </v:group>
            <v:group style="position:absolute;left:9194;top:9480;width:68;height:444" coordorigin="9194,9480" coordsize="68,444">
              <v:shape style="position:absolute;left:9194;top:9480;width:68;height:444" coordorigin="9194,9480" coordsize="68,444" path="m9261,9924l9194,9480,9261,9480,9261,9924xe" filled="false" stroked="true" strokeweight="0pt" strokecolor="#000000">
                <v:path arrowok="t"/>
              </v:shape>
            </v:group>
            <v:group style="position:absolute;left:9194;top:8455;width:68;height:272" coordorigin="9194,8455" coordsize="68,272">
              <v:shape style="position:absolute;left:9194;top:8455;width:68;height:272" coordorigin="9194,8455" coordsize="68,272" path="m9194,8455l9194,8726,9261,8726,9194,8455xe" filled="true" fillcolor="#000000" stroked="false">
                <v:path arrowok="t"/>
                <v:fill type="solid"/>
              </v:shape>
              <v:shape style="position:absolute;left:9194;top:8455;width:68;height:272" coordorigin="9194,8455" coordsize="68,272" path="m9261,8455l9194,8455,9261,8726,9261,8455xe" filled="true" fillcolor="#000000" stroked="false">
                <v:path arrowok="t"/>
                <v:fill type="solid"/>
              </v:shape>
            </v:group>
            <v:group style="position:absolute;left:9194;top:8455;width:68;height:272" coordorigin="9194,8455" coordsize="68,272">
              <v:shape style="position:absolute;left:9194;top:8455;width:68;height:272" coordorigin="9194,8455" coordsize="68,272" path="m9194,8726l9261,8726,9194,8455,9194,8726xe" filled="false" stroked="true" strokeweight="0pt" strokecolor="#000000">
                <v:path arrowok="t"/>
              </v:shape>
            </v:group>
            <v:group style="position:absolute;left:9194;top:8455;width:68;height:272" coordorigin="9194,8455" coordsize="68,272">
              <v:shape style="position:absolute;left:9194;top:8455;width:68;height:272" coordorigin="9194,8455" coordsize="68,272" path="m9261,8726l9194,8455,9261,8455,9261,8726xe" filled="false" stroked="true" strokeweight="0pt" strokecolor="#000000">
                <v:path arrowok="t"/>
              </v:shape>
            </v:group>
            <v:group style="position:absolute;left:9194;top:7046;width:68;height:747" coordorigin="9194,7046" coordsize="68,747">
              <v:shape style="position:absolute;left:9194;top:7046;width:68;height:747" coordorigin="9194,7046" coordsize="68,747" path="m9194,7046l9194,7793,9261,7793,9194,7046xe" filled="true" fillcolor="#000000" stroked="false">
                <v:path arrowok="t"/>
                <v:fill type="solid"/>
              </v:shape>
              <v:shape style="position:absolute;left:9194;top:7046;width:68;height:747" coordorigin="9194,7046" coordsize="68,747" path="m9261,7046l9194,7046,9261,7793,9261,7046xe" filled="true" fillcolor="#000000" stroked="false">
                <v:path arrowok="t"/>
                <v:fill type="solid"/>
              </v:shape>
            </v:group>
            <v:group style="position:absolute;left:9194;top:7046;width:68;height:747" coordorigin="9194,7046" coordsize="68,747">
              <v:shape style="position:absolute;left:9194;top:7046;width:68;height:747" coordorigin="9194,7046" coordsize="68,747" path="m9194,7793l9261,7793,9194,7046,9194,7793xe" filled="false" stroked="true" strokeweight="0pt" strokecolor="#000000">
                <v:path arrowok="t"/>
              </v:shape>
            </v:group>
            <v:group style="position:absolute;left:9194;top:7046;width:68;height:747" coordorigin="9194,7046" coordsize="68,747">
              <v:shape style="position:absolute;left:9194;top:7046;width:68;height:747" coordorigin="9194,7046" coordsize="68,747" path="m9261,7793l9194,7046,9261,7046,9261,7793xe" filled="false" stroked="true" strokeweight="0pt" strokecolor="#000000">
                <v:path arrowok="t"/>
              </v:shape>
            </v:group>
            <v:group style="position:absolute;left:9194;top:6660;width:68;height:96" coordorigin="9194,6660" coordsize="68,96">
              <v:shape style="position:absolute;left:9194;top:6660;width:68;height:96" coordorigin="9194,6660" coordsize="68,96" path="m9194,6660l9194,6756,9261,6756,9194,6660xe" filled="true" fillcolor="#000000" stroked="false">
                <v:path arrowok="t"/>
                <v:fill type="solid"/>
              </v:shape>
              <v:shape style="position:absolute;left:9194;top:6660;width:68;height:96" coordorigin="9194,6660" coordsize="68,96" path="m9261,6660l9194,6660,9261,6756,9261,6660xe" filled="true" fillcolor="#000000" stroked="false">
                <v:path arrowok="t"/>
                <v:fill type="solid"/>
              </v:shape>
            </v:group>
            <v:group style="position:absolute;left:9194;top:6660;width:68;height:96" coordorigin="9194,6660" coordsize="68,96">
              <v:shape style="position:absolute;left:9194;top:6660;width:68;height:96" coordorigin="9194,6660" coordsize="68,96" path="m9194,6756l9261,6756,9194,6660,9194,6756xe" filled="false" stroked="true" strokeweight="0pt" strokecolor="#000000">
                <v:path arrowok="t"/>
              </v:shape>
            </v:group>
            <v:group style="position:absolute;left:9194;top:6660;width:68;height:96" coordorigin="9194,6660" coordsize="68,96">
              <v:shape style="position:absolute;left:9194;top:6660;width:68;height:96" coordorigin="9194,6660" coordsize="68,96" path="m9261,6756l9194,6660,9261,6660,9261,6756xe" filled="false" stroked="true" strokeweight="0pt" strokecolor="#000000">
                <v:path arrowok="t"/>
              </v:shape>
            </v:group>
            <v:group style="position:absolute;left:9266;top:6593;width:180;height:68" coordorigin="9266,6593" coordsize="180,68">
              <v:shape style="position:absolute;left:9266;top:6593;width:180;height:68" coordorigin="9266,6593" coordsize="180,68" path="m9266,6593l9266,6660,9446,6660,9266,6593xe" filled="true" fillcolor="#000000" stroked="false">
                <v:path arrowok="t"/>
                <v:fill type="solid"/>
              </v:shape>
              <v:shape style="position:absolute;left:9266;top:6593;width:180;height:68" coordorigin="9266,6593" coordsize="180,68" path="m9446,6593l9266,6593,9446,6660,9446,6593xe" filled="true" fillcolor="#000000" stroked="false">
                <v:path arrowok="t"/>
                <v:fill type="solid"/>
              </v:shape>
            </v:group>
            <v:group style="position:absolute;left:9266;top:6593;width:180;height:68" coordorigin="9266,6593" coordsize="180,68">
              <v:shape style="position:absolute;left:9266;top:6593;width:180;height:68" coordorigin="9266,6593" coordsize="180,68" path="m9266,6660l9446,6660,9266,6593,9266,6660xe" filled="false" stroked="true" strokeweight="0pt" strokecolor="#000000">
                <v:path arrowok="t"/>
              </v:shape>
            </v:group>
            <v:group style="position:absolute;left:9266;top:6593;width:180;height:68" coordorigin="9266,6593" coordsize="180,68">
              <v:shape style="position:absolute;left:9266;top:6593;width:180;height:68" coordorigin="9266,6593" coordsize="180,68" path="m9446,6660l9266,6593,9446,6593,9446,6660xe" filled="false" stroked="true" strokeweight="0pt" strokecolor="#000000">
                <v:path arrowok="t"/>
              </v:shape>
            </v:group>
            <v:group style="position:absolute;left:3453;top:7512;width:68;height:44" coordorigin="3453,7512" coordsize="68,44">
              <v:shape style="position:absolute;left:3453;top:7512;width:68;height:44" coordorigin="3453,7512" coordsize="68,44" path="m3453,7512l3453,7555,3520,7555,3453,7512xe" filled="true" fillcolor="#000000" stroked="false">
                <v:path arrowok="t"/>
                <v:fill type="solid"/>
              </v:shape>
              <v:shape style="position:absolute;left:3453;top:7512;width:68;height:44" coordorigin="3453,7512" coordsize="68,44" path="m3520,7512l3453,7512,3520,7555,3520,7512xe" filled="true" fillcolor="#000000" stroked="false">
                <v:path arrowok="t"/>
                <v:fill type="solid"/>
              </v:shape>
            </v:group>
            <v:group style="position:absolute;left:3453;top:7512;width:68;height:44" coordorigin="3453,7512" coordsize="68,44">
              <v:shape style="position:absolute;left:3453;top:7512;width:68;height:44" coordorigin="3453,7512" coordsize="68,44" path="m3453,7555l3520,7555,3453,7512,3453,7555xe" filled="false" stroked="true" strokeweight="0pt" strokecolor="#000000">
                <v:path arrowok="t"/>
              </v:shape>
            </v:group>
            <v:group style="position:absolute;left:3453;top:7512;width:68;height:44" coordorigin="3453,7512" coordsize="68,44">
              <v:shape style="position:absolute;left:3453;top:7512;width:68;height:44" coordorigin="3453,7512" coordsize="68,44" path="m3520,7555l3453,7512,3520,7512,3520,7555xe" filled="false" stroked="true" strokeweight="0pt" strokecolor="#000000">
                <v:path arrowok="t"/>
              </v:shape>
            </v:group>
            <v:group style="position:absolute;left:3453;top:8354;width:68;height:44" coordorigin="3453,8354" coordsize="68,44">
              <v:shape style="position:absolute;left:3453;top:8354;width:68;height:44" coordorigin="3453,8354" coordsize="68,44" path="m3453,8354l3453,8398,3520,8398,3453,8354xe" filled="true" fillcolor="#000000" stroked="false">
                <v:path arrowok="t"/>
                <v:fill type="solid"/>
              </v:shape>
              <v:shape style="position:absolute;left:3453;top:8354;width:68;height:44" coordorigin="3453,8354" coordsize="68,44" path="m3520,8354l3453,8354,3520,8398,3520,8354xe" filled="true" fillcolor="#000000" stroked="false">
                <v:path arrowok="t"/>
                <v:fill type="solid"/>
              </v:shape>
            </v:group>
            <v:group style="position:absolute;left:3453;top:8354;width:68;height:44" coordorigin="3453,8354" coordsize="68,44">
              <v:shape style="position:absolute;left:3453;top:8354;width:68;height:44" coordorigin="3453,8354" coordsize="68,44" path="m3453,8398l3520,8398,3453,8354,3453,8398xe" filled="false" stroked="true" strokeweight="0pt" strokecolor="#000000">
                <v:path arrowok="t"/>
              </v:shape>
            </v:group>
            <v:group style="position:absolute;left:3453;top:8354;width:68;height:44" coordorigin="3453,8354" coordsize="68,44">
              <v:shape style="position:absolute;left:3453;top:8354;width:68;height:44" coordorigin="3453,8354" coordsize="68,44" path="m3520,8398l3453,8354,3520,8354,3520,8398xe" filled="false" stroked="true" strokeweight="0pt" strokecolor="#000000">
                <v:path arrowok="t"/>
              </v:shape>
            </v:group>
            <v:group style="position:absolute;left:5260;top:6331;width:2;height:4107" coordorigin="5260,6331" coordsize="2,4107">
              <v:shape style="position:absolute;left:5260;top:6331;width:2;height:4107" coordorigin="5260,6331" coordsize="0,4107" path="m5260,6331l5260,10438e" filled="false" stroked="true" strokeweight=".34pt" strokecolor="#000000">
                <v:path arrowok="t"/>
              </v:shape>
            </v:group>
            <v:group style="position:absolute;left:5258;top:6331;width:5;height:4107" coordorigin="5258,6331" coordsize="5,4107">
              <v:shape style="position:absolute;left:5258;top:6331;width:5;height:4107" coordorigin="5258,6331" coordsize="5,4107" path="m5258,10438l5262,10438,5258,6331,5258,10438xe" filled="false" stroked="true" strokeweight="0pt" strokecolor="#000000">
                <v:path arrowok="t"/>
              </v:shape>
            </v:group>
            <v:group style="position:absolute;left:5258;top:6331;width:5;height:4107" coordorigin="5258,6331" coordsize="5,4107">
              <v:shape style="position:absolute;left:5258;top:6331;width:5;height:4107" coordorigin="5258,6331" coordsize="5,4107" path="m5262,10438l5258,6331,5262,6331,5262,10438xe" filled="false" stroked="true" strokeweight="0pt" strokecolor="#000000">
                <v:path arrowok="t"/>
              </v:shape>
            </v:group>
            <v:group style="position:absolute;left:6510;top:9055;width:144;height:2" coordorigin="6510,9055" coordsize="144,2">
              <v:shape style="position:absolute;left:6510;top:9055;width:144;height:2" coordorigin="6510,9055" coordsize="144,0" path="m6654,9055l6510,9055e" filled="false" stroked="true" strokeweight=".12pt" strokecolor="#000000">
                <v:path arrowok="t"/>
              </v:shape>
            </v:group>
            <v:group style="position:absolute;left:6656;top:9056;width:81;height:165" coordorigin="6656,9056" coordsize="81,165">
              <v:shape style="position:absolute;left:6656;top:9056;width:81;height:165" coordorigin="6656,9056" coordsize="81,165" path="m6656,9221l6715,9195,6736,9157,6735,9130,6728,9106,6718,9087,6704,9072,6688,9062,6669,9056e" filled="false" stroked="true" strokeweight=".12pt" strokecolor="#000000">
                <v:path arrowok="t"/>
              </v:shape>
            </v:group>
            <v:group style="position:absolute;left:6510;top:9223;width:144;height:2" coordorigin="6510,9223" coordsize="144,2">
              <v:shape style="position:absolute;left:6510;top:9223;width:144;height:2" coordorigin="6510,9223" coordsize="144,0" path="m6510,9223l6654,9223e" filled="false" stroked="true" strokeweight=".12pt" strokecolor="#000000">
                <v:path arrowok="t"/>
              </v:shape>
            </v:group>
            <v:group style="position:absolute;left:6484;top:9002;width:2;height:8" coordorigin="6484,9002" coordsize="2,8">
              <v:shape style="position:absolute;left:6484;top:9002;width:2;height:8" coordorigin="6484,9002" coordsize="0,8" path="m6484,9002l6484,9010e" filled="false" stroked="true" strokeweight=".12pt" strokecolor="#000000">
                <v:path arrowok="t"/>
              </v:shape>
            </v:group>
            <v:group style="position:absolute;left:6484;top:9274;width:2;height:8" coordorigin="6484,9274" coordsize="2,8">
              <v:shape style="position:absolute;left:6484;top:9274;width:2;height:8" coordorigin="6484,9274" coordsize="0,8" path="m6484,9274l6484,9281e" filled="false" stroked="true" strokeweight=".12pt" strokecolor="#000000">
                <v:path arrowok="t"/>
              </v:shape>
            </v:group>
            <v:group style="position:absolute;left:6438;top:9002;width:2;height:8" coordorigin="6438,9002" coordsize="2,8">
              <v:shape style="position:absolute;left:6438;top:9002;width:2;height:8" coordorigin="6438,9002" coordsize="0,8" path="m6438,9002l6438,9010e" filled="false" stroked="true" strokeweight=".12pt" strokecolor="#000000">
                <v:path arrowok="t"/>
              </v:shape>
            </v:group>
            <v:group style="position:absolute;left:6438;top:9274;width:2;height:8" coordorigin="6438,9274" coordsize="2,8">
              <v:shape style="position:absolute;left:6438;top:9274;width:2;height:8" coordorigin="6438,9274" coordsize="0,8" path="m6438,9274l6438,9281e" filled="false" stroked="true" strokeweight=".12pt" strokecolor="#000000">
                <v:path arrowok="t"/>
              </v:shape>
            </v:group>
            <v:group style="position:absolute;left:6412;top:9002;width:99;height:2" coordorigin="6412,9002" coordsize="99,2">
              <v:shape style="position:absolute;left:6412;top:9002;width:99;height:2" coordorigin="6412,9002" coordsize="99,0" path="m6510,9002l6412,9002e" filled="false" stroked="true" strokeweight=".12pt" strokecolor="#000000">
                <v:path arrowok="t"/>
              </v:shape>
            </v:group>
            <v:group style="position:absolute;left:6412;top:9002;width:99;height:279" coordorigin="6412,9002" coordsize="99,279">
              <v:shape style="position:absolute;left:6412;top:9002;width:99;height:279" coordorigin="6412,9002" coordsize="99,279" path="m6412,9281l6510,9281,6510,9002e" filled="false" stroked="true" strokeweight=".12pt" strokecolor="#000000">
                <v:path arrowok="t"/>
              </v:shape>
            </v:group>
            <v:group style="position:absolute;left:6422;top:9010;width:80;height:264" coordorigin="6422,9010" coordsize="80,264">
              <v:shape style="position:absolute;left:6422;top:9010;width:80;height:264" coordorigin="6422,9010" coordsize="80,264" path="m6501,9010l6501,9274,6422,9274,6422,9010,6501,9010e" filled="false" stroked="true" strokeweight=".12pt" strokecolor="#000000">
                <v:path arrowok="t"/>
              </v:shape>
            </v:group>
            <v:group style="position:absolute;left:8094;top:8954;width:747;height:932" coordorigin="8094,8954" coordsize="747,932">
              <v:shape style="position:absolute;left:8094;top:8954;width:747;height:932" coordorigin="8094,8954" coordsize="747,932" path="m8094,8954l8094,9886,8841,9886,8841,8954,8094,8954e" filled="false" stroked="true" strokeweight=".12pt" strokecolor="#000000">
                <v:path arrowok="t"/>
              </v:shape>
            </v:group>
            <v:group style="position:absolute;left:8841;top:9677;width:209;height:209" coordorigin="8841,9677" coordsize="209,209">
              <v:shape style="position:absolute;left:8841;top:9677;width:209;height:209" coordorigin="8841,9677" coordsize="209,209" path="m8841,9886l8841,9677,9050,9677,9050,9886,8841,9886e" filled="false" stroked="true" strokeweight=".12pt" strokecolor="#000000">
                <v:path arrowok="t"/>
              </v:shape>
            </v:group>
            <v:group style="position:absolute;left:7886;top:9677;width:209;height:209" coordorigin="7886,9677" coordsize="209,209">
              <v:shape style="position:absolute;left:7886;top:9677;width:209;height:209" coordorigin="7886,9677" coordsize="209,209" path="m7886,9886l7886,9677,8094,9677,8094,9886,7886,9886e" filled="false" stroked="true" strokeweight=".12pt" strokecolor="#000000">
                <v:path arrowok="t"/>
              </v:shape>
            </v:group>
            <v:group style="position:absolute;left:8095;top:9476;width:683;height:168" coordorigin="8095,9476" coordsize="683,168">
              <v:shape style="position:absolute;left:8095;top:9476;width:683;height:168" coordorigin="8095,9476" coordsize="683,168" path="m8095,9643l8165,9636,8235,9626,8305,9615,8374,9601,8442,9585,8511,9568,8578,9548,8645,9526,8712,9502,8745,9489,8777,9476e" filled="false" stroked="true" strokeweight=".12pt" strokecolor="#000000">
                <v:path arrowok="t"/>
              </v:shape>
            </v:group>
            <v:group style="position:absolute;left:8771;top:9476;width:62;height:155" coordorigin="8771,9476" coordsize="62,155">
              <v:shape style="position:absolute;left:8771;top:9476;width:62;height:155" coordorigin="8771,9476" coordsize="62,155" path="m8778,9476l8773,9495,8771,9515,8772,9535,8803,9604,8817,9618,8832,9631e" filled="false" stroked="true" strokeweight=".12pt" strokecolor="#000000">
                <v:path arrowok="t"/>
              </v:shape>
            </v:group>
            <v:group style="position:absolute;left:8382;top:9608;width:115;height:113" coordorigin="8382,9608" coordsize="115,113">
              <v:shape style="position:absolute;left:8382;top:9608;width:115;height:113" coordorigin="8382,9608" coordsize="115,113" path="m8497,9608l8451,9647,8408,9689,8395,9704,8382,9720e" filled="false" stroked="true" strokeweight=".12pt" strokecolor="#000000">
                <v:path arrowok="t"/>
              </v:shape>
            </v:group>
            <v:group style="position:absolute;left:8373;top:9757;width:113;height:115" coordorigin="8373,9757" coordsize="113,115">
              <v:shape style="position:absolute;left:8373;top:9757;width:113;height:115" coordorigin="8373,9757" coordsize="113,115" path="m8373,9757l8412,9803,8455,9845,8470,9858,8485,9871e" filled="false" stroked="true" strokeweight=".12pt" strokecolor="#000000">
                <v:path arrowok="t"/>
              </v:shape>
            </v:group>
            <v:group style="position:absolute;left:8368;top:9729;width:9;height:33" coordorigin="8368,9729" coordsize="9,33">
              <v:shape style="position:absolute;left:8368;top:9729;width:9;height:33" coordorigin="8368,9729" coordsize="9,33" path="m8377,9729l8368,9738,8368,9752,8377,9761e" filled="false" stroked="true" strokeweight=".12pt" strokecolor="#000000">
                <v:path arrowok="t"/>
              </v:shape>
            </v:group>
            <v:group style="position:absolute;left:8780;top:9723;width:9;height:28" coordorigin="8780,9723" coordsize="9,28">
              <v:shape style="position:absolute;left:8780;top:9723;width:9;height:28" coordorigin="8780,9723" coordsize="9,28" path="m8780,9751l8784,9748,8787,9743,8788,9738,8788,9732,8787,9727,8783,9723e" filled="false" stroked="true" strokeweight=".12pt" strokecolor="#000000">
                <v:path arrowok="t"/>
              </v:shape>
            </v:group>
            <v:group style="position:absolute;left:8522;top:9608;width:115;height:113" coordorigin="8522,9608" coordsize="115,113">
              <v:shape style="position:absolute;left:8522;top:9608;width:115;height:113" coordorigin="8522,9608" coordsize="115,113" path="m8636,9608l8590,9647,8548,9689,8534,9704,8522,9720e" filled="false" stroked="true" strokeweight=".12pt" strokecolor="#000000">
                <v:path arrowok="t"/>
              </v:shape>
            </v:group>
            <v:group style="position:absolute;left:8636;top:9598;width:33;height:9" coordorigin="8636,9598" coordsize="33,9">
              <v:shape style="position:absolute;left:8636;top:9598;width:33;height:9" coordorigin="8636,9598" coordsize="33,9" path="m8669,9607l8660,9598,8645,9598,8636,9607e" filled="false" stroked="true" strokeweight=".12pt" strokecolor="#000000">
                <v:path arrowok="t"/>
              </v:shape>
            </v:group>
            <v:group style="position:absolute;left:8537;top:9612;width:45;height:40" coordorigin="8537,9612" coordsize="45,40">
              <v:shape style="position:absolute;left:8537;top:9612;width:45;height:40" coordorigin="8537,9612" coordsize="45,40" path="m8582,9652l8567,9638,8552,9625,8537,9612e" filled="false" stroked="true" strokeweight=".12pt" strokecolor="#000000">
                <v:path arrowok="t"/>
              </v:shape>
            </v:group>
            <v:group style="position:absolute;left:8497;top:9598;width:33;height:9" coordorigin="8497,9598" coordsize="33,9">
              <v:shape style="position:absolute;left:8497;top:9598;width:33;height:9" coordorigin="8497,9598" coordsize="33,9" path="m8529,9607l8520,9598,8506,9598,8497,9607e" filled="false" stroked="true" strokeweight=".12pt" strokecolor="#000000">
                <v:path arrowok="t"/>
              </v:shape>
            </v:group>
            <v:group style="position:absolute;left:8627;top:9872;width:33;height:9" coordorigin="8627,9872" coordsize="33,9">
              <v:shape style="position:absolute;left:8627;top:9872;width:33;height:9" coordorigin="8627,9872" coordsize="33,9" path="m8627,9872l8636,9881,8650,9881,8659,9872e" filled="false" stroked="true" strokeweight=".12pt" strokecolor="#000000">
                <v:path arrowok="t"/>
              </v:shape>
            </v:group>
            <v:group style="position:absolute;left:8505;top:9729;width:9;height:33" coordorigin="8505,9729" coordsize="9,33">
              <v:shape style="position:absolute;left:8505;top:9729;width:9;height:33" coordorigin="8505,9729" coordsize="9,33" path="m8514,9729l8505,9738,8505,9752,8514,9761e" filled="false" stroked="true" strokeweight=".12pt" strokecolor="#000000">
                <v:path arrowok="t"/>
              </v:shape>
            </v:group>
            <v:group style="position:absolute;left:8510;top:9757;width:113;height:115" coordorigin="8510,9757" coordsize="113,115">
              <v:shape style="position:absolute;left:8510;top:9757;width:113;height:115" coordorigin="8510,9757" coordsize="113,115" path="m8510,9757l8549,9803,8592,9845,8607,9858,8622,9871e" filled="false" stroked="true" strokeweight=".12pt" strokecolor="#000000">
                <v:path arrowok="t"/>
              </v:shape>
            </v:group>
            <v:group style="position:absolute;left:8523;top:9834;width:46;height:39" coordorigin="8523,9834" coordsize="46,39">
              <v:shape style="position:absolute;left:8523;top:9834;width:46;height:39" coordorigin="8523,9834" coordsize="46,39" path="m8523,9873l8538,9861,8554,9848,8568,9834e" filled="false" stroked="true" strokeweight=".12pt" strokecolor="#000000">
                <v:path arrowok="t"/>
              </v:shape>
            </v:group>
            <v:group style="position:absolute;left:8490;top:9872;width:33;height:9" coordorigin="8490,9872" coordsize="33,9">
              <v:shape style="position:absolute;left:8490;top:9872;width:33;height:9" coordorigin="8490,9872" coordsize="33,9" path="m8490,9872l8499,9881,8513,9881,8522,9872e" filled="false" stroked="true" strokeweight=".12pt" strokecolor="#000000">
                <v:path arrowok="t"/>
              </v:shape>
            </v:group>
            <v:group style="position:absolute;left:8659;top:9761;width:115;height:113" coordorigin="8659,9761" coordsize="115,113">
              <v:shape style="position:absolute;left:8659;top:9761;width:115;height:113" coordorigin="8659,9761" coordsize="115,113" path="m8659,9873l8705,9834,8748,9791,8761,9776,8774,9761e" filled="false" stroked="true" strokeweight=".12pt" strokecolor="#000000">
                <v:path arrowok="t"/>
              </v:shape>
            </v:group>
            <v:group style="position:absolute;left:8670;top:9609;width:114;height:114" coordorigin="8670,9609" coordsize="114,114">
              <v:shape style="position:absolute;left:8670;top:9609;width:114;height:114" coordorigin="8670,9609" coordsize="114,114" path="m8783,9722l8741,9679,8699,9637,8684,9623,8670,9609e" filled="false" stroked="true" strokeweight=".12pt" strokecolor="#000000">
                <v:path arrowok="t"/>
              </v:shape>
            </v:group>
            <v:group style="position:absolute;left:7919;top:9713;width:134;height:136" coordorigin="7919,9713" coordsize="134,136">
              <v:shape style="position:absolute;left:7919;top:9713;width:134;height:136" coordorigin="7919,9713" coordsize="134,136" path="m7985,9713l7963,9717,7944,9727,7929,9743,7919,9762,7921,9790,7928,9813,7940,9830,7955,9842,7973,9848,7999,9846,8020,9838,8037,9825,8048,9808,8053,9788,8050,9764,8041,9743,8027,9727,8008,9717,7987,9713e" filled="false" stroked="true" strokeweight=".12pt" strokecolor="#000000">
                <v:path arrowok="t"/>
              </v:shape>
            </v:group>
            <v:group style="position:absolute;left:7953;top:9781;width:32;height:2" coordorigin="7953,9781" coordsize="32,2">
              <v:shape style="position:absolute;left:7953;top:9781;width:32;height:2" coordorigin="7953,9781" coordsize="32,0" path="m7953,9781l7984,9781e" filled="false" stroked="true" strokeweight=".24pt" strokecolor="#000000">
                <v:path arrowok="t"/>
              </v:shape>
            </v:group>
            <v:group style="position:absolute;left:7984;top:9756;width:15;height:27" coordorigin="7984,9756" coordsize="15,27">
              <v:shape style="position:absolute;left:7984;top:9756;width:15;height:27" coordorigin="7984,9756" coordsize="15,27" path="m7984,9782l7998,9756e" filled="false" stroked="true" strokeweight=".12pt" strokecolor="#000000">
                <v:path arrowok="t"/>
              </v:shape>
            </v:group>
            <v:group style="position:absolute;left:7982;top:9756;width:15;height:53" coordorigin="7982,9756" coordsize="15,53">
              <v:shape style="position:absolute;left:7982;top:9756;width:15;height:53" coordorigin="7982,9756" coordsize="15,53" path="m7996,9809l7982,9782,7996,9756e" filled="false" stroked="true" strokeweight=".12pt" strokecolor="#000000">
                <v:path arrowok="t"/>
              </v:shape>
            </v:group>
            <v:group style="position:absolute;left:7984;top:9782;width:15;height:24" coordorigin="7984,9782" coordsize="15,24">
              <v:shape style="position:absolute;left:7984;top:9782;width:15;height:24" coordorigin="7984,9782" coordsize="15,24" path="m7984,9782l7998,9806e" filled="false" stroked="true" strokeweight=".12pt" strokecolor="#000000">
                <v:path arrowok="t"/>
              </v:shape>
            </v:group>
            <v:group style="position:absolute;left:7958;top:9754;width:56;height:56" coordorigin="7958,9754" coordsize="56,56">
              <v:shape style="position:absolute;left:7958;top:9754;width:56;height:56" coordorigin="7958,9754" coordsize="56,56" path="m7985,9754l7970,9754,7958,9766,7958,9781,7958,9796,7970,9809,7985,9809,8000,9809,8013,9796,8013,9781,8013,9766,8000,9754,7985,9754e" filled="false" stroked="true" strokeweight=".12pt" strokecolor="#000000">
                <v:path arrowok="t"/>
              </v:shape>
            </v:group>
            <v:group style="position:absolute;left:7955;top:9751;width:60;height:60" coordorigin="7955,9751" coordsize="60,60">
              <v:shape style="position:absolute;left:7955;top:9751;width:60;height:60" coordorigin="7955,9751" coordsize="60,60" path="m7985,9751l7965,9759,7955,9778,7962,9800,7980,9811,8003,9804,8014,9788,8009,9764,7993,9752e" filled="false" stroked="true" strokeweight=".12pt" strokecolor="#000000">
                <v:path arrowok="t"/>
              </v:shape>
            </v:group>
            <v:group style="position:absolute;left:7924;top:9720;width:120;height:121" coordorigin="7924,9720" coordsize="120,121">
              <v:shape style="position:absolute;left:7924;top:9720;width:120;height:121" coordorigin="7924,9720" coordsize="120,121" path="m7985,9720l7963,9724,7945,9735,7931,9753,7924,9774,7928,9798,7938,9818,7953,9833,7972,9841,7998,9838,8020,9830,8035,9816,8044,9798,8042,9771,8034,9749,8022,9733,8005,9724,7986,9720e" filled="false" stroked="true" strokeweight=".12pt" strokecolor="#000000">
                <v:path arrowok="t"/>
              </v:shape>
            </v:group>
            <v:group style="position:absolute;left:8875;top:9713;width:134;height:136" coordorigin="8875,9713" coordsize="134,136">
              <v:shape style="position:absolute;left:8875;top:9713;width:134;height:136" coordorigin="8875,9713" coordsize="134,136" path="m8940,9713l8918,9717,8899,9727,8884,9743,8875,9762,8876,9790,8883,9813,8895,9830,8910,9842,8928,9848,8954,9846,8976,9838,8992,9825,9003,9808,9008,9788,9005,9764,8996,9743,8982,9727,8964,9717,8943,9713e" filled="false" stroked="true" strokeweight=".12pt" strokecolor="#000000">
                <v:path arrowok="t"/>
              </v:shape>
            </v:group>
            <v:group style="position:absolute;left:8908;top:9781;width:32;height:2" coordorigin="8908,9781" coordsize="32,2">
              <v:shape style="position:absolute;left:8908;top:9781;width:32;height:2" coordorigin="8908,9781" coordsize="32,0" path="m8908,9781l8939,9781e" filled="false" stroked="true" strokeweight=".24pt" strokecolor="#000000">
                <v:path arrowok="t"/>
              </v:shape>
            </v:group>
            <v:group style="position:absolute;left:8939;top:9756;width:15;height:27" coordorigin="8939,9756" coordsize="15,27">
              <v:shape style="position:absolute;left:8939;top:9756;width:15;height:27" coordorigin="8939,9756" coordsize="15,27" path="m8939,9782l8954,9756e" filled="false" stroked="true" strokeweight=".12pt" strokecolor="#000000">
                <v:path arrowok="t"/>
              </v:shape>
            </v:group>
            <v:group style="position:absolute;left:8937;top:9756;width:15;height:53" coordorigin="8937,9756" coordsize="15,53">
              <v:shape style="position:absolute;left:8937;top:9756;width:15;height:53" coordorigin="8937,9756" coordsize="15,53" path="m8951,9809l8937,9782,8951,9756e" filled="false" stroked="true" strokeweight=".12pt" strokecolor="#000000">
                <v:path arrowok="t"/>
              </v:shape>
            </v:group>
            <v:group style="position:absolute;left:8939;top:9782;width:15;height:24" coordorigin="8939,9782" coordsize="15,24">
              <v:shape style="position:absolute;left:8939;top:9782;width:15;height:24" coordorigin="8939,9782" coordsize="15,24" path="m8939,9782l8954,9806e" filled="false" stroked="true" strokeweight=".12pt" strokecolor="#000000">
                <v:path arrowok="t"/>
              </v:shape>
            </v:group>
            <v:group style="position:absolute;left:8913;top:9754;width:56;height:56" coordorigin="8913,9754" coordsize="56,56">
              <v:shape style="position:absolute;left:8913;top:9754;width:56;height:56" coordorigin="8913,9754" coordsize="56,56" path="m8940,9754l8925,9754,8913,9766,8913,9781,8913,9796,8925,9809,8940,9809,8956,9809,8968,9796,8968,9781,8968,9766,8956,9754,8940,9754e" filled="false" stroked="true" strokeweight=".12pt" strokecolor="#000000">
                <v:path arrowok="t"/>
              </v:shape>
            </v:group>
            <v:group style="position:absolute;left:8911;top:9751;width:60;height:60" coordorigin="8911,9751" coordsize="60,60">
              <v:shape style="position:absolute;left:8911;top:9751;width:60;height:60" coordorigin="8911,9751" coordsize="60,60" path="m8940,9751l8920,9759,8911,9778,8918,9800,8935,9811,8958,9804,8970,9788,8964,9764,8948,9752e" filled="false" stroked="true" strokeweight=".12pt" strokecolor="#000000">
                <v:path arrowok="t"/>
              </v:shape>
            </v:group>
            <v:group style="position:absolute;left:8880;top:9720;width:120;height:121" coordorigin="8880,9720" coordsize="120,121">
              <v:shape style="position:absolute;left:8880;top:9720;width:120;height:121" coordorigin="8880,9720" coordsize="120,121" path="m8940,9720l8918,9724,8900,9735,8886,9753,8880,9774,8883,9798,8893,9818,8908,9833,8927,9841,8954,9838,8975,9830,8990,9816,8999,9798,8997,9771,8989,9749,8977,9733,8960,9724,8941,9720e" filled="false" stroked="true" strokeweight=".12pt" strokecolor="#000000">
                <v:path arrowok="t"/>
              </v:shape>
            </v:group>
            <v:group style="position:absolute;left:7175;top:6946;width:934;height:744" coordorigin="7175,6946" coordsize="934,744">
              <v:shape style="position:absolute;left:7175;top:6946;width:934;height:744" coordorigin="7175,6946" coordsize="934,744" path="m7175,7690l8109,7690,8109,6946,7175,6946,7175,7690e" filled="false" stroked="true" strokeweight=".12pt" strokecolor="#000000">
                <v:path arrowok="t"/>
              </v:shape>
            </v:group>
            <v:group style="position:absolute;left:7898;top:6734;width:212;height:212" coordorigin="7898,6734" coordsize="212,212">
              <v:shape style="position:absolute;left:7898;top:6734;width:212;height:212" coordorigin="7898,6734" coordsize="212,212" path="m8109,6946l7898,6946,7898,6734,8109,6734,8109,6946e" filled="false" stroked="true" strokeweight=".12pt" strokecolor="#000000">
                <v:path arrowok="t"/>
              </v:shape>
            </v:group>
            <v:group style="position:absolute;left:7898;top:7690;width:212;height:212" coordorigin="7898,7690" coordsize="212,212">
              <v:shape style="position:absolute;left:7898;top:7690;width:212;height:212" coordorigin="7898,7690" coordsize="212,212" path="m8109,7901l7898,7901,7898,7690,8109,7690,8109,7901e" filled="false" stroked="true" strokeweight=".12pt" strokecolor="#000000">
                <v:path arrowok="t"/>
              </v:shape>
            </v:group>
            <v:group style="position:absolute;left:7699;top:7005;width:168;height:684" coordorigin="7699,7005" coordsize="168,684">
              <v:shape style="position:absolute;left:7699;top:7005;width:168;height:684" coordorigin="7699,7005" coordsize="168,684" path="m7867,7689l7859,7618,7850,7548,7838,7479,7824,7410,7809,7341,7791,7273,7771,7205,7749,7138,7725,7071,7713,7038,7699,7005e" filled="false" stroked="true" strokeweight=".12pt" strokecolor="#000000">
                <v:path arrowok="t"/>
              </v:shape>
            </v:group>
            <v:group style="position:absolute;left:7702;top:6952;width:155;height:62" coordorigin="7702,6952" coordsize="155,62">
              <v:shape style="position:absolute;left:7702;top:6952;width:155;height:62" coordorigin="7702,6952" coordsize="155,62" path="m7702,7006l7721,7011,7741,7013,7760,7012,7830,6981,7844,6967,7856,6952e" filled="false" stroked="true" strokeweight=".12pt" strokecolor="#000000">
                <v:path arrowok="t"/>
              </v:shape>
            </v:group>
            <v:group style="position:absolute;left:7831;top:7287;width:113;height:115" coordorigin="7831,7287" coordsize="113,115">
              <v:shape style="position:absolute;left:7831;top:7287;width:113;height:115" coordorigin="7831,7287" coordsize="113,115" path="m7831,7287l7870,7333,7913,7376,7928,7389,7943,7402e" filled="false" stroked="true" strokeweight=".12pt" strokecolor="#000000">
                <v:path arrowok="t"/>
              </v:shape>
            </v:group>
            <v:group style="position:absolute;left:7980;top:7301;width:115;height:113" coordorigin="7980,7301" coordsize="115,113">
              <v:shape style="position:absolute;left:7980;top:7301;width:115;height:113" coordorigin="7980,7301" coordsize="115,113" path="m7980,7413l8026,7374,8068,7331,8082,7316,8094,7301e" filled="false" stroked="true" strokeweight=".12pt" strokecolor="#000000">
                <v:path arrowok="t"/>
              </v:shape>
            </v:group>
            <v:group style="position:absolute;left:7952;top:7409;width:33;height:9" coordorigin="7952,7409" coordsize="33,9">
              <v:shape style="position:absolute;left:7952;top:7409;width:33;height:9" coordorigin="7952,7409" coordsize="33,9" path="m7952,7409l7961,7418,7976,7418,7985,7409e" filled="false" stroked="true" strokeweight=".12pt" strokecolor="#000000">
                <v:path arrowok="t"/>
              </v:shape>
            </v:group>
            <v:group style="position:absolute;left:7949;top:6996;width:28;height:9" coordorigin="7949,6996" coordsize="28,9">
              <v:shape style="position:absolute;left:7949;top:6996;width:28;height:9" coordorigin="7949,6996" coordsize="28,9" path="m7976,7004l7973,7000,7969,6997,7963,6996,7958,6996,7953,6997,7949,7001e" filled="false" stroked="true" strokeweight=".12pt" strokecolor="#000000">
                <v:path arrowok="t"/>
              </v:shape>
            </v:group>
            <v:group style="position:absolute;left:7831;top:7151;width:113;height:115" coordorigin="7831,7151" coordsize="113,115">
              <v:shape style="position:absolute;left:7831;top:7151;width:113;height:115" coordorigin="7831,7151" coordsize="113,115" path="m7831,7151l7870,7196,7913,7239,7928,7252,7943,7265e" filled="false" stroked="true" strokeweight=".12pt" strokecolor="#000000">
                <v:path arrowok="t"/>
              </v:shape>
            </v:group>
            <v:group style="position:absolute;left:7823;top:7118;width:9;height:33" coordorigin="7823,7118" coordsize="9,33">
              <v:shape style="position:absolute;left:7823;top:7118;width:9;height:33" coordorigin="7823,7118" coordsize="9,33" path="m7832,7118l7823,7127,7823,7141,7832,7150e" filled="false" stroked="true" strokeweight=".12pt" strokecolor="#000000">
                <v:path arrowok="t"/>
              </v:shape>
            </v:group>
            <v:group style="position:absolute;left:7838;top:7202;width:40;height:45" coordorigin="7838,7202" coordsize="40,45">
              <v:shape style="position:absolute;left:7838;top:7202;width:40;height:45" coordorigin="7838,7202" coordsize="40,45" path="m7878,7202l7864,7217,7851,7232,7838,7247e" filled="false" stroked="true" strokeweight=".12pt" strokecolor="#000000">
                <v:path arrowok="t"/>
              </v:shape>
            </v:group>
            <v:group style="position:absolute;left:7823;top:7255;width:9;height:33" coordorigin="7823,7255" coordsize="9,33">
              <v:shape style="position:absolute;left:7823;top:7255;width:9;height:33" coordorigin="7823,7255" coordsize="9,33" path="m7832,7255l7823,7264,7823,7278,7832,7287e" filled="false" stroked="true" strokeweight=".12pt" strokecolor="#000000">
                <v:path arrowok="t"/>
              </v:shape>
            </v:group>
            <v:group style="position:absolute;left:8097;top:7125;width:9;height:33" coordorigin="8097,7125" coordsize="9,33">
              <v:shape style="position:absolute;left:8097;top:7125;width:9;height:33" coordorigin="8097,7125" coordsize="9,33" path="m8097,7157l8106,7148,8106,7134,8097,7125e" filled="false" stroked="true" strokeweight=".12pt" strokecolor="#000000">
                <v:path arrowok="t"/>
              </v:shape>
            </v:group>
            <v:group style="position:absolute;left:7952;top:7270;width:33;height:9" coordorigin="7952,7270" coordsize="33,9">
              <v:shape style="position:absolute;left:7952;top:7270;width:33;height:9" coordorigin="7952,7270" coordsize="33,9" path="m7952,7270l7961,7279,7976,7279,7985,7270e" filled="false" stroked="true" strokeweight=".12pt" strokecolor="#000000">
                <v:path arrowok="t"/>
              </v:shape>
            </v:group>
            <v:group style="position:absolute;left:7980;top:7162;width:115;height:113" coordorigin="7980,7162" coordsize="115,113">
              <v:shape style="position:absolute;left:7980;top:7162;width:115;height:113" coordorigin="7980,7162" coordsize="115,113" path="m7980,7274l8026,7235,8068,7192,8082,7177,8094,7162e" filled="false" stroked="true" strokeweight=".12pt" strokecolor="#000000">
                <v:path arrowok="t"/>
              </v:shape>
            </v:group>
            <v:group style="position:absolute;left:8060;top:7218;width:39;height:46" coordorigin="8060,7218" coordsize="39,46">
              <v:shape style="position:absolute;left:8060;top:7218;width:39;height:46" coordorigin="8060,7218" coordsize="39,46" path="m8099,7264l8086,7248,8073,7233,8060,7218e" filled="false" stroked="true" strokeweight=".12pt" strokecolor="#000000">
                <v:path arrowok="t"/>
              </v:shape>
            </v:group>
            <v:group style="position:absolute;left:8097;top:7264;width:9;height:33" coordorigin="8097,7264" coordsize="9,33">
              <v:shape style="position:absolute;left:8097;top:7264;width:9;height:33" coordorigin="8097,7264" coordsize="9,33" path="m8097,7297l8106,7288,8106,7273,8097,7264e" filled="false" stroked="true" strokeweight=".12pt" strokecolor="#000000">
                <v:path arrowok="t"/>
              </v:shape>
            </v:group>
            <v:group style="position:absolute;left:7987;top:7010;width:113;height:115" coordorigin="7987,7010" coordsize="113,115">
              <v:shape style="position:absolute;left:7987;top:7010;width:113;height:115" coordorigin="7987,7010" coordsize="113,115" path="m8099,7124l8060,7079,8017,7036,8002,7023,7987,7010e" filled="false" stroked="true" strokeweight=".12pt" strokecolor="#000000">
                <v:path arrowok="t"/>
              </v:shape>
            </v:group>
            <v:group style="position:absolute;left:7835;top:7001;width:114;height:114" coordorigin="7835,7001" coordsize="114,114">
              <v:shape style="position:absolute;left:7835;top:7001;width:114;height:114" coordorigin="7835,7001" coordsize="114,114" path="m7948,7001l7905,7043,7863,7085,7849,7100,7835,7114e" filled="false" stroked="true" strokeweight=".12pt" strokecolor="#000000">
                <v:path arrowok="t"/>
              </v:shape>
            </v:group>
            <v:group style="position:absolute;left:7941;top:7733;width:134;height:136" coordorigin="7941,7733" coordsize="134,136">
              <v:shape style="position:absolute;left:7941;top:7733;width:134;height:136" coordorigin="7941,7733" coordsize="134,136" path="m8007,7733l7984,7737,7965,7747,7950,7763,7941,7782,7943,7810,7950,7833,7961,7850,7976,7862,7995,7868,8021,7866,8042,7858,8059,7845,8070,7828,8075,7808,8072,7784,8062,7763,8048,7747,8030,7737,8009,7733e" filled="false" stroked="true" strokeweight=".12pt" strokecolor="#000000">
                <v:path arrowok="t"/>
              </v:shape>
            </v:group>
            <v:group style="position:absolute;left:8006;top:7802;width:2;height:29" coordorigin="8006,7802" coordsize="2,29">
              <v:shape style="position:absolute;left:8006;top:7802;width:2;height:29" coordorigin="8006,7802" coordsize="0,29" path="m8006,7802l8006,7831e" filled="false" stroked="true" strokeweight=".12pt" strokecolor="#000000">
                <v:path arrowok="t"/>
              </v:shape>
            </v:group>
            <v:group style="position:absolute;left:8003;top:7802;width:2;height:29" coordorigin="8003,7802" coordsize="2,29">
              <v:shape style="position:absolute;left:8003;top:7802;width:2;height:29" coordorigin="8003,7802" coordsize="0,29" path="m8003,7802l8003,7831e" filled="false" stroked="true" strokeweight=".12pt" strokecolor="#000000">
                <v:path arrowok="t"/>
              </v:shape>
            </v:group>
            <v:group style="position:absolute;left:7979;top:7786;width:27;height:15" coordorigin="7979,7786" coordsize="27,15">
              <v:shape style="position:absolute;left:7979;top:7786;width:27;height:15" coordorigin="7979,7786" coordsize="27,15" path="m8006,7800l7979,7786e" filled="false" stroked="true" strokeweight=".12pt" strokecolor="#000000">
                <v:path arrowok="t"/>
              </v:shape>
            </v:group>
            <v:group style="position:absolute;left:7979;top:7788;width:24;height:15" coordorigin="7979,7788" coordsize="24,15">
              <v:shape style="position:absolute;left:7979;top:7788;width:24;height:15" coordorigin="7979,7788" coordsize="24,15" path="m8003,7802l7979,7788e" filled="false" stroked="true" strokeweight=".12pt" strokecolor="#000000">
                <v:path arrowok="t"/>
              </v:shape>
            </v:group>
            <v:group style="position:absolute;left:8006;top:7788;width:27;height:15" coordorigin="8006,7788" coordsize="27,15">
              <v:shape style="position:absolute;left:8006;top:7788;width:27;height:15" coordorigin="8006,7788" coordsize="27,15" path="m8006,7802l8032,7788e" filled="false" stroked="true" strokeweight=".12pt" strokecolor="#000000">
                <v:path arrowok="t"/>
              </v:shape>
            </v:group>
            <v:group style="position:absolute;left:8003;top:7786;width:27;height:15" coordorigin="8003,7786" coordsize="27,15">
              <v:shape style="position:absolute;left:8003;top:7786;width:27;height:15" coordorigin="8003,7786" coordsize="27,15" path="m8003,7800l8030,7786e" filled="false" stroked="true" strokeweight=".12pt" strokecolor="#000000">
                <v:path arrowok="t"/>
              </v:shape>
            </v:group>
            <v:group style="position:absolute;left:7979;top:7774;width:56;height:56" coordorigin="7979,7774" coordsize="56,56">
              <v:shape style="position:absolute;left:7979;top:7774;width:56;height:56" coordorigin="7979,7774" coordsize="56,56" path="m8007,7774l7992,7774,7979,7786,7979,7801,7979,7816,7992,7829,8007,7829,8022,7829,8034,7816,8034,7801,8034,7786,8022,7774,8007,7774e" filled="false" stroked="true" strokeweight=".12pt" strokecolor="#000000">
                <v:path arrowok="t"/>
              </v:shape>
            </v:group>
            <v:group style="position:absolute;left:7977;top:7771;width:60;height:60" coordorigin="7977,7771" coordsize="60,60">
              <v:shape style="position:absolute;left:7977;top:7771;width:60;height:60" coordorigin="7977,7771" coordsize="60,60" path="m8007,7771l7987,7779,7977,7798,7984,7820,8002,7831,8025,7824,8036,7808,8030,7784,8015,7772e" filled="false" stroked="true" strokeweight=".12pt" strokecolor="#000000">
                <v:path arrowok="t"/>
              </v:shape>
            </v:group>
            <v:group style="position:absolute;left:7946;top:7740;width:120;height:121" coordorigin="7946,7740" coordsize="120,121">
              <v:shape style="position:absolute;left:7946;top:7740;width:120;height:121" coordorigin="7946,7740" coordsize="120,121" path="m8007,7740l7985,7744,7966,7755,7953,7773,7946,7794,7949,7818,7959,7838,7975,7853,7994,7861,8020,7858,8041,7850,8056,7836,8065,7818,8064,7791,8056,7769,8043,7753,8027,7744,8008,7740e" filled="false" stroked="true" strokeweight=".12pt" strokecolor="#000000">
                <v:path arrowok="t"/>
              </v:shape>
            </v:group>
            <v:group style="position:absolute;left:7941;top:6778;width:134;height:136" coordorigin="7941,6778" coordsize="134,136">
              <v:shape style="position:absolute;left:7941;top:6778;width:134;height:136" coordorigin="7941,6778" coordsize="134,136" path="m8007,6778l7984,6781,7965,6792,7950,6807,7941,6827,7943,6855,7950,6877,7961,6895,7976,6907,7995,6913,8021,6911,8042,6902,8059,6889,8070,6872,8075,6853,8072,6828,8062,6808,8048,6792,8030,6782,8009,6778e" filled="false" stroked="true" strokeweight=".12pt" strokecolor="#000000">
                <v:path arrowok="t"/>
              </v:shape>
            </v:group>
            <v:group style="position:absolute;left:8006;top:6847;width:2;height:29" coordorigin="8006,6847" coordsize="2,29">
              <v:shape style="position:absolute;left:8006;top:6847;width:2;height:29" coordorigin="8006,6847" coordsize="0,29" path="m8006,6847l8006,6876e" filled="false" stroked="true" strokeweight=".12pt" strokecolor="#000000">
                <v:path arrowok="t"/>
              </v:shape>
            </v:group>
            <v:group style="position:absolute;left:8003;top:6847;width:2;height:29" coordorigin="8003,6847" coordsize="2,29">
              <v:shape style="position:absolute;left:8003;top:6847;width:2;height:29" coordorigin="8003,6847" coordsize="0,29" path="m8003,6847l8003,6876e" filled="false" stroked="true" strokeweight=".12pt" strokecolor="#000000">
                <v:path arrowok="t"/>
              </v:shape>
            </v:group>
            <v:group style="position:absolute;left:7979;top:6830;width:27;height:15" coordorigin="7979,6830" coordsize="27,15">
              <v:shape style="position:absolute;left:7979;top:6830;width:27;height:15" coordorigin="7979,6830" coordsize="27,15" path="m8006,6845l7979,6830e" filled="false" stroked="true" strokeweight=".12pt" strokecolor="#000000">
                <v:path arrowok="t"/>
              </v:shape>
            </v:group>
            <v:group style="position:absolute;left:7979;top:6833;width:24;height:15" coordorigin="7979,6833" coordsize="24,15">
              <v:shape style="position:absolute;left:7979;top:6833;width:24;height:15" coordorigin="7979,6833" coordsize="24,15" path="m8003,6847l7979,6833e" filled="false" stroked="true" strokeweight=".12pt" strokecolor="#000000">
                <v:path arrowok="t"/>
              </v:shape>
            </v:group>
            <v:group style="position:absolute;left:8006;top:6833;width:27;height:15" coordorigin="8006,6833" coordsize="27,15">
              <v:shape style="position:absolute;left:8006;top:6833;width:27;height:15" coordorigin="8006,6833" coordsize="27,15" path="m8006,6847l8032,6833e" filled="false" stroked="true" strokeweight=".12pt" strokecolor="#000000">
                <v:path arrowok="t"/>
              </v:shape>
            </v:group>
            <v:group style="position:absolute;left:8003;top:6830;width:27;height:15" coordorigin="8003,6830" coordsize="27,15">
              <v:shape style="position:absolute;left:8003;top:6830;width:27;height:15" coordorigin="8003,6830" coordsize="27,15" path="m8003,6845l8030,6830e" filled="false" stroked="true" strokeweight=".12pt" strokecolor="#000000">
                <v:path arrowok="t"/>
              </v:shape>
            </v:group>
            <v:group style="position:absolute;left:7979;top:6818;width:56;height:56" coordorigin="7979,6818" coordsize="56,56">
              <v:shape style="position:absolute;left:7979;top:6818;width:56;height:56" coordorigin="7979,6818" coordsize="56,56" path="m8007,6818l7992,6818,7979,6831,7979,6846,7979,6861,7992,6874,8007,6874,8022,6874,8034,6861,8034,6846,8034,6831,8022,6818,8007,6818e" filled="false" stroked="true" strokeweight=".12pt" strokecolor="#000000">
                <v:path arrowok="t"/>
              </v:shape>
            </v:group>
            <v:group style="position:absolute;left:7977;top:6816;width:60;height:60" coordorigin="7977,6816" coordsize="60,60">
              <v:shape style="position:absolute;left:7977;top:6816;width:60;height:60" coordorigin="7977,6816" coordsize="60,60" path="m8007,6816l7987,6824,7977,6843,7984,6865,8002,6876,8025,6869,8036,6853,8030,6829,8015,6817e" filled="false" stroked="true" strokeweight=".12pt" strokecolor="#000000">
                <v:path arrowok="t"/>
              </v:shape>
            </v:group>
            <v:group style="position:absolute;left:7946;top:6785;width:120;height:121" coordorigin="7946,6785" coordsize="120,121">
              <v:shape style="position:absolute;left:7946;top:6785;width:120;height:121" coordorigin="7946,6785" coordsize="120,121" path="m8007,6785l7985,6789,7966,6800,7953,6817,7946,6838,7949,6863,7959,6883,7975,6898,7994,6906,8020,6903,8041,6894,8056,6881,8065,6863,8064,6836,8056,6814,8043,6798,8027,6788,8008,6785e" filled="false" stroked="true" strokeweight=".12pt" strokecolor="#000000">
                <v:path arrowok="t"/>
              </v:shape>
            </v:group>
            <v:group style="position:absolute;left:5728;top:8546;width:34;height:32" coordorigin="5728,8546" coordsize="34,32">
              <v:shape style="position:absolute;left:5728;top:8546;width:34;height:32" coordorigin="5728,8546" coordsize="34,32" path="m5728,8578l5762,8546e" filled="false" stroked="true" strokeweight=".48pt" strokecolor="#fdfdfd">
                <v:path arrowok="t"/>
              </v:shape>
            </v:group>
            <v:group style="position:absolute;left:5728;top:8546;width:137;height:137" coordorigin="5728,8546" coordsize="137,137">
              <v:shape style="position:absolute;left:5728;top:8546;width:137;height:137" coordorigin="5728,8546" coordsize="137,137" path="m5728,8683l5865,8546e" filled="false" stroked="true" strokeweight=".48pt" strokecolor="#fdfdfd">
                <v:path arrowok="t"/>
              </v:shape>
            </v:group>
            <v:group style="position:absolute;left:5726;top:8546;width:245;height:243" coordorigin="5726,8546" coordsize="245,243">
              <v:shape style="position:absolute;left:5726;top:8546;width:245;height:243" coordorigin="5726,8546" coordsize="245,243" path="m5726,8789l5970,8546e" filled="false" stroked="true" strokeweight=".48pt" strokecolor="#fdfdfd">
                <v:path arrowok="t"/>
              </v:shape>
            </v:group>
            <v:group style="position:absolute;left:5726;top:8546;width:351;height:348" coordorigin="5726,8546" coordsize="351,348">
              <v:shape style="position:absolute;left:5726;top:8546;width:351;height:348" coordorigin="5726,8546" coordsize="351,348" path="m5726,8894l5817,8803,6076,8546e" filled="false" stroked="true" strokeweight=".48pt" strokecolor="#fdfdfd">
                <v:path arrowok="t"/>
              </v:shape>
            </v:group>
            <v:group style="position:absolute;left:5752;top:8894;width:80;height:80" coordorigin="5752,8894" coordsize="80,80">
              <v:shape style="position:absolute;left:5752;top:8894;width:80;height:80" coordorigin="5752,8894" coordsize="80,80" path="m5752,8974l5831,8894e" filled="false" stroked="true" strokeweight=".48pt" strokecolor="#fdfdfd">
                <v:path arrowok="t"/>
              </v:shape>
            </v:group>
            <v:group style="position:absolute;left:5922;top:8573;width:231;height:231" coordorigin="5922,8573" coordsize="231,231">
              <v:shape style="position:absolute;left:5922;top:8573;width:231;height:231" coordorigin="5922,8573" coordsize="231,231" path="m5922,8803l6153,8573e" filled="false" stroked="true" strokeweight=".48pt" strokecolor="#fdfdfd">
                <v:path arrowok="t"/>
              </v:shape>
            </v:group>
            <v:group style="position:absolute;left:6028;top:8707;width:94;height:96" coordorigin="6028,8707" coordsize="94,96">
              <v:shape style="position:absolute;left:6028;top:8707;width:94;height:96" coordorigin="6028,8707" coordsize="94,96" path="m6028,8803l6122,8707e" filled="false" stroked="true" strokeweight=".48pt" strokecolor="#fdfdfd">
                <v:path arrowok="t"/>
              </v:shape>
            </v:group>
            <v:group style="position:absolute;left:5726;top:8882;width:87;height:84" coordorigin="5726,8882" coordsize="87,84">
              <v:shape style="position:absolute;left:5726;top:8882;width:87;height:84" coordorigin="5726,8882" coordsize="87,84" path="m5812,8966l5726,8882e" filled="false" stroked="true" strokeweight=".48pt" strokecolor="#fdfdfd">
                <v:path arrowok="t"/>
              </v:shape>
            </v:group>
            <v:group style="position:absolute;left:5726;top:8777;width:106;height:106" coordorigin="5726,8777" coordsize="106,106">
              <v:shape style="position:absolute;left:5726;top:8777;width:106;height:106" coordorigin="5726,8777" coordsize="106,106" path="m5831,8882l5726,8777e" filled="false" stroked="true" strokeweight=".48pt" strokecolor="#fdfdfd">
                <v:path arrowok="t"/>
              </v:shape>
            </v:group>
            <v:group style="position:absolute;left:5728;top:8674;width:130;height:130" coordorigin="5728,8674" coordsize="130,130">
              <v:shape style="position:absolute;left:5728;top:8674;width:130;height:130" coordorigin="5728,8674" coordsize="130,130" path="m5858,8803l5728,8674e" filled="false" stroked="true" strokeweight=".48pt" strokecolor="#fdfdfd">
                <v:path arrowok="t"/>
              </v:shape>
            </v:group>
            <v:group style="position:absolute;left:5728;top:8570;width:233;height:233" coordorigin="5728,8570" coordsize="233,233">
              <v:shape style="position:absolute;left:5728;top:8570;width:233;height:233" coordorigin="5728,8570" coordsize="233,233" path="m5961,8803l5728,8570e" filled="false" stroked="true" strokeweight=".48pt" strokecolor="#fdfdfd">
                <v:path arrowok="t"/>
              </v:shape>
            </v:group>
            <v:group style="position:absolute;left:5810;top:8546;width:257;height:257" coordorigin="5810,8546" coordsize="257,257">
              <v:shape style="position:absolute;left:5810;top:8546;width:257;height:257" coordorigin="5810,8546" coordsize="257,257" path="m6066,8803l5810,8546e" filled="false" stroked="true" strokeweight=".48pt" strokecolor="#fdfdfd">
                <v:path arrowok="t"/>
              </v:shape>
            </v:group>
            <v:group style="position:absolute;left:5913;top:8546;width:195;height:195" coordorigin="5913,8546" coordsize="195,195">
              <v:shape style="position:absolute;left:5913;top:8546;width:195;height:195" coordorigin="5913,8546" coordsize="195,195" path="m6107,8741l5913,8546e" filled="false" stroked="true" strokeweight=".48pt" strokecolor="#fdfdfd">
                <v:path arrowok="t"/>
              </v:shape>
            </v:group>
            <v:group style="position:absolute;left:6018;top:8546;width:118;height:118" coordorigin="6018,8546" coordsize="118,118">
              <v:shape style="position:absolute;left:6018;top:8546;width:118;height:118" coordorigin="6018,8546" coordsize="118,118" path="m6136,8664l6018,8546e" filled="false" stroked="true" strokeweight=".48pt" strokecolor="#fdfdfd">
                <v:path arrowok="t"/>
              </v:shape>
            </v:group>
            <v:group style="position:absolute;left:6122;top:8546;width:32;height:29" coordorigin="6122,8546" coordsize="32,29">
              <v:shape style="position:absolute;left:6122;top:8546;width:32;height:29" coordorigin="6122,8546" coordsize="32,29" path="m6153,8575l6122,8546e" filled="false" stroked="true" strokeweight=".48pt" strokecolor="#fdfdfd">
                <v:path arrowok="t"/>
              </v:shape>
            </v:group>
            <v:group style="position:absolute;left:6410;top:8854;width:20;height:20" coordorigin="6410,8854" coordsize="20,20">
              <v:shape style="position:absolute;left:6410;top:8854;width:20;height:20" coordorigin="6410,8854" coordsize="20,20" path="m6410,8873l6429,8854e" filled="false" stroked="true" strokeweight=".48pt" strokecolor="#fdfdfd">
                <v:path arrowok="t"/>
              </v:shape>
            </v:group>
            <v:group style="position:absolute;left:6690;top:8575;width:20;height:20" coordorigin="6690,8575" coordsize="20,20">
              <v:shape style="position:absolute;left:6690;top:8575;width:20;height:20" coordorigin="6690,8575" coordsize="20,20" path="m6690,8594l6710,8575e" filled="false" stroked="true" strokeweight=".48pt" strokecolor="#fdfdfd">
                <v:path arrowok="t"/>
              </v:shape>
            </v:group>
            <v:group style="position:absolute;left:6410;top:8854;width:125;height:125" coordorigin="6410,8854" coordsize="125,125">
              <v:shape style="position:absolute;left:6410;top:8854;width:125;height:125" coordorigin="6410,8854" coordsize="125,125" path="m6410,8978l6534,8854e" filled="false" stroked="true" strokeweight=".48pt" strokecolor="#fdfdfd">
                <v:path arrowok="t"/>
              </v:shape>
            </v:group>
            <v:group style="position:absolute;left:6690;top:8575;width:123;height:123" coordorigin="6690,8575" coordsize="123,123">
              <v:shape style="position:absolute;left:6690;top:8575;width:123;height:123" coordorigin="6690,8575" coordsize="123,123" path="m6690,8698l6813,8575e" filled="false" stroked="true" strokeweight=".48pt" strokecolor="#fdfdfd">
                <v:path arrowok="t"/>
              </v:shape>
            </v:group>
            <v:group style="position:absolute;left:6491;top:8854;width:147;height:149" coordorigin="6491,8854" coordsize="147,149">
              <v:shape style="position:absolute;left:6491;top:8854;width:147;height:149" coordorigin="6491,8854" coordsize="147,149" path="m6491,9002l6638,8854e" filled="false" stroked="true" strokeweight=".48pt" strokecolor="#fdfdfd">
                <v:path arrowok="t"/>
              </v:shape>
            </v:group>
            <v:group style="position:absolute;left:6690;top:8621;width:183;height:183" coordorigin="6690,8621" coordsize="183,183">
              <v:shape style="position:absolute;left:6690;top:8621;width:183;height:183" coordorigin="6690,8621" coordsize="183,183" path="m6690,8803l6873,8621e" filled="false" stroked="true" strokeweight=".48pt" strokecolor="#fdfdfd">
                <v:path arrowok="t"/>
              </v:shape>
            </v:group>
            <v:group style="position:absolute;left:6542;top:8702;width:353;height:353" coordorigin="6542,8702" coordsize="353,353">
              <v:shape style="position:absolute;left:6542;top:8702;width:353;height:353" coordorigin="6542,8702" coordsize="353,353" path="m6542,9055l6894,8702e" filled="false" stroked="true" strokeweight=".48pt" strokecolor="#fdfdfd">
                <v:path arrowok="t"/>
              </v:shape>
            </v:group>
            <v:group style="position:absolute;left:6177;top:9430;width:94;height:96" coordorigin="6177,9430" coordsize="94,96">
              <v:shape style="position:absolute;left:6177;top:9430;width:94;height:96" coordorigin="6177,9430" coordsize="94,96" path="m6177,9526l6270,9430e" filled="false" stroked="true" strokeweight=".48pt" strokecolor="#fdfdfd">
                <v:path arrowok="t"/>
              </v:shape>
            </v:group>
            <v:group style="position:absolute;left:6647;top:8772;width:284;height:284" coordorigin="6647,8772" coordsize="284,284">
              <v:shape style="position:absolute;left:6647;top:8772;width:284;height:284" coordorigin="6647,8772" coordsize="284,284" path="m6647,9055l6930,8772e" filled="false" stroked="true" strokeweight=".48pt" strokecolor="#fdfdfd">
                <v:path arrowok="t"/>
              </v:shape>
            </v:group>
            <v:group style="position:absolute;left:6410;top:9281;width:12;height:10" coordorigin="6410,9281" coordsize="12,10">
              <v:shape style="position:absolute;left:6410;top:9281;width:12;height:10" coordorigin="6410,9281" coordsize="12,10" path="m6410,9290l6422,9281e" filled="false" stroked="true" strokeweight=".48pt" strokecolor="#fdfdfd">
                <v:path arrowok="t"/>
              </v:shape>
            </v:group>
            <v:group style="position:absolute;left:6177;top:9430;width:200;height:200" coordorigin="6177,9430" coordsize="200,200">
              <v:shape style="position:absolute;left:6177;top:9430;width:200;height:200" coordorigin="6177,9430" coordsize="200,200" path="m6177,9629l6376,9430e" filled="false" stroked="true" strokeweight=".48pt" strokecolor="#fdfdfd">
                <v:path arrowok="t"/>
              </v:shape>
            </v:group>
            <v:group style="position:absolute;left:6719;top:8832;width:255;height:255" coordorigin="6719,8832" coordsize="255,255">
              <v:shape style="position:absolute;left:6719;top:8832;width:255;height:255" coordorigin="6719,8832" coordsize="255,255" path="m6719,9086l6974,8832e" filled="false" stroked="true" strokeweight=".48pt" strokecolor="#fdfdfd">
                <v:path arrowok="t"/>
              </v:shape>
            </v:group>
            <v:group style="position:absolute;left:6410;top:9223;width:173;height:173" coordorigin="6410,9223" coordsize="173,173">
              <v:shape style="position:absolute;left:6410;top:9223;width:173;height:173" coordorigin="6410,9223" coordsize="173,173" path="m6410,9396l6582,9223e" filled="false" stroked="true" strokeweight=".48pt" strokecolor="#fdfdfd">
                <v:path arrowok="t"/>
              </v:shape>
            </v:group>
            <v:group style="position:absolute;left:6177;top:9350;width:384;height:384" coordorigin="6177,9350" coordsize="384,384">
              <v:shape style="position:absolute;left:6177;top:9350;width:384;height:384" coordorigin="6177,9350" coordsize="384,384" path="m6177,9734l6561,9350e" filled="false" stroked="true" strokeweight=".48pt" strokecolor="#fdfdfd">
                <v:path arrowok="t"/>
              </v:shape>
            </v:group>
            <v:group style="position:absolute;left:7295;top:8575;width:41;height:41" coordorigin="7295,8575" coordsize="41,41">
              <v:shape style="position:absolute;left:7295;top:8575;width:41;height:41" coordorigin="7295,8575" coordsize="41,41" path="m7295,8616l7336,8575e" filled="false" stroked="true" strokeweight=".48pt" strokecolor="#fdfdfd">
                <v:path arrowok="t"/>
              </v:shape>
            </v:group>
            <v:group style="position:absolute;left:6563;top:9334;width:15;height:15" coordorigin="6563,9334" coordsize="15,15">
              <v:shape style="position:absolute;left:6563;top:9334;width:15;height:15" coordorigin="6563,9334" coordsize="15,15" path="m6563,9348l6578,9334e" filled="false" stroked="true" strokeweight=".48pt" strokecolor="#fdfdfd">
                <v:path arrowok="t"/>
              </v:shape>
            </v:group>
            <v:group style="position:absolute;left:6724;top:8882;width:305;height:305" coordorigin="6724,8882" coordsize="305,305">
              <v:shape style="position:absolute;left:6724;top:8882;width:305;height:305" coordorigin="6724,8882" coordsize="305,305" path="m6724,9187l7029,8882e" filled="false" stroked="true" strokeweight=".48pt" strokecolor="#fdfdfd">
                <v:path arrowok="t"/>
              </v:shape>
            </v:group>
            <v:group style="position:absolute;left:6621;top:9209;width:82;height:82" coordorigin="6621,9209" coordsize="82,82">
              <v:shape style="position:absolute;left:6621;top:9209;width:82;height:82" coordorigin="6621,9209" coordsize="82,82" path="m6621,9290l6702,9209e" filled="false" stroked="true" strokeweight=".48pt" strokecolor="#fdfdfd">
                <v:path arrowok="t"/>
              </v:shape>
            </v:group>
            <v:group style="position:absolute;left:6177;top:9437;width:401;height:401" coordorigin="6177,9437" coordsize="401,401">
              <v:shape style="position:absolute;left:6177;top:9437;width:401;height:401" coordorigin="6177,9437" coordsize="401,401" path="m6177,9838l6578,9437e" filled="false" stroked="true" strokeweight=".48pt" strokecolor="#fdfdfd">
                <v:path arrowok="t"/>
              </v:shape>
            </v:group>
            <v:group style="position:absolute;left:7295;top:8674;width:46;height:48" coordorigin="7295,8674" coordsize="46,48">
              <v:shape style="position:absolute;left:7295;top:8674;width:46;height:48" coordorigin="7295,8674" coordsize="46,48" path="m7295,8722l7341,8674e" filled="false" stroked="true" strokeweight=".48pt" strokecolor="#fdfdfd">
                <v:path arrowok="t"/>
              </v:shape>
            </v:group>
            <v:group style="position:absolute;left:6666;top:9348;width:3;height:3" coordorigin="6666,9348" coordsize="3,3">
              <v:shape style="position:absolute;left:6666;top:9348;width:3;height:3" coordorigin="6666,9348" coordsize="3,3" path="m6666,9350l6669,9348e" filled="false" stroked="true" strokeweight=".48pt" strokecolor="#fdfdfd">
                <v:path arrowok="t"/>
              </v:shape>
            </v:group>
            <v:group style="position:absolute;left:6724;top:8923;width:368;height:368" coordorigin="6724,8923" coordsize="368,368">
              <v:shape style="position:absolute;left:6724;top:8923;width:368;height:368" coordorigin="6724,8923" coordsize="368,368" path="m6724,9290l7091,8923e" filled="false" stroked="true" strokeweight=".48pt" strokecolor="#fdfdfd">
                <v:path arrowok="t"/>
              </v:shape>
            </v:group>
            <v:group style="position:absolute;left:6225;top:9542;width:353;height:356" coordorigin="6225,9542" coordsize="353,356">
              <v:shape style="position:absolute;left:6225;top:9542;width:353;height:356" coordorigin="6225,9542" coordsize="353,356" path="m6225,9898l6578,9542e" filled="false" stroked="true" strokeweight=".48pt" strokecolor="#fdfdfd">
                <v:path arrowok="t"/>
              </v:shape>
            </v:group>
            <v:group style="position:absolute;left:7295;top:8779;width:46;height:46" coordorigin="7295,8779" coordsize="46,46">
              <v:shape style="position:absolute;left:7295;top:8779;width:46;height:46" coordorigin="7295,8779" coordsize="46,46" path="m7295,8825l7341,8779e" filled="false" stroked="true" strokeweight=".48pt" strokecolor="#fdfdfd">
                <v:path arrowok="t"/>
              </v:shape>
            </v:group>
            <v:group style="position:absolute;left:6770;top:9348;width:3;height:3" coordorigin="6770,9348" coordsize="3,3">
              <v:shape style="position:absolute;left:6770;top:9348;width:3;height:3" coordorigin="6770,9348" coordsize="3,3" path="m6770,9350l6772,9348e" filled="false" stroked="true" strokeweight=".48pt" strokecolor="#fdfdfd">
                <v:path arrowok="t"/>
              </v:shape>
            </v:group>
            <v:group style="position:absolute;left:6830;top:8954;width:336;height:336" coordorigin="6830,8954" coordsize="336,336">
              <v:shape style="position:absolute;left:6830;top:8954;width:336;height:336" coordorigin="6830,8954" coordsize="336,336" path="m6830,9290l7166,8954e" filled="false" stroked="true" strokeweight=".48pt" strokecolor="#fdfdfd">
                <v:path arrowok="t"/>
              </v:shape>
            </v:group>
            <v:group style="position:absolute;left:6328;top:9559;width:336;height:339" coordorigin="6328,9559" coordsize="336,339">
              <v:shape style="position:absolute;left:6328;top:9559;width:336;height:339" coordorigin="6328,9559" coordsize="336,339" path="m6328,9898l6664,9559e" filled="false" stroked="true" strokeweight=".48pt" strokecolor="#fdfdfd">
                <v:path arrowok="t"/>
              </v:shape>
            </v:group>
            <v:group style="position:absolute;left:7295;top:8882;width:46;height:48" coordorigin="7295,8882" coordsize="46,48">
              <v:shape style="position:absolute;left:7295;top:8882;width:46;height:48" coordorigin="7295,8882" coordsize="46,48" path="m7295,8930l7341,8882e" filled="false" stroked="true" strokeweight=".48pt" strokecolor="#fdfdfd">
                <v:path arrowok="t"/>
              </v:shape>
            </v:group>
            <v:group style="position:absolute;left:6875;top:9348;width:3;height:3" coordorigin="6875,9348" coordsize="3,3">
              <v:shape style="position:absolute;left:6875;top:9348;width:3;height:3" coordorigin="6875,9348" coordsize="3,3" path="m6875,9350l6878,9348e" filled="false" stroked="true" strokeweight=".48pt" strokecolor="#fdfdfd">
                <v:path arrowok="t"/>
              </v:shape>
            </v:group>
            <v:group style="position:absolute;left:6935;top:8974;width:317;height:317" coordorigin="6935,8974" coordsize="317,317">
              <v:shape style="position:absolute;left:6935;top:8974;width:317;height:317" coordorigin="6935,8974" coordsize="317,317" path="m6935,9290l7252,8974e" filled="false" stroked="true" strokeweight=".48pt" strokecolor="#fdfdfd">
                <v:path arrowok="t"/>
              </v:shape>
            </v:group>
            <v:group style="position:absolute;left:6434;top:9559;width:336;height:339" coordorigin="6434,9559" coordsize="336,339">
              <v:shape style="position:absolute;left:6434;top:9559;width:336;height:339" coordorigin="6434,9559" coordsize="336,339" path="m6434,9898l6770,9559e" filled="false" stroked="true" strokeweight=".48pt" strokecolor="#fdfdfd">
                <v:path arrowok="t"/>
              </v:shape>
            </v:group>
            <v:group style="position:absolute;left:7038;top:8988;width:303;height:303" coordorigin="7038,8988" coordsize="303,303">
              <v:shape style="position:absolute;left:7038;top:8988;width:303;height:303" coordorigin="7038,8988" coordsize="303,303" path="m7038,9290l7341,8988e" filled="false" stroked="true" strokeweight=".48pt" strokecolor="#fdfdfd">
                <v:path arrowok="t"/>
              </v:shape>
            </v:group>
            <v:group style="position:absolute;left:6976;top:9349;width:10;height:2" coordorigin="6976,9349" coordsize="10,2">
              <v:shape style="position:absolute;left:6976;top:9349;width:10;height:2" coordorigin="6976,9349" coordsize="10,0" path="m6976,9349l6986,9349e" filled="false" stroked="true" strokeweight=".12pt" strokecolor="#fdfdfd">
                <v:path arrowok="t"/>
              </v:shape>
            </v:group>
            <v:group style="position:absolute;left:6537;top:9559;width:339;height:339" coordorigin="6537,9559" coordsize="339,339">
              <v:shape style="position:absolute;left:6537;top:9559;width:339;height:339" coordorigin="6537,9559" coordsize="339,339" path="m6537,9898l6875,9559e" filled="false" stroked="true" strokeweight=".48pt" strokecolor="#fdfdfd">
                <v:path arrowok="t"/>
              </v:shape>
            </v:group>
            <v:group style="position:absolute;left:7142;top:9094;width:200;height:197" coordorigin="7142,9094" coordsize="200,197">
              <v:shape style="position:absolute;left:7142;top:9094;width:200;height:197" coordorigin="7142,9094" coordsize="200,197" path="m7142,9290l7341,9094e" filled="false" stroked="true" strokeweight=".48pt" strokecolor="#fdfdfd">
                <v:path arrowok="t"/>
              </v:shape>
            </v:group>
            <v:group style="position:absolute;left:7084;top:9348;width:3;height:3" coordorigin="7084,9348" coordsize="3,3">
              <v:shape style="position:absolute;left:7084;top:9348;width:3;height:3" coordorigin="7084,9348" coordsize="3,3" path="m7084,9350l7086,9348e" filled="false" stroked="true" strokeweight=".48pt" strokecolor="#fdfdfd">
                <v:path arrowok="t"/>
              </v:shape>
            </v:group>
            <v:group style="position:absolute;left:6642;top:9559;width:336;height:339" coordorigin="6642,9559" coordsize="336,339">
              <v:shape style="position:absolute;left:6642;top:9559;width:336;height:339" coordorigin="6642,9559" coordsize="336,339" path="m6642,9898l6978,9559e" filled="false" stroked="true" strokeweight=".48pt" strokecolor="#fdfdfd">
                <v:path arrowok="t"/>
              </v:shape>
            </v:group>
            <v:group style="position:absolute;left:7192;top:9197;width:149;height:152" coordorigin="7192,9197" coordsize="149,152">
              <v:shape style="position:absolute;left:7192;top:9197;width:149;height:152" coordorigin="7192,9197" coordsize="149,152" path="m7192,9348l7341,9197e" filled="false" stroked="true" strokeweight=".48pt" strokecolor="#fdfdfd">
                <v:path arrowok="t"/>
              </v:shape>
            </v:group>
            <v:group style="position:absolute;left:7142;top:9350;width:48;height:46" coordorigin="7142,9350" coordsize="48,46">
              <v:shape style="position:absolute;left:7142;top:9350;width:48;height:46" coordorigin="7142,9350" coordsize="48,46" path="m7142,9396l7190,9350e" filled="false" stroked="true" strokeweight=".48pt" strokecolor="#fdfdfd">
                <v:path arrowok="t"/>
              </v:shape>
            </v:group>
            <v:group style="position:absolute;left:6746;top:9742;width:156;height:156" coordorigin="6746,9742" coordsize="156,156">
              <v:shape style="position:absolute;left:6746;top:9742;width:156;height:156" coordorigin="6746,9742" coordsize="156,156" path="m6746,9898l6902,9742e" filled="false" stroked="true" strokeweight=".48pt" strokecolor="#fdfdfd">
                <v:path arrowok="t"/>
              </v:shape>
            </v:group>
            <v:group style="position:absolute;left:7142;top:9302;width:200;height:200" coordorigin="7142,9302" coordsize="200,200">
              <v:shape style="position:absolute;left:7142;top:9302;width:200;height:200" coordorigin="7142,9302" coordsize="200,200" path="m7142,9502l7341,9302e" filled="false" stroked="true" strokeweight=".48pt" strokecolor="#fdfdfd">
                <v:path arrowok="t"/>
              </v:shape>
            </v:group>
            <v:group style="position:absolute;left:6981;top:9559;width:104;height:104" coordorigin="6981,9559" coordsize="104,104">
              <v:shape style="position:absolute;left:6981;top:9559;width:104;height:104" coordorigin="6981,9559" coordsize="104,104" path="m6981,9662l7084,9559e" filled="false" stroked="true" strokeweight=".48pt" strokecolor="#fdfdfd">
                <v:path arrowok="t"/>
              </v:shape>
            </v:group>
            <v:group style="position:absolute;left:6851;top:9847;width:51;height:51" coordorigin="6851,9847" coordsize="51,51">
              <v:shape style="position:absolute;left:6851;top:9847;width:51;height:51" coordorigin="6851,9847" coordsize="51,51" path="m6851,9898l6902,9847e" filled="false" stroked="true" strokeweight=".48pt" strokecolor="#fdfdfd">
                <v:path arrowok="t"/>
              </v:shape>
            </v:group>
            <v:group style="position:absolute;left:7084;top:9406;width:257;height:257" coordorigin="7084,9406" coordsize="257,257">
              <v:shape style="position:absolute;left:7084;top:9406;width:257;height:257" coordorigin="7084,9406" coordsize="257,257" path="m7084,9662l7341,9406e" filled="false" stroked="true" strokeweight=".48pt" strokecolor="#fdfdfd">
                <v:path arrowok="t"/>
              </v:shape>
            </v:group>
            <v:group style="position:absolute;left:7190;top:9511;width:152;height:152" coordorigin="7190,9511" coordsize="152,152">
              <v:shape style="position:absolute;left:7190;top:9511;width:152;height:152" coordorigin="7190,9511" coordsize="152,152" path="m7190,9662l7341,9511e" filled="false" stroked="true" strokeweight=".48pt" strokecolor="#fdfdfd">
                <v:path arrowok="t"/>
              </v:shape>
            </v:group>
            <v:group style="position:absolute;left:7204;top:9617;width:137;height:135" coordorigin="7204,9617" coordsize="137,135">
              <v:shape style="position:absolute;left:7204;top:9617;width:137;height:135" coordorigin="7204,9617" coordsize="137,135" path="m7204,9751l7341,9617e" filled="false" stroked="true" strokeweight=".48pt" strokecolor="#fdfdfd">
                <v:path arrowok="t"/>
              </v:shape>
            </v:group>
            <v:group style="position:absolute;left:7204;top:9720;width:137;height:137" coordorigin="7204,9720" coordsize="137,137">
              <v:shape style="position:absolute;left:7204;top:9720;width:137;height:137" coordorigin="7204,9720" coordsize="137,137" path="m7204,9857l7341,9720e" filled="false" stroked="true" strokeweight=".48pt" strokecolor="#fdfdfd">
                <v:path arrowok="t"/>
              </v:shape>
            </v:group>
            <v:group style="position:absolute;left:7269;top:9826;width:72;height:72" coordorigin="7269,9826" coordsize="72,72">
              <v:shape style="position:absolute;left:7269;top:9826;width:72;height:72" coordorigin="7269,9826" coordsize="72,72" path="m7269,9898l7341,9826e" filled="false" stroked="true" strokeweight=".48pt" strokecolor="#fdfdfd">
                <v:path arrowok="t"/>
              </v:shape>
            </v:group>
            <v:group style="position:absolute;left:6177;top:9838;width:58;height:60" coordorigin="6177,9838" coordsize="58,60">
              <v:shape style="position:absolute;left:6177;top:9838;width:58;height:60" coordorigin="6177,9838" coordsize="58,60" path="m6234,9898l6177,9838e" filled="false" stroked="true" strokeweight=".48pt" strokecolor="#fdfdfd">
                <v:path arrowok="t"/>
              </v:shape>
            </v:group>
            <v:group style="position:absolute;left:6177;top:9734;width:164;height:164" coordorigin="6177,9734" coordsize="164,164">
              <v:shape style="position:absolute;left:6177;top:9734;width:164;height:164" coordorigin="6177,9734" coordsize="164,164" path="m6340,9898l6177,9734e" filled="false" stroked="true" strokeweight=".48pt" strokecolor="#fdfdfd">
                <v:path arrowok="t"/>
              </v:shape>
            </v:group>
            <v:group style="position:absolute;left:6177;top:9629;width:267;height:269" coordorigin="6177,9629" coordsize="267,269">
              <v:shape style="position:absolute;left:6177;top:9629;width:267;height:269" coordorigin="6177,9629" coordsize="267,269" path="m6443,9898l6177,9629e" filled="false" stroked="true" strokeweight=".48pt" strokecolor="#fdfdfd">
                <v:path arrowok="t"/>
              </v:shape>
            </v:group>
            <v:group style="position:absolute;left:6177;top:9526;width:372;height:372" coordorigin="6177,9526" coordsize="372,372">
              <v:shape style="position:absolute;left:6177;top:9526;width:372;height:372" coordorigin="6177,9526" coordsize="372,372" path="m6549,9898l6177,9526e" filled="false" stroked="true" strokeweight=".48pt" strokecolor="#fdfdfd">
                <v:path arrowok="t"/>
              </v:shape>
            </v:group>
            <v:group style="position:absolute;left:6186;top:9430;width:468;height:468" coordorigin="6186,9430" coordsize="468,468">
              <v:shape style="position:absolute;left:6186;top:9430;width:468;height:468" coordorigin="6186,9430" coordsize="468,468" path="m6654,9898l6186,9430e" filled="false" stroked="true" strokeweight=".48pt" strokecolor="#fdfdfd">
                <v:path arrowok="t"/>
              </v:shape>
            </v:group>
            <v:group style="position:absolute;left:6292;top:9430;width:466;height:468" coordorigin="6292,9430" coordsize="466,468">
              <v:shape style="position:absolute;left:6292;top:9430;width:466;height:468" coordorigin="6292,9430" coordsize="466,468" path="m6758,9898l6292,9430e" filled="false" stroked="true" strokeweight=".48pt" strokecolor="#fdfdfd">
                <v:path arrowok="t"/>
              </v:shape>
            </v:group>
            <v:group style="position:absolute;left:6398;top:9430;width:466;height:468" coordorigin="6398,9430" coordsize="466,468">
              <v:shape style="position:absolute;left:6398;top:9430;width:466;height:468" coordorigin="6398,9430" coordsize="466,468" path="m6863,9898l6398,9430e" filled="false" stroked="true" strokeweight=".48pt" strokecolor="#fdfdfd">
                <v:path arrowok="t"/>
              </v:shape>
            </v:group>
            <v:group style="position:absolute;left:6630;top:9559;width:272;height:272" coordorigin="6630,9559" coordsize="272,272">
              <v:shape style="position:absolute;left:6630;top:9559;width:272;height:272" coordorigin="6630,9559" coordsize="272,272" path="m6902,9830l6630,9559e" filled="false" stroked="true" strokeweight=".48pt" strokecolor="#fdfdfd">
                <v:path arrowok="t"/>
              </v:shape>
            </v:group>
            <v:group style="position:absolute;left:6410;top:9341;width:168;height:168" coordorigin="6410,9341" coordsize="168,168">
              <v:shape style="position:absolute;left:6410;top:9341;width:168;height:168" coordorigin="6410,9341" coordsize="168,168" path="m6578,9509l6410,9341e" filled="false" stroked="true" strokeweight=".48pt" strokecolor="#fdfdfd">
                <v:path arrowok="t"/>
              </v:shape>
            </v:group>
            <v:group style="position:absolute;left:6736;top:9559;width:166;height:166" coordorigin="6736,9559" coordsize="166,166">
              <v:shape style="position:absolute;left:6736;top:9559;width:166;height:166" coordorigin="6736,9559" coordsize="166,166" path="m6902,9725l6736,9559e" filled="false" stroked="true" strokeweight=".48pt" strokecolor="#fdfdfd">
                <v:path arrowok="t"/>
              </v:shape>
            </v:group>
            <v:group style="position:absolute;left:6455;top:9281;width:68;height:68" coordorigin="6455,9281" coordsize="68,68">
              <v:shape style="position:absolute;left:6455;top:9281;width:68;height:68" coordorigin="6455,9281" coordsize="68,68" path="m6522,9348l6455,9281e" filled="false" stroked="true" strokeweight=".48pt" strokecolor="#fdfdfd">
                <v:path arrowok="t"/>
              </v:shape>
            </v:group>
            <v:group style="position:absolute;left:6525;top:9350;width:53;height:53" coordorigin="6525,9350" coordsize="53,53">
              <v:shape style="position:absolute;left:6525;top:9350;width:53;height:53" coordorigin="6525,9350" coordsize="53,53" path="m6578,9403l6525,9350e" filled="false" stroked="true" strokeweight=".48pt" strokecolor="#fdfdfd">
                <v:path arrowok="t"/>
              </v:shape>
            </v:group>
            <v:group style="position:absolute;left:6839;top:9559;width:104;height:104" coordorigin="6839,9559" coordsize="104,104">
              <v:shape style="position:absolute;left:6839;top:9559;width:104;height:104" coordorigin="6839,9559" coordsize="104,104" path="m6942,9662l6839,9559e" filled="false" stroked="true" strokeweight=".48pt" strokecolor="#fdfdfd">
                <v:path arrowok="t"/>
              </v:shape>
            </v:group>
            <v:group style="position:absolute;left:6510;top:9230;width:68;height:68" coordorigin="6510,9230" coordsize="68,68">
              <v:shape style="position:absolute;left:6510;top:9230;width:68;height:68" coordorigin="6510,9230" coordsize="68,68" path="m6578,9298l6510,9230e" filled="false" stroked="true" strokeweight=".48pt" strokecolor="#fdfdfd">
                <v:path arrowok="t"/>
              </v:shape>
            </v:group>
            <v:group style="position:absolute;left:6628;top:9348;width:3;height:3" coordorigin="6628,9348" coordsize="3,3">
              <v:shape style="position:absolute;left:6628;top:9348;width:3;height:3" coordorigin="6628,9348" coordsize="3,3" path="m6630,9350l6628,9348e" filled="false" stroked="true" strokeweight=".48pt" strokecolor="#fdfdfd">
                <v:path arrowok="t"/>
              </v:shape>
            </v:group>
            <v:group style="position:absolute;left:7204;top:9821;width:77;height:77" coordorigin="7204,9821" coordsize="77,77">
              <v:shape style="position:absolute;left:7204;top:9821;width:77;height:77" coordorigin="7204,9821" coordsize="77,77" path="m7281,9898l7204,9821e" filled="false" stroked="true" strokeweight=".48pt" strokecolor="#fdfdfd">
                <v:path arrowok="t"/>
              </v:shape>
            </v:group>
            <v:group style="position:absolute;left:6609;top:9223;width:68;height:68" coordorigin="6609,9223" coordsize="68,68">
              <v:shape style="position:absolute;left:6609;top:9223;width:68;height:68" coordorigin="6609,9223" coordsize="68,68" path="m6676,9290l6609,9223e" filled="false" stroked="true" strokeweight=".48pt" strokecolor="#fdfdfd">
                <v:path arrowok="t"/>
              </v:shape>
            </v:group>
            <v:group style="position:absolute;left:6945;top:9559;width:104;height:104" coordorigin="6945,9559" coordsize="104,104">
              <v:shape style="position:absolute;left:6945;top:9559;width:104;height:104" coordorigin="6945,9559" coordsize="104,104" path="m7048,9662l6945,9559e" filled="false" stroked="true" strokeweight=".48pt" strokecolor="#fdfdfd">
                <v:path arrowok="t"/>
              </v:shape>
            </v:group>
            <v:group style="position:absolute;left:6731;top:9348;width:3;height:3" coordorigin="6731,9348" coordsize="3,3">
              <v:shape style="position:absolute;left:6731;top:9348;width:3;height:3" coordorigin="6731,9348" coordsize="3,3" path="m6734,9350l6731,9348e" filled="false" stroked="true" strokeweight=".48pt" strokecolor="#fdfdfd">
                <v:path arrowok="t"/>
              </v:shape>
            </v:group>
            <v:group style="position:absolute;left:7204;top:9715;width:137;height:137" coordorigin="7204,9715" coordsize="137,137">
              <v:shape style="position:absolute;left:7204;top:9715;width:137;height:137" coordorigin="7204,9715" coordsize="137,137" path="m7341,9852l7204,9715e" filled="false" stroked="true" strokeweight=".48pt" strokecolor="#fdfdfd">
                <v:path arrowok="t"/>
              </v:shape>
            </v:group>
            <v:group style="position:absolute;left:6410;top:8921;width:82;height:82" coordorigin="6410,8921" coordsize="82,82">
              <v:shape style="position:absolute;left:6410;top:8921;width:82;height:82" coordorigin="6410,8921" coordsize="82,82" path="m6491,9002l6410,8921e" filled="false" stroked="true" strokeweight=".48pt" strokecolor="#fdfdfd">
                <v:path arrowok="t"/>
              </v:shape>
            </v:group>
            <v:group style="position:absolute;left:7048;top:9559;width:106;height:104" coordorigin="7048,9559" coordsize="106,104">
              <v:shape style="position:absolute;left:7048;top:9559;width:106;height:104" coordorigin="7048,9559" coordsize="106,104" path="m7154,9662l7048,9559e" filled="false" stroked="true" strokeweight=".48pt" strokecolor="#fdfdfd">
                <v:path arrowok="t"/>
              </v:shape>
            </v:group>
            <v:group style="position:absolute;left:6510;top:9022;width:34;height:34" coordorigin="6510,9022" coordsize="34,34">
              <v:shape style="position:absolute;left:6510;top:9022;width:34;height:34" coordorigin="6510,9022" coordsize="34,34" path="m6544,9055l6510,9022e" filled="false" stroked="true" strokeweight=".48pt" strokecolor="#fdfdfd">
                <v:path arrowok="t"/>
              </v:shape>
            </v:group>
            <v:group style="position:absolute;left:6837;top:9348;width:3;height:3" coordorigin="6837,9348" coordsize="3,3">
              <v:shape style="position:absolute;left:6837;top:9348;width:3;height:3" coordorigin="6837,9348" coordsize="3,3" path="m6839,9350l6837,9348e" filled="false" stroked="true" strokeweight=".48pt" strokecolor="#fdfdfd">
                <v:path arrowok="t"/>
              </v:shape>
            </v:group>
            <v:group style="position:absolute;left:6700;top:9211;width:80;height:80" coordorigin="6700,9211" coordsize="80,80">
              <v:shape style="position:absolute;left:6700;top:9211;width:80;height:80" coordorigin="6700,9211" coordsize="80,80" path="m6779,9290l6700,9211e" filled="false" stroked="true" strokeweight=".48pt" strokecolor="#fdfdfd">
                <v:path arrowok="t"/>
              </v:shape>
            </v:group>
            <v:group style="position:absolute;left:7142;top:9550;width:200;height:197" coordorigin="7142,9550" coordsize="200,197">
              <v:shape style="position:absolute;left:7142;top:9550;width:200;height:197" coordorigin="7142,9550" coordsize="200,197" path="m7341,9746l7142,9550e" filled="false" stroked="true" strokeweight=".48pt" strokecolor="#fdfdfd">
                <v:path arrowok="t"/>
              </v:shape>
            </v:group>
            <v:group style="position:absolute;left:6448;top:8854;width:202;height:202" coordorigin="6448,8854" coordsize="202,202">
              <v:shape style="position:absolute;left:6448;top:8854;width:202;height:202" coordorigin="6448,8854" coordsize="202,202" path="m6650,9055l6448,8854e" filled="false" stroked="true" strokeweight=".48pt" strokecolor="#fdfdfd">
                <v:path arrowok="t"/>
              </v:shape>
            </v:group>
            <v:group style="position:absolute;left:6940;top:9348;width:3;height:3" coordorigin="6940,9348" coordsize="3,3">
              <v:shape style="position:absolute;left:6940;top:9348;width:3;height:3" coordorigin="6940,9348" coordsize="3,3" path="m6942,9350l6940,9348e" filled="false" stroked="true" strokeweight=".48pt" strokecolor="#fdfdfd">
                <v:path arrowok="t"/>
              </v:shape>
            </v:group>
            <v:group style="position:absolute;left:6738;top:9144;width:147;height:147" coordorigin="6738,9144" coordsize="147,147">
              <v:shape style="position:absolute;left:6738;top:9144;width:147;height:147" coordorigin="6738,9144" coordsize="147,147" path="m6885,9290l6738,9144e" filled="false" stroked="true" strokeweight=".48pt" strokecolor="#fdfdfd">
                <v:path arrowok="t"/>
              </v:shape>
            </v:group>
            <v:group style="position:absolute;left:7142;top:9444;width:200;height:200" coordorigin="7142,9444" coordsize="200,200">
              <v:shape style="position:absolute;left:7142;top:9444;width:200;height:200" coordorigin="7142,9444" coordsize="200,200" path="m7341,9643l7142,9444e" filled="false" stroked="true" strokeweight=".48pt" strokecolor="#fdfdfd">
                <v:path arrowok="t"/>
              </v:shape>
            </v:group>
            <v:group style="position:absolute;left:6554;top:8854;width:435;height:437" coordorigin="6554,8854" coordsize="435,437">
              <v:shape style="position:absolute;left:6554;top:8854;width:435;height:437" coordorigin="6554,8854" coordsize="435,437" path="m6988,9290l6554,8854e" filled="false" stroked="true" strokeweight=".48pt" strokecolor="#fdfdfd">
                <v:path arrowok="t"/>
              </v:shape>
            </v:group>
            <v:group style="position:absolute;left:7046;top:9348;width:3;height:3" coordorigin="7046,9348" coordsize="3,3">
              <v:shape style="position:absolute;left:7046;top:9348;width:3;height:3" coordorigin="7046,9348" coordsize="3,3" path="m7048,9350l7046,9348e" filled="false" stroked="true" strokeweight=".48pt" strokecolor="#fdfdfd">
                <v:path arrowok="t"/>
              </v:shape>
            </v:group>
            <v:group style="position:absolute;left:7154;top:9350;width:188;height:188" coordorigin="7154,9350" coordsize="188,188">
              <v:shape style="position:absolute;left:7154;top:9350;width:188;height:188" coordorigin="7154,9350" coordsize="188,188" path="m7341,9538l7154,9350e" filled="false" stroked="true" strokeweight=".48pt" strokecolor="#fdfdfd">
                <v:path arrowok="t"/>
              </v:shape>
            </v:group>
            <v:group style="position:absolute;left:6657;top:8854;width:437;height:437" coordorigin="6657,8854" coordsize="437,437">
              <v:shape style="position:absolute;left:6657;top:8854;width:437;height:437" coordorigin="6657,8854" coordsize="437,437" path="m7094,9290l6657,8854e" filled="false" stroked="true" strokeweight=".48pt" strokecolor="#fdfdfd">
                <v:path arrowok="t"/>
              </v:shape>
            </v:group>
            <v:group style="position:absolute;left:7142;top:9338;width:10;height:10" coordorigin="7142,9338" coordsize="10,10">
              <v:shape style="position:absolute;left:7142;top:9338;width:10;height:10" coordorigin="7142,9338" coordsize="10,10" path="m7151,9348l7142,9338e" filled="false" stroked="true" strokeweight=".48pt" strokecolor="#fdfdfd">
                <v:path arrowok="t"/>
              </v:shape>
            </v:group>
            <v:group style="position:absolute;left:6690;top:8782;width:651;height:653" coordorigin="6690,8782" coordsize="651,653">
              <v:shape style="position:absolute;left:6690;top:8782;width:651;height:653" coordorigin="6690,8782" coordsize="651,653" path="m7341,9434l6690,8782e" filled="false" stroked="true" strokeweight=".48pt" strokecolor="#fdfdfd">
                <v:path arrowok="t"/>
              </v:shape>
            </v:group>
            <v:group style="position:absolute;left:6690;top:8678;width:651;height:651" coordorigin="6690,8678" coordsize="651,651">
              <v:shape style="position:absolute;left:6690;top:8678;width:651;height:651" coordorigin="6690,8678" coordsize="651,651" path="m7341,9329l6690,8678e" filled="false" stroked="true" strokeweight=".48pt" strokecolor="#fdfdfd">
                <v:path arrowok="t"/>
              </v:shape>
            </v:group>
            <v:group style="position:absolute;left:6690;top:8575;width:651;height:651" coordorigin="6690,8575" coordsize="651,651">
              <v:shape style="position:absolute;left:6690;top:8575;width:651;height:651" coordorigin="6690,8575" coordsize="651,651" path="m7341,9226l6690,8575e" filled="false" stroked="true" strokeweight=".48pt" strokecolor="#fdfdfd">
                <v:path arrowok="t"/>
              </v:shape>
            </v:group>
            <v:group style="position:absolute;left:7182;top:8959;width:159;height:161" coordorigin="7182,8959" coordsize="159,161">
              <v:shape style="position:absolute;left:7182;top:8959;width:159;height:161" coordorigin="7182,8959" coordsize="159,161" path="m7341,9120l7182,8959e" filled="false" stroked="true" strokeweight=".48pt" strokecolor="#fdfdfd">
                <v:path arrowok="t"/>
              </v:shape>
            </v:group>
            <v:group style="position:absolute;left:6796;top:8575;width:87;height:84" coordorigin="6796,8575" coordsize="87,84">
              <v:shape style="position:absolute;left:6796;top:8575;width:87;height:84" coordorigin="6796,8575" coordsize="87,84" path="m6882,8659l6796,8575e" filled="false" stroked="true" strokeweight=".48pt" strokecolor="#fdfdfd">
                <v:path arrowok="t"/>
              </v:shape>
            </v:group>
            <v:group style="position:absolute;left:7295;top:8969;width:46;height:46" coordorigin="7295,8969" coordsize="46,46">
              <v:shape style="position:absolute;left:7295;top:8969;width:46;height:46" coordorigin="7295,8969" coordsize="46,46" path="m7341,9014l7295,8969e" filled="false" stroked="true" strokeweight=".48pt" strokecolor="#fdfdfd">
                <v:path arrowok="t"/>
              </v:shape>
            </v:group>
            <v:group style="position:absolute;left:7295;top:8863;width:46;height:48" coordorigin="7295,8863" coordsize="46,48">
              <v:shape style="position:absolute;left:7295;top:8863;width:46;height:48" coordorigin="7295,8863" coordsize="46,48" path="m7341,8911l7295,8863e" filled="false" stroked="true" strokeweight=".48pt" strokecolor="#fdfdfd">
                <v:path arrowok="t"/>
              </v:shape>
            </v:group>
            <v:group style="position:absolute;left:7295;top:8760;width:46;height:46" coordorigin="7295,8760" coordsize="46,46">
              <v:shape style="position:absolute;left:7295;top:8760;width:46;height:46" coordorigin="7295,8760" coordsize="46,46" path="m7341,8806l7295,8760e" filled="false" stroked="true" strokeweight=".48pt" strokecolor="#fdfdfd">
                <v:path arrowok="t"/>
              </v:shape>
            </v:group>
            <v:group style="position:absolute;left:7295;top:8654;width:46;height:48" coordorigin="7295,8654" coordsize="46,48">
              <v:shape style="position:absolute;left:7295;top:8654;width:46;height:48" coordorigin="7295,8654" coordsize="46,48" path="m7341,8702l7295,8654e" filled="false" stroked="true" strokeweight=".48pt" strokecolor="#fdfdfd">
                <v:path arrowok="t"/>
              </v:shape>
            </v:group>
            <v:group style="position:absolute;left:7319;top:8575;width:22;height:22" coordorigin="7319,8575" coordsize="22,22">
              <v:shape style="position:absolute;left:7319;top:8575;width:22;height:22" coordorigin="7319,8575" coordsize="22,22" path="m7341,8597l7319,8575e" filled="false" stroked="true" strokeweight=".48pt" strokecolor="#fdfdfd">
                <v:path arrowok="t"/>
              </v:shape>
            </v:group>
            <v:group style="position:absolute;left:6873;top:8546;width:72;height:75" coordorigin="6873,8546" coordsize="72,75">
              <v:shape style="position:absolute;left:6873;top:8546;width:72;height:75" coordorigin="6873,8546" coordsize="72,75" path="m6873,8621l6945,8546e" filled="false" stroked="true" strokeweight=".48pt" strokecolor="#fdfdfd">
                <v:path arrowok="t"/>
              </v:shape>
            </v:group>
            <v:group style="position:absolute;left:6894;top:8546;width:156;height:156" coordorigin="6894,8546" coordsize="156,156">
              <v:shape style="position:absolute;left:6894;top:8546;width:156;height:156" coordorigin="6894,8546" coordsize="156,156" path="m6894,8702l7050,8546e" filled="false" stroked="true" strokeweight=".48pt" strokecolor="#fdfdfd">
                <v:path arrowok="t"/>
              </v:shape>
            </v:group>
            <v:group style="position:absolute;left:6930;top:8546;width:224;height:226" coordorigin="6930,8546" coordsize="224,226">
              <v:shape style="position:absolute;left:6930;top:8546;width:224;height:226" coordorigin="6930,8546" coordsize="224,226" path="m6930,8772l7154,8546e" filled="false" stroked="true" strokeweight=".48pt" strokecolor="#fdfdfd">
                <v:path arrowok="t"/>
              </v:shape>
            </v:group>
            <v:group style="position:absolute;left:6974;top:8546;width:286;height:286" coordorigin="6974,8546" coordsize="286,286">
              <v:shape style="position:absolute;left:6974;top:8546;width:286;height:286" coordorigin="6974,8546" coordsize="286,286" path="m6974,8832l7259,8546e" filled="false" stroked="true" strokeweight=".48pt" strokecolor="#fdfdfd">
                <v:path arrowok="t"/>
              </v:shape>
            </v:group>
            <v:group style="position:absolute;left:7029;top:8616;width:267;height:267" coordorigin="7029,8616" coordsize="267,267">
              <v:shape style="position:absolute;left:7029;top:8616;width:267;height:267" coordorigin="7029,8616" coordsize="267,267" path="m7029,8882l7295,8616e" filled="false" stroked="true" strokeweight=".48pt" strokecolor="#fdfdfd">
                <v:path arrowok="t"/>
              </v:shape>
            </v:group>
            <v:group style="position:absolute;left:7091;top:8722;width:204;height:202" coordorigin="7091,8722" coordsize="204,202">
              <v:shape style="position:absolute;left:7091;top:8722;width:204;height:202" coordorigin="7091,8722" coordsize="204,202" path="m7091,8923l7295,8722e" filled="false" stroked="true" strokeweight=".48pt" strokecolor="#fdfdfd">
                <v:path arrowok="t"/>
              </v:shape>
            </v:group>
            <v:group style="position:absolute;left:7166;top:8825;width:130;height:130" coordorigin="7166,8825" coordsize="130,130">
              <v:shape style="position:absolute;left:7166;top:8825;width:130;height:130" coordorigin="7166,8825" coordsize="130,130" path="m7166,8954l7295,8825e" filled="false" stroked="true" strokeweight=".48pt" strokecolor="#fdfdfd">
                <v:path arrowok="t"/>
              </v:shape>
            </v:group>
            <v:group style="position:absolute;left:7252;top:8930;width:44;height:44" coordorigin="7252,8930" coordsize="44,44">
              <v:shape style="position:absolute;left:7252;top:8930;width:44;height:44" coordorigin="7252,8930" coordsize="44,44" path="m7252,8974l7295,8930e" filled="false" stroked="true" strokeweight=".48pt" strokecolor="#fdfdfd">
                <v:path arrowok="t"/>
              </v:shape>
            </v:group>
            <v:group style="position:absolute;left:6882;top:8659;width:300;height:300" coordorigin="6882,8659" coordsize="300,300">
              <v:shape style="position:absolute;left:6882;top:8659;width:300;height:300" coordorigin="6882,8659" coordsize="300,300" path="m7182,8959l6882,8659e" filled="false" stroked="true" strokeweight=".48pt" strokecolor="#fdfdfd">
                <v:path arrowok="t"/>
              </v:shape>
            </v:group>
            <v:group style="position:absolute;left:6873;top:8546;width:423;height:423" coordorigin="6873,8546" coordsize="423,423">
              <v:shape style="position:absolute;left:6873;top:8546;width:423;height:423" coordorigin="6873,8546" coordsize="423,423" path="m7295,8969l6873,8546e" filled="false" stroked="true" strokeweight=".48pt" strokecolor="#fdfdfd">
                <v:path arrowok="t"/>
              </v:shape>
            </v:group>
            <v:group style="position:absolute;left:6978;top:8546;width:317;height:317" coordorigin="6978,8546" coordsize="317,317">
              <v:shape style="position:absolute;left:6978;top:8546;width:317;height:317" coordorigin="6978,8546" coordsize="317,317" path="m7295,8863l6978,8546e" filled="false" stroked="true" strokeweight=".48pt" strokecolor="#fdfdfd">
                <v:path arrowok="t"/>
              </v:shape>
            </v:group>
            <v:group style="position:absolute;left:7084;top:8546;width:212;height:214" coordorigin="7084,8546" coordsize="212,214">
              <v:shape style="position:absolute;left:7084;top:8546;width:212;height:214" coordorigin="7084,8546" coordsize="212,214" path="m7295,8760l7084,8546e" filled="false" stroked="true" strokeweight=".48pt" strokecolor="#fdfdfd">
                <v:path arrowok="t"/>
              </v:shape>
            </v:group>
            <v:group style="position:absolute;left:7187;top:8546;width:108;height:108" coordorigin="7187,8546" coordsize="108,108">
              <v:shape style="position:absolute;left:7187;top:8546;width:108;height:108" coordorigin="7187,8546" coordsize="108,108" path="m7295,8654l7187,8546e" filled="false" stroked="true" strokeweight=".48pt" strokecolor="#fdfdfd">
                <v:path arrowok="t"/>
              </v:shape>
            </v:group>
            <v:group style="position:absolute;left:7293;top:8546;width:3;height:5" coordorigin="7293,8546" coordsize="3,5">
              <v:shape style="position:absolute;left:7293;top:8546;width:3;height:5" coordorigin="7293,8546" coordsize="3,5" path="m7295,8551l7293,8546e" filled="false" stroked="true" strokeweight=".48pt" strokecolor="#fdfdfd">
                <v:path arrowok="t"/>
              </v:shape>
            </v:group>
            <v:group style="position:absolute;left:5702;top:8616;width:24;height:24" coordorigin="5702,8616" coordsize="24,24">
              <v:shape style="position:absolute;left:5702;top:8616;width:24;height:24" coordorigin="5702,8616" coordsize="24,24" path="m5702,8640l5726,8616e" filled="false" stroked="true" strokeweight=".48pt" strokecolor="#fdfdfd">
                <v:path arrowok="t"/>
              </v:shape>
            </v:group>
            <v:group style="position:absolute;left:5702;top:8722;width:24;height:24" coordorigin="5702,8722" coordsize="24,24">
              <v:shape style="position:absolute;left:5702;top:8722;width:24;height:24" coordorigin="5702,8722" coordsize="24,24" path="m5702,8746l5726,8722e" filled="false" stroked="true" strokeweight=".48pt" strokecolor="#fdfdfd">
                <v:path arrowok="t"/>
              </v:shape>
            </v:group>
            <v:group style="position:absolute;left:5702;top:8827;width:24;height:22" coordorigin="5702,8827" coordsize="24,22">
              <v:shape style="position:absolute;left:5702;top:8827;width:24;height:22" coordorigin="5702,8827" coordsize="24,22" path="m5702,8849l5726,8827e" filled="false" stroked="true" strokeweight=".48pt" strokecolor="#fdfdfd">
                <v:path arrowok="t"/>
              </v:shape>
            </v:group>
            <v:group style="position:absolute;left:5702;top:8930;width:24;height:24" coordorigin="5702,8930" coordsize="24,24">
              <v:shape style="position:absolute;left:5702;top:8930;width:24;height:24" coordorigin="5702,8930" coordsize="24,24" path="m5702,8954l5726,8930e" filled="false" stroked="true" strokeweight=".48pt" strokecolor="#fdfdfd">
                <v:path arrowok="t"/>
              </v:shape>
            </v:group>
            <v:group style="position:absolute;left:5702;top:8971;width:89;height:87" coordorigin="5702,8971" coordsize="89,87">
              <v:shape style="position:absolute;left:5702;top:8971;width:89;height:87" coordorigin="5702,8971" coordsize="89,87" path="m5702,9058l5790,8971e" filled="false" stroked="true" strokeweight=".48pt" strokecolor="#fdfdfd">
                <v:path arrowok="t"/>
              </v:shape>
            </v:group>
            <v:group style="position:absolute;left:6148;top:8575;width:39;height:36" coordorigin="6148,8575" coordsize="39,36">
              <v:shape style="position:absolute;left:6148;top:8575;width:39;height:36" coordorigin="6148,8575" coordsize="39,36" path="m6148,8611l6186,8575e" filled="false" stroked="true" strokeweight=".48pt" strokecolor="#fdfdfd">
                <v:path arrowok="t"/>
              </v:shape>
            </v:group>
            <v:group style="position:absolute;left:5702;top:9034;width:130;height:130" coordorigin="5702,9034" coordsize="130,130">
              <v:shape style="position:absolute;left:5702;top:9034;width:130;height:130" coordorigin="5702,9034" coordsize="130,130" path="m5702,9163l5831,9034e" filled="false" stroked="true" strokeweight=".48pt" strokecolor="#fdfdfd">
                <v:path arrowok="t"/>
              </v:shape>
            </v:group>
            <v:group style="position:absolute;left:6083;top:8575;width:207;height:207" coordorigin="6083,8575" coordsize="207,207">
              <v:shape style="position:absolute;left:6083;top:8575;width:207;height:207" coordorigin="6083,8575" coordsize="207,207" path="m6083,8782l6290,8575e" filled="false" stroked="true" strokeweight=".48pt" strokecolor="#fdfdfd">
                <v:path arrowok="t"/>
              </v:shape>
            </v:group>
            <v:group style="position:absolute;left:5702;top:9074;width:192;height:195" coordorigin="5702,9074" coordsize="192,195">
              <v:shape style="position:absolute;left:5702;top:9074;width:192;height:195" coordorigin="5702,9074" coordsize="192,195" path="m5702,9269l5894,9074e" filled="false" stroked="true" strokeweight=".48pt" strokecolor="#fdfdfd">
                <v:path arrowok="t"/>
              </v:shape>
            </v:group>
            <v:group style="position:absolute;left:6290;top:8616;width:65;height:63" coordorigin="6290,8616" coordsize="65,63">
              <v:shape style="position:absolute;left:6290;top:8616;width:65;height:63" coordorigin="6290,8616" coordsize="65,63" path="m6290,8678l6354,8616e" filled="false" stroked="true" strokeweight=".48pt" strokecolor="#fdfdfd">
                <v:path arrowok="t"/>
              </v:shape>
            </v:group>
            <v:group style="position:absolute;left:5702;top:9074;width:298;height:298" coordorigin="5702,9074" coordsize="298,298">
              <v:shape style="position:absolute;left:5702;top:9074;width:298;height:298" coordorigin="5702,9074" coordsize="298,298" path="m5702,9372l5999,9074e" filled="false" stroked="true" strokeweight=".48pt" strokecolor="#fdfdfd">
                <v:path arrowok="t"/>
              </v:shape>
            </v:group>
            <v:group style="position:absolute;left:6340;top:8719;width:15;height:15" coordorigin="6340,8719" coordsize="15,15">
              <v:shape style="position:absolute;left:6340;top:8719;width:15;height:15" coordorigin="6340,8719" coordsize="15,15" path="m6340,8734l6354,8719e" filled="false" stroked="true" strokeweight=".48pt" strokecolor="#fdfdfd">
                <v:path arrowok="t"/>
              </v:shape>
            </v:group>
            <v:group style="position:absolute;left:6177;top:8887;width:10;height:10" coordorigin="6177,8887" coordsize="10,10">
              <v:shape style="position:absolute;left:6177;top:8887;width:10;height:10" coordorigin="6177,8887" coordsize="10,10" path="m6177,8897l6186,8887e" filled="false" stroked="true" strokeweight=".48pt" strokecolor="#fdfdfd">
                <v:path arrowok="t"/>
              </v:shape>
            </v:group>
            <v:group style="position:absolute;left:5805;top:9151;width:224;height:224" coordorigin="5805,9151" coordsize="224,224">
              <v:shape style="position:absolute;left:5805;top:9151;width:224;height:224" coordorigin="5805,9151" coordsize="224,224" path="m5805,9374l6028,9151e" filled="false" stroked="true" strokeweight=".48pt" strokecolor="#fdfdfd">
                <v:path arrowok="t"/>
              </v:shape>
            </v:group>
            <v:group style="position:absolute;left:6347;top:8825;width:8;height:8" coordorigin="6347,8825" coordsize="8,8">
              <v:shape style="position:absolute;left:6347;top:8825;width:8;height:8" coordorigin="6347,8825" coordsize="8,8" path="m6347,8832l6354,8825e" filled="false" stroked="true" strokeweight=".48pt" strokecolor="#fdfdfd">
                <v:path arrowok="t"/>
              </v:shape>
            </v:group>
            <v:group style="position:absolute;left:6177;top:8916;width:87;height:87" coordorigin="6177,8916" coordsize="87,87">
              <v:shape style="position:absolute;left:6177;top:8916;width:87;height:87" coordorigin="6177,8916" coordsize="87,87" path="m6177,9002l6263,8916e" filled="false" stroked="true" strokeweight=".48pt" strokecolor="#fdfdfd">
                <v:path arrowok="t"/>
              </v:shape>
            </v:group>
            <v:group style="position:absolute;left:5910;top:9214;width:161;height:161" coordorigin="5910,9214" coordsize="161,161">
              <v:shape style="position:absolute;left:5910;top:9214;width:161;height:161" coordorigin="5910,9214" coordsize="161,161" path="m5910,9374l6071,9214e" filled="false" stroked="true" strokeweight=".48pt" strokecolor="#fdfdfd">
                <v:path arrowok="t"/>
              </v:shape>
            </v:group>
            <v:group style="position:absolute;left:6282;top:8930;width:72;height:72" coordorigin="6282,8930" coordsize="72,72">
              <v:shape style="position:absolute;left:6282;top:8930;width:72;height:72" coordorigin="6282,8930" coordsize="72,72" path="m6282,9002l6354,8930e" filled="false" stroked="true" strokeweight=".48pt" strokecolor="#fdfdfd">
                <v:path arrowok="t"/>
              </v:shape>
            </v:group>
            <v:group style="position:absolute;left:6227;top:9026;width:29;height:29" coordorigin="6227,9026" coordsize="29,29">
              <v:shape style="position:absolute;left:6227;top:9026;width:29;height:29" coordorigin="6227,9026" coordsize="29,29" path="m6227,9055l6256,9026e" filled="false" stroked="true" strokeweight=".48pt" strokecolor="#fdfdfd">
                <v:path arrowok="t"/>
              </v:shape>
            </v:group>
            <v:group style="position:absolute;left:6014;top:9223;width:152;height:152" coordorigin="6014,9223" coordsize="152,152">
              <v:shape style="position:absolute;left:6014;top:9223;width:152;height:152" coordorigin="6014,9223" coordsize="152,152" path="m6014,9374l6165,9223e" filled="false" stroked="true" strokeweight=".48pt" strokecolor="#fdfdfd">
                <v:path arrowok="t"/>
              </v:shape>
            </v:group>
            <v:group style="position:absolute;left:6119;top:9235;width:137;height:140" coordorigin="6119,9235" coordsize="137,140">
              <v:shape style="position:absolute;left:6119;top:9235;width:137;height:140" coordorigin="6119,9235" coordsize="137,140" path="m6119,9374l6256,9235e" filled="false" stroked="true" strokeweight=".48pt" strokecolor="#fdfdfd">
                <v:path arrowok="t"/>
              </v:shape>
            </v:group>
            <v:group style="position:absolute;left:6222;top:9281;width:94;height:94" coordorigin="6222,9281" coordsize="94,94">
              <v:shape style="position:absolute;left:6222;top:9281;width:94;height:94" coordorigin="6222,9281" coordsize="94,94" path="m6222,9374l6316,9281e" filled="false" stroked="true" strokeweight=".48pt" strokecolor="#fdfdfd">
                <v:path arrowok="t"/>
              </v:shape>
            </v:group>
            <v:group style="position:absolute;left:6328;top:9348;width:27;height:27" coordorigin="6328,9348" coordsize="27,27">
              <v:shape style="position:absolute;left:6328;top:9348;width:27;height:27" coordorigin="6328,9348" coordsize="27,27" path="m6328,9374l6354,9348e" filled="false" stroked="true" strokeweight=".48pt" strokecolor="#fdfdfd">
                <v:path arrowok="t"/>
              </v:shape>
            </v:group>
            <v:group style="position:absolute;left:5702;top:9362;width:12;height:12" coordorigin="5702,9362" coordsize="12,12">
              <v:shape style="position:absolute;left:5702;top:9362;width:12;height:12" coordorigin="5702,9362" coordsize="12,12" path="m5714,9374l5702,9362e" filled="false" stroked="true" strokeweight=".48pt" strokecolor="#fdfdfd">
                <v:path arrowok="t"/>
              </v:shape>
            </v:group>
            <v:group style="position:absolute;left:5702;top:9259;width:116;height:116" coordorigin="5702,9259" coordsize="116,116">
              <v:shape style="position:absolute;left:5702;top:9259;width:116;height:116" coordorigin="5702,9259" coordsize="116,116" path="m5817,9374l5702,9259e" filled="false" stroked="true" strokeweight=".48pt" strokecolor="#fdfdfd">
                <v:path arrowok="t"/>
              </v:shape>
            </v:group>
            <v:group style="position:absolute;left:5702;top:9154;width:221;height:221" coordorigin="5702,9154" coordsize="221,221">
              <v:shape style="position:absolute;left:5702;top:9154;width:221;height:221" coordorigin="5702,9154" coordsize="221,221" path="m5922,9374l5702,9154e" filled="false" stroked="true" strokeweight=".48pt" strokecolor="#fdfdfd">
                <v:path arrowok="t"/>
              </v:shape>
            </v:group>
            <v:group style="position:absolute;left:5702;top:9050;width:324;height:324" coordorigin="5702,9050" coordsize="324,324">
              <v:shape style="position:absolute;left:5702;top:9050;width:324;height:324" coordorigin="5702,9050" coordsize="324,324" path="m6026,9374l5702,9050e" filled="false" stroked="true" strokeweight=".48pt" strokecolor="#fdfdfd">
                <v:path arrowok="t"/>
              </v:shape>
            </v:group>
            <v:group style="position:absolute;left:5733;top:8976;width:399;height:399" coordorigin="5733,8976" coordsize="399,399">
              <v:shape style="position:absolute;left:5733;top:8976;width:399;height:399" coordorigin="5733,8976" coordsize="399,399" path="m6131,9374l5733,8976e" filled="false" stroked="true" strokeweight=".48pt" strokecolor="#fdfdfd">
                <v:path arrowok="t"/>
              </v:shape>
            </v:group>
            <v:group style="position:absolute;left:5702;top:8945;width:24;height:24" coordorigin="5702,8945" coordsize="24,24">
              <v:shape style="position:absolute;left:5702;top:8945;width:24;height:24" coordorigin="5702,8945" coordsize="24,24" path="m5726,8969l5702,8945e" filled="false" stroked="true" strokeweight=".48pt" strokecolor="#fdfdfd">
                <v:path arrowok="t"/>
              </v:shape>
            </v:group>
            <v:group style="position:absolute;left:6076;top:9216;width:159;height:159" coordorigin="6076,9216" coordsize="159,159">
              <v:shape style="position:absolute;left:6076;top:9216;width:159;height:159" coordorigin="6076,9216" coordsize="159,159" path="m6234,9374l6076,9216e" filled="false" stroked="true" strokeweight=".48pt" strokecolor="#fdfdfd">
                <v:path arrowok="t"/>
              </v:shape>
            </v:group>
            <v:group style="position:absolute;left:5702;top:8839;width:24;height:24" coordorigin="5702,8839" coordsize="24,24">
              <v:shape style="position:absolute;left:5702;top:8839;width:24;height:24" coordorigin="5702,8839" coordsize="24,24" path="m5726,8863l5702,8839e" filled="false" stroked="true" strokeweight=".48pt" strokecolor="#fdfdfd">
                <v:path arrowok="t"/>
              </v:shape>
            </v:group>
            <v:group style="position:absolute;left:5937;top:9074;width:99;height:99" coordorigin="5937,9074" coordsize="99,99">
              <v:shape style="position:absolute;left:5937;top:9074;width:99;height:99" coordorigin="5937,9074" coordsize="99,99" path="m6035,9173l5937,9074e" filled="false" stroked="true" strokeweight=".48pt" strokecolor="#fdfdfd">
                <v:path arrowok="t"/>
              </v:shape>
            </v:group>
            <v:group style="position:absolute;left:5824;top:8964;width:8;height:8" coordorigin="5824,8964" coordsize="8,8">
              <v:shape style="position:absolute;left:5824;top:8964;width:8;height:8" coordorigin="5824,8964" coordsize="8,8" path="m5831,8971l5824,8964e" filled="false" stroked="true" strokeweight=".48pt" strokecolor="#fdfdfd">
                <v:path arrowok="t"/>
              </v:shape>
            </v:group>
            <v:group style="position:absolute;left:6189;top:9223;width:152;height:152" coordorigin="6189,9223" coordsize="152,152">
              <v:shape style="position:absolute;left:6189;top:9223;width:152;height:152" coordorigin="6189,9223" coordsize="152,152" path="m6340,9374l6189,9223e" filled="false" stroked="true" strokeweight=".48pt" strokecolor="#fdfdfd">
                <v:path arrowok="t"/>
              </v:shape>
            </v:group>
            <v:group style="position:absolute;left:5702;top:8736;width:24;height:22" coordorigin="5702,8736" coordsize="24,22">
              <v:shape style="position:absolute;left:5702;top:8736;width:24;height:22" coordorigin="5702,8736" coordsize="24,22" path="m5726,8758l5702,8736e" filled="false" stroked="true" strokeweight=".48pt" strokecolor="#fdfdfd">
                <v:path arrowok="t"/>
              </v:shape>
            </v:group>
            <v:group style="position:absolute;left:6040;top:9074;width:10;height:10" coordorigin="6040,9074" coordsize="10,10">
              <v:shape style="position:absolute;left:6040;top:9074;width:10;height:10" coordorigin="6040,9074" coordsize="10,10" path="m6050,9084l6040,9074e" filled="false" stroked="true" strokeweight=".48pt" strokecolor="#fdfdfd">
                <v:path arrowok="t"/>
              </v:shape>
            </v:group>
            <v:group style="position:absolute;left:6352;top:9281;width:3;height:3" coordorigin="6352,9281" coordsize="3,3">
              <v:shape style="position:absolute;left:6352;top:9281;width:3;height:3" coordorigin="6352,9281" coordsize="3,3" path="m6354,9283l6352,9281e" filled="false" stroked="true" strokeweight=".48pt" strokecolor="#fdfdfd">
                <v:path arrowok="t"/>
              </v:shape>
            </v:group>
            <v:group style="position:absolute;left:5702;top:8630;width:24;height:24" coordorigin="5702,8630" coordsize="24,24">
              <v:shape style="position:absolute;left:5702;top:8630;width:24;height:24" coordorigin="5702,8630" coordsize="24,24" path="m5726,8654l5702,8630e" filled="false" stroked="true" strokeweight=".48pt" strokecolor="#fdfdfd">
                <v:path arrowok="t"/>
              </v:shape>
            </v:group>
            <v:group style="position:absolute;left:6177;top:9000;width:53;height:56" coordorigin="6177,9000" coordsize="53,56">
              <v:shape style="position:absolute;left:6177;top:9000;width:53;height:56" coordorigin="6177,9000" coordsize="53,56" path="m6230,9055l6177,9000e" filled="false" stroked="true" strokeweight=".48pt" strokecolor="#fdfdfd">
                <v:path arrowok="t"/>
              </v:shape>
            </v:group>
            <v:group style="position:absolute;left:6177;top:8897;width:104;height:106" coordorigin="6177,8897" coordsize="104,106">
              <v:shape style="position:absolute;left:6177;top:8897;width:104;height:106" coordorigin="6177,8897" coordsize="104,106" path="m6280,9002l6177,8897e" filled="false" stroked="true" strokeweight=".48pt" strokecolor="#fdfdfd">
                <v:path arrowok="t"/>
              </v:shape>
            </v:group>
            <v:group style="position:absolute;left:6074;top:8794;width:10;height:10" coordorigin="6074,8794" coordsize="10,10">
              <v:shape style="position:absolute;left:6074;top:8794;width:10;height:10" coordorigin="6074,8794" coordsize="10,10" path="m6083,8803l6074,8794e" filled="false" stroked="true" strokeweight=".48pt" strokecolor="#fdfdfd">
                <v:path arrowok="t"/>
              </v:shape>
            </v:group>
            <v:group style="position:absolute;left:6292;top:8906;width:63;height:63" coordorigin="6292,8906" coordsize="63,63">
              <v:shape style="position:absolute;left:6292;top:8906;width:63;height:63" coordorigin="6292,8906" coordsize="63,63" path="m6354,8969l6292,8906e" filled="false" stroked="true" strokeweight=".48pt" strokecolor="#fdfdfd">
                <v:path arrowok="t"/>
              </v:shape>
            </v:group>
            <v:group style="position:absolute;left:6112;top:8729;width:41;height:41" coordorigin="6112,8729" coordsize="41,41">
              <v:shape style="position:absolute;left:6112;top:8729;width:41;height:41" coordorigin="6112,8729" coordsize="41,41" path="m6153,8770l6112,8729e" filled="false" stroked="true" strokeweight=".48pt" strokecolor="#fdfdfd">
                <v:path arrowok="t"/>
              </v:shape>
            </v:group>
            <v:group style="position:absolute;left:6340;top:8851;width:15;height:15" coordorigin="6340,8851" coordsize="15,15">
              <v:shape style="position:absolute;left:6340;top:8851;width:15;height:15" coordorigin="6340,8851" coordsize="15,15" path="m6354,8866l6340,8851e" filled="false" stroked="true" strokeweight=".48pt" strokecolor="#fdfdfd">
                <v:path arrowok="t"/>
              </v:shape>
            </v:group>
            <v:group style="position:absolute;left:6141;top:8652;width:46;height:46" coordorigin="6141,8652" coordsize="46,46">
              <v:shape style="position:absolute;left:6141;top:8652;width:46;height:46" coordorigin="6141,8652" coordsize="46,46" path="m6186,8698l6141,8652e" filled="false" stroked="true" strokeweight=".48pt" strokecolor="#fdfdfd">
                <v:path arrowok="t"/>
              </v:shape>
            </v:group>
            <v:group style="position:absolute;left:6347;top:8753;width:8;height:8" coordorigin="6347,8753" coordsize="8,8">
              <v:shape style="position:absolute;left:6347;top:8753;width:8;height:8" coordorigin="6347,8753" coordsize="8,8" path="m6354,8760l6347,8753e" filled="false" stroked="true" strokeweight=".48pt" strokecolor="#fdfdfd">
                <v:path arrowok="t"/>
              </v:shape>
            </v:group>
            <v:group style="position:absolute;left:6167;top:8575;width:96;height:96" coordorigin="6167,8575" coordsize="96,96">
              <v:shape style="position:absolute;left:6167;top:8575;width:96;height:96" coordorigin="6167,8575" coordsize="96,96" path="m6263,8671l6167,8575e" filled="false" stroked="true" strokeweight=".48pt" strokecolor="#fdfdfd">
                <v:path arrowok="t"/>
              </v:shape>
            </v:group>
            <v:group style="position:absolute;left:6273;top:8575;width:82;height:80" coordorigin="6273,8575" coordsize="82,80">
              <v:shape style="position:absolute;left:6273;top:8575;width:82;height:80" coordorigin="6273,8575" coordsize="82,80" path="m6354,8654l6273,8575e" filled="false" stroked="true" strokeweight=".48pt" strokecolor="#fdfdfd">
                <v:path arrowok="t"/>
              </v:shape>
            </v:group>
            <v:group style="position:absolute;left:3410;top:8873;width:140;height:2" coordorigin="3410,8873" coordsize="140,2">
              <v:shape style="position:absolute;left:3410;top:8873;width:140;height:2" coordorigin="3410,8873" coordsize="140,0" path="m3419,8873l3410,8873,3549,8873e" filled="false" stroked="true" strokeweight=".12pt" strokecolor="#000000">
                <v:path arrowok="t"/>
              </v:shape>
            </v:group>
            <v:group style="position:absolute;left:4650;top:7346;width:658;height:291" coordorigin="4650,7346" coordsize="658,291">
              <v:shape style="position:absolute;left:4650;top:7346;width:658;height:291" coordorigin="4650,7346" coordsize="658,291" path="m4650,7346l5308,7346,5308,7637,4650,7637,4650,7346e" filled="false" stroked="true" strokeweight="0pt" strokecolor="#000000">
                <v:path arrowok="t"/>
              </v:shape>
            </v:group>
            <v:group style="position:absolute;left:2406;top:8126;width:785;height:120" coordorigin="2406,8126" coordsize="785,120">
              <v:shape style="position:absolute;left:2406;top:8126;width:785;height:120" coordorigin="2406,8126" coordsize="785,120" path="m2406,8126l3191,8126,3191,8246,2406,8246,2406,8126e" filled="false" stroked="true" strokeweight="0pt" strokecolor="#000000">
                <v:path arrowok="t"/>
              </v:shape>
            </v:group>
            <v:group style="position:absolute;left:3993;top:8868;width:468;height:252" coordorigin="3993,8868" coordsize="468,252">
              <v:shape style="position:absolute;left:3993;top:8868;width:468;height:252" coordorigin="3993,8868" coordsize="468,252" path="m3993,8868l4461,8868,4461,9120,3993,9120,3993,8868e" filled="false" stroked="true" strokeweight="0pt" strokecolor="#000000">
                <v:path arrowok="t"/>
              </v:shape>
            </v:group>
            <v:group style="position:absolute;left:6578;top:9290;width:564;height:269" coordorigin="6578,9290" coordsize="564,269">
              <v:shape style="position:absolute;left:6578;top:9290;width:564;height:269" coordorigin="6578,9290" coordsize="564,269" path="m6578,9290l7142,9290,7142,9559,6578,9559,6578,9290e" filled="false" stroked="true" strokeweight="0pt" strokecolor="#000000">
                <v:path arrowok="t"/>
              </v:shape>
            </v:group>
            <v:group style="position:absolute;left:6520;top:8071;width:500;height:279" coordorigin="6520,8071" coordsize="500,279">
              <v:shape style="position:absolute;left:6520;top:8071;width:500;height:279" coordorigin="6520,8071" coordsize="500,279" path="m6520,8071l7019,8071,7019,8350,6520,8350,6520,8071e" filled="false" stroked="true" strokeweight="0pt" strokecolor="#000000">
                <v:path arrowok="t"/>
              </v:shape>
            </v:group>
            <v:group style="position:absolute;left:8366;top:8074;width:514;height:260" coordorigin="8366,8074" coordsize="514,260">
              <v:shape style="position:absolute;left:8366;top:8074;width:514;height:260" coordorigin="8366,8074" coordsize="514,260" path="m8366,8074l8879,8074,8879,8333,8366,8333,8366,8074e" filled="false" stroked="true" strokeweight="0pt" strokecolor="#000000">
                <v:path arrowok="t"/>
              </v:shape>
            </v:group>
            <v:group style="position:absolute;left:8363;top:7034;width:521;height:293" coordorigin="8363,7034" coordsize="521,293">
              <v:shape style="position:absolute;left:8363;top:7034;width:521;height:293" coordorigin="8363,7034" coordsize="521,293" path="m8363,7034l8884,7034,8884,7327,8363,7327,8363,7034e" filled="false" stroked="true" strokeweight="0pt" strokecolor="#000000">
                <v:path arrowok="t"/>
              </v:shape>
            </v:group>
            <v:group style="position:absolute;left:369;top:1619;width:11184;height:2" coordorigin="369,1619" coordsize="11184,2">
              <v:shape style="position:absolute;left:369;top:1619;width:11184;height:2" coordorigin="369,1619" coordsize="11184,0" path="m369,1619l11553,1619e" filled="false" stroked="true" strokeweight=".7pt" strokecolor="#fdfdfd">
                <v:path arrowok="t"/>
              </v:shape>
            </v:group>
            <v:group style="position:absolute;left:369;top:1613;width:11184;height:12" coordorigin="369,1613" coordsize="11184,12">
              <v:shape style="position:absolute;left:369;top:1613;width:11184;height:12" coordorigin="369,1613" coordsize="11184,12" path="m369,1613l369,1625,11553,1613,369,1613xe" filled="false" stroked="true" strokeweight="0pt" strokecolor="#fdfdfd">
                <v:path arrowok="t"/>
              </v:shape>
            </v:group>
            <v:group style="position:absolute;left:369;top:1613;width:11184;height:12" coordorigin="369,1613" coordsize="11184,12">
              <v:shape style="position:absolute;left:369;top:1613;width:11184;height:12" coordorigin="369,1613" coordsize="11184,12" path="m369,1625l11553,1613,11553,1625,369,1625xe" filled="false" stroked="true" strokeweight="0pt" strokecolor="#fdfdfd">
                <v:path arrowok="t"/>
              </v:shape>
              <v:shape style="position:absolute;left:9676;top:2594;width:1534;height:2683" type="#_x0000_t75" stroked="false">
                <v:imagedata r:id="rId78" o:title=""/>
              </v:shape>
            </v:group>
            <v:group style="position:absolute;left:11318;top:16190;width:2;height:284" coordorigin="11318,16190" coordsize="2,284">
              <v:shape style="position:absolute;left:11318;top:16190;width:2;height:284" coordorigin="11318,16190" coordsize="0,284" path="m11318,16190l11318,16474e" filled="false" stroked="true" strokeweight="1.06pt" strokecolor="#fdfdfd">
                <v:path arrowok="t"/>
              </v:shape>
            </v:group>
            <v:group style="position:absolute;left:11272;top:16172;width:56;height:18" coordorigin="11272,16172" coordsize="56,18">
              <v:shape style="position:absolute;left:11272;top:16172;width:56;height:18" coordorigin="11272,16172" coordsize="56,18" path="m11272,16181l11327,16181e" filled="false" stroked="true" strokeweight="1.0pt" strokecolor="#fdfdfd">
                <v:path arrowok="t"/>
              </v:shape>
            </v:group>
            <v:group style="position:absolute;left:11397;top:16171;width:183;height:303" coordorigin="11397,16171" coordsize="183,303">
              <v:shape style="position:absolute;left:11397;top:16171;width:183;height:303" coordorigin="11397,16171" coordsize="183,303" path="m11510,16471l11469,16471,11474,16474,11505,16474,11510,16471xe" filled="true" fillcolor="#fdfdfd" stroked="false">
                <v:path arrowok="t"/>
                <v:fill type="solid"/>
              </v:shape>
              <v:shape style="position:absolute;left:11397;top:16171;width:183;height:303" coordorigin="11397,16171" coordsize="183,303" path="m11519,16469l11454,16469,11459,16471,11517,16471,11519,16469xe" filled="true" fillcolor="#fdfdfd" stroked="false">
                <v:path arrowok="t"/>
                <v:fill type="solid"/>
              </v:shape>
              <v:shape style="position:absolute;left:11397;top:16171;width:183;height:303" coordorigin="11397,16171" coordsize="183,303" path="m11529,16466l11450,16466,11452,16469,11526,16469,11529,16466xe" filled="true" fillcolor="#fdfdfd" stroked="false">
                <v:path arrowok="t"/>
                <v:fill type="solid"/>
              </v:shape>
              <v:shape style="position:absolute;left:11397;top:16171;width:183;height:303" coordorigin="11397,16171" coordsize="183,303" path="m11536,16464l11442,16464,11445,16466,11531,16466,11536,16464xe" filled="true" fillcolor="#fdfdfd" stroked="false">
                <v:path arrowok="t"/>
                <v:fill type="solid"/>
              </v:shape>
              <v:shape style="position:absolute;left:11397;top:16171;width:183;height:303" coordorigin="11397,16171" coordsize="183,303" path="m11478,16452l11426,16452,11435,16462,11438,16462,11440,16464,11538,16464,11543,16459,11546,16459,11550,16454,11483,16454,11478,16452xe" filled="true" fillcolor="#fdfdfd" stroked="false">
                <v:path arrowok="t"/>
                <v:fill type="solid"/>
              </v:shape>
              <v:shape style="position:absolute;left:11397;top:16171;width:183;height:303" coordorigin="11397,16171" coordsize="183,303" path="m11553,16190l11498,16190,11502,16193,11512,16193,11517,16195,11519,16195,11522,16198,11524,16198,11529,16200,11531,16200,11541,16210,11543,16210,11546,16212,11546,16214,11548,16217,11550,16222,11550,16224,11555,16229,11555,16236,11558,16238,11558,16243,11560,16246,11560,16397,11558,16399,11558,16406,11555,16411,11555,16414,11553,16416,11553,16421,11548,16426,11548,16428,11536,16440,11534,16440,11529,16445,11526,16445,11524,16447,11522,16447,11517,16450,11514,16450,11512,16452,11495,16452,11493,16454,11550,16454,11560,16445,11560,16442,11565,16438,11565,16435,11570,16430,11570,16426,11572,16423,11572,16421,11574,16416,11574,16409,11577,16406,11577,16399,11579,16394,11579,16253,11577,16248,11577,16236,11574,16234,11574,16229,11572,16226,11572,16219,11567,16214,11567,16210,11562,16205,11562,16202,11553,16193,11553,16190xe" filled="true" fillcolor="#fdfdfd" stroked="false">
                <v:path arrowok="t"/>
                <v:fill type="solid"/>
              </v:shape>
              <v:shape style="position:absolute;left:11397;top:16171;width:183;height:303" coordorigin="11397,16171" coordsize="183,303" path="m11534,16178l11445,16178,11442,16181,11440,16181,11435,16183,11433,16186,11430,16186,11421,16195,11421,16198,11411,16207,11411,16210,11409,16212,11409,16214,11406,16219,11406,16222,11404,16224,11404,16229,11402,16231,11402,16238,11399,16243,11399,16255,11397,16258,11397,16382,11399,16387,11399,16404,11402,16406,11402,16414,11404,16418,11404,16421,11406,16426,11406,16428,11409,16430,11409,16433,11411,16435,11414,16440,11416,16442,11416,16445,11423,16452,11466,16452,11464,16450,11457,16450,11454,16447,11452,16447,11447,16442,11442,16442,11438,16438,11438,16435,11428,16426,11428,16423,11423,16418,11423,16416,11421,16411,11421,16409,11418,16404,11418,16397,11416,16394,11416,16253,11418,16248,11418,16241,11421,16238,11421,16234,11423,16231,11423,16229,11426,16224,11426,16222,11430,16217,11430,16214,11442,16202,11445,16202,11450,16198,11454,16198,11457,16195,11462,16195,11466,16193,11474,16193,11476,16190,11553,16190,11550,16188,11548,16188,11546,16186,11541,16183,11538,16183,11534,16178xe" filled="true" fillcolor="#fdfdfd" stroked="false">
                <v:path arrowok="t"/>
                <v:fill type="solid"/>
              </v:shape>
              <v:shape style="position:absolute;left:11397;top:16171;width:183;height:303" coordorigin="11397,16171" coordsize="183,303" path="m11529,16176l11450,16176,11447,16178,11531,16178,11529,16176xe" filled="true" fillcolor="#fdfdfd" stroked="false">
                <v:path arrowok="t"/>
                <v:fill type="solid"/>
              </v:shape>
              <v:shape style="position:absolute;left:11397;top:16171;width:183;height:303" coordorigin="11397,16171" coordsize="183,303" path="m11519,16174l11457,16174,11454,16176,11522,16176,11519,16174xe" filled="true" fillcolor="#fdfdfd" stroked="false">
                <v:path arrowok="t"/>
                <v:fill type="solid"/>
              </v:shape>
              <v:shape style="position:absolute;left:11397;top:16171;width:183;height:303" coordorigin="11397,16171" coordsize="183,303" path="m11507,16171l11466,16171,11464,16174,11512,16174,11507,16171xe" filled="true" fillcolor="#fdfdfd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3"/>
        <w:rPr>
          <w:rFonts w:ascii="Arial" w:hAnsi="Arial" w:cs="Arial" w:eastAsia="Arial"/>
          <w:sz w:val="13"/>
          <w:szCs w:val="13"/>
        </w:rPr>
      </w:pPr>
    </w:p>
    <w:p>
      <w:pPr>
        <w:spacing w:after="0" w:line="240" w:lineRule="auto"/>
        <w:rPr>
          <w:rFonts w:ascii="Arial" w:hAnsi="Arial" w:cs="Arial" w:eastAsia="Arial"/>
          <w:sz w:val="13"/>
          <w:szCs w:val="13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9"/>
        <w:rPr>
          <w:rFonts w:ascii="Arial" w:hAnsi="Arial" w:cs="Arial" w:eastAsia="Arial"/>
          <w:sz w:val="26"/>
          <w:szCs w:val="26"/>
        </w:rPr>
      </w:pPr>
    </w:p>
    <w:p>
      <w:pPr>
        <w:pStyle w:val="Heading9"/>
        <w:spacing w:line="240" w:lineRule="auto"/>
        <w:ind w:right="0"/>
        <w:jc w:val="right"/>
        <w:rPr>
          <w:rFonts w:ascii="Lucida Sans" w:hAnsi="Lucida Sans" w:cs="Lucida Sans" w:eastAsia="Lucida Sans"/>
        </w:rPr>
      </w:pPr>
      <w:bookmarkStart w:name="12" w:id="12"/>
      <w:bookmarkEnd w:id="12"/>
      <w:r>
        <w:rPr/>
      </w:r>
      <w:r>
        <w:rPr>
          <w:rFonts w:ascii="Lucida Sans"/>
          <w:spacing w:val="-1"/>
          <w:w w:val="80"/>
        </w:rPr>
        <w:t>1stFLOOR</w:t>
      </w:r>
      <w:r>
        <w:rPr>
          <w:rFonts w:ascii="Lucida Sans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  <w:r>
        <w:rPr/>
        <w:br w:type="column"/>
      </w:r>
      <w:r>
        <w:rPr>
          <w:rFonts w:ascii="Lucida Sans"/>
          <w:sz w:val="1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4"/>
          <w:szCs w:val="14"/>
        </w:rPr>
      </w:pPr>
    </w:p>
    <w:p>
      <w:pPr>
        <w:pStyle w:val="BodyText"/>
        <w:spacing w:line="240" w:lineRule="auto"/>
        <w:ind w:right="0"/>
        <w:jc w:val="right"/>
        <w:rPr>
          <w:rFonts w:ascii="Tahoma" w:hAnsi="Tahoma" w:cs="Tahoma" w:eastAsia="Tahoma"/>
        </w:rPr>
      </w:pPr>
      <w:r>
        <w:rPr>
          <w:rFonts w:ascii="Tahoma"/>
          <w:w w:val="95"/>
        </w:rPr>
        <w:t>A-A</w:t>
      </w:r>
    </w:p>
    <w:p>
      <w:pPr>
        <w:pStyle w:val="BodyText"/>
        <w:spacing w:line="240" w:lineRule="auto" w:before="88"/>
        <w:ind w:left="1270" w:right="0"/>
        <w:jc w:val="left"/>
        <w:rPr>
          <w:rFonts w:ascii="Arial" w:hAnsi="Arial" w:cs="Arial" w:eastAsia="Arial"/>
        </w:rPr>
      </w:pPr>
      <w:r>
        <w:rPr/>
        <w:br w:type="column"/>
      </w:r>
      <w:r>
        <w:rPr>
          <w:rFonts w:ascii="Arial"/>
        </w:rPr>
        <w:t>PLACEFORGARAGE</w:t>
      </w:r>
      <w:r>
        <w:rPr>
          <w:rFonts w:ascii="Arial"/>
        </w:rPr>
      </w:r>
    </w:p>
    <w:p>
      <w:pPr>
        <w:spacing w:after="0" w:line="240" w:lineRule="auto"/>
        <w:jc w:val="left"/>
        <w:rPr>
          <w:rFonts w:ascii="Arial" w:hAnsi="Arial" w:cs="Arial" w:eastAsia="Arial"/>
        </w:rPr>
        <w:sectPr>
          <w:type w:val="continuous"/>
          <w:pgSz w:w="11900" w:h="16840"/>
          <w:pgMar w:top="1600" w:bottom="280" w:left="0" w:right="0"/>
          <w:cols w:num="3" w:equalWidth="0">
            <w:col w:w="5315" w:space="40"/>
            <w:col w:w="3007" w:space="40"/>
            <w:col w:w="3498"/>
          </w:cols>
        </w:sectPr>
      </w:pPr>
    </w:p>
    <w:p>
      <w:pPr>
        <w:spacing w:line="240" w:lineRule="auto" w:before="3"/>
        <w:rPr>
          <w:rFonts w:ascii="Arial" w:hAnsi="Arial" w:cs="Arial" w:eastAsia="Arial"/>
          <w:sz w:val="21"/>
          <w:szCs w:val="21"/>
        </w:rPr>
      </w:pPr>
    </w:p>
    <w:p>
      <w:pPr>
        <w:spacing w:after="0" w:line="240" w:lineRule="auto"/>
        <w:rPr>
          <w:rFonts w:ascii="Arial" w:hAnsi="Arial" w:cs="Arial" w:eastAsia="Arial"/>
          <w:sz w:val="21"/>
          <w:szCs w:val="21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before="0"/>
        <w:ind w:left="1184" w:right="3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Wingdings" w:hAnsi="Wingdings" w:cs="Wingdings" w:eastAsia="Wingdings"/>
          <w:w w:val="70"/>
          <w:sz w:val="18"/>
          <w:szCs w:val="18"/>
        </w:rPr>
        <w:t></w:t>
      </w:r>
      <w:r>
        <w:rPr>
          <w:rFonts w:ascii="Wingdings" w:hAnsi="Wingdings" w:cs="Wingdings" w:eastAsia="Wingdings"/>
          <w:spacing w:val="36"/>
          <w:w w:val="70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spacing w:val="36"/>
          <w:w w:val="70"/>
          <w:sz w:val="18"/>
          <w:szCs w:val="18"/>
        </w:rPr>
      </w:r>
      <w:r>
        <w:rPr>
          <w:rFonts w:ascii="Lucida Sans" w:hAnsi="Lucida Sans" w:cs="Lucida Sans" w:eastAsia="Lucida Sans"/>
          <w:w w:val="70"/>
          <w:sz w:val="20"/>
          <w:szCs w:val="20"/>
        </w:rPr>
        <w:t>2doublebeds,2singlebeds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35" w:lineRule="exact" w:before="11"/>
        <w:ind w:left="1184" w:right="3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Wingdings" w:hAnsi="Wingdings" w:cs="Wingdings" w:eastAsia="Wingdings"/>
          <w:w w:val="75"/>
          <w:sz w:val="18"/>
          <w:szCs w:val="18"/>
        </w:rPr>
        <w:t></w:t>
      </w:r>
      <w:r>
        <w:rPr>
          <w:rFonts w:ascii="Wingdings" w:hAnsi="Wingdings" w:cs="Wingdings" w:eastAsia="Wingdings"/>
          <w:spacing w:val="-47"/>
          <w:w w:val="75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spacing w:val="-47"/>
          <w:w w:val="75"/>
          <w:sz w:val="18"/>
          <w:szCs w:val="18"/>
        </w:rPr>
      </w:r>
      <w:r>
        <w:rPr>
          <w:rFonts w:ascii="Lucida Sans" w:hAnsi="Lucida Sans" w:cs="Lucida Sans" w:eastAsia="Lucida Sans"/>
          <w:spacing w:val="-1"/>
          <w:w w:val="75"/>
          <w:sz w:val="20"/>
          <w:szCs w:val="20"/>
        </w:rPr>
        <w:t>orbunkbeds(6-8people)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before="0"/>
        <w:ind w:left="1184" w:right="3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Wingdings" w:hAnsi="Wingdings" w:cs="Wingdings" w:eastAsia="Wingdings"/>
          <w:w w:val="75"/>
          <w:sz w:val="18"/>
          <w:szCs w:val="18"/>
        </w:rPr>
        <w:t></w:t>
      </w:r>
      <w:r>
        <w:rPr>
          <w:rFonts w:ascii="Times New Roman" w:hAnsi="Times New Roman" w:cs="Times New Roman" w:eastAsia="Times New Roman"/>
          <w:spacing w:val="-1"/>
          <w:sz w:val="18"/>
          <w:szCs w:val="18"/>
        </w:rPr>
        <w:t> </w:t>
      </w:r>
      <w:r>
        <w:rPr>
          <w:rFonts w:ascii="Lucida Sans" w:hAnsi="Lucida Sans" w:cs="Lucida Sans" w:eastAsia="Lucida Sans"/>
          <w:w w:val="75"/>
          <w:sz w:val="20"/>
          <w:szCs w:val="20"/>
        </w:rPr>
        <w:t>Possibilitytomakecottages;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before="7"/>
        <w:ind w:left="1184" w:right="3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Wingdings" w:hAnsi="Wingdings" w:cs="Wingdings" w:eastAsia="Wingdings"/>
          <w:w w:val="70"/>
          <w:sz w:val="18"/>
          <w:szCs w:val="18"/>
        </w:rPr>
        <w:t></w:t>
      </w:r>
      <w:r>
        <w:rPr>
          <w:rFonts w:ascii="Wingdings" w:hAnsi="Wingdings" w:cs="Wingdings" w:eastAsia="Wingdings"/>
          <w:spacing w:val="-55"/>
          <w:w w:val="70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spacing w:val="-55"/>
          <w:w w:val="70"/>
          <w:sz w:val="18"/>
          <w:szCs w:val="18"/>
        </w:rPr>
      </w:r>
      <w:r>
        <w:rPr>
          <w:rFonts w:ascii="Lucida Sans" w:hAnsi="Lucida Sans" w:cs="Lucida Sans" w:eastAsia="Lucida Sans"/>
          <w:w w:val="70"/>
          <w:sz w:val="20"/>
          <w:szCs w:val="20"/>
        </w:rPr>
        <w:t>Sideentrance;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before="9"/>
        <w:ind w:left="1184" w:right="3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Wingdings" w:hAnsi="Wingdings" w:cs="Wingdings" w:eastAsia="Wingdings"/>
          <w:w w:val="75"/>
          <w:sz w:val="18"/>
          <w:szCs w:val="18"/>
        </w:rPr>
        <w:t></w:t>
      </w:r>
      <w:r>
        <w:rPr>
          <w:rFonts w:ascii="Wingdings" w:hAnsi="Wingdings" w:cs="Wingdings" w:eastAsia="Wingdings"/>
          <w:spacing w:val="-109"/>
          <w:w w:val="75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spacing w:val="-109"/>
          <w:w w:val="75"/>
          <w:sz w:val="18"/>
          <w:szCs w:val="18"/>
        </w:rPr>
      </w:r>
      <w:r>
        <w:rPr>
          <w:rFonts w:ascii="Lucida Sans" w:hAnsi="Lucida Sans" w:cs="Lucida Sans" w:eastAsia="Lucida Sans"/>
          <w:w w:val="75"/>
          <w:sz w:val="20"/>
          <w:szCs w:val="20"/>
        </w:rPr>
        <w:t>NTA=79,5m</w:t>
      </w:r>
      <w:r>
        <w:rPr>
          <w:rFonts w:ascii="Lucida Sans" w:hAnsi="Lucida Sans" w:cs="Lucida Sans" w:eastAsia="Lucida Sans"/>
          <w:spacing w:val="64"/>
          <w:w w:val="75"/>
          <w:sz w:val="20"/>
          <w:szCs w:val="20"/>
        </w:rPr>
        <w:t> </w:t>
      </w:r>
      <w:r>
        <w:rPr>
          <w:rFonts w:ascii="Sakkal Majalla" w:hAnsi="Sakkal Majalla" w:cs="Sakkal Majalla" w:eastAsia="Sakkal Majalla"/>
          <w:spacing w:val="64"/>
          <w:w w:val="75"/>
          <w:sz w:val="28"/>
          <w:szCs w:val="28"/>
        </w:rPr>
      </w:r>
      <w:r>
        <w:rPr>
          <w:rFonts w:ascii="Lucida Sans" w:hAnsi="Lucida Sans" w:cs="Lucida Sans" w:eastAsia="Lucida Sans"/>
          <w:w w:val="75"/>
          <w:sz w:val="20"/>
          <w:szCs w:val="20"/>
        </w:rPr>
        <w:t>(1stfloor);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before="11"/>
        <w:ind w:left="1184" w:right="3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Wingdings" w:hAnsi="Wingdings" w:cs="Wingdings" w:eastAsia="Wingdings"/>
          <w:w w:val="75"/>
          <w:sz w:val="18"/>
          <w:szCs w:val="18"/>
        </w:rPr>
        <w:t></w:t>
      </w:r>
      <w:r>
        <w:rPr>
          <w:rFonts w:ascii="Wingdings" w:hAnsi="Wingdings" w:cs="Wingdings" w:eastAsia="Wingdings"/>
          <w:spacing w:val="-103"/>
          <w:w w:val="75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spacing w:val="-103"/>
          <w:w w:val="75"/>
          <w:sz w:val="18"/>
          <w:szCs w:val="18"/>
        </w:rPr>
      </w:r>
      <w:r>
        <w:rPr>
          <w:rFonts w:ascii="Lucida Sans" w:hAnsi="Lucida Sans" w:cs="Lucida Sans" w:eastAsia="Lucida Sans"/>
          <w:w w:val="75"/>
          <w:sz w:val="20"/>
          <w:szCs w:val="20"/>
        </w:rPr>
        <w:t>NTA=35,5m</w:t>
      </w:r>
      <w:r>
        <w:rPr>
          <w:rFonts w:ascii="Lucida Sans" w:hAnsi="Lucida Sans" w:cs="Lucida Sans" w:eastAsia="Lucida Sans"/>
          <w:spacing w:val="34"/>
          <w:w w:val="75"/>
          <w:sz w:val="20"/>
          <w:szCs w:val="20"/>
        </w:rPr>
        <w:t> </w:t>
      </w:r>
      <w:r>
        <w:rPr>
          <w:rFonts w:ascii="Sakkal Majalla" w:hAnsi="Sakkal Majalla" w:cs="Sakkal Majalla" w:eastAsia="Sakkal Majalla"/>
          <w:spacing w:val="34"/>
          <w:w w:val="75"/>
          <w:sz w:val="29"/>
          <w:szCs w:val="29"/>
        </w:rPr>
      </w:r>
      <w:r>
        <w:rPr>
          <w:rFonts w:ascii="Lucida Sans" w:hAnsi="Lucida Sans" w:cs="Lucida Sans" w:eastAsia="Lucida Sans"/>
          <w:w w:val="75"/>
          <w:sz w:val="20"/>
          <w:szCs w:val="20"/>
        </w:rPr>
        <w:t>(2ndfloor);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before="4"/>
        <w:ind w:left="1184" w:right="3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Wingdings" w:hAnsi="Wingdings" w:cs="Wingdings" w:eastAsia="Wingdings"/>
          <w:w w:val="70"/>
          <w:sz w:val="18"/>
          <w:szCs w:val="18"/>
        </w:rPr>
        <w:t></w:t>
      </w:r>
      <w:r>
        <w:rPr>
          <w:rFonts w:ascii="Wingdings" w:hAnsi="Wingdings" w:cs="Wingdings" w:eastAsia="Wingdings"/>
          <w:spacing w:val="-97"/>
          <w:w w:val="70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spacing w:val="-97"/>
          <w:w w:val="70"/>
          <w:sz w:val="18"/>
          <w:szCs w:val="18"/>
        </w:rPr>
      </w:r>
      <w:r>
        <w:rPr>
          <w:rFonts w:ascii="Lucida Sans" w:hAnsi="Lucida Sans" w:cs="Lucida Sans" w:eastAsia="Lucida Sans"/>
          <w:w w:val="70"/>
          <w:sz w:val="20"/>
          <w:szCs w:val="20"/>
        </w:rPr>
        <w:t>BRA=120m</w:t>
      </w:r>
      <w:r>
        <w:rPr>
          <w:rFonts w:ascii="Lucida Sans" w:hAnsi="Lucida Sans" w:cs="Lucida Sans" w:eastAsia="Lucida Sans"/>
          <w:spacing w:val="84"/>
          <w:w w:val="70"/>
          <w:sz w:val="20"/>
          <w:szCs w:val="20"/>
        </w:rPr>
        <w:t> </w:t>
      </w:r>
      <w:r>
        <w:rPr>
          <w:rFonts w:ascii="Sakkal Majalla" w:hAnsi="Sakkal Majalla" w:cs="Sakkal Majalla" w:eastAsia="Sakkal Majalla"/>
          <w:spacing w:val="84"/>
          <w:w w:val="70"/>
          <w:sz w:val="29"/>
          <w:szCs w:val="29"/>
        </w:rPr>
      </w:r>
      <w:r>
        <w:rPr>
          <w:rFonts w:ascii="Lucida Sans" w:hAnsi="Lucida Sans" w:cs="Lucida Sans" w:eastAsia="Lucida Sans"/>
          <w:w w:val="70"/>
          <w:sz w:val="20"/>
          <w:szCs w:val="20"/>
        </w:rPr>
        <w:t>;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  <w:r>
        <w:rPr/>
        <w:br w:type="column"/>
      </w:r>
      <w:r>
        <w:rPr>
          <w:rFonts w:ascii="Lucida Sans"/>
          <w:sz w:val="1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</w:p>
    <w:p>
      <w:pPr>
        <w:pStyle w:val="BodyText"/>
        <w:spacing w:line="240" w:lineRule="auto" w:before="82"/>
        <w:ind w:left="1053" w:right="0"/>
        <w:jc w:val="left"/>
        <w:rPr>
          <w:rFonts w:ascii="Tahoma" w:hAnsi="Tahoma" w:cs="Tahoma" w:eastAsia="Tahoma"/>
        </w:rPr>
      </w:pPr>
      <w:r>
        <w:rPr/>
        <w:pict>
          <v:shape style="position:absolute;margin-left:198.870041pt;margin-top:2.180287pt;width:14.6pt;height:30.05pt;mso-position-horizontal-relative:page;mso-position-vertical-relative:paragraph;z-index:3352" type="#_x0000_t202" filled="false" stroked="false">
            <v:textbox inset="0,0,0,0" style="layout-flow:vertical;mso-layout-flow-alt:bottom-to-top">
              <w:txbxContent>
                <w:p>
                  <w:pPr>
                    <w:spacing w:line="277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5"/>
                      <w:szCs w:val="25"/>
                    </w:rPr>
                  </w:pPr>
                  <w:r>
                    <w:rPr>
                      <w:rFonts w:ascii="Arial"/>
                      <w:sz w:val="25"/>
                    </w:rPr>
                    <w:t>7500</w:t>
                  </w:r>
                </w:p>
              </w:txbxContent>
            </v:textbox>
            <w10:wrap type="none"/>
          </v:shape>
        </w:pict>
      </w:r>
      <w:r>
        <w:rPr>
          <w:rFonts w:ascii="Tahoma"/>
        </w:rPr>
        <w:t>Terrace</w:t>
      </w:r>
      <w:r>
        <w:rPr>
          <w:rFonts w:ascii="Tahoma"/>
          <w:spacing w:val="-4"/>
        </w:rPr>
        <w:t> </w:t>
      </w:r>
      <w:r>
        <w:rPr>
          <w:rFonts w:ascii="Tahoma"/>
        </w:rPr>
        <w:t>18</w:t>
      </w:r>
      <w:r>
        <w:rPr>
          <w:rFonts w:ascii="Tahoma"/>
          <w:spacing w:val="-3"/>
        </w:rPr>
        <w:t> </w:t>
      </w:r>
      <w:r>
        <w:rPr>
          <w:rFonts w:ascii="Tahoma"/>
        </w:rPr>
        <w:t>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  <w:r>
        <w:rPr/>
        <w:br w:type="column"/>
      </w:r>
      <w:r>
        <w:rPr>
          <w:rFonts w:ascii="Tahoma"/>
          <w:sz w:val="10"/>
        </w:rPr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4"/>
        <w:rPr>
          <w:rFonts w:ascii="Tahoma" w:hAnsi="Tahoma" w:cs="Tahoma" w:eastAsia="Tahoma"/>
          <w:sz w:val="13"/>
          <w:szCs w:val="13"/>
        </w:rPr>
      </w:pPr>
    </w:p>
    <w:p>
      <w:pPr>
        <w:pStyle w:val="BodyText"/>
        <w:spacing w:line="240" w:lineRule="auto"/>
        <w:ind w:left="1304" w:right="0" w:hanging="129"/>
        <w:jc w:val="left"/>
        <w:rPr>
          <w:rFonts w:ascii="Tahoma" w:hAnsi="Tahoma" w:cs="Tahoma" w:eastAsia="Tahoma"/>
        </w:rPr>
      </w:pPr>
      <w:r>
        <w:rPr>
          <w:rFonts w:ascii="Tahoma"/>
        </w:rPr>
        <w:t>Livingroom </w:t>
      </w:r>
      <w:r>
        <w:rPr>
          <w:rFonts w:ascii="Tahoma"/>
        </w:rPr>
        <w:t>17.7m2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3"/>
          <w:szCs w:val="13"/>
        </w:rPr>
      </w:pPr>
    </w:p>
    <w:p>
      <w:pPr>
        <w:pStyle w:val="BodyText"/>
        <w:spacing w:line="251" w:lineRule="auto"/>
        <w:ind w:left="935" w:right="413" w:hanging="21"/>
        <w:jc w:val="left"/>
        <w:rPr>
          <w:rFonts w:ascii="Tahoma" w:hAnsi="Tahoma" w:cs="Tahoma" w:eastAsia="Tahoma"/>
        </w:rPr>
      </w:pPr>
      <w:r>
        <w:rPr>
          <w:rFonts w:ascii="Tahoma"/>
        </w:rPr>
        <w:t>Kitchen </w:t>
      </w:r>
      <w:r>
        <w:rPr>
          <w:rFonts w:ascii="Tahoma"/>
          <w:w w:val="95"/>
        </w:rPr>
        <w:t>13,3m2</w:t>
      </w:r>
      <w:r>
        <w:rPr>
          <w:rFonts w:ascii="Tahoma"/>
        </w:rPr>
      </w:r>
    </w:p>
    <w:p>
      <w:pPr>
        <w:pStyle w:val="BodyText"/>
        <w:spacing w:line="247" w:lineRule="auto" w:before="81"/>
        <w:ind w:left="852" w:right="118" w:hanging="20"/>
        <w:jc w:val="right"/>
        <w:rPr>
          <w:rFonts w:ascii="Tahoma" w:hAnsi="Tahoma" w:cs="Tahoma" w:eastAsia="Tahoma"/>
        </w:rPr>
      </w:pPr>
      <w:r>
        <w:rPr/>
        <w:br w:type="column"/>
      </w:r>
      <w:r>
        <w:rPr>
          <w:rFonts w:ascii="Tahoma"/>
        </w:rPr>
        <w:t>Storage</w:t>
      </w:r>
      <w:r>
        <w:rPr>
          <w:rFonts w:ascii="Tahoma"/>
        </w:rPr>
        <w:t> </w:t>
      </w:r>
      <w:r>
        <w:rPr>
          <w:rFonts w:ascii="Tahoma"/>
        </w:rPr>
        <w:t>1,8</w:t>
      </w:r>
      <w:r>
        <w:rPr>
          <w:rFonts w:ascii="Tahoma"/>
          <w:spacing w:val="-7"/>
        </w:rPr>
        <w:t> </w:t>
      </w:r>
      <w:r>
        <w:rPr>
          <w:rFonts w:ascii="Tahoma"/>
        </w:rPr>
        <w:t>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8"/>
        <w:rPr>
          <w:rFonts w:ascii="Tahoma" w:hAnsi="Tahoma" w:cs="Tahoma" w:eastAsia="Tahoma"/>
          <w:sz w:val="8"/>
          <w:szCs w:val="8"/>
        </w:rPr>
      </w:pPr>
    </w:p>
    <w:p>
      <w:pPr>
        <w:pStyle w:val="BodyText"/>
        <w:spacing w:line="247" w:lineRule="auto"/>
        <w:ind w:left="898" w:right="127" w:firstLine="12"/>
        <w:jc w:val="right"/>
        <w:rPr>
          <w:rFonts w:ascii="Tahoma" w:hAnsi="Tahoma" w:cs="Tahoma" w:eastAsia="Tahoma"/>
        </w:rPr>
      </w:pPr>
      <w:r>
        <w:rPr>
          <w:rFonts w:ascii="Tahoma"/>
        </w:rPr>
        <w:t>Stairs </w:t>
      </w:r>
      <w:r>
        <w:rPr>
          <w:rFonts w:ascii="Tahoma"/>
          <w:w w:val="95"/>
        </w:rPr>
        <w:t>2,6m2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pStyle w:val="BodyText"/>
        <w:spacing w:line="130" w:lineRule="atLeast" w:before="64"/>
        <w:ind w:left="854" w:right="0"/>
        <w:jc w:val="center"/>
        <w:rPr>
          <w:rFonts w:ascii="Tahoma" w:hAnsi="Tahoma" w:cs="Tahoma" w:eastAsia="Tahoma"/>
        </w:rPr>
      </w:pPr>
      <w:r>
        <w:rPr>
          <w:rFonts w:ascii="Tahoma"/>
        </w:rPr>
        <w:t>Bathroom </w:t>
      </w:r>
      <w:r>
        <w:rPr>
          <w:rFonts w:ascii="Tahoma"/>
        </w:rPr>
        <w:t>6,5m2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  <w:r>
        <w:rPr/>
        <w:br w:type="column"/>
      </w:r>
      <w:r>
        <w:rPr>
          <w:rFonts w:ascii="Tahoma"/>
          <w:sz w:val="10"/>
        </w:rPr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pStyle w:val="BodyText"/>
        <w:spacing w:line="247" w:lineRule="auto" w:before="80"/>
        <w:ind w:left="312" w:right="102" w:hanging="71"/>
        <w:jc w:val="left"/>
        <w:rPr>
          <w:rFonts w:ascii="Tahoma" w:hAnsi="Tahoma" w:cs="Tahoma" w:eastAsia="Tahoma"/>
        </w:rPr>
      </w:pPr>
      <w:r>
        <w:rPr/>
        <w:pict>
          <v:shape style="position:absolute;margin-left:442.829834pt;margin-top:-50.428604pt;width:7.65pt;height:24.6pt;mso-position-horizontal-relative:page;mso-position-vertical-relative:paragraph;z-index:3376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line="240" w:lineRule="auto" w:before="8"/>
                    <w:ind w:left="20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/>
                      <w:w w:val="102"/>
                    </w:rPr>
                    <w:t>Entrance</w:t>
                  </w:r>
                  <w:r>
                    <w:rPr>
                      <w:rFonts w:ascii="Arial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ahoma"/>
        </w:rPr>
        <w:t>Entrance </w:t>
      </w:r>
      <w:r>
        <w:rPr>
          <w:rFonts w:ascii="Tahoma"/>
        </w:rPr>
        <w:t>4,8</w:t>
      </w:r>
      <w:r>
        <w:rPr>
          <w:rFonts w:ascii="Tahoma"/>
          <w:spacing w:val="-7"/>
        </w:rPr>
        <w:t> </w:t>
      </w:r>
      <w:r>
        <w:rPr>
          <w:rFonts w:ascii="Tahoma"/>
        </w:rPr>
        <w:t>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pStyle w:val="BodyText"/>
        <w:spacing w:line="251" w:lineRule="auto" w:before="60"/>
        <w:ind w:left="324" w:right="102" w:hanging="69"/>
        <w:jc w:val="left"/>
        <w:rPr>
          <w:rFonts w:ascii="Tahoma" w:hAnsi="Tahoma" w:cs="Tahoma" w:eastAsia="Tahoma"/>
        </w:rPr>
      </w:pPr>
      <w:r>
        <w:rPr>
          <w:rFonts w:ascii="Tahoma"/>
        </w:rPr>
        <w:t>Corridor </w:t>
      </w:r>
      <w:r>
        <w:rPr>
          <w:rFonts w:ascii="Tahoma"/>
        </w:rPr>
        <w:t>6,4m2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9"/>
          <w:szCs w:val="9"/>
        </w:rPr>
      </w:pPr>
    </w:p>
    <w:p>
      <w:pPr>
        <w:pStyle w:val="BodyText"/>
        <w:spacing w:line="89" w:lineRule="exact"/>
        <w:ind w:right="0"/>
        <w:jc w:val="right"/>
        <w:rPr>
          <w:rFonts w:ascii="Tahoma" w:hAnsi="Tahoma" w:cs="Tahoma" w:eastAsia="Tahoma"/>
        </w:rPr>
      </w:pPr>
      <w:r>
        <w:rPr>
          <w:rFonts w:ascii="Tahoma"/>
        </w:rPr>
        <w:t>WC</w:t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  <w:r>
        <w:rPr/>
        <w:br w:type="column"/>
      </w:r>
      <w:r>
        <w:rPr>
          <w:rFonts w:ascii="Tahoma"/>
          <w:sz w:val="10"/>
        </w:rPr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2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51" w:lineRule="auto"/>
        <w:ind w:left="771" w:right="1123" w:hanging="42"/>
        <w:jc w:val="left"/>
        <w:rPr>
          <w:rFonts w:ascii="Tahoma" w:hAnsi="Tahoma" w:cs="Tahoma" w:eastAsia="Tahoma"/>
        </w:rPr>
      </w:pPr>
      <w:r>
        <w:rPr>
          <w:rFonts w:ascii="Tahoma"/>
        </w:rPr>
        <w:t>Bedroom </w:t>
      </w:r>
      <w:r>
        <w:rPr>
          <w:rFonts w:ascii="Tahoma"/>
        </w:rPr>
        <w:t>12,0</w:t>
      </w:r>
      <w:r>
        <w:rPr>
          <w:rFonts w:ascii="Tahoma"/>
          <w:spacing w:val="-7"/>
        </w:rPr>
        <w:t> </w:t>
      </w:r>
      <w:r>
        <w:rPr>
          <w:rFonts w:ascii="Tahoma"/>
        </w:rPr>
        <w:t>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8"/>
        <w:rPr>
          <w:rFonts w:ascii="Tahoma" w:hAnsi="Tahoma" w:cs="Tahoma" w:eastAsia="Tahoma"/>
          <w:sz w:val="9"/>
          <w:szCs w:val="9"/>
        </w:rPr>
      </w:pPr>
    </w:p>
    <w:p>
      <w:pPr>
        <w:pStyle w:val="BodyText"/>
        <w:spacing w:line="140" w:lineRule="atLeast"/>
        <w:ind w:left="769" w:right="1123" w:hanging="45"/>
        <w:jc w:val="left"/>
        <w:rPr>
          <w:rFonts w:ascii="Tahoma" w:hAnsi="Tahoma" w:cs="Tahoma" w:eastAsia="Tahoma"/>
        </w:rPr>
      </w:pPr>
      <w:r>
        <w:rPr>
          <w:rFonts w:ascii="Tahoma"/>
        </w:rPr>
        <w:t>Bedroom </w:t>
      </w:r>
      <w:r>
        <w:rPr>
          <w:rFonts w:ascii="Tahoma"/>
        </w:rPr>
        <w:t>12,0</w:t>
      </w:r>
      <w:r>
        <w:rPr>
          <w:rFonts w:ascii="Tahoma"/>
          <w:spacing w:val="-7"/>
        </w:rPr>
        <w:t> </w:t>
      </w:r>
      <w:r>
        <w:rPr>
          <w:rFonts w:ascii="Tahoma"/>
        </w:rPr>
        <w:t>m2</w:t>
      </w:r>
      <w:r>
        <w:rPr>
          <w:rFonts w:ascii="Tahoma"/>
        </w:rPr>
      </w:r>
    </w:p>
    <w:p>
      <w:pPr>
        <w:spacing w:after="0" w:line="140" w:lineRule="atLeast"/>
        <w:jc w:val="left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  <w:cols w:num="6" w:equalWidth="0">
            <w:col w:w="3514" w:space="40"/>
            <w:col w:w="1760" w:space="40"/>
            <w:col w:w="1713" w:space="40"/>
            <w:col w:w="1329" w:space="40"/>
            <w:col w:w="908" w:space="40"/>
            <w:col w:w="2476"/>
          </w:cols>
        </w:sectPr>
      </w:pPr>
    </w:p>
    <w:p>
      <w:pPr>
        <w:spacing w:line="168" w:lineRule="exact" w:before="0"/>
        <w:ind w:left="1184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Wingdings" w:hAnsi="Wingdings" w:cs="Wingdings" w:eastAsia="Wingdings"/>
          <w:w w:val="65"/>
          <w:sz w:val="18"/>
          <w:szCs w:val="18"/>
        </w:rPr>
        <w:t></w:t>
      </w:r>
      <w:r>
        <w:rPr>
          <w:rFonts w:ascii="Wingdings" w:hAnsi="Wingdings" w:cs="Wingdings" w:eastAsia="Wingdings"/>
          <w:spacing w:val="-53"/>
          <w:w w:val="65"/>
          <w:sz w:val="18"/>
          <w:szCs w:val="18"/>
        </w:rPr>
        <w:t></w:t>
      </w:r>
      <w:r>
        <w:rPr>
          <w:rFonts w:ascii="Times New Roman" w:hAnsi="Times New Roman" w:cs="Times New Roman" w:eastAsia="Times New Roman"/>
          <w:spacing w:val="-53"/>
          <w:w w:val="65"/>
          <w:sz w:val="18"/>
          <w:szCs w:val="18"/>
        </w:rPr>
      </w:r>
      <w:r>
        <w:rPr>
          <w:rFonts w:ascii="Lucida Sans" w:hAnsi="Lucida Sans" w:cs="Lucida Sans" w:eastAsia="Lucida Sans"/>
          <w:w w:val="65"/>
          <w:sz w:val="20"/>
          <w:szCs w:val="20"/>
        </w:rPr>
        <w:t>BYA=109m</w:t>
      </w:r>
      <w:r>
        <w:rPr>
          <w:rFonts w:ascii="Lucida Sans" w:hAnsi="Lucida Sans" w:cs="Lucida Sans" w:eastAsia="Lucida Sans"/>
          <w:spacing w:val="16"/>
          <w:sz w:val="20"/>
          <w:szCs w:val="20"/>
        </w:rPr>
        <w:t> </w:t>
      </w:r>
      <w:r>
        <w:rPr>
          <w:rFonts w:ascii="Sakkal Majalla" w:hAnsi="Sakkal Majalla" w:cs="Sakkal Majalla" w:eastAsia="Sakkal Majalla"/>
          <w:spacing w:val="-1"/>
          <w:w w:val="160"/>
          <w:sz w:val="29"/>
          <w:szCs w:val="29"/>
        </w:rPr>
        <w:t> </w:t>
      </w:r>
      <w:r>
        <w:rPr>
          <w:rFonts w:ascii="Lucida Sans" w:hAnsi="Lucida Sans" w:cs="Lucida Sans" w:eastAsia="Lucida Sans"/>
          <w:w w:val="70"/>
          <w:sz w:val="20"/>
          <w:szCs w:val="20"/>
        </w:rPr>
        <w:t>.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pStyle w:val="BodyText"/>
        <w:spacing w:line="125" w:lineRule="exact"/>
        <w:ind w:left="1184" w:right="0"/>
        <w:jc w:val="left"/>
        <w:rPr>
          <w:rFonts w:ascii="Tahoma" w:hAnsi="Tahoma" w:cs="Tahoma" w:eastAsia="Tahoma"/>
        </w:rPr>
      </w:pPr>
      <w:r>
        <w:rPr/>
        <w:br w:type="column"/>
      </w:r>
      <w:r>
        <w:rPr>
          <w:rFonts w:ascii="Tahoma"/>
        </w:rPr>
        <w:t>2,9</w:t>
      </w:r>
      <w:r>
        <w:rPr>
          <w:rFonts w:ascii="Tahoma"/>
          <w:spacing w:val="-7"/>
        </w:rPr>
        <w:t> </w:t>
      </w:r>
      <w:r>
        <w:rPr>
          <w:rFonts w:ascii="Tahoma"/>
        </w:rPr>
        <w:t>m2</w:t>
      </w:r>
      <w:r>
        <w:rPr>
          <w:rFonts w:ascii="Tahoma"/>
        </w:rPr>
      </w:r>
    </w:p>
    <w:p>
      <w:pPr>
        <w:spacing w:after="0" w:line="125" w:lineRule="exact"/>
        <w:jc w:val="left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  <w:cols w:num="2" w:equalWidth="0">
            <w:col w:w="2403" w:space="5541"/>
            <w:col w:w="3956"/>
          </w:cols>
        </w:sectPr>
      </w:pPr>
    </w:p>
    <w:p>
      <w:pPr>
        <w:spacing w:line="240" w:lineRule="auto" w:before="0"/>
        <w:rPr>
          <w:rFonts w:ascii="Tahoma" w:hAnsi="Tahoma" w:cs="Tahoma" w:eastAsia="Tahoma"/>
          <w:sz w:val="6"/>
          <w:szCs w:val="6"/>
        </w:rPr>
      </w:pPr>
    </w:p>
    <w:p>
      <w:pPr>
        <w:spacing w:line="240" w:lineRule="auto" w:before="9"/>
        <w:rPr>
          <w:rFonts w:ascii="Tahoma" w:hAnsi="Tahoma" w:cs="Tahoma" w:eastAsia="Tahoma"/>
          <w:sz w:val="5"/>
          <w:szCs w:val="5"/>
        </w:rPr>
      </w:pPr>
    </w:p>
    <w:p>
      <w:pPr>
        <w:spacing w:before="0"/>
        <w:ind w:left="5721" w:right="5481" w:firstLine="0"/>
        <w:jc w:val="center"/>
        <w:rPr>
          <w:rFonts w:ascii="Arial" w:hAnsi="Arial" w:cs="Arial" w:eastAsia="Arial"/>
          <w:sz w:val="6"/>
          <w:szCs w:val="6"/>
        </w:rPr>
      </w:pPr>
      <w:r>
        <w:rPr/>
        <w:pict>
          <v:shape style="position:absolute;margin-left:360.077911pt;margin-top:-2.626065pt;width:24.45pt;height:9.050pt;mso-position-horizontal-relative:page;mso-position-vertical-relative:paragraph;z-index:3328" type="#_x0000_t202" filled="false" stroked="false">
            <v:textbox inset="0,0,0,0" style="layout-flow:vertical">
              <w:txbxContent>
                <w:p>
                  <w:pPr>
                    <w:spacing w:line="210" w:lineRule="exact" w:before="0"/>
                    <w:ind w:left="20" w:right="0" w:firstLine="0"/>
                    <w:jc w:val="left"/>
                    <w:rPr>
                      <w:rFonts w:ascii="Comic Sans MS" w:hAnsi="Comic Sans MS" w:cs="Comic Sans MS" w:eastAsia="Comic Sans MS"/>
                      <w:sz w:val="17"/>
                      <w:szCs w:val="17"/>
                    </w:rPr>
                  </w:pPr>
                  <w:r>
                    <w:rPr>
                      <w:rFonts w:ascii="Comic Sans MS"/>
                      <w:w w:val="276"/>
                      <w:sz w:val="17"/>
                    </w:rPr>
                    <w:t> </w:t>
                  </w:r>
                  <w:r>
                    <w:rPr>
                      <w:rFonts w:ascii="Comic Sans MS"/>
                      <w:sz w:val="17"/>
                    </w:rPr>
                  </w:r>
                </w:p>
                <w:p>
                  <w:pPr>
                    <w:spacing w:before="39"/>
                    <w:ind w:left="20" w:right="0" w:firstLine="0"/>
                    <w:jc w:val="left"/>
                    <w:rPr>
                      <w:rFonts w:ascii="Comic Sans MS" w:hAnsi="Comic Sans MS" w:cs="Comic Sans MS" w:eastAsia="Comic Sans MS"/>
                      <w:sz w:val="17"/>
                      <w:szCs w:val="17"/>
                    </w:rPr>
                  </w:pPr>
                  <w:r>
                    <w:rPr>
                      <w:rFonts w:ascii="Comic Sans MS"/>
                      <w:w w:val="276"/>
                      <w:sz w:val="17"/>
                    </w:rPr>
                    <w:t> </w:t>
                  </w:r>
                  <w:r>
                    <w:rPr>
                      <w:rFonts w:ascii="Comic Sans MS"/>
                      <w:sz w:val="1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105"/>
          <w:sz w:val="6"/>
        </w:rPr>
        <w:t>DW</w:t>
      </w:r>
      <w:r>
        <w:rPr>
          <w:rFonts w:ascii="Arial"/>
          <w:sz w:val="6"/>
        </w:rPr>
      </w:r>
    </w:p>
    <w:p>
      <w:pPr>
        <w:spacing w:line="240" w:lineRule="auto" w:before="0"/>
        <w:rPr>
          <w:rFonts w:ascii="Arial" w:hAnsi="Arial" w:cs="Arial" w:eastAsia="Arial"/>
          <w:sz w:val="29"/>
          <w:szCs w:val="29"/>
        </w:rPr>
      </w:pPr>
    </w:p>
    <w:p>
      <w:pPr>
        <w:spacing w:after="0" w:line="240" w:lineRule="auto"/>
        <w:rPr>
          <w:rFonts w:ascii="Arial" w:hAnsi="Arial" w:cs="Arial" w:eastAsia="Arial"/>
          <w:sz w:val="29"/>
          <w:szCs w:val="29"/>
        </w:rPr>
        <w:sectPr>
          <w:type w:val="continuous"/>
          <w:pgSz w:w="11900" w:h="16840"/>
          <w:pgMar w:top="1600" w:bottom="280" w:left="0" w:right="0"/>
        </w:sectPr>
      </w:pPr>
    </w:p>
    <w:p>
      <w:pPr>
        <w:pStyle w:val="Heading7"/>
        <w:spacing w:line="240" w:lineRule="auto" w:before="69"/>
        <w:ind w:left="0" w:right="0"/>
        <w:jc w:val="right"/>
        <w:rPr>
          <w:rFonts w:ascii="Arial" w:hAnsi="Arial" w:cs="Arial" w:eastAsia="Arial"/>
        </w:rPr>
      </w:pPr>
      <w:r>
        <w:rPr>
          <w:rFonts w:ascii="Arial"/>
          <w:w w:val="95"/>
        </w:rPr>
        <w:t>14500</w:t>
      </w:r>
    </w:p>
    <w:p>
      <w:pPr>
        <w:spacing w:line="240" w:lineRule="auto" w:before="7"/>
        <w:rPr>
          <w:rFonts w:ascii="Arial" w:hAnsi="Arial" w:cs="Arial" w:eastAsia="Arial"/>
          <w:sz w:val="10"/>
          <w:szCs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line="240" w:lineRule="auto"/>
        <w:ind w:left="248" w:right="0"/>
        <w:jc w:val="left"/>
        <w:rPr>
          <w:rFonts w:ascii="Tahoma" w:hAnsi="Tahoma" w:cs="Tahoma" w:eastAsia="Tahoma"/>
        </w:rPr>
      </w:pPr>
      <w:r>
        <w:rPr>
          <w:rFonts w:ascii="Tahoma"/>
        </w:rPr>
        <w:t>A-A</w:t>
      </w:r>
    </w:p>
    <w:p>
      <w:pPr>
        <w:spacing w:after="0" w:line="240" w:lineRule="auto"/>
        <w:jc w:val="left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  <w:cols w:num="2" w:equalWidth="0">
            <w:col w:w="7905" w:space="40"/>
            <w:col w:w="3955"/>
          </w:cols>
        </w:sectPr>
      </w:pPr>
    </w:p>
    <w:p>
      <w:pPr>
        <w:tabs>
          <w:tab w:pos="8180" w:val="left" w:leader="none"/>
        </w:tabs>
        <w:spacing w:before="20"/>
        <w:ind w:left="4420" w:right="0" w:firstLine="0"/>
        <w:jc w:val="left"/>
        <w:rPr>
          <w:rFonts w:ascii="Tahoma" w:hAnsi="Tahoma" w:cs="Tahoma" w:eastAsia="Tahoma"/>
          <w:sz w:val="11"/>
          <w:szCs w:val="11"/>
        </w:rPr>
      </w:pPr>
      <w:r>
        <w:rPr>
          <w:rFonts w:ascii="Lucida Sans"/>
          <w:spacing w:val="-1"/>
          <w:w w:val="90"/>
          <w:sz w:val="22"/>
        </w:rPr>
        <w:t>Loft</w:t>
        <w:tab/>
      </w:r>
      <w:r>
        <w:rPr>
          <w:rFonts w:ascii="Tahoma"/>
          <w:position w:val="2"/>
          <w:sz w:val="11"/>
        </w:rPr>
        <w:t>A-A</w:t>
      </w:r>
      <w:r>
        <w:rPr>
          <w:rFonts w:ascii="Tahoma"/>
          <w:sz w:val="11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7"/>
        <w:rPr>
          <w:rFonts w:ascii="Tahoma" w:hAnsi="Tahoma" w:cs="Tahoma" w:eastAsia="Tahoma"/>
          <w:sz w:val="28"/>
          <w:szCs w:val="28"/>
        </w:rPr>
      </w:pPr>
    </w:p>
    <w:p>
      <w:pPr>
        <w:pStyle w:val="BodyText"/>
        <w:spacing w:line="247" w:lineRule="auto" w:before="81"/>
        <w:ind w:left="8785" w:right="2491" w:hanging="39"/>
        <w:jc w:val="left"/>
        <w:rPr>
          <w:rFonts w:ascii="Tahoma" w:hAnsi="Tahoma" w:cs="Tahoma" w:eastAsia="Tahoma"/>
        </w:rPr>
      </w:pPr>
      <w:r>
        <w:rPr/>
        <w:pict>
          <v:shape style="position:absolute;margin-left:319.999701pt;margin-top:16.405113pt;width:38.75pt;height:5.55pt;mso-position-horizontal-relative:page;mso-position-vertical-relative:paragraph;z-index:-431056;rotation:46" type="#_x0000_t136" fillcolor="#000000" stroked="f">
            <o:extrusion v:ext="view" autorotationcenter="t"/>
            <v:textpath style="font-family:&amp;quot;Tahoma&amp;quot;;font-size:5pt;v-text-kern:t;mso-text-shadow:auto" string="OPENCEALINGS"/>
            <w10:wrap type="none"/>
          </v:shape>
        </w:pict>
      </w:r>
      <w:r>
        <w:rPr>
          <w:rFonts w:ascii="Tahoma"/>
        </w:rPr>
        <w:t>Storage </w:t>
      </w:r>
      <w:r>
        <w:rPr>
          <w:rFonts w:ascii="Tahoma"/>
        </w:rPr>
        <w:t>2,5m2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9"/>
        <w:rPr>
          <w:rFonts w:ascii="Tahoma" w:hAnsi="Tahoma" w:cs="Tahoma" w:eastAsia="Tahoma"/>
          <w:sz w:val="9"/>
          <w:szCs w:val="9"/>
        </w:rPr>
      </w:pPr>
    </w:p>
    <w:p>
      <w:pPr>
        <w:pStyle w:val="BodyText"/>
        <w:spacing w:line="251" w:lineRule="auto"/>
        <w:ind w:left="10095" w:right="1057" w:hanging="36"/>
        <w:jc w:val="left"/>
        <w:rPr>
          <w:rFonts w:ascii="Tahoma" w:hAnsi="Tahoma" w:cs="Tahoma" w:eastAsia="Tahoma"/>
        </w:rPr>
      </w:pPr>
      <w:r>
        <w:rPr>
          <w:rFonts w:ascii="Tahoma"/>
        </w:rPr>
        <w:t>Bedroom </w:t>
      </w:r>
      <w:r>
        <w:rPr>
          <w:rFonts w:ascii="Tahoma"/>
        </w:rPr>
        <w:t>10,4m2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5"/>
        <w:rPr>
          <w:rFonts w:ascii="Tahoma" w:hAnsi="Tahoma" w:cs="Tahoma" w:eastAsia="Tahoma"/>
          <w:sz w:val="20"/>
          <w:szCs w:val="20"/>
        </w:rPr>
      </w:pPr>
    </w:p>
    <w:p>
      <w:pPr>
        <w:spacing w:after="0" w:line="240" w:lineRule="auto"/>
        <w:rPr>
          <w:rFonts w:ascii="Tahoma" w:hAnsi="Tahoma" w:cs="Tahoma" w:eastAsia="Tahoma"/>
          <w:sz w:val="20"/>
          <w:szCs w:val="20"/>
        </w:rPr>
        <w:sectPr>
          <w:type w:val="continuous"/>
          <w:pgSz w:w="11900" w:h="16840"/>
          <w:pgMar w:top="1600" w:bottom="280" w:left="0" w:right="0"/>
        </w:sectPr>
      </w:pPr>
    </w:p>
    <w:p>
      <w:pPr>
        <w:pStyle w:val="BodyText"/>
        <w:spacing w:line="247" w:lineRule="auto" w:before="81"/>
        <w:ind w:left="7475" w:right="0"/>
        <w:jc w:val="right"/>
        <w:rPr>
          <w:rFonts w:ascii="Tahoma" w:hAnsi="Tahoma" w:cs="Tahoma" w:eastAsia="Tahoma"/>
        </w:rPr>
      </w:pPr>
      <w:r>
        <w:rPr>
          <w:rFonts w:ascii="Tahoma"/>
        </w:rPr>
        <w:t>Lounge </w:t>
      </w:r>
      <w:r>
        <w:rPr>
          <w:rFonts w:ascii="Tahoma"/>
          <w:w w:val="95"/>
        </w:rPr>
        <w:t>23,9m2</w:t>
      </w:r>
      <w:r>
        <w:rPr>
          <w:rFonts w:ascii="Tahoma"/>
        </w:rPr>
      </w:r>
    </w:p>
    <w:p>
      <w:pPr>
        <w:spacing w:line="240" w:lineRule="auto" w:before="4"/>
        <w:rPr>
          <w:rFonts w:ascii="Tahoma" w:hAnsi="Tahoma" w:cs="Tahoma" w:eastAsia="Tahoma"/>
          <w:sz w:val="9"/>
          <w:szCs w:val="9"/>
        </w:rPr>
      </w:pPr>
      <w:r>
        <w:rPr/>
        <w:br w:type="column"/>
      </w:r>
      <w:r>
        <w:rPr>
          <w:rFonts w:ascii="Tahoma"/>
          <w:sz w:val="9"/>
        </w:rPr>
      </w:r>
    </w:p>
    <w:p>
      <w:pPr>
        <w:pStyle w:val="BodyText"/>
        <w:spacing w:line="251" w:lineRule="auto"/>
        <w:ind w:left="2197" w:right="1387"/>
        <w:jc w:val="center"/>
        <w:rPr>
          <w:rFonts w:ascii="Tahoma" w:hAnsi="Tahoma" w:cs="Tahoma" w:eastAsia="Tahoma"/>
        </w:rPr>
      </w:pPr>
      <w:r>
        <w:rPr>
          <w:rFonts w:ascii="Tahoma"/>
        </w:rPr>
        <w:t>Bedroom </w:t>
      </w:r>
      <w:r>
        <w:rPr>
          <w:rFonts w:ascii="Tahoma"/>
        </w:rPr>
        <w:t>8,0m2</w:t>
      </w:r>
      <w:r>
        <w:rPr>
          <w:rFonts w:ascii="Tahoma"/>
        </w:rPr>
      </w:r>
    </w:p>
    <w:p>
      <w:pPr>
        <w:spacing w:after="0" w:line="251" w:lineRule="auto"/>
        <w:jc w:val="center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  <w:cols w:num="2" w:equalWidth="0">
            <w:col w:w="7837" w:space="40"/>
            <w:col w:w="4023"/>
          </w:cols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  <w:r>
        <w:rPr/>
        <w:pict>
          <v:group style="position:absolute;margin-left:2pt;margin-top:5.520019pt;width:590.8pt;height:831.6pt;mso-position-horizontal-relative:page;mso-position-vertical-relative:page;z-index:-431080" coordorigin="40,110" coordsize="11816,16632">
            <v:shape style="position:absolute;left:40;top:110;width:11815;height:16632" type="#_x0000_t75" stroked="false">
              <v:imagedata r:id="rId81" o:title=""/>
            </v:shape>
            <v:group style="position:absolute;left:700;top:562;width:509;height:699" coordorigin="700,562" coordsize="509,699">
              <v:shape style="position:absolute;left:700;top:562;width:509;height:699" coordorigin="700,562" coordsize="509,699" path="m760,562l700,562,700,1260,758,1260,758,658,809,658,760,562xe" filled="true" fillcolor="#fdfdfd" stroked="false">
                <v:path arrowok="t"/>
                <v:fill type="solid"/>
              </v:shape>
              <v:shape style="position:absolute;left:700;top:562;width:509;height:699" coordorigin="700,562" coordsize="509,699" path="m1209,658l1151,658,1151,1260,1209,1260,1209,658xe" filled="true" fillcolor="#fdfdfd" stroked="false">
                <v:path arrowok="t"/>
                <v:fill type="solid"/>
              </v:shape>
              <v:shape style="position:absolute;left:700;top:562;width:509;height:699" coordorigin="700,562" coordsize="509,699" path="m809,658l758,658,954,1051,1008,943,954,943,809,658xe" filled="true" fillcolor="#fdfdfd" stroked="false">
                <v:path arrowok="t"/>
                <v:fill type="solid"/>
              </v:shape>
              <v:shape style="position:absolute;left:700;top:562;width:509;height:699" coordorigin="700,562" coordsize="509,699" path="m1209,562l1146,562,954,943,1008,943,1151,658,1209,658,1209,562xe" filled="true" fillcolor="#fdfdfd" stroked="false">
                <v:path arrowok="t"/>
                <v:fill type="solid"/>
              </v:shape>
            </v:group>
            <v:group style="position:absolute;left:1463;top:624;width:2;height:636" coordorigin="1463,624" coordsize="2,636">
              <v:shape style="position:absolute;left:1463;top:624;width:2;height:636" coordorigin="1463,624" coordsize="0,636" path="m1463,624l1463,1260e" filled="false" stroked="true" strokeweight="2.98pt" strokecolor="#fdfdfd">
                <v:path arrowok="t"/>
              </v:shape>
            </v:group>
            <v:group style="position:absolute;left:1353;top:593;width:140;height:2" coordorigin="1353,593" coordsize="140,2">
              <v:shape style="position:absolute;left:1353;top:593;width:140;height:2" coordorigin="1353,593" coordsize="140,0" path="m1353,593l1492,593e" filled="false" stroked="true" strokeweight="3.2pt" strokecolor="#fdfdfd">
                <v:path arrowok="t"/>
              </v:shape>
            </v:group>
            <v:group style="position:absolute;left:1636;top:562;width:428;height:699" coordorigin="1636,562" coordsize="428,699">
              <v:shape style="position:absolute;left:1636;top:562;width:428;height:699" coordorigin="1636,562" coordsize="428,699" path="m2030,626l1874,626,1881,629,1898,629,1902,631,1907,631,1912,634,1917,634,1926,638,1936,641,1943,646,1950,648,1965,658,1970,665,1974,670,1982,674,1984,682,1994,696,2001,718,2003,727,2003,766,2001,770,2001,773,1998,778,1998,780,1996,785,1996,787,1994,792,1991,794,1977,823,1972,828,1967,838,1962,842,1960,847,1955,852,1950,859,1946,864,1943,871,1938,876,1934,883,1929,888,1924,895,1912,907,1902,922,1895,929,1890,936,1883,943,1878,950,1850,979,1845,986,1838,996,1828,1003,1821,1013,1814,1020,1806,1030,1797,1037,1782,1056,1773,1063,1763,1073,1756,1082,1679,1159,1670,1171,1658,1181,1636,1202,1636,1260,2063,1260,2063,1198,1710,1198,1730,1178,1739,1171,1751,1162,1787,1126,1797,1118,1823,1092,1833,1085,1840,1075,1878,1037,1886,1027,1929,984,1934,977,1941,970,1946,962,1953,955,1962,941,1974,929,1989,907,1994,902,2003,888,2006,883,2010,876,2015,871,2018,864,2022,859,2025,854,2030,847,2034,838,2037,830,2046,811,2049,804,2054,794,2054,790,2058,780,2058,773,2061,768,2061,754,2063,751,2063,742,2061,732,2061,713,2058,703,2058,694,2056,686,2054,677,2051,670,2049,660,2046,653,2042,646,2039,641,2030,626xe" filled="true" fillcolor="#fdfdfd" stroked="false">
                <v:path arrowok="t"/>
                <v:fill type="solid"/>
              </v:shape>
              <v:shape style="position:absolute;left:1636;top:562;width:428;height:699" coordorigin="1636,562" coordsize="428,699" path="m1929,566l1792,566,1773,571,1766,571,1737,578,1727,578,1689,588,1679,593,1667,595,1648,600,1636,605,1636,670,1638,670,1650,667,1662,662,1672,660,1684,658,1694,655,1706,650,1734,643,1744,643,1773,636,1782,636,1792,634,1799,631,1816,631,1823,629,1847,629,1854,626,2030,626,2025,622,2020,614,2006,600,1991,590,1986,588,1979,583,1972,581,1965,576,1955,574,1953,574,1948,571,1941,569,1936,569,1929,566xe" filled="true" fillcolor="#fdfdfd" stroked="false">
                <v:path arrowok="t"/>
                <v:fill type="solid"/>
              </v:shape>
              <v:shape style="position:absolute;left:1636;top:562;width:428;height:699" coordorigin="1636,562" coordsize="428,699" path="m1917,564l1809,564,1799,566,1924,566,1917,564xe" filled="true" fillcolor="#fdfdfd" stroked="false">
                <v:path arrowok="t"/>
                <v:fill type="solid"/>
              </v:shape>
              <v:shape style="position:absolute;left:1636;top:562;width:428;height:699" coordorigin="1636,562" coordsize="428,699" path="m1898,562l1833,562,1823,564,1905,564,1898,562xe" filled="true" fillcolor="#fdfdfd" stroked="false">
                <v:path arrowok="t"/>
                <v:fill type="solid"/>
              </v:shape>
            </v:group>
            <v:group style="position:absolute;left:2207;top:562;width:425;height:699" coordorigin="2207,562" coordsize="425,699">
              <v:shape style="position:absolute;left:2207;top:562;width:425;height:699" coordorigin="2207,562" coordsize="425,699" path="m2459,1258l2385,1258,2394,1260,2450,1260,2459,1258xe" filled="true" fillcolor="#fdfdfd" stroked="false">
                <v:path arrowok="t"/>
                <v:fill type="solid"/>
              </v:shape>
              <v:shape style="position:absolute;left:2207;top:562;width:425;height:699" coordorigin="2207,562" coordsize="425,699" path="m2471,564l2373,564,2366,566,2358,566,2349,569,2327,576,2322,578,2308,583,2303,588,2296,590,2291,595,2284,598,2250,631,2246,638,2243,643,2238,650,2236,655,2234,662,2229,670,2217,706,2214,715,2214,722,2212,732,2212,739,2210,749,2210,758,2207,768,2207,1049,2210,1058,2210,1075,2212,1085,2212,1094,2214,1102,2217,1111,2217,1118,2224,1140,2229,1147,2236,1169,2241,1174,2246,1181,2248,1186,2253,1193,2282,1222,2286,1224,2294,1229,2298,1234,2306,1236,2310,1238,2318,1241,2325,1246,2346,1253,2354,1253,2368,1258,2466,1258,2474,1255,2483,1255,2526,1241,2531,1238,2538,1234,2543,1231,2550,1226,2555,1224,2560,1219,2567,1214,2582,1200,2583,1198,2414,1198,2404,1195,2387,1195,2380,1193,2370,1190,2363,1190,2349,1186,2344,1183,2337,1178,2330,1176,2325,1171,2320,1169,2315,1164,2308,1159,2303,1154,2301,1150,2296,1142,2291,1138,2289,1130,2284,1126,2274,1097,2272,1087,2270,1080,2270,1070,2267,1063,2267,1054,2265,1044,2265,780,2267,770,2267,751,2270,744,2272,734,2286,691,2291,684,2296,679,2298,674,2303,670,2308,662,2313,658,2318,655,2325,650,2330,646,2337,643,2342,641,2349,636,2363,631,2370,631,2385,626,2402,626,2411,624,2584,624,2565,605,2558,600,2553,595,2548,593,2541,588,2536,586,2529,583,2522,578,2517,576,2495,569,2488,569,2478,566,2471,564xe" filled="true" fillcolor="#fdfdfd" stroked="false">
                <v:path arrowok="t"/>
                <v:fill type="solid"/>
              </v:shape>
              <v:shape style="position:absolute;left:2207;top:562;width:425;height:699" coordorigin="2207,562" coordsize="425,699" path="m2584,624l2428,624,2438,626,2454,626,2469,631,2476,631,2498,638,2502,643,2510,646,2514,650,2522,653,2541,672,2546,679,2548,684,2553,691,2555,696,2558,703,2562,710,2567,725,2567,734,2570,742,2572,751,2572,758,2574,768,2574,1051,2572,1061,2572,1070,2570,1078,2570,1087,2560,1116,2555,1123,2553,1130,2548,1138,2546,1142,2536,1152,2531,1159,2526,1162,2517,1171,2510,1176,2505,1178,2498,1181,2490,1186,2486,1188,2478,1190,2469,1190,2454,1195,2438,1195,2428,1198,2583,1198,2584,1195,2589,1190,2594,1183,2596,1178,2601,1171,2603,1166,2608,1159,2622,1116,2625,1106,2627,1099,2627,1090,2630,1082,2630,1073,2632,1063,2632,754,2630,744,2630,737,2627,727,2625,720,2625,710,2620,696,2618,686,2613,672,2608,667,2603,653,2598,646,2596,641,2591,636,2586,629,2584,624xe" filled="true" fillcolor="#fdfdfd" stroked="false">
                <v:path arrowok="t"/>
                <v:fill type="solid"/>
              </v:shape>
              <v:shape style="position:absolute;left:2207;top:562;width:425;height:699" coordorigin="2207,562" coordsize="425,699" path="m2454,562l2390,562,2382,564,2464,564,2454,562xe" filled="true" fillcolor="#fdfdfd" stroked="false">
                <v:path arrowok="t"/>
                <v:fill type="solid"/>
              </v:shape>
            </v:group>
            <v:group style="position:absolute;left:2778;top:787;width:344;height:473" coordorigin="2778,787" coordsize="344,473">
              <v:shape style="position:absolute;left:2778;top:787;width:344;height:473" coordorigin="2778,787" coordsize="344,473" path="m2990,1258l2910,1258,2920,1260,2980,1260,2990,1258xe" filled="true" fillcolor="#fdfdfd" stroked="false">
                <v:path arrowok="t"/>
                <v:fill type="solid"/>
              </v:shape>
              <v:shape style="position:absolute;left:2778;top:787;width:344;height:473" coordorigin="2778,787" coordsize="344,473" path="m3016,1253l2886,1253,2894,1255,2903,1258,2999,1258,3006,1255,3016,1253xe" filled="true" fillcolor="#fdfdfd" stroked="false">
                <v:path arrowok="t"/>
                <v:fill type="solid"/>
              </v:shape>
              <v:shape style="position:absolute;left:2778;top:787;width:344;height:473" coordorigin="2778,787" coordsize="344,473" path="m2836,1106l2778,1106,2778,1133,2781,1140,2781,1147,2783,1154,2786,1164,2788,1169,2795,1190,2800,1195,2802,1202,2831,1231,2836,1234,2843,1238,2850,1241,2855,1243,2862,1248,2870,1250,2879,1253,3023,1253,3038,1248,3045,1243,3059,1238,3064,1234,3071,1231,3100,1202,3102,1198,2946,1198,2934,1195,2915,1195,2908,1193,2898,1190,2877,1183,2872,1178,2865,1176,2855,1166,2853,1162,2848,1154,2846,1150,2841,1142,2841,1138,2836,1123,2836,1106xe" filled="true" fillcolor="#fdfdfd" stroked="false">
                <v:path arrowok="t"/>
                <v:fill type="solid"/>
              </v:shape>
              <v:shape style="position:absolute;left:2778;top:787;width:344;height:473" coordorigin="2778,787" coordsize="344,473" path="m3004,792l2891,792,2877,797,2867,799,2853,804,2848,809,2834,814,2824,823,2817,828,2812,833,2810,838,2800,847,2798,852,2793,859,2790,866,2788,871,2781,893,2781,900,2778,910,2778,953,2781,960,2781,965,2786,979,2788,984,2793,991,2795,996,2800,1001,2805,1008,2819,1022,2826,1025,2834,1030,2841,1032,2848,1037,2862,1042,2872,1046,2891,1051,2901,1051,2920,1056,2932,1056,2980,1066,3009,1073,3038,1082,3042,1087,3052,1092,3054,1097,3059,1099,3062,1104,3062,1106,3064,1111,3064,1128,3062,1135,3059,1140,3059,1147,3054,1154,3052,1159,3047,1164,3021,1183,3014,1188,2999,1193,2990,1193,2980,1195,2970,1195,2961,1198,3102,1198,3102,1195,3105,1190,3110,1183,3112,1176,3114,1171,3117,1164,3117,1157,3119,1147,3119,1140,3122,1133,3122,1097,3119,1092,3117,1085,3117,1078,3114,1070,3110,1066,3107,1058,3105,1054,3095,1044,3090,1037,3086,1034,3078,1030,3074,1025,3066,1022,3059,1018,3052,1015,3045,1010,3038,1008,3018,1003,3009,1003,2990,998,2973,998,2949,994,2937,994,2925,991,2896,984,2874,977,2867,972,2860,970,2855,967,2843,955,2841,950,2838,948,2836,943,2836,922,2838,914,2838,907,2841,902,2843,895,2848,890,2850,886,2865,871,2872,869,2879,864,2884,862,2894,859,2901,857,2910,854,2918,854,2930,852,3100,852,3098,847,3088,838,3083,830,3078,828,3069,818,3062,814,3057,811,3050,806,3014,794,3004,792xe" filled="true" fillcolor="#fdfdfd" stroked="false">
                <v:path arrowok="t"/>
                <v:fill type="solid"/>
              </v:shape>
              <v:shape style="position:absolute;left:2778;top:787;width:344;height:473" coordorigin="2778,787" coordsize="344,473" path="m3100,852l2966,852,2975,854,2982,854,2992,857,2999,857,3009,859,3016,864,3021,866,3028,869,3033,874,3040,878,3045,883,3047,888,3052,893,3054,900,3057,905,3062,919,3062,926,3064,934,3064,943,3122,943,3122,924,3119,917,3119,910,3117,900,3117,893,3110,871,3107,866,3102,859,3100,852xe" filled="true" fillcolor="#fdfdfd" stroked="false">
                <v:path arrowok="t"/>
                <v:fill type="solid"/>
              </v:shape>
              <v:shape style="position:absolute;left:2778;top:787;width:344;height:473" coordorigin="2778,787" coordsize="344,473" path="m2987,790l2910,790,2901,792,2997,792,2987,790xe" filled="true" fillcolor="#fdfdfd" stroked="false">
                <v:path arrowok="t"/>
                <v:fill type="solid"/>
              </v:shape>
              <v:shape style="position:absolute;left:2778;top:787;width:344;height:473" coordorigin="2778,787" coordsize="344,473" path="m2958,787l2939,787,2930,790,2968,790,2958,787xe" filled="true" fillcolor="#fdfdfd" stroked="false">
                <v:path arrowok="t"/>
                <v:fill type="solid"/>
              </v:shape>
            </v:group>
            <v:group style="position:absolute;left:8922;top:499;width:934;height:569" coordorigin="8922,499" coordsize="934,569">
              <v:shape style="position:absolute;left:8922;top:499;width:934;height:569" coordorigin="8922,499" coordsize="934,569" path="m8922,1068l8922,866,9664,499,9856,610,9856,1068,9856,610,9664,499,8922,866e" filled="false" stroked="true" strokeweight=".48pt" strokecolor="#fdfdfd">
                <v:path arrowok="t"/>
              </v:shape>
            </v:group>
            <v:group style="position:absolute;left:8889;top:461;width:1001;height:608" coordorigin="8889,461" coordsize="1001,608">
              <v:shape style="position:absolute;left:8889;top:461;width:1001;height:608" coordorigin="8889,461" coordsize="1001,608" path="m8889,1068l8889,847,9664,461,9890,590,9890,1068e" filled="false" stroked="true" strokeweight=".48pt" strokecolor="#fdfdfd">
                <v:path arrowok="t"/>
              </v:shape>
            </v:group>
            <v:group style="position:absolute;left:9575;top:499;width:934;height:569" coordorigin="9575,499" coordsize="934,569">
              <v:shape style="position:absolute;left:9575;top:499;width:934;height:569" coordorigin="9575,499" coordsize="934,569" path="m9575,1068l9575,866,10317,499,10509,610,10509,1068,10509,610,10317,499,9575,866e" filled="false" stroked="true" strokeweight=".48pt" strokecolor="#fdfdfd">
                <v:path arrowok="t"/>
              </v:shape>
            </v:group>
            <v:group style="position:absolute;left:9542;top:461;width:1001;height:608" coordorigin="9542,461" coordsize="1001,608">
              <v:shape style="position:absolute;left:9542;top:461;width:1001;height:608" coordorigin="9542,461" coordsize="1001,608" path="m9542,1068l9542,847,10319,461,10542,590,10542,1068e" filled="false" stroked="true" strokeweight=".48pt" strokecolor="#fdfdfd">
                <v:path arrowok="t"/>
              </v:shape>
            </v:group>
            <v:group style="position:absolute;left:7662;top:1110;width:2921;height:2" coordorigin="7662,1110" coordsize="2921,2">
              <v:shape style="position:absolute;left:7662;top:1110;width:2921;height:2" coordorigin="7662,1110" coordsize="2921,0" path="m7662,1110l10583,1110e" filled="false" stroked="true" strokeweight="1.42pt" strokecolor="#fdfdfd">
                <v:path arrowok="t"/>
              </v:shape>
            </v:group>
            <v:group style="position:absolute;left:7662;top:1097;width:2921;height:27" coordorigin="7662,1097" coordsize="2921,27">
              <v:shape style="position:absolute;left:7662;top:1097;width:2921;height:27" coordorigin="7662,1097" coordsize="2921,27" path="m7662,1097l7662,1123,10583,1097,7662,1097xe" filled="false" stroked="true" strokeweight="0pt" strokecolor="#fdfdfd">
                <v:path arrowok="t"/>
              </v:shape>
            </v:group>
            <v:group style="position:absolute;left:7662;top:1097;width:2921;height:27" coordorigin="7662,1097" coordsize="2921,27">
              <v:shape style="position:absolute;left:7662;top:1097;width:2921;height:27" coordorigin="7662,1097" coordsize="2921,27" path="m7662,1123l10583,1097,10583,1123,7662,1123xe" filled="false" stroked="true" strokeweight="0pt" strokecolor="#fdfdfd">
                <v:path arrowok="t"/>
              </v:shape>
            </v:group>
            <v:group style="position:absolute;left:9837;top:1188;width:687;height:2" coordorigin="9837,1188" coordsize="687,2">
              <v:shape style="position:absolute;left:9837;top:1188;width:687;height:2" coordorigin="9837,1188" coordsize="687,0" path="m9837,1188l10523,1188e" filled="false" stroked="true" strokeweight="1.54pt" strokecolor="#fdfdfd">
                <v:path arrowok="t"/>
              </v:shape>
            </v:group>
            <v:group style="position:absolute;left:9837;top:1174;width:687;height:29" coordorigin="9837,1174" coordsize="687,29">
              <v:shape style="position:absolute;left:9837;top:1174;width:687;height:29" coordorigin="9837,1174" coordsize="687,29" path="m9837,1174l9837,1202,10523,1174,9837,1174xe" filled="false" stroked="true" strokeweight="0pt" strokecolor="#fdfdfd">
                <v:path arrowok="t"/>
              </v:shape>
            </v:group>
            <v:group style="position:absolute;left:9837;top:1174;width:687;height:29" coordorigin="9837,1174" coordsize="687,29">
              <v:shape style="position:absolute;left:9837;top:1174;width:687;height:29" coordorigin="9837,1174" coordsize="687,29" path="m9837,1202l10523,1174,10523,1202,9837,1202xe" filled="false" stroked="true" strokeweight="0pt" strokecolor="#fdfdfd">
                <v:path arrowok="t"/>
              </v:shape>
            </v:group>
            <v:group style="position:absolute;left:9964;top:1348;width:432;height:2" coordorigin="9964,1348" coordsize="432,2">
              <v:shape style="position:absolute;left:9964;top:1348;width:432;height:2" coordorigin="9964,1348" coordsize="432,0" path="m9964,1348l10396,1348e" filled="false" stroked="true" strokeweight="1.42pt" strokecolor="#fdfdfd">
                <v:path arrowok="t"/>
              </v:shape>
            </v:group>
            <v:group style="position:absolute;left:9964;top:1334;width:432;height:27" coordorigin="9964,1334" coordsize="432,27">
              <v:shape style="position:absolute;left:9964;top:1334;width:432;height:27" coordorigin="9964,1334" coordsize="432,27" path="m9964,1334l9964,1361,10396,1334,9964,1334xe" filled="false" stroked="true" strokeweight="0pt" strokecolor="#fdfdfd">
                <v:path arrowok="t"/>
              </v:shape>
            </v:group>
            <v:group style="position:absolute;left:9964;top:1334;width:432;height:27" coordorigin="9964,1334" coordsize="432,27">
              <v:shape style="position:absolute;left:9964;top:1334;width:432;height:27" coordorigin="9964,1334" coordsize="432,27" path="m9964,1361l10396,1334,10396,1361,9964,1361xe" filled="false" stroked="true" strokeweight="0pt" strokecolor="#fdfdfd">
                <v:path arrowok="t"/>
              </v:shape>
            </v:group>
            <v:group style="position:absolute;left:7715;top:1174;width:209;height:188" coordorigin="7715,1174" coordsize="209,188">
              <v:shape style="position:absolute;left:7715;top:1174;width:209;height:188" coordorigin="7715,1174" coordsize="209,188" path="m7744,1174l7742,1174,7715,1361,7732,1361,7751,1226,7770,1226,7744,1174xe" filled="true" fillcolor="#fdfdfd" stroked="false">
                <v:path arrowok="t"/>
                <v:fill type="solid"/>
              </v:shape>
              <v:shape style="position:absolute;left:7715;top:1174;width:209;height:188" coordorigin="7715,1174" coordsize="209,188" path="m7770,1226l7751,1226,7818,1361,7823,1361,7839,1327,7821,1327,7770,1226xe" filled="true" fillcolor="#fdfdfd" stroked="false">
                <v:path arrowok="t"/>
                <v:fill type="solid"/>
              </v:shape>
              <v:shape style="position:absolute;left:7715;top:1174;width:209;height:188" coordorigin="7715,1174" coordsize="209,188" path="m7905,1226l7888,1226,7907,1361,7924,1361,7905,1226xe" filled="true" fillcolor="#fdfdfd" stroked="false">
                <v:path arrowok="t"/>
                <v:fill type="solid"/>
              </v:shape>
              <v:shape style="position:absolute;left:7715;top:1174;width:209;height:188" coordorigin="7715,1174" coordsize="209,188" path="m7898,1174l7895,1174,7821,1327,7839,1327,7888,1226,7905,1226,7898,1174xe" filled="true" fillcolor="#fdfdfd" stroked="false">
                <v:path arrowok="t"/>
                <v:fill type="solid"/>
              </v:shape>
            </v:group>
            <v:group style="position:absolute;left:7965;top:1284;width:70;height:15" coordorigin="7965,1284" coordsize="70,15">
              <v:shape style="position:absolute;left:7965;top:1284;width:70;height:15" coordorigin="7965,1284" coordsize="70,15" path="m7965,1291l8034,1291e" filled="false" stroked="true" strokeweight=".82pt" strokecolor="#fdfdfd">
                <v:path arrowok="t"/>
              </v:shape>
            </v:group>
            <v:group style="position:absolute;left:8075;top:1169;width:183;height:197" coordorigin="8075,1169" coordsize="183,197">
              <v:shape style="position:absolute;left:8075;top:1169;width:183;height:197" coordorigin="8075,1169" coordsize="183,197" path="m8193,1363l8159,1363,8164,1366,8188,1366,8193,1363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205,1361l8147,1361,8150,1363,8202,1363,8205,1361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214,1358l8138,1358,8140,1361,8212,1361,8214,1358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222,1356l8130,1356,8133,1358,8219,1358,8222,1356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226,1354l8128,1354,8128,1356,8224,1356,8226,1354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231,1351l8123,1351,8126,1354,8229,1354,8231,1351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154,1344l8114,1344,8114,1346,8116,1349,8118,1349,8121,1351,8234,1351,8238,1346,8157,1346,8154,1344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243,1342l8207,1342,8205,1344,8200,1344,8198,1346,8238,1346,8243,1342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145,1342l8109,1342,8111,1344,8147,1344,8145,1342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133,1334l8102,1334,8106,1339,8106,1342,8142,1342,8138,1337,8135,1337,8133,1334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243,1318l8241,1318,8241,1320,8229,1332,8226,1332,8224,1334,8222,1334,8217,1339,8214,1339,8212,1342,8246,1342,8255,1332,8255,1330,8258,1327,8243,1318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123,1207l8094,1207,8094,1210,8092,1212,8092,1214,8090,1217,8090,1219,8085,1224,8085,1226,8082,1229,8082,1234,8080,1236,8080,1241,8078,1243,8078,1255,8075,1258,8075,1274,8078,1279,8078,1291,8080,1294,8080,1298,8082,1301,8082,1306,8085,1308,8085,1313,8090,1318,8090,1320,8094,1325,8094,1327,8097,1330,8099,1330,8099,1334,8130,1334,8128,1332,8126,1332,8126,1330,8123,1327,8121,1327,8116,1322,8116,1320,8114,1320,8111,1318,8111,1315,8109,1313,8109,1310,8106,1308,8104,1308,8104,1303,8102,1301,8102,1298,8099,1296,8099,1291,8097,1289,8097,1248,8099,1246,8099,1241,8102,1238,8102,1234,8104,1231,8104,1229,8109,1224,8109,1222,8111,1222,8111,1219,8116,1214,8116,1212,8118,1212,8123,1207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241,1190l8200,1190,8202,1193,8207,1193,8210,1195,8214,1195,8217,1198,8219,1198,8219,1200,8222,1200,8226,1205,8229,1205,8241,1217,8241,1219,8243,1219,8258,1210,8258,1207,8241,1190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142,1195l8106,1195,8099,1202,8099,1205,8097,1207,8126,1207,8126,1205,8128,1202,8130,1202,8133,1200,8135,1200,8138,1198,8140,1198,8142,1195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154,1190l8111,1190,8111,1193,8109,1195,8145,1195,8147,1193,8152,1193,8154,1190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231,1183l8123,1183,8121,1186,8118,1186,8114,1190,8162,1190,8164,1188,8236,1188,8231,1183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236,1188l8190,1188,8193,1190,8238,1190,8236,1188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226,1181l8126,1181,8126,1183,8229,1183,8226,1181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222,1178l8130,1178,8128,1181,8224,1181,8222,1178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217,1176l8138,1176,8135,1178,8219,1178,8217,1176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210,1174l8145,1174,8142,1176,8212,1176,8210,1174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200,1171l8152,1171,8150,1174,8202,1174,8200,1171xe" filled="true" fillcolor="#fdfdfd" stroked="false">
                <v:path arrowok="t"/>
                <v:fill type="solid"/>
              </v:shape>
              <v:shape style="position:absolute;left:8075;top:1169;width:183;height:197" coordorigin="8075,1169" coordsize="183,197" path="m8181,1169l8174,1169,8171,1171,8186,1171,8181,1169xe" filled="true" fillcolor="#fdfdfd" stroked="false">
                <v:path arrowok="t"/>
                <v:fill type="solid"/>
              </v:shape>
            </v:group>
            <v:group style="position:absolute;left:8298;top:1174;width:178;height:188" coordorigin="8298,1174" coordsize="178,188">
              <v:shape style="position:absolute;left:8298;top:1174;width:178;height:188" coordorigin="8298,1174" coordsize="178,188" path="m8390,1174l8385,1174,8298,1361,8318,1361,8346,1298,8447,1298,8439,1282,8356,1282,8387,1214,8408,1214,8390,1174xe" filled="true" fillcolor="#fdfdfd" stroked="false">
                <v:path arrowok="t"/>
                <v:fill type="solid"/>
              </v:shape>
              <v:shape style="position:absolute;left:8298;top:1174;width:178;height:188" coordorigin="8298,1174" coordsize="178,188" path="m8447,1298l8428,1298,8457,1361,8476,1361,8447,1298xe" filled="true" fillcolor="#fdfdfd" stroked="false">
                <v:path arrowok="t"/>
                <v:fill type="solid"/>
              </v:shape>
              <v:shape style="position:absolute;left:8298;top:1174;width:178;height:188" coordorigin="8298,1174" coordsize="178,188" path="m8408,1214l8387,1214,8418,1282,8439,1282,8408,1214xe" filled="true" fillcolor="#fdfdfd" stroked="false">
                <v:path arrowok="t"/>
                <v:fill type="solid"/>
              </v:shape>
            </v:group>
            <v:group style="position:absolute;left:8524;top:1174;width:113;height:188" coordorigin="8524,1174" coordsize="113,188">
              <v:shape style="position:absolute;left:8524;top:1174;width:113;height:188" coordorigin="8524,1174" coordsize="113,188" path="m8567,1174l8524,1174,8524,1361,8586,1361,8589,1358,8596,1358,8598,1356,8603,1356,8606,1354,8608,1354,8610,1351,8613,1351,8620,1344,8622,1344,8622,1342,8543,1342,8543,1272,8622,1272,8620,1270,8618,1270,8618,1267,8615,1267,8613,1265,8610,1265,8608,1262,8606,1262,8603,1260,8598,1260,8598,1258,8601,1258,8606,1253,8543,1253,8543,1193,8610,1193,8610,1190,8606,1186,8603,1186,8603,1183,8601,1183,8598,1181,8596,1181,8594,1178,8589,1178,8586,1176,8570,1176,8567,1174xe" filled="true" fillcolor="#fdfdfd" stroked="false">
                <v:path arrowok="t"/>
                <v:fill type="solid"/>
              </v:shape>
              <v:shape style="position:absolute;left:8524;top:1174;width:113;height:188" coordorigin="8524,1174" coordsize="113,188" path="m8622,1272l8584,1272,8586,1274,8594,1274,8596,1277,8598,1277,8598,1279,8601,1279,8603,1282,8606,1282,8608,1284,8608,1286,8610,1286,8610,1289,8613,1291,8613,1294,8615,1296,8615,1301,8618,1303,8618,1313,8615,1315,8615,1320,8613,1322,8613,1325,8610,1325,8610,1327,8601,1337,8598,1337,8596,1339,8591,1339,8589,1342,8622,1342,8627,1337,8627,1334,8630,1334,8630,1332,8632,1330,8632,1327,8634,1325,8634,1318,8637,1315,8637,1301,8634,1298,8634,1291,8632,1289,8632,1286,8630,1284,8630,1282,8622,1274,8622,1272xe" filled="true" fillcolor="#fdfdfd" stroked="false">
                <v:path arrowok="t"/>
                <v:fill type="solid"/>
              </v:shape>
              <v:shape style="position:absolute;left:8524;top:1174;width:113;height:188" coordorigin="8524,1174" coordsize="113,188" path="m8615,1195l8586,1195,8589,1198,8591,1198,8596,1202,8596,1205,8598,1205,8598,1207,8601,1210,8601,1231,8598,1234,8598,1236,8589,1246,8586,1246,8584,1248,8582,1248,8579,1250,8570,1250,8567,1253,8608,1253,8608,1250,8618,1241,8618,1236,8620,1234,8620,1207,8618,1205,8618,1200,8615,1198,8615,1195xe" filled="true" fillcolor="#fdfdfd" stroked="false">
                <v:path arrowok="t"/>
                <v:fill type="solid"/>
              </v:shape>
              <v:shape style="position:absolute;left:8524;top:1174;width:113;height:188" coordorigin="8524,1174" coordsize="113,188" path="m8610,1193l8579,1193,8582,1195,8613,1195,8610,1193xe" filled="true" fillcolor="#fdfdfd" stroked="false">
                <v:path arrowok="t"/>
                <v:fill type="solid"/>
              </v:shape>
            </v:group>
            <v:group style="position:absolute;left:8699;top:1174;width:2;height:188" coordorigin="8699,1174" coordsize="2,188">
              <v:shape style="position:absolute;left:8699;top:1174;width:2;height:188" coordorigin="8699,1174" coordsize="0,188" path="m8699,1174l8699,1361e" filled="false" stroked="true" strokeweight="1.06pt" strokecolor="#fdfdfd">
                <v:path arrowok="t"/>
              </v:shape>
            </v:group>
            <v:group style="position:absolute;left:8769;top:1174;width:147;height:188" coordorigin="8769,1174" coordsize="147,188">
              <v:shape style="position:absolute;left:8769;top:1174;width:147;height:188" coordorigin="8769,1174" coordsize="147,188" path="m8774,1174l8769,1174,8769,1361,8788,1361,8788,1219,8812,1219,8774,1174xe" filled="true" fillcolor="#fdfdfd" stroked="false">
                <v:path arrowok="t"/>
                <v:fill type="solid"/>
              </v:shape>
              <v:shape style="position:absolute;left:8769;top:1174;width:147;height:188" coordorigin="8769,1174" coordsize="147,188" path="m8812,1219l8788,1219,8910,1361,8915,1361,8915,1318,8896,1318,8812,1219xe" filled="true" fillcolor="#fdfdfd" stroked="false">
                <v:path arrowok="t"/>
                <v:fill type="solid"/>
              </v:shape>
              <v:shape style="position:absolute;left:8769;top:1174;width:147;height:188" coordorigin="8769,1174" coordsize="147,188" path="m8915,1174l8896,1174,8896,1318,8915,1318,8915,1174xe" filled="true" fillcolor="#fdfdfd" stroked="false">
                <v:path arrowok="t"/>
                <v:fill type="solid"/>
              </v:shape>
            </v:group>
            <v:group style="position:absolute;left:9071;top:1351;width:89;height:2" coordorigin="9071,1351" coordsize="89,2">
              <v:shape style="position:absolute;left:9071;top:1351;width:89;height:2" coordorigin="9071,1351" coordsize="89,0" path="m9071,1351l9160,1351e" filled="false" stroked="true" strokeweight="1.0pt" strokecolor="#fdfdfd">
                <v:path arrowok="t"/>
              </v:shape>
            </v:group>
            <v:group style="position:absolute;left:9080;top:1174;width:2;height:168" coordorigin="9080,1174" coordsize="2,168">
              <v:shape style="position:absolute;left:9080;top:1174;width:2;height:168" coordorigin="9080,1174" coordsize="0,168" path="m9080,1174l9080,1342e" filled="false" stroked="true" strokeweight=".94pt" strokecolor="#fdfdfd">
                <v:path arrowok="t"/>
              </v:shape>
            </v:group>
            <v:group style="position:absolute;left:9215;top:1174;width:2;height:188" coordorigin="9215,1174" coordsize="2,188">
              <v:shape style="position:absolute;left:9215;top:1174;width:2;height:188" coordorigin="9215,1174" coordsize="0,188" path="m9215,1174l9215,1361e" filled="false" stroked="true" strokeweight="1.06pt" strokecolor="#fdfdfd">
                <v:path arrowok="t"/>
              </v:shape>
            </v:group>
            <v:group style="position:absolute;left:9285;top:1174;width:147;height:188" coordorigin="9285,1174" coordsize="147,188">
              <v:shape style="position:absolute;left:9285;top:1174;width:147;height:188" coordorigin="9285,1174" coordsize="147,188" path="m9290,1174l9285,1174,9285,1361,9304,1361,9304,1219,9329,1219,9290,1174xe" filled="true" fillcolor="#fdfdfd" stroked="false">
                <v:path arrowok="t"/>
                <v:fill type="solid"/>
              </v:shape>
              <v:shape style="position:absolute;left:9285;top:1174;width:147;height:188" coordorigin="9285,1174" coordsize="147,188" path="m9329,1219l9304,1219,9429,1361,9431,1361,9431,1318,9414,1318,9329,1219xe" filled="true" fillcolor="#fdfdfd" stroked="false">
                <v:path arrowok="t"/>
                <v:fill type="solid"/>
              </v:shape>
              <v:shape style="position:absolute;left:9285;top:1174;width:147;height:188" coordorigin="9285,1174" coordsize="147,188" path="m9431,1174l9414,1174,9414,1318,9431,1318,9431,1174xe" filled="true" fillcolor="#fdfdfd" stroked="false">
                <v:path arrowok="t"/>
                <v:fill type="solid"/>
              </v:shape>
            </v:group>
            <v:group style="position:absolute;left:9496;top:1352;width:106;height:2" coordorigin="9496,1352" coordsize="106,2">
              <v:shape style="position:absolute;left:9496;top:1352;width:106;height:2" coordorigin="9496,1352" coordsize="106,0" path="m9496,1352l9602,1352e" filled="false" stroked="true" strokeweight="1.1pt" strokecolor="#fdfdfd">
                <v:path arrowok="t"/>
              </v:shape>
            </v:group>
            <v:group style="position:absolute;left:9496;top:1270;width:20;height:72" coordorigin="9496,1270" coordsize="20,72">
              <v:shape style="position:absolute;left:9496;top:1270;width:20;height:72" coordorigin="9496,1270" coordsize="20,72" path="m9496,1306l9515,1306e" filled="false" stroked="true" strokeweight="3.7pt" strokecolor="#fdfdfd">
                <v:path arrowok="t"/>
              </v:shape>
            </v:group>
            <v:group style="position:absolute;left:9496;top:1260;width:106;height:2" coordorigin="9496,1260" coordsize="106,2">
              <v:shape style="position:absolute;left:9496;top:1260;width:106;height:2" coordorigin="9496,1260" coordsize="106,0" path="m9496,1260l9602,1260e" filled="false" stroked="true" strokeweight="1.1pt" strokecolor="#fdfdfd">
                <v:path arrowok="t"/>
              </v:shape>
            </v:group>
            <v:group style="position:absolute;left:9496;top:1194;width:20;height:56" coordorigin="9496,1194" coordsize="20,56">
              <v:shape style="position:absolute;left:9496;top:1194;width:20;height:56" coordorigin="9496,1194" coordsize="20,56" path="m9496,1222l9515,1222e" filled="false" stroked="true" strokeweight="2.9pt" strokecolor="#fdfdfd">
                <v:path arrowok="t"/>
              </v:shape>
            </v:group>
            <v:group style="position:absolute;left:9496;top:1184;width:108;height:2" coordorigin="9496,1184" coordsize="108,2">
              <v:shape style="position:absolute;left:9496;top:1184;width:108;height:2" coordorigin="9496,1184" coordsize="108,0" path="m9496,1184l9604,1184e" filled="false" stroked="true" strokeweight="1.1pt" strokecolor="#fdfdfd">
                <v:path arrowok="t"/>
              </v:shape>
            </v:group>
            <v:group style="position:absolute;left:9902;top:1268;width:557;height:2" coordorigin="9902,1268" coordsize="557,2">
              <v:shape style="position:absolute;left:9902;top:1268;width:557;height:2" coordorigin="9902,1268" coordsize="557,0" path="m9902,1268l10458,1268e" filled="false" stroked="true" strokeweight="1.42pt" strokecolor="#fdfdfd">
                <v:path arrowok="t"/>
              </v:shape>
            </v:group>
            <v:group style="position:absolute;left:9902;top:1255;width:557;height:27" coordorigin="9902,1255" coordsize="557,27">
              <v:shape style="position:absolute;left:9902;top:1255;width:557;height:27" coordorigin="9902,1255" coordsize="557,27" path="m9902,1255l9902,1282,10458,1255,9902,1255xe" filled="false" stroked="true" strokeweight="0pt" strokecolor="#fdfdfd">
                <v:path arrowok="t"/>
              </v:shape>
            </v:group>
            <v:group style="position:absolute;left:9902;top:1255;width:557;height:27" coordorigin="9902,1255" coordsize="557,27">
              <v:shape style="position:absolute;left:9902;top:1255;width:557;height:27" coordorigin="9902,1255" coordsize="557,27" path="m9902,1282l10458,1255,10458,1282,9902,1282xe" filled="false" stroked="true" strokeweight="0pt" strokecolor="#fdfdfd">
                <v:path arrowok="t"/>
              </v:shape>
            </v:group>
            <v:group style="position:absolute;left:9590;top:461;width:142;height:39" coordorigin="9590,461" coordsize="142,39">
              <v:shape style="position:absolute;left:9590;top:461;width:142;height:39" coordorigin="9590,461" coordsize="142,39" path="m9664,461l9590,499,9731,499,9664,461xe" filled="true" fillcolor="#fdfdfd" stroked="false">
                <v:path arrowok="t"/>
                <v:fill type="solid"/>
              </v:shape>
            </v:group>
            <v:group style="position:absolute;left:9590;top:461;width:142;height:39" coordorigin="9590,461" coordsize="142,39">
              <v:shape style="position:absolute;left:9590;top:461;width:142;height:39" coordorigin="9590,461" coordsize="142,39" path="m9664,461l9590,499,9731,499,9664,461xe" filled="false" stroked="true" strokeweight="0pt" strokecolor="#fdfdfd">
                <v:path arrowok="t"/>
              </v:shape>
            </v:group>
            <v:group style="position:absolute;left:9664;top:499;width:68;height:2" coordorigin="9664,499" coordsize="68,2">
              <v:shape style="position:absolute;left:9664;top:499;width:68;height:2" coordorigin="9664,499" coordsize="68,0" path="m9664,499l9731,499e" filled="false" stroked="true" strokeweight=".1pt" strokecolor="#fdfdfd">
                <v:path arrowok="t"/>
              </v:shape>
            </v:group>
            <v:group style="position:absolute;left:9664;top:499;width:226;height:92" coordorigin="9664,499" coordsize="226,92">
              <v:shape style="position:absolute;left:9664;top:499;width:226;height:92" coordorigin="9664,499" coordsize="226,92" path="m9664,499l9822,590,9890,590,9664,499xe" filled="true" fillcolor="#fdfdfd" stroked="false">
                <v:path arrowok="t"/>
                <v:fill type="solid"/>
              </v:shape>
              <v:shape style="position:absolute;left:9664;top:499;width:226;height:92" coordorigin="9664,499" coordsize="226,92" path="m9731,499l9664,499,9890,590,9731,499xe" filled="true" fillcolor="#fdfdfd" stroked="false">
                <v:path arrowok="t"/>
                <v:fill type="solid"/>
              </v:shape>
            </v:group>
            <v:group style="position:absolute;left:9664;top:499;width:226;height:92" coordorigin="9664,499" coordsize="226,92">
              <v:shape style="position:absolute;left:9664;top:499;width:226;height:92" coordorigin="9664,499" coordsize="226,92" path="m9822,590l9890,590,9664,499,9822,590xe" filled="false" stroked="true" strokeweight="0pt" strokecolor="#fdfdfd">
                <v:path arrowok="t"/>
              </v:shape>
            </v:group>
            <v:group style="position:absolute;left:9664;top:499;width:226;height:92" coordorigin="9664,499" coordsize="226,92">
              <v:shape style="position:absolute;left:9664;top:499;width:226;height:92" coordorigin="9664,499" coordsize="226,92" path="m9890,590l9664,499,9731,499,9890,590xe" filled="false" stroked="true" strokeweight="0pt" strokecolor="#fdfdfd">
                <v:path arrowok="t"/>
              </v:shape>
            </v:group>
            <v:group style="position:absolute;left:9822;top:590;width:68;height:20" coordorigin="9822,590" coordsize="68,20">
              <v:shape style="position:absolute;left:9822;top:590;width:68;height:20" coordorigin="9822,590" coordsize="68,20" path="m9822,590l9856,610,9890,610,9822,590xe" filled="true" fillcolor="#fdfdfd" stroked="false">
                <v:path arrowok="t"/>
                <v:fill type="solid"/>
              </v:shape>
              <v:shape style="position:absolute;left:9822;top:590;width:68;height:20" coordorigin="9822,590" coordsize="68,20" path="m9890,590l9822,590,9890,610,9890,590xe" filled="true" fillcolor="#fdfdfd" stroked="false">
                <v:path arrowok="t"/>
                <v:fill type="solid"/>
              </v:shape>
            </v:group>
            <v:group style="position:absolute;left:9822;top:590;width:68;height:20" coordorigin="9822,590" coordsize="68,20">
              <v:shape style="position:absolute;left:9822;top:590;width:68;height:20" coordorigin="9822,590" coordsize="68,20" path="m9856,610l9890,610,9822,590,9856,610xe" filled="false" stroked="true" strokeweight="0pt" strokecolor="#fdfdfd">
                <v:path arrowok="t"/>
              </v:shape>
            </v:group>
            <v:group style="position:absolute;left:9822;top:590;width:68;height:20" coordorigin="9822,590" coordsize="68,20">
              <v:shape style="position:absolute;left:9822;top:590;width:68;height:20" coordorigin="9822,590" coordsize="68,20" path="m9890,610l9822,590,9890,590,9890,610xe" filled="false" stroked="true" strokeweight="0pt" strokecolor="#fdfdfd">
                <v:path arrowok="t"/>
              </v:shape>
            </v:group>
            <v:group style="position:absolute;left:8889;top:499;width:776;height:348" coordorigin="8889,499" coordsize="776,348">
              <v:shape style="position:absolute;left:8889;top:499;width:776;height:348" coordorigin="8889,499" coordsize="776,348" path="m9590,499l8889,847,8963,847,9590,499xe" filled="true" fillcolor="#fdfdfd" stroked="false">
                <v:path arrowok="t"/>
                <v:fill type="solid"/>
              </v:shape>
              <v:shape style="position:absolute;left:8889;top:499;width:776;height:348" coordorigin="8889,499" coordsize="776,348" path="m9664,499l9590,499,8963,847,9664,499xe" filled="true" fillcolor="#fdfdfd" stroked="false">
                <v:path arrowok="t"/>
                <v:fill type="solid"/>
              </v:shape>
            </v:group>
            <v:group style="position:absolute;left:8889;top:499;width:701;height:348" coordorigin="8889,499" coordsize="701,348">
              <v:shape style="position:absolute;left:8889;top:499;width:701;height:348" coordorigin="8889,499" coordsize="701,348" path="m8889,847l8963,847,9590,499,8889,847xe" filled="false" stroked="true" strokeweight="0pt" strokecolor="#fdfdfd">
                <v:path arrowok="t"/>
              </v:shape>
            </v:group>
            <v:group style="position:absolute;left:8963;top:499;width:701;height:348" coordorigin="8963,499" coordsize="701,348">
              <v:shape style="position:absolute;left:8963;top:499;width:701;height:348" coordorigin="8963,499" coordsize="701,348" path="m8963,847l9590,499,9664,499,8963,847xe" filled="false" stroked="true" strokeweight="0pt" strokecolor="#fdfdfd">
                <v:path arrowok="t"/>
              </v:shape>
            </v:group>
            <v:group style="position:absolute;left:8889;top:847;width:75;height:20" coordorigin="8889,847" coordsize="75,20">
              <v:shape style="position:absolute;left:8889;top:847;width:75;height:20" coordorigin="8889,847" coordsize="75,20" path="m8889,847l8889,866,8922,866,8889,847xe" filled="true" fillcolor="#fdfdfd" stroked="false">
                <v:path arrowok="t"/>
                <v:fill type="solid"/>
              </v:shape>
              <v:shape style="position:absolute;left:8889;top:847;width:75;height:20" coordorigin="8889,847" coordsize="75,20" path="m8963,847l8889,847,8922,866,8963,847xe" filled="true" fillcolor="#fdfdfd" stroked="false">
                <v:path arrowok="t"/>
                <v:fill type="solid"/>
              </v:shape>
            </v:group>
            <v:group style="position:absolute;left:8889;top:847;width:34;height:20" coordorigin="8889,847" coordsize="34,20">
              <v:shape style="position:absolute;left:8889;top:847;width:34;height:20" coordorigin="8889,847" coordsize="34,20" path="m8889,866l8922,866,8889,847,8889,866xe" filled="false" stroked="true" strokeweight="0pt" strokecolor="#fdfdfd">
                <v:path arrowok="t"/>
              </v:shape>
            </v:group>
            <v:group style="position:absolute;left:8889;top:847;width:75;height:20" coordorigin="8889,847" coordsize="75,20">
              <v:shape style="position:absolute;left:8889;top:847;width:75;height:20" coordorigin="8889,847" coordsize="75,20" path="m8922,866l8889,847,8963,847,8922,866xe" filled="false" stroked="true" strokeweight="0pt" strokecolor="#fdfdfd">
                <v:path arrowok="t"/>
              </v:shape>
            </v:group>
            <v:group style="position:absolute;left:9873;top:610;width:2;height:459" coordorigin="9873,610" coordsize="2,459">
              <v:shape style="position:absolute;left:9873;top:610;width:2;height:459" coordorigin="9873,610" coordsize="0,459" path="m9873,610l9873,1068e" filled="false" stroked="true" strokeweight="1.78pt" strokecolor="#fdfdfd">
                <v:path arrowok="t"/>
              </v:shape>
            </v:group>
            <v:group style="position:absolute;left:9856;top:610;width:34;height:459" coordorigin="9856,610" coordsize="34,459">
              <v:shape style="position:absolute;left:9856;top:610;width:34;height:459" coordorigin="9856,610" coordsize="34,459" path="m9856,1068l9890,1068,9856,610,9856,1068xe" filled="false" stroked="true" strokeweight="0pt" strokecolor="#fdfdfd">
                <v:path arrowok="t"/>
              </v:shape>
            </v:group>
            <v:group style="position:absolute;left:9856;top:610;width:34;height:459" coordorigin="9856,610" coordsize="34,459">
              <v:shape style="position:absolute;left:9856;top:610;width:34;height:459" coordorigin="9856,610" coordsize="34,459" path="m9890,1068l9856,610,9890,610,9890,1068xe" filled="false" stroked="true" strokeweight="0pt" strokecolor="#fdfdfd">
                <v:path arrowok="t"/>
              </v:shape>
            </v:group>
            <v:group style="position:absolute;left:8889;top:866;width:34;height:202" coordorigin="8889,866" coordsize="34,202">
              <v:shape style="position:absolute;left:8889;top:866;width:34;height:202" coordorigin="8889,866" coordsize="34,202" path="m8889,866l8889,1068,8922,1068,8889,866xe" filled="true" fillcolor="#fdfdfd" stroked="false">
                <v:path arrowok="t"/>
                <v:fill type="solid"/>
              </v:shape>
              <v:shape style="position:absolute;left:8889;top:866;width:34;height:202" coordorigin="8889,866" coordsize="34,202" path="m8922,866l8889,866,8922,1068,8922,866xe" filled="true" fillcolor="#fdfdfd" stroked="false">
                <v:path arrowok="t"/>
                <v:fill type="solid"/>
              </v:shape>
            </v:group>
            <v:group style="position:absolute;left:8889;top:866;width:34;height:202" coordorigin="8889,866" coordsize="34,202">
              <v:shape style="position:absolute;left:8889;top:866;width:34;height:202" coordorigin="8889,866" coordsize="34,202" path="m8889,1068l8922,1068,8889,866,8889,1068xe" filled="false" stroked="true" strokeweight="0pt" strokecolor="#fdfdfd">
                <v:path arrowok="t"/>
              </v:shape>
            </v:group>
            <v:group style="position:absolute;left:8889;top:866;width:34;height:202" coordorigin="8889,866" coordsize="34,202">
              <v:shape style="position:absolute;left:8889;top:866;width:34;height:202" coordorigin="8889,866" coordsize="34,202" path="m8922,1068l8889,866,8922,866,8922,1068xe" filled="false" stroked="true" strokeweight="0pt" strokecolor="#fdfdfd">
                <v:path arrowok="t"/>
              </v:shape>
            </v:group>
            <v:group style="position:absolute;left:10242;top:461;width:142;height:39" coordorigin="10242,461" coordsize="142,39">
              <v:shape style="position:absolute;left:10242;top:461;width:142;height:39" coordorigin="10242,461" coordsize="142,39" path="m10319,461l10242,499,10384,499,10319,461xe" filled="true" fillcolor="#fdfdfd" stroked="false">
                <v:path arrowok="t"/>
                <v:fill type="solid"/>
              </v:shape>
            </v:group>
            <v:group style="position:absolute;left:10242;top:461;width:142;height:39" coordorigin="10242,461" coordsize="142,39">
              <v:shape style="position:absolute;left:10242;top:461;width:142;height:39" coordorigin="10242,461" coordsize="142,39" path="m10319,461l10242,499,10384,499,10319,461xe" filled="false" stroked="true" strokeweight="0pt" strokecolor="#fdfdfd">
                <v:path arrowok="t"/>
              </v:shape>
            </v:group>
            <v:group style="position:absolute;left:10317;top:499;width:226;height:92" coordorigin="10317,499" coordsize="226,92">
              <v:shape style="position:absolute;left:10317;top:499;width:226;height:92" coordorigin="10317,499" coordsize="226,92" path="m10317,499l10475,590,10542,590,10317,499xe" filled="true" fillcolor="#fdfdfd" stroked="false">
                <v:path arrowok="t"/>
                <v:fill type="solid"/>
              </v:shape>
              <v:shape style="position:absolute;left:10317;top:499;width:226;height:92" coordorigin="10317,499" coordsize="226,92" path="m10384,499l10317,499,10542,590,10384,499xe" filled="true" fillcolor="#fdfdfd" stroked="false">
                <v:path arrowok="t"/>
                <v:fill type="solid"/>
              </v:shape>
            </v:group>
            <v:group style="position:absolute;left:10317;top:499;width:226;height:92" coordorigin="10317,499" coordsize="226,92">
              <v:shape style="position:absolute;left:10317;top:499;width:226;height:92" coordorigin="10317,499" coordsize="226,92" path="m10475,590l10542,590,10317,499,10475,590xe" filled="false" stroked="true" strokeweight="0pt" strokecolor="#fdfdfd">
                <v:path arrowok="t"/>
              </v:shape>
            </v:group>
            <v:group style="position:absolute;left:10317;top:499;width:226;height:92" coordorigin="10317,499" coordsize="226,92">
              <v:shape style="position:absolute;left:10317;top:499;width:226;height:92" coordorigin="10317,499" coordsize="226,92" path="m10542,590l10317,499,10384,499,10542,590xe" filled="false" stroked="true" strokeweight="0pt" strokecolor="#fdfdfd">
                <v:path arrowok="t"/>
              </v:shape>
            </v:group>
            <v:group style="position:absolute;left:10475;top:590;width:68;height:20" coordorigin="10475,590" coordsize="68,20">
              <v:shape style="position:absolute;left:10475;top:590;width:68;height:20" coordorigin="10475,590" coordsize="68,20" path="m10475,590l10509,610,10542,610,10475,590xe" filled="true" fillcolor="#fdfdfd" stroked="false">
                <v:path arrowok="t"/>
                <v:fill type="solid"/>
              </v:shape>
              <v:shape style="position:absolute;left:10475;top:590;width:68;height:20" coordorigin="10475,590" coordsize="68,20" path="m10542,590l10475,590,10542,610,10542,590xe" filled="true" fillcolor="#fdfdfd" stroked="false">
                <v:path arrowok="t"/>
                <v:fill type="solid"/>
              </v:shape>
            </v:group>
            <v:group style="position:absolute;left:10475;top:590;width:68;height:20" coordorigin="10475,590" coordsize="68,20">
              <v:shape style="position:absolute;left:10475;top:590;width:68;height:20" coordorigin="10475,590" coordsize="68,20" path="m10509,610l10542,610,10475,590,10509,610xe" filled="false" stroked="true" strokeweight="0pt" strokecolor="#fdfdfd">
                <v:path arrowok="t"/>
              </v:shape>
            </v:group>
            <v:group style="position:absolute;left:10475;top:590;width:68;height:20" coordorigin="10475,590" coordsize="68,20">
              <v:shape style="position:absolute;left:10475;top:590;width:68;height:20" coordorigin="10475,590" coordsize="68,20" path="m10542,610l10475,590,10542,590,10542,610xe" filled="false" stroked="true" strokeweight="0pt" strokecolor="#fdfdfd">
                <v:path arrowok="t"/>
              </v:shape>
            </v:group>
            <v:group style="position:absolute;left:9542;top:499;width:776;height:348" coordorigin="9542,499" coordsize="776,348">
              <v:shape style="position:absolute;left:9542;top:499;width:776;height:348" coordorigin="9542,499" coordsize="776,348" path="m10242,499l9542,847,9616,847,10242,499xe" filled="true" fillcolor="#fdfdfd" stroked="false">
                <v:path arrowok="t"/>
                <v:fill type="solid"/>
              </v:shape>
              <v:shape style="position:absolute;left:9542;top:499;width:776;height:348" coordorigin="9542,499" coordsize="776,348" path="m10317,499l10242,499,9616,847,10317,499xe" filled="true" fillcolor="#fdfdfd" stroked="false">
                <v:path arrowok="t"/>
                <v:fill type="solid"/>
              </v:shape>
            </v:group>
            <v:group style="position:absolute;left:9542;top:499;width:701;height:348" coordorigin="9542,499" coordsize="701,348">
              <v:shape style="position:absolute;left:9542;top:499;width:701;height:348" coordorigin="9542,499" coordsize="701,348" path="m9542,847l9616,847,10242,499,9542,847xe" filled="false" stroked="true" strokeweight="0pt" strokecolor="#fdfdfd">
                <v:path arrowok="t"/>
              </v:shape>
            </v:group>
            <v:group style="position:absolute;left:9616;top:499;width:701;height:348" coordorigin="9616,499" coordsize="701,348">
              <v:shape style="position:absolute;left:9616;top:499;width:701;height:348" coordorigin="9616,499" coordsize="701,348" path="m9616,847l10242,499,10317,499,9616,847xe" filled="false" stroked="true" strokeweight="0pt" strokecolor="#fdfdfd">
                <v:path arrowok="t"/>
              </v:shape>
            </v:group>
            <v:group style="position:absolute;left:9542;top:847;width:75;height:20" coordorigin="9542,847" coordsize="75,20">
              <v:shape style="position:absolute;left:9542;top:847;width:75;height:20" coordorigin="9542,847" coordsize="75,20" path="m9542,847l9542,866,9575,866,9542,847xe" filled="true" fillcolor="#fdfdfd" stroked="false">
                <v:path arrowok="t"/>
                <v:fill type="solid"/>
              </v:shape>
              <v:shape style="position:absolute;left:9542;top:847;width:75;height:20" coordorigin="9542,847" coordsize="75,20" path="m9616,847l9542,847,9575,866,9616,847xe" filled="true" fillcolor="#fdfdfd" stroked="false">
                <v:path arrowok="t"/>
                <v:fill type="solid"/>
              </v:shape>
            </v:group>
            <v:group style="position:absolute;left:9542;top:847;width:34;height:20" coordorigin="9542,847" coordsize="34,20">
              <v:shape style="position:absolute;left:9542;top:847;width:34;height:20" coordorigin="9542,847" coordsize="34,20" path="m9542,866l9575,866,9542,847,9542,866xe" filled="false" stroked="true" strokeweight="0pt" strokecolor="#fdfdfd">
                <v:path arrowok="t"/>
              </v:shape>
            </v:group>
            <v:group style="position:absolute;left:9542;top:847;width:75;height:20" coordorigin="9542,847" coordsize="75,20">
              <v:shape style="position:absolute;left:9542;top:847;width:75;height:20" coordorigin="9542,847" coordsize="75,20" path="m9575,866l9542,847,9616,847,9575,866xe" filled="false" stroked="true" strokeweight="0pt" strokecolor="#fdfdfd">
                <v:path arrowok="t"/>
              </v:shape>
            </v:group>
            <v:group style="position:absolute;left:10526;top:610;width:2;height:459" coordorigin="10526,610" coordsize="2,459">
              <v:shape style="position:absolute;left:10526;top:610;width:2;height:459" coordorigin="10526,610" coordsize="0,459" path="m10526,610l10526,1068e" filled="false" stroked="true" strokeweight="1.78pt" strokecolor="#fdfdfd">
                <v:path arrowok="t"/>
              </v:shape>
            </v:group>
            <v:group style="position:absolute;left:10509;top:610;width:34;height:459" coordorigin="10509,610" coordsize="34,459">
              <v:shape style="position:absolute;left:10509;top:610;width:34;height:459" coordorigin="10509,610" coordsize="34,459" path="m10509,1068l10542,1068,10509,610,10509,1068xe" filled="false" stroked="true" strokeweight="0pt" strokecolor="#fdfdfd">
                <v:path arrowok="t"/>
              </v:shape>
            </v:group>
            <v:group style="position:absolute;left:10509;top:610;width:34;height:459" coordorigin="10509,610" coordsize="34,459">
              <v:shape style="position:absolute;left:10509;top:610;width:34;height:459" coordorigin="10509,610" coordsize="34,459" path="m10542,1068l10509,610,10542,610,10542,1068xe" filled="false" stroked="true" strokeweight="0pt" strokecolor="#fdfdfd">
                <v:path arrowok="t"/>
              </v:shape>
            </v:group>
            <v:group style="position:absolute;left:9542;top:866;width:34;height:202" coordorigin="9542,866" coordsize="34,202">
              <v:shape style="position:absolute;left:9542;top:866;width:34;height:202" coordorigin="9542,866" coordsize="34,202" path="m9542,866l9542,1068,9575,1068,9542,866xe" filled="true" fillcolor="#fdfdfd" stroked="false">
                <v:path arrowok="t"/>
                <v:fill type="solid"/>
              </v:shape>
              <v:shape style="position:absolute;left:9542;top:866;width:34;height:202" coordorigin="9542,866" coordsize="34,202" path="m9575,866l9542,866,9575,1068,9575,866xe" filled="true" fillcolor="#fdfdfd" stroked="false">
                <v:path arrowok="t"/>
                <v:fill type="solid"/>
              </v:shape>
            </v:group>
            <v:group style="position:absolute;left:9542;top:866;width:34;height:202" coordorigin="9542,866" coordsize="34,202">
              <v:shape style="position:absolute;left:9542;top:866;width:34;height:202" coordorigin="9542,866" coordsize="34,202" path="m9542,1068l9575,1068,9542,866,9542,1068xe" filled="false" stroked="true" strokeweight="0pt" strokecolor="#fdfdfd">
                <v:path arrowok="t"/>
              </v:shape>
            </v:group>
            <v:group style="position:absolute;left:9542;top:866;width:34;height:202" coordorigin="9542,866" coordsize="34,202">
              <v:shape style="position:absolute;left:9542;top:866;width:34;height:202" coordorigin="9542,866" coordsize="34,202" path="m9575,1068l9542,866,9575,866,9575,1068xe" filled="false" stroked="true" strokeweight="0pt" strokecolor="#fdfdfd">
                <v:path arrowok="t"/>
              </v:shape>
            </v:group>
            <v:group style="position:absolute;left:9542;top:1068;width:34;height:2" coordorigin="9542,1068" coordsize="34,2">
              <v:shape style="position:absolute;left:9542;top:1068;width:34;height:2" coordorigin="9542,1068" coordsize="34,0" path="m9575,1068l9542,1068e" filled="false" stroked="true" strokeweight=".48pt" strokecolor="#fdfdfd">
                <v:path arrowok="t"/>
              </v:shape>
            </v:group>
            <v:group style="position:absolute;left:9890;top:1068;width:2;height:2" coordorigin="9890,1068" coordsize="2,2">
              <v:shape style="position:absolute;left:9890;top:1068;width:2;height:2" coordorigin="9890,1068" coordsize="0,0" path="m9890,1068l9890,1068e" filled="false" stroked="true" strokeweight=".48pt" strokecolor="#fdfdfd">
                <v:path arrowok="t"/>
              </v:shape>
            </v:group>
            <v:group style="position:absolute;left:10509;top:1068;width:34;height:2" coordorigin="10509,1068" coordsize="34,2">
              <v:shape style="position:absolute;left:10509;top:1068;width:34;height:2" coordorigin="10509,1068" coordsize="34,0" path="m10542,1068l10509,1068e" filled="false" stroked="true" strokeweight=".48pt" strokecolor="#fdfdfd">
                <v:path arrowok="t"/>
              </v:shape>
            </v:group>
            <v:group style="position:absolute;left:8889;top:1068;width:34;height:2" coordorigin="8889,1068" coordsize="34,2">
              <v:shape style="position:absolute;left:8889;top:1068;width:34;height:2" coordorigin="8889,1068" coordsize="34,0" path="m8889,1068l8922,1068e" filled="false" stroked="true" strokeweight=".48pt" strokecolor="#fdfdfd">
                <v:path arrowok="t"/>
              </v:shape>
            </v:group>
            <v:group style="position:absolute;left:9941;top:10258;width:2;height:422" coordorigin="9941,10258" coordsize="2,422">
              <v:shape style="position:absolute;left:9941;top:10258;width:2;height:422" coordorigin="9941,10258" coordsize="0,422" path="m9941,10258l9941,10680e" filled="false" stroked="true" strokeweight="1.42pt" strokecolor="#000000">
                <v:path arrowok="t"/>
              </v:shape>
            </v:group>
            <v:group style="position:absolute;left:9873;top:10242;width:82;height:2" coordorigin="9873,10242" coordsize="82,2">
              <v:shape style="position:absolute;left:9873;top:10242;width:82;height:2" coordorigin="9873,10242" coordsize="82,0" path="m9873,10242l9954,10242e" filled="false" stroked="true" strokeweight="1.7pt" strokecolor="#000000">
                <v:path arrowok="t"/>
              </v:shape>
            </v:group>
            <v:group style="position:absolute;left:10060;top:10226;width:274;height:454" coordorigin="10060,10226" coordsize="274,454">
              <v:shape style="position:absolute;left:10060;top:10226;width:274;height:454" coordorigin="10060,10226" coordsize="274,454" path="m10306,10260l10230,10260,10235,10262,10242,10262,10245,10265,10252,10265,10252,10267,10257,10270,10264,10272,10269,10274,10271,10277,10276,10279,10288,10291,10290,10296,10293,10298,10302,10318,10302,10325,10305,10330,10305,10358,10302,10361,10302,10366,10300,10368,10300,10370,10298,10373,10298,10375,10295,10380,10295,10382,10288,10390,10288,10394,10286,10397,10283,10402,10278,10406,10276,10411,10274,10414,10271,10418,10269,10421,10266,10426,10259,10433,10257,10438,10252,10442,10250,10447,10242,10454,10240,10459,10230,10469,10228,10474,10218,10483,10216,10488,10197,10507,10192,10514,10178,10529,10173,10536,10166,10541,10161,10546,10156,10553,10132,10577,10127,10584,10120,10589,10115,10596,10108,10601,10101,10608,10096,10615,10082,10630,10074,10634,10060,10649,10060,10680,10334,10680,10334,10649,10098,10649,10103,10644,10110,10639,10154,10596,10161,10591,10166,10584,10173,10579,10178,10572,10187,10562,10194,10558,10199,10550,10214,10536,10218,10529,10238,10510,10240,10505,10254,10490,10257,10486,10262,10481,10264,10476,10269,10471,10271,10466,10278,10459,10281,10454,10286,10450,10288,10445,10290,10442,10293,10438,10298,10433,10300,10428,10302,10426,10305,10421,10307,10418,10310,10414,10310,10409,10312,10406,10314,10402,10317,10399,10319,10394,10319,10392,10322,10390,10324,10385,10324,10382,10326,10380,10326,10375,10329,10373,10329,10366,10331,10363,10331,10349,10334,10346,10334,10339,10331,10334,10331,10315,10329,10310,10329,10303,10324,10294,10324,10289,10314,10270,10307,10262,10306,10260xe" filled="true" fillcolor="#000000" stroked="false">
                <v:path arrowok="t"/>
                <v:fill type="solid"/>
              </v:shape>
              <v:shape style="position:absolute;left:10060;top:10226;width:274;height:454" coordorigin="10060,10226" coordsize="274,454" path="m10264,10234l10139,10234,10134,10236,10127,10236,10120,10238,10115,10238,10101,10243,10096,10243,10067,10253,10060,10253,10060,10286,10074,10282,10082,10282,10110,10272,10118,10272,10122,10270,10130,10270,10137,10267,10142,10265,10154,10265,10158,10262,10170,10262,10175,10260,10306,10260,10305,10258,10300,10255,10298,10250,10283,10243,10281,10241,10276,10238,10269,10236,10264,10234xe" filled="true" fillcolor="#000000" stroked="false">
                <v:path arrowok="t"/>
                <v:fill type="solid"/>
              </v:shape>
              <v:shape style="position:absolute;left:10060;top:10226;width:274;height:454" coordorigin="10060,10226" coordsize="274,454" path="m10257,10231l10151,10231,10146,10234,10259,10234,10257,10231xe" filled="true" fillcolor="#000000" stroked="false">
                <v:path arrowok="t"/>
                <v:fill type="solid"/>
              </v:shape>
              <v:shape style="position:absolute;left:10060;top:10226;width:274;height:454" coordorigin="10060,10226" coordsize="274,454" path="m10250,10229l10163,10229,10156,10231,10252,10231,10250,10229xe" filled="true" fillcolor="#000000" stroked="false">
                <v:path arrowok="t"/>
                <v:fill type="solid"/>
              </v:shape>
              <v:shape style="position:absolute;left:10060;top:10226;width:274;height:454" coordorigin="10060,10226" coordsize="274,454" path="m10233,10226l10185,10226,10180,10229,10235,10229,10233,10226xe" filled="true" fillcolor="#000000" stroked="false">
                <v:path arrowok="t"/>
                <v:fill type="solid"/>
              </v:shape>
            </v:group>
            <v:group style="position:absolute;left:10439;top:10226;width:272;height:454" coordorigin="10439,10226" coordsize="272,454">
              <v:shape style="position:absolute;left:10439;top:10226;width:272;height:454" coordorigin="10439,10226" coordsize="272,454" path="m10590,10678l10557,10678,10562,10680,10586,10680,10590,10678xe" filled="true" fillcolor="#000000" stroked="false">
                <v:path arrowok="t"/>
                <v:fill type="solid"/>
              </v:shape>
              <v:shape style="position:absolute;left:10439;top:10226;width:272;height:454" coordorigin="10439,10226" coordsize="272,454" path="m10612,10675l10533,10675,10540,10678,10607,10678,10612,10675xe" filled="true" fillcolor="#000000" stroked="false">
                <v:path arrowok="t"/>
                <v:fill type="solid"/>
              </v:shape>
              <v:shape style="position:absolute;left:10439;top:10226;width:272;height:454" coordorigin="10439,10226" coordsize="272,454" path="m10468,10553l10442,10565,10442,10574,10444,10579,10444,10584,10446,10591,10449,10596,10449,10601,10461,10625,10463,10627,10468,10637,10485,10654,10490,10656,10492,10658,10502,10663,10504,10666,10514,10670,10518,10670,10528,10675,10617,10675,10624,10673,10629,10673,10631,10670,10636,10668,10641,10668,10650,10663,10653,10661,10658,10658,10660,10656,10665,10654,10667,10649,10557,10649,10550,10646,10540,10646,10530,10642,10526,10642,10511,10634,10509,10632,10504,10630,10487,10613,10485,10608,10482,10606,10475,10591,10475,10586,10473,10582,10470,10574,10470,10570,10468,10565,10468,10553xe" filled="true" fillcolor="#000000" stroked="false">
                <v:path arrowok="t"/>
                <v:fill type="solid"/>
              </v:shape>
              <v:shape style="position:absolute;left:10439;top:10226;width:272;height:454" coordorigin="10439,10226" coordsize="272,454" path="m10671,10409l10602,10409,10607,10411,10612,10411,10622,10416,10626,10416,10631,10418,10634,10421,10643,10426,10646,10428,10650,10430,10653,10435,10655,10438,10660,10440,10665,10450,10667,10452,10672,10462,10672,10466,10677,10476,10677,10481,10679,10486,10679,10490,10682,10498,10682,10510,10684,10514,10684,10541,10682,10548,10682,10560,10679,10565,10679,10577,10674,10586,10674,10591,10672,10596,10670,10598,10662,10613,10660,10615,10655,10618,10653,10622,10650,10625,10646,10627,10636,10637,10631,10637,10617,10644,10612,10644,10607,10646,10602,10646,10598,10649,10667,10649,10672,10646,10674,10644,10677,10639,10682,10637,10684,10632,10686,10630,10691,10620,10694,10618,10696,10613,10696,10608,10703,10594,10703,10589,10706,10584,10706,10577,10708,10572,10708,10560,10710,10555,10710,10505,10708,10498,10708,10486,10706,10481,10706,10476,10703,10469,10703,10464,10698,10454,10698,10450,10691,10435,10689,10433,10686,10428,10684,10426,10682,10421,10672,10411,10671,10409xe" filled="true" fillcolor="#000000" stroked="false">
                <v:path arrowok="t"/>
                <v:fill type="solid"/>
              </v:shape>
              <v:shape style="position:absolute;left:10439;top:10226;width:272;height:454" coordorigin="10439,10226" coordsize="272,454" path="m10710,10226l10439,10226,10439,10493,10468,10505,10468,10493,10470,10486,10470,10481,10475,10471,10475,10466,10485,10447,10494,10438,10497,10433,10502,10430,10504,10428,10509,10426,10511,10423,10466,10423,10466,10258,10710,10258,10710,10226xe" filled="true" fillcolor="#000000" stroked="false">
                <v:path arrowok="t"/>
                <v:fill type="solid"/>
              </v:shape>
              <v:shape style="position:absolute;left:10439;top:10226;width:272;height:454" coordorigin="10439,10226" coordsize="272,454" path="m10638,10387l10514,10387,10490,10399,10480,10409,10475,10411,10473,10416,10466,10423,10511,10423,10530,10414,10535,10414,10540,10411,10545,10411,10552,10409,10671,10409,10670,10406,10665,10404,10662,10402,10658,10399,10655,10397,10641,10390,10638,10387xe" filled="true" fillcolor="#000000" stroked="false">
                <v:path arrowok="t"/>
                <v:fill type="solid"/>
              </v:shape>
              <v:shape style="position:absolute;left:10439;top:10226;width:272;height:454" coordorigin="10439,10226" coordsize="272,454" path="m10619,10382l10528,10382,10518,10387,10634,10387,10629,10385,10624,10385,10619,10382xe" filled="true" fillcolor="#000000" stroked="false">
                <v:path arrowok="t"/>
                <v:fill type="solid"/>
              </v:shape>
              <v:shape style="position:absolute;left:10439;top:10226;width:272;height:454" coordorigin="10439,10226" coordsize="272,454" path="m10610,10380l10540,10380,10533,10382,10614,10382,10610,10380xe" filled="true" fillcolor="#000000" stroked="false">
                <v:path arrowok="t"/>
                <v:fill type="solid"/>
              </v:shape>
              <v:shape style="position:absolute;left:10439;top:10226;width:272;height:454" coordorigin="10439,10226" coordsize="272,454" path="m10598,10378l10557,10378,10552,10380,10602,10380,10598,10378xe" filled="true" fillcolor="#000000" stroked="false">
                <v:path arrowok="t"/>
                <v:fill type="solid"/>
              </v:shape>
            </v:group>
            <v:group style="position:absolute;left:10816;top:10378;width:300;height:303" coordorigin="10816,10378" coordsize="300,303">
              <v:shape style="position:absolute;left:10816;top:10378;width:300;height:303" coordorigin="10816,10378" coordsize="300,303" path="m10845,10378l10816,10378,10816,10680,10845,10680,10845,10450,10847,10445,10847,10440,10854,10426,10857,10423,10862,10421,10864,10416,10869,10414,10871,10414,10881,10409,10967,10409,10965,10406,10962,10402,10958,10399,10955,10394,10845,10394,10845,10378xe" filled="true" fillcolor="#000000" stroked="false">
                <v:path arrowok="t"/>
                <v:fill type="solid"/>
              </v:shape>
              <v:shape style="position:absolute;left:10816;top:10378;width:300;height:303" coordorigin="10816,10378" coordsize="300,303" path="m11018,10409l10914,10409,10919,10411,10924,10411,10929,10414,10931,10416,10936,10418,10938,10423,10941,10426,10950,10445,10950,10450,10953,10454,10953,10680,10979,10680,10979,10457,10982,10450,10982,10445,10991,10426,11003,10414,11008,10414,11018,10409xe" filled="true" fillcolor="#000000" stroked="false">
                <v:path arrowok="t"/>
                <v:fill type="solid"/>
              </v:shape>
              <v:shape style="position:absolute;left:10816;top:10378;width:300;height:303" coordorigin="10816,10378" coordsize="300,303" path="m11061,10380l11006,10380,10986,10390,10984,10392,10974,10397,10972,10402,10970,10404,10967,10409,11051,10409,11056,10411,11061,10411,11063,10414,11068,10416,11078,10426,11085,10440,11085,10445,11087,10450,11087,10680,11116,10680,11116,10457,11114,10450,11114,10438,11111,10433,11111,10428,11102,10409,11099,10406,11097,10402,11087,10392,11082,10390,11080,10387,11075,10385,11070,10385,11061,10380xe" filled="true" fillcolor="#000000" stroked="false">
                <v:path arrowok="t"/>
                <v:fill type="solid"/>
              </v:shape>
              <v:shape style="position:absolute;left:10816;top:10378;width:300;height:303" coordorigin="10816,10378" coordsize="300,303" path="m10922,10380l10871,10380,10862,10385,10857,10385,10852,10387,10845,10394,10955,10394,10950,10392,10948,10390,10934,10382,10929,10382,10922,10380xe" filled="true" fillcolor="#000000" stroked="false">
                <v:path arrowok="t"/>
                <v:fill type="solid"/>
              </v:shape>
              <v:shape style="position:absolute;left:10816;top:10378;width:300;height:303" coordorigin="10816,10378" coordsize="300,303" path="m10912,10378l10881,10378,10876,10380,10917,10380,10912,10378xe" filled="true" fillcolor="#000000" stroked="false">
                <v:path arrowok="t"/>
                <v:fill type="solid"/>
              </v:shape>
              <v:shape style="position:absolute;left:10816;top:10378;width:300;height:303" coordorigin="10816,10378" coordsize="300,303" path="m11051,10378l11018,10378,11013,10380,11056,10380,11051,10378xe" filled="true" fillcolor="#000000" stroked="false">
                <v:path arrowok="t"/>
                <v:fill type="solid"/>
              </v:shape>
            </v:group>
            <v:group style="position:absolute;left:11229;top:10238;width:173;height:264" coordorigin="11229,10238" coordsize="173,264">
              <v:shape style="position:absolute;left:11229;top:10238;width:173;height:264" coordorigin="11229,10238" coordsize="173,264" path="m11387,10270l11332,10270,11339,10272,11349,10277,11351,10279,11356,10282,11358,10286,11363,10289,11366,10294,11368,10301,11368,10306,11370,10310,11370,10325,11368,10330,11368,10334,11363,10344,11346,10361,11342,10363,11337,10368,11277,10404,11272,10409,11267,10411,11253,10426,11250,10430,11248,10433,11246,10438,11241,10442,11241,10447,11238,10454,11234,10464,11234,10471,11231,10476,11231,10483,11229,10490,11229,10502,11399,10502,11399,10471,11262,10471,11265,10466,11265,10464,11274,10445,11279,10442,11282,10438,11286,10433,11291,10430,11296,10426,11303,10423,11308,10418,11356,10392,11358,10390,11368,10385,11385,10368,11390,10358,11394,10356,11394,10351,11397,10346,11399,10339,11399,10334,11402,10330,11402,10306,11399,10301,11399,10296,11397,10289,11387,10270xe" filled="true" fillcolor="#000000" stroked="false">
                <v:path arrowok="t"/>
                <v:fill type="solid"/>
              </v:shape>
              <v:shape style="position:absolute;left:11229;top:10238;width:173;height:264" coordorigin="11229,10238" coordsize="173,264" path="m11346,10241l11301,10241,11296,10243,11291,10243,11286,10246,11282,10246,11267,10253,11255,10265,11253,10270,11248,10272,11246,10277,11246,10282,11238,10296,11238,10301,11236,10306,11236,10318,11234,10325,11234,10330,11265,10330,11265,10322,11267,10315,11267,10310,11270,10303,11277,10289,11279,10286,11282,10282,11284,10279,11294,10274,11296,10272,11301,10270,11387,10270,11385,10265,11380,10262,11370,10253,11346,10241xe" filled="true" fillcolor="#000000" stroked="false">
                <v:path arrowok="t"/>
                <v:fill type="solid"/>
              </v:shape>
              <v:shape style="position:absolute;left:11229;top:10238;width:173;height:264" coordorigin="11229,10238" coordsize="173,264" path="m11330,10238l11313,10238,11306,10241,11337,10241,11330,10238xe" filled="true" fillcolor="#000000" stroked="false">
                <v:path arrowok="t"/>
                <v:fill type="solid"/>
              </v:shape>
            </v:group>
            <v:group style="position:absolute;left:8860;top:4726;width:646;height:2" coordorigin="8860,4726" coordsize="646,2">
              <v:shape style="position:absolute;left:8860;top:4726;width:646;height:2" coordorigin="8860,4726" coordsize="646,0" path="m8860,4726l9506,4726e" filled="false" stroked="true" strokeweight="1.06pt" strokecolor="#68b598">
                <v:path arrowok="t"/>
              </v:shape>
            </v:group>
            <v:group style="position:absolute;left:8860;top:4716;width:646;height:20" coordorigin="8860,4716" coordsize="646,20">
              <v:shape style="position:absolute;left:8860;top:4716;width:646;height:20" coordorigin="8860,4716" coordsize="646,20" path="m8860,4735l9506,4735,8913,4716,8860,4735xe" filled="false" stroked="true" strokeweight="0pt" strokecolor="#68b598">
                <v:path arrowok="t"/>
              </v:shape>
            </v:group>
            <v:group style="position:absolute;left:8913;top:4716;width:593;height:20" coordorigin="8913,4716" coordsize="593,20">
              <v:shape style="position:absolute;left:8913;top:4716;width:593;height:20" coordorigin="8913,4716" coordsize="593,20" path="m9506,4735l8913,4716,9506,4716,9506,4735xe" filled="false" stroked="true" strokeweight="0pt" strokecolor="#68b598">
                <v:path arrowok="t"/>
              </v:shape>
            </v:group>
            <v:group style="position:absolute;left:8860;top:4735;width:646;height:944" coordorigin="8860,4735" coordsize="646,944">
              <v:shape style="position:absolute;left:8860;top:4735;width:646;height:944" coordorigin="8860,4735" coordsize="646,944" path="m8860,4735l8860,5678,9506,5678,8860,4735xe" filled="true" fillcolor="#68b598" stroked="false">
                <v:path arrowok="t"/>
                <v:fill type="solid"/>
              </v:shape>
              <v:shape style="position:absolute;left:8860;top:4735;width:646;height:944" coordorigin="8860,4735" coordsize="646,944" path="m9506,4735l8860,4735,9506,5678,9506,4735xe" filled="true" fillcolor="#68b598" stroked="false">
                <v:path arrowok="t"/>
                <v:fill type="solid"/>
              </v:shape>
            </v:group>
            <v:group style="position:absolute;left:8860;top:4735;width:646;height:944" coordorigin="8860,4735" coordsize="646,944">
              <v:shape style="position:absolute;left:8860;top:4735;width:646;height:944" coordorigin="8860,4735" coordsize="646,944" path="m8860,5678l9506,5678,8860,4735,8860,5678xe" filled="false" stroked="true" strokeweight="0pt" strokecolor="#68b598">
                <v:path arrowok="t"/>
              </v:shape>
            </v:group>
            <v:group style="position:absolute;left:8860;top:4735;width:646;height:944" coordorigin="8860,4735" coordsize="646,944">
              <v:shape style="position:absolute;left:8860;top:4735;width:646;height:944" coordorigin="8860,4735" coordsize="646,944" path="m9506,5678l8860,4735,9506,4735,9506,5678xe" filled="false" stroked="true" strokeweight="0pt" strokecolor="#68b598">
                <v:path arrowok="t"/>
              </v:shape>
            </v:group>
            <v:group style="position:absolute;left:7778;top:2558;width:778;height:509" coordorigin="7778,2558" coordsize="778,509">
              <v:shape style="position:absolute;left:7778;top:2558;width:778;height:509" coordorigin="7778,2558" coordsize="778,509" path="m7778,2558l7778,3067,8555,3067,7778,2558xe" filled="true" fillcolor="#cccccc" stroked="false">
                <v:path arrowok="t"/>
                <v:fill type="solid"/>
              </v:shape>
              <v:shape style="position:absolute;left:7778;top:2558;width:778;height:509" coordorigin="7778,2558" coordsize="778,509" path="m8555,2558l7778,2558,8555,3067,8555,2558xe" filled="true" fillcolor="#cccccc" stroked="false">
                <v:path arrowok="t"/>
                <v:fill type="solid"/>
              </v:shape>
            </v:group>
            <v:group style="position:absolute;left:7778;top:2558;width:778;height:509" coordorigin="7778,2558" coordsize="778,509">
              <v:shape style="position:absolute;left:7778;top:2558;width:778;height:509" coordorigin="7778,2558" coordsize="778,509" path="m7778,3067l8555,3067,7778,2558,7778,3067xe" filled="false" stroked="true" strokeweight="0pt" strokecolor="#cccccc">
                <v:path arrowok="t"/>
              </v:shape>
            </v:group>
            <v:group style="position:absolute;left:7778;top:2558;width:778;height:509" coordorigin="7778,2558" coordsize="778,509">
              <v:shape style="position:absolute;left:7778;top:2558;width:778;height:509" coordorigin="7778,2558" coordsize="778,509" path="m8555,3067l7778,2558,8555,2558,8555,3067xe" filled="false" stroked="true" strokeweight="0pt" strokecolor="#cccccc">
                <v:path arrowok="t"/>
              </v:shape>
            </v:group>
            <v:group style="position:absolute;left:9525;top:2558;width:1625;height:3120" coordorigin="9525,2558" coordsize="1625,3120">
              <v:shape style="position:absolute;left:9525;top:2558;width:1625;height:3120" coordorigin="9525,2558" coordsize="1625,3120" path="m9530,2558l9525,5678,11150,5678,9530,2558xe" filled="true" fillcolor="#aabf6a" stroked="false">
                <v:path arrowok="t"/>
                <v:fill type="solid"/>
              </v:shape>
              <v:shape style="position:absolute;left:9525;top:2558;width:1625;height:3120" coordorigin="9525,2558" coordsize="1625,3120" path="m11150,2558l9530,2558,11150,5678,11150,2558xe" filled="true" fillcolor="#aabf6a" stroked="false">
                <v:path arrowok="t"/>
                <v:fill type="solid"/>
              </v:shape>
            </v:group>
            <v:group style="position:absolute;left:9525;top:2558;width:1625;height:3120" coordorigin="9525,2558" coordsize="1625,3120">
              <v:shape style="position:absolute;left:9525;top:2558;width:1625;height:3120" coordorigin="9525,2558" coordsize="1625,3120" path="m9525,5678l11150,5678,9530,2558,9525,5678xe" filled="false" stroked="true" strokeweight="0pt" strokecolor="#aabf6a">
                <v:path arrowok="t"/>
              </v:shape>
            </v:group>
            <v:group style="position:absolute;left:9530;top:2558;width:1620;height:3120" coordorigin="9530,2558" coordsize="1620,3120">
              <v:shape style="position:absolute;left:9530;top:2558;width:1620;height:3120" coordorigin="9530,2558" coordsize="1620,3120" path="m11150,5678l9530,2558,11150,2558,11150,5678xe" filled="false" stroked="true" strokeweight="0pt" strokecolor="#aabf6a">
                <v:path arrowok="t"/>
              </v:shape>
            </v:group>
            <v:group style="position:absolute;left:8558;top:2558;width:970;height:473" coordorigin="8558,2558" coordsize="970,473">
              <v:shape style="position:absolute;left:8558;top:2558;width:970;height:473" coordorigin="8558,2558" coordsize="970,473" path="m8558,2558l8558,3031,9527,3031,8558,2558xe" filled="true" fillcolor="#cccccc" stroked="false">
                <v:path arrowok="t"/>
                <v:fill type="solid"/>
              </v:shape>
              <v:shape style="position:absolute;left:8558;top:2558;width:970;height:473" coordorigin="8558,2558" coordsize="970,473" path="m9527,2558l8558,2558,9527,3031,9527,2558xe" filled="true" fillcolor="#cccccc" stroked="false">
                <v:path arrowok="t"/>
                <v:fill type="solid"/>
              </v:shape>
            </v:group>
            <v:group style="position:absolute;left:8558;top:2558;width:970;height:473" coordorigin="8558,2558" coordsize="970,473">
              <v:shape style="position:absolute;left:8558;top:2558;width:970;height:473" coordorigin="8558,2558" coordsize="970,473" path="m8558,3031l9527,3031,8558,2558,8558,3031xe" filled="false" stroked="true" strokeweight="0pt" strokecolor="#cccccc">
                <v:path arrowok="t"/>
              </v:shape>
            </v:group>
            <v:group style="position:absolute;left:8558;top:2558;width:970;height:473" coordorigin="8558,2558" coordsize="970,473">
              <v:shape style="position:absolute;left:8558;top:2558;width:970;height:473" coordorigin="8558,2558" coordsize="970,473" path="m9527,3031l8558,2558,9527,2558,9527,3031xe" filled="false" stroked="true" strokeweight="0pt" strokecolor="#cccccc">
                <v:path arrowok="t"/>
              </v:shape>
            </v:group>
            <v:group style="position:absolute;left:8558;top:3049;width:970;height:2" coordorigin="8558,3049" coordsize="970,2">
              <v:shape style="position:absolute;left:8558;top:3049;width:970;height:2" coordorigin="8558,3049" coordsize="970,0" path="m8558,3049l9527,3049e" filled="false" stroked="true" strokeweight="1.9pt" strokecolor="#cccccc">
                <v:path arrowok="t"/>
              </v:shape>
            </v:group>
            <v:group style="position:absolute;left:8558;top:3031;width:970;height:36" coordorigin="8558,3031" coordsize="970,36">
              <v:shape style="position:absolute;left:8558;top:3031;width:970;height:36" coordorigin="8558,3031" coordsize="970,36" path="m8558,3067l9527,3067,8558,3031,8558,3067xe" filled="false" stroked="true" strokeweight="0pt" strokecolor="#cccccc">
                <v:path arrowok="t"/>
              </v:shape>
            </v:group>
            <v:group style="position:absolute;left:8558;top:3031;width:970;height:36" coordorigin="8558,3031" coordsize="970,36">
              <v:shape style="position:absolute;left:8558;top:3031;width:970;height:36" coordorigin="8558,3031" coordsize="970,36" path="m9527,3067l8558,3031,9527,3031,9527,3067xe" filled="false" stroked="true" strokeweight="0pt" strokecolor="#cccccc">
                <v:path arrowok="t"/>
              </v:shape>
            </v:group>
            <v:group style="position:absolute;left:7734;top:3067;width:1793;height:1299" coordorigin="7734,3067" coordsize="1793,1299">
              <v:shape style="position:absolute;left:7734;top:3067;width:1793;height:1299" coordorigin="7734,3067" coordsize="1793,1299" path="m7734,3067l7734,4366,9527,4366,7734,3067xe" filled="true" fillcolor="#cccccc" stroked="false">
                <v:path arrowok="t"/>
                <v:fill type="solid"/>
              </v:shape>
              <v:shape style="position:absolute;left:7734;top:3067;width:1793;height:1299" coordorigin="7734,3067" coordsize="1793,1299" path="m9527,3067l7734,3067,9527,4366,9527,3067xe" filled="true" fillcolor="#cccccc" stroked="false">
                <v:path arrowok="t"/>
                <v:fill type="solid"/>
              </v:shape>
            </v:group>
            <v:group style="position:absolute;left:7734;top:3067;width:1793;height:1299" coordorigin="7734,3067" coordsize="1793,1299">
              <v:shape style="position:absolute;left:7734;top:3067;width:1793;height:1299" coordorigin="7734,3067" coordsize="1793,1299" path="m7734,4366l9527,4366,7734,3067,7734,4366xe" filled="false" stroked="true" strokeweight="0pt" strokecolor="#cccccc">
                <v:path arrowok="t"/>
              </v:shape>
            </v:group>
            <v:group style="position:absolute;left:7734;top:3067;width:1793;height:1299" coordorigin="7734,3067" coordsize="1793,1299">
              <v:shape style="position:absolute;left:7734;top:3067;width:1793;height:1299" coordorigin="7734,3067" coordsize="1793,1299" path="m9527,4366l7734,3067,9527,3067,9527,4366xe" filled="false" stroked="true" strokeweight="0pt" strokecolor="#cccccc">
                <v:path arrowok="t"/>
              </v:shape>
            </v:group>
            <v:group style="position:absolute;left:8860;top:4366;width:668;height:348" coordorigin="8860,4366" coordsize="668,348">
              <v:shape style="position:absolute;left:8860;top:4366;width:668;height:348" coordorigin="8860,4366" coordsize="668,348" path="m8860,4366l8860,4714,9527,4714,8860,4366xe" filled="true" fillcolor="#cccccc" stroked="false">
                <v:path arrowok="t"/>
                <v:fill type="solid"/>
              </v:shape>
              <v:shape style="position:absolute;left:8860;top:4366;width:668;height:348" coordorigin="8860,4366" coordsize="668,348" path="m9527,4366l8860,4366,9527,4714,9527,4366xe" filled="true" fillcolor="#cccccc" stroked="false">
                <v:path arrowok="t"/>
                <v:fill type="solid"/>
              </v:shape>
            </v:group>
            <v:group style="position:absolute;left:8860;top:4366;width:668;height:348" coordorigin="8860,4366" coordsize="668,348">
              <v:shape style="position:absolute;left:8860;top:4366;width:668;height:348" coordorigin="8860,4366" coordsize="668,348" path="m8860,4714l9527,4714,8860,4366,8860,4714xe" filled="false" stroked="true" strokeweight="0pt" strokecolor="#cccccc">
                <v:path arrowok="t"/>
              </v:shape>
            </v:group>
            <v:group style="position:absolute;left:8860;top:4366;width:668;height:348" coordorigin="8860,4366" coordsize="668,348">
              <v:shape style="position:absolute;left:8860;top:4366;width:668;height:348" coordorigin="8860,4366" coordsize="668,348" path="m9527,4714l8860,4366,9527,4366,9527,4714xe" filled="false" stroked="true" strokeweight="0pt" strokecolor="#cccccc">
                <v:path arrowok="t"/>
              </v:shape>
            </v:group>
            <v:group style="position:absolute;left:7778;top:4368;width:1040;height:485" coordorigin="7778,4368" coordsize="1040,485">
              <v:shape style="position:absolute;left:7778;top:4368;width:1040;height:485" coordorigin="7778,4368" coordsize="1040,485" path="m7778,4368l7778,4853,8817,4853,7778,4368xe" filled="true" fillcolor="#68b598" stroked="false">
                <v:path arrowok="t"/>
                <v:fill type="solid"/>
              </v:shape>
              <v:shape style="position:absolute;left:7778;top:4368;width:1040;height:485" coordorigin="7778,4368" coordsize="1040,485" path="m8817,4368l7778,4368,8817,4853,8817,4368xe" filled="true" fillcolor="#68b598" stroked="false">
                <v:path arrowok="t"/>
                <v:fill type="solid"/>
              </v:shape>
            </v:group>
            <v:group style="position:absolute;left:7778;top:4368;width:1040;height:485" coordorigin="7778,4368" coordsize="1040,485">
              <v:shape style="position:absolute;left:7778;top:4368;width:1040;height:485" coordorigin="7778,4368" coordsize="1040,485" path="m7778,4853l8817,4853,7778,4368,7778,4853xe" filled="false" stroked="true" strokeweight="0pt" strokecolor="#68b598">
                <v:path arrowok="t"/>
              </v:shape>
            </v:group>
            <v:group style="position:absolute;left:7778;top:4368;width:1040;height:485" coordorigin="7778,4368" coordsize="1040,485">
              <v:shape style="position:absolute;left:7778;top:4368;width:1040;height:485" coordorigin="7778,4368" coordsize="1040,485" path="m8817,4853l7778,4368,8817,4368,8817,4853xe" filled="false" stroked="true" strokeweight="0pt" strokecolor="#68b598">
                <v:path arrowok="t"/>
              </v:shape>
            </v:group>
            <v:group style="position:absolute;left:7778;top:4853;width:1040;height:824" coordorigin="7778,4853" coordsize="1040,824">
              <v:shape style="position:absolute;left:7778;top:4853;width:1040;height:824" coordorigin="7778,4853" coordsize="1040,824" path="m7778,4853l7778,5676,8817,5676,7778,4853xe" filled="true" fillcolor="#68b598" stroked="false">
                <v:path arrowok="t"/>
                <v:fill type="solid"/>
              </v:shape>
              <v:shape style="position:absolute;left:7778;top:4853;width:1040;height:824" coordorigin="7778,4853" coordsize="1040,824" path="m8817,4853l7778,4853,8817,5676,8817,4853xe" filled="true" fillcolor="#68b598" stroked="false">
                <v:path arrowok="t"/>
                <v:fill type="solid"/>
              </v:shape>
            </v:group>
            <v:group style="position:absolute;left:7778;top:4853;width:1040;height:824" coordorigin="7778,4853" coordsize="1040,824">
              <v:shape style="position:absolute;left:7778;top:4853;width:1040;height:824" coordorigin="7778,4853" coordsize="1040,824" path="m7778,5676l8817,5676,7778,4853,7778,5676xe" filled="false" stroked="true" strokeweight="0pt" strokecolor="#68b598">
                <v:path arrowok="t"/>
              </v:shape>
            </v:group>
            <v:group style="position:absolute;left:7778;top:4853;width:1040;height:824" coordorigin="7778,4853" coordsize="1040,824">
              <v:shape style="position:absolute;left:7778;top:4853;width:1040;height:824" coordorigin="7778,4853" coordsize="1040,824" path="m8817,5676l7778,4853,8817,4853,8817,5676xe" filled="false" stroked="true" strokeweight="0pt" strokecolor="#68b598">
                <v:path arrowok="t"/>
              </v:shape>
            </v:group>
            <v:group style="position:absolute;left:7778;top:5677;width:1040;height:2" coordorigin="7778,5677" coordsize="1040,2">
              <v:shape style="position:absolute;left:7778;top:5677;width:1040;height:2" coordorigin="7778,5677" coordsize="1040,0" path="m7778,5677l8817,5677e" filled="false" stroked="true" strokeweight=".22pt" strokecolor="#68b598">
                <v:path arrowok="t"/>
              </v:shape>
            </v:group>
            <v:group style="position:absolute;left:5692;top:4266;width:2043;height:2" coordorigin="5692,4266" coordsize="2043,2">
              <v:shape style="position:absolute;left:5692;top:4266;width:2043;height:2" coordorigin="5692,4266" coordsize="2043,0" path="m5692,4266l7734,4266e" filled="false" stroked="true" strokeweight=".46pt" strokecolor="#c0a0de">
                <v:path arrowok="t"/>
              </v:shape>
            </v:group>
            <v:group style="position:absolute;left:7734;top:4266;width:2;height:2" coordorigin="7734,4266" coordsize="2,2">
              <v:shape style="position:absolute;left:7734;top:4266;width:2;height:2" coordorigin="7734,4266" coordsize="0,0" path="m7734,4266l7734,4266e" filled="false" stroked="true" strokeweight=".36pt" strokecolor="#c0a0de">
                <v:path arrowok="t"/>
              </v:shape>
            </v:group>
            <v:group style="position:absolute;left:5692;top:2558;width:2043;height:1704" coordorigin="5692,2558" coordsize="2043,1704">
              <v:shape style="position:absolute;left:5692;top:2558;width:2043;height:1704" coordorigin="5692,2558" coordsize="2043,1704" path="m5692,2558l5692,4262,7734,4262,5692,2558xe" filled="true" fillcolor="#c0a0de" stroked="false">
                <v:path arrowok="t"/>
                <v:fill type="solid"/>
              </v:shape>
              <v:shape style="position:absolute;left:5692;top:2558;width:2043;height:1704" coordorigin="5692,2558" coordsize="2043,1704" path="m7734,2558l5692,2558,7734,4262,7734,2558xe" filled="true" fillcolor="#c0a0de" stroked="false">
                <v:path arrowok="t"/>
                <v:fill type="solid"/>
              </v:shape>
            </v:group>
            <v:group style="position:absolute;left:5692;top:2558;width:2043;height:1704" coordorigin="5692,2558" coordsize="2043,1704">
              <v:shape style="position:absolute;left:5692;top:2558;width:2043;height:1704" coordorigin="5692,2558" coordsize="2043,1704" path="m5692,4262l7734,4262,5692,2558,5692,4262xe" filled="false" stroked="true" strokeweight="0pt" strokecolor="#c0a0de">
                <v:path arrowok="t"/>
              </v:shape>
            </v:group>
            <v:group style="position:absolute;left:5692;top:2558;width:2043;height:1704" coordorigin="5692,2558" coordsize="2043,1704">
              <v:shape style="position:absolute;left:5692;top:2558;width:2043;height:1704" coordorigin="5692,2558" coordsize="2043,1704" path="m7734,4262l5692,2558,7734,2558,7734,4262xe" filled="false" stroked="true" strokeweight="0pt" strokecolor="#c0a0de">
                <v:path arrowok="t"/>
              </v:shape>
            </v:group>
            <v:group style="position:absolute;left:5692;top:4262;width:2043;height:8" coordorigin="5692,4262" coordsize="2043,8">
              <v:shape style="position:absolute;left:5692;top:4262;width:2043;height:8" coordorigin="5692,4262" coordsize="2043,8" path="m5692,4270l7734,4270,5692,4262,5692,4270xe" filled="false" stroked="true" strokeweight="0pt" strokecolor="#c0a0de">
                <v:path arrowok="t"/>
              </v:shape>
            </v:group>
            <v:group style="position:absolute;left:5692;top:4262;width:2043;height:8" coordorigin="5692,4262" coordsize="2043,8">
              <v:shape style="position:absolute;left:5692;top:4262;width:2043;height:8" coordorigin="5692,4262" coordsize="2043,8" path="m7734,4270l5692,4262,7734,4262,7734,4270xe" filled="false" stroked="true" strokeweight="0pt" strokecolor="#c0a0de">
                <v:path arrowok="t"/>
              </v:shape>
            </v:group>
            <v:group style="position:absolute;left:5692;top:4270;width:2043;height:540" coordorigin="5692,4270" coordsize="2043,540">
              <v:shape style="position:absolute;left:5692;top:4270;width:2043;height:540" coordorigin="5692,4270" coordsize="2043,540" path="m5692,4270l5692,4810,7734,4810,5692,4270xe" filled="true" fillcolor="#c0a0de" stroked="false">
                <v:path arrowok="t"/>
                <v:fill type="solid"/>
              </v:shape>
              <v:shape style="position:absolute;left:5692;top:4270;width:2043;height:540" coordorigin="5692,4270" coordsize="2043,540" path="m7734,4270l5692,4270,7734,4810,7734,4270xe" filled="true" fillcolor="#c0a0de" stroked="false">
                <v:path arrowok="t"/>
                <v:fill type="solid"/>
              </v:shape>
            </v:group>
            <v:group style="position:absolute;left:5692;top:4270;width:2043;height:540" coordorigin="5692,4270" coordsize="2043,540">
              <v:shape style="position:absolute;left:5692;top:4270;width:2043;height:540" coordorigin="5692,4270" coordsize="2043,540" path="m5692,4810l7734,4810,5692,4270,5692,4810xe" filled="false" stroked="true" strokeweight="0pt" strokecolor="#c0a0de">
                <v:path arrowok="t"/>
              </v:shape>
            </v:group>
            <v:group style="position:absolute;left:5692;top:4270;width:2043;height:540" coordorigin="5692,4270" coordsize="2043,540">
              <v:shape style="position:absolute;left:5692;top:4270;width:2043;height:540" coordorigin="5692,4270" coordsize="2043,540" path="m7734,4810l5692,4270,7734,4270,7734,4810xe" filled="false" stroked="true" strokeweight="0pt" strokecolor="#c0a0de">
                <v:path arrowok="t"/>
              </v:shape>
            </v:group>
            <v:group style="position:absolute;left:5692;top:4810;width:2043;height:869" coordorigin="5692,4810" coordsize="2043,869">
              <v:shape style="position:absolute;left:5692;top:4810;width:2043;height:869" coordorigin="5692,4810" coordsize="2043,869" path="m5692,4810l5692,5678,7734,5678,5692,4810xe" filled="true" fillcolor="#c0a0de" stroked="false">
                <v:path arrowok="t"/>
                <v:fill type="solid"/>
              </v:shape>
              <v:shape style="position:absolute;left:5692;top:4810;width:2043;height:869" coordorigin="5692,4810" coordsize="2043,869" path="m7734,4810l5692,4810,7734,5678,7734,4810xe" filled="true" fillcolor="#c0a0de" stroked="false">
                <v:path arrowok="t"/>
                <v:fill type="solid"/>
              </v:shape>
            </v:group>
            <v:group style="position:absolute;left:5692;top:4810;width:2043;height:869" coordorigin="5692,4810" coordsize="2043,869">
              <v:shape style="position:absolute;left:5692;top:4810;width:2043;height:869" coordorigin="5692,4810" coordsize="2043,869" path="m5692,5678l7734,5678,5692,4810,5692,5678xe" filled="false" stroked="true" strokeweight="0pt" strokecolor="#c0a0de">
                <v:path arrowok="t"/>
              </v:shape>
            </v:group>
            <v:group style="position:absolute;left:5692;top:4810;width:2043;height:869" coordorigin="5692,4810" coordsize="2043,869">
              <v:shape style="position:absolute;left:5692;top:4810;width:2043;height:869" coordorigin="5692,4810" coordsize="2043,869" path="m7734,5678l5692,4810,7734,4810,7734,5678xe" filled="false" stroked="true" strokeweight="0pt" strokecolor="#c0a0de">
                <v:path arrowok="t"/>
              </v:shape>
            </v:group>
            <v:group style="position:absolute;left:4425;top:2424;width:420;height:118" coordorigin="4425,2424" coordsize="420,118">
              <v:shape style="position:absolute;left:4425;top:2424;width:420;height:118" coordorigin="4425,2424" coordsize="420,118" path="m4425,2424l4425,2542,4845,2542,4425,2424xe" filled="true" fillcolor="#a9764a" stroked="false">
                <v:path arrowok="t"/>
                <v:fill type="solid"/>
              </v:shape>
              <v:shape style="position:absolute;left:4425;top:2424;width:420;height:118" coordorigin="4425,2424" coordsize="420,118" path="m4845,2424l4425,2424,4845,2542,4845,2424xe" filled="true" fillcolor="#a9764a" stroked="false">
                <v:path arrowok="t"/>
                <v:fill type="solid"/>
              </v:shape>
            </v:group>
            <v:group style="position:absolute;left:4425;top:2424;width:420;height:118" coordorigin="4425,2424" coordsize="420,118">
              <v:shape style="position:absolute;left:4425;top:2424;width:420;height:118" coordorigin="4425,2424" coordsize="420,118" path="m4425,2542l4845,2542,4425,2424,4425,2542xe" filled="false" stroked="true" strokeweight="0pt" strokecolor="#a9764a">
                <v:path arrowok="t"/>
              </v:shape>
            </v:group>
            <v:group style="position:absolute;left:4425;top:2424;width:420;height:118" coordorigin="4425,2424" coordsize="420,118">
              <v:shape style="position:absolute;left:4425;top:2424;width:420;height:118" coordorigin="4425,2424" coordsize="420,118" path="m4845,2542l4425,2424,4845,2424,4845,2542xe" filled="false" stroked="true" strokeweight="0pt" strokecolor="#a9764a">
                <v:path arrowok="t"/>
              </v:shape>
            </v:group>
            <v:group style="position:absolute;left:4425;top:2542;width:1131;height:2249" coordorigin="4425,2542" coordsize="1131,2249">
              <v:shape style="position:absolute;left:4425;top:2542;width:1131;height:2249" coordorigin="4425,2542" coordsize="1131,2249" path="m4425,2542l4425,4790,5555,4790,4425,2542xe" filled="true" fillcolor="#a9764a" stroked="false">
                <v:path arrowok="t"/>
                <v:fill type="solid"/>
              </v:shape>
              <v:shape style="position:absolute;left:4425;top:2542;width:1131;height:2249" coordorigin="4425,2542" coordsize="1131,2249" path="m5555,2542l4425,2542,5555,4790,5555,2542xe" filled="true" fillcolor="#a9764a" stroked="false">
                <v:path arrowok="t"/>
                <v:fill type="solid"/>
              </v:shape>
            </v:group>
            <v:group style="position:absolute;left:4425;top:4790;width:1131;height:2" coordorigin="4425,4790" coordsize="1131,2">
              <v:shape style="position:absolute;left:4425;top:4790;width:1131;height:2" coordorigin="4425,4790" coordsize="1131,0" path="m4425,4790l5555,4790e" filled="false" stroked="true" strokeweight="0pt" strokecolor="#a9764a">
                <v:path arrowok="t"/>
              </v:shape>
            </v:group>
            <v:group style="position:absolute;left:4425;top:2542;width:1131;height:2249" coordorigin="4425,2542" coordsize="1131,2249">
              <v:shape style="position:absolute;left:4425;top:2542;width:1131;height:2249" coordorigin="4425,2542" coordsize="1131,2249" path="m4425,4790l5555,4790,4425,2542,4425,4790xe" filled="false" stroked="true" strokeweight="0pt" strokecolor="#a9764a">
                <v:path arrowok="t"/>
              </v:shape>
            </v:group>
            <v:group style="position:absolute;left:4425;top:2542;width:1131;height:2249" coordorigin="4425,2542" coordsize="1131,2249">
              <v:shape style="position:absolute;left:4425;top:2542;width:1131;height:2249" coordorigin="4425,2542" coordsize="1131,2249" path="m5555,4790l4425,2542,5555,2542,5555,4790xe" filled="false" stroked="true" strokeweight="0pt" strokecolor="#a9764a">
                <v:path arrowok="t"/>
              </v:shape>
            </v:group>
            <v:group style="position:absolute;left:4425;top:4790;width:1131;height:905" coordorigin="4425,4790" coordsize="1131,905">
              <v:shape style="position:absolute;left:4425;top:4790;width:1131;height:905" coordorigin="4425,4790" coordsize="1131,905" path="m4425,4790l4425,5695,5555,5695,4425,4790xe" filled="true" fillcolor="#a9764a" stroked="false">
                <v:path arrowok="t"/>
                <v:fill type="solid"/>
              </v:shape>
              <v:shape style="position:absolute;left:4425;top:4790;width:1131;height:905" coordorigin="4425,4790" coordsize="1131,905" path="m5555,4790l4425,4790,5555,5695,5555,4790xe" filled="true" fillcolor="#a9764a" stroked="false">
                <v:path arrowok="t"/>
                <v:fill type="solid"/>
              </v:shape>
            </v:group>
            <v:group style="position:absolute;left:4425;top:4790;width:1131;height:905" coordorigin="4425,4790" coordsize="1131,905">
              <v:shape style="position:absolute;left:4425;top:4790;width:1131;height:905" coordorigin="4425,4790" coordsize="1131,905" path="m4425,5695l5555,5695,4425,4790,4425,5695xe" filled="false" stroked="true" strokeweight="0pt" strokecolor="#a9764a">
                <v:path arrowok="t"/>
              </v:shape>
            </v:group>
            <v:group style="position:absolute;left:4425;top:4790;width:1131;height:905" coordorigin="4425,4790" coordsize="1131,905">
              <v:shape style="position:absolute;left:4425;top:4790;width:1131;height:905" coordorigin="4425,4790" coordsize="1131,905" path="m5555,5695l4425,4790,5555,4790,5555,5695xe" filled="false" stroked="true" strokeweight="0pt" strokecolor="#a9764a">
                <v:path arrowok="t"/>
              </v:shape>
            </v:group>
            <v:group style="position:absolute;left:4425;top:5695;width:420;height:118" coordorigin="4425,5695" coordsize="420,118">
              <v:shape style="position:absolute;left:4425;top:5695;width:420;height:118" coordorigin="4425,5695" coordsize="420,118" path="m4425,5695l4425,5813,4845,5813,4425,5695xe" filled="true" fillcolor="#a9764a" stroked="false">
                <v:path arrowok="t"/>
                <v:fill type="solid"/>
              </v:shape>
              <v:shape style="position:absolute;left:4425;top:5695;width:420;height:118" coordorigin="4425,5695" coordsize="420,118" path="m4845,5695l4425,5695,4845,5813,4845,5695xe" filled="true" fillcolor="#a9764a" stroked="false">
                <v:path arrowok="t"/>
                <v:fill type="solid"/>
              </v:shape>
            </v:group>
            <v:group style="position:absolute;left:4425;top:5695;width:420;height:118" coordorigin="4425,5695" coordsize="420,118">
              <v:shape style="position:absolute;left:4425;top:5695;width:420;height:118" coordorigin="4425,5695" coordsize="420,118" path="m4425,5813l4845,5813,4425,5695,4425,5813xe" filled="false" stroked="true" strokeweight="0pt" strokecolor="#a9764a">
                <v:path arrowok="t"/>
              </v:shape>
            </v:group>
            <v:group style="position:absolute;left:4425;top:5695;width:420;height:118" coordorigin="4425,5695" coordsize="420,118">
              <v:shape style="position:absolute;left:4425;top:5695;width:420;height:118" coordorigin="4425,5695" coordsize="420,118" path="m4845,5813l4425,5695,4845,5695,4845,5813xe" filled="false" stroked="true" strokeweight="0pt" strokecolor="#a9764a">
                <v:path arrowok="t"/>
              </v:shape>
            </v:group>
            <v:group style="position:absolute;left:5745;top:2558;width:2;height:3120" coordorigin="5745,2558" coordsize="2,3120">
              <v:shape style="position:absolute;left:5745;top:2558;width:2;height:3120" coordorigin="5745,2558" coordsize="0,3120" path="m5745,5678l5745,2558e" filled="false" stroked="true" strokeweight=".48pt" strokecolor="#fdfdfd">
                <v:path arrowok="t"/>
              </v:shape>
            </v:group>
            <v:group style="position:absolute;left:5817;top:2558;width:2;height:3120" coordorigin="5817,2558" coordsize="2,3120">
              <v:shape style="position:absolute;left:5817;top:2558;width:2;height:3120" coordorigin="5817,2558" coordsize="0,3120" path="m5817,5678l5817,2558e" filled="false" stroked="true" strokeweight=".48pt" strokecolor="#fdfdfd">
                <v:path arrowok="t"/>
              </v:shape>
            </v:group>
            <v:group style="position:absolute;left:5889;top:2558;width:2;height:3120" coordorigin="5889,2558" coordsize="2,3120">
              <v:shape style="position:absolute;left:5889;top:2558;width:2;height:3120" coordorigin="5889,2558" coordsize="0,3120" path="m5889,5678l5889,2558e" filled="false" stroked="true" strokeweight=".48pt" strokecolor="#fdfdfd">
                <v:path arrowok="t"/>
              </v:shape>
            </v:group>
            <v:group style="position:absolute;left:5961;top:3434;width:2;height:1973" coordorigin="5961,3434" coordsize="2,1973">
              <v:shape style="position:absolute;left:5961;top:3434;width:2;height:1973" coordorigin="5961,3434" coordsize="0,1973" path="m5961,5407l5961,3434e" filled="false" stroked="true" strokeweight=".48pt" strokecolor="#fdfdfd">
                <v:path arrowok="t"/>
              </v:shape>
            </v:group>
            <v:group style="position:absolute;left:5961;top:2558;width:2;height:497" coordorigin="5961,2558" coordsize="2,497">
              <v:shape style="position:absolute;left:5961;top:2558;width:2;height:497" coordorigin="5961,2558" coordsize="0,497" path="m5961,3055l5961,2558e" filled="false" stroked="true" strokeweight=".48pt" strokecolor="#fdfdfd">
                <v:path arrowok="t"/>
              </v:shape>
            </v:group>
            <v:group style="position:absolute;left:6030;top:3434;width:2;height:1973" coordorigin="6030,3434" coordsize="2,1973">
              <v:shape style="position:absolute;left:6030;top:3434;width:2;height:1973" coordorigin="6030,3434" coordsize="0,1973" path="m6030,5407l6030,3434e" filled="false" stroked="true" strokeweight=".48pt" strokecolor="#fdfdfd">
                <v:path arrowok="t"/>
              </v:shape>
            </v:group>
            <v:group style="position:absolute;left:6030;top:2558;width:2;height:497" coordorigin="6030,2558" coordsize="2,497">
              <v:shape style="position:absolute;left:6030;top:2558;width:2;height:497" coordorigin="6030,2558" coordsize="0,497" path="m6030,3055l6030,2558e" filled="false" stroked="true" strokeweight=".48pt" strokecolor="#fdfdfd">
                <v:path arrowok="t"/>
              </v:shape>
            </v:group>
            <v:group style="position:absolute;left:6102;top:3434;width:2;height:1973" coordorigin="6102,3434" coordsize="2,1973">
              <v:shape style="position:absolute;left:6102;top:3434;width:2;height:1973" coordorigin="6102,3434" coordsize="0,1973" path="m6102,5407l6102,3434e" filled="false" stroked="true" strokeweight=".48pt" strokecolor="#fdfdfd">
                <v:path arrowok="t"/>
              </v:shape>
            </v:group>
            <v:group style="position:absolute;left:6102;top:2558;width:2;height:497" coordorigin="6102,2558" coordsize="2,497">
              <v:shape style="position:absolute;left:6102;top:2558;width:2;height:497" coordorigin="6102,2558" coordsize="0,497" path="m6102,3055l6102,2558e" filled="false" stroked="true" strokeweight=".48pt" strokecolor="#fdfdfd">
                <v:path arrowok="t"/>
              </v:shape>
            </v:group>
            <v:group style="position:absolute;left:6174;top:3434;width:2;height:1973" coordorigin="6174,3434" coordsize="2,1973">
              <v:shape style="position:absolute;left:6174;top:3434;width:2;height:1973" coordorigin="6174,3434" coordsize="0,1973" path="m6174,5407l6174,3434e" filled="false" stroked="true" strokeweight=".48pt" strokecolor="#fdfdfd">
                <v:path arrowok="t"/>
              </v:shape>
            </v:group>
            <v:group style="position:absolute;left:6174;top:2558;width:2;height:497" coordorigin="6174,2558" coordsize="2,497">
              <v:shape style="position:absolute;left:6174;top:2558;width:2;height:497" coordorigin="6174,2558" coordsize="0,497" path="m6174,3055l6174,2558e" filled="false" stroked="true" strokeweight=".48pt" strokecolor="#fdfdfd">
                <v:path arrowok="t"/>
              </v:shape>
            </v:group>
            <v:group style="position:absolute;left:6246;top:5122;width:2;height:286" coordorigin="6246,5122" coordsize="2,286">
              <v:shape style="position:absolute;left:6246;top:5122;width:2;height:286" coordorigin="6246,5122" coordsize="0,286" path="m6246,5407l6246,5122e" filled="false" stroked="true" strokeweight=".48pt" strokecolor="#fdfdfd">
                <v:path arrowok="t"/>
              </v:shape>
            </v:group>
            <v:group style="position:absolute;left:6246;top:2558;width:2;height:497" coordorigin="6246,2558" coordsize="2,497">
              <v:shape style="position:absolute;left:6246;top:2558;width:2;height:497" coordorigin="6246,2558" coordsize="0,497" path="m6246,3055l6246,2558e" filled="false" stroked="true" strokeweight=".48pt" strokecolor="#fdfdfd">
                <v:path arrowok="t"/>
              </v:shape>
            </v:group>
            <v:group style="position:absolute;left:6246;top:3434;width:2;height:1414" coordorigin="6246,3434" coordsize="2,1414">
              <v:shape style="position:absolute;left:6246;top:3434;width:2;height:1414" coordorigin="6246,3434" coordsize="0,1414" path="m6246,4848l6246,3434e" filled="false" stroked="true" strokeweight=".48pt" strokecolor="#fdfdfd">
                <v:path arrowok="t"/>
              </v:shape>
            </v:group>
            <v:group style="position:absolute;left:6318;top:5122;width:2;height:286" coordorigin="6318,5122" coordsize="2,286">
              <v:shape style="position:absolute;left:6318;top:5122;width:2;height:286" coordorigin="6318,5122" coordsize="0,286" path="m6318,5407l6318,5122e" filled="false" stroked="true" strokeweight=".48pt" strokecolor="#fdfdfd">
                <v:path arrowok="t"/>
              </v:shape>
            </v:group>
            <v:group style="position:absolute;left:6318;top:2558;width:2;height:82" coordorigin="6318,2558" coordsize="2,82">
              <v:shape style="position:absolute;left:6318;top:2558;width:2;height:82" coordorigin="6318,2558" coordsize="0,82" path="m6318,2640l6318,2558e" filled="false" stroked="true" strokeweight=".48pt" strokecolor="#fdfdfd">
                <v:path arrowok="t"/>
              </v:shape>
            </v:group>
            <v:group style="position:absolute;left:6318;top:2978;width:2;height:1870" coordorigin="6318,2978" coordsize="2,1870">
              <v:shape style="position:absolute;left:6318;top:2978;width:2;height:1870" coordorigin="6318,2978" coordsize="0,1870" path="m6318,4848l6318,2978e" filled="false" stroked="true" strokeweight=".48pt" strokecolor="#fdfdfd">
                <v:path arrowok="t"/>
              </v:shape>
            </v:group>
            <v:group style="position:absolute;left:6390;top:5122;width:2;height:286" coordorigin="6390,5122" coordsize="2,286">
              <v:shape style="position:absolute;left:6390;top:5122;width:2;height:286" coordorigin="6390,5122" coordsize="0,286" path="m6390,5407l6390,5122e" filled="false" stroked="true" strokeweight=".48pt" strokecolor="#fdfdfd">
                <v:path arrowok="t"/>
              </v:shape>
            </v:group>
            <v:group style="position:absolute;left:6390;top:2558;width:2;height:82" coordorigin="6390,2558" coordsize="2,82">
              <v:shape style="position:absolute;left:6390;top:2558;width:2;height:82" coordorigin="6390,2558" coordsize="0,82" path="m6390,2640l6390,2558e" filled="false" stroked="true" strokeweight=".48pt" strokecolor="#fdfdfd">
                <v:path arrowok="t"/>
              </v:shape>
            </v:group>
            <v:group style="position:absolute;left:6390;top:2978;width:2;height:1870" coordorigin="6390,2978" coordsize="2,1870">
              <v:shape style="position:absolute;left:6390;top:2978;width:2;height:1870" coordorigin="6390,2978" coordsize="0,1870" path="m6390,4848l6390,2978e" filled="false" stroked="true" strokeweight=".48pt" strokecolor="#fdfdfd">
                <v:path arrowok="t"/>
              </v:shape>
            </v:group>
            <v:group style="position:absolute;left:6462;top:5122;width:2;height:286" coordorigin="6462,5122" coordsize="2,286">
              <v:shape style="position:absolute;left:6462;top:5122;width:2;height:286" coordorigin="6462,5122" coordsize="0,286" path="m6462,5407l6462,5122e" filled="false" stroked="true" strokeweight=".48pt" strokecolor="#fdfdfd">
                <v:path arrowok="t"/>
              </v:shape>
            </v:group>
            <v:group style="position:absolute;left:6462;top:2558;width:2;height:82" coordorigin="6462,2558" coordsize="2,82">
              <v:shape style="position:absolute;left:6462;top:2558;width:2;height:82" coordorigin="6462,2558" coordsize="0,82" path="m6462,2640l6462,2558e" filled="false" stroked="true" strokeweight=".48pt" strokecolor="#fdfdfd">
                <v:path arrowok="t"/>
              </v:shape>
            </v:group>
            <v:group style="position:absolute;left:6462;top:3833;width:2;height:1016" coordorigin="6462,3833" coordsize="2,1016">
              <v:shape style="position:absolute;left:6462;top:3833;width:2;height:1016" coordorigin="6462,3833" coordsize="0,1016" path="m6462,4848l6462,3833e" filled="false" stroked="true" strokeweight=".48pt" strokecolor="#fdfdfd">
                <v:path arrowok="t"/>
              </v:shape>
            </v:group>
            <v:group style="position:absolute;left:6462;top:2978;width:2;height:514" coordorigin="6462,2978" coordsize="2,514">
              <v:shape style="position:absolute;left:6462;top:2978;width:2;height:514" coordorigin="6462,2978" coordsize="0,514" path="m6462,3492l6462,2978e" filled="false" stroked="true" strokeweight=".48pt" strokecolor="#fdfdfd">
                <v:path arrowok="t"/>
              </v:shape>
            </v:group>
            <v:group style="position:absolute;left:6534;top:5122;width:2;height:286" coordorigin="6534,5122" coordsize="2,286">
              <v:shape style="position:absolute;left:6534;top:5122;width:2;height:286" coordorigin="6534,5122" coordsize="0,286" path="m6534,5407l6534,5122e" filled="false" stroked="true" strokeweight=".48pt" strokecolor="#fdfdfd">
                <v:path arrowok="t"/>
              </v:shape>
            </v:group>
            <v:group style="position:absolute;left:6534;top:2558;width:2;height:82" coordorigin="6534,2558" coordsize="2,82">
              <v:shape style="position:absolute;left:6534;top:2558;width:2;height:82" coordorigin="6534,2558" coordsize="0,82" path="m6534,2640l6534,2558e" filled="false" stroked="true" strokeweight=".48pt" strokecolor="#fdfdfd">
                <v:path arrowok="t"/>
              </v:shape>
            </v:group>
            <v:group style="position:absolute;left:6534;top:3833;width:2;height:1016" coordorigin="6534,3833" coordsize="2,1016">
              <v:shape style="position:absolute;left:6534;top:3833;width:2;height:1016" coordorigin="6534,3833" coordsize="0,1016" path="m6534,4848l6534,3833e" filled="false" stroked="true" strokeweight=".48pt" strokecolor="#fdfdfd">
                <v:path arrowok="t"/>
              </v:shape>
            </v:group>
            <v:group style="position:absolute;left:6534;top:2978;width:2;height:84" coordorigin="6534,2978" coordsize="2,84">
              <v:shape style="position:absolute;left:6534;top:2978;width:2;height:84" coordorigin="6534,2978" coordsize="0,84" path="m6534,3062l6534,2978e" filled="false" stroked="true" strokeweight=".48pt" strokecolor="#fdfdfd">
                <v:path arrowok="t"/>
              </v:shape>
            </v:group>
            <v:group style="position:absolute;left:6534;top:3403;width:2;height:89" coordorigin="6534,3403" coordsize="2,89">
              <v:shape style="position:absolute;left:6534;top:3403;width:2;height:89" coordorigin="6534,3403" coordsize="0,89" path="m6534,3492l6534,3403e" filled="false" stroked="true" strokeweight=".48pt" strokecolor="#fdfdfd">
                <v:path arrowok="t"/>
              </v:shape>
            </v:group>
            <v:group style="position:absolute;left:6606;top:5122;width:2;height:286" coordorigin="6606,5122" coordsize="2,286">
              <v:shape style="position:absolute;left:6606;top:5122;width:2;height:286" coordorigin="6606,5122" coordsize="0,286" path="m6606,5407l6606,5122e" filled="false" stroked="true" strokeweight=".48pt" strokecolor="#fdfdfd">
                <v:path arrowok="t"/>
              </v:shape>
            </v:group>
            <v:group style="position:absolute;left:6606;top:2558;width:2;height:82" coordorigin="6606,2558" coordsize="2,82">
              <v:shape style="position:absolute;left:6606;top:2558;width:2;height:82" coordorigin="6606,2558" coordsize="0,82" path="m6606,2640l6606,2558e" filled="false" stroked="true" strokeweight=".48pt" strokecolor="#fdfdfd">
                <v:path arrowok="t"/>
              </v:shape>
            </v:group>
            <v:group style="position:absolute;left:6606;top:3833;width:2;height:1016" coordorigin="6606,3833" coordsize="2,1016">
              <v:shape style="position:absolute;left:6606;top:3833;width:2;height:1016" coordorigin="6606,3833" coordsize="0,1016" path="m6606,4848l6606,3833e" filled="false" stroked="true" strokeweight=".48pt" strokecolor="#fdfdfd">
                <v:path arrowok="t"/>
              </v:shape>
            </v:group>
            <v:group style="position:absolute;left:6606;top:2978;width:2;height:84" coordorigin="6606,2978" coordsize="2,84">
              <v:shape style="position:absolute;left:6606;top:2978;width:2;height:84" coordorigin="6606,2978" coordsize="0,84" path="m6606,3062l6606,2978e" filled="false" stroked="true" strokeweight=".48pt" strokecolor="#fdfdfd">
                <v:path arrowok="t"/>
              </v:shape>
            </v:group>
            <v:group style="position:absolute;left:6606;top:3403;width:2;height:89" coordorigin="6606,3403" coordsize="2,89">
              <v:shape style="position:absolute;left:6606;top:3403;width:2;height:89" coordorigin="6606,3403" coordsize="0,89" path="m6606,3492l6606,3403e" filled="false" stroked="true" strokeweight=".48pt" strokecolor="#fdfdfd">
                <v:path arrowok="t"/>
              </v:shape>
            </v:group>
            <v:group style="position:absolute;left:6678;top:5122;width:2;height:286" coordorigin="6678,5122" coordsize="2,286">
              <v:shape style="position:absolute;left:6678;top:5122;width:2;height:286" coordorigin="6678,5122" coordsize="0,286" path="m6678,5407l6678,5122e" filled="false" stroked="true" strokeweight=".48pt" strokecolor="#fdfdfd">
                <v:path arrowok="t"/>
              </v:shape>
            </v:group>
            <v:group style="position:absolute;left:6678;top:2558;width:2;height:82" coordorigin="6678,2558" coordsize="2,82">
              <v:shape style="position:absolute;left:6678;top:2558;width:2;height:82" coordorigin="6678,2558" coordsize="0,82" path="m6678,2640l6678,2558e" filled="false" stroked="true" strokeweight=".48pt" strokecolor="#fdfdfd">
                <v:path arrowok="t"/>
              </v:shape>
            </v:group>
            <v:group style="position:absolute;left:6678;top:3833;width:2;height:1016" coordorigin="6678,3833" coordsize="2,1016">
              <v:shape style="position:absolute;left:6678;top:3833;width:2;height:1016" coordorigin="6678,3833" coordsize="0,1016" path="m6678,4848l6678,3833e" filled="false" stroked="true" strokeweight=".48pt" strokecolor="#fdfdfd">
                <v:path arrowok="t"/>
              </v:shape>
            </v:group>
            <v:group style="position:absolute;left:6678;top:2978;width:2;height:84" coordorigin="6678,2978" coordsize="2,84">
              <v:shape style="position:absolute;left:6678;top:2978;width:2;height:84" coordorigin="6678,2978" coordsize="0,84" path="m6678,3062l6678,2978e" filled="false" stroked="true" strokeweight=".48pt" strokecolor="#fdfdfd">
                <v:path arrowok="t"/>
              </v:shape>
            </v:group>
            <v:group style="position:absolute;left:6678;top:3403;width:2;height:89" coordorigin="6678,3403" coordsize="2,89">
              <v:shape style="position:absolute;left:6678;top:3403;width:2;height:89" coordorigin="6678,3403" coordsize="0,89" path="m6678,3492l6678,3403e" filled="false" stroked="true" strokeweight=".48pt" strokecolor="#fdfdfd">
                <v:path arrowok="t"/>
              </v:shape>
            </v:group>
            <v:group style="position:absolute;left:6750;top:3833;width:2;height:1575" coordorigin="6750,3833" coordsize="2,1575">
              <v:shape style="position:absolute;left:6750;top:3833;width:2;height:1575" coordorigin="6750,3833" coordsize="0,1575" path="m6750,5407l6750,3833e" filled="false" stroked="true" strokeweight=".48pt" strokecolor="#fdfdfd">
                <v:path arrowok="t"/>
              </v:shape>
            </v:group>
            <v:group style="position:absolute;left:6750;top:2558;width:2;height:82" coordorigin="6750,2558" coordsize="2,82">
              <v:shape style="position:absolute;left:6750;top:2558;width:2;height:82" coordorigin="6750,2558" coordsize="0,82" path="m6750,2640l6750,2558e" filled="false" stroked="true" strokeweight=".48pt" strokecolor="#fdfdfd">
                <v:path arrowok="t"/>
              </v:shape>
            </v:group>
            <v:group style="position:absolute;left:6750;top:3403;width:2;height:89" coordorigin="6750,3403" coordsize="2,89">
              <v:shape style="position:absolute;left:6750;top:3403;width:2;height:89" coordorigin="6750,3403" coordsize="0,89" path="m6750,3492l6750,3403e" filled="false" stroked="true" strokeweight=".48pt" strokecolor="#fdfdfd">
                <v:path arrowok="t"/>
              </v:shape>
            </v:group>
            <v:group style="position:absolute;left:6750;top:2978;width:2;height:84" coordorigin="6750,2978" coordsize="2,84">
              <v:shape style="position:absolute;left:6750;top:2978;width:2;height:84" coordorigin="6750,2978" coordsize="0,84" path="m6750,3062l6750,2978e" filled="false" stroked="true" strokeweight=".48pt" strokecolor="#fdfdfd">
                <v:path arrowok="t"/>
              </v:shape>
            </v:group>
            <v:group style="position:absolute;left:6822;top:4954;width:2;height:454" coordorigin="6822,4954" coordsize="2,454">
              <v:shape style="position:absolute;left:6822;top:4954;width:2;height:454" coordorigin="6822,4954" coordsize="0,454" path="m6822,5407l6822,4954e" filled="false" stroked="true" strokeweight=".48pt" strokecolor="#fdfdfd">
                <v:path arrowok="t"/>
              </v:shape>
            </v:group>
            <v:group style="position:absolute;left:6822;top:2558;width:2;height:82" coordorigin="6822,2558" coordsize="2,82">
              <v:shape style="position:absolute;left:6822;top:2558;width:2;height:82" coordorigin="6822,2558" coordsize="0,82" path="m6822,2640l6822,2558e" filled="false" stroked="true" strokeweight=".48pt" strokecolor="#fdfdfd">
                <v:path arrowok="t"/>
              </v:shape>
            </v:group>
            <v:group style="position:absolute;left:6822;top:3833;width:2;height:624" coordorigin="6822,3833" coordsize="2,624">
              <v:shape style="position:absolute;left:6822;top:3833;width:2;height:624" coordorigin="6822,3833" coordsize="0,624" path="m6822,4457l6822,3833e" filled="false" stroked="true" strokeweight=".48pt" strokecolor="#fdfdfd">
                <v:path arrowok="t"/>
              </v:shape>
            </v:group>
            <v:group style="position:absolute;left:6822;top:2978;width:2;height:84" coordorigin="6822,2978" coordsize="2,84">
              <v:shape style="position:absolute;left:6822;top:2978;width:2;height:84" coordorigin="6822,2978" coordsize="0,84" path="m6822,3062l6822,2978e" filled="false" stroked="true" strokeweight=".48pt" strokecolor="#fdfdfd">
                <v:path arrowok="t"/>
              </v:shape>
            </v:group>
            <v:group style="position:absolute;left:6822;top:3403;width:2;height:89" coordorigin="6822,3403" coordsize="2,89">
              <v:shape style="position:absolute;left:6822;top:3403;width:2;height:89" coordorigin="6822,3403" coordsize="0,89" path="m6822,3492l6822,3403e" filled="false" stroked="true" strokeweight=".48pt" strokecolor="#fdfdfd">
                <v:path arrowok="t"/>
              </v:shape>
            </v:group>
            <v:group style="position:absolute;left:6894;top:4954;width:2;height:454" coordorigin="6894,4954" coordsize="2,454">
              <v:shape style="position:absolute;left:6894;top:4954;width:2;height:454" coordorigin="6894,4954" coordsize="0,454" path="m6894,5407l6894,4954e" filled="false" stroked="true" strokeweight=".48pt" strokecolor="#fdfdfd">
                <v:path arrowok="t"/>
              </v:shape>
            </v:group>
            <v:group style="position:absolute;left:6894;top:2558;width:2;height:82" coordorigin="6894,2558" coordsize="2,82">
              <v:shape style="position:absolute;left:6894;top:2558;width:2;height:82" coordorigin="6894,2558" coordsize="0,82" path="m6894,2640l6894,2558e" filled="false" stroked="true" strokeweight=".48pt" strokecolor="#fdfdfd">
                <v:path arrowok="t"/>
              </v:shape>
            </v:group>
            <v:group style="position:absolute;left:6894;top:3833;width:2;height:624" coordorigin="6894,3833" coordsize="2,624">
              <v:shape style="position:absolute;left:6894;top:3833;width:2;height:624" coordorigin="6894,3833" coordsize="0,624" path="m6894,3833l6894,4457e" filled="false" stroked="true" strokeweight=".48pt" strokecolor="#fdfdfd">
                <v:path arrowok="t"/>
              </v:shape>
            </v:group>
            <v:group style="position:absolute;left:6894;top:2978;width:2;height:84" coordorigin="6894,2978" coordsize="2,84">
              <v:shape style="position:absolute;left:6894;top:2978;width:2;height:84" coordorigin="6894,2978" coordsize="0,84" path="m6894,3062l6894,2978e" filled="false" stroked="true" strokeweight=".48pt" strokecolor="#fdfdfd">
                <v:path arrowok="t"/>
              </v:shape>
            </v:group>
            <v:group style="position:absolute;left:6894;top:3403;width:2;height:89" coordorigin="6894,3403" coordsize="2,89">
              <v:shape style="position:absolute;left:6894;top:3403;width:2;height:89" coordorigin="6894,3403" coordsize="0,89" path="m6894,3492l6894,3403e" filled="false" stroked="true" strokeweight=".48pt" strokecolor="#fdfdfd">
                <v:path arrowok="t"/>
              </v:shape>
            </v:group>
            <v:group style="position:absolute;left:6966;top:4954;width:2;height:454" coordorigin="6966,4954" coordsize="2,454">
              <v:shape style="position:absolute;left:6966;top:4954;width:2;height:454" coordorigin="6966,4954" coordsize="0,454" path="m6966,5407l6966,4954e" filled="false" stroked="true" strokeweight=".48pt" strokecolor="#fdfdfd">
                <v:path arrowok="t"/>
              </v:shape>
            </v:group>
            <v:group style="position:absolute;left:6966;top:2558;width:2;height:82" coordorigin="6966,2558" coordsize="2,82">
              <v:shape style="position:absolute;left:6966;top:2558;width:2;height:82" coordorigin="6966,2558" coordsize="0,82" path="m6966,2640l6966,2558e" filled="false" stroked="true" strokeweight=".48pt" strokecolor="#fdfdfd">
                <v:path arrowok="t"/>
              </v:shape>
            </v:group>
            <v:group style="position:absolute;left:6966;top:3833;width:2;height:538" coordorigin="6966,3833" coordsize="2,538">
              <v:shape style="position:absolute;left:6966;top:3833;width:2;height:538" coordorigin="6966,3833" coordsize="0,538" path="m6966,4370l6966,3833e" filled="false" stroked="true" strokeweight=".48pt" strokecolor="#fdfdfd">
                <v:path arrowok="t"/>
              </v:shape>
            </v:group>
            <v:group style="position:absolute;left:6966;top:2978;width:2;height:84" coordorigin="6966,2978" coordsize="2,84">
              <v:shape style="position:absolute;left:6966;top:2978;width:2;height:84" coordorigin="6966,2978" coordsize="0,84" path="m6966,3062l6966,2978e" filled="false" stroked="true" strokeweight=".48pt" strokecolor="#fdfdfd">
                <v:path arrowok="t"/>
              </v:shape>
            </v:group>
            <v:group style="position:absolute;left:6966;top:3403;width:2;height:89" coordorigin="6966,3403" coordsize="2,89">
              <v:shape style="position:absolute;left:6966;top:3403;width:2;height:89" coordorigin="6966,3403" coordsize="0,89" path="m6966,3492l6966,3403e" filled="false" stroked="true" strokeweight=".48pt" strokecolor="#fdfdfd">
                <v:path arrowok="t"/>
              </v:shape>
            </v:group>
            <v:group style="position:absolute;left:7038;top:4954;width:2;height:454" coordorigin="7038,4954" coordsize="2,454">
              <v:shape style="position:absolute;left:7038;top:4954;width:2;height:454" coordorigin="7038,4954" coordsize="0,454" path="m7038,5407l7038,4954e" filled="false" stroked="true" strokeweight=".48pt" strokecolor="#fdfdfd">
                <v:path arrowok="t"/>
              </v:shape>
            </v:group>
            <v:group style="position:absolute;left:7038;top:2558;width:2;height:82" coordorigin="7038,2558" coordsize="2,82">
              <v:shape style="position:absolute;left:7038;top:2558;width:2;height:82" coordorigin="7038,2558" coordsize="0,82" path="m7038,2640l7038,2558e" filled="false" stroked="true" strokeweight=".48pt" strokecolor="#fdfdfd">
                <v:path arrowok="t"/>
              </v:shape>
            </v:group>
            <v:group style="position:absolute;left:7038;top:3403;width:2;height:965" coordorigin="7038,3403" coordsize="2,965">
              <v:shape style="position:absolute;left:7038;top:3403;width:2;height:965" coordorigin="7038,3403" coordsize="0,965" path="m7038,4368l7038,3403e" filled="false" stroked="true" strokeweight=".48pt" strokecolor="#fdfdfd">
                <v:path arrowok="t"/>
              </v:shape>
            </v:group>
            <v:group style="position:absolute;left:7038;top:2978;width:2;height:84" coordorigin="7038,2978" coordsize="2,84">
              <v:shape style="position:absolute;left:7038;top:2978;width:2;height:84" coordorigin="7038,2978" coordsize="0,84" path="m7038,3062l7038,2978e" filled="false" stroked="true" strokeweight=".48pt" strokecolor="#fdfdfd">
                <v:path arrowok="t"/>
              </v:shape>
            </v:group>
            <v:group style="position:absolute;left:7110;top:4954;width:2;height:454" coordorigin="7110,4954" coordsize="2,454">
              <v:shape style="position:absolute;left:7110;top:4954;width:2;height:454" coordorigin="7110,4954" coordsize="0,454" path="m7110,5407l7110,4954e" filled="false" stroked="true" strokeweight=".48pt" strokecolor="#fdfdfd">
                <v:path arrowok="t"/>
              </v:shape>
            </v:group>
            <v:group style="position:absolute;left:7110;top:2558;width:2;height:82" coordorigin="7110,2558" coordsize="2,82">
              <v:shape style="position:absolute;left:7110;top:2558;width:2;height:82" coordorigin="7110,2558" coordsize="0,82" path="m7110,2640l7110,2558e" filled="false" stroked="true" strokeweight=".48pt" strokecolor="#fdfdfd">
                <v:path arrowok="t"/>
              </v:shape>
            </v:group>
            <v:group style="position:absolute;left:7110;top:3403;width:2;height:1054" coordorigin="7110,3403" coordsize="2,1054">
              <v:shape style="position:absolute;left:7110;top:3403;width:2;height:1054" coordorigin="7110,3403" coordsize="0,1054" path="m7110,4457l7110,3403e" filled="false" stroked="true" strokeweight=".48pt" strokecolor="#fdfdfd">
                <v:path arrowok="t"/>
              </v:shape>
            </v:group>
            <v:group style="position:absolute;left:7110;top:2978;width:2;height:84" coordorigin="7110,2978" coordsize="2,84">
              <v:shape style="position:absolute;left:7110;top:2978;width:2;height:84" coordorigin="7110,2978" coordsize="0,84" path="m7110,3062l7110,2978e" filled="false" stroked="true" strokeweight=".48pt" strokecolor="#fdfdfd">
                <v:path arrowok="t"/>
              </v:shape>
            </v:group>
            <v:group style="position:absolute;left:7182;top:4954;width:2;height:454" coordorigin="7182,4954" coordsize="2,454">
              <v:shape style="position:absolute;left:7182;top:4954;width:2;height:454" coordorigin="7182,4954" coordsize="0,454" path="m7182,5407l7182,4954e" filled="false" stroked="true" strokeweight=".48pt" strokecolor="#fdfdfd">
                <v:path arrowok="t"/>
              </v:shape>
            </v:group>
            <v:group style="position:absolute;left:7182;top:2558;width:2;height:1812" coordorigin="7182,2558" coordsize="2,1812">
              <v:shape style="position:absolute;left:7182;top:2558;width:2;height:1812" coordorigin="7182,2558" coordsize="0,1812" path="m7182,4370l7182,2558e" filled="false" stroked="true" strokeweight=".48pt" strokecolor="#fdfdfd">
                <v:path arrowok="t"/>
              </v:shape>
            </v:group>
            <v:group style="position:absolute;left:7254;top:4954;width:2;height:454" coordorigin="7254,4954" coordsize="2,454">
              <v:shape style="position:absolute;left:7254;top:4954;width:2;height:454" coordorigin="7254,4954" coordsize="0,454" path="m7254,5407l7254,4954e" filled="false" stroked="true" strokeweight=".48pt" strokecolor="#fdfdfd">
                <v:path arrowok="t"/>
              </v:shape>
            </v:group>
            <v:group style="position:absolute;left:7254;top:2558;width:2;height:1812" coordorigin="7254,2558" coordsize="2,1812">
              <v:shape style="position:absolute;left:7254;top:2558;width:2;height:1812" coordorigin="7254,2558" coordsize="0,1812" path="m7254,4370l7254,2558e" filled="false" stroked="true" strokeweight=".48pt" strokecolor="#fdfdfd">
                <v:path arrowok="t"/>
              </v:shape>
            </v:group>
            <v:group style="position:absolute;left:7326;top:4954;width:2;height:454" coordorigin="7326,4954" coordsize="2,454">
              <v:shape style="position:absolute;left:7326;top:4954;width:2;height:454" coordorigin="7326,4954" coordsize="0,454" path="m7326,5407l7326,4954e" filled="false" stroked="true" strokeweight=".48pt" strokecolor="#fdfdfd">
                <v:path arrowok="t"/>
              </v:shape>
            </v:group>
            <v:group style="position:absolute;left:7326;top:2558;width:2;height:1808" coordorigin="7326,2558" coordsize="2,1808">
              <v:shape style="position:absolute;left:7326;top:2558;width:2;height:1808" coordorigin="7326,2558" coordsize="0,1808" path="m7326,4366l7326,2558e" filled="false" stroked="true" strokeweight=".48pt" strokecolor="#fdfdfd">
                <v:path arrowok="t"/>
              </v:shape>
            </v:group>
            <v:group style="position:absolute;left:7398;top:4954;width:2;height:454" coordorigin="7398,4954" coordsize="2,454">
              <v:shape style="position:absolute;left:7398;top:4954;width:2;height:454" coordorigin="7398,4954" coordsize="0,454" path="m7398,5407l7398,4954e" filled="false" stroked="true" strokeweight=".48pt" strokecolor="#fdfdfd">
                <v:path arrowok="t"/>
              </v:shape>
            </v:group>
            <v:group style="position:absolute;left:7398;top:2558;width:2;height:1899" coordorigin="7398,2558" coordsize="2,1899">
              <v:shape style="position:absolute;left:7398;top:2558;width:2;height:1899" coordorigin="7398,2558" coordsize="0,1899" path="m7398,4457l7398,2558e" filled="false" stroked="true" strokeweight=".48pt" strokecolor="#fdfdfd">
                <v:path arrowok="t"/>
              </v:shape>
            </v:group>
            <v:group style="position:absolute;left:7468;top:4954;width:2;height:454" coordorigin="7468,4954" coordsize="2,454">
              <v:shape style="position:absolute;left:7468;top:4954;width:2;height:454" coordorigin="7468,4954" coordsize="0,454" path="m7468,5407l7468,4954e" filled="false" stroked="true" strokeweight=".48pt" strokecolor="#fdfdfd">
                <v:path arrowok="t"/>
              </v:shape>
            </v:group>
            <v:group style="position:absolute;left:7468;top:2558;width:2;height:1059" coordorigin="7468,2558" coordsize="2,1059">
              <v:shape style="position:absolute;left:7468;top:2558;width:2;height:1059" coordorigin="7468,2558" coordsize="0,1059" path="m7468,3617l7468,2558e" filled="false" stroked="true" strokeweight=".48pt" strokecolor="#fdfdfd">
                <v:path arrowok="t"/>
              </v:shape>
            </v:group>
            <v:group style="position:absolute;left:7468;top:3838;width:2;height:528" coordorigin="7468,3838" coordsize="2,528">
              <v:shape style="position:absolute;left:7468;top:3838;width:2;height:528" coordorigin="7468,3838" coordsize="0,528" path="m7468,4366l7468,3838e" filled="false" stroked="true" strokeweight=".48pt" strokecolor="#fdfdfd">
                <v:path arrowok="t"/>
              </v:shape>
            </v:group>
            <v:group style="position:absolute;left:7540;top:4954;width:2;height:454" coordorigin="7540,4954" coordsize="2,454">
              <v:shape style="position:absolute;left:7540;top:4954;width:2;height:454" coordorigin="7540,4954" coordsize="0,454" path="m7540,5407l7540,4954e" filled="false" stroked="true" strokeweight=".48pt" strokecolor="#fdfdfd">
                <v:path arrowok="t"/>
              </v:shape>
            </v:group>
            <v:group style="position:absolute;left:7540;top:2558;width:2;height:1056" coordorigin="7540,2558" coordsize="2,1056">
              <v:shape style="position:absolute;left:7540;top:2558;width:2;height:1056" coordorigin="7540,2558" coordsize="0,1056" path="m7540,3614l7540,2558e" filled="false" stroked="true" strokeweight=".48pt" strokecolor="#fdfdfd">
                <v:path arrowok="t"/>
              </v:shape>
            </v:group>
            <v:group style="position:absolute;left:7540;top:3842;width:2;height:528" coordorigin="7540,3842" coordsize="2,528">
              <v:shape style="position:absolute;left:7540;top:3842;width:2;height:528" coordorigin="7540,3842" coordsize="0,528" path="m7540,4370l7540,3842e" filled="false" stroked="true" strokeweight=".48pt" strokecolor="#fdfdfd">
                <v:path arrowok="t"/>
              </v:shape>
            </v:group>
            <v:group style="position:absolute;left:7612;top:4954;width:2;height:454" coordorigin="7612,4954" coordsize="2,454">
              <v:shape style="position:absolute;left:7612;top:4954;width:2;height:454" coordorigin="7612,4954" coordsize="0,454" path="m7612,5407l7612,4954e" filled="false" stroked="true" strokeweight=".48pt" strokecolor="#fdfdfd">
                <v:path arrowok="t"/>
              </v:shape>
            </v:group>
            <v:group style="position:absolute;left:7612;top:2558;width:2;height:1056" coordorigin="7612,2558" coordsize="2,1056">
              <v:shape style="position:absolute;left:7612;top:2558;width:2;height:1056" coordorigin="7612,2558" coordsize="0,1056" path="m7612,3614l7612,2558e" filled="false" stroked="true" strokeweight=".48pt" strokecolor="#fdfdfd">
                <v:path arrowok="t"/>
              </v:shape>
            </v:group>
            <v:group style="position:absolute;left:7612;top:3842;width:2;height:538" coordorigin="7612,3842" coordsize="2,538">
              <v:shape style="position:absolute;left:7612;top:3842;width:2;height:538" coordorigin="7612,3842" coordsize="0,538" path="m7612,4380l7612,3842e" filled="false" stroked="true" strokeweight=".48pt" strokecolor="#fdfdfd">
                <v:path arrowok="t"/>
              </v:shape>
            </v:group>
            <v:group style="position:absolute;left:7684;top:4954;width:2;height:454" coordorigin="7684,4954" coordsize="2,454">
              <v:shape style="position:absolute;left:7684;top:4954;width:2;height:454" coordorigin="7684,4954" coordsize="0,454" path="m7684,5407l7684,4954e" filled="false" stroked="true" strokeweight=".48pt" strokecolor="#fdfdfd">
                <v:path arrowok="t"/>
              </v:shape>
            </v:group>
            <v:group style="position:absolute;left:7684;top:2558;width:2;height:1056" coordorigin="7684,2558" coordsize="2,1056">
              <v:shape style="position:absolute;left:7684;top:2558;width:2;height:1056" coordorigin="7684,2558" coordsize="0,1056" path="m7684,3614l7684,2558e" filled="false" stroked="true" strokeweight=".48pt" strokecolor="#fdfdfd">
                <v:path arrowok="t"/>
              </v:shape>
            </v:group>
            <v:group style="position:absolute;left:7684;top:3842;width:2;height:615" coordorigin="7684,3842" coordsize="2,615">
              <v:shape style="position:absolute;left:7684;top:3842;width:2;height:615" coordorigin="7684,3842" coordsize="0,615" path="m7684,4457l7684,3842e" filled="false" stroked="true" strokeweight=".48pt" strokecolor="#fdfdfd">
                <v:path arrowok="t"/>
              </v:shape>
            </v:group>
            <v:group style="position:absolute;left:7756;top:2558;width:2;height:1810" coordorigin="7756,2558" coordsize="2,1810">
              <v:shape style="position:absolute;left:7756;top:2558;width:2;height:1810" coordorigin="7756,2558" coordsize="0,1810" path="m7756,4368l7756,2558e" filled="false" stroked="true" strokeweight=".48pt" strokecolor="#fdfdfd">
                <v:path arrowok="t"/>
              </v:shape>
            </v:group>
            <v:group style="position:absolute;left:7828;top:3842;width:2;height:526" coordorigin="7828,3842" coordsize="2,526">
              <v:shape style="position:absolute;left:7828;top:3842;width:2;height:526" coordorigin="7828,3842" coordsize="0,526" path="m7828,4368l7828,3842e" filled="false" stroked="true" strokeweight=".48pt" strokecolor="#fdfdfd">
                <v:path arrowok="t"/>
              </v:shape>
            </v:group>
            <v:group style="position:absolute;left:7828;top:2558;width:2;height:509" coordorigin="7828,2558" coordsize="2,509">
              <v:shape style="position:absolute;left:7828;top:2558;width:2;height:509" coordorigin="7828,2558" coordsize="0,509" path="m7828,3067l7828,2558e" filled="false" stroked="true" strokeweight=".48pt" strokecolor="#fdfdfd">
                <v:path arrowok="t"/>
              </v:shape>
            </v:group>
            <v:group style="position:absolute;left:7900;top:3842;width:2;height:526" coordorigin="7900,3842" coordsize="2,526">
              <v:shape style="position:absolute;left:7900;top:3842;width:2;height:526" coordorigin="7900,3842" coordsize="0,526" path="m7900,4368l7900,3842e" filled="false" stroked="true" strokeweight=".48pt" strokecolor="#fdfdfd">
                <v:path arrowok="t"/>
              </v:shape>
            </v:group>
            <v:group style="position:absolute;left:7900;top:2558;width:2;height:509" coordorigin="7900,2558" coordsize="2,509">
              <v:shape style="position:absolute;left:7900;top:2558;width:2;height:509" coordorigin="7900,2558" coordsize="0,509" path="m7900,3067l7900,2558e" filled="false" stroked="true" strokeweight=".48pt" strokecolor="#fdfdfd">
                <v:path arrowok="t"/>
              </v:shape>
            </v:group>
            <v:group style="position:absolute;left:7972;top:3842;width:2;height:526" coordorigin="7972,3842" coordsize="2,526">
              <v:shape style="position:absolute;left:7972;top:3842;width:2;height:526" coordorigin="7972,3842" coordsize="0,526" path="m7972,4368l7972,3842e" filled="false" stroked="true" strokeweight=".48pt" strokecolor="#fdfdfd">
                <v:path arrowok="t"/>
              </v:shape>
            </v:group>
            <v:group style="position:absolute;left:7972;top:2558;width:2;height:94" coordorigin="7972,2558" coordsize="2,94">
              <v:shape style="position:absolute;left:7972;top:2558;width:2;height:94" coordorigin="7972,2558" coordsize="0,94" path="m7972,2652l7972,2558e" filled="false" stroked="true" strokeweight=".48pt" strokecolor="#fdfdfd">
                <v:path arrowok="t"/>
              </v:shape>
            </v:group>
            <v:group style="position:absolute;left:7972;top:2918;width:2;height:149" coordorigin="7972,2918" coordsize="2,149">
              <v:shape style="position:absolute;left:7972;top:2918;width:2;height:149" coordorigin="7972,2918" coordsize="0,149" path="m7972,3067l7972,2918e" filled="false" stroked="true" strokeweight=".48pt" strokecolor="#fdfdfd">
                <v:path arrowok="t"/>
              </v:shape>
            </v:group>
            <v:group style="position:absolute;left:8044;top:3842;width:2;height:526" coordorigin="8044,3842" coordsize="2,526">
              <v:shape style="position:absolute;left:8044;top:3842;width:2;height:526" coordorigin="8044,3842" coordsize="0,526" path="m8044,4368l8044,3842e" filled="false" stroked="true" strokeweight=".48pt" strokecolor="#fdfdfd">
                <v:path arrowok="t"/>
              </v:shape>
            </v:group>
            <v:group style="position:absolute;left:8044;top:2558;width:2;height:94" coordorigin="8044,2558" coordsize="2,94">
              <v:shape style="position:absolute;left:8044;top:2558;width:2;height:94" coordorigin="8044,2558" coordsize="0,94" path="m8044,2652l8044,2558e" filled="false" stroked="true" strokeweight=".48pt" strokecolor="#fdfdfd">
                <v:path arrowok="t"/>
              </v:shape>
            </v:group>
            <v:group style="position:absolute;left:8044;top:2918;width:2;height:149" coordorigin="8044,2918" coordsize="2,149">
              <v:shape style="position:absolute;left:8044;top:2918;width:2;height:149" coordorigin="8044,2918" coordsize="0,149" path="m8044,3067l8044,2918e" filled="false" stroked="true" strokeweight=".48pt" strokecolor="#fdfdfd">
                <v:path arrowok="t"/>
              </v:shape>
            </v:group>
            <v:group style="position:absolute;left:8116;top:3842;width:2;height:526" coordorigin="8116,3842" coordsize="2,526">
              <v:shape style="position:absolute;left:8116;top:3842;width:2;height:526" coordorigin="8116,3842" coordsize="0,526" path="m8116,4368l8116,3842e" filled="false" stroked="true" strokeweight=".48pt" strokecolor="#fdfdfd">
                <v:path arrowok="t"/>
              </v:shape>
            </v:group>
            <v:group style="position:absolute;left:8116;top:2558;width:2;height:94" coordorigin="8116,2558" coordsize="2,94">
              <v:shape style="position:absolute;left:8116;top:2558;width:2;height:94" coordorigin="8116,2558" coordsize="0,94" path="m8116,2652l8116,2558e" filled="false" stroked="true" strokeweight=".48pt" strokecolor="#fdfdfd">
                <v:path arrowok="t"/>
              </v:shape>
            </v:group>
            <v:group style="position:absolute;left:8116;top:2918;width:2;height:149" coordorigin="8116,2918" coordsize="2,149">
              <v:shape style="position:absolute;left:8116;top:2918;width:2;height:149" coordorigin="8116,2918" coordsize="0,149" path="m8116,3067l8116,2918e" filled="false" stroked="true" strokeweight=".48pt" strokecolor="#fdfdfd">
                <v:path arrowok="t"/>
              </v:shape>
            </v:group>
            <v:group style="position:absolute;left:8188;top:3842;width:2;height:526" coordorigin="8188,3842" coordsize="2,526">
              <v:shape style="position:absolute;left:8188;top:3842;width:2;height:526" coordorigin="8188,3842" coordsize="0,526" path="m8188,4368l8188,3842e" filled="false" stroked="true" strokeweight=".48pt" strokecolor="#fdfdfd">
                <v:path arrowok="t"/>
              </v:shape>
            </v:group>
            <v:group style="position:absolute;left:8188;top:2558;width:2;height:94" coordorigin="8188,2558" coordsize="2,94">
              <v:shape style="position:absolute;left:8188;top:2558;width:2;height:94" coordorigin="8188,2558" coordsize="0,94" path="m8188,2652l8188,2558e" filled="false" stroked="true" strokeweight=".48pt" strokecolor="#fdfdfd">
                <v:path arrowok="t"/>
              </v:shape>
            </v:group>
            <v:group style="position:absolute;left:8188;top:2918;width:2;height:149" coordorigin="8188,2918" coordsize="2,149">
              <v:shape style="position:absolute;left:8188;top:2918;width:2;height:149" coordorigin="8188,2918" coordsize="0,149" path="m8188,3067l8188,2918e" filled="false" stroked="true" strokeweight=".48pt" strokecolor="#fdfdfd">
                <v:path arrowok="t"/>
              </v:shape>
            </v:group>
            <v:group style="position:absolute;left:8260;top:3842;width:2;height:526" coordorigin="8260,3842" coordsize="2,526">
              <v:shape style="position:absolute;left:8260;top:3842;width:2;height:526" coordorigin="8260,3842" coordsize="0,526" path="m8260,4368l8260,3842e" filled="false" stroked="true" strokeweight=".48pt" strokecolor="#fdfdfd">
                <v:path arrowok="t"/>
              </v:shape>
            </v:group>
            <v:group style="position:absolute;left:8260;top:2558;width:2;height:94" coordorigin="8260,2558" coordsize="2,94">
              <v:shape style="position:absolute;left:8260;top:2558;width:2;height:94" coordorigin="8260,2558" coordsize="0,94" path="m8260,2652l8260,2558e" filled="false" stroked="true" strokeweight=".48pt" strokecolor="#fdfdfd">
                <v:path arrowok="t"/>
              </v:shape>
            </v:group>
            <v:group style="position:absolute;left:8260;top:2918;width:2;height:149" coordorigin="8260,2918" coordsize="2,149">
              <v:shape style="position:absolute;left:8260;top:2918;width:2;height:149" coordorigin="8260,2918" coordsize="0,149" path="m8260,3067l8260,2918e" filled="false" stroked="true" strokeweight=".48pt" strokecolor="#fdfdfd">
                <v:path arrowok="t"/>
              </v:shape>
            </v:group>
            <v:group style="position:absolute;left:8332;top:3842;width:2;height:526" coordorigin="8332,3842" coordsize="2,526">
              <v:shape style="position:absolute;left:8332;top:3842;width:2;height:526" coordorigin="8332,3842" coordsize="0,526" path="m8332,4368l8332,3842e" filled="false" stroked="true" strokeweight=".48pt" strokecolor="#fdfdfd">
                <v:path arrowok="t"/>
              </v:shape>
            </v:group>
            <v:group style="position:absolute;left:8332;top:2558;width:2;height:94" coordorigin="8332,2558" coordsize="2,94">
              <v:shape style="position:absolute;left:8332;top:2558;width:2;height:94" coordorigin="8332,2558" coordsize="0,94" path="m8332,2652l8332,2558e" filled="false" stroked="true" strokeweight=".48pt" strokecolor="#fdfdfd">
                <v:path arrowok="t"/>
              </v:shape>
            </v:group>
            <v:group style="position:absolute;left:8332;top:2918;width:2;height:149" coordorigin="8332,2918" coordsize="2,149">
              <v:shape style="position:absolute;left:8332;top:2918;width:2;height:149" coordorigin="8332,2918" coordsize="0,149" path="m8332,3067l8332,2918e" filled="false" stroked="true" strokeweight=".48pt" strokecolor="#fdfdfd">
                <v:path arrowok="t"/>
              </v:shape>
            </v:group>
            <v:group style="position:absolute;left:8404;top:3842;width:2;height:526" coordorigin="8404,3842" coordsize="2,526">
              <v:shape style="position:absolute;left:8404;top:3842;width:2;height:526" coordorigin="8404,3842" coordsize="0,526" path="m8404,4368l8404,3842e" filled="false" stroked="true" strokeweight=".48pt" strokecolor="#fdfdfd">
                <v:path arrowok="t"/>
              </v:shape>
            </v:group>
            <v:group style="position:absolute;left:8404;top:2558;width:2;height:509" coordorigin="8404,2558" coordsize="2,509">
              <v:shape style="position:absolute;left:8404;top:2558;width:2;height:509" coordorigin="8404,2558" coordsize="0,509" path="m8404,3067l8404,2558e" filled="false" stroked="true" strokeweight=".48pt" strokecolor="#fdfdfd">
                <v:path arrowok="t"/>
              </v:shape>
            </v:group>
            <v:group style="position:absolute;left:8476;top:3842;width:2;height:526" coordorigin="8476,3842" coordsize="2,526">
              <v:shape style="position:absolute;left:8476;top:3842;width:2;height:526" coordorigin="8476,3842" coordsize="0,526" path="m8476,4368l8476,3842e" filled="false" stroked="true" strokeweight=".48pt" strokecolor="#fdfdfd">
                <v:path arrowok="t"/>
              </v:shape>
            </v:group>
            <v:group style="position:absolute;left:8476;top:2558;width:2;height:509" coordorigin="8476,2558" coordsize="2,509">
              <v:shape style="position:absolute;left:8476;top:2558;width:2;height:509" coordorigin="8476,2558" coordsize="0,509" path="m8476,3067l8476,2558e" filled="false" stroked="true" strokeweight=".48pt" strokecolor="#fdfdfd">
                <v:path arrowok="t"/>
              </v:shape>
            </v:group>
            <v:group style="position:absolute;left:8548;top:3842;width:2;height:526" coordorigin="8548,3842" coordsize="2,526">
              <v:shape style="position:absolute;left:8548;top:3842;width:2;height:526" coordorigin="8548,3842" coordsize="0,526" path="m8548,4368l8548,3842e" filled="false" stroked="true" strokeweight=".48pt" strokecolor="#fdfdfd">
                <v:path arrowok="t"/>
              </v:shape>
            </v:group>
            <v:group style="position:absolute;left:8548;top:2558;width:2;height:509" coordorigin="8548,2558" coordsize="2,509">
              <v:shape style="position:absolute;left:8548;top:2558;width:2;height:509" coordorigin="8548,2558" coordsize="0,509" path="m8548,3067l8548,2558e" filled="false" stroked="true" strokeweight=".48pt" strokecolor="#fdfdfd">
                <v:path arrowok="t"/>
              </v:shape>
            </v:group>
            <v:group style="position:absolute;left:8620;top:2558;width:2;height:1810" coordorigin="8620,2558" coordsize="2,1810">
              <v:shape style="position:absolute;left:8620;top:2558;width:2;height:1810" coordorigin="8620,2558" coordsize="0,1810" path="m8620,4368l8620,2558e" filled="false" stroked="true" strokeweight=".48pt" strokecolor="#fdfdfd">
                <v:path arrowok="t"/>
              </v:shape>
            </v:group>
            <v:group style="position:absolute;left:8692;top:3170;width:2;height:1198" coordorigin="8692,3170" coordsize="2,1198">
              <v:shape style="position:absolute;left:8692;top:3170;width:2;height:1198" coordorigin="8692,3170" coordsize="0,1198" path="m8692,4368l8692,3170e" filled="false" stroked="true" strokeweight=".48pt" strokecolor="#fdfdfd">
                <v:path arrowok="t"/>
              </v:shape>
            </v:group>
            <v:group style="position:absolute;left:8692;top:2558;width:2;height:339" coordorigin="8692,2558" coordsize="2,339">
              <v:shape style="position:absolute;left:8692;top:2558;width:2;height:339" coordorigin="8692,2558" coordsize="0,339" path="m8692,2897l8692,2558e" filled="false" stroked="true" strokeweight=".48pt" strokecolor="#fdfdfd">
                <v:path arrowok="t"/>
              </v:shape>
            </v:group>
            <v:group style="position:absolute;left:8764;top:4231;width:2;height:137" coordorigin="8764,4231" coordsize="2,137">
              <v:shape style="position:absolute;left:8764;top:4231;width:2;height:137" coordorigin="8764,4231" coordsize="0,137" path="m8764,4368l8764,4231e" filled="false" stroked="true" strokeweight=".48pt" strokecolor="#fdfdfd">
                <v:path arrowok="t"/>
              </v:shape>
            </v:group>
            <v:group style="position:absolute;left:8764;top:2558;width:2;height:339" coordorigin="8764,2558" coordsize="2,339">
              <v:shape style="position:absolute;left:8764;top:2558;width:2;height:339" coordorigin="8764,2558" coordsize="0,339" path="m8764,2897l8764,2558e" filled="false" stroked="true" strokeweight=".48pt" strokecolor="#fdfdfd">
                <v:path arrowok="t"/>
              </v:shape>
            </v:group>
            <v:group style="position:absolute;left:8764;top:3170;width:2;height:766" coordorigin="8764,3170" coordsize="2,766">
              <v:shape style="position:absolute;left:8764;top:3170;width:2;height:766" coordorigin="8764,3170" coordsize="0,766" path="m8764,3936l8764,3170e" filled="false" stroked="true" strokeweight=".48pt" strokecolor="#fdfdfd">
                <v:path arrowok="t"/>
              </v:shape>
            </v:group>
            <v:group style="position:absolute;left:8834;top:4231;width:2;height:137" coordorigin="8834,4231" coordsize="2,137">
              <v:shape style="position:absolute;left:8834;top:4231;width:2;height:137" coordorigin="8834,4231" coordsize="0,137" path="m8834,4368l8834,4231e" filled="false" stroked="true" strokeweight=".48pt" strokecolor="#fdfdfd">
                <v:path arrowok="t"/>
              </v:shape>
            </v:group>
            <v:group style="position:absolute;left:8834;top:2558;width:2;height:339" coordorigin="8834,2558" coordsize="2,339">
              <v:shape style="position:absolute;left:8834;top:2558;width:2;height:339" coordorigin="8834,2558" coordsize="0,339" path="m8834,2897l8834,2558e" filled="false" stroked="true" strokeweight=".48pt" strokecolor="#fdfdfd">
                <v:path arrowok="t"/>
              </v:shape>
            </v:group>
            <v:group style="position:absolute;left:8834;top:3170;width:2;height:766" coordorigin="8834,3170" coordsize="2,766">
              <v:shape style="position:absolute;left:8834;top:3170;width:2;height:766" coordorigin="8834,3170" coordsize="0,766" path="m8834,3936l8834,3170e" filled="false" stroked="true" strokeweight=".48pt" strokecolor="#fdfdfd">
                <v:path arrowok="t"/>
              </v:shape>
            </v:group>
            <v:group style="position:absolute;left:8906;top:4231;width:2;height:483" coordorigin="8906,4231" coordsize="2,483">
              <v:shape style="position:absolute;left:8906;top:4231;width:2;height:483" coordorigin="8906,4231" coordsize="0,483" path="m8906,4714l8906,4231e" filled="false" stroked="true" strokeweight=".48pt" strokecolor="#fdfdfd">
                <v:path arrowok="t"/>
              </v:shape>
            </v:group>
            <v:group style="position:absolute;left:8906;top:2558;width:2;height:339" coordorigin="8906,2558" coordsize="2,339">
              <v:shape style="position:absolute;left:8906;top:2558;width:2;height:339" coordorigin="8906,2558" coordsize="0,339" path="m8906,2897l8906,2558e" filled="false" stroked="true" strokeweight=".48pt" strokecolor="#fdfdfd">
                <v:path arrowok="t"/>
              </v:shape>
            </v:group>
            <v:group style="position:absolute;left:8906;top:3170;width:2;height:766" coordorigin="8906,3170" coordsize="2,766">
              <v:shape style="position:absolute;left:8906;top:3170;width:2;height:766" coordorigin="8906,3170" coordsize="0,766" path="m8906,3936l8906,3170e" filled="false" stroked="true" strokeweight=".48pt" strokecolor="#fdfdfd">
                <v:path arrowok="t"/>
              </v:shape>
            </v:group>
            <v:group style="position:absolute;left:8978;top:4231;width:2;height:483" coordorigin="8978,4231" coordsize="2,483">
              <v:shape style="position:absolute;left:8978;top:4231;width:2;height:483" coordorigin="8978,4231" coordsize="0,483" path="m8978,4714l8978,4231e" filled="false" stroked="true" strokeweight=".48pt" strokecolor="#fdfdfd">
                <v:path arrowok="t"/>
              </v:shape>
            </v:group>
            <v:group style="position:absolute;left:8978;top:2558;width:2;height:339" coordorigin="8978,2558" coordsize="2,339">
              <v:shape style="position:absolute;left:8978;top:2558;width:2;height:339" coordorigin="8978,2558" coordsize="0,339" path="m8978,2897l8978,2558e" filled="false" stroked="true" strokeweight=".48pt" strokecolor="#fdfdfd">
                <v:path arrowok="t"/>
              </v:shape>
            </v:group>
            <v:group style="position:absolute;left:8978;top:3170;width:2;height:766" coordorigin="8978,3170" coordsize="2,766">
              <v:shape style="position:absolute;left:8978;top:3170;width:2;height:766" coordorigin="8978,3170" coordsize="0,766" path="m8978,3936l8978,3170e" filled="false" stroked="true" strokeweight=".48pt" strokecolor="#fdfdfd">
                <v:path arrowok="t"/>
              </v:shape>
            </v:group>
            <v:group style="position:absolute;left:9050;top:4231;width:2;height:483" coordorigin="9050,4231" coordsize="2,483">
              <v:shape style="position:absolute;left:9050;top:4231;width:2;height:483" coordorigin="9050,4231" coordsize="0,483" path="m9050,4714l9050,4231e" filled="false" stroked="true" strokeweight=".48pt" strokecolor="#fdfdfd">
                <v:path arrowok="t"/>
              </v:shape>
            </v:group>
            <v:group style="position:absolute;left:9050;top:2558;width:2;height:339" coordorigin="9050,2558" coordsize="2,339">
              <v:shape style="position:absolute;left:9050;top:2558;width:2;height:339" coordorigin="9050,2558" coordsize="0,339" path="m9050,2897l9050,2558e" filled="false" stroked="true" strokeweight=".48pt" strokecolor="#fdfdfd">
                <v:path arrowok="t"/>
              </v:shape>
            </v:group>
            <v:group style="position:absolute;left:9050;top:3170;width:2;height:766" coordorigin="9050,3170" coordsize="2,766">
              <v:shape style="position:absolute;left:9050;top:3170;width:2;height:766" coordorigin="9050,3170" coordsize="0,766" path="m9050,3936l9050,3170e" filled="false" stroked="true" strokeweight=".48pt" strokecolor="#fdfdfd">
                <v:path arrowok="t"/>
              </v:shape>
            </v:group>
            <v:group style="position:absolute;left:9122;top:4231;width:2;height:483" coordorigin="9122,4231" coordsize="2,483">
              <v:shape style="position:absolute;left:9122;top:4231;width:2;height:483" coordorigin="9122,4231" coordsize="0,483" path="m9122,4714l9122,4231e" filled="false" stroked="true" strokeweight=".48pt" strokecolor="#fdfdfd">
                <v:path arrowok="t"/>
              </v:shape>
            </v:group>
            <v:group style="position:absolute;left:9122;top:2558;width:2;height:339" coordorigin="9122,2558" coordsize="2,339">
              <v:shape style="position:absolute;left:9122;top:2558;width:2;height:339" coordorigin="9122,2558" coordsize="0,339" path="m9122,2897l9122,2558e" filled="false" stroked="true" strokeweight=".48pt" strokecolor="#fdfdfd">
                <v:path arrowok="t"/>
              </v:shape>
            </v:group>
            <v:group style="position:absolute;left:9122;top:3170;width:2;height:766" coordorigin="9122,3170" coordsize="2,766">
              <v:shape style="position:absolute;left:9122;top:3170;width:2;height:766" coordorigin="9122,3170" coordsize="0,766" path="m9122,3936l9122,3170e" filled="false" stroked="true" strokeweight=".48pt" strokecolor="#fdfdfd">
                <v:path arrowok="t"/>
              </v:shape>
            </v:group>
            <v:group style="position:absolute;left:9194;top:3170;width:2;height:1544" coordorigin="9194,3170" coordsize="2,1544">
              <v:shape style="position:absolute;left:9194;top:3170;width:2;height:1544" coordorigin="9194,3170" coordsize="0,1544" path="m9194,4714l9194,3170e" filled="false" stroked="true" strokeweight=".48pt" strokecolor="#fdfdfd">
                <v:path arrowok="t"/>
              </v:shape>
            </v:group>
            <v:group style="position:absolute;left:9194;top:2558;width:2;height:339" coordorigin="9194,2558" coordsize="2,339">
              <v:shape style="position:absolute;left:9194;top:2558;width:2;height:339" coordorigin="9194,2558" coordsize="0,339" path="m9194,2897l9194,2558e" filled="false" stroked="true" strokeweight=".48pt" strokecolor="#fdfdfd">
                <v:path arrowok="t"/>
              </v:shape>
            </v:group>
            <v:group style="position:absolute;left:9266;top:3583;width:2;height:1131" coordorigin="9266,3583" coordsize="2,1131">
              <v:shape style="position:absolute;left:9266;top:3583;width:2;height:1131" coordorigin="9266,3583" coordsize="0,1131" path="m9266,4714l9266,3583e" filled="false" stroked="true" strokeweight=".48pt" strokecolor="#fdfdfd">
                <v:path arrowok="t"/>
              </v:shape>
            </v:group>
            <v:group style="position:absolute;left:9266;top:2558;width:2;height:483" coordorigin="9266,2558" coordsize="2,483">
              <v:shape style="position:absolute;left:9266;top:2558;width:2;height:483" coordorigin="9266,2558" coordsize="0,483" path="m9266,3041l9266,2558e" filled="false" stroked="true" strokeweight=".48pt" strokecolor="#fdfdfd">
                <v:path arrowok="t"/>
              </v:shape>
            </v:group>
            <v:group style="position:absolute;left:9338;top:3583;width:2;height:1131" coordorigin="9338,3583" coordsize="2,1131">
              <v:shape style="position:absolute;left:9338;top:3583;width:2;height:1131" coordorigin="9338,3583" coordsize="0,1131" path="m9338,4714l9338,3583e" filled="false" stroked="true" strokeweight=".48pt" strokecolor="#fdfdfd">
                <v:path arrowok="t"/>
              </v:shape>
            </v:group>
            <v:group style="position:absolute;left:9338;top:2558;width:2;height:483" coordorigin="9338,2558" coordsize="2,483">
              <v:shape style="position:absolute;left:9338;top:2558;width:2;height:483" coordorigin="9338,2558" coordsize="0,483" path="m9338,3041l9338,2558e" filled="false" stroked="true" strokeweight=".48pt" strokecolor="#fdfdfd">
                <v:path arrowok="t"/>
              </v:shape>
            </v:group>
            <v:group style="position:absolute;left:9410;top:3583;width:2;height:1131" coordorigin="9410,3583" coordsize="2,1131">
              <v:shape style="position:absolute;left:9410;top:3583;width:2;height:1131" coordorigin="9410,3583" coordsize="0,1131" path="m9410,4714l9410,3583e" filled="false" stroked="true" strokeweight=".48pt" strokecolor="#fdfdfd">
                <v:path arrowok="t"/>
              </v:shape>
            </v:group>
            <v:group style="position:absolute;left:9410;top:2558;width:2;height:483" coordorigin="9410,2558" coordsize="2,483">
              <v:shape style="position:absolute;left:9410;top:2558;width:2;height:483" coordorigin="9410,2558" coordsize="0,483" path="m9410,3041l9410,2558e" filled="false" stroked="true" strokeweight=".48pt" strokecolor="#fdfdfd">
                <v:path arrowok="t"/>
              </v:shape>
            </v:group>
            <v:group style="position:absolute;left:9482;top:3583;width:2;height:1131" coordorigin="9482,3583" coordsize="2,1131">
              <v:shape style="position:absolute;left:9482;top:3583;width:2;height:1131" coordorigin="9482,3583" coordsize="0,1131" path="m9482,4714l9482,3583e" filled="false" stroked="true" strokeweight=".48pt" strokecolor="#fdfdfd">
                <v:path arrowok="t"/>
              </v:shape>
            </v:group>
            <v:group style="position:absolute;left:9482;top:2558;width:2;height:483" coordorigin="9482,2558" coordsize="2,483">
              <v:shape style="position:absolute;left:9482;top:2558;width:2;height:483" coordorigin="9482,2558" coordsize="0,483" path="m9482,3041l9482,2558e" filled="false" stroked="true" strokeweight=".48pt" strokecolor="#fdfdfd">
                <v:path arrowok="t"/>
              </v:shape>
            </v:group>
            <v:group style="position:absolute;left:9554;top:2558;width:2;height:2156" coordorigin="9554,2558" coordsize="2,2156">
              <v:shape style="position:absolute;left:9554;top:2558;width:2;height:2156" coordorigin="9554,2558" coordsize="0,2156" path="m9554,4714l9554,2558e" filled="false" stroked="true" strokeweight=".48pt" strokecolor="#fdfdfd">
                <v:path arrowok="t"/>
              </v:shape>
            </v:group>
            <v:group style="position:absolute;left:9626;top:2558;width:2;height:3120" coordorigin="9626,2558" coordsize="2,3120">
              <v:shape style="position:absolute;left:9626;top:2558;width:2;height:3120" coordorigin="9626,2558" coordsize="0,3120" path="m9626,5678l9626,2558e" filled="false" stroked="true" strokeweight=".48pt" strokecolor="#fdfdfd">
                <v:path arrowok="t"/>
              </v:shape>
            </v:group>
            <v:group style="position:absolute;left:9698;top:2558;width:2;height:3120" coordorigin="9698,2558" coordsize="2,3120">
              <v:shape style="position:absolute;left:9698;top:2558;width:2;height:3120" coordorigin="9698,2558" coordsize="0,3120" path="m9698,5678l9698,2558e" filled="false" stroked="true" strokeweight=".48pt" strokecolor="#fdfdfd">
                <v:path arrowok="t"/>
              </v:shape>
            </v:group>
            <v:group style="position:absolute;left:9770;top:2558;width:2;height:3120" coordorigin="9770,2558" coordsize="2,3120">
              <v:shape style="position:absolute;left:9770;top:2558;width:2;height:3120" coordorigin="9770,2558" coordsize="0,3120" path="m9770,5678l9770,2558e" filled="false" stroked="true" strokeweight=".48pt" strokecolor="#fdfdfd">
                <v:path arrowok="t"/>
              </v:shape>
            </v:group>
            <v:group style="position:absolute;left:9842;top:2762;width:2;height:2712" coordorigin="9842,2762" coordsize="2,2712">
              <v:shape style="position:absolute;left:9842;top:2762;width:2;height:2712" coordorigin="9842,2762" coordsize="0,2712" path="m9842,5474l9842,2762e" filled="false" stroked="true" strokeweight=".48pt" strokecolor="#fdfdfd">
                <v:path arrowok="t"/>
              </v:shape>
            </v:group>
            <v:group style="position:absolute;left:9914;top:2762;width:2;height:2712" coordorigin="9914,2762" coordsize="2,2712">
              <v:shape style="position:absolute;left:9914;top:2762;width:2;height:2712" coordorigin="9914,2762" coordsize="0,2712" path="m9914,5474l9914,2762e" filled="false" stroked="true" strokeweight=".48pt" strokecolor="#fdfdfd">
                <v:path arrowok="t"/>
              </v:shape>
            </v:group>
            <v:group style="position:absolute;left:9986;top:2762;width:2;height:2712" coordorigin="9986,2762" coordsize="2,2712">
              <v:shape style="position:absolute;left:9986;top:2762;width:2;height:2712" coordorigin="9986,2762" coordsize="0,2712" path="m9986,5474l9986,2762e" filled="false" stroked="true" strokeweight=".48pt" strokecolor="#fdfdfd">
                <v:path arrowok="t"/>
              </v:shape>
            </v:group>
            <v:group style="position:absolute;left:10058;top:3466;width:2;height:1308" coordorigin="10058,3466" coordsize="2,1308">
              <v:shape style="position:absolute;left:10058;top:3466;width:2;height:1308" coordorigin="10058,3466" coordsize="0,1308" path="m10058,4774l10058,3466e" filled="false" stroked="true" strokeweight=".48pt" strokecolor="#fdfdfd">
                <v:path arrowok="t"/>
              </v:shape>
            </v:group>
            <v:group style="position:absolute;left:10130;top:4416;width:2;height:358" coordorigin="10130,4416" coordsize="2,358">
              <v:shape style="position:absolute;left:10130;top:4416;width:2;height:358" coordorigin="10130,4416" coordsize="0,358" path="m10130,4774l10130,4416e" filled="false" stroked="true" strokeweight=".48pt" strokecolor="#fdfdfd">
                <v:path arrowok="t"/>
              </v:shape>
            </v:group>
            <v:group style="position:absolute;left:10130;top:3466;width:2;height:356" coordorigin="10130,3466" coordsize="2,356">
              <v:shape style="position:absolute;left:10130;top:3466;width:2;height:356" coordorigin="10130,3466" coordsize="0,356" path="m10130,3821l10130,3466e" filled="false" stroked="true" strokeweight=".48pt" strokecolor="#fdfdfd">
                <v:path arrowok="t"/>
              </v:shape>
            </v:group>
            <v:group style="position:absolute;left:10130;top:4092;width:2;height:56" coordorigin="10130,4092" coordsize="2,56">
              <v:shape style="position:absolute;left:10130;top:4092;width:2;height:56" coordorigin="10130,4092" coordsize="0,56" path="m10130,4147l10130,4092e" filled="false" stroked="true" strokeweight=".48pt" strokecolor="#fdfdfd">
                <v:path arrowok="t"/>
              </v:shape>
            </v:group>
            <v:group style="position:absolute;left:10202;top:4416;width:2;height:358" coordorigin="10202,4416" coordsize="2,358">
              <v:shape style="position:absolute;left:10202;top:4416;width:2;height:358" coordorigin="10202,4416" coordsize="0,358" path="m10202,4774l10202,4416e" filled="false" stroked="true" strokeweight=".48pt" strokecolor="#fdfdfd">
                <v:path arrowok="t"/>
              </v:shape>
            </v:group>
            <v:group style="position:absolute;left:10202;top:3466;width:2;height:356" coordorigin="10202,3466" coordsize="2,356">
              <v:shape style="position:absolute;left:10202;top:3466;width:2;height:356" coordorigin="10202,3466" coordsize="0,356" path="m10202,3821l10202,3466e" filled="false" stroked="true" strokeweight=".48pt" strokecolor="#fdfdfd">
                <v:path arrowok="t"/>
              </v:shape>
            </v:group>
            <v:group style="position:absolute;left:10202;top:4092;width:2;height:56" coordorigin="10202,4092" coordsize="2,56">
              <v:shape style="position:absolute;left:10202;top:4092;width:2;height:56" coordorigin="10202,4092" coordsize="0,56" path="m10202,4147l10202,4092e" filled="false" stroked="true" strokeweight=".48pt" strokecolor="#fdfdfd">
                <v:path arrowok="t"/>
              </v:shape>
            </v:group>
            <v:group style="position:absolute;left:10271;top:4416;width:2;height:358" coordorigin="10271,4416" coordsize="2,358">
              <v:shape style="position:absolute;left:10271;top:4416;width:2;height:358" coordorigin="10271,4416" coordsize="0,358" path="m10271,4774l10271,4416e" filled="false" stroked="true" strokeweight=".48pt" strokecolor="#fdfdfd">
                <v:path arrowok="t"/>
              </v:shape>
            </v:group>
            <v:group style="position:absolute;left:10271;top:3466;width:2;height:356" coordorigin="10271,3466" coordsize="2,356">
              <v:shape style="position:absolute;left:10271;top:3466;width:2;height:356" coordorigin="10271,3466" coordsize="0,356" path="m10271,3821l10271,3466e" filled="false" stroked="true" strokeweight=".48pt" strokecolor="#fdfdfd">
                <v:path arrowok="t"/>
              </v:shape>
            </v:group>
            <v:group style="position:absolute;left:10271;top:4092;width:2;height:56" coordorigin="10271,4092" coordsize="2,56">
              <v:shape style="position:absolute;left:10271;top:4092;width:2;height:56" coordorigin="10271,4092" coordsize="0,56" path="m10271,4147l10271,4092e" filled="false" stroked="true" strokeweight=".48pt" strokecolor="#fdfdfd">
                <v:path arrowok="t"/>
              </v:shape>
            </v:group>
            <v:group style="position:absolute;left:10343;top:4416;width:2;height:358" coordorigin="10343,4416" coordsize="2,358">
              <v:shape style="position:absolute;left:10343;top:4416;width:2;height:358" coordorigin="10343,4416" coordsize="0,358" path="m10343,4774l10343,4416e" filled="false" stroked="true" strokeweight=".48pt" strokecolor="#fdfdfd">
                <v:path arrowok="t"/>
              </v:shape>
            </v:group>
            <v:group style="position:absolute;left:10343;top:3466;width:2;height:356" coordorigin="10343,3466" coordsize="2,356">
              <v:shape style="position:absolute;left:10343;top:3466;width:2;height:356" coordorigin="10343,3466" coordsize="0,356" path="m10343,3821l10343,3466e" filled="false" stroked="true" strokeweight=".48pt" strokecolor="#fdfdfd">
                <v:path arrowok="t"/>
              </v:shape>
            </v:group>
            <v:group style="position:absolute;left:10343;top:4092;width:2;height:56" coordorigin="10343,4092" coordsize="2,56">
              <v:shape style="position:absolute;left:10343;top:4092;width:2;height:56" coordorigin="10343,4092" coordsize="0,56" path="m10343,4147l10343,4092e" filled="false" stroked="true" strokeweight=".48pt" strokecolor="#fdfdfd">
                <v:path arrowok="t"/>
              </v:shape>
            </v:group>
            <v:group style="position:absolute;left:10415;top:4416;width:2;height:358" coordorigin="10415,4416" coordsize="2,358">
              <v:shape style="position:absolute;left:10415;top:4416;width:2;height:358" coordorigin="10415,4416" coordsize="0,358" path="m10415,4774l10415,4416e" filled="false" stroked="true" strokeweight=".48pt" strokecolor="#fdfdfd">
                <v:path arrowok="t"/>
              </v:shape>
            </v:group>
            <v:group style="position:absolute;left:10415;top:3466;width:2;height:356" coordorigin="10415,3466" coordsize="2,356">
              <v:shape style="position:absolute;left:10415;top:3466;width:2;height:356" coordorigin="10415,3466" coordsize="0,356" path="m10415,3821l10415,3466e" filled="false" stroked="true" strokeweight=".48pt" strokecolor="#fdfdfd">
                <v:path arrowok="t"/>
              </v:shape>
            </v:group>
            <v:group style="position:absolute;left:10415;top:4092;width:2;height:56" coordorigin="10415,4092" coordsize="2,56">
              <v:shape style="position:absolute;left:10415;top:4092;width:2;height:56" coordorigin="10415,4092" coordsize="0,56" path="m10415,4147l10415,4092e" filled="false" stroked="true" strokeweight=".48pt" strokecolor="#fdfdfd">
                <v:path arrowok="t"/>
              </v:shape>
            </v:group>
            <v:group style="position:absolute;left:10487;top:4416;width:2;height:358" coordorigin="10487,4416" coordsize="2,358">
              <v:shape style="position:absolute;left:10487;top:4416;width:2;height:358" coordorigin="10487,4416" coordsize="0,358" path="m10487,4774l10487,4416e" filled="false" stroked="true" strokeweight=".48pt" strokecolor="#fdfdfd">
                <v:path arrowok="t"/>
              </v:shape>
            </v:group>
            <v:group style="position:absolute;left:10487;top:3466;width:2;height:356" coordorigin="10487,3466" coordsize="2,356">
              <v:shape style="position:absolute;left:10487;top:3466;width:2;height:356" coordorigin="10487,3466" coordsize="0,356" path="m10487,3821l10487,3466e" filled="false" stroked="true" strokeweight=".48pt" strokecolor="#fdfdfd">
                <v:path arrowok="t"/>
              </v:shape>
            </v:group>
            <v:group style="position:absolute;left:10487;top:4092;width:2;height:56" coordorigin="10487,4092" coordsize="2,56">
              <v:shape style="position:absolute;left:10487;top:4092;width:2;height:56" coordorigin="10487,4092" coordsize="0,56" path="m10487,4147l10487,4092e" filled="false" stroked="true" strokeweight=".48pt" strokecolor="#fdfdfd">
                <v:path arrowok="t"/>
              </v:shape>
            </v:group>
            <v:group style="position:absolute;left:10559;top:4416;width:2;height:358" coordorigin="10559,4416" coordsize="2,358">
              <v:shape style="position:absolute;left:10559;top:4416;width:2;height:358" coordorigin="10559,4416" coordsize="0,358" path="m10559,4774l10559,4416e" filled="false" stroked="true" strokeweight=".48pt" strokecolor="#fdfdfd">
                <v:path arrowok="t"/>
              </v:shape>
            </v:group>
            <v:group style="position:absolute;left:10559;top:3466;width:2;height:356" coordorigin="10559,3466" coordsize="2,356">
              <v:shape style="position:absolute;left:10559;top:3466;width:2;height:356" coordorigin="10559,3466" coordsize="0,356" path="m10559,3821l10559,3466e" filled="false" stroked="true" strokeweight=".48pt" strokecolor="#fdfdfd">
                <v:path arrowok="t"/>
              </v:shape>
            </v:group>
            <v:group style="position:absolute;left:10559;top:4092;width:2;height:56" coordorigin="10559,4092" coordsize="2,56">
              <v:shape style="position:absolute;left:10559;top:4092;width:2;height:56" coordorigin="10559,4092" coordsize="0,56" path="m10559,4147l10559,4092e" filled="false" stroked="true" strokeweight=".48pt" strokecolor="#fdfdfd">
                <v:path arrowok="t"/>
              </v:shape>
            </v:group>
            <v:group style="position:absolute;left:10631;top:4416;width:2;height:358" coordorigin="10631,4416" coordsize="2,358">
              <v:shape style="position:absolute;left:10631;top:4416;width:2;height:358" coordorigin="10631,4416" coordsize="0,358" path="m10631,4774l10631,4416e" filled="false" stroked="true" strokeweight=".48pt" strokecolor="#fdfdfd">
                <v:path arrowok="t"/>
              </v:shape>
            </v:group>
            <v:group style="position:absolute;left:10631;top:3466;width:2;height:356" coordorigin="10631,3466" coordsize="2,356">
              <v:shape style="position:absolute;left:10631;top:3466;width:2;height:356" coordorigin="10631,3466" coordsize="0,356" path="m10631,3821l10631,3466e" filled="false" stroked="true" strokeweight=".48pt" strokecolor="#fdfdfd">
                <v:path arrowok="t"/>
              </v:shape>
            </v:group>
            <v:group style="position:absolute;left:10631;top:4092;width:2;height:56" coordorigin="10631,4092" coordsize="2,56">
              <v:shape style="position:absolute;left:10631;top:4092;width:2;height:56" coordorigin="10631,4092" coordsize="0,56" path="m10631,4147l10631,4092e" filled="false" stroked="true" strokeweight=".48pt" strokecolor="#fdfdfd">
                <v:path arrowok="t"/>
              </v:shape>
            </v:group>
            <v:group style="position:absolute;left:10703;top:4416;width:2;height:358" coordorigin="10703,4416" coordsize="2,358">
              <v:shape style="position:absolute;left:10703;top:4416;width:2;height:358" coordorigin="10703,4416" coordsize="0,358" path="m10703,4774l10703,4416e" filled="false" stroked="true" strokeweight=".48pt" strokecolor="#fdfdfd">
                <v:path arrowok="t"/>
              </v:shape>
            </v:group>
            <v:group style="position:absolute;left:10703;top:3466;width:2;height:356" coordorigin="10703,3466" coordsize="2,356">
              <v:shape style="position:absolute;left:10703;top:3466;width:2;height:356" coordorigin="10703,3466" coordsize="0,356" path="m10703,3821l10703,3466e" filled="false" stroked="true" strokeweight=".48pt" strokecolor="#fdfdfd">
                <v:path arrowok="t"/>
              </v:shape>
            </v:group>
            <v:group style="position:absolute;left:10703;top:4092;width:2;height:56" coordorigin="10703,4092" coordsize="2,56">
              <v:shape style="position:absolute;left:10703;top:4092;width:2;height:56" coordorigin="10703,4092" coordsize="0,56" path="m10703,4147l10703,4092e" filled="false" stroked="true" strokeweight=".48pt" strokecolor="#fdfdfd">
                <v:path arrowok="t"/>
              </v:shape>
            </v:group>
            <v:group style="position:absolute;left:10775;top:4416;width:2;height:1059" coordorigin="10775,4416" coordsize="2,1059">
              <v:shape style="position:absolute;left:10775;top:4416;width:2;height:1059" coordorigin="10775,4416" coordsize="0,1059" path="m10775,5474l10775,4416e" filled="false" stroked="true" strokeweight=".48pt" strokecolor="#fdfdfd">
                <v:path arrowok="t"/>
              </v:shape>
            </v:group>
            <v:group style="position:absolute;left:10775;top:2762;width:2;height:1059" coordorigin="10775,2762" coordsize="2,1059">
              <v:shape style="position:absolute;left:10775;top:2762;width:2;height:1059" coordorigin="10775,2762" coordsize="0,1059" path="m10775,3821l10775,2762e" filled="false" stroked="true" strokeweight=".48pt" strokecolor="#fdfdfd">
                <v:path arrowok="t"/>
              </v:shape>
            </v:group>
            <v:group style="position:absolute;left:10775;top:4092;width:2;height:56" coordorigin="10775,4092" coordsize="2,56">
              <v:shape style="position:absolute;left:10775;top:4092;width:2;height:56" coordorigin="10775,4092" coordsize="0,56" path="m10775,4147l10775,4092e" filled="false" stroked="true" strokeweight=".48pt" strokecolor="#fdfdfd">
                <v:path arrowok="t"/>
              </v:shape>
            </v:group>
            <v:group style="position:absolute;left:10847;top:4416;width:2;height:1059" coordorigin="10847,4416" coordsize="2,1059">
              <v:shape style="position:absolute;left:10847;top:4416;width:2;height:1059" coordorigin="10847,4416" coordsize="0,1059" path="m10847,5474l10847,4416e" filled="false" stroked="true" strokeweight=".48pt" strokecolor="#fdfdfd">
                <v:path arrowok="t"/>
              </v:shape>
            </v:group>
            <v:group style="position:absolute;left:10847;top:2762;width:2;height:1059" coordorigin="10847,2762" coordsize="2,1059">
              <v:shape style="position:absolute;left:10847;top:2762;width:2;height:1059" coordorigin="10847,2762" coordsize="0,1059" path="m10847,3821l10847,2762e" filled="false" stroked="true" strokeweight=".48pt" strokecolor="#fdfdfd">
                <v:path arrowok="t"/>
              </v:shape>
            </v:group>
            <v:group style="position:absolute;left:10847;top:4092;width:2;height:56" coordorigin="10847,4092" coordsize="2,56">
              <v:shape style="position:absolute;left:10847;top:4092;width:2;height:56" coordorigin="10847,4092" coordsize="0,56" path="m10847,4147l10847,4092e" filled="false" stroked="true" strokeweight=".48pt" strokecolor="#fdfdfd">
                <v:path arrowok="t"/>
              </v:shape>
            </v:group>
            <v:group style="position:absolute;left:10919;top:4416;width:2;height:1263" coordorigin="10919,4416" coordsize="2,1263">
              <v:shape style="position:absolute;left:10919;top:4416;width:2;height:1263" coordorigin="10919,4416" coordsize="0,1263" path="m10919,5678l10919,4416e" filled="false" stroked="true" strokeweight=".48pt" strokecolor="#fdfdfd">
                <v:path arrowok="t"/>
              </v:shape>
            </v:group>
            <v:group style="position:absolute;left:10919;top:2558;width:2;height:1263" coordorigin="10919,2558" coordsize="2,1263">
              <v:shape style="position:absolute;left:10919;top:2558;width:2;height:1263" coordorigin="10919,2558" coordsize="0,1263" path="m10919,3821l10919,2558e" filled="false" stroked="true" strokeweight=".48pt" strokecolor="#fdfdfd">
                <v:path arrowok="t"/>
              </v:shape>
            </v:group>
            <v:group style="position:absolute;left:10919;top:4092;width:2;height:56" coordorigin="10919,4092" coordsize="2,56">
              <v:shape style="position:absolute;left:10919;top:4092;width:2;height:56" coordorigin="10919,4092" coordsize="0,56" path="m10919,4147l10919,4092e" filled="false" stroked="true" strokeweight=".48pt" strokecolor="#fdfdfd">
                <v:path arrowok="t"/>
              </v:shape>
            </v:group>
            <v:group style="position:absolute;left:10991;top:4416;width:2;height:1263" coordorigin="10991,4416" coordsize="2,1263">
              <v:shape style="position:absolute;left:10991;top:4416;width:2;height:1263" coordorigin="10991,4416" coordsize="0,1263" path="m10991,5678l10991,4416e" filled="false" stroked="true" strokeweight=".48pt" strokecolor="#fdfdfd">
                <v:path arrowok="t"/>
              </v:shape>
            </v:group>
            <v:group style="position:absolute;left:10991;top:2558;width:2;height:1263" coordorigin="10991,2558" coordsize="2,1263">
              <v:shape style="position:absolute;left:10991;top:2558;width:2;height:1263" coordorigin="10991,2558" coordsize="0,1263" path="m10991,3821l10991,2558e" filled="false" stroked="true" strokeweight=".48pt" strokecolor="#fdfdfd">
                <v:path arrowok="t"/>
              </v:shape>
            </v:group>
            <v:group style="position:absolute;left:10991;top:4092;width:2;height:56" coordorigin="10991,4092" coordsize="2,56">
              <v:shape style="position:absolute;left:10991;top:4092;width:2;height:56" coordorigin="10991,4092" coordsize="0,56" path="m10991,4147l10991,4092e" filled="false" stroked="true" strokeweight=".48pt" strokecolor="#fdfdfd">
                <v:path arrowok="t"/>
              </v:shape>
            </v:group>
            <v:group style="position:absolute;left:11063;top:4416;width:2;height:1263" coordorigin="11063,4416" coordsize="2,1263">
              <v:shape style="position:absolute;left:11063;top:4416;width:2;height:1263" coordorigin="11063,4416" coordsize="0,1263" path="m11063,5678l11063,4416e" filled="false" stroked="true" strokeweight=".48pt" strokecolor="#fdfdfd">
                <v:path arrowok="t"/>
              </v:shape>
            </v:group>
            <v:group style="position:absolute;left:11063;top:2558;width:2;height:1263" coordorigin="11063,2558" coordsize="2,1263">
              <v:shape style="position:absolute;left:11063;top:2558;width:2;height:1263" coordorigin="11063,2558" coordsize="0,1263" path="m11063,3821l11063,2558e" filled="false" stroked="true" strokeweight=".48pt" strokecolor="#fdfdfd">
                <v:path arrowok="t"/>
              </v:shape>
            </v:group>
            <v:group style="position:absolute;left:11063;top:4092;width:2;height:56" coordorigin="11063,4092" coordsize="2,56">
              <v:shape style="position:absolute;left:11063;top:4092;width:2;height:56" coordorigin="11063,4092" coordsize="0,56" path="m11063,4147l11063,4092e" filled="false" stroked="true" strokeweight=".48pt" strokecolor="#fdfdfd">
                <v:path arrowok="t"/>
              </v:shape>
            </v:group>
            <v:group style="position:absolute;left:11135;top:4416;width:2;height:1263" coordorigin="11135,4416" coordsize="2,1263">
              <v:shape style="position:absolute;left:11135;top:4416;width:2;height:1263" coordorigin="11135,4416" coordsize="0,1263" path="m11135,5678l11135,4416e" filled="false" stroked="true" strokeweight=".48pt" strokecolor="#fdfdfd">
                <v:path arrowok="t"/>
              </v:shape>
            </v:group>
            <v:group style="position:absolute;left:11135;top:2558;width:2;height:1263" coordorigin="11135,2558" coordsize="2,1263">
              <v:shape style="position:absolute;left:11135;top:2558;width:2;height:1263" coordorigin="11135,2558" coordsize="0,1263" path="m11135,3821l11135,2558e" filled="false" stroked="true" strokeweight=".48pt" strokecolor="#fdfdfd">
                <v:path arrowok="t"/>
              </v:shape>
            </v:group>
            <v:group style="position:absolute;left:11135;top:4092;width:2;height:56" coordorigin="11135,4092" coordsize="2,56">
              <v:shape style="position:absolute;left:11135;top:4092;width:2;height:56" coordorigin="11135,4092" coordsize="0,56" path="m11135,4147l11135,4092e" filled="false" stroked="true" strokeweight=".48pt" strokecolor="#fdfdfd">
                <v:path arrowok="t"/>
              </v:shape>
            </v:group>
            <v:group style="position:absolute;left:4502;top:2424;width:2;height:3389" coordorigin="4502,2424" coordsize="2,3389">
              <v:shape style="position:absolute;left:4502;top:2424;width:2;height:3389" coordorigin="4502,2424" coordsize="0,3389" path="m4502,5813l4502,2424e" filled="false" stroked="true" strokeweight=".48pt" strokecolor="#fdfdfd">
                <v:path arrowok="t"/>
              </v:shape>
            </v:group>
            <v:group style="position:absolute;left:4566;top:2424;width:2;height:3389" coordorigin="4566,2424" coordsize="2,3389">
              <v:shape style="position:absolute;left:4566;top:2424;width:2;height:3389" coordorigin="4566,2424" coordsize="0,3389" path="m4566,5813l4566,2424e" filled="false" stroked="true" strokeweight=".48pt" strokecolor="#fdfdfd">
                <v:path arrowok="t"/>
              </v:shape>
            </v:group>
            <v:group style="position:absolute;left:4631;top:4066;width:2;height:1748" coordorigin="4631,4066" coordsize="2,1748">
              <v:shape style="position:absolute;left:4631;top:4066;width:2;height:1748" coordorigin="4631,4066" coordsize="0,1748" path="m4631,5813l4631,4066e" filled="false" stroked="true" strokeweight=".48pt" strokecolor="#fdfdfd">
                <v:path arrowok="t"/>
              </v:shape>
            </v:group>
            <v:group style="position:absolute;left:4631;top:2424;width:2;height:1527" coordorigin="4631,2424" coordsize="2,1527">
              <v:shape style="position:absolute;left:4631;top:2424;width:2;height:1527" coordorigin="4631,2424" coordsize="0,1527" path="m4631,3950l4631,2424e" filled="false" stroked="true" strokeweight=".48pt" strokecolor="#fdfdfd">
                <v:path arrowok="t"/>
              </v:shape>
            </v:group>
            <v:group style="position:absolute;left:4696;top:4066;width:2;height:1748" coordorigin="4696,4066" coordsize="2,1748">
              <v:shape style="position:absolute;left:4696;top:4066;width:2;height:1748" coordorigin="4696,4066" coordsize="0,1748" path="m4696,5813l4696,4066e" filled="false" stroked="true" strokeweight=".48pt" strokecolor="#fdfdfd">
                <v:path arrowok="t"/>
              </v:shape>
            </v:group>
            <v:group style="position:absolute;left:4696;top:2424;width:2;height:1527" coordorigin="4696,2424" coordsize="2,1527">
              <v:shape style="position:absolute;left:4696;top:2424;width:2;height:1527" coordorigin="4696,2424" coordsize="0,1527" path="m4696,3950l4696,2424e" filled="false" stroked="true" strokeweight=".48pt" strokecolor="#fdfdfd">
                <v:path arrowok="t"/>
              </v:shape>
            </v:group>
            <v:group style="position:absolute;left:4761;top:4066;width:2;height:1748" coordorigin="4761,4066" coordsize="2,1748">
              <v:shape style="position:absolute;left:4761;top:4066;width:2;height:1748" coordorigin="4761,4066" coordsize="0,1748" path="m4761,5813l4761,4066e" filled="false" stroked="true" strokeweight=".48pt" strokecolor="#fdfdfd">
                <v:path arrowok="t"/>
              </v:shape>
            </v:group>
            <v:group style="position:absolute;left:4761;top:2424;width:2;height:1527" coordorigin="4761,2424" coordsize="2,1527">
              <v:shape style="position:absolute;left:4761;top:2424;width:2;height:1527" coordorigin="4761,2424" coordsize="0,1527" path="m4761,3950l4761,2424e" filled="false" stroked="true" strokeweight=".48pt" strokecolor="#fdfdfd">
                <v:path arrowok="t"/>
              </v:shape>
            </v:group>
            <v:group style="position:absolute;left:4826;top:4066;width:2;height:1748" coordorigin="4826,4066" coordsize="2,1748">
              <v:shape style="position:absolute;left:4826;top:4066;width:2;height:1748" coordorigin="4826,4066" coordsize="0,1748" path="m4826,5813l4826,4066e" filled="false" stroked="true" strokeweight=".48pt" strokecolor="#fdfdfd">
                <v:path arrowok="t"/>
              </v:shape>
            </v:group>
            <v:group style="position:absolute;left:4826;top:2424;width:2;height:1527" coordorigin="4826,2424" coordsize="2,1527">
              <v:shape style="position:absolute;left:4826;top:2424;width:2;height:1527" coordorigin="4826,2424" coordsize="0,1527" path="m4826,3950l4826,2424e" filled="false" stroked="true" strokeweight=".48pt" strokecolor="#fdfdfd">
                <v:path arrowok="t"/>
              </v:shape>
            </v:group>
            <v:group style="position:absolute;left:4890;top:4066;width:2;height:1630" coordorigin="4890,4066" coordsize="2,1630">
              <v:shape style="position:absolute;left:4890;top:4066;width:2;height:1630" coordorigin="4890,4066" coordsize="0,1630" path="m4890,5695l4890,4066e" filled="false" stroked="true" strokeweight=".48pt" strokecolor="#fdfdfd">
                <v:path arrowok="t"/>
              </v:shape>
            </v:group>
            <v:group style="position:absolute;left:4890;top:2542;width:2;height:1409" coordorigin="4890,2542" coordsize="2,1409">
              <v:shape style="position:absolute;left:4890;top:2542;width:2;height:1409" coordorigin="4890,2542" coordsize="0,1409" path="m4890,3950l4890,2542e" filled="false" stroked="true" strokeweight=".48pt" strokecolor="#fdfdfd">
                <v:path arrowok="t"/>
              </v:shape>
            </v:group>
            <v:group style="position:absolute;left:4955;top:4066;width:2;height:1630" coordorigin="4955,4066" coordsize="2,1630">
              <v:shape style="position:absolute;left:4955;top:4066;width:2;height:1630" coordorigin="4955,4066" coordsize="0,1630" path="m4955,5695l4955,4066e" filled="false" stroked="true" strokeweight=".48pt" strokecolor="#fdfdfd">
                <v:path arrowok="t"/>
              </v:shape>
            </v:group>
            <v:group style="position:absolute;left:4955;top:2542;width:2;height:1409" coordorigin="4955,2542" coordsize="2,1409">
              <v:shape style="position:absolute;left:4955;top:2542;width:2;height:1409" coordorigin="4955,2542" coordsize="0,1409" path="m4955,3950l4955,2542e" filled="false" stroked="true" strokeweight=".48pt" strokecolor="#fdfdfd">
                <v:path arrowok="t"/>
              </v:shape>
            </v:group>
            <v:group style="position:absolute;left:5020;top:4066;width:2;height:1630" coordorigin="5020,4066" coordsize="2,1630">
              <v:shape style="position:absolute;left:5020;top:4066;width:2;height:1630" coordorigin="5020,4066" coordsize="0,1630" path="m5020,5695l5020,4066e" filled="false" stroked="true" strokeweight=".48pt" strokecolor="#fdfdfd">
                <v:path arrowok="t"/>
              </v:shape>
            </v:group>
            <v:group style="position:absolute;left:5020;top:2542;width:2;height:1409" coordorigin="5020,2542" coordsize="2,1409">
              <v:shape style="position:absolute;left:5020;top:2542;width:2;height:1409" coordorigin="5020,2542" coordsize="0,1409" path="m5020,3950l5020,2542e" filled="false" stroked="true" strokeweight=".48pt" strokecolor="#fdfdfd">
                <v:path arrowok="t"/>
              </v:shape>
            </v:group>
            <v:group style="position:absolute;left:5085;top:4066;width:2;height:1630" coordorigin="5085,4066" coordsize="2,1630">
              <v:shape style="position:absolute;left:5085;top:4066;width:2;height:1630" coordorigin="5085,4066" coordsize="0,1630" path="m5085,5695l5085,4066e" filled="false" stroked="true" strokeweight=".48pt" strokecolor="#fdfdfd">
                <v:path arrowok="t"/>
              </v:shape>
            </v:group>
            <v:group style="position:absolute;left:5085;top:2542;width:2;height:1409" coordorigin="5085,2542" coordsize="2,1409">
              <v:shape style="position:absolute;left:5085;top:2542;width:2;height:1409" coordorigin="5085,2542" coordsize="0,1409" path="m5085,3950l5085,2542e" filled="false" stroked="true" strokeweight=".48pt" strokecolor="#fdfdfd">
                <v:path arrowok="t"/>
              </v:shape>
            </v:group>
            <v:group style="position:absolute;left:5150;top:4066;width:2;height:1630" coordorigin="5150,4066" coordsize="2,1630">
              <v:shape style="position:absolute;left:5150;top:4066;width:2;height:1630" coordorigin="5150,4066" coordsize="0,1630" path="m5150,5695l5150,4066e" filled="false" stroked="true" strokeweight=".48pt" strokecolor="#fdfdfd">
                <v:path arrowok="t"/>
              </v:shape>
            </v:group>
            <v:group style="position:absolute;left:5150;top:2542;width:2;height:1409" coordorigin="5150,2542" coordsize="2,1409">
              <v:shape style="position:absolute;left:5150;top:2542;width:2;height:1409" coordorigin="5150,2542" coordsize="0,1409" path="m5150,3950l5150,2542e" filled="false" stroked="true" strokeweight=".48pt" strokecolor="#fdfdfd">
                <v:path arrowok="t"/>
              </v:shape>
            </v:group>
            <v:group style="position:absolute;left:5214;top:4066;width:2;height:1630" coordorigin="5214,4066" coordsize="2,1630">
              <v:shape style="position:absolute;left:5214;top:4066;width:2;height:1630" coordorigin="5214,4066" coordsize="0,1630" path="m5214,5695l5214,4066e" filled="false" stroked="true" strokeweight=".48pt" strokecolor="#fdfdfd">
                <v:path arrowok="t"/>
              </v:shape>
            </v:group>
            <v:group style="position:absolute;left:5214;top:2542;width:2;height:1409" coordorigin="5214,2542" coordsize="2,1409">
              <v:shape style="position:absolute;left:5214;top:2542;width:2;height:1409" coordorigin="5214,2542" coordsize="0,1409" path="m5214,3950l5214,2542e" filled="false" stroked="true" strokeweight=".48pt" strokecolor="#fdfdfd">
                <v:path arrowok="t"/>
              </v:shape>
            </v:group>
            <v:group style="position:absolute;left:5279;top:4066;width:2;height:1630" coordorigin="5279,4066" coordsize="2,1630">
              <v:shape style="position:absolute;left:5279;top:4066;width:2;height:1630" coordorigin="5279,4066" coordsize="0,1630" path="m5279,5695l5279,4066e" filled="false" stroked="true" strokeweight=".48pt" strokecolor="#fdfdfd">
                <v:path arrowok="t"/>
              </v:shape>
            </v:group>
            <v:group style="position:absolute;left:5279;top:2542;width:2;height:1409" coordorigin="5279,2542" coordsize="2,1409">
              <v:shape style="position:absolute;left:5279;top:2542;width:2;height:1409" coordorigin="5279,2542" coordsize="0,1409" path="m5279,3950l5279,2542e" filled="false" stroked="true" strokeweight=".48pt" strokecolor="#fdfdfd">
                <v:path arrowok="t"/>
              </v:shape>
            </v:group>
            <v:group style="position:absolute;left:5344;top:2542;width:2;height:3154" coordorigin="5344,2542" coordsize="2,3154">
              <v:shape style="position:absolute;left:5344;top:2542;width:2;height:3154" coordorigin="5344,2542" coordsize="0,3154" path="m5344,5695l5344,2542e" filled="false" stroked="true" strokeweight=".48pt" strokecolor="#fdfdfd">
                <v:path arrowok="t"/>
              </v:shape>
            </v:group>
            <v:group style="position:absolute;left:5409;top:2542;width:2;height:3154" coordorigin="5409,2542" coordsize="2,3154">
              <v:shape style="position:absolute;left:5409;top:2542;width:2;height:3154" coordorigin="5409,2542" coordsize="0,3154" path="m5409,5695l5409,2542e" filled="false" stroked="true" strokeweight=".48pt" strokecolor="#fdfdfd">
                <v:path arrowok="t"/>
              </v:shape>
            </v:group>
            <v:group style="position:absolute;left:5474;top:2542;width:2;height:3154" coordorigin="5474,2542" coordsize="2,3154">
              <v:shape style="position:absolute;left:5474;top:2542;width:2;height:3154" coordorigin="5474,2542" coordsize="0,3154" path="m5474,5695l5474,2542e" filled="false" stroked="true" strokeweight=".48pt" strokecolor="#fdfdfd">
                <v:path arrowok="t"/>
              </v:shape>
            </v:group>
            <v:group style="position:absolute;left:5538;top:2542;width:2;height:3154" coordorigin="5538,2542" coordsize="2,3154">
              <v:shape style="position:absolute;left:5538;top:2542;width:2;height:3154" coordorigin="5538,2542" coordsize="0,3154" path="m5538,5695l5538,2542e" filled="false" stroked="true" strokeweight=".48pt" strokecolor="#fdfdfd">
                <v:path arrowok="t"/>
              </v:shape>
            </v:group>
            <v:group style="position:absolute;left:5555;top:2542;width:2;height:3164" coordorigin="5555,2542" coordsize="2,3164">
              <v:shape style="position:absolute;left:5555;top:2542;width:2;height:3164" coordorigin="5555,2542" coordsize="0,3164" path="m5555,2542l5555,5705e" filled="false" stroked="true" strokeweight=".12pt" strokecolor="#000000">
                <v:path arrowok="t"/>
              </v:shape>
            </v:group>
            <v:group style="position:absolute;left:4854;top:2424;width:6576;height:2" coordorigin="4854,2424" coordsize="6576,2">
              <v:shape style="position:absolute;left:4854;top:2424;width:6576;height:2" coordorigin="4854,2424" coordsize="6576,0" path="m11430,2424l4854,2424,7161,2424e" filled="false" stroked="true" strokeweight=".12pt" strokecolor="#000000">
                <v:path arrowok="t"/>
              </v:shape>
            </v:group>
            <v:group style="position:absolute;left:5927;top:2558;width:5230;height:2" coordorigin="5927,2558" coordsize="5230,2">
              <v:shape style="position:absolute;left:5927;top:2558;width:5230;height:2" coordorigin="5927,2558" coordsize="5230,0" path="m5927,2558l11157,2558e" filled="false" stroked="true" strokeweight=".12pt" strokecolor="#000000">
                <v:path arrowok="t"/>
              </v:shape>
            </v:group>
            <v:group style="position:absolute;left:11284;top:2542;width:137;height:2" coordorigin="11284,2542" coordsize="137,2">
              <v:shape style="position:absolute;left:11284;top:2542;width:137;height:2" coordorigin="11284,2542" coordsize="137,0" path="m11284,2542l11421,2542e" filled="false" stroked="true" strokeweight=".12pt" strokecolor="#000000">
                <v:path arrowok="t"/>
              </v:shape>
            </v:group>
            <v:group style="position:absolute;left:11150;top:4147;width:2;height:1532" coordorigin="11150,4147" coordsize="2,1532">
              <v:shape style="position:absolute;left:11150;top:4147;width:2;height:1532" coordorigin="11150,4147" coordsize="0,1532" path="m11150,4147l11150,5678e" filled="false" stroked="true" strokeweight=".12pt" strokecolor="#000000">
                <v:path arrowok="t"/>
              </v:shape>
            </v:group>
            <v:group style="position:absolute;left:5685;top:2554;width:34;height:32" coordorigin="5685,2554" coordsize="34,32">
              <v:shape style="position:absolute;left:5685;top:2554;width:34;height:32" coordorigin="5685,2554" coordsize="34,32" path="m5685,2585l5685,2554,5718,2554e" filled="false" stroked="true" strokeweight=".12pt" strokecolor="#000000">
                <v:path arrowok="t"/>
              </v:shape>
            </v:group>
            <v:group style="position:absolute;left:6633;top:2554;width:4524;height:2" coordorigin="6633,2554" coordsize="4524,2">
              <v:shape style="position:absolute;left:6633;top:2554;width:4524;height:2" coordorigin="6633,2554" coordsize="4524,0" path="m6633,2554l11157,2554e" filled="false" stroked="true" strokeweight=".18pt" strokecolor="#000000">
                <v:path arrowok="t"/>
              </v:shape>
            </v:group>
            <v:group style="position:absolute;left:11246;top:2534;width:176;height:2" coordorigin="11246,2534" coordsize="176,2">
              <v:shape style="position:absolute;left:11246;top:2534;width:176;height:2" coordorigin="11246,2534" coordsize="176,0" path="m11246,2534l11421,2534e" filled="false" stroked="true" strokeweight=".12pt" strokecolor="#000000">
                <v:path arrowok="t"/>
              </v:shape>
            </v:group>
            <v:group style="position:absolute;left:11157;top:2554;width:2;height:228" coordorigin="11157,2554" coordsize="2,228">
              <v:shape style="position:absolute;left:11157;top:2554;width:2;height:228" coordorigin="11157,2554" coordsize="0,228" path="m11157,2554l11157,2782e" filled="false" stroked="true" strokeweight=".12pt" strokecolor="#000000">
                <v:path arrowok="t"/>
              </v:shape>
            </v:group>
            <v:group style="position:absolute;left:11157;top:3607;width:2;height:1025" coordorigin="11157,3607" coordsize="2,1025">
              <v:shape style="position:absolute;left:11157;top:3607;width:2;height:1025" coordorigin="11157,3607" coordsize="0,1025" path="m11157,3607l11157,4632e" filled="false" stroked="true" strokeweight=".12pt" strokecolor="#000000">
                <v:path arrowok="t"/>
              </v:shape>
            </v:group>
            <v:group style="position:absolute;left:11157;top:5455;width:2;height:250" coordorigin="11157,5455" coordsize="2,250">
              <v:shape style="position:absolute;left:11157;top:5455;width:2;height:250" coordorigin="11157,5455" coordsize="0,250" path="m11157,5455l11157,5705e" filled="false" stroked="true" strokeweight=".12pt" strokecolor="#000000">
                <v:path arrowok="t"/>
              </v:shape>
            </v:group>
            <v:group style="position:absolute;left:5666;top:2534;width:2;height:51" coordorigin="5666,2534" coordsize="2,51">
              <v:shape style="position:absolute;left:5666;top:2534;width:2;height:51" coordorigin="5666,2534" coordsize="0,51" path="m5666,2585l5666,2534e" filled="false" stroked="true" strokeweight=".12pt" strokecolor="#000000">
                <v:path arrowok="t"/>
              </v:shape>
            </v:group>
            <v:group style="position:absolute;left:4854;top:2534;width:744;height:2" coordorigin="4854,2534" coordsize="744,2">
              <v:shape style="position:absolute;left:4854;top:2534;width:744;height:2" coordorigin="4854,2534" coordsize="744,0" path="m4854,2534l5598,2534e" filled="false" stroked="true" strokeweight=".12pt" strokecolor="#000000">
                <v:path arrowok="t"/>
              </v:shape>
            </v:group>
            <v:group style="position:absolute;left:5666;top:2534;width:53;height:2" coordorigin="5666,2534" coordsize="53,2">
              <v:shape style="position:absolute;left:5666;top:2534;width:53;height:2" coordorigin="5666,2534" coordsize="53,0" path="m5666,2534l5718,2534e" filled="false" stroked="true" strokeweight=".12pt" strokecolor="#000000">
                <v:path arrowok="t"/>
              </v:shape>
            </v:group>
            <v:group style="position:absolute;left:6633;top:2534;width:2103;height:2" coordorigin="6633,2534" coordsize="2103,2">
              <v:shape style="position:absolute;left:6633;top:2534;width:2103;height:2" coordorigin="6633,2534" coordsize="2103,0" path="m6633,2534l8735,2534e" filled="false" stroked="true" strokeweight=".12pt" strokecolor="#000000">
                <v:path arrowok="t"/>
              </v:shape>
            </v:group>
            <v:group style="position:absolute;left:9378;top:2534;width:1798;height:2" coordorigin="9378,2534" coordsize="1798,2">
              <v:shape style="position:absolute;left:9378;top:2534;width:1798;height:2" coordorigin="9378,2534" coordsize="1798,0" path="m9378,2534l11176,2534e" filled="false" stroked="true" strokeweight=".12pt" strokecolor="#000000">
                <v:path arrowok="t"/>
              </v:shape>
            </v:group>
            <v:group style="position:absolute;left:11176;top:2534;width:2;height:248" coordorigin="11176,2534" coordsize="2,248">
              <v:shape style="position:absolute;left:11176;top:2534;width:2;height:248" coordorigin="11176,2534" coordsize="0,248" path="m11176,2534l11176,2782e" filled="false" stroked="true" strokeweight=".12pt" strokecolor="#000000">
                <v:path arrowok="t"/>
              </v:shape>
            </v:group>
            <v:group style="position:absolute;left:11176;top:3607;width:2;height:1025" coordorigin="11176,3607" coordsize="2,1025">
              <v:shape style="position:absolute;left:11176;top:3607;width:2;height:1025" coordorigin="11176,3607" coordsize="0,1025" path="m11176,3607l11176,4632e" filled="false" stroked="true" strokeweight=".12pt" strokecolor="#000000">
                <v:path arrowok="t"/>
              </v:shape>
            </v:group>
            <v:group style="position:absolute;left:11176;top:5455;width:2;height:250" coordorigin="11176,5455" coordsize="2,250">
              <v:shape style="position:absolute;left:11176;top:5455;width:2;height:250" coordorigin="11176,5455" coordsize="0,250" path="m11176,5455l11176,5705e" filled="false" stroked="true" strokeweight=".12pt" strokecolor="#000000">
                <v:path arrowok="t"/>
              </v:shape>
            </v:group>
            <v:group style="position:absolute;left:5598;top:4694;width:2;height:1076" coordorigin="5598,4694" coordsize="2,1076">
              <v:shape style="position:absolute;left:5598;top:4694;width:2;height:1076" coordorigin="5598,4694" coordsize="0,1076" path="m5598,4694l5598,5770e" filled="false" stroked="true" strokeweight=".12pt" strokecolor="#000000">
                <v:path arrowok="t"/>
              </v:shape>
            </v:group>
            <v:group style="position:absolute;left:5598;top:2467;width:2;height:118" coordorigin="5598,2467" coordsize="2,118">
              <v:shape style="position:absolute;left:5598;top:2467;width:2;height:118" coordorigin="5598,2467" coordsize="0,118" path="m5598,2585l5598,2467e" filled="false" stroked="true" strokeweight=".12pt" strokecolor="#000000">
                <v:path arrowok="t"/>
              </v:shape>
            </v:group>
            <v:group style="position:absolute;left:4854;top:2461;width:864;height:2" coordorigin="4854,2461" coordsize="864,2">
              <v:shape style="position:absolute;left:4854;top:2461;width:864;height:2" coordorigin="4854,2461" coordsize="864,0" path="m4854,2461l5718,2461e" filled="false" stroked="true" strokeweight=".72pt" strokecolor="#000000">
                <v:path arrowok="t"/>
              </v:shape>
            </v:group>
            <v:group style="position:absolute;left:6633;top:2461;width:2103;height:2" coordorigin="6633,2461" coordsize="2103,2">
              <v:shape style="position:absolute;left:6633;top:2461;width:2103;height:2" coordorigin="6633,2461" coordsize="2103,0" path="m6633,2461l8735,2461e" filled="false" stroked="true" strokeweight=".72pt" strokecolor="#000000">
                <v:path arrowok="t"/>
              </v:shape>
            </v:group>
            <v:group style="position:absolute;left:9378;top:2461;width:2043;height:2" coordorigin="9378,2461" coordsize="2043,2">
              <v:shape style="position:absolute;left:9378;top:2461;width:2043;height:2" coordorigin="9378,2461" coordsize="2043,0" path="m9378,2461l11421,2461e" filled="false" stroked="true" strokeweight=".72pt" strokecolor="#000000">
                <v:path arrowok="t"/>
              </v:shape>
            </v:group>
            <v:group style="position:absolute;left:11243;top:2467;width:2;height:315" coordorigin="11243,2467" coordsize="2,315">
              <v:shape style="position:absolute;left:11243;top:2467;width:2;height:315" coordorigin="11243,2467" coordsize="0,315" path="m11243,2467l11243,2782e" filled="false" stroked="true" strokeweight=".12pt" strokecolor="#000000">
                <v:path arrowok="t"/>
              </v:shape>
            </v:group>
            <v:group style="position:absolute;left:11243;top:3607;width:2;height:1025" coordorigin="11243,3607" coordsize="2,1025">
              <v:shape style="position:absolute;left:11243;top:3607;width:2;height:1025" coordorigin="11243,3607" coordsize="0,1025" path="m11243,3607l11243,4632e" filled="false" stroked="true" strokeweight=".12pt" strokecolor="#000000">
                <v:path arrowok="t"/>
              </v:shape>
            </v:group>
            <v:group style="position:absolute;left:11243;top:5455;width:2;height:315" coordorigin="11243,5455" coordsize="2,315">
              <v:shape style="position:absolute;left:11243;top:5455;width:2;height:315" coordorigin="11243,5455" coordsize="0,315" path="m11243,5455l11243,5770e" filled="false" stroked="true" strokeweight=".12pt" strokecolor="#000000">
                <v:path arrowok="t"/>
              </v:shape>
            </v:group>
            <v:group style="position:absolute;left:5594;top:4694;width:2;height:1076" coordorigin="5594,4694" coordsize="2,1076">
              <v:shape style="position:absolute;left:5594;top:4694;width:2;height:1076" coordorigin="5594,4694" coordsize="0,1076" path="m5594,4694l5594,5770e" filled="false" stroked="true" strokeweight=".12pt" strokecolor="#000000">
                <v:path arrowok="t"/>
              </v:shape>
            </v:group>
            <v:group style="position:absolute;left:5594;top:2467;width:2;height:118" coordorigin="5594,2467" coordsize="2,118">
              <v:shape style="position:absolute;left:5594;top:2467;width:2;height:118" coordorigin="5594,2467" coordsize="0,118" path="m5594,2585l5594,2467e" filled="false" stroked="true" strokeweight=".12pt" strokecolor="#000000">
                <v:path arrowok="t"/>
              </v:shape>
            </v:group>
            <v:group style="position:absolute;left:11246;top:2467;width:2;height:315" coordorigin="11246,2467" coordsize="2,315">
              <v:shape style="position:absolute;left:11246;top:2467;width:2;height:315" coordorigin="11246,2467" coordsize="0,315" path="m11246,2467l11246,2782e" filled="false" stroked="true" strokeweight=".12pt" strokecolor="#000000">
                <v:path arrowok="t"/>
              </v:shape>
            </v:group>
            <v:group style="position:absolute;left:11246;top:3607;width:2;height:1025" coordorigin="11246,3607" coordsize="2,1025">
              <v:shape style="position:absolute;left:11246;top:3607;width:2;height:1025" coordorigin="11246,3607" coordsize="0,1025" path="m11246,3607l11246,4632e" filled="false" stroked="true" strokeweight=".12pt" strokecolor="#000000">
                <v:path arrowok="t"/>
              </v:shape>
            </v:group>
            <v:group style="position:absolute;left:11246;top:5455;width:2;height:315" coordorigin="11246,5455" coordsize="2,315">
              <v:shape style="position:absolute;left:11246;top:5455;width:2;height:315" coordorigin="11246,5455" coordsize="0,315" path="m11246,5455l11246,5770e" filled="false" stroked="true" strokeweight=".12pt" strokecolor="#000000">
                <v:path arrowok="t"/>
              </v:shape>
            </v:group>
            <v:group style="position:absolute;left:5586;top:4694;width:2;height:1011" coordorigin="5586,4694" coordsize="2,1011">
              <v:shape style="position:absolute;left:5586;top:4694;width:2;height:1011" coordorigin="5586,4694" coordsize="0,1011" path="m5586,4694l5586,5705e" filled="false" stroked="true" strokeweight=".12pt" strokecolor="#000000">
                <v:path arrowok="t"/>
              </v:shape>
            </v:group>
            <v:group style="position:absolute;left:5586;top:2534;width:2;height:51" coordorigin="5586,2534" coordsize="2,51">
              <v:shape style="position:absolute;left:5586;top:2534;width:2;height:51" coordorigin="5586,2534" coordsize="0,51" path="m5586,2585l5586,2534e" filled="false" stroked="true" strokeweight=".12pt" strokecolor="#000000">
                <v:path arrowok="t"/>
              </v:shape>
            </v:group>
            <v:group style="position:absolute;left:11255;top:2534;width:2;height:248" coordorigin="11255,2534" coordsize="2,248">
              <v:shape style="position:absolute;left:11255;top:2534;width:2;height:248" coordorigin="11255,2534" coordsize="0,248" path="m11255,2534l11255,2782e" filled="false" stroked="true" strokeweight=".12pt" strokecolor="#000000">
                <v:path arrowok="t"/>
              </v:shape>
            </v:group>
            <v:group style="position:absolute;left:11255;top:3607;width:2;height:1025" coordorigin="11255,3607" coordsize="2,1025">
              <v:shape style="position:absolute;left:11255;top:3607;width:2;height:1025" coordorigin="11255,3607" coordsize="0,1025" path="m11255,3607l11255,4632e" filled="false" stroked="true" strokeweight=".12pt" strokecolor="#000000">
                <v:path arrowok="t"/>
              </v:shape>
            </v:group>
            <v:group style="position:absolute;left:11255;top:5455;width:2;height:250" coordorigin="11255,5455" coordsize="2,250">
              <v:shape style="position:absolute;left:11255;top:5455;width:2;height:250" coordorigin="11255,5455" coordsize="0,250" path="m11255,5455l11255,5705e" filled="false" stroked="true" strokeweight=".12pt" strokecolor="#000000">
                <v:path arrowok="t"/>
              </v:shape>
            </v:group>
            <v:group style="position:absolute;left:5565;top:2542;width:2;height:44" coordorigin="5565,2542" coordsize="2,44">
              <v:shape style="position:absolute;left:5565;top:2542;width:2;height:44" coordorigin="5565,2542" coordsize="0,44" path="m5565,2585l5565,2542e" filled="false" stroked="true" strokeweight=".12pt" strokecolor="#000000">
                <v:path arrowok="t"/>
              </v:shape>
            </v:group>
            <v:group style="position:absolute;left:4845;top:2434;width:874;height:2" coordorigin="4845,2434" coordsize="874,2">
              <v:shape style="position:absolute;left:4845;top:2434;width:874;height:2" coordorigin="4845,2434" coordsize="874,0" path="m4845,2434l5718,2434e" filled="false" stroked="true" strokeweight=".12pt" strokecolor="#000000">
                <v:path arrowok="t"/>
              </v:shape>
            </v:group>
            <v:group style="position:absolute;left:6633;top:2434;width:2103;height:2" coordorigin="6633,2434" coordsize="2103,2">
              <v:shape style="position:absolute;left:6633;top:2434;width:2103;height:2" coordorigin="6633,2434" coordsize="2103,0" path="m6633,2434l8735,2434e" filled="false" stroked="true" strokeweight=".12pt" strokecolor="#000000">
                <v:path arrowok="t"/>
              </v:shape>
            </v:group>
            <v:group style="position:absolute;left:9378;top:2434;width:2043;height:2" coordorigin="9378,2434" coordsize="2043,2">
              <v:shape style="position:absolute;left:9378;top:2434;width:2043;height:2" coordorigin="9378,2434" coordsize="2043,0" path="m9378,2434l11421,2434e" filled="false" stroked="true" strokeweight=".12pt" strokecolor="#000000">
                <v:path arrowok="t"/>
              </v:shape>
            </v:group>
            <v:group style="position:absolute;left:11284;top:2534;width:2;height:3171" coordorigin="11284,2534" coordsize="2,3171">
              <v:shape style="position:absolute;left:11284;top:2534;width:2;height:3171" coordorigin="11284,2534" coordsize="0,3171" path="m11284,2534l11284,5705e" filled="false" stroked="true" strokeweight=".12pt" strokecolor="#000000">
                <v:path arrowok="t"/>
              </v:shape>
            </v:group>
            <v:group style="position:absolute;left:11277;top:2534;width:2;height:248" coordorigin="11277,2534" coordsize="2,248">
              <v:shape style="position:absolute;left:11277;top:2534;width:2;height:248" coordorigin="11277,2534" coordsize="0,248" path="m11277,2534l11277,2782e" filled="false" stroked="true" strokeweight=".12pt" strokecolor="#000000">
                <v:path arrowok="t"/>
              </v:shape>
            </v:group>
            <v:group style="position:absolute;left:11277;top:3607;width:2;height:1025" coordorigin="11277,3607" coordsize="2,1025">
              <v:shape style="position:absolute;left:11277;top:3607;width:2;height:1025" coordorigin="11277,3607" coordsize="0,1025" path="m11277,3607l11277,4632e" filled="false" stroked="true" strokeweight=".12pt" strokecolor="#000000">
                <v:path arrowok="t"/>
              </v:shape>
            </v:group>
            <v:group style="position:absolute;left:11277;top:5455;width:2;height:250" coordorigin="11277,5455" coordsize="2,250">
              <v:shape style="position:absolute;left:11277;top:5455;width:2;height:250" coordorigin="11277,5455" coordsize="0,250" path="m11277,5455l11277,5705e" filled="false" stroked="true" strokeweight=".12pt" strokecolor="#000000">
                <v:path arrowok="t"/>
              </v:shape>
            </v:group>
            <v:group style="position:absolute;left:4845;top:2424;width:720;height:118" coordorigin="4845,2424" coordsize="720,118">
              <v:shape style="position:absolute;left:4845;top:2424;width:720;height:118" coordorigin="4845,2424" coordsize="720,118" path="m4854,2542l4845,2542,4845,2424,4854,2424,4854,2542,5565,2542e" filled="false" stroked="true" strokeweight=".12pt" strokecolor="#000000">
                <v:path arrowok="t"/>
              </v:shape>
            </v:group>
            <v:group style="position:absolute;left:4854;top:5813;width:6576;height:2" coordorigin="4854,5813" coordsize="6576,2">
              <v:shape style="position:absolute;left:4854;top:5813;width:6576;height:2" coordorigin="4854,5813" coordsize="6576,0" path="m4854,5813l7161,5813,11430,5813e" filled="false" stroked="true" strokeweight=".12pt" strokecolor="#000000">
                <v:path arrowok="t"/>
              </v:shape>
            </v:group>
            <v:group style="position:absolute;left:4854;top:5705;width:812;height:2" coordorigin="4854,5705" coordsize="812,2">
              <v:shape style="position:absolute;left:4854;top:5705;width:812;height:2" coordorigin="4854,5705" coordsize="812,0" path="m4854,5705l5666,5705e" filled="false" stroked="true" strokeweight=".12pt" strokecolor="#000000">
                <v:path arrowok="t"/>
              </v:shape>
            </v:group>
            <v:group style="position:absolute;left:5855;top:5705;width:5321;height:2" coordorigin="5855,5705" coordsize="5321,2">
              <v:shape style="position:absolute;left:5855;top:5705;width:5321;height:2" coordorigin="5855,5705" coordsize="5321,0" path="m5855,5705l11176,5705e" filled="false" stroked="true" strokeweight=".12pt" strokecolor="#000000">
                <v:path arrowok="t"/>
              </v:shape>
            </v:group>
            <v:group style="position:absolute;left:11243;top:5705;width:3;height:2" coordorigin="11243,5705" coordsize="3,2">
              <v:shape style="position:absolute;left:11243;top:5705;width:3;height:2" coordorigin="11243,5705" coordsize="3,0" path="m11243,5705l11246,5705e" filled="false" stroked="true" strokeweight=".12pt" strokecolor="#000000">
                <v:path arrowok="t"/>
              </v:shape>
            </v:group>
            <v:group style="position:absolute;left:4854;top:5772;width:6567;height:2" coordorigin="4854,5772" coordsize="6567,2">
              <v:shape style="position:absolute;left:4854;top:5772;width:6567;height:2" coordorigin="4854,5772" coordsize="6567,0" path="m4854,5772l11421,5772e" filled="false" stroked="true" strokeweight=".36pt" strokecolor="#000000">
                <v:path arrowok="t"/>
              </v:shape>
            </v:group>
            <v:group style="position:absolute;left:11246;top:5705;width:176;height:2" coordorigin="11246,5705" coordsize="176,2">
              <v:shape style="position:absolute;left:11246;top:5705;width:176;height:2" coordorigin="11246,5705" coordsize="176,0" path="m11246,5705l11421,5705e" filled="false" stroked="true" strokeweight=".12pt" strokecolor="#000000">
                <v:path arrowok="t"/>
              </v:shape>
            </v:group>
            <v:group style="position:absolute;left:4854;top:5784;width:6567;height:2" coordorigin="4854,5784" coordsize="6567,2">
              <v:shape style="position:absolute;left:4854;top:5784;width:6567;height:2" coordorigin="4854,5784" coordsize="6567,0" path="m4854,5784l11421,5784e" filled="false" stroked="true" strokeweight=".12pt" strokecolor="#000000">
                <v:path arrowok="t"/>
              </v:shape>
            </v:group>
            <v:group style="position:absolute;left:4854;top:5772;width:6567;height:2" coordorigin="4854,5772" coordsize="6567,2">
              <v:shape style="position:absolute;left:4854;top:5772;width:6567;height:2" coordorigin="4854,5772" coordsize="6567,0" path="m4854,5772l11421,5772e" filled="false" stroked="true" strokeweight=".36pt" strokecolor="#000000">
                <v:path arrowok="t"/>
              </v:shape>
            </v:group>
            <v:group style="position:absolute;left:4854;top:5803;width:6567;height:2" coordorigin="4854,5803" coordsize="6567,2">
              <v:shape style="position:absolute;left:4854;top:5803;width:6567;height:2" coordorigin="4854,5803" coordsize="6567,0" path="m4854,5803l11421,5803e" filled="false" stroked="true" strokeweight=".12pt" strokecolor="#000000">
                <v:path arrowok="t"/>
              </v:shape>
            </v:group>
            <v:group style="position:absolute;left:4850;top:5694;width:2;height:120" coordorigin="4850,5694" coordsize="2,120">
              <v:shape style="position:absolute;left:4850;top:5694;width:2;height:120" coordorigin="4850,5694" coordsize="0,120" path="m4850,5694l4850,5814e" filled="false" stroked="true" strokeweight=".7pt" strokecolor="#000000">
                <v:path arrowok="t"/>
              </v:shape>
            </v:group>
            <v:group style="position:absolute;left:5692;top:3497;width:2;height:2182" coordorigin="5692,3497" coordsize="2,2182">
              <v:shape style="position:absolute;left:5692;top:3497;width:2;height:2182" coordorigin="5692,3497" coordsize="0,2182" path="m5692,5678l5692,3497e" filled="false" stroked="true" strokeweight=".12pt" strokecolor="#000000">
                <v:path arrowok="t"/>
              </v:shape>
            </v:group>
            <v:group style="position:absolute;left:11150;top:2558;width:2;height:1534" coordorigin="11150,2558" coordsize="2,1534">
              <v:shape style="position:absolute;left:11150;top:2558;width:2;height:1534" coordorigin="11150,2558" coordsize="0,1534" path="m11150,4092l11150,2558e" filled="false" stroked="true" strokeweight=".12pt" strokecolor="#000000">
                <v:path arrowok="t"/>
              </v:shape>
            </v:group>
            <v:group style="position:absolute;left:4425;top:2424;width:444;height:3389" coordorigin="4425,2424" coordsize="444,3389">
              <v:shape style="position:absolute;left:4425;top:2424;width:444;height:3389" coordorigin="4425,2424" coordsize="444,3389" path="m4869,2424l4425,2424,4425,5813,4869,5813e" filled="false" stroked="true" strokeweight=".12pt" strokecolor="#000000">
                <v:path arrowok="t"/>
              </v:shape>
            </v:group>
            <v:group style="position:absolute;left:5685;top:4694;width:2;height:989" coordorigin="5685,4694" coordsize="2,989">
              <v:shape style="position:absolute;left:5685;top:4694;width:2;height:989" coordorigin="5685,4694" coordsize="0,989" path="m5685,5683l5685,4694e" filled="false" stroked="true" strokeweight=".12pt" strokecolor="#000000">
                <v:path arrowok="t"/>
              </v:shape>
            </v:group>
            <v:group style="position:absolute;left:5666;top:4694;width:2;height:1011" coordorigin="5666,4694" coordsize="2,1011">
              <v:shape style="position:absolute;left:5666;top:4694;width:2;height:1011" coordorigin="5666,4694" coordsize="0,1011" path="m5666,5705l5666,4694e" filled="false" stroked="true" strokeweight=".12pt" strokecolor="#000000">
                <v:path arrowok="t"/>
              </v:shape>
            </v:group>
            <v:group style="position:absolute;left:5565;top:4694;width:2;height:1011" coordorigin="5565,4694" coordsize="2,1011">
              <v:shape style="position:absolute;left:5565;top:4694;width:2;height:1011" coordorigin="5565,4694" coordsize="0,1011" path="m5565,5705l5565,4694e" filled="false" stroked="true" strokeweight=".12pt" strokecolor="#000000">
                <v:path arrowok="t"/>
              </v:shape>
            </v:group>
            <v:group style="position:absolute;left:5555;top:2585;width:137;height:2" coordorigin="5555,2585" coordsize="137,2">
              <v:shape style="position:absolute;left:5555;top:2585;width:137;height:2" coordorigin="5555,2585" coordsize="137,0" path="m5555,2585l5692,2585e" filled="false" stroked="true" strokeweight=".12pt" strokecolor="#000000">
                <v:path arrowok="t"/>
              </v:shape>
            </v:group>
            <v:group style="position:absolute;left:11421;top:5695;width:2;height:108" coordorigin="11421,5695" coordsize="2,108">
              <v:shape style="position:absolute;left:11421;top:5695;width:2;height:108" coordorigin="11421,5695" coordsize="0,108" path="m11421,5803l11421,5695e" filled="false" stroked="true" strokeweight=".12pt" strokecolor="#000000">
                <v:path arrowok="t"/>
              </v:shape>
            </v:group>
            <v:group style="position:absolute;left:11294;top:2424;width:137;height:3389" coordorigin="11294,2424" coordsize="137,3389">
              <v:shape style="position:absolute;left:11294;top:2424;width:137;height:3389" coordorigin="11294,2424" coordsize="137,3389" path="m11430,5813l11430,2424,11294,2424e" filled="false" stroked="true" strokeweight=".12pt" strokecolor="#000000">
                <v:path arrowok="t"/>
              </v:shape>
            </v:group>
            <v:group style="position:absolute;left:11421;top:2424;width:10;height:118" coordorigin="11421,2424" coordsize="10,118">
              <v:shape style="position:absolute;left:11421;top:2424;width:10;height:118" coordorigin="11421,2424" coordsize="10,118" path="m11421,2534l11421,2542,11430,2542,11430,2424e" filled="false" stroked="true" strokeweight=".12pt" strokecolor="#000000">
                <v:path arrowok="t"/>
              </v:shape>
            </v:group>
            <v:group style="position:absolute;left:11421;top:2434;width:2;height:108" coordorigin="11421,2434" coordsize="2,108">
              <v:shape style="position:absolute;left:11421;top:2434;width:2;height:108" coordorigin="11421,2434" coordsize="0,108" path="m11421,2434l11421,2542e" filled="false" stroked="true" strokeweight=".12pt" strokecolor="#000000">
                <v:path arrowok="t"/>
              </v:shape>
            </v:group>
            <v:group style="position:absolute;left:7785;top:5678;width:3365;height:2" coordorigin="7785,5678" coordsize="3365,2">
              <v:shape style="position:absolute;left:7785;top:5678;width:3365;height:2" coordorigin="7785,5678" coordsize="3365,0" path="m7785,5678l11150,5678e" filled="false" stroked="true" strokeweight=".12pt" strokecolor="#000000">
                <v:path arrowok="t"/>
              </v:shape>
            </v:group>
            <v:group style="position:absolute;left:5692;top:2558;width:2038;height:3120" coordorigin="5692,2558" coordsize="2038,3120">
              <v:shape style="position:absolute;left:5692;top:2558;width:2038;height:3120" coordorigin="5692,2558" coordsize="2038,3120" path="m7730,5678l5692,5678,5692,2558,7730,2558e" filled="false" stroked="true" strokeweight=".12pt" strokecolor="#000000">
                <v:path arrowok="t"/>
              </v:shape>
            </v:group>
            <v:group style="position:absolute;left:4854;top:5695;width:2;height:2" coordorigin="4854,5695" coordsize="2,2">
              <v:shape style="position:absolute;left:4854;top:5695;width:2;height:2" coordorigin="4854,5695" coordsize="0,0" path="m4854,5695l4854,5695e" filled="false" stroked="true" strokeweight=".12pt" strokecolor="#000000">
                <v:path arrowok="t"/>
              </v:shape>
            </v:group>
            <v:group style="position:absolute;left:11277;top:5695;width:154;height:2" coordorigin="11277,5695" coordsize="154,2">
              <v:shape style="position:absolute;left:11277;top:5695;width:154;height:2" coordorigin="11277,5695" coordsize="154,0" path="m11430,5695l11277,5695,11430,5695e" filled="false" stroked="true" strokeweight=".12pt" strokecolor="#000000">
                <v:path arrowok="t"/>
              </v:shape>
            </v:group>
            <v:group style="position:absolute;left:4845;top:5695;width:711;height:2" coordorigin="4845,5695" coordsize="711,2">
              <v:shape style="position:absolute;left:4845;top:5695;width:711;height:2" coordorigin="4845,5695" coordsize="711,0" path="m4845,5695l5555,5695e" filled="false" stroked="true" strokeweight=".12pt" strokecolor="#000000">
                <v:path arrowok="t"/>
              </v:shape>
            </v:group>
            <v:group style="position:absolute;left:5685;top:5683;width:5472;height:2" coordorigin="5685,5683" coordsize="5472,2">
              <v:shape style="position:absolute;left:5685;top:5683;width:5472;height:2" coordorigin="5685,5683" coordsize="5472,0" path="m5685,5683l11157,5683e" filled="false" stroked="true" strokeweight=".12pt" strokecolor="#000000">
                <v:path arrowok="t"/>
              </v:shape>
            </v:group>
            <v:group style="position:absolute;left:7778;top:2534;width:2;height:1258" coordorigin="7778,2534" coordsize="2,1258">
              <v:shape style="position:absolute;left:7778;top:2534;width:2;height:1258" coordorigin="7778,2534" coordsize="0,1258" path="m7778,2534l7778,3792e" filled="false" stroked="true" strokeweight=".12pt" strokecolor="#000000">
                <v:path arrowok="t"/>
              </v:shape>
            </v:group>
            <v:group style="position:absolute;left:7778;top:4387;width:2;height:1318" coordorigin="7778,4387" coordsize="2,1318">
              <v:shape style="position:absolute;left:7778;top:4387;width:2;height:1318" coordorigin="7778,4387" coordsize="0,1318" path="m7778,4387l7778,5705e" filled="false" stroked="true" strokeweight=".12pt" strokecolor="#000000">
                <v:path arrowok="t"/>
              </v:shape>
            </v:group>
            <v:group style="position:absolute;left:7734;top:2534;width:2;height:1301" coordorigin="7734,2534" coordsize="2,1301">
              <v:shape style="position:absolute;left:7734;top:2534;width:2;height:1301" coordorigin="7734,2534" coordsize="0,1301" path="m7734,2534l7734,3835e" filled="false" stroked="true" strokeweight=".12pt" strokecolor="#000000">
                <v:path arrowok="t"/>
              </v:shape>
            </v:group>
            <v:group style="position:absolute;left:7734;top:3842;width:2;height:2" coordorigin="7734,3842" coordsize="2,2">
              <v:shape style="position:absolute;left:7734;top:3842;width:2;height:2" coordorigin="7734,3842" coordsize="0,0" path="m7734,3842l7734,3842e" filled="false" stroked="true" strokeweight=".12pt" strokecolor="#000000">
                <v:path arrowok="t"/>
              </v:shape>
            </v:group>
            <v:group style="position:absolute;left:7734;top:4339;width:2;height:1366" coordorigin="7734,4339" coordsize="2,1366">
              <v:shape style="position:absolute;left:7734;top:4339;width:2;height:1366" coordorigin="7734,4339" coordsize="0,1366" path="m7734,4339l7734,5705e" filled="false" stroked="true" strokeweight=".12pt" strokecolor="#000000">
                <v:path arrowok="t"/>
              </v:shape>
            </v:group>
            <v:group style="position:absolute;left:7785;top:2558;width:2;height:1284" coordorigin="7785,2558" coordsize="2,1284">
              <v:shape style="position:absolute;left:7785;top:2558;width:2;height:1284" coordorigin="7785,2558" coordsize="0,1284" path="m7785,2558l7785,3842e" filled="false" stroked="true" strokeweight=".12pt" strokecolor="#000000">
                <v:path arrowok="t"/>
              </v:shape>
            </v:group>
            <v:group style="position:absolute;left:7785;top:4387;width:2;height:1318" coordorigin="7785,4387" coordsize="2,1318">
              <v:shape style="position:absolute;left:7785;top:4387;width:2;height:1318" coordorigin="7785,4387" coordsize="0,1318" path="m7785,4387l7785,5705e" filled="false" stroked="true" strokeweight=".12pt" strokecolor="#000000">
                <v:path arrowok="t"/>
              </v:shape>
            </v:group>
            <v:group style="position:absolute;left:7730;top:2558;width:2;height:1284" coordorigin="7730,2558" coordsize="2,1284">
              <v:shape style="position:absolute;left:7730;top:2558;width:2;height:1284" coordorigin="7730,2558" coordsize="0,1284" path="m7730,2558l7730,3842e" filled="false" stroked="true" strokeweight=".12pt" strokecolor="#000000">
                <v:path arrowok="t"/>
              </v:shape>
            </v:group>
            <v:group style="position:absolute;left:7730;top:4339;width:2;height:1366" coordorigin="7730,4339" coordsize="2,1366">
              <v:shape style="position:absolute;left:7730;top:4339;width:2;height:1366" coordorigin="7730,4339" coordsize="0,1366" path="m7730,4339l7730,5705e" filled="false" stroked="true" strokeweight=".12pt" strokecolor="#000000">
                <v:path arrowok="t"/>
              </v:shape>
            </v:group>
            <v:group style="position:absolute;left:6791;top:5407;width:2;height:272" coordorigin="6791,5407" coordsize="2,272">
              <v:shape style="position:absolute;left:6791;top:5407;width:2;height:272" coordorigin="6791,5407" coordsize="0,272" path="m6791,5407l6791,5678e" filled="false" stroked="true" strokeweight=".12pt" strokecolor="#000000">
                <v:path arrowok="t"/>
              </v:shape>
            </v:group>
            <v:group style="position:absolute;left:7082;top:5407;width:2;height:272" coordorigin="7082,5407" coordsize="2,272">
              <v:shape style="position:absolute;left:7082;top:5407;width:2;height:272" coordorigin="7082,5407" coordsize="0,272" path="m7082,5678l7082,5407e" filled="false" stroked="true" strokeweight=".12pt" strokecolor="#000000">
                <v:path arrowok="t"/>
              </v:shape>
            </v:group>
            <v:group style="position:absolute;left:6822;top:5419;width:130;height:207" coordorigin="6822,5419" coordsize="130,207">
              <v:shape style="position:absolute;left:6822;top:5419;width:130;height:207" coordorigin="6822,5419" coordsize="130,207" path="m6822,5626l6822,5419,6952,5419,6952,5626e" filled="false" stroked="true" strokeweight=".12pt" strokecolor="#000000">
                <v:path arrowok="t"/>
              </v:shape>
            </v:group>
            <v:group style="position:absolute;left:6822;top:5419;width:2;height:2" coordorigin="6822,5419" coordsize="2,2">
              <v:shape style="position:absolute;left:6822;top:5419;width:2;height:2" coordorigin="6822,5419" coordsize="0,0" path="m6822,5419l6822,5419e" filled="false" stroked="true" strokeweight=".12pt" strokecolor="#000000">
                <v:path arrowok="t"/>
              </v:shape>
            </v:group>
            <v:group style="position:absolute;left:6964;top:5419;width:101;height:154" coordorigin="6964,5419" coordsize="101,154">
              <v:shape style="position:absolute;left:6964;top:5419;width:101;height:154" coordorigin="6964,5419" coordsize="101,154" path="m6964,5419l7065,5419,7065,5573,6964,5573,6964,5419e" filled="false" stroked="true" strokeweight=".12pt" strokecolor="#000000">
                <v:path arrowok="t"/>
              </v:shape>
            </v:group>
            <v:group style="position:absolute;left:6964;top:5419;width:2;height:2" coordorigin="6964,5419" coordsize="2,2">
              <v:shape style="position:absolute;left:6964;top:5419;width:2;height:2" coordorigin="6964,5419" coordsize="0,0" path="m6964,5419l6964,5419e" filled="false" stroked="true" strokeweight=".12pt" strokecolor="#000000">
                <v:path arrowok="t"/>
              </v:shape>
            </v:group>
            <v:group style="position:absolute;left:6974;top:5530;width:17;height:120" coordorigin="6974,5530" coordsize="17,120">
              <v:shape style="position:absolute;left:6974;top:5530;width:17;height:120" coordorigin="6974,5530" coordsize="17,120" path="m6990,5650l6990,5530,6974,5530,6974,5650e" filled="false" stroked="true" strokeweight=".12pt" strokecolor="#000000">
                <v:path arrowok="t"/>
              </v:shape>
            </v:group>
            <v:group style="position:absolute;left:6609;top:5407;width:2;height:272" coordorigin="6609,5407" coordsize="2,272">
              <v:shape style="position:absolute;left:6609;top:5407;width:2;height:272" coordorigin="6609,5407" coordsize="0,272" path="m6609,5678l6609,5407e" filled="false" stroked="true" strokeweight=".12pt" strokecolor="#000000">
                <v:path arrowok="t"/>
              </v:shape>
            </v:group>
            <v:group style="position:absolute;left:5934;top:5407;width:1520;height:2" coordorigin="5934,5407" coordsize="1520,2">
              <v:shape style="position:absolute;left:5934;top:5407;width:1520;height:2" coordorigin="5934,5407" coordsize="1520,0" path="m5934,5407l7454,5407e" filled="false" stroked="true" strokeweight=".12pt" strokecolor="#000000">
                <v:path arrowok="t"/>
              </v:shape>
            </v:group>
            <v:group style="position:absolute;left:6338;top:5407;width:2;height:272" coordorigin="6338,5407" coordsize="2,272">
              <v:shape style="position:absolute;left:6338;top:5407;width:2;height:272" coordorigin="6338,5407" coordsize="0,272" path="m6338,5407l6338,5678e" filled="false" stroked="true" strokeweight=".12pt" strokecolor="#000000">
                <v:path arrowok="t"/>
              </v:shape>
            </v:group>
            <v:group style="position:absolute;left:6338;top:5407;width:2;height:2" coordorigin="6338,5407" coordsize="2,2">
              <v:shape style="position:absolute;left:6338;top:5407;width:2;height:2" coordorigin="6338,5407" coordsize="0,0" path="m6338,5407l6338,5407e" filled="false" stroked="true" strokeweight=".12pt" strokecolor="#000000">
                <v:path arrowok="t"/>
              </v:shape>
            </v:group>
            <v:group style="position:absolute;left:6791;top:5407;width:291;height:272" coordorigin="6791,5407" coordsize="291,272">
              <v:shape style="position:absolute;left:6791;top:5407;width:291;height:272" coordorigin="6791,5407" coordsize="291,272" path="m7082,5678l6791,5678,6791,5407,7082,5407,7082,5678e" filled="false" stroked="true" strokeweight=".12pt" strokecolor="#000000">
                <v:path arrowok="t"/>
              </v:shape>
            </v:group>
            <v:group style="position:absolute;left:7178;top:5407;width:276;height:272" coordorigin="7178,5407" coordsize="276,272">
              <v:shape style="position:absolute;left:7178;top:5407;width:276;height:272" coordorigin="7178,5407" coordsize="276,272" path="m7178,5678l7454,5678,7454,5407,7178,5407,7178,5678e" filled="false" stroked="true" strokeweight=".12pt" strokecolor="#000000">
                <v:path arrowok="t"/>
              </v:shape>
            </v:group>
            <v:group style="position:absolute;left:6455;top:5414;width:146;height:147" coordorigin="6455,5414" coordsize="146,147">
              <v:shape style="position:absolute;left:6455;top:5414;width:146;height:147" coordorigin="6455,5414" coordsize="146,147" path="m6528,5414l6471,5443,6455,5484,6459,5507,6468,5528,6482,5544,6500,5555,6521,5560,6546,5557,6567,5549,6583,5535,6595,5518,6601,5498,6598,5472,6590,5451,6577,5434,6560,5422,6540,5415e" filled="false" stroked="true" strokeweight=".12pt" strokecolor="#000000">
                <v:path arrowok="t"/>
              </v:shape>
            </v:group>
            <v:group style="position:absolute;left:6348;top:5438;width:97;height:95" coordorigin="6348,5438" coordsize="97,95">
              <v:shape style="position:absolute;left:6348;top:5438;width:97;height:95" coordorigin="6348,5438" coordsize="97,95" path="m6396,5438l6375,5443,6358,5457,6348,5477,6352,5503,6362,5522,6378,5533,6406,5532,6427,5524,6440,5510,6445,5493,6441,5469,6429,5451,6411,5441e" filled="false" stroked="true" strokeweight=".12pt" strokecolor="#000000">
                <v:path arrowok="t"/>
              </v:shape>
            </v:group>
            <v:group style="position:absolute;left:6392;top:5556;width:97;height:95" coordorigin="6392,5556" coordsize="97,95">
              <v:shape style="position:absolute;left:6392;top:5556;width:97;height:95" coordorigin="6392,5556" coordsize="97,95" path="m6440,5556l6418,5561,6401,5575,6392,5594,6395,5620,6405,5639,6422,5651,6449,5649,6470,5641,6483,5628,6489,5610,6484,5586,6472,5569,6454,5558e" filled="false" stroked="true" strokeweight=".12pt" strokecolor="#000000">
                <v:path arrowok="t"/>
              </v:shape>
            </v:group>
            <v:group style="position:absolute;left:5934;top:5407;width:1520;height:272" coordorigin="5934,5407" coordsize="1520,272">
              <v:shape style="position:absolute;left:5934;top:5407;width:1520;height:272" coordorigin="5934,5407" coordsize="1520,272" path="m7454,5407l5934,5407,5934,5678,7454,5678,7454,5407e" filled="false" stroked="true" strokeweight=".12pt" strokecolor="#000000">
                <v:path arrowok="t"/>
              </v:shape>
            </v:group>
            <v:group style="position:absolute;left:6822;top:5419;width:130;height:207" coordorigin="6822,5419" coordsize="130,207">
              <v:shape style="position:absolute;left:6822;top:5419;width:130;height:207" coordorigin="6822,5419" coordsize="130,207" path="m6822,5419l6952,5419,6952,5626,6822,5626,6822,5419e" filled="false" stroked="true" strokeweight=".12pt" strokecolor="#000000">
                <v:path arrowok="t"/>
              </v:shape>
            </v:group>
            <v:group style="position:absolute;left:6822;top:5419;width:2;height:2" coordorigin="6822,5419" coordsize="2,2">
              <v:shape style="position:absolute;left:6822;top:5419;width:2;height:2" coordorigin="6822,5419" coordsize="0,0" path="m6822,5419l6822,5419e" filled="false" stroked="true" strokeweight=".12pt" strokecolor="#000000">
                <v:path arrowok="t"/>
              </v:shape>
            </v:group>
            <v:group style="position:absolute;left:6964;top:5419;width:101;height:154" coordorigin="6964,5419" coordsize="101,154">
              <v:shape style="position:absolute;left:6964;top:5419;width:101;height:154" coordorigin="6964,5419" coordsize="101,154" path="m6964,5419l7065,5419,7065,5573,6964,5573,6964,5419e" filled="false" stroked="true" strokeweight=".12pt" strokecolor="#000000">
                <v:path arrowok="t"/>
              </v:shape>
            </v:group>
            <v:group style="position:absolute;left:6964;top:5419;width:2;height:2" coordorigin="6964,5419" coordsize="2,2">
              <v:shape style="position:absolute;left:6964;top:5419;width:2;height:2" coordorigin="6964,5419" coordsize="0,0" path="m6964,5419l6964,5419e" filled="false" stroked="true" strokeweight=".12pt" strokecolor="#000000">
                <v:path arrowok="t"/>
              </v:shape>
            </v:group>
            <v:group style="position:absolute;left:6982;top:5528;width:2;height:123" coordorigin="6982,5528" coordsize="2,123">
              <v:shape style="position:absolute;left:6982;top:5528;width:2;height:123" coordorigin="6982,5528" coordsize="0,123" path="m6982,5528l6982,5651e" filled="false" stroked="true" strokeweight="1.06pt" strokecolor="#000000">
                <v:path arrowok="t"/>
              </v:shape>
            </v:group>
            <v:group style="position:absolute;left:6974;top:5650;width:2;height:2" coordorigin="6974,5650" coordsize="2,2">
              <v:shape style="position:absolute;left:6974;top:5650;width:2;height:2" coordorigin="6974,5650" coordsize="0,0" path="m6974,5650l6974,5650e" filled="false" stroked="true" strokeweight=".12pt" strokecolor="#000000">
                <v:path arrowok="t"/>
              </v:shape>
            </v:group>
            <v:group style="position:absolute;left:7454;top:5407;width:276;height:272" coordorigin="7454,5407" coordsize="276,272">
              <v:shape style="position:absolute;left:7454;top:5407;width:276;height:272" coordorigin="7454,5407" coordsize="276,272" path="m7454,5678l7730,5678,7730,5407,7454,5407,7454,5678e" filled="false" stroked="true" strokeweight=".12pt" strokecolor="#000000">
                <v:path arrowok="t"/>
              </v:shape>
            </v:group>
            <v:group style="position:absolute;left:5934;top:5407;width:1246;height:272" coordorigin="5934,5407" coordsize="1246,272">
              <v:shape style="position:absolute;left:5934;top:5407;width:1246;height:272" coordorigin="5934,5407" coordsize="1246,272" path="m6206,5407l6206,5678,5934,5678,5934,5407,6206,5407,6690,5407,7180,5407e" filled="false" stroked="true" strokeweight=".12pt" strokecolor="#000000">
                <v:path arrowok="t"/>
              </v:shape>
            </v:group>
            <v:group style="position:absolute;left:6779;top:4457;width:951;height:497" coordorigin="6779,4457" coordsize="951,497">
              <v:shape style="position:absolute;left:6779;top:4457;width:951;height:497" coordorigin="6779,4457" coordsize="951,497" path="m7730,4457l6822,4457,6779,4457,6779,4954,7005,4954,7005,4682,7730,4682e" filled="false" stroked="true" strokeweight=".12pt" strokecolor="#000000">
                <v:path arrowok="t"/>
              </v:shape>
            </v:group>
            <v:group style="position:absolute;left:7005;top:4954;width:725;height:2" coordorigin="7005,4954" coordsize="725,2">
              <v:shape style="position:absolute;left:7005;top:4954;width:725;height:2" coordorigin="7005,4954" coordsize="725,0" path="m7005,4954l7730,4954e" filled="false" stroked="true" strokeweight=".12pt" strokecolor="#000000">
                <v:path arrowok="t"/>
              </v:shape>
            </v:group>
            <v:group style="position:absolute;left:7178;top:4380;width:166;height:2" coordorigin="7178,4380" coordsize="166,2">
              <v:shape style="position:absolute;left:7178;top:4380;width:166;height:2" coordorigin="7178,4380" coordsize="166,0" path="m7178,4380l7343,4380e" filled="false" stroked="true" strokeweight=".36pt" strokecolor="#000000">
                <v:path arrowok="t"/>
              </v:shape>
            </v:group>
            <v:group style="position:absolute;left:7343;top:4382;width:2;height:2" coordorigin="7343,4382" coordsize="2,2">
              <v:shape style="position:absolute;left:7343;top:4382;width:2;height:2" coordorigin="7343,4382" coordsize="0,0" path="m7343,4382l7343,4382e" filled="false" stroked="true" strokeweight=".12pt" strokecolor="#000000">
                <v:path arrowok="t"/>
              </v:shape>
            </v:group>
            <v:group style="position:absolute;left:6940;top:4418;width:96;height:2" coordorigin="6940,4418" coordsize="96,2">
              <v:shape style="position:absolute;left:6940;top:4418;width:96;height:2" coordorigin="6940,4418" coordsize="96,0" path="m6940,4418l7036,4418e" filled="false" stroked="true" strokeweight=".12pt" strokecolor="#000000">
                <v:path arrowok="t"/>
              </v:shape>
            </v:group>
            <v:group style="position:absolute;left:6907;top:4378;width:4;height:40" coordorigin="6907,4378" coordsize="4,40">
              <v:shape style="position:absolute;left:6907;top:4378;width:4;height:40" coordorigin="6907,4378" coordsize="4,40" path="m6911,4418l6911,4398,6907,4378e" filled="false" stroked="true" strokeweight=".12pt" strokecolor="#000000">
                <v:path arrowok="t"/>
              </v:shape>
            </v:group>
            <v:group style="position:absolute;left:6906;top:4380;width:166;height:2" coordorigin="6906,4380" coordsize="166,2">
              <v:shape style="position:absolute;left:6906;top:4380;width:166;height:2" coordorigin="6906,4380" coordsize="166,0" path="m6906,4380l7072,4380e" filled="false" stroked="true" strokeweight=".36pt" strokecolor="#000000">
                <v:path arrowok="t"/>
              </v:shape>
            </v:group>
            <v:group style="position:absolute;left:6906;top:4416;width:36;height:18" coordorigin="6906,4416" coordsize="36,18">
              <v:shape style="position:absolute;left:6906;top:4416;width:36;height:18" coordorigin="6906,4416" coordsize="36,18" path="m6941,4416l6927,4416,6914,4423,6906,4434e" filled="false" stroked="true" strokeweight=".12pt" strokecolor="#000000">
                <v:path arrowok="t"/>
              </v:shape>
            </v:group>
            <v:group style="position:absolute;left:6906;top:4382;width:2;height:2" coordorigin="6906,4382" coordsize="2,2">
              <v:shape style="position:absolute;left:6906;top:4382;width:2;height:2" coordorigin="6906,4382" coordsize="0,0" path="m6906,4382l6906,4382e" filled="false" stroked="true" strokeweight=".12pt" strokecolor="#000000">
                <v:path arrowok="t"/>
              </v:shape>
            </v:group>
            <v:group style="position:absolute;left:7072;top:4382;width:2;height:2" coordorigin="7072,4382" coordsize="2,2">
              <v:shape style="position:absolute;left:7072;top:4382;width:2;height:2" coordorigin="7072,4382" coordsize="0,0" path="m7072,4382l7072,4382e" filled="false" stroked="true" strokeweight=".12pt" strokecolor="#000000">
                <v:path arrowok="t"/>
              </v:shape>
            </v:group>
            <v:group style="position:absolute;left:7065;top:4386;width:7;height:40" coordorigin="7065,4386" coordsize="7,40">
              <v:shape style="position:absolute;left:7065;top:4386;width:7;height:40" coordorigin="7065,4386" coordsize="7,40" path="m7071,4386l7067,4406,7065,4426e" filled="false" stroked="true" strokeweight=".12pt" strokecolor="#000000">
                <v:path arrowok="t"/>
              </v:shape>
            </v:group>
            <v:group style="position:absolute;left:6892;top:4416;width:7;height:39" coordorigin="6892,4416" coordsize="7,39">
              <v:shape style="position:absolute;left:6892;top:4416;width:7;height:39" coordorigin="6892,4416" coordsize="7,39" path="m6898,4416l6895,4428,6893,4441,6892,4454e" filled="false" stroked="true" strokeweight=".12pt" strokecolor="#000000">
                <v:path arrowok="t"/>
              </v:shape>
            </v:group>
            <v:group style="position:absolute;left:6892;top:4378;width:6;height:40" coordorigin="6892,4378" coordsize="6,40">
              <v:shape style="position:absolute;left:6892;top:4378;width:6;height:40" coordorigin="6892,4378" coordsize="6,40" path="m6896,4417l6898,4404,6896,4390,6892,4378e" filled="false" stroked="true" strokeweight=".12pt" strokecolor="#000000">
                <v:path arrowok="t"/>
              </v:shape>
            </v:group>
            <v:group style="position:absolute;left:6892;top:4368;width:7;height:10" coordorigin="6892,4368" coordsize="7,10">
              <v:shape style="position:absolute;left:6892;top:4368;width:7;height:10" coordorigin="6892,4368" coordsize="7,10" path="m6898,4368l6896,4368,6894,4369,6893,4371,6892,4373,6892,4375,6893,4377e" filled="false" stroked="true" strokeweight=".12pt" strokecolor="#000000">
                <v:path arrowok="t"/>
              </v:shape>
            </v:group>
            <v:group style="position:absolute;left:6897;top:4370;width:183;height:2" coordorigin="6897,4370" coordsize="183,2">
              <v:shape style="position:absolute;left:6897;top:4370;width:183;height:2" coordorigin="6897,4370" coordsize="183,0" path="m6897,4370l7079,4370e" filled="false" stroked="true" strokeweight=".12pt" strokecolor="#000000">
                <v:path arrowok="t"/>
              </v:shape>
            </v:group>
            <v:group style="position:absolute;left:7080;top:4368;width:7;height:10" coordorigin="7080,4368" coordsize="7,10">
              <v:shape style="position:absolute;left:7080;top:4368;width:7;height:10" coordorigin="7080,4368" coordsize="7,10" path="m7086,4377l7087,4375,7087,4373,7086,4371,7085,4369,7083,4368,7080,4368e" filled="false" stroked="true" strokeweight=".12pt" strokecolor="#000000">
                <v:path arrowok="t"/>
              </v:shape>
            </v:group>
            <v:group style="position:absolute;left:7081;top:4378;width:6;height:40" coordorigin="7081,4378" coordsize="6,40">
              <v:shape style="position:absolute;left:7081;top:4378;width:6;height:40" coordorigin="7081,4378" coordsize="6,40" path="m7086,4378l7082,4390,7081,4404,7082,4417e" filled="false" stroked="true" strokeweight=".12pt" strokecolor="#000000">
                <v:path arrowok="t"/>
              </v:shape>
            </v:group>
            <v:group style="position:absolute;left:7080;top:4416;width:7;height:39" coordorigin="7080,4416" coordsize="7,39">
              <v:shape style="position:absolute;left:7080;top:4416;width:7;height:39" coordorigin="7080,4416" coordsize="7,39" path="m7087,4454l7085,4441,7083,4428,7080,4416e" filled="false" stroked="true" strokeweight=".12pt" strokecolor="#000000">
                <v:path arrowok="t"/>
              </v:shape>
            </v:group>
            <v:group style="position:absolute;left:6904;top:4418;width:7;height:36" coordorigin="6904,4418" coordsize="7,36">
              <v:shape style="position:absolute;left:6904;top:4418;width:7;height:36" coordorigin="6904,4418" coordsize="7,36" path="m6910,4418l6907,4430,6905,4442,6904,4454e" filled="false" stroked="true" strokeweight=".12pt" strokecolor="#000000">
                <v:path arrowok="t"/>
              </v:shape>
            </v:group>
            <v:group style="position:absolute;left:6906;top:4375;width:2;height:2" coordorigin="6906,4375" coordsize="2,2">
              <v:shape style="position:absolute;left:6906;top:4375;width:2;height:2" coordorigin="6906,4375" coordsize="2,2" path="m6907,4375l6906,4377,6906,4377e" filled="false" stroked="true" strokeweight=".12pt" strokecolor="#000000">
                <v:path arrowok="t"/>
              </v:shape>
            </v:group>
            <v:group style="position:absolute;left:6907;top:4387;width:7;height:40" coordorigin="6907,4387" coordsize="7,40">
              <v:shape style="position:absolute;left:6907;top:4387;width:7;height:40" coordorigin="6907,4387" coordsize="7,40" path="m6914,4426l6912,4406,6907,4387e" filled="false" stroked="true" strokeweight=".12pt" strokecolor="#000000">
                <v:path arrowok="t"/>
              </v:shape>
            </v:group>
            <v:group style="position:absolute;left:6906;top:4382;width:2;height:2" coordorigin="6906,4382" coordsize="2,2">
              <v:shape style="position:absolute;left:6906;top:4382;width:2;height:2" coordorigin="6906,4382" coordsize="0,0" path="m6906,4382l6906,4382e" filled="false" stroked="true" strokeweight=".12pt" strokecolor="#000000">
                <v:path arrowok="t"/>
              </v:shape>
            </v:group>
            <v:group style="position:absolute;left:7072;top:4382;width:2;height:2" coordorigin="7072,4382" coordsize="2,2">
              <v:shape style="position:absolute;left:7072;top:4382;width:2;height:2" coordorigin="7072,4382" coordsize="0,0" path="m7072,4382l7072,4382e" filled="false" stroked="true" strokeweight=".12pt" strokecolor="#000000">
                <v:path arrowok="t"/>
              </v:shape>
            </v:group>
            <v:group style="position:absolute;left:7038;top:4416;width:36;height:18" coordorigin="7038,4416" coordsize="36,18">
              <v:shape style="position:absolute;left:7038;top:4416;width:36;height:18" coordorigin="7038,4416" coordsize="36,18" path="m7073,4434l7064,4423,7051,4416,7038,4416e" filled="false" stroked="true" strokeweight=".12pt" strokecolor="#000000">
                <v:path arrowok="t"/>
              </v:shape>
            </v:group>
            <v:group style="position:absolute;left:7073;top:4375;width:2;height:2" coordorigin="7073,4375" coordsize="2,2">
              <v:shape style="position:absolute;left:7073;top:4375;width:2;height:2" coordorigin="7073,4375" coordsize="2,2" path="m7074,4377l7074,4377,7074,4376,7074,4376,7074,4376,7074,4375,7073,4375e" filled="false" stroked="true" strokeweight=".12pt" strokecolor="#000000">
                <v:path arrowok="t"/>
              </v:shape>
            </v:group>
            <v:group style="position:absolute;left:6988;top:4378;width:84;height:2" coordorigin="6988,4378" coordsize="84,2">
              <v:shape style="position:absolute;left:6988;top:4378;width:84;height:2" coordorigin="6988,4378" coordsize="84,0" path="m6988,4378l7072,4378e" filled="false" stroked="true" strokeweight=".12pt" strokecolor="#000000">
                <v:path arrowok="t"/>
              </v:shape>
            </v:group>
            <v:group style="position:absolute;left:7070;top:4378;width:4;height:40" coordorigin="7070,4378" coordsize="4,40">
              <v:shape style="position:absolute;left:7070;top:4378;width:4;height:40" coordorigin="7070,4378" coordsize="4,40" path="m7074,4378l7070,4397,7070,4417e" filled="false" stroked="true" strokeweight=".12pt" strokecolor="#000000">
                <v:path arrowok="t"/>
              </v:shape>
            </v:group>
            <v:group style="position:absolute;left:7069;top:4418;width:7;height:36" coordorigin="7069,4418" coordsize="7,36">
              <v:shape style="position:absolute;left:7069;top:4418;width:7;height:36" coordorigin="7069,4418" coordsize="7,36" path="m7075,4454l7073,4442,7071,4430,7069,4418e" filled="false" stroked="true" strokeweight=".12pt" strokecolor="#000000">
                <v:path arrowok="t"/>
              </v:shape>
            </v:group>
            <v:group style="position:absolute;left:7352;top:4416;width:7;height:39" coordorigin="7352,4416" coordsize="7,39">
              <v:shape style="position:absolute;left:7352;top:4416;width:7;height:39" coordorigin="7352,4416" coordsize="7,39" path="m7358,4454l7356,4441,7354,4428,7352,4416e" filled="false" stroked="true" strokeweight=".12pt" strokecolor="#000000">
                <v:path arrowok="t"/>
              </v:shape>
            </v:group>
            <v:group style="position:absolute;left:7352;top:4378;width:6;height:40" coordorigin="7352,4378" coordsize="6,40">
              <v:shape style="position:absolute;left:7352;top:4378;width:6;height:40" coordorigin="7352,4378" coordsize="6,40" path="m7358,4378l7353,4390,7352,4404,7353,4417e" filled="false" stroked="true" strokeweight=".12pt" strokecolor="#000000">
                <v:path arrowok="t"/>
              </v:shape>
            </v:group>
            <v:group style="position:absolute;left:7352;top:4368;width:7;height:10" coordorigin="7352,4368" coordsize="7,10">
              <v:shape style="position:absolute;left:7352;top:4368;width:7;height:10" coordorigin="7352,4368" coordsize="7,10" path="m7357,4377l7358,4375,7358,4373,7357,4371,7356,4369,7354,4368,7352,4368e" filled="false" stroked="true" strokeweight=".12pt" strokecolor="#000000">
                <v:path arrowok="t"/>
              </v:shape>
            </v:group>
            <v:group style="position:absolute;left:7168;top:4370;width:183;height:2" coordorigin="7168,4370" coordsize="183,2">
              <v:shape style="position:absolute;left:7168;top:4370;width:183;height:2" coordorigin="7168,4370" coordsize="183,0" path="m7350,4370l7168,4370e" filled="false" stroked="true" strokeweight=".12pt" strokecolor="#000000">
                <v:path arrowok="t"/>
              </v:shape>
            </v:group>
            <v:group style="position:absolute;left:7163;top:4368;width:7;height:10" coordorigin="7163,4368" coordsize="7,10">
              <v:shape style="position:absolute;left:7163;top:4368;width:7;height:10" coordorigin="7163,4368" coordsize="7,10" path="m7169,4368l7167,4368,7165,4369,7164,4371,7163,4373,7163,4375,7164,4377e" filled="false" stroked="true" strokeweight=".12pt" strokecolor="#000000">
                <v:path arrowok="t"/>
              </v:shape>
            </v:group>
            <v:group style="position:absolute;left:7166;top:4378;width:6;height:40" coordorigin="7166,4378" coordsize="6,40">
              <v:shape style="position:absolute;left:7166;top:4378;width:6;height:40" coordorigin="7166,4378" coordsize="6,40" path="m7170,4417l7171,4404,7170,4390,7166,4378e" filled="false" stroked="true" strokeweight=".12pt" strokecolor="#000000">
                <v:path arrowok="t"/>
              </v:shape>
            </v:group>
            <v:group style="position:absolute;left:7163;top:4416;width:7;height:39" coordorigin="7163,4416" coordsize="7,39">
              <v:shape style="position:absolute;left:7163;top:4416;width:7;height:39" coordorigin="7163,4416" coordsize="7,39" path="m7169,4416l7167,4428,7165,4441,7163,4454e" filled="false" stroked="true" strokeweight=".12pt" strokecolor="#000000">
                <v:path arrowok="t"/>
              </v:shape>
            </v:group>
            <v:group style="position:absolute;left:7211;top:4418;width:96;height:2" coordorigin="7211,4418" coordsize="96,2">
              <v:shape style="position:absolute;left:7211;top:4418;width:96;height:2" coordorigin="7211,4418" coordsize="96,0" path="m7211,4418l7307,4418e" filled="false" stroked="true" strokeweight=".12pt" strokecolor="#000000">
                <v:path arrowok="t"/>
              </v:shape>
            </v:group>
            <v:group style="position:absolute;left:7340;top:4418;width:7;height:36" coordorigin="7340,4418" coordsize="7,36">
              <v:shape style="position:absolute;left:7340;top:4418;width:7;height:36" coordorigin="7340,4418" coordsize="7,36" path="m7346,4454l7344,4442,7342,4430,7340,4418e" filled="false" stroked="true" strokeweight=".12pt" strokecolor="#000000">
                <v:path arrowok="t"/>
              </v:shape>
            </v:group>
            <v:group style="position:absolute;left:7341;top:4378;width:4;height:40" coordorigin="7341,4378" coordsize="4,40">
              <v:shape style="position:absolute;left:7341;top:4378;width:4;height:40" coordorigin="7341,4378" coordsize="4,40" path="m7345,4378l7341,4397,7341,4417e" filled="false" stroked="true" strokeweight=".12pt" strokecolor="#000000">
                <v:path arrowok="t"/>
              </v:shape>
            </v:group>
            <v:group style="position:absolute;left:7345;top:4375;width:2;height:2" coordorigin="7345,4375" coordsize="2,2">
              <v:shape style="position:absolute;left:7345;top:4375;width:2;height:2" coordorigin="7345,4375" coordsize="2,2" path="m7346,4377l7346,4377,7346,4376,7345,4376,7345,4376,7345,4375,7345,4375e" filled="false" stroked="true" strokeweight=".12pt" strokecolor="#000000">
                <v:path arrowok="t"/>
              </v:shape>
            </v:group>
            <v:group style="position:absolute;left:7338;top:4386;width:7;height:40" coordorigin="7338,4386" coordsize="7,40">
              <v:shape style="position:absolute;left:7338;top:4386;width:7;height:40" coordorigin="7338,4386" coordsize="7,40" path="m7345,4386l7340,4406,7338,4426e" filled="false" stroked="true" strokeweight=".12pt" strokecolor="#000000">
                <v:path arrowok="t"/>
              </v:shape>
            </v:group>
            <v:group style="position:absolute;left:7309;top:4416;width:36;height:18" coordorigin="7309,4416" coordsize="36,18">
              <v:shape style="position:absolute;left:7309;top:4416;width:36;height:18" coordorigin="7309,4416" coordsize="36,18" path="m7344,4434l7336,4423,7323,4416,7309,4416e" filled="false" stroked="true" strokeweight=".12pt" strokecolor="#000000">
                <v:path arrowok="t"/>
              </v:shape>
            </v:group>
            <v:group style="position:absolute;left:7343;top:4382;width:2;height:2" coordorigin="7343,4382" coordsize="2,2">
              <v:shape style="position:absolute;left:7343;top:4382;width:2;height:2" coordorigin="7343,4382" coordsize="0,0" path="m7343,4382l7343,4382e" filled="false" stroked="true" strokeweight=".12pt" strokecolor="#000000">
                <v:path arrowok="t"/>
              </v:shape>
            </v:group>
            <v:group style="position:absolute;left:7178;top:4382;width:2;height:2" coordorigin="7178,4382" coordsize="2,2">
              <v:shape style="position:absolute;left:7178;top:4382;width:2;height:2" coordorigin="7178,4382" coordsize="0,0" path="m7178,4382l7178,4382e" filled="false" stroked="true" strokeweight=".12pt" strokecolor="#000000">
                <v:path arrowok="t"/>
              </v:shape>
            </v:group>
            <v:group style="position:absolute;left:7178;top:4382;width:2;height:2" coordorigin="7178,4382" coordsize="2,2">
              <v:shape style="position:absolute;left:7178;top:4382;width:2;height:2" coordorigin="7178,4382" coordsize="0,0" path="m7178,4382l7178,4382e" filled="false" stroked="true" strokeweight=".12pt" strokecolor="#000000">
                <v:path arrowok="t"/>
              </v:shape>
            </v:group>
            <v:group style="position:absolute;left:7177;top:4416;width:36;height:18" coordorigin="7177,4416" coordsize="36,18">
              <v:shape style="position:absolute;left:7177;top:4416;width:36;height:18" coordorigin="7177,4416" coordsize="36,18" path="m7212,4416l7198,4416,7185,4423,7177,4434e" filled="false" stroked="true" strokeweight=".12pt" strokecolor="#000000">
                <v:path arrowok="t"/>
              </v:shape>
            </v:group>
            <v:group style="position:absolute;left:7178;top:4387;width:7;height:40" coordorigin="7178,4387" coordsize="7,40">
              <v:shape style="position:absolute;left:7178;top:4387;width:7;height:40" coordorigin="7178,4387" coordsize="7,40" path="m7185,4426l7183,4406,7178,4387e" filled="false" stroked="true" strokeweight=".12pt" strokecolor="#000000">
                <v:path arrowok="t"/>
              </v:shape>
            </v:group>
            <v:group style="position:absolute;left:7178;top:4375;width:2;height:2" coordorigin="7178,4375" coordsize="2,2">
              <v:shape style="position:absolute;left:7178;top:4375;width:2;height:2" coordorigin="7178,4375" coordsize="2,2" path="m7179,4375l7178,4377,7178,4377e" filled="false" stroked="true" strokeweight=".12pt" strokecolor="#000000">
                <v:path arrowok="t"/>
              </v:shape>
            </v:group>
            <v:group style="position:absolute;left:7178;top:4378;width:82;height:2" coordorigin="7178,4378" coordsize="82,2">
              <v:shape style="position:absolute;left:7178;top:4378;width:82;height:2" coordorigin="7178,4378" coordsize="82,0" path="m7259,4378l7178,4378e" filled="false" stroked="true" strokeweight=".12pt" strokecolor="#000000">
                <v:path arrowok="t"/>
              </v:shape>
            </v:group>
            <v:group style="position:absolute;left:7178;top:4378;width:4;height:40" coordorigin="7178,4378" coordsize="4,40">
              <v:shape style="position:absolute;left:7178;top:4378;width:4;height:40" coordorigin="7178,4378" coordsize="4,40" path="m7182,4418l7182,4398,7178,4378e" filled="false" stroked="true" strokeweight=".12pt" strokecolor="#000000">
                <v:path arrowok="t"/>
              </v:shape>
            </v:group>
            <v:group style="position:absolute;left:7175;top:4418;width:7;height:36" coordorigin="7175,4418" coordsize="7,36">
              <v:shape style="position:absolute;left:7175;top:4418;width:7;height:36" coordorigin="7175,4418" coordsize="7,36" path="m7181,4418l7179,4430,7177,4442,7175,4454e" filled="false" stroked="true" strokeweight=".12pt" strokecolor="#000000">
                <v:path arrowok="t"/>
              </v:shape>
            </v:group>
            <v:group style="position:absolute;left:7623;top:4416;width:7;height:39" coordorigin="7623,4416" coordsize="7,39">
              <v:shape style="position:absolute;left:7623;top:4416;width:7;height:39" coordorigin="7623,4416" coordsize="7,39" path="m7629,4454l7627,4441,7625,4428,7623,4416e" filled="false" stroked="true" strokeweight=".12pt" strokecolor="#000000">
                <v:path arrowok="t"/>
              </v:shape>
            </v:group>
            <v:group style="position:absolute;left:7623;top:4378;width:6;height:40" coordorigin="7623,4378" coordsize="6,40">
              <v:shape style="position:absolute;left:7623;top:4378;width:6;height:40" coordorigin="7623,4378" coordsize="6,40" path="m7629,4378l7625,4390,7623,4404,7624,4417e" filled="false" stroked="true" strokeweight=".12pt" strokecolor="#000000">
                <v:path arrowok="t"/>
              </v:shape>
            </v:group>
            <v:group style="position:absolute;left:7623;top:4368;width:7;height:10" coordorigin="7623,4368" coordsize="7,10">
              <v:shape style="position:absolute;left:7623;top:4368;width:7;height:10" coordorigin="7623,4368" coordsize="7,10" path="m7628,4377l7629,4375,7629,4373,7628,4371,7627,4369,7625,4368,7623,4368e" filled="false" stroked="true" strokeweight=".12pt" strokecolor="#000000">
                <v:path arrowok="t"/>
              </v:shape>
            </v:group>
            <v:group style="position:absolute;left:7442;top:4370;width:180;height:2" coordorigin="7442,4370" coordsize="180,2">
              <v:shape style="position:absolute;left:7442;top:4370;width:180;height:2" coordorigin="7442,4370" coordsize="180,0" path="m7622,4370l7442,4370e" filled="false" stroked="true" strokeweight=".12pt" strokecolor="#000000">
                <v:path arrowok="t"/>
              </v:shape>
            </v:group>
            <v:group style="position:absolute;left:7437;top:4368;width:7;height:10" coordorigin="7437,4368" coordsize="7,10">
              <v:shape style="position:absolute;left:7437;top:4368;width:7;height:10" coordorigin="7437,4368" coordsize="7,10" path="m7443,4368l7441,4368,7439,4369,7438,4371,7437,4373,7437,4375,7438,4377e" filled="false" stroked="true" strokeweight=".12pt" strokecolor="#000000">
                <v:path arrowok="t"/>
              </v:shape>
            </v:group>
            <v:group style="position:absolute;left:7437;top:4378;width:6;height:40" coordorigin="7437,4378" coordsize="6,40">
              <v:shape style="position:absolute;left:7437;top:4378;width:6;height:40" coordorigin="7437,4378" coordsize="6,40" path="m7441,4417l7442,4404,7441,4390,7437,4378e" filled="false" stroked="true" strokeweight=".12pt" strokecolor="#000000">
                <v:path arrowok="t"/>
              </v:shape>
            </v:group>
            <v:group style="position:absolute;left:7436;top:4416;width:7;height:39" coordorigin="7436,4416" coordsize="7,39">
              <v:shape style="position:absolute;left:7436;top:4416;width:7;height:39" coordorigin="7436,4416" coordsize="7,39" path="m7443,4416l7440,4428,7438,4441,7436,4454e" filled="false" stroked="true" strokeweight=".12pt" strokecolor="#000000">
                <v:path arrowok="t"/>
              </v:shape>
            </v:group>
            <v:group style="position:absolute;left:7482;top:4418;width:99;height:2" coordorigin="7482,4418" coordsize="99,2">
              <v:shape style="position:absolute;left:7482;top:4418;width:99;height:2" coordorigin="7482,4418" coordsize="99,0" path="m7482,4418l7581,4418e" filled="false" stroked="true" strokeweight=".12pt" strokecolor="#000000">
                <v:path arrowok="t"/>
              </v:shape>
            </v:group>
            <v:group style="position:absolute;left:7613;top:4418;width:7;height:36" coordorigin="7613,4418" coordsize="7,36">
              <v:shape style="position:absolute;left:7613;top:4418;width:7;height:36" coordorigin="7613,4418" coordsize="7,36" path="m7619,4454l7618,4442,7616,4430,7613,4418e" filled="false" stroked="true" strokeweight=".12pt" strokecolor="#000000">
                <v:path arrowok="t"/>
              </v:shape>
            </v:group>
            <v:group style="position:absolute;left:7612;top:4378;width:4;height:40" coordorigin="7612,4378" coordsize="4,40">
              <v:shape style="position:absolute;left:7612;top:4378;width:4;height:40" coordorigin="7612,4378" coordsize="4,40" path="m7616,4378l7613,4397,7612,4417e" filled="false" stroked="true" strokeweight=".12pt" strokecolor="#000000">
                <v:path arrowok="t"/>
              </v:shape>
            </v:group>
            <v:group style="position:absolute;left:7449;top:4380;width:166;height:2" coordorigin="7449,4380" coordsize="166,2">
              <v:shape style="position:absolute;left:7449;top:4380;width:166;height:2" coordorigin="7449,4380" coordsize="166,0" path="m7449,4380l7614,4380e" filled="false" stroked="true" strokeweight=".36pt" strokecolor="#000000">
                <v:path arrowok="t"/>
              </v:shape>
            </v:group>
            <v:group style="position:absolute;left:7616;top:4375;width:2;height:2" coordorigin="7616,4375" coordsize="2,2">
              <v:shape style="position:absolute;left:7616;top:4375;width:2;height:2" coordorigin="7616,4375" coordsize="2,2" path="m7617,4377l7617,4377,7617,4376,7617,4376,7616,4376,7616,4375,7616,4375e" filled="false" stroked="true" strokeweight=".12pt" strokecolor="#000000">
                <v:path arrowok="t"/>
              </v:shape>
            </v:group>
            <v:group style="position:absolute;left:7610;top:4386;width:7;height:40" coordorigin="7610,4386" coordsize="7,40">
              <v:shape style="position:absolute;left:7610;top:4386;width:7;height:40" coordorigin="7610,4386" coordsize="7,40" path="m7616,4386l7612,4406,7610,4426e" filled="false" stroked="true" strokeweight=".12pt" strokecolor="#000000">
                <v:path arrowok="t"/>
              </v:shape>
            </v:group>
            <v:group style="position:absolute;left:7580;top:4416;width:36;height:18" coordorigin="7580,4416" coordsize="36,18">
              <v:shape style="position:absolute;left:7580;top:4416;width:36;height:18" coordorigin="7580,4416" coordsize="36,18" path="m7615,4434l7607,4423,7594,4416,7580,4416e" filled="false" stroked="true" strokeweight=".12pt" strokecolor="#000000">
                <v:path arrowok="t"/>
              </v:shape>
            </v:group>
            <v:group style="position:absolute;left:7614;top:4382;width:2;height:2" coordorigin="7614,4382" coordsize="2,2">
              <v:shape style="position:absolute;left:7614;top:4382;width:2;height:2" coordorigin="7614,4382" coordsize="0,0" path="m7614,4382l7614,4382e" filled="false" stroked="true" strokeweight=".12pt" strokecolor="#000000">
                <v:path arrowok="t"/>
              </v:shape>
            </v:group>
            <v:group style="position:absolute;left:7614;top:4382;width:2;height:2" coordorigin="7614,4382" coordsize="2,2">
              <v:shape style="position:absolute;left:7614;top:4382;width:2;height:2" coordorigin="7614,4382" coordsize="0,0" path="m7614,4382l7614,4382e" filled="false" stroked="true" strokeweight=".12pt" strokecolor="#000000">
                <v:path arrowok="t"/>
              </v:shape>
            </v:group>
            <v:group style="position:absolute;left:7449;top:4382;width:2;height:2" coordorigin="7449,4382" coordsize="2,2">
              <v:shape style="position:absolute;left:7449;top:4382;width:2;height:2" coordorigin="7449,4382" coordsize="0,0" path="m7449,4382l7449,4382e" filled="false" stroked="true" strokeweight=".12pt" strokecolor="#000000">
                <v:path arrowok="t"/>
              </v:shape>
            </v:group>
            <v:group style="position:absolute;left:7449;top:4382;width:2;height:2" coordorigin="7449,4382" coordsize="2,2">
              <v:shape style="position:absolute;left:7449;top:4382;width:2;height:2" coordorigin="7449,4382" coordsize="0,0" path="m7449,4382l7449,4382e" filled="false" stroked="true" strokeweight=".12pt" strokecolor="#000000">
                <v:path arrowok="t"/>
              </v:shape>
            </v:group>
            <v:group style="position:absolute;left:7448;top:4416;width:36;height:18" coordorigin="7448,4416" coordsize="36,18">
              <v:shape style="position:absolute;left:7448;top:4416;width:36;height:18" coordorigin="7448,4416" coordsize="36,18" path="m7483,4416l7469,4416,7456,4423,7448,4434e" filled="false" stroked="true" strokeweight=".12pt" strokecolor="#000000">
                <v:path arrowok="t"/>
              </v:shape>
            </v:group>
            <v:group style="position:absolute;left:7450;top:4387;width:7;height:40" coordorigin="7450,4387" coordsize="7,40">
              <v:shape style="position:absolute;left:7450;top:4387;width:7;height:40" coordorigin="7450,4387" coordsize="7,40" path="m7456,4426l7454,4406,7450,4387e" filled="false" stroked="true" strokeweight=".12pt" strokecolor="#000000">
                <v:path arrowok="t"/>
              </v:shape>
            </v:group>
            <v:group style="position:absolute;left:7449;top:4375;width:2;height:2" coordorigin="7449,4375" coordsize="2,2">
              <v:shape style="position:absolute;left:7449;top:4375;width:2;height:2" coordorigin="7449,4375" coordsize="2,2" path="m7450,4375l7449,4377,7449,4377e" filled="false" stroked="true" strokeweight=".12pt" strokecolor="#000000">
                <v:path arrowok="t"/>
              </v:shape>
            </v:group>
            <v:group style="position:absolute;left:7449;top:4378;width:82;height:2" coordorigin="7449,4378" coordsize="82,2">
              <v:shape style="position:absolute;left:7449;top:4378;width:82;height:2" coordorigin="7449,4378" coordsize="82,0" path="m7530,4378l7449,4378e" filled="false" stroked="true" strokeweight=".12pt" strokecolor="#000000">
                <v:path arrowok="t"/>
              </v:shape>
            </v:group>
            <v:group style="position:absolute;left:7450;top:4378;width:4;height:40" coordorigin="7450,4378" coordsize="4,40">
              <v:shape style="position:absolute;left:7450;top:4378;width:4;height:40" coordorigin="7450,4378" coordsize="4,40" path="m7453,4418l7453,4398,7450,4378e" filled="false" stroked="true" strokeweight=".12pt" strokecolor="#000000">
                <v:path arrowok="t"/>
              </v:shape>
            </v:group>
            <v:group style="position:absolute;left:7446;top:4418;width:7;height:36" coordorigin="7446,4418" coordsize="7,36">
              <v:shape style="position:absolute;left:7446;top:4418;width:7;height:36" coordorigin="7446,4418" coordsize="7,36" path="m7452,4418l7450,4430,7448,4442,7446,4454e" filled="false" stroked="true" strokeweight=".12pt" strokecolor="#000000">
                <v:path arrowok="t"/>
              </v:shape>
            </v:group>
            <v:group style="position:absolute;left:6486;top:3698;width:480;height:2" coordorigin="6486,3698" coordsize="480,2">
              <v:shape style="position:absolute;left:6486;top:3698;width:480;height:2" coordorigin="6486,3698" coordsize="480,0" path="m6966,3698l6486,3698e" filled="false" stroked="true" strokeweight=".12pt" strokecolor="#000000">
                <v:path arrowok="t"/>
              </v:shape>
            </v:group>
            <v:group style="position:absolute;left:6486;top:3770;width:480;height:2" coordorigin="6486,3770" coordsize="480,2">
              <v:shape style="position:absolute;left:6486;top:3770;width:480;height:2" coordorigin="6486,3770" coordsize="480,0" path="m6486,3770l6966,3770e" filled="false" stroked="true" strokeweight=".12pt" strokecolor="#000000">
                <v:path arrowok="t"/>
              </v:shape>
            </v:group>
            <v:group style="position:absolute;left:6965;top:3754;width:3;height:2" coordorigin="6965,3754" coordsize="3,2">
              <v:shape style="position:absolute;left:6965;top:3754;width:3;height:2" coordorigin="6965,3754" coordsize="3,0" path="m6965,3754l6968,3754e" filled="false" stroked="true" strokeweight="1.68pt" strokecolor="#000000">
                <v:path arrowok="t"/>
              </v:shape>
            </v:group>
            <v:group style="position:absolute;left:6485;top:3727;width:3;height:2" coordorigin="6485,3727" coordsize="3,2">
              <v:shape style="position:absolute;left:6485;top:3727;width:3;height:2" coordorigin="6485,3727" coordsize="3,0" path="m6485,3727l6488,3727e" filled="false" stroked="true" strokeweight=".96pt" strokecolor="#000000">
                <v:path arrowok="t"/>
              </v:shape>
            </v:group>
            <v:group style="position:absolute;left:6485;top:3754;width:3;height:2" coordorigin="6485,3754" coordsize="3,2">
              <v:shape style="position:absolute;left:6485;top:3754;width:3;height:2" coordorigin="6485,3754" coordsize="3,0" path="m6485,3754l6488,3754e" filled="false" stroked="true" strokeweight="1.68pt" strokecolor="#000000">
                <v:path arrowok="t"/>
              </v:shape>
            </v:group>
            <v:group style="position:absolute;left:6726;top:3492;width:2;height:207" coordorigin="6726,3492" coordsize="2,207">
              <v:shape style="position:absolute;left:6726;top:3492;width:2;height:207" coordorigin="6726,3492" coordsize="0,207" path="m6726,3698l6726,3492e" filled="false" stroked="true" strokeweight=".12pt" strokecolor="#000000">
                <v:path arrowok="t"/>
              </v:shape>
            </v:group>
            <v:group style="position:absolute;left:6731;top:3492;width:2;height:207" coordorigin="6731,3492" coordsize="2,207">
              <v:shape style="position:absolute;left:6731;top:3492;width:2;height:207" coordorigin="6731,3492" coordsize="0,207" path="m6731,3492l6731,3698e" filled="false" stroked="true" strokeweight=".12pt" strokecolor="#000000">
                <v:path arrowok="t"/>
              </v:shape>
            </v:group>
            <v:group style="position:absolute;left:6966;top:3492;width:2;height:237" coordorigin="6966,3492" coordsize="2,237">
              <v:shape style="position:absolute;left:6966;top:3492;width:2;height:237" coordorigin="6966,3492" coordsize="0,237" path="m6966,3492l6966,3728e" filled="false" stroked="true" strokeweight=".12pt" strokecolor="#000000">
                <v:path arrowok="t"/>
              </v:shape>
            </v:group>
            <v:group style="position:absolute;left:6486;top:3492;width:480;height:2" coordorigin="6486,3492" coordsize="480,2">
              <v:shape style="position:absolute;left:6486;top:3492;width:480;height:2" coordorigin="6486,3492" coordsize="480,0" path="m6486,3492l6966,3492e" filled="false" stroked="true" strokeweight=".12pt" strokecolor="#000000">
                <v:path arrowok="t"/>
              </v:shape>
            </v:group>
            <v:group style="position:absolute;left:6726;top:3528;width:5;height:2" coordorigin="6726,3528" coordsize="5,2">
              <v:shape style="position:absolute;left:6726;top:3528;width:5;height:2" coordorigin="6726,3528" coordsize="5,0" path="m6731,3528l6726,3528e" filled="false" stroked="true" strokeweight=".12pt" strokecolor="#000000">
                <v:path arrowok="t"/>
              </v:shape>
            </v:group>
            <v:group style="position:absolute;left:6419;top:3492;width:617;height:341" coordorigin="6419,3492" coordsize="617,341">
              <v:shape style="position:absolute;left:6419;top:3492;width:617;height:341" coordorigin="6419,3492" coordsize="617,341" path="m6419,3833l7036,3833,7036,3492,6966,3492,6966,3718e" filled="false" stroked="true" strokeweight=".12pt" strokecolor="#000000">
                <v:path arrowok="t"/>
              </v:shape>
            </v:group>
            <v:group style="position:absolute;left:6419;top:3492;width:68;height:341" coordorigin="6419,3492" coordsize="68,341">
              <v:shape style="position:absolute;left:6419;top:3492;width:68;height:341" coordorigin="6419,3492" coordsize="68,341" path="m6486,3718l6486,3492,6419,3492,6419,3833e" filled="false" stroked="true" strokeweight=".12pt" strokecolor="#000000">
                <v:path arrowok="t"/>
              </v:shape>
            </v:group>
            <v:group style="position:absolute;left:6532;top:3062;width:588;height:2" coordorigin="6532,3062" coordsize="588,2">
              <v:shape style="position:absolute;left:6532;top:3062;width:588;height:2" coordorigin="6532,3062" coordsize="588,0" path="m6532,3062l7120,3062e" filled="false" stroked="true" strokeweight=".12pt" strokecolor="#000000">
                <v:path arrowok="t"/>
              </v:shape>
            </v:group>
            <v:group style="position:absolute;left:7121;top:3062;width:23;height:23" coordorigin="7121,3062" coordsize="23,23">
              <v:shape style="position:absolute;left:7121;top:3062;width:23;height:23" coordorigin="7121,3062" coordsize="23,23" path="m7144,3085l7144,3073,7134,3062,7121,3062e" filled="false" stroked="true" strokeweight=".12pt" strokecolor="#000000">
                <v:path arrowok="t"/>
              </v:shape>
            </v:group>
            <v:group style="position:absolute;left:7142;top:3086;width:2;height:293" coordorigin="7142,3086" coordsize="2,293">
              <v:shape style="position:absolute;left:7142;top:3086;width:2;height:293" coordorigin="7142,3086" coordsize="0,293" path="m7142,3086l7142,3379e" filled="false" stroked="true" strokeweight=".12pt" strokecolor="#000000">
                <v:path arrowok="t"/>
              </v:shape>
            </v:group>
            <v:group style="position:absolute;left:7121;top:3378;width:23;height:23" coordorigin="7121,3378" coordsize="23,23">
              <v:shape style="position:absolute;left:7121;top:3378;width:23;height:23" coordorigin="7121,3378" coordsize="23,23" path="m7121,3401l7134,3401,7144,3391,7144,3378e" filled="false" stroked="true" strokeweight=".12pt" strokecolor="#000000">
                <v:path arrowok="t"/>
              </v:shape>
            </v:group>
            <v:group style="position:absolute;left:6532;top:3403;width:588;height:2" coordorigin="6532,3403" coordsize="588,2">
              <v:shape style="position:absolute;left:6532;top:3403;width:588;height:2" coordorigin="6532,3403" coordsize="588,0" path="m7120,3403l6532,3403e" filled="false" stroked="true" strokeweight=".12pt" strokecolor="#000000">
                <v:path arrowok="t"/>
              </v:shape>
            </v:group>
            <v:group style="position:absolute;left:6510;top:3378;width:23;height:23" coordorigin="6510,3378" coordsize="23,23">
              <v:shape style="position:absolute;left:6510;top:3378;width:23;height:23" coordorigin="6510,3378" coordsize="23,23" path="m6510,3378l6510,3391,6521,3401,6533,3401e" filled="false" stroked="true" strokeweight=".12pt" strokecolor="#000000">
                <v:path arrowok="t"/>
              </v:shape>
            </v:group>
            <v:group style="position:absolute;left:6508;top:3086;width:2;height:293" coordorigin="6508,3086" coordsize="2,293">
              <v:shape style="position:absolute;left:6508;top:3086;width:2;height:293" coordorigin="6508,3086" coordsize="0,293" path="m6508,3379l6508,3086e" filled="false" stroked="true" strokeweight=".12pt" strokecolor="#000000">
                <v:path arrowok="t"/>
              </v:shape>
            </v:group>
            <v:group style="position:absolute;left:6510;top:3062;width:23;height:23" coordorigin="6510,3062" coordsize="23,23">
              <v:shape style="position:absolute;left:6510;top:3062;width:23;height:23" coordorigin="6510,3062" coordsize="23,23" path="m6533,3062l6521,3062,6510,3073,6510,3085e" filled="false" stroked="true" strokeweight=".12pt" strokecolor="#000000">
                <v:path arrowok="t"/>
              </v:shape>
            </v:group>
            <v:group style="position:absolute;left:6326;top:2774;width:725;height:2" coordorigin="6326,2774" coordsize="725,2">
              <v:shape style="position:absolute;left:6326;top:2774;width:725;height:2" coordorigin="6326,2774" coordsize="725,0" path="m7050,2774l6326,2774e" filled="false" stroked="true" strokeweight=".12pt" strokecolor="#000000">
                <v:path arrowok="t"/>
              </v:shape>
            </v:group>
            <v:group style="position:absolute;left:6326;top:2700;width:725;height:2" coordorigin="6326,2700" coordsize="725,2">
              <v:shape style="position:absolute;left:6326;top:2700;width:725;height:2" coordorigin="6326,2700" coordsize="725,0" path="m6326,2700l7050,2700e" filled="false" stroked="true" strokeweight=".12pt" strokecolor="#000000">
                <v:path arrowok="t"/>
              </v:shape>
            </v:group>
            <v:group style="position:absolute;left:7049;top:2717;width:3;height:2" coordorigin="7049,2717" coordsize="3,2">
              <v:shape style="position:absolute;left:7049;top:2717;width:3;height:2" coordorigin="7049,2717" coordsize="3,0" path="m7049,2717l7052,2717e" filled="false" stroked="true" strokeweight="1.68pt" strokecolor="#000000">
                <v:path arrowok="t"/>
              </v:shape>
            </v:group>
            <v:group style="position:absolute;left:7049;top:2743;width:3;height:2" coordorigin="7049,2743" coordsize="3,2">
              <v:shape style="position:absolute;left:7049;top:2743;width:3;height:2" coordorigin="7049,2743" coordsize="3,0" path="m7049,2743l7052,2743e" filled="false" stroked="true" strokeweight=".96pt" strokecolor="#000000">
                <v:path arrowok="t"/>
              </v:shape>
            </v:group>
            <v:group style="position:absolute;left:6324;top:2743;width:3;height:2" coordorigin="6324,2743" coordsize="3,2">
              <v:shape style="position:absolute;left:6324;top:2743;width:3;height:2" coordorigin="6324,2743" coordsize="3,0" path="m6324,2743l6327,2743e" filled="false" stroked="true" strokeweight=".96pt" strokecolor="#000000">
                <v:path arrowok="t"/>
              </v:shape>
            </v:group>
            <v:group style="position:absolute;left:6324;top:2717;width:3;height:2" coordorigin="6324,2717" coordsize="3,2">
              <v:shape style="position:absolute;left:6324;top:2717;width:3;height:2" coordorigin="6324,2717" coordsize="3,0" path="m6324,2717l6327,2717e" filled="false" stroked="true" strokeweight="1.68pt" strokecolor="#000000">
                <v:path arrowok="t"/>
              </v:shape>
            </v:group>
            <v:group style="position:absolute;left:6563;top:2774;width:2;height:204" coordorigin="6563,2774" coordsize="2,204">
              <v:shape style="position:absolute;left:6563;top:2774;width:2;height:204" coordorigin="6563,2774" coordsize="0,204" path="m6563,2774l6563,2978e" filled="false" stroked="true" strokeweight=".12pt" strokecolor="#000000">
                <v:path arrowok="t"/>
              </v:shape>
            </v:group>
            <v:group style="position:absolute;left:6568;top:2774;width:2;height:204" coordorigin="6568,2774" coordsize="2,204">
              <v:shape style="position:absolute;left:6568;top:2774;width:2;height:204" coordorigin="6568,2774" coordsize="0,204" path="m6568,2978l6568,2774e" filled="false" stroked="true" strokeweight=".12pt" strokecolor="#000000">
                <v:path arrowok="t"/>
              </v:shape>
            </v:group>
            <v:group style="position:absolute;left:6806;top:2774;width:2;height:204" coordorigin="6806,2774" coordsize="2,204">
              <v:shape style="position:absolute;left:6806;top:2774;width:2;height:204" coordorigin="6806,2774" coordsize="0,204" path="m6806,2774l6806,2978e" filled="false" stroked="true" strokeweight=".12pt" strokecolor="#000000">
                <v:path arrowok="t"/>
              </v:shape>
            </v:group>
            <v:group style="position:absolute;left:6810;top:2774;width:2;height:204" coordorigin="6810,2774" coordsize="2,204">
              <v:shape style="position:absolute;left:6810;top:2774;width:2;height:204" coordorigin="6810,2774" coordsize="0,204" path="m6810,2978l6810,2774e" filled="false" stroked="true" strokeweight=".12pt" strokecolor="#000000">
                <v:path arrowok="t"/>
              </v:shape>
            </v:group>
            <v:group style="position:absolute;left:6326;top:2978;width:725;height:2" coordorigin="6326,2978" coordsize="725,2">
              <v:shape style="position:absolute;left:6326;top:2978;width:725;height:2" coordorigin="6326,2978" coordsize="725,0" path="m6326,2978l7050,2978e" filled="false" stroked="true" strokeweight=".12pt" strokecolor="#000000">
                <v:path arrowok="t"/>
              </v:shape>
            </v:group>
            <v:group style="position:absolute;left:6806;top:2945;width:5;height:2" coordorigin="6806,2945" coordsize="5,2">
              <v:shape style="position:absolute;left:6806;top:2945;width:5;height:2" coordorigin="6806,2945" coordsize="5,0" path="m6810,2945l6806,2945e" filled="false" stroked="true" strokeweight=".12pt" strokecolor="#000000">
                <v:path arrowok="t"/>
              </v:shape>
            </v:group>
            <v:group style="position:absolute;left:6563;top:2945;width:5;height:2" coordorigin="6563,2945" coordsize="5,2">
              <v:shape style="position:absolute;left:6563;top:2945;width:5;height:2" coordorigin="6563,2945" coordsize="5,0" path="m6568,2945l6563,2945e" filled="false" stroked="true" strokeweight=".12pt" strokecolor="#000000">
                <v:path arrowok="t"/>
              </v:shape>
            </v:group>
            <v:group style="position:absolute;left:6256;top:2640;width:862;height:339" coordorigin="6256,2640" coordsize="862,339">
              <v:shape style="position:absolute;left:6256;top:2640;width:862;height:339" coordorigin="6256,2640" coordsize="862,339" path="m6256,2640l7118,2640,7118,2978,7050,2978,7050,2753e" filled="false" stroked="true" strokeweight=".12pt" strokecolor="#000000">
                <v:path arrowok="t"/>
              </v:shape>
            </v:group>
            <v:group style="position:absolute;left:6256;top:2640;width:70;height:339" coordorigin="6256,2640" coordsize="70,339">
              <v:shape style="position:absolute;left:6256;top:2640;width:70;height:339" coordorigin="6256,2640" coordsize="70,339" path="m6326,2753l6326,2978,6256,2978,6256,2640e" filled="false" stroked="true" strokeweight=".12pt" strokecolor="#000000">
                <v:path arrowok="t"/>
              </v:shape>
            </v:group>
            <v:group style="position:absolute;left:7700;top:3041;width:22;height:17" coordorigin="7700,3041" coordsize="22,17">
              <v:shape style="position:absolute;left:7700;top:3041;width:22;height:17" coordorigin="7700,3041" coordsize="22,17" path="m7722,3058l7719,3048,7710,3041,7700,3041e" filled="false" stroked="true" strokeweight=".12pt" strokecolor="#000000">
                <v:path arrowok="t"/>
              </v:shape>
            </v:group>
            <v:group style="position:absolute;left:7700;top:3432;width:22;height:17" coordorigin="7700,3432" coordsize="22,17">
              <v:shape style="position:absolute;left:7700;top:3432;width:22;height:17" coordorigin="7700,3432" coordsize="22,17" path="m7700,3449l7710,3449,7719,3442,7722,3432e" filled="false" stroked="true" strokeweight=".12pt" strokecolor="#000000">
                <v:path arrowok="t"/>
              </v:shape>
            </v:group>
            <v:group style="position:absolute;left:7542;top:3449;width:156;height:2" coordorigin="7542,3449" coordsize="156,2">
              <v:shape style="position:absolute;left:7542;top:3449;width:156;height:2" coordorigin="7542,3449" coordsize="156,0" path="m7542,3449l7698,3449e" filled="false" stroked="true" strokeweight=".12pt" strokecolor="#000000">
                <v:path arrowok="t"/>
              </v:shape>
            </v:group>
            <v:group style="position:absolute;left:7521;top:3426;width:23;height:23" coordorigin="7521,3426" coordsize="23,23">
              <v:shape style="position:absolute;left:7521;top:3426;width:23;height:23" coordorigin="7521,3426" coordsize="23,23" path="m7521,3426l7521,3439,7531,3449,7544,3449e" filled="false" stroked="true" strokeweight=".12pt" strokecolor="#000000">
                <v:path arrowok="t"/>
              </v:shape>
            </v:group>
            <v:group style="position:absolute;left:7521;top:3065;width:2;height:363" coordorigin="7521,3065" coordsize="2,363">
              <v:shape style="position:absolute;left:7521;top:3065;width:2;height:363" coordorigin="7521,3065" coordsize="0,363" path="m7521,3427l7521,3065e" filled="false" stroked="true" strokeweight=".12pt" strokecolor="#000000">
                <v:path arrowok="t"/>
              </v:shape>
            </v:group>
            <v:group style="position:absolute;left:7521;top:3041;width:23;height:23" coordorigin="7521,3041" coordsize="23,23">
              <v:shape style="position:absolute;left:7521;top:3041;width:23;height:23" coordorigin="7521,3041" coordsize="23,23" path="m7544,3041l7531,3041,7521,3051,7521,3064e" filled="false" stroked="true" strokeweight=".12pt" strokecolor="#000000">
                <v:path arrowok="t"/>
              </v:shape>
            </v:group>
            <v:group style="position:absolute;left:7542;top:3043;width:156;height:2" coordorigin="7542,3043" coordsize="156,2">
              <v:shape style="position:absolute;left:7542;top:3043;width:156;height:2" coordorigin="7542,3043" coordsize="156,0" path="m7542,3043l7698,3043e" filled="false" stroked="true" strokeweight=".12pt" strokecolor="#000000">
                <v:path arrowok="t"/>
              </v:shape>
            </v:group>
            <v:group style="position:absolute;left:7668;top:3246;width:3;height:2" coordorigin="7668,3246" coordsize="3,2">
              <v:shape style="position:absolute;left:7668;top:3246;width:3;height:2" coordorigin="7668,3246" coordsize="3,0" path="m7668,3246l7671,3246e" filled="false" stroked="true" strokeweight="1.56pt" strokecolor="#000000">
                <v:path arrowok="t"/>
              </v:shape>
            </v:group>
            <v:group style="position:absolute;left:7592;top:3246;width:3;height:2" coordorigin="7592,3246" coordsize="3,2">
              <v:shape style="position:absolute;left:7592;top:3246;width:3;height:2" coordorigin="7592,3246" coordsize="3,0" path="m7592,3246l7594,3246e" filled="false" stroked="true" strokeweight="1.56pt" strokecolor="#000000">
                <v:path arrowok="t"/>
              </v:shape>
            </v:group>
            <v:group style="position:absolute;left:7646;top:3144;width:24;height:204" coordorigin="7646,3144" coordsize="24,204">
              <v:shape style="position:absolute;left:7646;top:3144;width:24;height:204" coordorigin="7646,3144" coordsize="24,204" path="m7646,3348l7648,3346,7655,3334,7662,3314,7665,3295,7670,3271,7670,3247,7670,3221,7665,3197,7662,3178,7655,3158,7648,3146,7646,3144e" filled="false" stroked="true" strokeweight=".12pt" strokecolor="#000000">
                <v:path arrowok="t"/>
              </v:shape>
            </v:group>
            <v:group style="position:absolute;left:7593;top:3144;width:22;height:204" coordorigin="7593,3144" coordsize="22,204">
              <v:shape style="position:absolute;left:7593;top:3144;width:22;height:204" coordorigin="7593,3144" coordsize="22,204" path="m7614,3144l7614,3146,7607,3158,7600,3178,7598,3197,7593,3221,7593,3247,7593,3271,7598,3295,7600,3314,7607,3334,7614,3346,7614,3348e" filled="false" stroked="true" strokeweight=".12pt" strokecolor="#000000">
                <v:path arrowok="t"/>
              </v:shape>
            </v:group>
            <v:group style="position:absolute;left:7646;top:3038;width:2;height:416" coordorigin="7646,3038" coordsize="2,416">
              <v:shape style="position:absolute;left:7646;top:3038;width:2;height:416" coordorigin="7646,3038" coordsize="0,416" path="m7646,3454l7646,3038e" filled="false" stroked="true" strokeweight=".12pt" strokecolor="#000000">
                <v:path arrowok="t"/>
              </v:shape>
            </v:group>
            <v:group style="position:absolute;left:7631;top:3038;width:15;height:416" coordorigin="7631,3038" coordsize="15,416">
              <v:shape style="position:absolute;left:7631;top:3038;width:15;height:416" coordorigin="7631,3038" coordsize="15,416" path="m7646,3038l7631,3038,7631,3454,7646,3454e" filled="false" stroked="true" strokeweight=".12pt" strokecolor="#000000">
                <v:path arrowok="t"/>
              </v:shape>
            </v:group>
            <v:group style="position:absolute;left:7614;top:3060;width:17;height:372" coordorigin="7614,3060" coordsize="17,372">
              <v:shape style="position:absolute;left:7614;top:3060;width:17;height:372" coordorigin="7614,3060" coordsize="17,372" path="m7631,3060l7614,3060,7614,3432,7631,3432e" filled="false" stroked="true" strokeweight=".12pt" strokecolor="#000000">
                <v:path arrowok="t"/>
              </v:shape>
            </v:group>
            <v:group style="position:absolute;left:7533;top:3624;width:166;height:209" coordorigin="7533,3624" coordsize="166,209">
              <v:shape style="position:absolute;left:7533;top:3624;width:166;height:209" coordorigin="7533,3624" coordsize="166,209" path="m7617,3833l7619,3833,7622,3833,7624,3833,7626,3830,7629,3830,7631,3830,7634,3830,7636,3830,7638,3828,7641,3828,7643,3826,7646,3826,7648,3823,7650,3823,7653,3821,7655,3821,7655,3818,7658,3818,7660,3816,7662,3814,7665,3811,7667,3811,7667,3809,7670,3806,7672,3804,7674,3802,7677,3799,7677,3797,7679,3797,7679,3794,7682,3792,7682,3790,7684,3787,7684,3785,7686,3782,7686,3780,7686,3778,7689,3778,7689,3775,7689,3773,7691,3770,7691,3768,7691,3766,7694,3763,7694,3761,7694,3758,7696,3756,7696,3754,7696,3751,7696,3749,7696,3746,7696,3744,7696,3742,7698,3739,7698,3718,7696,3715,7696,3703,7694,3701,7694,3698,7694,3696,7694,3694,7694,3691,7691,3689,7691,3686,7691,3684,7689,3684,7689,3682,7689,3679,7686,3677,7686,3674,7684,3672,7684,3670,7682,3667,7682,3665,7679,3662,7677,3660,7677,3658,7674,3658,7674,3655,7672,3653,7670,3650,7670,3648,7667,3648,7665,3646,7665,3643,7662,3643,7662,3641,7660,3641,7658,3638,7655,3636,7653,3636,7653,3634,7650,3634,7648,3634,7646,3631,7643,3631,7641,3629,7638,3629,7636,3626,7634,3626,7631,3626,7629,3626,7626,3626,7626,3624,7605,3624,7605,3626,7602,3626,7600,3626,7598,3626,7595,3626,7593,3629,7590,3629,7588,3631,7586,3631,7583,3634,7581,3634,7578,3636,7576,3636,7576,3638,7574,3638,7571,3641,7569,3643,7566,3643,7566,3646,7564,3648,7562,3650,7559,3653,7557,3655,7557,3658,7554,3658,7554,3660,7552,3662,7550,3665,7550,3667,7547,3670,7547,3672,7545,3674,7545,3677,7542,3679,7542,3682,7542,3684,7540,3684,7540,3686,7540,3689,7540,3691,7538,3694,7538,3696,7538,3698,7538,3701,7535,3703,7535,3720,7533,3722,7533,3734,7535,3737,7535,3754,7538,3756,7538,3758,7538,3761,7538,3763,7540,3766,7540,3768,7540,3770,7542,3773,7542,3775,7542,3778,7545,3778,7545,3780,7545,3782,7547,3785,7547,3787,7550,3790,7552,3792,7552,3794,7554,3797,7557,3799,7557,3802,7559,3802,7559,3804,7562,3806,7564,3809,7564,3811,7566,3811,7569,3814,7571,3816,7574,3816,7574,3818,7576,3818,7578,3821,7581,3823,7583,3823,7586,3826,7588,3826,7590,3828,7593,3828,7595,3828,7595,3830,7598,3830,7600,3830,7602,3830,7605,3830,7607,3833,7610,3833,7612,3833,7614,3833,7617,3833e" filled="false" stroked="true" strokeweight=".12pt" strokecolor="#000000">
                <v:path arrowok="t"/>
              </v:shape>
            </v:group>
            <v:group style="position:absolute;left:7533;top:3624;width:166;height:209" coordorigin="7533,3624" coordsize="166,209">
              <v:shape style="position:absolute;left:7533;top:3624;width:166;height:209" coordorigin="7533,3624" coordsize="166,209" path="m7617,3727l7617,3833,7617,3624,7617,3727,7533,3727,7698,3727e" filled="false" stroked="true" strokeweight=".12pt" strokecolor="#000000">
                <v:path arrowok="t"/>
              </v:shape>
            </v:group>
            <v:group style="position:absolute;left:7458;top:3817;width:23;height:23" coordorigin="7458,3817" coordsize="23,23">
              <v:shape style="position:absolute;left:7458;top:3817;width:23;height:23" coordorigin="7458,3817" coordsize="23,23" path="m7458,3817l7458,3830,7469,3840,7481,3840e" filled="false" stroked="true" strokeweight=".12pt" strokecolor="#000000">
                <v:path arrowok="t"/>
              </v:shape>
            </v:group>
            <v:group style="position:absolute;left:7458;top:3638;width:2;height:180" coordorigin="7458,3638" coordsize="2,180">
              <v:shape style="position:absolute;left:7458;top:3638;width:2;height:180" coordorigin="7458,3638" coordsize="0,180" path="m7458,3818l7458,3638e" filled="false" stroked="true" strokeweight=".12pt" strokecolor="#000000">
                <v:path arrowok="t"/>
              </v:shape>
            </v:group>
            <v:group style="position:absolute;left:7458;top:3614;width:23;height:23" coordorigin="7458,3614" coordsize="23,23">
              <v:shape style="position:absolute;left:7458;top:3614;width:23;height:23" coordorigin="7458,3614" coordsize="23,23" path="m7481,3614l7469,3614,7458,3625,7458,3637e" filled="false" stroked="true" strokeweight=".12pt" strokecolor="#000000">
                <v:path arrowok="t"/>
              </v:shape>
            </v:group>
            <v:group style="position:absolute;left:7480;top:3614;width:250;height:2" coordorigin="7480,3614" coordsize="250,2">
              <v:shape style="position:absolute;left:7480;top:3614;width:250;height:2" coordorigin="7480,3614" coordsize="250,0" path="m7480,3614l7730,3614e" filled="false" stroked="true" strokeweight=".12pt" strokecolor="#000000">
                <v:path arrowok="t"/>
              </v:shape>
            </v:group>
            <v:group style="position:absolute;left:7574;top:3751;width:22;height:24" coordorigin="7574,3751" coordsize="22,24">
              <v:shape style="position:absolute;left:7574;top:3751;width:22;height:24" coordorigin="7574,3751" coordsize="22,24" path="m7593,3754l7588,3756,7583,3754,7581,3751,7583,3758,7590,3758,7595,3761,7581,3761,7574,3756,7581,3763,7588,3766,7578,3766,7576,3763,7578,3770,7590,3770,7595,3775e" filled="false" stroked="true" strokeweight=".12pt" strokecolor="#000000">
                <v:path arrowok="t"/>
              </v:shape>
            </v:group>
            <v:group style="position:absolute;left:7569;top:3677;width:10;height:5" coordorigin="7569,3677" coordsize="10,5">
              <v:shape style="position:absolute;left:7569;top:3677;width:10;height:5" coordorigin="7569,3677" coordsize="10,5" path="m7578,3682l7569,3677e" filled="false" stroked="true" strokeweight=".12pt" strokecolor="#000000">
                <v:path arrowok="t"/>
              </v:shape>
            </v:group>
            <v:group style="position:absolute;left:7595;top:3775;width:17;height:2" coordorigin="7595,3775" coordsize="17,2">
              <v:shape style="position:absolute;left:7595;top:3775;width:17;height:2" coordorigin="7595,3775" coordsize="17,0" path="m7595,3775l7612,3775e" filled="false" stroked="true" strokeweight=".12pt" strokecolor="#000000">
                <v:path arrowok="t"/>
              </v:shape>
            </v:group>
            <v:group style="position:absolute;left:7569;top:3677;width:17;height:10" coordorigin="7569,3677" coordsize="17,10">
              <v:shape style="position:absolute;left:7569;top:3677;width:17;height:10" coordorigin="7569,3677" coordsize="17,10" path="m7569,3677l7576,3684,7586,3686e" filled="false" stroked="true" strokeweight=".12pt" strokecolor="#000000">
                <v:path arrowok="t"/>
              </v:shape>
            </v:group>
            <v:group style="position:absolute;left:7574;top:3686;width:12;height:2" coordorigin="7574,3686" coordsize="12,2">
              <v:shape style="position:absolute;left:7574;top:3686;width:12;height:2" coordorigin="7574,3686" coordsize="12,0" path="m7586,3686l7574,3686e" filled="false" stroked="true" strokeweight=".12pt" strokecolor="#000000">
                <v:path arrowok="t"/>
              </v:shape>
            </v:group>
            <v:group style="position:absolute;left:7612;top:3768;width:3;height:8" coordorigin="7612,3768" coordsize="3,8">
              <v:shape style="position:absolute;left:7612;top:3768;width:3;height:8" coordorigin="7612,3768" coordsize="3,8" path="m7612,3775l7614,3768e" filled="false" stroked="true" strokeweight=".12pt" strokecolor="#000000">
                <v:path arrowok="t"/>
              </v:shape>
            </v:group>
            <v:group style="position:absolute;left:7598;top:3761;width:3;height:8" coordorigin="7598,3761" coordsize="3,8">
              <v:shape style="position:absolute;left:7598;top:3761;width:3;height:8" coordorigin="7598,3761" coordsize="3,8" path="m7598,3768l7600,3761e" filled="false" stroked="true" strokeweight=".12pt" strokecolor="#000000">
                <v:path arrowok="t"/>
              </v:shape>
            </v:group>
            <v:group style="position:absolute;left:7571;top:3684;width:3;height:3" coordorigin="7571,3684" coordsize="3,3">
              <v:shape style="position:absolute;left:7571;top:3684;width:3;height:3" coordorigin="7571,3684" coordsize="3,3" path="m7574,3686l7571,3684e" filled="false" stroked="true" strokeweight=".12pt" strokecolor="#000000">
                <v:path arrowok="t"/>
              </v:shape>
            </v:group>
            <v:group style="position:absolute;left:7598;top:3756;width:3;height:5" coordorigin="7598,3756" coordsize="3,5">
              <v:shape style="position:absolute;left:7598;top:3756;width:3;height:5" coordorigin="7598,3756" coordsize="3,5" path="m7600,3761l7598,3756e" filled="false" stroked="true" strokeweight=".12pt" strokecolor="#000000">
                <v:path arrowok="t"/>
              </v:shape>
            </v:group>
            <v:group style="position:absolute;left:7576;top:3691;width:10;height:2" coordorigin="7576,3691" coordsize="10,2">
              <v:shape style="position:absolute;left:7576;top:3691;width:10;height:2" coordorigin="7576,3691" coordsize="10,0" path="m7576,3691l7586,3691e" filled="false" stroked="true" strokeweight=".12pt" strokecolor="#000000">
                <v:path arrowok="t"/>
              </v:shape>
            </v:group>
            <v:group style="position:absolute;left:7593;top:3754;width:22;height:3" coordorigin="7593,3754" coordsize="22,3">
              <v:shape style="position:absolute;left:7593;top:3754;width:22;height:3" coordorigin="7593,3754" coordsize="22,3" path="m7614,3756l7607,3754,7600,3754,7593,3754e" filled="false" stroked="true" strokeweight=".12pt" strokecolor="#000000">
                <v:path arrowok="t"/>
              </v:shape>
            </v:group>
            <v:group style="position:absolute;left:7590;top:3696;width:10;height:2" coordorigin="7590,3696" coordsize="10,2">
              <v:shape style="position:absolute;left:7590;top:3696;width:10;height:2" coordorigin="7590,3696" coordsize="10,0" path="m7590,3696l7600,3696e" filled="false" stroked="true" strokeweight=".12pt" strokecolor="#000000">
                <v:path arrowok="t"/>
              </v:shape>
            </v:group>
            <v:group style="position:absolute;left:7566;top:3691;width:22;height:15" coordorigin="7566,3691" coordsize="22,15">
              <v:shape style="position:absolute;left:7566;top:3691;width:22;height:15" coordorigin="7566,3691" coordsize="22,15" path="m7583,3696l7576,3698,7569,3696,7566,3691,7571,3703,7578,3703,7588,3706,7566,3706e" filled="false" stroked="true" strokeweight=".12pt" strokecolor="#000000">
                <v:path arrowok="t"/>
              </v:shape>
            </v:group>
            <v:group style="position:absolute;left:7590;top:3674;width:15;height:2" coordorigin="7590,3674" coordsize="15,2">
              <v:shape style="position:absolute;left:7590;top:3674;width:15;height:2" coordorigin="7590,3674" coordsize="15,0" path="m7590,3674l7605,3674e" filled="false" stroked="true" strokeweight=".12pt" strokecolor="#000000">
                <v:path arrowok="t"/>
              </v:shape>
            </v:group>
            <v:group style="position:absolute;left:7554;top:3701;width:60;height:27" coordorigin="7554,3701" coordsize="60,27">
              <v:shape style="position:absolute;left:7554;top:3701;width:60;height:27" coordorigin="7554,3701" coordsize="60,27" path="m7566,3706l7554,3701,7566,3708,7578,3713,7562,3713,7557,3708,7564,3718,7578,3720,7586,3725,7598,3727,7610,3725,7614,3718e" filled="false" stroked="true" strokeweight=".12pt" strokecolor="#000000">
                <v:path arrowok="t"/>
              </v:shape>
            </v:group>
            <v:group style="position:absolute;left:7588;top:3698;width:5;height:20" coordorigin="7588,3698" coordsize="5,20">
              <v:shape style="position:absolute;left:7588;top:3698;width:5;height:20" coordorigin="7588,3698" coordsize="5,20" path="m7590,3718l7593,3706,7588,3698e" filled="false" stroked="true" strokeweight=".12pt" strokecolor="#000000">
                <v:path arrowok="t"/>
              </v:shape>
            </v:group>
            <v:group style="position:absolute;left:7583;top:3694;width:29;height:5" coordorigin="7583,3694" coordsize="29,5">
              <v:shape style="position:absolute;left:7583;top:3694;width:29;height:5" coordorigin="7583,3694" coordsize="29,5" path="m7612,3698l7605,3694,7595,3694,7583,3696e" filled="false" stroked="true" strokeweight=".12pt" strokecolor="#000000">
                <v:path arrowok="t"/>
              </v:shape>
            </v:group>
            <v:group style="position:absolute;left:7576;top:3672;width:17;height:10" coordorigin="7576,3672" coordsize="17,10">
              <v:shape style="position:absolute;left:7576;top:3672;width:17;height:10" coordorigin="7576,3672" coordsize="17,10" path="m7590,3674l7586,3677,7581,3674,7576,3672,7581,3679,7586,3679,7593,3682,7578,3682e" filled="false" stroked="true" strokeweight=".12pt" strokecolor="#000000">
                <v:path arrowok="t"/>
              </v:shape>
            </v:group>
            <v:group style="position:absolute;left:7571;top:3684;width:5;height:8" coordorigin="7571,3684" coordsize="5,8">
              <v:shape style="position:absolute;left:7571;top:3684;width:5;height:8" coordorigin="7571,3684" coordsize="5,8" path="m7571,3684l7576,3691e" filled="false" stroked="true" strokeweight=".12pt" strokecolor="#000000">
                <v:path arrowok="t"/>
              </v:shape>
            </v:group>
            <v:group style="position:absolute;left:7562;top:3730;width:24;height:2" coordorigin="7562,3730" coordsize="24,2">
              <v:shape style="position:absolute;left:7562;top:3730;width:24;height:2" coordorigin="7562,3730" coordsize="24,0" path="m7586,3730l7562,3730e" filled="false" stroked="true" strokeweight=".12pt" strokecolor="#000000">
                <v:path arrowok="t"/>
              </v:shape>
            </v:group>
            <v:group style="position:absolute;left:7600;top:3689;width:12;height:8" coordorigin="7600,3689" coordsize="12,8">
              <v:shape style="position:absolute;left:7600;top:3689;width:12;height:8" coordorigin="7600,3689" coordsize="12,8" path="m7600,3696l7607,3696,7612,3689e" filled="false" stroked="true" strokeweight=".12pt" strokecolor="#000000">
                <v:path arrowok="t"/>
              </v:shape>
            </v:group>
            <v:group style="position:absolute;left:7593;top:3677;width:3;height:5" coordorigin="7593,3677" coordsize="3,5">
              <v:shape style="position:absolute;left:7593;top:3677;width:3;height:5" coordorigin="7593,3677" coordsize="3,5" path="m7595,3682l7593,3677e" filled="false" stroked="true" strokeweight=".12pt" strokecolor="#000000">
                <v:path arrowok="t"/>
              </v:shape>
            </v:group>
            <v:group style="position:absolute;left:7586;top:3691;width:5;height:5" coordorigin="7586,3691" coordsize="5,5">
              <v:shape style="position:absolute;left:7586;top:3691;width:5;height:5" coordorigin="7586,3691" coordsize="5,5" path="m7586,3691l7590,3696e" filled="false" stroked="true" strokeweight=".12pt" strokecolor="#000000">
                <v:path arrowok="t"/>
              </v:shape>
            </v:group>
            <v:group style="position:absolute;left:7566;top:3727;width:10;height:2" coordorigin="7566,3727" coordsize="10,2">
              <v:shape style="position:absolute;left:7566;top:3727;width:10;height:2" coordorigin="7566,3727" coordsize="10,0" path="m7566,3727l7576,3727e" filled="false" stroked="true" strokeweight=".12pt" strokecolor="#000000">
                <v:path arrowok="t"/>
              </v:shape>
            </v:group>
            <v:group style="position:absolute;left:7595;top:3682;width:2;height:8" coordorigin="7595,3682" coordsize="2,8">
              <v:shape style="position:absolute;left:7595;top:3682;width:2;height:8" coordorigin="7595,3682" coordsize="0,8" path="m7595,3689l7595,3682e" filled="false" stroked="true" strokeweight=".12pt" strokecolor="#000000">
                <v:path arrowok="t"/>
              </v:shape>
            </v:group>
            <v:group style="position:absolute;left:7605;top:3674;width:5;height:3" coordorigin="7605,3674" coordsize="5,3">
              <v:shape style="position:absolute;left:7605;top:3674;width:5;height:3" coordorigin="7605,3674" coordsize="5,3" path="m7610,3677l7605,3674e" filled="false" stroked="true" strokeweight=".12pt" strokecolor="#000000">
                <v:path arrowok="t"/>
              </v:shape>
            </v:group>
            <v:group style="position:absolute;left:7574;top:3720;width:8;height:3" coordorigin="7574,3720" coordsize="8,3">
              <v:shape style="position:absolute;left:7574;top:3720;width:8;height:3" coordorigin="7574,3720" coordsize="8,3" path="m7581,3720l7574,3722e" filled="false" stroked="true" strokeweight=".12pt" strokecolor="#000000">
                <v:path arrowok="t"/>
              </v:shape>
            </v:group>
            <v:group style="position:absolute;left:7562;top:3715;width:5;height:5" coordorigin="7562,3715" coordsize="5,5">
              <v:shape style="position:absolute;left:7562;top:3715;width:5;height:5" coordorigin="7562,3715" coordsize="5,5" path="m7566,3720l7562,3715e" filled="false" stroked="true" strokeweight=".12pt" strokecolor="#000000">
                <v:path arrowok="t"/>
              </v:shape>
            </v:group>
            <v:group style="position:absolute;left:7566;top:3720;width:8;height:3" coordorigin="7566,3720" coordsize="8,3">
              <v:shape style="position:absolute;left:7566;top:3720;width:8;height:3" coordorigin="7566,3720" coordsize="8,3" path="m7574,3722l7566,3720e" filled="false" stroked="true" strokeweight=".12pt" strokecolor="#000000">
                <v:path arrowok="t"/>
              </v:shape>
            </v:group>
            <v:group style="position:absolute;left:7562;top:3715;width:5;height:12" coordorigin="7562,3715" coordsize="5,12">
              <v:shape style="position:absolute;left:7562;top:3715;width:5;height:12" coordorigin="7562,3715" coordsize="5,12" path="m7562,3715l7566,3727e" filled="false" stroked="true" strokeweight=".12pt" strokecolor="#000000">
                <v:path arrowok="t"/>
              </v:shape>
            </v:group>
            <v:group style="position:absolute;left:7552;top:3734;width:5;height:3" coordorigin="7552,3734" coordsize="5,3">
              <v:shape style="position:absolute;left:7552;top:3734;width:5;height:3" coordorigin="7552,3734" coordsize="5,3" path="m7557,3737l7552,3734e" filled="false" stroked="true" strokeweight=".12pt" strokecolor="#000000">
                <v:path arrowok="t"/>
              </v:shape>
            </v:group>
            <v:group style="position:absolute;left:7550;top:3725;width:12;height:10" coordorigin="7550,3725" coordsize="12,10">
              <v:shape style="position:absolute;left:7550;top:3725;width:12;height:10" coordorigin="7550,3725" coordsize="12,10" path="m7550,3725l7562,3734e" filled="false" stroked="true" strokeweight=".12pt" strokecolor="#000000">
                <v:path arrowok="t"/>
              </v:shape>
            </v:group>
            <v:group style="position:absolute;left:7576;top:3727;width:10;height:3" coordorigin="7576,3727" coordsize="10,3">
              <v:shape style="position:absolute;left:7576;top:3727;width:10;height:3" coordorigin="7576,3727" coordsize="10,3" path="m7576,3727l7586,3730e" filled="false" stroked="true" strokeweight=".12pt" strokecolor="#000000">
                <v:path arrowok="t"/>
              </v:shape>
            </v:group>
            <v:group style="position:absolute;left:7550;top:3725;width:12;height:5" coordorigin="7550,3725" coordsize="12,5">
              <v:shape style="position:absolute;left:7550;top:3725;width:12;height:5" coordorigin="7550,3725" coordsize="12,5" path="m7562,3730l7550,3725e" filled="false" stroked="true" strokeweight=".12pt" strokecolor="#000000">
                <v:path arrowok="t"/>
              </v:shape>
            </v:group>
            <v:group style="position:absolute;left:7557;top:3734;width:17;height:5" coordorigin="7557,3734" coordsize="17,5">
              <v:shape style="position:absolute;left:7557;top:3734;width:17;height:5" coordorigin="7557,3734" coordsize="17,5" path="m7562,3734l7574,3739,7557,3737e" filled="false" stroked="true" strokeweight=".12pt" strokecolor="#000000">
                <v:path arrowok="t"/>
              </v:shape>
            </v:group>
            <v:group style="position:absolute;left:7576;top:3746;width:8;height:5" coordorigin="7576,3746" coordsize="8,5">
              <v:shape style="position:absolute;left:7576;top:3746;width:8;height:5" coordorigin="7576,3746" coordsize="8,5" path="m7576,3746l7583,3751e" filled="false" stroked="true" strokeweight=".12pt" strokecolor="#000000">
                <v:path arrowok="t"/>
              </v:shape>
            </v:group>
            <v:group style="position:absolute;left:7552;top:3734;width:24;height:12" coordorigin="7552,3734" coordsize="24,12">
              <v:shape style="position:absolute;left:7552;top:3734;width:24;height:12" coordorigin="7552,3734" coordsize="24,12" path="m7552,3734l7559,3744,7576,3746e" filled="false" stroked="true" strokeweight=".12pt" strokecolor="#000000">
                <v:path arrowok="t"/>
              </v:shape>
            </v:group>
            <v:group style="position:absolute;left:7583;top:3751;width:15;height:3" coordorigin="7583,3751" coordsize="15,3">
              <v:shape style="position:absolute;left:7583;top:3751;width:15;height:3" coordorigin="7583,3751" coordsize="15,3" path="m7583,3751l7598,3754e" filled="false" stroked="true" strokeweight=".12pt" strokecolor="#000000">
                <v:path arrowok="t"/>
              </v:shape>
            </v:group>
            <v:group style="position:absolute;left:7588;top:3730;width:3;height:15" coordorigin="7588,3730" coordsize="3,15">
              <v:shape style="position:absolute;left:7588;top:3730;width:3;height:15" coordorigin="7588,3730" coordsize="3,15" path="m7588,3744l7590,3730e" filled="false" stroked="true" strokeweight=".12pt" strokecolor="#000000">
                <v:path arrowok="t"/>
              </v:shape>
            </v:group>
            <v:group style="position:absolute;left:7598;top:3744;width:17;height:10" coordorigin="7598,3744" coordsize="17,10">
              <v:shape style="position:absolute;left:7598;top:3744;width:17;height:10" coordorigin="7598,3744" coordsize="17,10" path="m7598,3754l7610,3751,7614,3744e" filled="false" stroked="true" strokeweight=".12pt" strokecolor="#000000">
                <v:path arrowok="t"/>
              </v:shape>
            </v:group>
            <v:group style="position:absolute;left:7588;top:3722;width:3;height:8" coordorigin="7588,3722" coordsize="3,8">
              <v:shape style="position:absolute;left:7588;top:3722;width:3;height:8" coordorigin="7588,3722" coordsize="3,8" path="m7590,3730l7588,3722e" filled="false" stroked="true" strokeweight=".12pt" strokecolor="#000000">
                <v:path arrowok="t"/>
              </v:shape>
            </v:group>
            <v:group style="position:absolute;left:7581;top:3718;width:34;height:5" coordorigin="7581,3718" coordsize="34,5">
              <v:shape style="position:absolute;left:7581;top:3718;width:34;height:5" coordorigin="7581,3718" coordsize="34,5" path="m7614,3722l7605,3718,7593,3718,7581,3720e" filled="false" stroked="true" strokeweight=".12pt" strokecolor="#000000">
                <v:path arrowok="t"/>
              </v:shape>
            </v:group>
            <v:group style="position:absolute;left:5718;top:2424;width:2;height:135" coordorigin="5718,2424" coordsize="2,135">
              <v:shape style="position:absolute;left:5718;top:2424;width:2;height:135" coordorigin="5718,2424" coordsize="0,135" path="m5718,2424l5718,2558e" filled="false" stroked="true" strokeweight=".12pt" strokecolor="#000000">
                <v:path arrowok="t"/>
              </v:shape>
            </v:group>
            <v:group style="position:absolute;left:6633;top:2424;width:2;height:135" coordorigin="6633,2424" coordsize="2,135">
              <v:shape style="position:absolute;left:6633;top:2424;width:2;height:135" coordorigin="6633,2424" coordsize="0,135" path="m6633,2424l6633,2558e" filled="false" stroked="true" strokeweight=".12pt" strokecolor="#000000">
                <v:path arrowok="t"/>
              </v:shape>
            </v:group>
            <v:group style="position:absolute;left:5726;top:2462;width:22;height:41" coordorigin="5726,2462" coordsize="22,41">
              <v:shape style="position:absolute;left:5726;top:2462;width:22;height:41" coordorigin="5726,2462" coordsize="22,41" path="m5747,2503l5726,2503,5726,2462,5747,2462,5747,2503e" filled="false" stroked="true" strokeweight="0pt" strokecolor="#000000">
                <v:path arrowok="t"/>
              </v:shape>
            </v:group>
            <v:group style="position:absolute;left:6604;top:2462;width:22;height:41" coordorigin="6604,2462" coordsize="22,41">
              <v:shape style="position:absolute;left:6604;top:2462;width:22;height:41" coordorigin="6604,2462" coordsize="22,41" path="m6626,2503l6604,2503,6604,2462,6626,2462,6626,2503e" filled="false" stroked="true" strokeweight="0pt" strokecolor="#000000">
                <v:path arrowok="t"/>
              </v:shape>
            </v:group>
            <v:group style="position:absolute;left:5747;top:2484;width:857;height:2" coordorigin="5747,2484" coordsize="857,2">
              <v:shape style="position:absolute;left:5747;top:2484;width:857;height:2" coordorigin="5747,2484" coordsize="857,0" path="m6604,2484l5747,2484e" filled="false" stroked="true" strokeweight="0pt" strokecolor="#000000">
                <v:path arrowok="t"/>
              </v:shape>
            </v:group>
            <v:group style="position:absolute;left:5747;top:2477;width:857;height:2" coordorigin="5747,2477" coordsize="857,2">
              <v:shape style="position:absolute;left:5747;top:2477;width:857;height:2" coordorigin="5747,2477" coordsize="857,0" path="m6604,2477l5747,2477e" filled="false" stroked="true" strokeweight="0pt" strokecolor="#000000">
                <v:path arrowok="t"/>
              </v:shape>
            </v:group>
            <v:group style="position:absolute;left:5747;top:2491;width:857;height:2" coordorigin="5747,2491" coordsize="857,2">
              <v:shape style="position:absolute;left:5747;top:2491;width:857;height:2" coordorigin="5747,2491" coordsize="857,0" path="m6604,2491l5747,2491e" filled="false" stroked="true" strokeweight="0pt" strokecolor="#000000">
                <v:path arrowok="t"/>
              </v:shape>
            </v:group>
            <v:group style="position:absolute;left:5726;top:2462;width:900;height:41" coordorigin="5726,2462" coordsize="900,41">
              <v:shape style="position:absolute;left:5726;top:2462;width:900;height:41" coordorigin="5726,2462" coordsize="900,41" path="m5726,2503l5726,2462,6626,2462,6626,2503,5726,2503e" filled="false" stroked="true" strokeweight="0pt" strokecolor="#000000">
                <v:path arrowok="t"/>
              </v:shape>
            </v:group>
            <v:group style="position:absolute;left:9549;top:2558;width:1601;height:1534" coordorigin="9549,2558" coordsize="1601,1534">
              <v:shape style="position:absolute;left:9549;top:2558;width:1601;height:1534" coordorigin="9549,2558" coordsize="1601,1534" path="m9549,2558l11150,2558,11150,4092e" filled="false" stroked="true" strokeweight=".12pt" strokecolor="#000000">
                <v:path arrowok="t"/>
              </v:shape>
            </v:group>
            <v:group style="position:absolute;left:9549;top:2534;width:2;height:1140" coordorigin="9549,2534" coordsize="2,1140">
              <v:shape style="position:absolute;left:9549;top:2534;width:2;height:1140" coordorigin="9549,2534" coordsize="0,1140" path="m9549,2534l9549,3674e" filled="false" stroked="true" strokeweight=".12pt" strokecolor="#000000">
                <v:path arrowok="t"/>
              </v:shape>
            </v:group>
            <v:group style="position:absolute;left:9549;top:4046;width:2;height:147" coordorigin="9549,4046" coordsize="2,147">
              <v:shape style="position:absolute;left:9549;top:4046;width:2;height:147" coordorigin="9549,4046" coordsize="0,147" path="m9549,4046l9549,4193e" filled="false" stroked="true" strokeweight=".12pt" strokecolor="#000000">
                <v:path arrowok="t"/>
              </v:shape>
            </v:group>
            <v:group style="position:absolute;left:9549;top:4562;width:2;height:1143" coordorigin="9549,4562" coordsize="2,1143">
              <v:shape style="position:absolute;left:9549;top:4562;width:2;height:1143" coordorigin="9549,4562" coordsize="0,1143" path="m9549,4562l9549,5705e" filled="false" stroked="true" strokeweight=".12pt" strokecolor="#000000">
                <v:path arrowok="t"/>
              </v:shape>
            </v:group>
            <v:group style="position:absolute;left:9506;top:2534;width:2;height:1140" coordorigin="9506,2534" coordsize="2,1140">
              <v:shape style="position:absolute;left:9506;top:2534;width:2;height:1140" coordorigin="9506,2534" coordsize="0,1140" path="m9506,2534l9506,3674e" filled="false" stroked="true" strokeweight=".12pt" strokecolor="#000000">
                <v:path arrowok="t"/>
              </v:shape>
            </v:group>
            <v:group style="position:absolute;left:9506;top:4046;width:2;height:147" coordorigin="9506,4046" coordsize="2,147">
              <v:shape style="position:absolute;left:9506;top:4046;width:2;height:147" coordorigin="9506,4046" coordsize="0,147" path="m9506,4046l9506,4193e" filled="false" stroked="true" strokeweight=".12pt" strokecolor="#000000">
                <v:path arrowok="t"/>
              </v:shape>
            </v:group>
            <v:group style="position:absolute;left:9506;top:4562;width:2;height:1143" coordorigin="9506,4562" coordsize="2,1143">
              <v:shape style="position:absolute;left:9506;top:4562;width:2;height:1143" coordorigin="9506,4562" coordsize="0,1143" path="m9506,4562l9506,5705e" filled="false" stroked="true" strokeweight=".12pt" strokecolor="#000000">
                <v:path arrowok="t"/>
              </v:shape>
            </v:group>
            <v:group style="position:absolute;left:9556;top:2558;width:2;height:1119" coordorigin="9556,2558" coordsize="2,1119">
              <v:shape style="position:absolute;left:9556;top:2558;width:2;height:1119" coordorigin="9556,2558" coordsize="0,1119" path="m9556,2558l9556,3677e" filled="false" stroked="true" strokeweight=".12pt" strokecolor="#000000">
                <v:path arrowok="t"/>
              </v:shape>
            </v:group>
            <v:group style="position:absolute;left:9556;top:4046;width:2;height:147" coordorigin="9556,4046" coordsize="2,147">
              <v:shape style="position:absolute;left:9556;top:4046;width:2;height:147" coordorigin="9556,4046" coordsize="0,147" path="m9556,4046l9556,4193e" filled="false" stroked="true" strokeweight=".12pt" strokecolor="#000000">
                <v:path arrowok="t"/>
              </v:shape>
            </v:group>
            <v:group style="position:absolute;left:9556;top:4562;width:2;height:1121" coordorigin="9556,4562" coordsize="2,1121">
              <v:shape style="position:absolute;left:9556;top:4562;width:2;height:1121" coordorigin="9556,4562" coordsize="0,1121" path="m9556,4562l9556,5683e" filled="false" stroked="true" strokeweight=".12pt" strokecolor="#000000">
                <v:path arrowok="t"/>
              </v:shape>
            </v:group>
            <v:group style="position:absolute;left:9501;top:2558;width:2;height:1116" coordorigin="9501,2558" coordsize="2,1116">
              <v:shape style="position:absolute;left:9501;top:2558;width:2;height:1116" coordorigin="9501,2558" coordsize="0,1116" path="m9501,2558l9501,3674e" filled="false" stroked="true" strokeweight=".12pt" strokecolor="#000000">
                <v:path arrowok="t"/>
              </v:shape>
            </v:group>
            <v:group style="position:absolute;left:9501;top:4046;width:2;height:147" coordorigin="9501,4046" coordsize="2,147">
              <v:shape style="position:absolute;left:9501;top:4046;width:2;height:147" coordorigin="9501,4046" coordsize="0,147" path="m9501,4046l9501,4193e" filled="false" stroked="true" strokeweight=".12pt" strokecolor="#000000">
                <v:path arrowok="t"/>
              </v:shape>
            </v:group>
            <v:group style="position:absolute;left:9501;top:4562;width:2;height:1121" coordorigin="9501,4562" coordsize="2,1121">
              <v:shape style="position:absolute;left:9501;top:4562;width:2;height:1121" coordorigin="9501,4562" coordsize="0,1121" path="m9501,4562l9501,5683e" filled="false" stroked="true" strokeweight=".12pt" strokecolor="#000000">
                <v:path arrowok="t"/>
              </v:shape>
            </v:group>
            <v:group style="position:absolute;left:7778;top:4391;width:51;height:2" coordorigin="7778,4391" coordsize="51,2">
              <v:shape style="position:absolute;left:7778;top:4391;width:51;height:2" coordorigin="7778,4391" coordsize="51,0" path="m7778,4391l7828,4391e" filled="false" stroked="true" strokeweight=".48pt" strokecolor="#000000">
                <v:path arrowok="t"/>
              </v:shape>
            </v:group>
            <v:group style="position:absolute;left:7734;top:4344;width:94;height:2" coordorigin="7734,4344" coordsize="94,2">
              <v:shape style="position:absolute;left:7734;top:4344;width:94;height:2" coordorigin="7734,4344" coordsize="94,0" path="m7734,4344l7828,4344e" filled="false" stroked="true" strokeweight=".12pt" strokecolor="#000000">
                <v:path arrowok="t"/>
              </v:shape>
            </v:group>
            <v:group style="position:absolute;left:8200;top:4342;width:668;height:2" coordorigin="8200,4342" coordsize="668,2">
              <v:shape style="position:absolute;left:8200;top:4342;width:668;height:2" coordorigin="8200,4342" coordsize="668,0" path="m8200,4342l8867,4342e" filled="false" stroked="true" strokeweight=".36pt" strokecolor="#000000">
                <v:path arrowok="t"/>
              </v:shape>
            </v:group>
            <v:group style="position:absolute;left:8200;top:4394;width:2;height:2" coordorigin="8200,4394" coordsize="2,2">
              <v:shape style="position:absolute;left:8200;top:4394;width:2;height:2" coordorigin="8200,4394" coordsize="0,0" path="m8200,4394l8200,4394e" filled="false" stroked="true" strokeweight=".12pt" strokecolor="#000000">
                <v:path arrowok="t"/>
              </v:shape>
            </v:group>
            <v:group style="position:absolute;left:8200;top:4391;width:617;height:2" coordorigin="8200,4391" coordsize="617,2">
              <v:shape style="position:absolute;left:8200;top:4391;width:617;height:2" coordorigin="8200,4391" coordsize="617,0" path="m8200,4391l8817,4391e" filled="false" stroked="true" strokeweight=".48pt" strokecolor="#000000">
                <v:path arrowok="t"/>
              </v:shape>
            </v:group>
            <v:group style="position:absolute;left:7730;top:4339;width:99;height:2" coordorigin="7730,4339" coordsize="99,2">
              <v:shape style="position:absolute;left:7730;top:4339;width:99;height:2" coordorigin="7730,4339" coordsize="99,0" path="m7730,4339l7828,4339e" filled="false" stroked="true" strokeweight=".12pt" strokecolor="#000000">
                <v:path arrowok="t"/>
              </v:shape>
            </v:group>
            <v:group style="position:absolute;left:7480;top:3838;width:1083;height:2" coordorigin="7480,3838" coordsize="1083,2">
              <v:shape style="position:absolute;left:7480;top:3838;width:1083;height:2" coordorigin="7480,3838" coordsize="1083,0" path="m7480,3838l8562,3838e" filled="false" stroked="true" strokeweight=".42pt" strokecolor="#000000">
                <v:path arrowok="t"/>
              </v:shape>
            </v:group>
            <v:group style="position:absolute;left:9556;top:4147;width:1601;height:2" coordorigin="9556,4147" coordsize="1601,2">
              <v:shape style="position:absolute;left:9556;top:4147;width:1601;height:2" coordorigin="9556,4147" coordsize="1601,0" path="m9556,4147l11157,4147e" filled="false" stroked="true" strokeweight=".12pt" strokecolor="#000000">
                <v:path arrowok="t"/>
              </v:shape>
            </v:group>
            <v:group style="position:absolute;left:9549;top:4140;width:1628;height:2" coordorigin="9549,4140" coordsize="1628,2">
              <v:shape style="position:absolute;left:9549;top:4140;width:1628;height:2" coordorigin="9549,4140" coordsize="1628,0" path="m9549,4140l11176,4140e" filled="false" stroked="true" strokeweight=".12pt" strokecolor="#000000">
                <v:path arrowok="t"/>
              </v:shape>
            </v:group>
            <v:group style="position:absolute;left:9549;top:4097;width:1628;height:2" coordorigin="9549,4097" coordsize="1628,2">
              <v:shape style="position:absolute;left:9549;top:4097;width:1628;height:2" coordorigin="9549,4097" coordsize="1628,0" path="m9549,4097l11176,4097e" filled="false" stroked="true" strokeweight=".12pt" strokecolor="#000000">
                <v:path arrowok="t"/>
              </v:shape>
            </v:group>
            <v:group style="position:absolute;left:9556;top:4092;width:1601;height:2" coordorigin="9556,4092" coordsize="1601,2">
              <v:shape style="position:absolute;left:9556;top:4092;width:1601;height:2" coordorigin="9556,4092" coordsize="1601,0" path="m9556,4092l11157,4092e" filled="false" stroked="true" strokeweight=".12pt" strokecolor="#000000">
                <v:path arrowok="t"/>
              </v:shape>
            </v:group>
            <v:group style="position:absolute;left:11150;top:4632;width:135;height:2" coordorigin="11150,4632" coordsize="135,2">
              <v:shape style="position:absolute;left:11150;top:4632;width:135;height:2" coordorigin="11150,4632" coordsize="135,0" path="m11284,4632l11150,4632e" filled="false" stroked="true" strokeweight=".12pt" strokecolor="#000000">
                <v:path arrowok="t"/>
              </v:shape>
            </v:group>
            <v:group style="position:absolute;left:11150;top:5455;width:135;height:2" coordorigin="11150,5455" coordsize="135,2">
              <v:shape style="position:absolute;left:11150;top:5455;width:135;height:2" coordorigin="11150,5455" coordsize="135,0" path="m11284,5455l11150,5455e" filled="false" stroked="true" strokeweight=".12pt" strokecolor="#000000">
                <v:path arrowok="t"/>
              </v:shape>
            </v:group>
            <v:group style="position:absolute;left:11205;top:4639;width:41;height:22" coordorigin="11205,4639" coordsize="41,22">
              <v:shape style="position:absolute;left:11205;top:4639;width:41;height:22" coordorigin="11205,4639" coordsize="41,22" path="m11205,4661l11205,4639,11246,4639,11246,4661,11205,4661e" filled="false" stroked="true" strokeweight="0pt" strokecolor="#000000">
                <v:path arrowok="t"/>
              </v:shape>
            </v:group>
            <v:group style="position:absolute;left:11205;top:5426;width:41;height:22" coordorigin="11205,5426" coordsize="41,22">
              <v:shape style="position:absolute;left:11205;top:5426;width:41;height:22" coordorigin="11205,5426" coordsize="41,22" path="m11205,5448l11205,5426,11246,5426,11246,5448,11205,5448e" filled="false" stroked="true" strokeweight="0pt" strokecolor="#000000">
                <v:path arrowok="t"/>
              </v:shape>
            </v:group>
            <v:group style="position:absolute;left:11226;top:4661;width:2;height:766" coordorigin="11226,4661" coordsize="2,766">
              <v:shape style="position:absolute;left:11226;top:4661;width:2;height:766" coordorigin="11226,4661" coordsize="0,766" path="m11226,5426l11226,4661e" filled="false" stroked="true" strokeweight="0pt" strokecolor="#000000">
                <v:path arrowok="t"/>
              </v:shape>
            </v:group>
            <v:group style="position:absolute;left:11234;top:4661;width:2;height:766" coordorigin="11234,4661" coordsize="2,766">
              <v:shape style="position:absolute;left:11234;top:4661;width:2;height:766" coordorigin="11234,4661" coordsize="0,766" path="m11234,5426l11234,4661e" filled="false" stroked="true" strokeweight="0pt" strokecolor="#000000">
                <v:path arrowok="t"/>
              </v:shape>
            </v:group>
            <v:group style="position:absolute;left:11219;top:4661;width:2;height:766" coordorigin="11219,4661" coordsize="2,766">
              <v:shape style="position:absolute;left:11219;top:4661;width:2;height:766" coordorigin="11219,4661" coordsize="0,766" path="m11219,5426l11219,4661e" filled="false" stroked="true" strokeweight="0pt" strokecolor="#000000">
                <v:path arrowok="t"/>
              </v:shape>
            </v:group>
            <v:group style="position:absolute;left:11205;top:4639;width:41;height:809" coordorigin="11205,4639" coordsize="41,809">
              <v:shape style="position:absolute;left:11205;top:4639;width:41;height:809" coordorigin="11205,4639" coordsize="41,809" path="m11205,4639l11246,4639,11246,5448,11205,5448,11205,4639e" filled="false" stroked="true" strokeweight="0pt" strokecolor="#000000">
                <v:path arrowok="t"/>
              </v:shape>
            </v:group>
            <v:group style="position:absolute;left:11150;top:3607;width:135;height:2" coordorigin="11150,3607" coordsize="135,2">
              <v:shape style="position:absolute;left:11150;top:3607;width:135;height:2" coordorigin="11150,3607" coordsize="135,0" path="m11284,3607l11150,3607e" filled="false" stroked="true" strokeweight=".12pt" strokecolor="#000000">
                <v:path arrowok="t"/>
              </v:shape>
            </v:group>
            <v:group style="position:absolute;left:11150;top:2782;width:135;height:2" coordorigin="11150,2782" coordsize="135,2">
              <v:shape style="position:absolute;left:11150;top:2782;width:135;height:2" coordorigin="11150,2782" coordsize="135,0" path="m11284,2782l11150,2782e" filled="false" stroked="true" strokeweight=".12pt" strokecolor="#000000">
                <v:path arrowok="t"/>
              </v:shape>
            </v:group>
            <v:group style="position:absolute;left:11205;top:3576;width:41;height:24" coordorigin="11205,3576" coordsize="41,24">
              <v:shape style="position:absolute;left:11205;top:3576;width:41;height:24" coordorigin="11205,3576" coordsize="41,24" path="m11205,3576l11205,3600,11246,3600,11246,3576,11205,3576e" filled="false" stroked="true" strokeweight="0pt" strokecolor="#000000">
                <v:path arrowok="t"/>
              </v:shape>
            </v:group>
            <v:group style="position:absolute;left:11205;top:2789;width:41;height:24" coordorigin="11205,2789" coordsize="41,24">
              <v:shape style="position:absolute;left:11205;top:2789;width:41;height:24" coordorigin="11205,2789" coordsize="41,24" path="m11205,2789l11205,2813,11246,2813,11246,2789,11205,2789e" filled="false" stroked="true" strokeweight="0pt" strokecolor="#000000">
                <v:path arrowok="t"/>
              </v:shape>
            </v:group>
            <v:group style="position:absolute;left:11226;top:2813;width:2;height:764" coordorigin="11226,2813" coordsize="2,764">
              <v:shape style="position:absolute;left:11226;top:2813;width:2;height:764" coordorigin="11226,2813" coordsize="0,764" path="m11226,2813l11226,3576e" filled="false" stroked="true" strokeweight="0pt" strokecolor="#000000">
                <v:path arrowok="t"/>
              </v:shape>
            </v:group>
            <v:group style="position:absolute;left:11234;top:2813;width:2;height:764" coordorigin="11234,2813" coordsize="2,764">
              <v:shape style="position:absolute;left:11234;top:2813;width:2;height:764" coordorigin="11234,2813" coordsize="0,764" path="m11234,2813l11234,3576e" filled="false" stroked="true" strokeweight="0pt" strokecolor="#000000">
                <v:path arrowok="t"/>
              </v:shape>
            </v:group>
            <v:group style="position:absolute;left:11219;top:2813;width:2;height:764" coordorigin="11219,2813" coordsize="2,764">
              <v:shape style="position:absolute;left:11219;top:2813;width:2;height:764" coordorigin="11219,2813" coordsize="0,764" path="m11219,2813l11219,3576e" filled="false" stroked="true" strokeweight="0pt" strokecolor="#000000">
                <v:path arrowok="t"/>
              </v:shape>
            </v:group>
            <v:group style="position:absolute;left:11205;top:2789;width:41;height:812" coordorigin="11205,2789" coordsize="41,812">
              <v:shape style="position:absolute;left:11205;top:2789;width:41;height:812" coordorigin="11205,2789" coordsize="41,812" path="m11205,3600l11246,3600,11246,2789,11205,2789,11205,3600e" filled="false" stroked="true" strokeweight="0pt" strokecolor="#000000">
                <v:path arrowok="t"/>
              </v:shape>
            </v:group>
            <v:group style="position:absolute;left:8558;top:3787;width:5;height:2" coordorigin="8558,3787" coordsize="5,2">
              <v:shape style="position:absolute;left:8558;top:3787;width:5;height:2" coordorigin="8558,3787" coordsize="5,0" path="m8558,3787l8562,3787e" filled="false" stroked="true" strokeweight=".12pt" strokecolor="#000000">
                <v:path arrowok="t"/>
              </v:shape>
            </v:group>
            <v:group style="position:absolute;left:7785;top:3346;width:2;height:2" coordorigin="7785,3346" coordsize="2,2">
              <v:shape style="position:absolute;left:7785;top:3346;width:2;height:2" coordorigin="7785,3346" coordsize="0,0" path="m7785,3346l7785,3346e" filled="false" stroked="true" strokeweight=".12pt" strokecolor="#000000">
                <v:path arrowok="t"/>
              </v:shape>
            </v:group>
            <v:group style="position:absolute;left:7785;top:3751;width:351;height:2" coordorigin="7785,3751" coordsize="351,2">
              <v:shape style="position:absolute;left:7785;top:3751;width:351;height:2" coordorigin="7785,3751" coordsize="351,0" path="m7785,3751l8135,3751e" filled="false" stroked="true" strokeweight=".12pt" strokecolor="#000000">
                <v:path arrowok="t"/>
              </v:shape>
            </v:group>
            <v:group style="position:absolute;left:7785;top:3118;width:723;height:725" coordorigin="7785,3118" coordsize="723,725">
              <v:shape style="position:absolute;left:7785;top:3118;width:723;height:725" coordorigin="7785,3118" coordsize="723,725" path="m7785,3842l8507,3842,8507,3118,7785,3118e" filled="false" stroked="true" strokeweight=".12pt" strokecolor="#000000">
                <v:path arrowok="t"/>
              </v:shape>
            </v:group>
            <v:group style="position:absolute;left:8147;top:3118;width:2;height:166" coordorigin="8147,3118" coordsize="2,166">
              <v:shape style="position:absolute;left:8147;top:3118;width:2;height:166" coordorigin="8147,3118" coordsize="0,166" path="m8147,3118l8147,3283e" filled="false" stroked="true" strokeweight=".12pt" strokecolor="#000000">
                <v:path arrowok="t"/>
              </v:shape>
            </v:group>
            <v:group style="position:absolute;left:8147;top:3533;width:2;height:310" coordorigin="8147,3533" coordsize="2,310">
              <v:shape style="position:absolute;left:8147;top:3533;width:2;height:310" coordorigin="8147,3533" coordsize="0,310" path="m8147,3533l8147,3842e" filled="false" stroked="true" strokeweight=".12pt" strokecolor="#000000">
                <v:path arrowok="t"/>
              </v:shape>
            </v:group>
            <v:group style="position:absolute;left:7785;top:3118;width:723;height:725" coordorigin="7785,3118" coordsize="723,725">
              <v:shape style="position:absolute;left:7785;top:3118;width:723;height:725" coordorigin="7785,3118" coordsize="723,725" path="m8507,3842l8507,3118,7785,3118e" filled="false" stroked="true" strokeweight=".12pt" strokecolor="#000000">
                <v:path arrowok="t"/>
              </v:shape>
            </v:group>
            <v:group style="position:absolute;left:7778;top:3110;width:737;height:725" coordorigin="7778,3110" coordsize="737,725">
              <v:shape style="position:absolute;left:7778;top:3110;width:737;height:725" coordorigin="7778,3110" coordsize="737,725" path="m8514,3835l8514,3110,7778,3110e" filled="false" stroked="true" strokeweight=".12pt" strokecolor="#000000">
                <v:path arrowok="t"/>
              </v:shape>
            </v:group>
            <v:group style="position:absolute;left:8558;top:3031;width:2;height:804" coordorigin="8558,3031" coordsize="2,804">
              <v:shape style="position:absolute;left:8558;top:3031;width:2;height:804" coordorigin="8558,3031" coordsize="0,804" path="m8558,3031l8558,3835e" filled="false" stroked="true" strokeweight=".12pt" strokecolor="#000000">
                <v:path arrowok="t"/>
              </v:shape>
            </v:group>
            <v:group style="position:absolute;left:7778;top:3067;width:737;height:2" coordorigin="7778,3067" coordsize="737,2">
              <v:shape style="position:absolute;left:7778;top:3067;width:737;height:2" coordorigin="7778,3067" coordsize="737,0" path="m8514,3067l7778,3067e" filled="false" stroked="true" strokeweight=".12pt" strokecolor="#000000">
                <v:path arrowok="t"/>
              </v:shape>
            </v:group>
            <v:group style="position:absolute;left:8558;top:3062;width:5;height:773" coordorigin="8558,3062" coordsize="5,773">
              <v:shape style="position:absolute;left:8558;top:3062;width:5;height:773" coordorigin="8558,3062" coordsize="5,773" path="m8562,3835l8562,3062,8558,3062e" filled="false" stroked="true" strokeweight=".12pt" strokecolor="#000000">
                <v:path arrowok="t"/>
              </v:shape>
            </v:group>
            <v:group style="position:absolute;left:7785;top:3062;width:730;height:2" coordorigin="7785,3062" coordsize="730,2">
              <v:shape style="position:absolute;left:7785;top:3062;width:730;height:2" coordorigin="7785,3062" coordsize="730,0" path="m8514,3062l7785,3062e" filled="false" stroked="true" strokeweight=".12pt" strokecolor="#000000">
                <v:path arrowok="t"/>
              </v:shape>
            </v:group>
            <v:group style="position:absolute;left:8157;top:2189;width:2;height:4107" coordorigin="8157,2189" coordsize="2,4107">
              <v:shape style="position:absolute;left:8157;top:2189;width:2;height:4107" coordorigin="8157,2189" coordsize="0,4107" path="m8157,2189l8157,6295e" filled="false" stroked="true" strokeweight=".34pt" strokecolor="#000000">
                <v:path arrowok="t"/>
              </v:shape>
            </v:group>
            <v:group style="position:absolute;left:8135;top:3533;width:2;height:310" coordorigin="8135,3533" coordsize="2,310">
              <v:shape style="position:absolute;left:8135;top:3533;width:2;height:310" coordorigin="8135,3533" coordsize="0,310" path="m8135,3533l8135,3842e" filled="false" stroked="true" strokeweight=".12pt" strokecolor="#000000">
                <v:path arrowok="t"/>
              </v:shape>
            </v:group>
            <v:group style="position:absolute;left:8157;top:3660;width:351;height:92" coordorigin="8157,3660" coordsize="351,92">
              <v:shape style="position:absolute;left:8157;top:3660;width:351;height:92" coordorigin="8157,3660" coordsize="351,92" path="m8157,3751l8157,3660,8507,3660e" filled="false" stroked="true" strokeweight=".12pt" strokecolor="#000000">
                <v:path arrowok="t"/>
              </v:shape>
            </v:group>
            <v:group style="position:absolute;left:8157;top:3569;width:351;height:92" coordorigin="8157,3569" coordsize="351,92">
              <v:shape style="position:absolute;left:8157;top:3569;width:351;height:92" coordorigin="8157,3569" coordsize="351,92" path="m8157,3660l8157,3569,8507,3569e" filled="false" stroked="true" strokeweight=".12pt" strokecolor="#000000">
                <v:path arrowok="t"/>
              </v:shape>
            </v:group>
            <v:group style="position:absolute;left:8301;top:3480;width:207;height:2" coordorigin="8301,3480" coordsize="207,2">
              <v:shape style="position:absolute;left:8301;top:3480;width:207;height:2" coordorigin="8301,3480" coordsize="207,0" path="m8301,3480l8507,3480e" filled="false" stroked="true" strokeweight=".12pt" strokecolor="#000000">
                <v:path arrowok="t"/>
              </v:shape>
            </v:group>
            <v:group style="position:absolute;left:8301;top:3389;width:207;height:2" coordorigin="8301,3389" coordsize="207,2">
              <v:shape style="position:absolute;left:8301;top:3389;width:207;height:2" coordorigin="8301,3389" coordsize="207,0" path="m8301,3389l8507,3389e" filled="false" stroked="true" strokeweight=".12pt" strokecolor="#000000">
                <v:path arrowok="t"/>
              </v:shape>
            </v:group>
            <v:group style="position:absolute;left:8301;top:3235;width:207;height:89" coordorigin="8301,3235" coordsize="207,89">
              <v:shape style="position:absolute;left:8301;top:3235;width:207;height:89" coordorigin="8301,3235" coordsize="207,89" path="m8301,3324l8507,3235e" filled="false" stroked="true" strokeweight=".12pt" strokecolor="#000000">
                <v:path arrowok="t"/>
              </v:shape>
            </v:group>
            <v:group style="position:absolute;left:8200;top:3118;width:84;height:166" coordorigin="8200,3118" coordsize="84,166">
              <v:shape style="position:absolute;left:8200;top:3118;width:84;height:166" coordorigin="8200,3118" coordsize="84,166" path="m8200,3283l8284,3118e" filled="false" stroked="true" strokeweight=".12pt" strokecolor="#000000">
                <v:path arrowok="t"/>
              </v:shape>
            </v:group>
            <v:group style="position:absolute;left:7785;top:3240;width:207;height:89" coordorigin="7785,3240" coordsize="207,89">
              <v:shape style="position:absolute;left:7785;top:3240;width:207;height:89" coordorigin="7785,3240" coordsize="207,89" path="m7991,3329l7785,3240e" filled="false" stroked="true" strokeweight=".12pt" strokecolor="#000000">
                <v:path arrowok="t"/>
              </v:shape>
            </v:group>
            <v:group style="position:absolute;left:7998;top:3118;width:82;height:166" coordorigin="7998,3118" coordsize="82,166">
              <v:shape style="position:absolute;left:7998;top:3118;width:82;height:166" coordorigin="7998,3118" coordsize="82,166" path="m8080,3283l7998,3118e" filled="false" stroked="true" strokeweight=".12pt" strokecolor="#000000">
                <v:path arrowok="t"/>
              </v:shape>
            </v:group>
            <v:group style="position:absolute;left:7785;top:3389;width:207;height:2" coordorigin="7785,3389" coordsize="207,2">
              <v:shape style="position:absolute;left:7785;top:3389;width:207;height:2" coordorigin="7785,3389" coordsize="207,0" path="m7991,3389l7785,3389e" filled="false" stroked="true" strokeweight=".12pt" strokecolor="#000000">
                <v:path arrowok="t"/>
              </v:shape>
            </v:group>
            <v:group style="position:absolute;left:7785;top:3480;width:207;height:2" coordorigin="7785,3480" coordsize="207,2">
              <v:shape style="position:absolute;left:7785;top:3480;width:207;height:2" coordorigin="7785,3480" coordsize="207,0" path="m7991,3480l7785,3480e" filled="false" stroked="true" strokeweight=".12pt" strokecolor="#000000">
                <v:path arrowok="t"/>
              </v:shape>
            </v:group>
            <v:group style="position:absolute;left:7785;top:3569;width:351;height:2" coordorigin="7785,3569" coordsize="351,2">
              <v:shape style="position:absolute;left:7785;top:3569;width:351;height:2" coordorigin="7785,3569" coordsize="351,0" path="m8135,3569l7785,3569e" filled="false" stroked="true" strokeweight=".12pt" strokecolor="#000000">
                <v:path arrowok="t"/>
              </v:shape>
            </v:group>
            <v:group style="position:absolute;left:7785;top:3660;width:351;height:2" coordorigin="7785,3660" coordsize="351,2">
              <v:shape style="position:absolute;left:7785;top:3660;width:351;height:2" coordorigin="7785,3660" coordsize="351,0" path="m8135,3660l7785,3660e" filled="false" stroked="true" strokeweight=".12pt" strokecolor="#000000">
                <v:path arrowok="t"/>
              </v:shape>
            </v:group>
            <v:group style="position:absolute;left:7905;top:3720;width:56;height:56" coordorigin="7905,3720" coordsize="56,56">
              <v:shape style="position:absolute;left:7905;top:3720;width:56;height:56" coordorigin="7905,3720" coordsize="56,56" path="m7960,3720l7905,3720,7960,3775,7960,3720xe" filled="true" fillcolor="#000000" stroked="false">
                <v:path arrowok="t"/>
                <v:fill type="solid"/>
              </v:shape>
            </v:group>
            <v:group style="position:absolute;left:7905;top:3720;width:56;height:56" coordorigin="7905,3720" coordsize="56,56">
              <v:shape style="position:absolute;left:7905;top:3720;width:56;height:56" coordorigin="7905,3720" coordsize="56,56" path="m7905,3720l7960,3720,7960,3775,7905,3720xe" filled="false" stroked="true" strokeweight="0pt" strokecolor="#000000">
                <v:path arrowok="t"/>
              </v:shape>
            </v:group>
            <v:group style="position:absolute;left:7905;top:3252;width:428;height:591" coordorigin="7905,3252" coordsize="428,591">
              <v:shape style="position:absolute;left:7905;top:3252;width:428;height:591" coordorigin="7905,3252" coordsize="428,591" path="m7905,3720l7960,3775,7960,3252,8332,3252,8332,3842e" filled="false" stroked="true" strokeweight=".12pt" strokecolor="#000000">
                <v:path arrowok="t"/>
              </v:shape>
            </v:group>
            <v:group style="position:absolute;left:7905;top:3720;width:108;height:56" coordorigin="7905,3720" coordsize="108,56">
              <v:shape style="position:absolute;left:7905;top:3720;width:108;height:56" coordorigin="7905,3720" coordsize="108,56" path="m7960,3775l8013,3720,7905,3720e" filled="false" stroked="true" strokeweight=".12pt" strokecolor="#000000">
                <v:path arrowok="t"/>
              </v:shape>
            </v:group>
            <v:group style="position:absolute;left:8157;top:3751;width:351;height:92" coordorigin="8157,3751" coordsize="351,92">
              <v:shape style="position:absolute;left:8157;top:3751;width:351;height:92" coordorigin="8157,3751" coordsize="351,92" path="m8507,3842l8507,3751,8157,3751,8157,3842,8507,3842e" filled="false" stroked="true" strokeweight=".12pt" strokecolor="#000000">
                <v:path arrowok="t"/>
              </v:shape>
            </v:group>
            <v:group style="position:absolute;left:7828;top:4339;width:2;height:399" coordorigin="7828,4339" coordsize="2,399">
              <v:shape style="position:absolute;left:7828;top:4339;width:2;height:399" coordorigin="7828,4339" coordsize="0,399" path="m7828,4339l7828,4738e" filled="false" stroked="true" strokeweight=".12pt" strokecolor="#000000">
                <v:path arrowok="t"/>
              </v:shape>
            </v:group>
            <v:group style="position:absolute;left:8200;top:4339;width:2;height:56" coordorigin="8200,4339" coordsize="2,56">
              <v:shape style="position:absolute;left:8200;top:4339;width:2;height:56" coordorigin="8200,4339" coordsize="0,56" path="m8200,4339l8200,4394e" filled="false" stroked="true" strokeweight=".12pt" strokecolor="#000000">
                <v:path arrowok="t"/>
              </v:shape>
            </v:group>
            <v:group style="position:absolute;left:7829;top:4364;width:371;height:371" coordorigin="7829,4364" coordsize="371,371">
              <v:shape style="position:absolute;left:7829;top:4364;width:371;height:371" coordorigin="7829,4364" coordsize="371,371" path="m7829,4735l7889,4730,7974,4706,8048,4664,8111,4606,8159,4535,8189,4454,8199,4395,8200,4364e" filled="false" stroked="true" strokeweight="0pt" strokecolor="#000000">
                <v:path arrowok="t"/>
              </v:shape>
            </v:group>
            <v:group style="position:absolute;left:8562;top:3031;width:2;height:32" coordorigin="8562,3031" coordsize="2,32">
              <v:shape style="position:absolute;left:8562;top:3031;width:2;height:32" coordorigin="8562,3031" coordsize="0,32" path="m8562,3062l8562,3031e" filled="false" stroked="true" strokeweight=".12pt" strokecolor="#000000">
                <v:path arrowok="t"/>
              </v:shape>
            </v:group>
            <v:group style="position:absolute;left:8562;top:2554;width:2;height:106" coordorigin="8562,2554" coordsize="2,106">
              <v:shape style="position:absolute;left:8562;top:2554;width:2;height:106" coordorigin="8562,2554" coordsize="0,106" path="m8562,2659l8562,2554e" filled="false" stroked="true" strokeweight=".12pt" strokecolor="#000000">
                <v:path arrowok="t"/>
              </v:shape>
            </v:group>
            <v:group style="position:absolute;left:8558;top:2534;width:2;height:125" coordorigin="8558,2534" coordsize="2,125">
              <v:shape style="position:absolute;left:8558;top:2534;width:2;height:125" coordorigin="8558,2534" coordsize="0,125" path="m8558,2659l8558,2534e" filled="false" stroked="true" strokeweight=".12pt" strokecolor="#000000">
                <v:path arrowok="t"/>
              </v:shape>
            </v:group>
            <v:group style="position:absolute;left:8514;top:3031;width:2;height:36" coordorigin="8514,3031" coordsize="2,36">
              <v:shape style="position:absolute;left:8514;top:3031;width:2;height:36" coordorigin="8514,3031" coordsize="0,36" path="m8514,3067l8514,3031e" filled="false" stroked="true" strokeweight=".12pt" strokecolor="#000000">
                <v:path arrowok="t"/>
              </v:shape>
            </v:group>
            <v:group style="position:absolute;left:8514;top:2534;width:2;height:125" coordorigin="8514,2534" coordsize="2,125">
              <v:shape style="position:absolute;left:8514;top:2534;width:2;height:125" coordorigin="8514,2534" coordsize="0,125" path="m8514,2659l8514,2534e" filled="false" stroked="true" strokeweight=".12pt" strokecolor="#000000">
                <v:path arrowok="t"/>
              </v:shape>
            </v:group>
            <v:group style="position:absolute;left:8507;top:3031;width:2;height:36" coordorigin="8507,3031" coordsize="2,36">
              <v:shape style="position:absolute;left:8507;top:3031;width:2;height:36" coordorigin="8507,3031" coordsize="0,36" path="m8507,3067l8507,3031e" filled="false" stroked="true" strokeweight=".12pt" strokecolor="#000000">
                <v:path arrowok="t"/>
              </v:shape>
            </v:group>
            <v:group style="position:absolute;left:8507;top:2554;width:2;height:108" coordorigin="8507,2554" coordsize="2,108">
              <v:shape style="position:absolute;left:8507;top:2554;width:2;height:108" coordorigin="8507,2554" coordsize="0,108" path="m8507,2662l8507,2554e" filled="false" stroked="true" strokeweight=".12pt" strokecolor="#000000">
                <v:path arrowok="t"/>
              </v:shape>
            </v:group>
            <v:group style="position:absolute;left:9378;top:2424;width:2;height:135" coordorigin="9378,2424" coordsize="2,135">
              <v:shape style="position:absolute;left:9378;top:2424;width:2;height:135" coordorigin="9378,2424" coordsize="0,135" path="m9378,2424l9378,2558e" filled="false" stroked="true" strokeweight=".12pt" strokecolor="#000000">
                <v:path arrowok="t"/>
              </v:shape>
            </v:group>
            <v:group style="position:absolute;left:8735;top:2424;width:2;height:135" coordorigin="8735,2424" coordsize="2,135">
              <v:shape style="position:absolute;left:8735;top:2424;width:2;height:135" coordorigin="8735,2424" coordsize="0,135" path="m8735,2558l8735,2424e" filled="false" stroked="true" strokeweight=".12pt" strokecolor="#000000">
                <v:path arrowok="t"/>
              </v:shape>
            </v:group>
            <v:group style="position:absolute;left:8622;top:1973;width:869;height:452" coordorigin="8622,1973" coordsize="869,452">
              <v:shape style="position:absolute;left:8622;top:1973;width:869;height:452" coordorigin="8622,1973" coordsize="869,452" path="m9491,2424l9491,1973,8622,1973,8622,2424e" filled="false" stroked="true" strokeweight=".12pt" strokecolor="#000000">
                <v:path arrowok="t"/>
              </v:shape>
            </v:group>
            <v:group style="position:absolute;left:9582;top:1882;width:2;height:543" coordorigin="9582,1882" coordsize="2,543">
              <v:shape style="position:absolute;left:9582;top:1882;width:2;height:543" coordorigin="9582,1882" coordsize="0,543" path="m9582,2424l9582,1882e" filled="false" stroked="true" strokeweight=".12pt" strokecolor="#000000">
                <v:path arrowok="t"/>
              </v:shape>
            </v:group>
            <v:group style="position:absolute;left:8531;top:1882;width:2;height:543" coordorigin="8531,1882" coordsize="2,543">
              <v:shape style="position:absolute;left:8531;top:1882;width:2;height:543" coordorigin="8531,1882" coordsize="0,543" path="m8531,1882l8531,2424e" filled="false" stroked="true" strokeweight=".12pt" strokecolor="#000000">
                <v:path arrowok="t"/>
              </v:shape>
            </v:group>
            <v:group style="position:absolute;left:8925;top:2462;width:22;height:41" coordorigin="8925,2462" coordsize="22,41">
              <v:shape style="position:absolute;left:8925;top:2462;width:22;height:41" coordorigin="8925,2462" coordsize="22,41" path="m8946,2503l8925,2503,8925,2462,8946,2462,8946,2503e" filled="false" stroked="true" strokeweight="0pt" strokecolor="#000000">
                <v:path arrowok="t"/>
              </v:shape>
            </v:group>
            <v:group style="position:absolute;left:9350;top:2462;width:22;height:41" coordorigin="9350,2462" coordsize="22,41">
              <v:shape style="position:absolute;left:9350;top:2462;width:22;height:41" coordorigin="9350,2462" coordsize="22,41" path="m9371,2503l9350,2503,9350,2462,9371,2462,9371,2503e" filled="false" stroked="true" strokeweight="0pt" strokecolor="#000000">
                <v:path arrowok="t"/>
              </v:shape>
            </v:group>
            <v:group style="position:absolute;left:8766;top:2484;width:584;height:2" coordorigin="8766,2484" coordsize="584,2">
              <v:shape style="position:absolute;left:8766;top:2484;width:584;height:2" coordorigin="8766,2484" coordsize="584,0" path="m8766,2484l9350,2484e" filled="false" stroked="true" strokeweight="0pt" strokecolor="#000000">
                <v:path arrowok="t"/>
              </v:shape>
            </v:group>
            <v:group style="position:absolute;left:8925;top:2462;width:447;height:41" coordorigin="8925,2462" coordsize="447,41">
              <v:shape style="position:absolute;left:8925;top:2462;width:447;height:41" coordorigin="8925,2462" coordsize="447,41" path="m8925,2503l8925,2462,9371,2462,9371,2503,8925,2503e" filled="false" stroked="true" strokeweight="0pt" strokecolor="#000000">
                <v:path arrowok="t"/>
              </v:shape>
            </v:group>
            <v:group style="position:absolute;left:8901;top:2462;width:24;height:41" coordorigin="8901,2462" coordsize="24,41">
              <v:shape style="position:absolute;left:8901;top:2462;width:24;height:41" coordorigin="8901,2462" coordsize="24,41" path="m8925,2503l8901,2503,8901,2462,8925,2462,8925,2503e" filled="false" stroked="true" strokeweight="0pt" strokecolor="#000000">
                <v:path arrowok="t"/>
              </v:shape>
            </v:group>
            <v:group style="position:absolute;left:8742;top:2462;width:24;height:41" coordorigin="8742,2462" coordsize="24,41">
              <v:shape style="position:absolute;left:8742;top:2462;width:24;height:41" coordorigin="8742,2462" coordsize="24,41" path="m8766,2503l8742,2503,8742,2462,8766,2462,8766,2503e" filled="false" stroked="true" strokeweight="0pt" strokecolor="#000000">
                <v:path arrowok="t"/>
              </v:shape>
            </v:group>
            <v:group style="position:absolute;left:8742;top:2462;width:183;height:41" coordorigin="8742,2462" coordsize="183,41">
              <v:shape style="position:absolute;left:8742;top:2462;width:183;height:41" coordorigin="8742,2462" coordsize="183,41" path="m8742,2503l8742,2462,8925,2462,8925,2503,8742,2503e" filled="false" stroked="true" strokeweight="0pt" strokecolor="#000000">
                <v:path arrowok="t"/>
              </v:shape>
            </v:group>
            <v:group style="position:absolute;left:8766;top:2491;width:135;height:2" coordorigin="8766,2491" coordsize="135,2">
              <v:shape style="position:absolute;left:8766;top:2491;width:135;height:2" coordorigin="8766,2491" coordsize="135,0" path="m8766,2491l8901,2491e" filled="false" stroked="true" strokeweight="0pt" strokecolor="#000000">
                <v:path arrowok="t"/>
              </v:shape>
            </v:group>
            <v:group style="position:absolute;left:8766;top:2474;width:135;height:2" coordorigin="8766,2474" coordsize="135,2">
              <v:shape style="position:absolute;left:8766;top:2474;width:135;height:2" coordorigin="8766,2474" coordsize="135,0" path="m8766,2474l8901,2474e" filled="false" stroked="true" strokeweight="0pt" strokecolor="#000000">
                <v:path arrowok="t"/>
              </v:shape>
            </v:group>
            <v:group style="position:absolute;left:8531;top:1882;width:1052;height:2" coordorigin="8531,1882" coordsize="1052,2">
              <v:shape style="position:absolute;left:8531;top:1882;width:1052;height:2" coordorigin="8531,1882" coordsize="1052,0" path="m8531,1882l9582,1882e" filled="false" stroked="true" strokeweight=".12pt" strokecolor="#000000">
                <v:path arrowok="t"/>
              </v:shape>
            </v:group>
            <v:group style="position:absolute;left:8507;top:3835;width:56;height:8" coordorigin="8507,3835" coordsize="56,8">
              <v:shape style="position:absolute;left:8507;top:3835;width:56;height:8" coordorigin="8507,3835" coordsize="56,8" path="m8507,3842l8562,3842,8562,3835e" filled="false" stroked="true" strokeweight=".12pt" strokecolor="#000000">
                <v:path arrowok="t"/>
              </v:shape>
            </v:group>
            <v:group style="position:absolute;left:9222;top:3583;width:284;height:46" coordorigin="9222,3583" coordsize="284,46">
              <v:shape style="position:absolute;left:9222;top:3583;width:284;height:46" coordorigin="9222,3583" coordsize="284,46" path="m9506,3629l9230,3629,9222,3629,9222,3583,9506,3583e" filled="false" stroked="true" strokeweight=".12pt" strokecolor="#000000">
                <v:path arrowok="t"/>
              </v:shape>
            </v:group>
            <v:group style="position:absolute;left:9230;top:3590;width:276;height:34" coordorigin="9230,3590" coordsize="276,34">
              <v:shape style="position:absolute;left:9230;top:3590;width:276;height:34" coordorigin="9230,3590" coordsize="276,34" path="m9506,3624l9230,3624,9230,3590,9506,3590e" filled="false" stroked="true" strokeweight=".12pt" strokecolor="#000000">
                <v:path arrowok="t"/>
              </v:shape>
            </v:group>
            <v:group style="position:absolute;left:9501;top:4046;width:399;height:2" coordorigin="9501,4046" coordsize="399,2">
              <v:shape style="position:absolute;left:9501;top:4046;width:399;height:2" coordorigin="9501,4046" coordsize="399,0" path="m9501,4046l9899,4046e" filled="false" stroked="true" strokeweight=".12pt" strokecolor="#000000">
                <v:path arrowok="t"/>
              </v:shape>
            </v:group>
            <v:group style="position:absolute;left:9501;top:3674;width:56;height:2" coordorigin="9501,3674" coordsize="56,2">
              <v:shape style="position:absolute;left:9501;top:3674;width:56;height:2" coordorigin="9501,3674" coordsize="56,0" path="m9556,3674l9501,3674e" filled="false" stroked="true" strokeweight=".12pt" strokecolor="#000000">
                <v:path arrowok="t"/>
              </v:shape>
            </v:group>
            <v:group style="position:absolute;left:9501;top:4193;width:399;height:2" coordorigin="9501,4193" coordsize="399,2">
              <v:shape style="position:absolute;left:9501;top:4193;width:399;height:2" coordorigin="9501,4193" coordsize="399,0" path="m9501,4193l9899,4193e" filled="false" stroked="true" strokeweight=".12pt" strokecolor="#000000">
                <v:path arrowok="t"/>
              </v:shape>
            </v:group>
            <v:group style="position:absolute;left:9501;top:4562;width:56;height:2" coordorigin="9501,4562" coordsize="56,2">
              <v:shape style="position:absolute;left:9501;top:4562;width:56;height:2" coordorigin="9501,4562" coordsize="56,0" path="m9501,4562l9556,4562e" filled="false" stroked="true" strokeweight=".12pt" strokecolor="#000000">
                <v:path arrowok="t"/>
              </v:shape>
            </v:group>
            <v:group style="position:absolute;left:9438;top:4690;width:63;height:2" coordorigin="9438,4690" coordsize="63,2">
              <v:shape style="position:absolute;left:9438;top:4690;width:63;height:2" coordorigin="9438,4690" coordsize="63,0" path="m9438,4690l9501,4690e" filled="false" stroked="true" strokeweight=".36pt" strokecolor="#000000">
                <v:path arrowok="t"/>
              </v:shape>
            </v:group>
            <v:group style="position:absolute;left:8867;top:4687;width:202;height:2" coordorigin="8867,4687" coordsize="202,2">
              <v:shape style="position:absolute;left:8867;top:4687;width:202;height:2" coordorigin="8867,4687" coordsize="202,0" path="m9069,4687l8867,4687e" filled="false" stroked="true" strokeweight=".12pt" strokecolor="#000000">
                <v:path arrowok="t"/>
              </v:shape>
            </v:group>
            <v:group style="position:absolute;left:8867;top:4339;width:2;height:1344" coordorigin="8867,4339" coordsize="2,1344">
              <v:shape style="position:absolute;left:8867;top:4339;width:2;height:1344" coordorigin="8867,4339" coordsize="0,1344" path="m8867,4339l8867,5683e" filled="false" stroked="true" strokeweight=".12pt" strokecolor="#000000">
                <v:path arrowok="t"/>
              </v:shape>
            </v:group>
            <v:group style="position:absolute;left:8860;top:4692;width:207;height:2" coordorigin="8860,4692" coordsize="207,2">
              <v:shape style="position:absolute;left:8860;top:4692;width:207;height:2" coordorigin="8860,4692" coordsize="207,0" path="m9066,4692l8860,4692e" filled="false" stroked="true" strokeweight=".12pt" strokecolor="#000000">
                <v:path arrowok="t"/>
              </v:shape>
            </v:group>
            <v:group style="position:absolute;left:8860;top:4339;width:2;height:1366" coordorigin="8860,4339" coordsize="2,1366">
              <v:shape style="position:absolute;left:8860;top:4339;width:2;height:1366" coordorigin="8860,4339" coordsize="0,1366" path="m8860,4339l8860,5705e" filled="false" stroked="true" strokeweight=".12pt" strokecolor="#000000">
                <v:path arrowok="t"/>
              </v:shape>
            </v:group>
            <v:group style="position:absolute;left:9438;top:4739;width:63;height:2" coordorigin="9438,4739" coordsize="63,2">
              <v:shape style="position:absolute;left:9438;top:4739;width:63;height:2" coordorigin="9438,4739" coordsize="63,0" path="m9438,4739l9501,4739e" filled="false" stroked="true" strokeweight=".48pt" strokecolor="#000000">
                <v:path arrowok="t"/>
              </v:shape>
            </v:group>
            <v:group style="position:absolute;left:8860;top:4735;width:207;height:2" coordorigin="8860,4735" coordsize="207,2">
              <v:shape style="position:absolute;left:8860;top:4735;width:207;height:2" coordorigin="8860,4735" coordsize="207,0" path="m9066,4735l8860,4735e" filled="false" stroked="true" strokeweight=".12pt" strokecolor="#000000">
                <v:path arrowok="t"/>
              </v:shape>
            </v:group>
            <v:group style="position:absolute;left:8860;top:4742;width:209;height:2" coordorigin="8860,4742" coordsize="209,2">
              <v:shape style="position:absolute;left:8860;top:4742;width:209;height:2" coordorigin="8860,4742" coordsize="209,0" path="m9069,4742l8860,4742e" filled="false" stroked="true" strokeweight=".12pt" strokecolor="#000000">
                <v:path arrowok="t"/>
              </v:shape>
            </v:group>
            <v:group style="position:absolute;left:8817;top:4387;width:2;height:1318" coordorigin="8817,4387" coordsize="2,1318">
              <v:shape style="position:absolute;left:8817;top:4387;width:2;height:1318" coordorigin="8817,4387" coordsize="0,1318" path="m8817,5705l8817,4387e" filled="false" stroked="true" strokeweight=".12pt" strokecolor="#000000">
                <v:path arrowok="t"/>
              </v:shape>
            </v:group>
            <v:group style="position:absolute;left:8812;top:4387;width:2;height:1296" coordorigin="8812,4387" coordsize="2,1296">
              <v:shape style="position:absolute;left:8812;top:4387;width:2;height:1296" coordorigin="8812,4387" coordsize="0,1296" path="m8812,5683l8812,4387e" filled="false" stroked="true" strokeweight=".12pt" strokecolor="#000000">
                <v:path arrowok="t"/>
              </v:shape>
            </v:group>
            <v:group style="position:absolute;left:9990;top:2558;width:725;height:908" coordorigin="9990,2558" coordsize="725,908">
              <v:shape style="position:absolute;left:9990;top:2558;width:725;height:908" coordorigin="9990,2558" coordsize="725,908" path="m9990,3466l9990,2558,10715,2558,10715,3466,9990,3466e" filled="false" stroked="true" strokeweight=".12pt" strokecolor="#000000">
                <v:path arrowok="t"/>
              </v:shape>
            </v:group>
            <v:group style="position:absolute;left:10715;top:2558;width:204;height:204" coordorigin="10715,2558" coordsize="204,204">
              <v:shape style="position:absolute;left:10715;top:2558;width:204;height:204" coordorigin="10715,2558" coordsize="204,204" path="m10715,2558l10715,2762,10919,2762,10919,2558,10715,2558e" filled="false" stroked="true" strokeweight=".12pt" strokecolor="#000000">
                <v:path arrowok="t"/>
              </v:shape>
            </v:group>
            <v:group style="position:absolute;left:9786;top:2558;width:204;height:204" coordorigin="9786,2558" coordsize="204,204">
              <v:shape style="position:absolute;left:9786;top:2558;width:204;height:204" coordorigin="9786,2558" coordsize="204,204" path="m9786,2558l9786,2762,9990,2762,9990,2558,9786,2558e" filled="false" stroked="true" strokeweight=".12pt" strokecolor="#000000">
                <v:path arrowok="t"/>
              </v:shape>
            </v:group>
            <v:group style="position:absolute;left:9992;top:2793;width:664;height:163" coordorigin="9992,2793" coordsize="664,163">
              <v:shape style="position:absolute;left:9992;top:2793;width:664;height:163" coordorigin="9992,2793" coordsize="664,163" path="m10656,2956l10592,2930,10527,2907,10462,2886,10396,2867,10330,2849,10263,2834,10196,2821,10128,2810,10060,2800,10026,2797,9992,2793e" filled="false" stroked="true" strokeweight=".12pt" strokecolor="#000000">
                <v:path arrowok="t"/>
              </v:shape>
            </v:group>
            <v:group style="position:absolute;left:10650;top:2801;width:67;height:152" coordorigin="10650,2801" coordsize="67,152">
              <v:shape style="position:absolute;left:10650;top:2801;width:67;height:152" coordorigin="10650,2801" coordsize="67,152" path="m10717,2801l10664,2857,10650,2913,10652,2933,10656,2952e" filled="false" stroked="true" strokeweight=".12pt" strokecolor="#000000">
                <v:path arrowok="t"/>
              </v:shape>
            </v:group>
            <v:group style="position:absolute;left:10265;top:2711;width:113;height:114" coordorigin="10265,2711" coordsize="113,114">
              <v:shape style="position:absolute;left:10265;top:2711;width:113;height:114" coordorigin="10265,2711" coordsize="113,114" path="m10265,2711l10304,2757,10347,2799,10362,2812,10378,2825e" filled="false" stroked="true" strokeweight=".12pt" strokecolor="#000000">
                <v:path arrowok="t"/>
              </v:shape>
            </v:group>
            <v:group style="position:absolute;left:10264;top:2564;width:114;height:113" coordorigin="10264,2564" coordsize="114,113">
              <v:shape style="position:absolute;left:10264;top:2564;width:114;height:113" coordorigin="10264,2564" coordsize="114,113" path="m10378,2564l10332,2603,10290,2646,10277,2661,10264,2677e" filled="false" stroked="true" strokeweight=".12pt" strokecolor="#000000">
                <v:path arrowok="t"/>
              </v:shape>
            </v:group>
            <v:group style="position:absolute;left:10255;top:2678;width:9;height:33" coordorigin="10255,2678" coordsize="9,33">
              <v:shape style="position:absolute;left:10255;top:2678;width:9;height:33" coordorigin="10255,2678" coordsize="9,33" path="m10263,2678l10255,2687,10255,2701,10263,2710e" filled="false" stroked="true" strokeweight=".12pt" strokecolor="#000000">
                <v:path arrowok="t"/>
              </v:shape>
            </v:group>
            <v:group style="position:absolute;left:10657;top:2686;width:9;height:28" coordorigin="10657,2686" coordsize="9,28">
              <v:shape style="position:absolute;left:10657;top:2686;width:9;height:28" coordorigin="10657,2686" coordsize="9,28" path="m10660,2714l10663,2710,10665,2705,10665,2699,10664,2694,10661,2689,10657,2686e" filled="false" stroked="true" strokeweight=".12pt" strokecolor="#000000">
                <v:path arrowok="t"/>
              </v:shape>
            </v:group>
            <v:group style="position:absolute;left:10397;top:2711;width:113;height:114" coordorigin="10397,2711" coordsize="113,114">
              <v:shape style="position:absolute;left:10397;top:2711;width:113;height:114" coordorigin="10397,2711" coordsize="113,114" path="m10397,2711l10436,2757,10479,2799,10494,2812,10510,2825e" filled="false" stroked="true" strokeweight=".12pt" strokecolor="#000000">
                <v:path arrowok="t"/>
              </v:shape>
            </v:group>
            <v:group style="position:absolute;left:10515;top:2828;width:33;height:9" coordorigin="10515,2828" coordsize="33,9">
              <v:shape style="position:absolute;left:10515;top:2828;width:33;height:9" coordorigin="10515,2828" coordsize="33,9" path="m10515,2828l10524,2837,10539,2837,10548,2828e" filled="false" stroked="true" strokeweight=".12pt" strokecolor="#000000">
                <v:path arrowok="t"/>
              </v:shape>
            </v:group>
            <v:group style="position:absolute;left:10409;top:2794;width:46;height:39" coordorigin="10409,2794" coordsize="46,39">
              <v:shape style="position:absolute;left:10409;top:2794;width:46;height:39" coordorigin="10409,2794" coordsize="46,39" path="m10409,2833l10425,2821,10440,2808,10455,2794e" filled="false" stroked="true" strokeweight=".12pt" strokecolor="#000000">
                <v:path arrowok="t"/>
              </v:shape>
            </v:group>
            <v:group style="position:absolute;left:10381;top:2828;width:33;height:9" coordorigin="10381,2828" coordsize="33,9">
              <v:shape style="position:absolute;left:10381;top:2828;width:33;height:9" coordorigin="10381,2828" coordsize="33,9" path="m10381,2828l10390,2837,10404,2837,10413,2828e" filled="false" stroked="true" strokeweight=".12pt" strokecolor="#000000">
                <v:path arrowok="t"/>
              </v:shape>
            </v:group>
            <v:group style="position:absolute;left:10508;top:2561;width:33;height:9" coordorigin="10508,2561" coordsize="33,9">
              <v:shape style="position:absolute;left:10508;top:2561;width:33;height:9" coordorigin="10508,2561" coordsize="33,9" path="m10541,2570l10532,2561,10517,2561,10508,2570e" filled="false" stroked="true" strokeweight=".12pt" strokecolor="#000000">
                <v:path arrowok="t"/>
              </v:shape>
            </v:group>
            <v:group style="position:absolute;left:10389;top:2678;width:9;height:33" coordorigin="10389,2678" coordsize="9,33">
              <v:shape style="position:absolute;left:10389;top:2678;width:9;height:33" coordorigin="10389,2678" coordsize="9,33" path="m10398,2678l10389,2687,10389,2701,10398,2710e" filled="false" stroked="true" strokeweight=".12pt" strokecolor="#000000">
                <v:path arrowok="t"/>
              </v:shape>
            </v:group>
            <v:group style="position:absolute;left:10399;top:2564;width:114;height:113" coordorigin="10399,2564" coordsize="114,113">
              <v:shape style="position:absolute;left:10399;top:2564;width:114;height:113" coordorigin="10399,2564" coordsize="114,113" path="m10512,2564l10467,2603,10424,2646,10411,2661,10399,2677e" filled="false" stroked="true" strokeweight=".12pt" strokecolor="#000000">
                <v:path arrowok="t"/>
              </v:shape>
            </v:group>
            <v:group style="position:absolute;left:10413;top:2574;width:46;height:40" coordorigin="10413,2574" coordsize="46,40">
              <v:shape style="position:absolute;left:10413;top:2574;width:46;height:40" coordorigin="10413,2574" coordsize="46,40" path="m10458,2613l10443,2600,10428,2587,10413,2574e" filled="false" stroked="true" strokeweight=".12pt" strokecolor="#000000">
                <v:path arrowok="t"/>
              </v:shape>
            </v:group>
            <v:group style="position:absolute;left:10374;top:2561;width:33;height:9" coordorigin="10374,2561" coordsize="33,9">
              <v:shape style="position:absolute;left:10374;top:2561;width:33;height:9" coordorigin="10374,2561" coordsize="33,9" path="m10406,2570l10397,2561,10383,2561,10374,2570e" filled="false" stroked="true" strokeweight=".12pt" strokecolor="#000000">
                <v:path arrowok="t"/>
              </v:shape>
            </v:group>
            <v:group style="position:absolute;left:10546;top:2573;width:113;height:114" coordorigin="10546,2573" coordsize="113,114">
              <v:shape style="position:absolute;left:10546;top:2573;width:113;height:114" coordorigin="10546,2573" coordsize="113,114" path="m10659,2687l10620,2641,10577,2599,10562,2586,10546,2573e" filled="false" stroked="true" strokeweight=".12pt" strokecolor="#000000">
                <v:path arrowok="t"/>
              </v:shape>
            </v:group>
            <v:group style="position:absolute;left:10543;top:2720;width:114;height:113" coordorigin="10543,2720" coordsize="114,113">
              <v:shape style="position:absolute;left:10543;top:2720;width:114;height:113" coordorigin="10543,2720" coordsize="114,113" path="m10543,2832l10587,2791,10629,2748,10643,2734,10657,2720e" filled="false" stroked="true" strokeweight=".12pt" strokecolor="#000000">
                <v:path arrowok="t"/>
              </v:shape>
            </v:group>
            <v:group style="position:absolute;left:9819;top:2592;width:128;height:132" coordorigin="9819,2592" coordsize="128,132">
              <v:shape style="position:absolute;left:9819;top:2592;width:128;height:132" coordorigin="9819,2592" coordsize="128,132" path="m9884,2592l9861,2596,9842,2606,9828,2623,9819,2643,9822,2670,9829,2692,9842,2708,9859,2719,9878,2724,9902,2720,9922,2711,9937,2696,9947,2677,9945,2649,9938,2627,9926,2610,9911,2598,9893,2593e" filled="false" stroked="true" strokeweight=".12pt" strokecolor="#000000">
                <v:path arrowok="t"/>
              </v:shape>
            </v:group>
            <v:group style="position:absolute;left:9854;top:2660;width:29;height:2" coordorigin="9854,2660" coordsize="29,2">
              <v:shape style="position:absolute;left:9854;top:2660;width:29;height:2" coordorigin="9854,2660" coordsize="29,0" path="m9854,2660l9882,2660e" filled="false" stroked="true" strokeweight=".24pt" strokecolor="#000000">
                <v:path arrowok="t"/>
              </v:shape>
            </v:group>
            <v:group style="position:absolute;left:9885;top:2659;width:15;height:27" coordorigin="9885,2659" coordsize="15,27">
              <v:shape style="position:absolute;left:9885;top:2659;width:15;height:27" coordorigin="9885,2659" coordsize="15,27" path="m9885,2659l9899,2686e" filled="false" stroked="true" strokeweight=".12pt" strokecolor="#000000">
                <v:path arrowok="t"/>
              </v:shape>
            </v:group>
            <v:group style="position:absolute;left:9882;top:2662;width:15;height:24" coordorigin="9882,2662" coordsize="15,24">
              <v:shape style="position:absolute;left:9882;top:2662;width:15;height:24" coordorigin="9882,2662" coordsize="15,24" path="m9882,2662l9897,2686e" filled="false" stroked="true" strokeweight=".12pt" strokecolor="#000000">
                <v:path arrowok="t"/>
              </v:shape>
            </v:group>
            <v:group style="position:absolute;left:9882;top:2635;width:15;height:24" coordorigin="9882,2635" coordsize="15,24">
              <v:shape style="position:absolute;left:9882;top:2635;width:15;height:24" coordorigin="9882,2635" coordsize="15,24" path="m9882,2659l9897,2635e" filled="false" stroked="true" strokeweight=".12pt" strokecolor="#000000">
                <v:path arrowok="t"/>
              </v:shape>
            </v:group>
            <v:group style="position:absolute;left:9885;top:2635;width:15;height:27" coordorigin="9885,2635" coordsize="15,27">
              <v:shape style="position:absolute;left:9885;top:2635;width:15;height:27" coordorigin="9885,2635" coordsize="15,27" path="m9885,2662l9899,2635e" filled="false" stroked="true" strokeweight=".12pt" strokecolor="#000000">
                <v:path arrowok="t"/>
              </v:shape>
            </v:group>
            <v:group style="position:absolute;left:9858;top:2633;width:51;height:51" coordorigin="9858,2633" coordsize="51,51">
              <v:shape style="position:absolute;left:9858;top:2633;width:51;height:51" coordorigin="9858,2633" coordsize="51,51" path="m9884,2633l9870,2633,9858,2644,9858,2658,9858,2672,9870,2683,9884,2683,9898,2683,9909,2672,9909,2658,9909,2644,9898,2633,9884,2633e" filled="false" stroked="true" strokeweight=".12pt" strokecolor="#000000">
                <v:path arrowok="t"/>
              </v:shape>
            </v:group>
            <v:group style="position:absolute;left:9856;top:2630;width:56;height:56" coordorigin="9856,2630" coordsize="56,56">
              <v:shape style="position:absolute;left:9856;top:2630;width:56;height:56" coordorigin="9856,2630" coordsize="56,56" path="m9884,2630l9868,2630,9856,2643,9856,2658,9856,2673,9868,2686,9884,2686,9899,2686,9911,2673,9911,2658,9911,2643,9899,2630,9884,2630e" filled="false" stroked="true" strokeweight=".12pt" strokecolor="#000000">
                <v:path arrowok="t"/>
              </v:shape>
            </v:group>
            <v:group style="position:absolute;left:9823;top:2597;width:120;height:121" coordorigin="9823,2597" coordsize="120,121">
              <v:shape style="position:absolute;left:9823;top:2597;width:120;height:121" coordorigin="9823,2597" coordsize="120,121" path="m9884,2597l9861,2601,9843,2612,9830,2629,9823,2650,9826,2675,9836,2695,9851,2710,9870,2718,9897,2715,9918,2706,9933,2693,9942,2675,9940,2648,9933,2626,9920,2610,9904,2600,9885,2597e" filled="false" stroked="true" strokeweight=".12pt" strokecolor="#000000">
                <v:path arrowok="t"/>
              </v:shape>
            </v:group>
            <v:group style="position:absolute;left:10748;top:2592;width:128;height:132" coordorigin="10748,2592" coordsize="128,132">
              <v:shape style="position:absolute;left:10748;top:2592;width:128;height:132" coordorigin="10748,2592" coordsize="128,132" path="m10812,2592l10790,2596,10771,2606,10757,2623,10748,2643,10750,2670,10758,2692,10771,2708,10787,2719,10807,2724,10831,2720,10851,2711,10866,2696,10876,2677,10874,2649,10867,2627,10855,2610,10840,2598,10822,2593e" filled="false" stroked="true" strokeweight=".12pt" strokecolor="#000000">
                <v:path arrowok="t"/>
              </v:shape>
            </v:group>
            <v:group style="position:absolute;left:10782;top:2660;width:29;height:2" coordorigin="10782,2660" coordsize="29,2">
              <v:shape style="position:absolute;left:10782;top:2660;width:29;height:2" coordorigin="10782,2660" coordsize="29,0" path="m10782,2660l10811,2660e" filled="false" stroked="true" strokeweight=".24pt" strokecolor="#000000">
                <v:path arrowok="t"/>
              </v:shape>
            </v:group>
            <v:group style="position:absolute;left:10811;top:2659;width:15;height:27" coordorigin="10811,2659" coordsize="15,27">
              <v:shape style="position:absolute;left:10811;top:2659;width:15;height:27" coordorigin="10811,2659" coordsize="15,27" path="m10811,2659l10826,2686e" filled="false" stroked="true" strokeweight=".12pt" strokecolor="#000000">
                <v:path arrowok="t"/>
              </v:shape>
            </v:group>
            <v:group style="position:absolute;left:10809;top:2662;width:15;height:24" coordorigin="10809,2662" coordsize="15,24">
              <v:shape style="position:absolute;left:10809;top:2662;width:15;height:24" coordorigin="10809,2662" coordsize="15,24" path="m10809,2662l10823,2686e" filled="false" stroked="true" strokeweight=".12pt" strokecolor="#000000">
                <v:path arrowok="t"/>
              </v:shape>
            </v:group>
            <v:group style="position:absolute;left:10809;top:2635;width:15;height:24" coordorigin="10809,2635" coordsize="15,24">
              <v:shape style="position:absolute;left:10809;top:2635;width:15;height:24" coordorigin="10809,2635" coordsize="15,24" path="m10809,2659l10823,2635e" filled="false" stroked="true" strokeweight=".12pt" strokecolor="#000000">
                <v:path arrowok="t"/>
              </v:shape>
            </v:group>
            <v:group style="position:absolute;left:10811;top:2635;width:15;height:27" coordorigin="10811,2635" coordsize="15,27">
              <v:shape style="position:absolute;left:10811;top:2635;width:15;height:27" coordorigin="10811,2635" coordsize="15,27" path="m10811,2662l10826,2635e" filled="false" stroked="true" strokeweight=".12pt" strokecolor="#000000">
                <v:path arrowok="t"/>
              </v:shape>
            </v:group>
            <v:group style="position:absolute;left:10787;top:2633;width:51;height:51" coordorigin="10787,2633" coordsize="51,51">
              <v:shape style="position:absolute;left:10787;top:2633;width:51;height:51" coordorigin="10787,2633" coordsize="51,51" path="m10812,2633l10798,2633,10787,2644,10787,2658,10787,2672,10798,2683,10812,2683,10826,2683,10838,2672,10838,2658,10838,2644,10826,2633,10812,2633e" filled="false" stroked="true" strokeweight=".12pt" strokecolor="#000000">
                <v:path arrowok="t"/>
              </v:shape>
            </v:group>
            <v:group style="position:absolute;left:10785;top:2630;width:56;height:56" coordorigin="10785,2630" coordsize="56,56">
              <v:shape style="position:absolute;left:10785;top:2630;width:56;height:56" coordorigin="10785,2630" coordsize="56,56" path="m10812,2630l10797,2630,10785,2643,10785,2658,10785,2673,10797,2686,10812,2686,10828,2686,10840,2673,10840,2658,10840,2643,10828,2630,10812,2630e" filled="false" stroked="true" strokeweight=".12pt" strokecolor="#000000">
                <v:path arrowok="t"/>
              </v:shape>
            </v:group>
            <v:group style="position:absolute;left:10752;top:2597;width:120;height:121" coordorigin="10752,2597" coordsize="120,121">
              <v:shape style="position:absolute;left:10752;top:2597;width:120;height:121" coordorigin="10752,2597" coordsize="120,121" path="m10812,2597l10790,2601,10772,2612,10758,2629,10752,2650,10755,2675,10765,2695,10780,2710,10799,2718,10826,2715,10847,2706,10862,2693,10871,2675,10869,2648,10861,2626,10849,2610,10832,2600,10813,2597e" filled="false" stroked="true" strokeweight=".12pt" strokecolor="#000000">
                <v:path arrowok="t"/>
              </v:shape>
            </v:group>
            <v:group style="position:absolute;left:9528;top:3674;width:371;height:371" coordorigin="9528,3674" coordsize="371,371">
              <v:shape style="position:absolute;left:9528;top:3674;width:371;height:371" coordorigin="9528,3674" coordsize="371,371" path="m9899,4045l9894,3985,9870,3901,9828,3826,9770,3764,9699,3716,9618,3685,9559,3676,9528,3674e" filled="false" stroked="true" strokeweight="0pt" strokecolor="#000000">
                <v:path arrowok="t"/>
              </v:shape>
            </v:group>
            <v:group style="position:absolute;left:9528;top:4192;width:371;height:371" coordorigin="9528,4192" coordsize="371,371">
              <v:shape style="position:absolute;left:9528;top:4192;width:371;height:371" coordorigin="9528,4192" coordsize="371,371" path="m9528,4562l9589,4558,9673,4533,9747,4491,9810,4433,9858,4362,9888,4281,9898,4222,9899,4192e" filled="false" stroked="true" strokeweight="0pt" strokecolor="#000000">
                <v:path arrowok="t"/>
              </v:shape>
            </v:group>
            <v:group style="position:absolute;left:9066;top:4687;width:2;height:56" coordorigin="9066,4687" coordsize="2,56">
              <v:shape style="position:absolute;left:9066;top:4687;width:2;height:56" coordorigin="9066,4687" coordsize="0,56" path="m9066,4687l9066,4742e" filled="false" stroked="true" strokeweight=".12pt" strokecolor="#000000">
                <v:path arrowok="t"/>
              </v:shape>
            </v:group>
            <v:group style="position:absolute;left:9437;top:4715;width:3;height:2" coordorigin="9437,4715" coordsize="3,2">
              <v:shape style="position:absolute;left:9437;top:4715;width:3;height:2" coordorigin="9437,4715" coordsize="3,0" path="m9437,4715l9440,4715e" filled="false" stroked="true" strokeweight="2.76pt" strokecolor="#000000">
                <v:path arrowok="t"/>
              </v:shape>
            </v:group>
            <v:group style="position:absolute;left:10070;top:3821;width:1080;height:2" coordorigin="10070,3821" coordsize="1080,2">
              <v:shape style="position:absolute;left:10070;top:3821;width:1080;height:2" coordorigin="10070,3821" coordsize="1080,0" path="m11150,3821l10070,3821e" filled="false" stroked="true" strokeweight=".12pt" strokecolor="#000000">
                <v:path arrowok="t"/>
              </v:shape>
            </v:group>
            <v:group style="position:absolute;left:10778;top:3895;width:372;height:2" coordorigin="10778,3895" coordsize="372,2">
              <v:shape style="position:absolute;left:10778;top:3895;width:372;height:2" coordorigin="10778,3895" coordsize="372,0" path="m10778,3895l11150,3895e" filled="false" stroked="true" strokeweight=".12pt" strokecolor="#000000">
                <v:path arrowok="t"/>
              </v:shape>
            </v:group>
            <v:group style="position:absolute;left:10480;top:3895;width:2;height:2" coordorigin="10480,3895" coordsize="2,2">
              <v:shape style="position:absolute;left:10480;top:3895;width:2;height:2" coordorigin="10480,3895" coordsize="0,0" path="m10480,3895l10480,3895e" filled="false" stroked="true" strokeweight=".12pt" strokecolor="#000000">
                <v:path arrowok="t"/>
              </v:shape>
            </v:group>
            <v:group style="position:absolute;left:10518;top:3895;width:8;height:2" coordorigin="10518,3895" coordsize="8,2">
              <v:shape style="position:absolute;left:10518;top:3895;width:8;height:2" coordorigin="10518,3895" coordsize="8,0" path="m10518,3895l10526,3895e" filled="false" stroked="true" strokeweight=".12pt" strokecolor="#000000">
                <v:path arrowok="t"/>
              </v:shape>
            </v:group>
            <v:group style="position:absolute;left:10934;top:3895;width:3;height:2" coordorigin="10934,3895" coordsize="3,2">
              <v:shape style="position:absolute;left:10934;top:3895;width:3;height:2" coordorigin="10934,3895" coordsize="3,0" path="m10934,3895l10936,3895e" filled="false" stroked="true" strokeweight=".12pt" strokecolor="#000000">
                <v:path arrowok="t"/>
              </v:shape>
            </v:group>
            <v:group style="position:absolute;left:10552;top:3895;width:2;height:2" coordorigin="10552,3895" coordsize="2,2">
              <v:shape style="position:absolute;left:10552;top:3895;width:2;height:2" coordorigin="10552,3895" coordsize="0,0" path="m10552,3895l10552,3895e" filled="false" stroked="true" strokeweight=".12pt" strokecolor="#000000">
                <v:path arrowok="t"/>
              </v:shape>
            </v:group>
            <v:group style="position:absolute;left:10893;top:3895;width:2;height:2" coordorigin="10893,3895" coordsize="2,2">
              <v:shape style="position:absolute;left:10893;top:3895;width:2;height:2" coordorigin="10893,3895" coordsize="0,0" path="m10893,3895l10893,3895e" filled="false" stroked="true" strokeweight=".12pt" strokecolor="#000000">
                <v:path arrowok="t"/>
              </v:shape>
            </v:group>
            <v:group style="position:absolute;left:10619;top:3895;width:3;height:2" coordorigin="10619,3895" coordsize="3,2">
              <v:shape style="position:absolute;left:10619;top:3895;width:3;height:2" coordorigin="10619,3895" coordsize="3,0" path="m10619,3895l10622,3895e" filled="false" stroked="true" strokeweight=".12pt" strokecolor="#000000">
                <v:path arrowok="t"/>
              </v:shape>
            </v:group>
            <v:group style="position:absolute;left:10850;top:3895;width:2;height:2" coordorigin="10850,3895" coordsize="2,2">
              <v:shape style="position:absolute;left:10850;top:3895;width:2;height:2" coordorigin="10850,3895" coordsize="0,0" path="m10850,3895l10850,3895e" filled="false" stroked="true" strokeweight=".12pt" strokecolor="#000000">
                <v:path arrowok="t"/>
              </v:shape>
            </v:group>
            <v:group style="position:absolute;left:10674;top:3895;width:3;height:2" coordorigin="10674,3895" coordsize="3,2">
              <v:shape style="position:absolute;left:10674;top:3895;width:3;height:2" coordorigin="10674,3895" coordsize="3,0" path="m10674,3895l10677,3895e" filled="false" stroked="true" strokeweight=".12pt" strokecolor="#000000">
                <v:path arrowok="t"/>
              </v:shape>
            </v:group>
            <v:group style="position:absolute;left:10830;top:3895;width:3;height:2" coordorigin="10830,3895" coordsize="3,2">
              <v:shape style="position:absolute;left:10830;top:3895;width:3;height:2" coordorigin="10830,3895" coordsize="3,0" path="m10830,3895l10833,3895e" filled="false" stroked="true" strokeweight=".12pt" strokecolor="#000000">
                <v:path arrowok="t"/>
              </v:shape>
            </v:group>
            <v:group style="position:absolute;left:10751;top:3895;width:3;height:2" coordorigin="10751,3895" coordsize="3,2">
              <v:shape style="position:absolute;left:10751;top:3895;width:3;height:2" coordorigin="10751,3895" coordsize="3,0" path="m10751,3895l10754,3895e" filled="false" stroked="true" strokeweight=".12pt" strokecolor="#000000">
                <v:path arrowok="t"/>
              </v:shape>
            </v:group>
            <v:group style="position:absolute;left:10804;top:3895;width:2;height:2" coordorigin="10804,3895" coordsize="2,2">
              <v:shape style="position:absolute;left:10804;top:3895;width:2;height:2" coordorigin="10804,3895" coordsize="0,0" path="m10804,3895l10804,3895e" filled="false" stroked="true" strokeweight=".12pt" strokecolor="#000000">
                <v:path arrowok="t"/>
              </v:shape>
            </v:group>
            <v:group style="position:absolute;left:10763;top:3895;width:3;height:2" coordorigin="10763,3895" coordsize="3,2">
              <v:shape style="position:absolute;left:10763;top:3895;width:3;height:2" coordorigin="10763,3895" coordsize="3,0" path="m10763,3895l10766,3895e" filled="false" stroked="true" strokeweight=".12pt" strokecolor="#000000">
                <v:path arrowok="t"/>
              </v:shape>
            </v:group>
            <v:group style="position:absolute;left:10778;top:3967;width:372;height:2" coordorigin="10778,3967" coordsize="372,2">
              <v:shape style="position:absolute;left:10778;top:3967;width:372;height:2" coordorigin="10778,3967" coordsize="372,0" path="m10778,3967l11150,3967e" filled="false" stroked="true" strokeweight=".12pt" strokecolor="#000000">
                <v:path arrowok="t"/>
              </v:shape>
            </v:group>
            <v:group style="position:absolute;left:10518;top:3967;width:5;height:2" coordorigin="10518,3967" coordsize="5,2">
              <v:shape style="position:absolute;left:10518;top:3967;width:5;height:2" coordorigin="10518,3967" coordsize="5,0" path="m10518,3967l10523,3967e" filled="false" stroked="true" strokeweight=".12pt" strokecolor="#000000">
                <v:path arrowok="t"/>
              </v:shape>
            </v:group>
            <v:group style="position:absolute;left:10926;top:3967;width:3;height:2" coordorigin="10926,3967" coordsize="3,2">
              <v:shape style="position:absolute;left:10926;top:3967;width:3;height:2" coordorigin="10926,3967" coordsize="3,0" path="m10926,3967l10929,3967e" filled="false" stroked="true" strokeweight=".12pt" strokecolor="#000000">
                <v:path arrowok="t"/>
              </v:shape>
            </v:group>
            <v:group style="position:absolute;left:10562;top:3967;width:2;height:2" coordorigin="10562,3967" coordsize="2,2">
              <v:shape style="position:absolute;left:10562;top:3967;width:2;height:2" coordorigin="10562,3967" coordsize="0,0" path="m10562,3967l10562,3967e" filled="false" stroked="true" strokeweight=".12pt" strokecolor="#000000">
                <v:path arrowok="t"/>
              </v:shape>
            </v:group>
            <v:group style="position:absolute;left:10886;top:3967;width:2;height:2" coordorigin="10886,3967" coordsize="2,2">
              <v:shape style="position:absolute;left:10886;top:3967;width:2;height:2" coordorigin="10886,3967" coordsize="0,0" path="m10886,3967l10886,3967e" filled="false" stroked="true" strokeweight=".12pt" strokecolor="#000000">
                <v:path arrowok="t"/>
              </v:shape>
            </v:group>
            <v:group style="position:absolute;left:10619;top:3967;width:2;height:2" coordorigin="10619,3967" coordsize="2,2">
              <v:shape style="position:absolute;left:10619;top:3967;width:2;height:2" coordorigin="10619,3967" coordsize="0,0" path="m10619,3967l10619,3967e" filled="false" stroked="true" strokeweight=".12pt" strokecolor="#000000">
                <v:path arrowok="t"/>
              </v:shape>
            </v:group>
            <v:group style="position:absolute;left:10674;top:3967;width:2;height:2" coordorigin="10674,3967" coordsize="2,2">
              <v:shape style="position:absolute;left:10674;top:3967;width:2;height:2" coordorigin="10674,3967" coordsize="0,0" path="m10674,3967l10674,3967e" filled="false" stroked="true" strokeweight=".12pt" strokecolor="#000000">
                <v:path arrowok="t"/>
              </v:shape>
            </v:group>
            <v:group style="position:absolute;left:10804;top:3967;width:2;height:2" coordorigin="10804,3967" coordsize="2,2">
              <v:shape style="position:absolute;left:10804;top:3967;width:2;height:2" coordorigin="10804,3967" coordsize="0,0" path="m10804,3967l10804,3967e" filled="false" stroked="true" strokeweight=".12pt" strokecolor="#000000">
                <v:path arrowok="t"/>
              </v:shape>
            </v:group>
            <v:group style="position:absolute;left:10778;top:4039;width:372;height:2" coordorigin="10778,4039" coordsize="372,2">
              <v:shape style="position:absolute;left:10778;top:4039;width:372;height:2" coordorigin="10778,4039" coordsize="372,0" path="m10778,4039l11150,4039e" filled="false" stroked="true" strokeweight=".12pt" strokecolor="#000000">
                <v:path arrowok="t"/>
              </v:shape>
            </v:group>
            <v:group style="position:absolute;left:10518;top:4039;width:5;height:2" coordorigin="10518,4039" coordsize="5,2">
              <v:shape style="position:absolute;left:10518;top:4039;width:5;height:2" coordorigin="10518,4039" coordsize="5,0" path="m10518,4039l10523,4039e" filled="false" stroked="true" strokeweight=".12pt" strokecolor="#000000">
                <v:path arrowok="t"/>
              </v:shape>
            </v:group>
            <v:group style="position:absolute;left:10571;top:4039;width:3;height:2" coordorigin="10571,4039" coordsize="3,2">
              <v:shape style="position:absolute;left:10571;top:4039;width:3;height:2" coordorigin="10571,4039" coordsize="3,0" path="m10571,4039l10574,4039e" filled="false" stroked="true" strokeweight=".12pt" strokecolor="#000000">
                <v:path arrowok="t"/>
              </v:shape>
            </v:group>
            <v:group style="position:absolute;left:10619;top:4039;width:2;height:2" coordorigin="10619,4039" coordsize="2,2">
              <v:shape style="position:absolute;left:10619;top:4039;width:2;height:2" coordorigin="10619,4039" coordsize="0,0" path="m10619,4039l10619,4039e" filled="false" stroked="true" strokeweight=".12pt" strokecolor="#000000">
                <v:path arrowok="t"/>
              </v:shape>
            </v:group>
            <v:group style="position:absolute;left:10650;top:4039;width:15;height:2" coordorigin="10650,4039" coordsize="15,2">
              <v:shape style="position:absolute;left:10650;top:4039;width:15;height:2" coordorigin="10650,4039" coordsize="15,0" path="m10650,4039l10665,4039e" filled="false" stroked="true" strokeweight=".12pt" strokecolor="#000000">
                <v:path arrowok="t"/>
              </v:shape>
            </v:group>
            <v:group style="position:absolute;left:10674;top:4039;width:2;height:2" coordorigin="10674,4039" coordsize="2,2">
              <v:shape style="position:absolute;left:10674;top:4039;width:2;height:2" coordorigin="10674,4039" coordsize="0,0" path="m10674,4039l10674,4039e" filled="false" stroked="true" strokeweight=".12pt" strokecolor="#000000">
                <v:path arrowok="t"/>
              </v:shape>
            </v:group>
            <v:group style="position:absolute;left:10070;top:3947;width:718;height:2" coordorigin="10070,3947" coordsize="718,2">
              <v:shape style="position:absolute;left:10070;top:3947;width:718;height:2" coordorigin="10070,3947" coordsize="718,0" path="m10070,3947l10787,3947e" filled="false" stroked="true" strokeweight=".72pt" strokecolor="#000000">
                <v:path arrowok="t"/>
              </v:shape>
            </v:group>
            <v:group style="position:absolute;left:10476;top:3830;width:2;height:236" coordorigin="10476,3830" coordsize="2,236">
              <v:shape style="position:absolute;left:10476;top:3830;width:2;height:236" coordorigin="10476,3830" coordsize="0,236" path="m10476,3830l10476,4066e" filled="false" stroked="true" strokeweight=".54pt" strokecolor="#000000">
                <v:path arrowok="t"/>
              </v:shape>
            </v:group>
            <v:group style="position:absolute;left:10478;top:4042;width:3;height:22" coordorigin="10478,4042" coordsize="3,22">
              <v:shape style="position:absolute;left:10478;top:4042;width:3;height:22" coordorigin="10478,4042" coordsize="3,22" path="m10476,4052l10481,4052e" filled="false" stroked="true" strokeweight="1.3pt" strokecolor="#000000">
                <v:path arrowok="t"/>
              </v:shape>
            </v:group>
            <v:group style="position:absolute;left:10478;top:3830;width:3;height:22" coordorigin="10478,3830" coordsize="3,22">
              <v:shape style="position:absolute;left:10478;top:3830;width:3;height:22" coordorigin="10478,3830" coordsize="3,22" path="m10478,3830l10478,3852,10480,3852e" filled="false" stroked="true" strokeweight=".12pt" strokecolor="#000000">
                <v:path arrowok="t"/>
              </v:shape>
            </v:group>
            <v:group style="position:absolute;left:10542;top:3830;width:3;height:22" coordorigin="10542,3830" coordsize="3,22">
              <v:shape style="position:absolute;left:10542;top:3830;width:3;height:22" coordorigin="10542,3830" coordsize="3,22" path="m10545,3852l10542,3830e" filled="false" stroked="true" strokeweight=".12pt" strokecolor="#000000">
                <v:path arrowok="t"/>
              </v:shape>
            </v:group>
            <v:group style="position:absolute;left:10540;top:3833;width:5;height:22" coordorigin="10540,3833" coordsize="5,22">
              <v:shape style="position:absolute;left:10540;top:3833;width:5;height:22" coordorigin="10540,3833" coordsize="5,22" path="m10540,3833l10542,3854,10545,3852e" filled="false" stroked="true" strokeweight=".12pt" strokecolor="#000000">
                <v:path arrowok="t"/>
              </v:shape>
            </v:group>
            <v:group style="position:absolute;left:10524;top:3830;width:2;height:212" coordorigin="10524,3830" coordsize="2,212">
              <v:shape style="position:absolute;left:10524;top:3830;width:2;height:212" coordorigin="10524,3830" coordsize="0,212" path="m10524,3830l10524,4042e" filled="false" stroked="true" strokeweight=".24pt" strokecolor="#000000">
                <v:path arrowok="t"/>
              </v:shape>
            </v:group>
            <v:group style="position:absolute;left:10523;top:3830;width:3;height:22" coordorigin="10523,3830" coordsize="3,22">
              <v:shape style="position:absolute;left:10523;top:3830;width:3;height:22" coordorigin="10523,3830" coordsize="3,22" path="m10523,3830l10523,3852,10526,3852e" filled="false" stroked="true" strokeweight=".12pt" strokecolor="#000000">
                <v:path arrowok="t"/>
              </v:shape>
            </v:group>
            <v:group style="position:absolute;left:10518;top:3830;width:2;height:212" coordorigin="10518,3830" coordsize="2,212">
              <v:shape style="position:absolute;left:10518;top:3830;width:2;height:212" coordorigin="10518,3830" coordsize="0,212" path="m10518,3830l10518,4042e" filled="false" stroked="true" strokeweight=".12pt" strokecolor="#000000">
                <v:path arrowok="t"/>
              </v:shape>
            </v:group>
            <v:group style="position:absolute;left:10516;top:3830;width:3;height:22" coordorigin="10516,3830" coordsize="3,22">
              <v:shape style="position:absolute;left:10516;top:3830;width:3;height:22" coordorigin="10516,3830" coordsize="3,22" path="m10516,3830l10516,3852,10518,3852e" filled="false" stroked="true" strokeweight=".12pt" strokecolor="#000000">
                <v:path arrowok="t"/>
              </v:shape>
            </v:group>
            <v:group style="position:absolute;left:10674;top:3830;width:3;height:22" coordorigin="10674,3830" coordsize="3,22">
              <v:shape style="position:absolute;left:10674;top:3830;width:3;height:22" coordorigin="10674,3830" coordsize="3,22" path="m10673,3841l10678,3841e" filled="false" stroked="true" strokeweight="1.3pt" strokecolor="#000000">
                <v:path arrowok="t"/>
              </v:shape>
            </v:group>
            <v:group style="position:absolute;left:10619;top:3830;width:3;height:22" coordorigin="10619,3830" coordsize="3,22">
              <v:shape style="position:absolute;left:10619;top:3830;width:3;height:22" coordorigin="10619,3830" coordsize="3,22" path="m10618,3841l10623,3841e" filled="false" stroked="true" strokeweight="1.3pt" strokecolor="#000000">
                <v:path arrowok="t"/>
              </v:shape>
            </v:group>
            <v:group style="position:absolute;left:10636;top:3830;width:8;height:22" coordorigin="10636,3830" coordsize="8,22">
              <v:shape style="position:absolute;left:10636;top:3830;width:8;height:22" coordorigin="10636,3830" coordsize="8,22" path="m10643,3852l10641,3830,10636,3830,10641,3852,10643,3852e" filled="false" stroked="true" strokeweight=".12pt" strokecolor="#000000">
                <v:path arrowok="t"/>
              </v:shape>
            </v:group>
            <v:group style="position:absolute;left:10571;top:4039;width:8;height:24" coordorigin="10571,4039" coordsize="8,24">
              <v:shape style="position:absolute;left:10571;top:4039;width:8;height:24" coordorigin="10571,4039" coordsize="8,24" path="m10576,4039l10578,4061,10576,4063,10571,4042,10576,4039e" filled="false" stroked="true" strokeweight=".12pt" strokecolor="#000000">
                <v:path arrowok="t"/>
              </v:shape>
            </v:group>
            <v:group style="position:absolute;left:10523;top:4042;width:3;height:22" coordorigin="10523,4042" coordsize="3,22">
              <v:shape style="position:absolute;left:10523;top:4042;width:3;height:22" coordorigin="10523,4042" coordsize="3,22" path="m10522,4052l10527,4052e" filled="false" stroked="true" strokeweight="1.3pt" strokecolor="#000000">
                <v:path arrowok="t"/>
              </v:shape>
            </v:group>
            <v:group style="position:absolute;left:10516;top:4042;width:3;height:22" coordorigin="10516,4042" coordsize="3,22">
              <v:shape style="position:absolute;left:10516;top:4042;width:3;height:22" coordorigin="10516,4042" coordsize="3,22" path="m10515,4052l10520,4052e" filled="false" stroked="true" strokeweight="1.3pt" strokecolor="#000000">
                <v:path arrowok="t"/>
              </v:shape>
            </v:group>
            <v:group style="position:absolute;left:10674;top:4042;width:3;height:22" coordorigin="10674,4042" coordsize="3,22">
              <v:shape style="position:absolute;left:10674;top:4042;width:3;height:22" coordorigin="10674,4042" coordsize="3,22" path="m10673,4052l10678,4052e" filled="false" stroked="true" strokeweight="1.3pt" strokecolor="#000000">
                <v:path arrowok="t"/>
              </v:shape>
            </v:group>
            <v:group style="position:absolute;left:10662;top:4042;width:8;height:22" coordorigin="10662,4042" coordsize="8,22">
              <v:shape style="position:absolute;left:10662;top:4042;width:8;height:22" coordorigin="10662,4042" coordsize="8,22" path="m10665,4042l10670,4063,10665,4063,10662,4042,10665,4042e" filled="false" stroked="true" strokeweight=".12pt" strokecolor="#000000">
                <v:path arrowok="t"/>
              </v:shape>
            </v:group>
            <v:group style="position:absolute;left:10648;top:4042;width:5;height:22" coordorigin="10648,4042" coordsize="5,22">
              <v:shape style="position:absolute;left:10648;top:4042;width:5;height:22" coordorigin="10648,4042" coordsize="5,22" path="m10653,4042l10650,4063,10648,4063,10650,4042,10653,4042e" filled="false" stroked="true" strokeweight=".12pt" strokecolor="#000000">
                <v:path arrowok="t"/>
              </v:shape>
            </v:group>
            <v:group style="position:absolute;left:10641;top:3852;width:24;height:190" coordorigin="10641,3852" coordsize="24,190">
              <v:shape style="position:absolute;left:10641;top:3852;width:24;height:190" coordorigin="10641,3852" coordsize="24,190" path="m10665,4042l10641,3852e" filled="false" stroked="true" strokeweight=".12pt" strokecolor="#000000">
                <v:path arrowok="t"/>
              </v:shape>
            </v:group>
            <v:group style="position:absolute;left:10612;top:3947;width:538;height:2" coordorigin="10612,3947" coordsize="538,2">
              <v:shape style="position:absolute;left:10612;top:3947;width:538;height:2" coordorigin="10612,3947" coordsize="538,0" path="m10612,3947l11150,3947e" filled="false" stroked="true" strokeweight=".72pt" strokecolor="#000000">
                <v:path arrowok="t"/>
              </v:shape>
            </v:group>
            <v:group style="position:absolute;left:11078;top:4051;width:72;height:2" coordorigin="11078,4051" coordsize="72,2">
              <v:shape style="position:absolute;left:11078;top:4051;width:72;height:2" coordorigin="11078,4051" coordsize="72,0" path="m11150,4051l11078,4051e" filled="false" stroked="true" strokeweight=".12pt" strokecolor="#000000">
                <v:path arrowok="t"/>
              </v:shape>
            </v:group>
            <v:group style="position:absolute;left:10907;top:4051;width:113;height:2" coordorigin="10907,4051" coordsize="113,2">
              <v:shape style="position:absolute;left:10907;top:4051;width:113;height:2" coordorigin="10907,4051" coordsize="113,0" path="m11020,4051l10907,4051e" filled="false" stroked="true" strokeweight=".12pt" strokecolor="#000000">
                <v:path arrowok="t"/>
              </v:shape>
            </v:group>
            <v:group style="position:absolute;left:10778;top:3974;width:72;height:77" coordorigin="10778,3974" coordsize="72,77">
              <v:shape style="position:absolute;left:10778;top:3974;width:72;height:77" coordorigin="10778,3974" coordsize="72,77" path="m10850,4051l10778,4051,10778,3974e" filled="false" stroked="true" strokeweight=".12pt" strokecolor="#000000">
                <v:path arrowok="t"/>
              </v:shape>
            </v:group>
            <v:group style="position:absolute;left:10778;top:3842;width:72;height:77" coordorigin="10778,3842" coordsize="72,77">
              <v:shape style="position:absolute;left:10778;top:3842;width:72;height:77" coordorigin="10778,3842" coordsize="72,77" path="m10778,3919l10778,3842,10850,3842e" filled="false" stroked="true" strokeweight=".12pt" strokecolor="#000000">
                <v:path arrowok="t"/>
              </v:shape>
            </v:group>
            <v:group style="position:absolute;left:10907;top:3842;width:113;height:2" coordorigin="10907,3842" coordsize="113,2">
              <v:shape style="position:absolute;left:10907;top:3842;width:113;height:2" coordorigin="10907,3842" coordsize="113,0" path="m10907,3842l11020,3842e" filled="false" stroked="true" strokeweight=".12pt" strokecolor="#000000">
                <v:path arrowok="t"/>
              </v:shape>
            </v:group>
            <v:group style="position:absolute;left:11078;top:3842;width:72;height:2" coordorigin="11078,3842" coordsize="72,2">
              <v:shape style="position:absolute;left:11078;top:3842;width:72;height:2" coordorigin="11078,3842" coordsize="72,0" path="m11078,3842l11150,3842e" filled="false" stroked="true" strokeweight=".12pt" strokecolor="#000000">
                <v:path arrowok="t"/>
              </v:shape>
            </v:group>
            <v:group style="position:absolute;left:11118;top:3842;width:2;height:77" coordorigin="11118,3842" coordsize="2,77">
              <v:shape style="position:absolute;left:11118;top:3842;width:2;height:77" coordorigin="11118,3842" coordsize="0,77" path="m11118,3842l11118,3919e" filled="false" stroked="true" strokeweight=".12pt" strokecolor="#000000">
                <v:path arrowok="t"/>
              </v:shape>
            </v:group>
            <v:group style="position:absolute;left:11118;top:3974;width:2;height:77" coordorigin="11118,3974" coordsize="2,77">
              <v:shape style="position:absolute;left:11118;top:3974;width:2;height:77" coordorigin="11118,3974" coordsize="0,77" path="m11118,3974l11118,4051e" filled="false" stroked="true" strokeweight=".12pt" strokecolor="#000000">
                <v:path arrowok="t"/>
              </v:shape>
            </v:group>
            <v:group style="position:absolute;left:10763;top:4042;width:3;height:22" coordorigin="10763,4042" coordsize="3,22">
              <v:shape style="position:absolute;left:10763;top:4042;width:3;height:22" coordorigin="10763,4042" coordsize="3,22" path="m10762,4052l10767,4052e" filled="false" stroked="true" strokeweight="1.3pt" strokecolor="#000000">
                <v:path arrowok="t"/>
              </v:shape>
            </v:group>
            <v:group style="position:absolute;left:10751;top:3828;width:2;height:238" coordorigin="10751,3828" coordsize="2,238">
              <v:shape style="position:absolute;left:10751;top:3828;width:2;height:238" coordorigin="10751,3828" coordsize="0,238" path="m10751,3828l10751,4066e" filled="false" stroked="true" strokeweight=".24pt" strokecolor="#000000">
                <v:path arrowok="t"/>
              </v:shape>
            </v:group>
            <v:group style="position:absolute;left:10619;top:4042;width:3;height:22" coordorigin="10619,4042" coordsize="3,22">
              <v:shape style="position:absolute;left:10619;top:4042;width:3;height:22" coordorigin="10619,4042" coordsize="3,22" path="m10618,4052l10623,4052e" filled="false" stroked="true" strokeweight="1.3pt" strokecolor="#000000">
                <v:path arrowok="t"/>
              </v:shape>
            </v:group>
            <v:group style="position:absolute;left:10650;top:3830;width:20;height:212" coordorigin="10650,3830" coordsize="20,212">
              <v:shape style="position:absolute;left:10650;top:3830;width:20;height:212" coordorigin="10650,3830" coordsize="20,212" path="m10667,3852l10670,3830,10667,3830,10665,3852,10667,3852,10650,4042e" filled="false" stroked="true" strokeweight=".12pt" strokecolor="#000000">
                <v:path arrowok="t"/>
              </v:shape>
            </v:group>
            <v:group style="position:absolute;left:10545;top:3854;width:29;height:188" coordorigin="10545,3854" coordsize="29,188">
              <v:shape style="position:absolute;left:10545;top:3854;width:29;height:188" coordorigin="10545,3854" coordsize="29,188" path="m10574,4042l10545,3854e" filled="false" stroked="true" strokeweight=".12pt" strokecolor="#000000">
                <v:path arrowok="t"/>
              </v:shape>
            </v:group>
            <v:group style="position:absolute;left:10619;top:3852;width:2;height:190" coordorigin="10619,3852" coordsize="2,190">
              <v:shape style="position:absolute;left:10619;top:3852;width:2;height:190" coordorigin="10619,3852" coordsize="0,190" path="m10619,4042l10619,3852e" filled="false" stroked="true" strokeweight=".12pt" strokecolor="#000000">
                <v:path arrowok="t"/>
              </v:shape>
            </v:group>
            <v:group style="position:absolute;left:10674;top:3852;width:2;height:190" coordorigin="10674,3852" coordsize="2,190">
              <v:shape style="position:absolute;left:10674;top:3852;width:2;height:190" coordorigin="10674,3852" coordsize="0,190" path="m10674,4042l10674,3852e" filled="false" stroked="true" strokeweight=".12pt" strokecolor="#000000">
                <v:path arrowok="t"/>
              </v:shape>
            </v:group>
            <v:group style="position:absolute;left:11140;top:3821;width:2;height:272" coordorigin="11140,3821" coordsize="2,272">
              <v:shape style="position:absolute;left:11140;top:3821;width:2;height:272" coordorigin="11140,3821" coordsize="0,272" path="m11140,4092l11140,3821e" filled="false" stroked="true" strokeweight=".12pt" strokecolor="#000000">
                <v:path arrowok="t"/>
              </v:shape>
            </v:group>
            <v:group style="position:absolute;left:10763;top:3852;width:2;height:190" coordorigin="10763,3852" coordsize="2,190">
              <v:shape style="position:absolute;left:10763;top:3852;width:2;height:190" coordorigin="10763,3852" coordsize="0,190" path="m10763,4042l10763,3852e" filled="false" stroked="true" strokeweight=".12pt" strokecolor="#000000">
                <v:path arrowok="t"/>
              </v:shape>
            </v:group>
            <v:group style="position:absolute;left:10763;top:3830;width:3;height:22" coordorigin="10763,3830" coordsize="3,22">
              <v:shape style="position:absolute;left:10763;top:3830;width:3;height:22" coordorigin="10763,3830" coordsize="3,22" path="m10762,3841l10767,3841e" filled="false" stroked="true" strokeweight="1.3pt" strokecolor="#000000">
                <v:path arrowok="t"/>
              </v:shape>
            </v:group>
            <v:group style="position:absolute;left:10314;top:4039;width:8;height:2" coordorigin="10314,4039" coordsize="8,2">
              <v:shape style="position:absolute;left:10314;top:4039;width:8;height:2" coordorigin="10314,4039" coordsize="8,0" path="m10314,4039l10322,4039e" filled="false" stroked="true" strokeweight=".12pt" strokecolor="#000000">
                <v:path arrowok="t"/>
              </v:shape>
            </v:group>
            <v:group style="position:absolute;left:10370;top:4039;width:3;height:2" coordorigin="10370,4039" coordsize="3,2">
              <v:shape style="position:absolute;left:10370;top:4039;width:3;height:2" coordorigin="10370,4039" coordsize="3,0" path="m10370,4039l10372,4039e" filled="false" stroked="true" strokeweight=".12pt" strokecolor="#000000">
                <v:path arrowok="t"/>
              </v:shape>
            </v:group>
            <v:group style="position:absolute;left:10415;top:4039;width:3;height:2" coordorigin="10415,4039" coordsize="3,2">
              <v:shape style="position:absolute;left:10415;top:4039;width:3;height:2" coordorigin="10415,4039" coordsize="3,0" path="m10415,4039l10418,4039e" filled="false" stroked="true" strokeweight=".12pt" strokecolor="#000000">
                <v:path arrowok="t"/>
              </v:shape>
            </v:group>
            <v:group style="position:absolute;left:10449;top:4039;width:15;height:2" coordorigin="10449,4039" coordsize="15,2">
              <v:shape style="position:absolute;left:10449;top:4039;width:15;height:2" coordorigin="10449,4039" coordsize="15,0" path="m10449,4039l10463,4039e" filled="false" stroked="true" strokeweight=".12pt" strokecolor="#000000">
                <v:path arrowok="t"/>
              </v:shape>
            </v:group>
            <v:group style="position:absolute;left:10470;top:4039;width:3;height:2" coordorigin="10470,4039" coordsize="3,2">
              <v:shape style="position:absolute;left:10470;top:4039;width:3;height:2" coordorigin="10470,4039" coordsize="3,0" path="m10470,4039l10473,4039e" filled="false" stroked="true" strokeweight=".12pt" strokecolor="#000000">
                <v:path arrowok="t"/>
              </v:shape>
            </v:group>
            <v:group style="position:absolute;left:10276;top:3830;width:3;height:233" coordorigin="10276,3830" coordsize="3,233">
              <v:shape style="position:absolute;left:10276;top:3830;width:3;height:233" coordorigin="10276,3830" coordsize="3,233" path="m10278,4042l10276,4042,10276,4063,10278,4063,10278,4042,10278,3852,10278,3830e" filled="false" stroked="true" strokeweight=".12pt" strokecolor="#000000">
                <v:path arrowok="t"/>
              </v:shape>
            </v:group>
            <v:group style="position:absolute;left:10276;top:3830;width:3;height:22" coordorigin="10276,3830" coordsize="3,22">
              <v:shape style="position:absolute;left:10276;top:3830;width:3;height:22" coordorigin="10276,3830" coordsize="3,22" path="m10276,3830l10276,3852,10278,3852e" filled="false" stroked="true" strokeweight=".12pt" strokecolor="#000000">
                <v:path arrowok="t"/>
              </v:shape>
            </v:group>
            <v:group style="position:absolute;left:10341;top:3830;width:3;height:22" coordorigin="10341,3830" coordsize="3,22">
              <v:shape style="position:absolute;left:10341;top:3830;width:3;height:22" coordorigin="10341,3830" coordsize="3,22" path="m10343,3852l10341,3830e" filled="false" stroked="true" strokeweight=".12pt" strokecolor="#000000">
                <v:path arrowok="t"/>
              </v:shape>
            </v:group>
            <v:group style="position:absolute;left:10338;top:3833;width:5;height:22" coordorigin="10338,3833" coordsize="5,22">
              <v:shape style="position:absolute;left:10338;top:3833;width:5;height:22" coordorigin="10338,3833" coordsize="5,22" path="m10338,3833l10341,3854,10343,3852e" filled="false" stroked="true" strokeweight=".12pt" strokecolor="#000000">
                <v:path arrowok="t"/>
              </v:shape>
            </v:group>
            <v:group style="position:absolute;left:10323;top:3830;width:2;height:212" coordorigin="10323,3830" coordsize="2,212">
              <v:shape style="position:absolute;left:10323;top:3830;width:2;height:212" coordorigin="10323,3830" coordsize="0,212" path="m10323,3830l10323,4042e" filled="false" stroked="true" strokeweight=".24pt" strokecolor="#000000">
                <v:path arrowok="t"/>
              </v:shape>
            </v:group>
            <v:group style="position:absolute;left:10322;top:3830;width:3;height:22" coordorigin="10322,3830" coordsize="3,22">
              <v:shape style="position:absolute;left:10322;top:3830;width:3;height:22" coordorigin="10322,3830" coordsize="3,22" path="m10322,3830l10322,3852,10324,3852e" filled="false" stroked="true" strokeweight=".12pt" strokecolor="#000000">
                <v:path arrowok="t"/>
              </v:shape>
            </v:group>
            <v:group style="position:absolute;left:10316;top:3830;width:2;height:212" coordorigin="10316,3830" coordsize="2,212">
              <v:shape style="position:absolute;left:10316;top:3830;width:2;height:212" coordorigin="10316,3830" coordsize="0,212" path="m10316,3830l10316,4042e" filled="false" stroked="true" strokeweight=".24pt" strokecolor="#000000">
                <v:path arrowok="t"/>
              </v:shape>
            </v:group>
            <v:group style="position:absolute;left:10314;top:3830;width:3;height:22" coordorigin="10314,3830" coordsize="3,22">
              <v:shape style="position:absolute;left:10314;top:3830;width:3;height:22" coordorigin="10314,3830" coordsize="3,22" path="m10314,3830l10314,3852,10317,3852e" filled="false" stroked="true" strokeweight=".12pt" strokecolor="#000000">
                <v:path arrowok="t"/>
              </v:shape>
            </v:group>
            <v:group style="position:absolute;left:10434;top:3830;width:8;height:22" coordorigin="10434,3830" coordsize="8,22">
              <v:shape style="position:absolute;left:10434;top:3830;width:8;height:22" coordorigin="10434,3830" coordsize="8,22" path="m10442,3852l10439,3830,10434,3830,10437,3852,10442,3852e" filled="false" stroked="true" strokeweight=".12pt" strokecolor="#000000">
                <v:path arrowok="t"/>
              </v:shape>
            </v:group>
            <v:group style="position:absolute;left:10370;top:4039;width:8;height:24" coordorigin="10370,4039" coordsize="8,24">
              <v:shape style="position:absolute;left:10370;top:4039;width:8;height:24" coordorigin="10370,4039" coordsize="8,24" path="m10374,4039l10377,4061,10374,4063,10370,4042,10374,4039e" filled="false" stroked="true" strokeweight=".12pt" strokecolor="#000000">
                <v:path arrowok="t"/>
              </v:shape>
            </v:group>
            <v:group style="position:absolute;left:10322;top:4042;width:3;height:22" coordorigin="10322,4042" coordsize="3,22">
              <v:shape style="position:absolute;left:10322;top:4042;width:3;height:22" coordorigin="10322,4042" coordsize="3,22" path="m10320,4052l10325,4052e" filled="false" stroked="true" strokeweight="1.3pt" strokecolor="#000000">
                <v:path arrowok="t"/>
              </v:shape>
            </v:group>
            <v:group style="position:absolute;left:10314;top:4042;width:3;height:22" coordorigin="10314,4042" coordsize="3,22">
              <v:shape style="position:absolute;left:10314;top:4042;width:3;height:22" coordorigin="10314,4042" coordsize="3,22" path="m10313,4052l10318,4052e" filled="false" stroked="true" strokeweight="1.3pt" strokecolor="#000000">
                <v:path arrowok="t"/>
              </v:shape>
            </v:group>
            <v:group style="position:absolute;left:10461;top:4042;width:5;height:22" coordorigin="10461,4042" coordsize="5,22">
              <v:shape style="position:absolute;left:10461;top:4042;width:5;height:22" coordorigin="10461,4042" coordsize="5,22" path="m10463,4042l10466,4063,10463,4063,10461,4042,10463,4042e" filled="false" stroked="true" strokeweight=".12pt" strokecolor="#000000">
                <v:path arrowok="t"/>
              </v:shape>
            </v:group>
            <v:group style="position:absolute;left:10446;top:4042;width:5;height:22" coordorigin="10446,4042" coordsize="5,22">
              <v:shape style="position:absolute;left:10446;top:4042;width:5;height:22" coordorigin="10446,4042" coordsize="5,22" path="m10451,4042l10449,4063,10446,4063,10449,4042,10451,4042e" filled="false" stroked="true" strokeweight=".12pt" strokecolor="#000000">
                <v:path arrowok="t"/>
              </v:shape>
            </v:group>
            <v:group style="position:absolute;left:10439;top:3852;width:24;height:190" coordorigin="10439,3852" coordsize="24,190">
              <v:shape style="position:absolute;left:10439;top:3852;width:24;height:190" coordorigin="10439,3852" coordsize="24,190" path="m10463,4042l10439,3852e" filled="false" stroked="true" strokeweight=".12pt" strokecolor="#000000">
                <v:path arrowok="t"/>
              </v:shape>
            </v:group>
            <v:group style="position:absolute;left:10449;top:3830;width:20;height:212" coordorigin="10449,3830" coordsize="20,212">
              <v:shape style="position:absolute;left:10449;top:3830;width:20;height:212" coordorigin="10449,3830" coordsize="20,212" path="m10466,3852l10468,3830,10466,3830,10463,3852,10466,3852,10449,4042e" filled="false" stroked="true" strokeweight=".12pt" strokecolor="#000000">
                <v:path arrowok="t"/>
              </v:shape>
            </v:group>
            <v:group style="position:absolute;left:10343;top:3854;width:29;height:188" coordorigin="10343,3854" coordsize="29,188">
              <v:shape style="position:absolute;left:10343;top:3854;width:29;height:188" coordorigin="10343,3854" coordsize="29,188" path="m10372,4042l10343,3854e" filled="false" stroked="true" strokeweight=".12pt" strokecolor="#000000">
                <v:path arrowok="t"/>
              </v:shape>
            </v:group>
            <v:group style="position:absolute;left:10418;top:3828;width:2;height:238" coordorigin="10418,3828" coordsize="2,238">
              <v:shape style="position:absolute;left:10418;top:3828;width:2;height:238" coordorigin="10418,3828" coordsize="0,238" path="m10418,3828l10418,4066e" filled="false" stroked="true" strokeweight=".24pt" strokecolor="#000000">
                <v:path arrowok="t"/>
              </v:shape>
            </v:group>
            <v:group style="position:absolute;left:10473;top:3828;width:2;height:214" coordorigin="10473,3828" coordsize="2,214">
              <v:shape style="position:absolute;left:10473;top:3828;width:2;height:214" coordorigin="10473,3828" coordsize="0,214" path="m10473,3828l10473,4042e" filled="false" stroked="true" strokeweight=".24pt" strokecolor="#000000">
                <v:path arrowok="t"/>
              </v:shape>
            </v:group>
            <v:group style="position:absolute;left:10163;top:3895;width:3;height:2" coordorigin="10163,3895" coordsize="3,2">
              <v:shape style="position:absolute;left:10163;top:3895;width:3;height:2" coordorigin="10163,3895" coordsize="3,0" path="m10163,3895l10166,3895e" filled="false" stroked="true" strokeweight=".12pt" strokecolor="#000000">
                <v:path arrowok="t"/>
              </v:shape>
            </v:group>
            <v:group style="position:absolute;left:10218;top:3895;width:3;height:2" coordorigin="10218,3895" coordsize="3,2">
              <v:shape style="position:absolute;left:10218;top:3895;width:3;height:2" coordorigin="10218,3895" coordsize="3,0" path="m10218,3895l10221,3895e" filled="false" stroked="true" strokeweight=".12pt" strokecolor="#000000">
                <v:path arrowok="t"/>
              </v:shape>
            </v:group>
            <v:group style="position:absolute;left:10106;top:3967;width:2;height:2" coordorigin="10106,3967" coordsize="2,2">
              <v:shape style="position:absolute;left:10106;top:3967;width:2;height:2" coordorigin="10106,3967" coordsize="0,0" path="m10106,3967l10106,3967e" filled="false" stroked="true" strokeweight=".12pt" strokecolor="#000000">
                <v:path arrowok="t"/>
              </v:shape>
            </v:group>
            <v:group style="position:absolute;left:10163;top:3967;width:2;height:2" coordorigin="10163,3967" coordsize="2,2">
              <v:shape style="position:absolute;left:10163;top:3967;width:2;height:2" coordorigin="10163,3967" coordsize="0,0" path="m10163,3967l10163,3967e" filled="false" stroked="true" strokeweight=".12pt" strokecolor="#000000">
                <v:path arrowok="t"/>
              </v:shape>
            </v:group>
            <v:group style="position:absolute;left:10218;top:3967;width:2;height:2" coordorigin="10218,3967" coordsize="2,2">
              <v:shape style="position:absolute;left:10218;top:3967;width:2;height:2" coordorigin="10218,3967" coordsize="0,0" path="m10218,3967l10218,3967e" filled="false" stroked="true" strokeweight=".12pt" strokecolor="#000000">
                <v:path arrowok="t"/>
              </v:shape>
            </v:group>
            <v:group style="position:absolute;left:10115;top:4039;width:3;height:2" coordorigin="10115,4039" coordsize="3,2">
              <v:shape style="position:absolute;left:10115;top:4039;width:3;height:2" coordorigin="10115,4039" coordsize="3,0" path="m10115,4039l10118,4039e" filled="false" stroked="true" strokeweight=".12pt" strokecolor="#000000">
                <v:path arrowok="t"/>
              </v:shape>
            </v:group>
            <v:group style="position:absolute;left:10161;top:4039;width:3;height:2" coordorigin="10161,4039" coordsize="3,2">
              <v:shape style="position:absolute;left:10161;top:4039;width:3;height:2" coordorigin="10161,4039" coordsize="3,0" path="m10161,4039l10163,4039e" filled="false" stroked="true" strokeweight=".12pt" strokecolor="#000000">
                <v:path arrowok="t"/>
              </v:shape>
            </v:group>
            <v:group style="position:absolute;left:10194;top:4039;width:15;height:2" coordorigin="10194,4039" coordsize="15,2">
              <v:shape style="position:absolute;left:10194;top:4039;width:15;height:2" coordorigin="10194,4039" coordsize="15,0" path="m10194,4039l10209,4039e" filled="false" stroked="true" strokeweight=".12pt" strokecolor="#000000">
                <v:path arrowok="t"/>
              </v:shape>
            </v:group>
            <v:group style="position:absolute;left:10216;top:4039;width:3;height:2" coordorigin="10216,4039" coordsize="3,2">
              <v:shape style="position:absolute;left:10216;top:4039;width:3;height:2" coordorigin="10216,4039" coordsize="3,0" path="m10216,4039l10218,4039e" filled="false" stroked="true" strokeweight=".12pt" strokecolor="#000000">
                <v:path arrowok="t"/>
              </v:shape>
            </v:group>
            <v:group style="position:absolute;left:10180;top:3830;width:8;height:22" coordorigin="10180,3830" coordsize="8,22">
              <v:shape style="position:absolute;left:10180;top:3830;width:8;height:22" coordorigin="10180,3830" coordsize="8,22" path="m10187,3852l10185,3830,10180,3830,10182,3852,10187,3852e" filled="false" stroked="true" strokeweight=".12pt" strokecolor="#000000">
                <v:path arrowok="t"/>
              </v:shape>
            </v:group>
            <v:group style="position:absolute;left:10115;top:4039;width:8;height:24" coordorigin="10115,4039" coordsize="8,24">
              <v:shape style="position:absolute;left:10115;top:4039;width:8;height:24" coordorigin="10115,4039" coordsize="8,24" path="m10120,4039l10122,4061,10120,4063,10115,4042,10120,4039e" filled="false" stroked="true" strokeweight=".12pt" strokecolor="#000000">
                <v:path arrowok="t"/>
              </v:shape>
            </v:group>
            <v:group style="position:absolute;left:10206;top:4042;width:5;height:22" coordorigin="10206,4042" coordsize="5,22">
              <v:shape style="position:absolute;left:10206;top:4042;width:5;height:22" coordorigin="10206,4042" coordsize="5,22" path="m10209,4042l10211,4063,10209,4063,10206,4042,10209,4042e" filled="false" stroked="true" strokeweight=".12pt" strokecolor="#000000">
                <v:path arrowok="t"/>
              </v:shape>
            </v:group>
            <v:group style="position:absolute;left:10192;top:4042;width:5;height:22" coordorigin="10192,4042" coordsize="5,22">
              <v:shape style="position:absolute;left:10192;top:4042;width:5;height:22" coordorigin="10192,4042" coordsize="5,22" path="m10197,4042l10194,4063,10192,4063,10194,4042,10197,4042e" filled="false" stroked="true" strokeweight=".12pt" strokecolor="#000000">
                <v:path arrowok="t"/>
              </v:shape>
            </v:group>
            <v:group style="position:absolute;left:10185;top:3852;width:24;height:190" coordorigin="10185,3852" coordsize="24,190">
              <v:shape style="position:absolute;left:10185;top:3852;width:24;height:190" coordorigin="10185,3852" coordsize="24,190" path="m10209,4042l10185,3852e" filled="false" stroked="true" strokeweight=".12pt" strokecolor="#000000">
                <v:path arrowok="t"/>
              </v:shape>
            </v:group>
            <v:group style="position:absolute;left:10194;top:3830;width:20;height:212" coordorigin="10194,3830" coordsize="20,212">
              <v:shape style="position:absolute;left:10194;top:3830;width:20;height:212" coordorigin="10194,3830" coordsize="20,212" path="m10211,3852l10214,3830,10211,3830,10209,3852,10211,3852,10194,4042e" filled="false" stroked="true" strokeweight=".12pt" strokecolor="#000000">
                <v:path arrowok="t"/>
              </v:shape>
            </v:group>
            <v:group style="position:absolute;left:10089;top:3854;width:29;height:188" coordorigin="10089,3854" coordsize="29,188">
              <v:shape style="position:absolute;left:10089;top:3854;width:29;height:188" coordorigin="10089,3854" coordsize="29,188" path="m10118,4042l10089,3854e" filled="false" stroked="true" strokeweight=".12pt" strokecolor="#000000">
                <v:path arrowok="t"/>
              </v:shape>
            </v:group>
            <v:group style="position:absolute;left:10163;top:3828;width:2;height:238" coordorigin="10163,3828" coordsize="2,238">
              <v:shape style="position:absolute;left:10163;top:3828;width:2;height:238" coordorigin="10163,3828" coordsize="0,238" path="m10163,3828l10163,4066e" filled="false" stroked="true" strokeweight=".24pt" strokecolor="#000000">
                <v:path arrowok="t"/>
              </v:shape>
            </v:group>
            <v:group style="position:absolute;left:10218;top:3828;width:2;height:238" coordorigin="10218,3828" coordsize="2,238">
              <v:shape style="position:absolute;left:10218;top:3828;width:2;height:238" coordorigin="10218,3828" coordsize="0,238" path="m10218,3828l10218,4066e" filled="false" stroked="true" strokeweight=".24pt" strokecolor="#000000">
                <v:path arrowok="t"/>
              </v:shape>
            </v:group>
            <v:group style="position:absolute;left:10070;top:3821;width:1080;height:272" coordorigin="10070,3821" coordsize="1080,272">
              <v:shape style="position:absolute;left:10070;top:3821;width:1080;height:272" coordorigin="10070,3821" coordsize="1080,272" path="m10070,3821l11150,3821,11150,4092,10070,4092,10070,3821e" filled="false" stroked="true" strokeweight=".12pt" strokecolor="#000000">
                <v:path arrowok="t"/>
              </v:shape>
            </v:group>
            <v:group style="position:absolute;left:10070;top:4416;width:1080;height:2" coordorigin="10070,4416" coordsize="1080,2">
              <v:shape style="position:absolute;left:10070;top:4416;width:1080;height:2" coordorigin="10070,4416" coordsize="1080,0" path="m11150,4416l10070,4416e" filled="false" stroked="true" strokeweight=".12pt" strokecolor="#000000">
                <v:path arrowok="t"/>
              </v:shape>
            </v:group>
            <v:group style="position:absolute;left:10778;top:4342;width:372;height:2" coordorigin="10778,4342" coordsize="372,2">
              <v:shape style="position:absolute;left:10778;top:4342;width:372;height:2" coordorigin="10778,4342" coordsize="372,0" path="m10778,4342l11150,4342e" filled="false" stroked="true" strokeweight=".12pt" strokecolor="#000000">
                <v:path arrowok="t"/>
              </v:shape>
            </v:group>
            <v:group style="position:absolute;left:10480;top:4342;width:2;height:2" coordorigin="10480,4342" coordsize="2,2">
              <v:shape style="position:absolute;left:10480;top:4342;width:2;height:2" coordorigin="10480,4342" coordsize="0,0" path="m10480,4342l10480,4342e" filled="false" stroked="true" strokeweight=".12pt" strokecolor="#000000">
                <v:path arrowok="t"/>
              </v:shape>
            </v:group>
            <v:group style="position:absolute;left:10518;top:4342;width:8;height:2" coordorigin="10518,4342" coordsize="8,2">
              <v:shape style="position:absolute;left:10518;top:4342;width:8;height:2" coordorigin="10518,4342" coordsize="8,0" path="m10518,4342l10526,4342e" filled="false" stroked="true" strokeweight=".12pt" strokecolor="#000000">
                <v:path arrowok="t"/>
              </v:shape>
            </v:group>
            <v:group style="position:absolute;left:10934;top:4342;width:3;height:2" coordorigin="10934,4342" coordsize="3,2">
              <v:shape style="position:absolute;left:10934;top:4342;width:3;height:2" coordorigin="10934,4342" coordsize="3,0" path="m10934,4342l10936,4342e" filled="false" stroked="true" strokeweight=".12pt" strokecolor="#000000">
                <v:path arrowok="t"/>
              </v:shape>
            </v:group>
            <v:group style="position:absolute;left:10552;top:4342;width:2;height:2" coordorigin="10552,4342" coordsize="2,2">
              <v:shape style="position:absolute;left:10552;top:4342;width:2;height:2" coordorigin="10552,4342" coordsize="0,0" path="m10552,4342l10552,4342e" filled="false" stroked="true" strokeweight=".12pt" strokecolor="#000000">
                <v:path arrowok="t"/>
              </v:shape>
            </v:group>
            <v:group style="position:absolute;left:10893;top:4342;width:2;height:2" coordorigin="10893,4342" coordsize="2,2">
              <v:shape style="position:absolute;left:10893;top:4342;width:2;height:2" coordorigin="10893,4342" coordsize="0,0" path="m10893,4342l10893,4342e" filled="false" stroked="true" strokeweight=".12pt" strokecolor="#000000">
                <v:path arrowok="t"/>
              </v:shape>
            </v:group>
            <v:group style="position:absolute;left:10619;top:4342;width:3;height:2" coordorigin="10619,4342" coordsize="3,2">
              <v:shape style="position:absolute;left:10619;top:4342;width:3;height:2" coordorigin="10619,4342" coordsize="3,0" path="m10619,4342l10622,4342e" filled="false" stroked="true" strokeweight=".12pt" strokecolor="#000000">
                <v:path arrowok="t"/>
              </v:shape>
            </v:group>
            <v:group style="position:absolute;left:10850;top:4342;width:2;height:2" coordorigin="10850,4342" coordsize="2,2">
              <v:shape style="position:absolute;left:10850;top:4342;width:2;height:2" coordorigin="10850,4342" coordsize="0,0" path="m10850,4342l10850,4342e" filled="false" stroked="true" strokeweight=".12pt" strokecolor="#000000">
                <v:path arrowok="t"/>
              </v:shape>
            </v:group>
            <v:group style="position:absolute;left:10674;top:4342;width:3;height:2" coordorigin="10674,4342" coordsize="3,2">
              <v:shape style="position:absolute;left:10674;top:4342;width:3;height:2" coordorigin="10674,4342" coordsize="3,0" path="m10674,4342l10677,4342e" filled="false" stroked="true" strokeweight=".12pt" strokecolor="#000000">
                <v:path arrowok="t"/>
              </v:shape>
            </v:group>
            <v:group style="position:absolute;left:10830;top:4342;width:3;height:2" coordorigin="10830,4342" coordsize="3,2">
              <v:shape style="position:absolute;left:10830;top:4342;width:3;height:2" coordorigin="10830,4342" coordsize="3,0" path="m10830,4342l10833,4342e" filled="false" stroked="true" strokeweight=".12pt" strokecolor="#000000">
                <v:path arrowok="t"/>
              </v:shape>
            </v:group>
            <v:group style="position:absolute;left:10751;top:4342;width:3;height:2" coordorigin="10751,4342" coordsize="3,2">
              <v:shape style="position:absolute;left:10751;top:4342;width:3;height:2" coordorigin="10751,4342" coordsize="3,0" path="m10751,4342l10754,4342e" filled="false" stroked="true" strokeweight=".12pt" strokecolor="#000000">
                <v:path arrowok="t"/>
              </v:shape>
            </v:group>
            <v:group style="position:absolute;left:10804;top:4342;width:2;height:2" coordorigin="10804,4342" coordsize="2,2">
              <v:shape style="position:absolute;left:10804;top:4342;width:2;height:2" coordorigin="10804,4342" coordsize="0,0" path="m10804,4342l10804,4342e" filled="false" stroked="true" strokeweight=".12pt" strokecolor="#000000">
                <v:path arrowok="t"/>
              </v:shape>
            </v:group>
            <v:group style="position:absolute;left:10763;top:4342;width:3;height:2" coordorigin="10763,4342" coordsize="3,2">
              <v:shape style="position:absolute;left:10763;top:4342;width:3;height:2" coordorigin="10763,4342" coordsize="3,0" path="m10763,4342l10766,4342e" filled="false" stroked="true" strokeweight=".12pt" strokecolor="#000000">
                <v:path arrowok="t"/>
              </v:shape>
            </v:group>
            <v:group style="position:absolute;left:10778;top:4270;width:372;height:2" coordorigin="10778,4270" coordsize="372,2">
              <v:shape style="position:absolute;left:10778;top:4270;width:372;height:2" coordorigin="10778,4270" coordsize="372,0" path="m10778,4270l11150,4270e" filled="false" stroked="true" strokeweight=".12pt" strokecolor="#000000">
                <v:path arrowok="t"/>
              </v:shape>
            </v:group>
            <v:group style="position:absolute;left:10518;top:4270;width:5;height:2" coordorigin="10518,4270" coordsize="5,2">
              <v:shape style="position:absolute;left:10518;top:4270;width:5;height:2" coordorigin="10518,4270" coordsize="5,0" path="m10518,4270l10523,4270e" filled="false" stroked="true" strokeweight=".12pt" strokecolor="#000000">
                <v:path arrowok="t"/>
              </v:shape>
            </v:group>
            <v:group style="position:absolute;left:10926;top:4270;width:3;height:2" coordorigin="10926,4270" coordsize="3,2">
              <v:shape style="position:absolute;left:10926;top:4270;width:3;height:2" coordorigin="10926,4270" coordsize="3,0" path="m10926,4270l10929,4270e" filled="false" stroked="true" strokeweight=".12pt" strokecolor="#000000">
                <v:path arrowok="t"/>
              </v:shape>
            </v:group>
            <v:group style="position:absolute;left:10562;top:4270;width:2;height:2" coordorigin="10562,4270" coordsize="2,2">
              <v:shape style="position:absolute;left:10562;top:4270;width:2;height:2" coordorigin="10562,4270" coordsize="0,0" path="m10562,4270l10562,4270e" filled="false" stroked="true" strokeweight=".12pt" strokecolor="#000000">
                <v:path arrowok="t"/>
              </v:shape>
            </v:group>
            <v:group style="position:absolute;left:10886;top:4270;width:2;height:2" coordorigin="10886,4270" coordsize="2,2">
              <v:shape style="position:absolute;left:10886;top:4270;width:2;height:2" coordorigin="10886,4270" coordsize="0,0" path="m10886,4270l10886,4270e" filled="false" stroked="true" strokeweight=".12pt" strokecolor="#000000">
                <v:path arrowok="t"/>
              </v:shape>
            </v:group>
            <v:group style="position:absolute;left:10619;top:4270;width:2;height:2" coordorigin="10619,4270" coordsize="2,2">
              <v:shape style="position:absolute;left:10619;top:4270;width:2;height:2" coordorigin="10619,4270" coordsize="0,0" path="m10619,4270l10619,4270e" filled="false" stroked="true" strokeweight=".12pt" strokecolor="#000000">
                <v:path arrowok="t"/>
              </v:shape>
            </v:group>
            <v:group style="position:absolute;left:10674;top:4270;width:2;height:2" coordorigin="10674,4270" coordsize="2,2">
              <v:shape style="position:absolute;left:10674;top:4270;width:2;height:2" coordorigin="10674,4270" coordsize="0,0" path="m10674,4270l10674,4270e" filled="false" stroked="true" strokeweight=".12pt" strokecolor="#000000">
                <v:path arrowok="t"/>
              </v:shape>
            </v:group>
            <v:group style="position:absolute;left:10804;top:4270;width:2;height:2" coordorigin="10804,4270" coordsize="2,2">
              <v:shape style="position:absolute;left:10804;top:4270;width:2;height:2" coordorigin="10804,4270" coordsize="0,0" path="m10804,4270l10804,4270e" filled="false" stroked="true" strokeweight=".12pt" strokecolor="#000000">
                <v:path arrowok="t"/>
              </v:shape>
            </v:group>
            <v:group style="position:absolute;left:10778;top:4198;width:372;height:2" coordorigin="10778,4198" coordsize="372,2">
              <v:shape style="position:absolute;left:10778;top:4198;width:372;height:2" coordorigin="10778,4198" coordsize="372,0" path="m10778,4198l11150,4198e" filled="false" stroked="true" strokeweight=".12pt" strokecolor="#000000">
                <v:path arrowok="t"/>
              </v:shape>
            </v:group>
            <v:group style="position:absolute;left:10518;top:4198;width:5;height:2" coordorigin="10518,4198" coordsize="5,2">
              <v:shape style="position:absolute;left:10518;top:4198;width:5;height:2" coordorigin="10518,4198" coordsize="5,0" path="m10518,4198l10523,4198e" filled="false" stroked="true" strokeweight=".12pt" strokecolor="#000000">
                <v:path arrowok="t"/>
              </v:shape>
            </v:group>
            <v:group style="position:absolute;left:10571;top:4198;width:3;height:2" coordorigin="10571,4198" coordsize="3,2">
              <v:shape style="position:absolute;left:10571;top:4198;width:3;height:2" coordorigin="10571,4198" coordsize="3,0" path="m10571,4198l10574,4198e" filled="false" stroked="true" strokeweight=".12pt" strokecolor="#000000">
                <v:path arrowok="t"/>
              </v:shape>
            </v:group>
            <v:group style="position:absolute;left:10619;top:4198;width:2;height:2" coordorigin="10619,4198" coordsize="2,2">
              <v:shape style="position:absolute;left:10619;top:4198;width:2;height:2" coordorigin="10619,4198" coordsize="0,0" path="m10619,4198l10619,4198e" filled="false" stroked="true" strokeweight=".12pt" strokecolor="#000000">
                <v:path arrowok="t"/>
              </v:shape>
            </v:group>
            <v:group style="position:absolute;left:10650;top:4198;width:15;height:2" coordorigin="10650,4198" coordsize="15,2">
              <v:shape style="position:absolute;left:10650;top:4198;width:15;height:2" coordorigin="10650,4198" coordsize="15,0" path="m10650,4198l10665,4198e" filled="false" stroked="true" strokeweight=".12pt" strokecolor="#000000">
                <v:path arrowok="t"/>
              </v:shape>
            </v:group>
            <v:group style="position:absolute;left:10674;top:4198;width:2;height:2" coordorigin="10674,4198" coordsize="2,2">
              <v:shape style="position:absolute;left:10674;top:4198;width:2;height:2" coordorigin="10674,4198" coordsize="0,0" path="m10674,4198l10674,4198e" filled="false" stroked="true" strokeweight=".12pt" strokecolor="#000000">
                <v:path arrowok="t"/>
              </v:shape>
            </v:group>
            <v:group style="position:absolute;left:10070;top:4292;width:718;height:2" coordorigin="10070,4292" coordsize="718,2">
              <v:shape style="position:absolute;left:10070;top:4292;width:718;height:2" coordorigin="10070,4292" coordsize="718,0" path="m10070,4292l10787,4292e" filled="false" stroked="true" strokeweight=".72pt" strokecolor="#000000">
                <v:path arrowok="t"/>
              </v:shape>
            </v:group>
            <v:group style="position:absolute;left:10476;top:4171;width:2;height:238" coordorigin="10476,4171" coordsize="2,238">
              <v:shape style="position:absolute;left:10476;top:4171;width:2;height:238" coordorigin="10476,4171" coordsize="0,238" path="m10476,4171l10476,4409e" filled="false" stroked="true" strokeweight=".54pt" strokecolor="#000000">
                <v:path arrowok="t"/>
              </v:shape>
            </v:group>
            <v:group style="position:absolute;left:10478;top:4174;width:3;height:22" coordorigin="10478,4174" coordsize="3,22">
              <v:shape style="position:absolute;left:10478;top:4174;width:3;height:22" coordorigin="10478,4174" coordsize="3,22" path="m10476,4184l10481,4184e" filled="false" stroked="true" strokeweight="1.3pt" strokecolor="#000000">
                <v:path arrowok="t"/>
              </v:shape>
            </v:group>
            <v:group style="position:absolute;left:10478;top:4385;width:3;height:24" coordorigin="10478,4385" coordsize="3,24">
              <v:shape style="position:absolute;left:10478;top:4385;width:3;height:24" coordorigin="10478,4385" coordsize="3,24" path="m10478,4409l10478,4385,10480,4385e" filled="false" stroked="true" strokeweight=".12pt" strokecolor="#000000">
                <v:path arrowok="t"/>
              </v:shape>
            </v:group>
            <v:group style="position:absolute;left:10542;top:4385;width:3;height:22" coordorigin="10542,4385" coordsize="3,22">
              <v:shape style="position:absolute;left:10542;top:4385;width:3;height:22" coordorigin="10542,4385" coordsize="3,22" path="m10545,4385l10542,4406e" filled="false" stroked="true" strokeweight=".12pt" strokecolor="#000000">
                <v:path arrowok="t"/>
              </v:shape>
            </v:group>
            <v:group style="position:absolute;left:10540;top:4385;width:5;height:22" coordorigin="10540,4385" coordsize="5,22">
              <v:shape style="position:absolute;left:10540;top:4385;width:5;height:22" coordorigin="10540,4385" coordsize="5,22" path="m10540,4406l10542,4385,10545,4385e" filled="false" stroked="true" strokeweight=".12pt" strokecolor="#000000">
                <v:path arrowok="t"/>
              </v:shape>
            </v:group>
            <v:group style="position:absolute;left:10524;top:4195;width:2;height:214" coordorigin="10524,4195" coordsize="2,214">
              <v:shape style="position:absolute;left:10524;top:4195;width:2;height:214" coordorigin="10524,4195" coordsize="0,214" path="m10524,4195l10524,4409e" filled="false" stroked="true" strokeweight=".24pt" strokecolor="#000000">
                <v:path arrowok="t"/>
              </v:shape>
            </v:group>
            <v:group style="position:absolute;left:10523;top:4385;width:3;height:24" coordorigin="10523,4385" coordsize="3,24">
              <v:shape style="position:absolute;left:10523;top:4385;width:3;height:24" coordorigin="10523,4385" coordsize="3,24" path="m10523,4409l10523,4385,10526,4385e" filled="false" stroked="true" strokeweight=".12pt" strokecolor="#000000">
                <v:path arrowok="t"/>
              </v:shape>
            </v:group>
            <v:group style="position:absolute;left:10518;top:4195;width:2;height:214" coordorigin="10518,4195" coordsize="2,214">
              <v:shape style="position:absolute;left:10518;top:4195;width:2;height:214" coordorigin="10518,4195" coordsize="0,214" path="m10518,4195l10518,4409e" filled="false" stroked="true" strokeweight=".12pt" strokecolor="#000000">
                <v:path arrowok="t"/>
              </v:shape>
            </v:group>
            <v:group style="position:absolute;left:10516;top:4385;width:3;height:24" coordorigin="10516,4385" coordsize="3,24">
              <v:shape style="position:absolute;left:10516;top:4385;width:3;height:24" coordorigin="10516,4385" coordsize="3,24" path="m10516,4409l10516,4385,10518,4385e" filled="false" stroked="true" strokeweight=".12pt" strokecolor="#000000">
                <v:path arrowok="t"/>
              </v:shape>
            </v:group>
            <v:group style="position:absolute;left:10674;top:4385;width:3;height:24" coordorigin="10674,4385" coordsize="3,24">
              <v:shape style="position:absolute;left:10674;top:4385;width:3;height:24" coordorigin="10674,4385" coordsize="3,24" path="m10673,4397l10678,4397e" filled="false" stroked="true" strokeweight="1.42pt" strokecolor="#000000">
                <v:path arrowok="t"/>
              </v:shape>
            </v:group>
            <v:group style="position:absolute;left:10619;top:4385;width:3;height:24" coordorigin="10619,4385" coordsize="3,24">
              <v:shape style="position:absolute;left:10619;top:4385;width:3;height:24" coordorigin="10619,4385" coordsize="3,24" path="m10618,4397l10623,4397e" filled="false" stroked="true" strokeweight="1.42pt" strokecolor="#000000">
                <v:path arrowok="t"/>
              </v:shape>
            </v:group>
            <v:group style="position:absolute;left:10636;top:4385;width:8;height:22" coordorigin="10636,4385" coordsize="8,22">
              <v:shape style="position:absolute;left:10636;top:4385;width:8;height:22" coordorigin="10636,4385" coordsize="8,22" path="m10643,4385l10641,4406,10636,4406,10641,4385,10643,4385e" filled="false" stroked="true" strokeweight=".12pt" strokecolor="#000000">
                <v:path arrowok="t"/>
              </v:shape>
            </v:group>
            <v:group style="position:absolute;left:10571;top:4176;width:8;height:22" coordorigin="10571,4176" coordsize="8,22">
              <v:shape style="position:absolute;left:10571;top:4176;width:8;height:22" coordorigin="10571,4176" coordsize="8,22" path="m10576,4198l10578,4176,10576,4176,10571,4198,10576,4198e" filled="false" stroked="true" strokeweight=".12pt" strokecolor="#000000">
                <v:path arrowok="t"/>
              </v:shape>
            </v:group>
            <v:group style="position:absolute;left:10523;top:4174;width:3;height:22" coordorigin="10523,4174" coordsize="3,22">
              <v:shape style="position:absolute;left:10523;top:4174;width:3;height:22" coordorigin="10523,4174" coordsize="3,22" path="m10522,4184l10527,4184e" filled="false" stroked="true" strokeweight="1.3pt" strokecolor="#000000">
                <v:path arrowok="t"/>
              </v:shape>
            </v:group>
            <v:group style="position:absolute;left:10516;top:4174;width:3;height:22" coordorigin="10516,4174" coordsize="3,22">
              <v:shape style="position:absolute;left:10516;top:4174;width:3;height:22" coordorigin="10516,4174" coordsize="3,22" path="m10515,4184l10520,4184e" filled="false" stroked="true" strokeweight="1.3pt" strokecolor="#000000">
                <v:path arrowok="t"/>
              </v:shape>
            </v:group>
            <v:group style="position:absolute;left:10674;top:4174;width:3;height:22" coordorigin="10674,4174" coordsize="3,22">
              <v:shape style="position:absolute;left:10674;top:4174;width:3;height:22" coordorigin="10674,4174" coordsize="3,22" path="m10673,4184l10678,4184e" filled="false" stroked="true" strokeweight="1.3pt" strokecolor="#000000">
                <v:path arrowok="t"/>
              </v:shape>
            </v:group>
            <v:group style="position:absolute;left:10662;top:4176;width:8;height:22" coordorigin="10662,4176" coordsize="8,22">
              <v:shape style="position:absolute;left:10662;top:4176;width:8;height:22" coordorigin="10662,4176" coordsize="8,22" path="m10665,4198l10670,4176,10665,4176,10662,4198,10665,4198e" filled="false" stroked="true" strokeweight=".12pt" strokecolor="#000000">
                <v:path arrowok="t"/>
              </v:shape>
            </v:group>
            <v:group style="position:absolute;left:10648;top:4176;width:5;height:22" coordorigin="10648,4176" coordsize="5,22">
              <v:shape style="position:absolute;left:10648;top:4176;width:5;height:22" coordorigin="10648,4176" coordsize="5,22" path="m10653,4198l10650,4176,10648,4176,10650,4198,10653,4198e" filled="false" stroked="true" strokeweight=".12pt" strokecolor="#000000">
                <v:path arrowok="t"/>
              </v:shape>
            </v:group>
            <v:group style="position:absolute;left:10641;top:4198;width:24;height:188" coordorigin="10641,4198" coordsize="24,188">
              <v:shape style="position:absolute;left:10641;top:4198;width:24;height:188" coordorigin="10641,4198" coordsize="24,188" path="m10665,4198l10641,4385e" filled="false" stroked="true" strokeweight=".12pt" strokecolor="#000000">
                <v:path arrowok="t"/>
              </v:shape>
            </v:group>
            <v:group style="position:absolute;left:10612;top:4292;width:538;height:2" coordorigin="10612,4292" coordsize="538,2">
              <v:shape style="position:absolute;left:10612;top:4292;width:538;height:2" coordorigin="10612,4292" coordsize="538,0" path="m10612,4292l11150,4292e" filled="false" stroked="true" strokeweight=".72pt" strokecolor="#000000">
                <v:path arrowok="t"/>
              </v:shape>
            </v:group>
            <v:group style="position:absolute;left:11078;top:4188;width:72;height:2" coordorigin="11078,4188" coordsize="72,2">
              <v:shape style="position:absolute;left:11078;top:4188;width:72;height:2" coordorigin="11078,4188" coordsize="72,0" path="m11150,4188l11078,4188e" filled="false" stroked="true" strokeweight=".12pt" strokecolor="#000000">
                <v:path arrowok="t"/>
              </v:shape>
            </v:group>
            <v:group style="position:absolute;left:10907;top:4188;width:113;height:2" coordorigin="10907,4188" coordsize="113,2">
              <v:shape style="position:absolute;left:10907;top:4188;width:113;height:2" coordorigin="10907,4188" coordsize="113,0" path="m11020,4188l10907,4188e" filled="false" stroked="true" strokeweight=".12pt" strokecolor="#000000">
                <v:path arrowok="t"/>
              </v:shape>
            </v:group>
            <v:group style="position:absolute;left:10778;top:4188;width:72;height:75" coordorigin="10778,4188" coordsize="72,75">
              <v:shape style="position:absolute;left:10778;top:4188;width:72;height:75" coordorigin="10778,4188" coordsize="72,75" path="m10850,4188l10778,4188,10778,4262e" filled="false" stroked="true" strokeweight=".12pt" strokecolor="#000000">
                <v:path arrowok="t"/>
              </v:shape>
            </v:group>
            <v:group style="position:absolute;left:10778;top:4320;width:72;height:75" coordorigin="10778,4320" coordsize="72,75">
              <v:shape style="position:absolute;left:10778;top:4320;width:72;height:75" coordorigin="10778,4320" coordsize="72,75" path="m10778,4320l10778,4394,10850,4394e" filled="false" stroked="true" strokeweight=".12pt" strokecolor="#000000">
                <v:path arrowok="t"/>
              </v:shape>
            </v:group>
            <v:group style="position:absolute;left:10907;top:4394;width:113;height:2" coordorigin="10907,4394" coordsize="113,2">
              <v:shape style="position:absolute;left:10907;top:4394;width:113;height:2" coordorigin="10907,4394" coordsize="113,0" path="m10907,4394l11020,4394e" filled="false" stroked="true" strokeweight=".12pt" strokecolor="#000000">
                <v:path arrowok="t"/>
              </v:shape>
            </v:group>
            <v:group style="position:absolute;left:11078;top:4394;width:72;height:2" coordorigin="11078,4394" coordsize="72,2">
              <v:shape style="position:absolute;left:11078;top:4394;width:72;height:2" coordorigin="11078,4394" coordsize="72,0" path="m11078,4394l11150,4394e" filled="false" stroked="true" strokeweight=".12pt" strokecolor="#000000">
                <v:path arrowok="t"/>
              </v:shape>
            </v:group>
            <v:group style="position:absolute;left:11118;top:4320;width:2;height:75" coordorigin="11118,4320" coordsize="2,75">
              <v:shape style="position:absolute;left:11118;top:4320;width:2;height:75" coordorigin="11118,4320" coordsize="0,75" path="m11118,4394l11118,4320e" filled="false" stroked="true" strokeweight=".12pt" strokecolor="#000000">
                <v:path arrowok="t"/>
              </v:shape>
            </v:group>
            <v:group style="position:absolute;left:11118;top:4188;width:2;height:75" coordorigin="11118,4188" coordsize="2,75">
              <v:shape style="position:absolute;left:11118;top:4188;width:2;height:75" coordorigin="11118,4188" coordsize="0,75" path="m11118,4262l11118,4188e" filled="false" stroked="true" strokeweight=".12pt" strokecolor="#000000">
                <v:path arrowok="t"/>
              </v:shape>
            </v:group>
            <v:group style="position:absolute;left:10763;top:4174;width:3;height:22" coordorigin="10763,4174" coordsize="3,22">
              <v:shape style="position:absolute;left:10763;top:4174;width:3;height:22" coordorigin="10763,4174" coordsize="3,22" path="m10762,4184l10767,4184e" filled="false" stroked="true" strokeweight="1.3pt" strokecolor="#000000">
                <v:path arrowok="t"/>
              </v:shape>
            </v:group>
            <v:group style="position:absolute;left:10751;top:4171;width:2;height:240" coordorigin="10751,4171" coordsize="2,240">
              <v:shape style="position:absolute;left:10751;top:4171;width:2;height:240" coordorigin="10751,4171" coordsize="0,240" path="m10751,4171l10751,4411e" filled="false" stroked="true" strokeweight=".24pt" strokecolor="#000000">
                <v:path arrowok="t"/>
              </v:shape>
            </v:group>
            <v:group style="position:absolute;left:10619;top:4174;width:3;height:22" coordorigin="10619,4174" coordsize="3,22">
              <v:shape style="position:absolute;left:10619;top:4174;width:3;height:22" coordorigin="10619,4174" coordsize="3,22" path="m10618,4184l10623,4184e" filled="false" stroked="true" strokeweight="1.3pt" strokecolor="#000000">
                <v:path arrowok="t"/>
              </v:shape>
            </v:group>
            <v:group style="position:absolute;left:10650;top:4198;width:20;height:209" coordorigin="10650,4198" coordsize="20,209">
              <v:shape style="position:absolute;left:10650;top:4198;width:20;height:209" coordorigin="10650,4198" coordsize="20,209" path="m10667,4385l10670,4406,10667,4406,10665,4385,10667,4385,10650,4198e" filled="false" stroked="true" strokeweight=".12pt" strokecolor="#000000">
                <v:path arrowok="t"/>
              </v:shape>
            </v:group>
            <v:group style="position:absolute;left:10545;top:4198;width:29;height:188" coordorigin="10545,4198" coordsize="29,188">
              <v:shape style="position:absolute;left:10545;top:4198;width:29;height:188" coordorigin="10545,4198" coordsize="29,188" path="m10574,4198l10545,4385e" filled="false" stroked="true" strokeweight=".12pt" strokecolor="#000000">
                <v:path arrowok="t"/>
              </v:shape>
            </v:group>
            <v:group style="position:absolute;left:10619;top:4195;width:2;height:190" coordorigin="10619,4195" coordsize="2,190">
              <v:shape style="position:absolute;left:10619;top:4195;width:2;height:190" coordorigin="10619,4195" coordsize="0,190" path="m10619,4195l10619,4385e" filled="false" stroked="true" strokeweight=".12pt" strokecolor="#000000">
                <v:path arrowok="t"/>
              </v:shape>
            </v:group>
            <v:group style="position:absolute;left:10674;top:4195;width:2;height:190" coordorigin="10674,4195" coordsize="2,190">
              <v:shape style="position:absolute;left:10674;top:4195;width:2;height:190" coordorigin="10674,4195" coordsize="0,190" path="m10674,4195l10674,4385e" filled="false" stroked="true" strokeweight=".12pt" strokecolor="#000000">
                <v:path arrowok="t"/>
              </v:shape>
            </v:group>
            <v:group style="position:absolute;left:11140;top:4147;width:2;height:269" coordorigin="11140,4147" coordsize="2,269">
              <v:shape style="position:absolute;left:11140;top:4147;width:2;height:269" coordorigin="11140,4147" coordsize="0,269" path="m11140,4147l11140,4416e" filled="false" stroked="true" strokeweight=".12pt" strokecolor="#000000">
                <v:path arrowok="t"/>
              </v:shape>
            </v:group>
            <v:group style="position:absolute;left:10763;top:4195;width:2;height:190" coordorigin="10763,4195" coordsize="2,190">
              <v:shape style="position:absolute;left:10763;top:4195;width:2;height:190" coordorigin="10763,4195" coordsize="0,190" path="m10763,4195l10763,4385e" filled="false" stroked="true" strokeweight=".12pt" strokecolor="#000000">
                <v:path arrowok="t"/>
              </v:shape>
            </v:group>
            <v:group style="position:absolute;left:10763;top:4385;width:3;height:22" coordorigin="10763,4385" coordsize="3,22">
              <v:shape style="position:absolute;left:10763;top:4385;width:3;height:22" coordorigin="10763,4385" coordsize="3,22" path="m10762,4396l10767,4396e" filled="false" stroked="true" strokeweight="1.3pt" strokecolor="#000000">
                <v:path arrowok="t"/>
              </v:shape>
            </v:group>
            <v:group style="position:absolute;left:10314;top:4198;width:8;height:2" coordorigin="10314,4198" coordsize="8,2">
              <v:shape style="position:absolute;left:10314;top:4198;width:8;height:2" coordorigin="10314,4198" coordsize="8,0" path="m10314,4198l10322,4198e" filled="false" stroked="true" strokeweight=".12pt" strokecolor="#000000">
                <v:path arrowok="t"/>
              </v:shape>
            </v:group>
            <v:group style="position:absolute;left:10370;top:4198;width:3;height:2" coordorigin="10370,4198" coordsize="3,2">
              <v:shape style="position:absolute;left:10370;top:4198;width:3;height:2" coordorigin="10370,4198" coordsize="3,0" path="m10370,4198l10372,4198e" filled="false" stroked="true" strokeweight=".12pt" strokecolor="#000000">
                <v:path arrowok="t"/>
              </v:shape>
            </v:group>
            <v:group style="position:absolute;left:10415;top:4198;width:3;height:2" coordorigin="10415,4198" coordsize="3,2">
              <v:shape style="position:absolute;left:10415;top:4198;width:3;height:2" coordorigin="10415,4198" coordsize="3,0" path="m10415,4198l10418,4198e" filled="false" stroked="true" strokeweight=".12pt" strokecolor="#000000">
                <v:path arrowok="t"/>
              </v:shape>
            </v:group>
            <v:group style="position:absolute;left:10449;top:4198;width:15;height:2" coordorigin="10449,4198" coordsize="15,2">
              <v:shape style="position:absolute;left:10449;top:4198;width:15;height:2" coordorigin="10449,4198" coordsize="15,0" path="m10449,4198l10463,4198e" filled="false" stroked="true" strokeweight=".12pt" strokecolor="#000000">
                <v:path arrowok="t"/>
              </v:shape>
            </v:group>
            <v:group style="position:absolute;left:10470;top:4198;width:3;height:2" coordorigin="10470,4198" coordsize="3,2">
              <v:shape style="position:absolute;left:10470;top:4198;width:3;height:2" coordorigin="10470,4198" coordsize="3,0" path="m10470,4198l10473,4198e" filled="false" stroked="true" strokeweight=".12pt" strokecolor="#000000">
                <v:path arrowok="t"/>
              </v:shape>
            </v:group>
            <v:group style="position:absolute;left:10276;top:4174;width:3;height:236" coordorigin="10276,4174" coordsize="3,236">
              <v:shape style="position:absolute;left:10276;top:4174;width:3;height:236" coordorigin="10276,4174" coordsize="3,236" path="m10278,4195l10276,4195,10276,4174,10278,4174,10278,4195,10278,4385,10278,4409e" filled="false" stroked="true" strokeweight=".12pt" strokecolor="#000000">
                <v:path arrowok="t"/>
              </v:shape>
            </v:group>
            <v:group style="position:absolute;left:10276;top:4385;width:3;height:24" coordorigin="10276,4385" coordsize="3,24">
              <v:shape style="position:absolute;left:10276;top:4385;width:3;height:24" coordorigin="10276,4385" coordsize="3,24" path="m10276,4409l10276,4385,10278,4385e" filled="false" stroked="true" strokeweight=".12pt" strokecolor="#000000">
                <v:path arrowok="t"/>
              </v:shape>
            </v:group>
            <v:group style="position:absolute;left:10341;top:4385;width:3;height:22" coordorigin="10341,4385" coordsize="3,22">
              <v:shape style="position:absolute;left:10341;top:4385;width:3;height:22" coordorigin="10341,4385" coordsize="3,22" path="m10343,4385l10341,4406e" filled="false" stroked="true" strokeweight=".12pt" strokecolor="#000000">
                <v:path arrowok="t"/>
              </v:shape>
            </v:group>
            <v:group style="position:absolute;left:10338;top:4385;width:5;height:22" coordorigin="10338,4385" coordsize="5,22">
              <v:shape style="position:absolute;left:10338;top:4385;width:5;height:22" coordorigin="10338,4385" coordsize="5,22" path="m10338,4406l10341,4385,10343,4385e" filled="false" stroked="true" strokeweight=".12pt" strokecolor="#000000">
                <v:path arrowok="t"/>
              </v:shape>
            </v:group>
            <v:group style="position:absolute;left:10323;top:4195;width:2;height:214" coordorigin="10323,4195" coordsize="2,214">
              <v:shape style="position:absolute;left:10323;top:4195;width:2;height:214" coordorigin="10323,4195" coordsize="0,214" path="m10323,4195l10323,4409e" filled="false" stroked="true" strokeweight=".24pt" strokecolor="#000000">
                <v:path arrowok="t"/>
              </v:shape>
            </v:group>
            <v:group style="position:absolute;left:10322;top:4385;width:3;height:24" coordorigin="10322,4385" coordsize="3,24">
              <v:shape style="position:absolute;left:10322;top:4385;width:3;height:24" coordorigin="10322,4385" coordsize="3,24" path="m10322,4409l10322,4385,10324,4385e" filled="false" stroked="true" strokeweight=".12pt" strokecolor="#000000">
                <v:path arrowok="t"/>
              </v:shape>
            </v:group>
            <v:group style="position:absolute;left:10316;top:4195;width:2;height:214" coordorigin="10316,4195" coordsize="2,214">
              <v:shape style="position:absolute;left:10316;top:4195;width:2;height:214" coordorigin="10316,4195" coordsize="0,214" path="m10316,4195l10316,4409e" filled="false" stroked="true" strokeweight=".24pt" strokecolor="#000000">
                <v:path arrowok="t"/>
              </v:shape>
            </v:group>
            <v:group style="position:absolute;left:10314;top:4385;width:3;height:24" coordorigin="10314,4385" coordsize="3,24">
              <v:shape style="position:absolute;left:10314;top:4385;width:3;height:24" coordorigin="10314,4385" coordsize="3,24" path="m10314,4409l10314,4385,10317,4385e" filled="false" stroked="true" strokeweight=".12pt" strokecolor="#000000">
                <v:path arrowok="t"/>
              </v:shape>
            </v:group>
            <v:group style="position:absolute;left:10434;top:4385;width:8;height:22" coordorigin="10434,4385" coordsize="8,22">
              <v:shape style="position:absolute;left:10434;top:4385;width:8;height:22" coordorigin="10434,4385" coordsize="8,22" path="m10442,4385l10439,4406,10434,4406,10437,4385,10442,4385e" filled="false" stroked="true" strokeweight=".12pt" strokecolor="#000000">
                <v:path arrowok="t"/>
              </v:shape>
            </v:group>
            <v:group style="position:absolute;left:10370;top:4176;width:8;height:22" coordorigin="10370,4176" coordsize="8,22">
              <v:shape style="position:absolute;left:10370;top:4176;width:8;height:22" coordorigin="10370,4176" coordsize="8,22" path="m10374,4198l10377,4176,10374,4176,10370,4198,10374,4198e" filled="false" stroked="true" strokeweight=".12pt" strokecolor="#000000">
                <v:path arrowok="t"/>
              </v:shape>
            </v:group>
            <v:group style="position:absolute;left:10322;top:4174;width:3;height:22" coordorigin="10322,4174" coordsize="3,22">
              <v:shape style="position:absolute;left:10322;top:4174;width:3;height:22" coordorigin="10322,4174" coordsize="3,22" path="m10320,4184l10325,4184e" filled="false" stroked="true" strokeweight="1.3pt" strokecolor="#000000">
                <v:path arrowok="t"/>
              </v:shape>
            </v:group>
            <v:group style="position:absolute;left:10314;top:4174;width:3;height:22" coordorigin="10314,4174" coordsize="3,22">
              <v:shape style="position:absolute;left:10314;top:4174;width:3;height:22" coordorigin="10314,4174" coordsize="3,22" path="m10313,4184l10318,4184e" filled="false" stroked="true" strokeweight="1.3pt" strokecolor="#000000">
                <v:path arrowok="t"/>
              </v:shape>
            </v:group>
            <v:group style="position:absolute;left:10461;top:4176;width:5;height:22" coordorigin="10461,4176" coordsize="5,22">
              <v:shape style="position:absolute;left:10461;top:4176;width:5;height:22" coordorigin="10461,4176" coordsize="5,22" path="m10463,4198l10466,4176,10463,4176,10461,4198,10463,4198e" filled="false" stroked="true" strokeweight=".12pt" strokecolor="#000000">
                <v:path arrowok="t"/>
              </v:shape>
            </v:group>
            <v:group style="position:absolute;left:10446;top:4176;width:5;height:22" coordorigin="10446,4176" coordsize="5,22">
              <v:shape style="position:absolute;left:10446;top:4176;width:5;height:22" coordorigin="10446,4176" coordsize="5,22" path="m10451,4198l10449,4176,10446,4176,10449,4198,10451,4198e" filled="false" stroked="true" strokeweight=".12pt" strokecolor="#000000">
                <v:path arrowok="t"/>
              </v:shape>
            </v:group>
            <v:group style="position:absolute;left:10439;top:4198;width:24;height:188" coordorigin="10439,4198" coordsize="24,188">
              <v:shape style="position:absolute;left:10439;top:4198;width:24;height:188" coordorigin="10439,4198" coordsize="24,188" path="m10463,4198l10439,4385e" filled="false" stroked="true" strokeweight=".12pt" strokecolor="#000000">
                <v:path arrowok="t"/>
              </v:shape>
            </v:group>
            <v:group style="position:absolute;left:10449;top:4198;width:20;height:209" coordorigin="10449,4198" coordsize="20,209">
              <v:shape style="position:absolute;left:10449;top:4198;width:20;height:209" coordorigin="10449,4198" coordsize="20,209" path="m10466,4385l10468,4406,10466,4406,10463,4385,10466,4385,10449,4198e" filled="false" stroked="true" strokeweight=".12pt" strokecolor="#000000">
                <v:path arrowok="t"/>
              </v:shape>
            </v:group>
            <v:group style="position:absolute;left:10343;top:4198;width:29;height:188" coordorigin="10343,4198" coordsize="29,188">
              <v:shape style="position:absolute;left:10343;top:4198;width:29;height:188" coordorigin="10343,4198" coordsize="29,188" path="m10372,4198l10343,4385e" filled="false" stroked="true" strokeweight=".12pt" strokecolor="#000000">
                <v:path arrowok="t"/>
              </v:shape>
            </v:group>
            <v:group style="position:absolute;left:10418;top:4171;width:2;height:240" coordorigin="10418,4171" coordsize="2,240">
              <v:shape style="position:absolute;left:10418;top:4171;width:2;height:240" coordorigin="10418,4171" coordsize="0,240" path="m10418,4171l10418,4411e" filled="false" stroked="true" strokeweight=".24pt" strokecolor="#000000">
                <v:path arrowok="t"/>
              </v:shape>
            </v:group>
            <v:group style="position:absolute;left:10473;top:4195;width:2;height:216" coordorigin="10473,4195" coordsize="2,216">
              <v:shape style="position:absolute;left:10473;top:4195;width:2;height:216" coordorigin="10473,4195" coordsize="0,216" path="m10473,4195l10473,4411e" filled="false" stroked="true" strokeweight=".24pt" strokecolor="#000000">
                <v:path arrowok="t"/>
              </v:shape>
            </v:group>
            <v:group style="position:absolute;left:10163;top:4342;width:3;height:2" coordorigin="10163,4342" coordsize="3,2">
              <v:shape style="position:absolute;left:10163;top:4342;width:3;height:2" coordorigin="10163,4342" coordsize="3,0" path="m10163,4342l10166,4342e" filled="false" stroked="true" strokeweight=".12pt" strokecolor="#000000">
                <v:path arrowok="t"/>
              </v:shape>
            </v:group>
            <v:group style="position:absolute;left:10218;top:4342;width:3;height:2" coordorigin="10218,4342" coordsize="3,2">
              <v:shape style="position:absolute;left:10218;top:4342;width:3;height:2" coordorigin="10218,4342" coordsize="3,0" path="m10218,4342l10221,4342e" filled="false" stroked="true" strokeweight=".12pt" strokecolor="#000000">
                <v:path arrowok="t"/>
              </v:shape>
            </v:group>
            <v:group style="position:absolute;left:10106;top:4270;width:2;height:2" coordorigin="10106,4270" coordsize="2,2">
              <v:shape style="position:absolute;left:10106;top:4270;width:2;height:2" coordorigin="10106,4270" coordsize="0,0" path="m10106,4270l10106,4270e" filled="false" stroked="true" strokeweight=".12pt" strokecolor="#000000">
                <v:path arrowok="t"/>
              </v:shape>
            </v:group>
            <v:group style="position:absolute;left:10163;top:4270;width:2;height:2" coordorigin="10163,4270" coordsize="2,2">
              <v:shape style="position:absolute;left:10163;top:4270;width:2;height:2" coordorigin="10163,4270" coordsize="0,0" path="m10163,4270l10163,4270e" filled="false" stroked="true" strokeweight=".12pt" strokecolor="#000000">
                <v:path arrowok="t"/>
              </v:shape>
            </v:group>
            <v:group style="position:absolute;left:10218;top:4270;width:2;height:2" coordorigin="10218,4270" coordsize="2,2">
              <v:shape style="position:absolute;left:10218;top:4270;width:2;height:2" coordorigin="10218,4270" coordsize="0,0" path="m10218,4270l10218,4270e" filled="false" stroked="true" strokeweight=".12pt" strokecolor="#000000">
                <v:path arrowok="t"/>
              </v:shape>
            </v:group>
            <v:group style="position:absolute;left:10115;top:4198;width:3;height:2" coordorigin="10115,4198" coordsize="3,2">
              <v:shape style="position:absolute;left:10115;top:4198;width:3;height:2" coordorigin="10115,4198" coordsize="3,0" path="m10115,4198l10118,4198e" filled="false" stroked="true" strokeweight=".12pt" strokecolor="#000000">
                <v:path arrowok="t"/>
              </v:shape>
            </v:group>
            <v:group style="position:absolute;left:10161;top:4198;width:3;height:2" coordorigin="10161,4198" coordsize="3,2">
              <v:shape style="position:absolute;left:10161;top:4198;width:3;height:2" coordorigin="10161,4198" coordsize="3,0" path="m10161,4198l10163,4198e" filled="false" stroked="true" strokeweight=".12pt" strokecolor="#000000">
                <v:path arrowok="t"/>
              </v:shape>
            </v:group>
            <v:group style="position:absolute;left:10194;top:4198;width:15;height:2" coordorigin="10194,4198" coordsize="15,2">
              <v:shape style="position:absolute;left:10194;top:4198;width:15;height:2" coordorigin="10194,4198" coordsize="15,0" path="m10194,4198l10209,4198e" filled="false" stroked="true" strokeweight=".12pt" strokecolor="#000000">
                <v:path arrowok="t"/>
              </v:shape>
            </v:group>
            <v:group style="position:absolute;left:10216;top:4198;width:3;height:2" coordorigin="10216,4198" coordsize="3,2">
              <v:shape style="position:absolute;left:10216;top:4198;width:3;height:2" coordorigin="10216,4198" coordsize="3,0" path="m10216,4198l10218,4198e" filled="false" stroked="true" strokeweight=".12pt" strokecolor="#000000">
                <v:path arrowok="t"/>
              </v:shape>
            </v:group>
            <v:group style="position:absolute;left:10180;top:4385;width:8;height:22" coordorigin="10180,4385" coordsize="8,22">
              <v:shape style="position:absolute;left:10180;top:4385;width:8;height:22" coordorigin="10180,4385" coordsize="8,22" path="m10187,4385l10185,4406,10180,4406,10182,4385,10187,4385e" filled="false" stroked="true" strokeweight=".12pt" strokecolor="#000000">
                <v:path arrowok="t"/>
              </v:shape>
            </v:group>
            <v:group style="position:absolute;left:10115;top:4176;width:8;height:22" coordorigin="10115,4176" coordsize="8,22">
              <v:shape style="position:absolute;left:10115;top:4176;width:8;height:22" coordorigin="10115,4176" coordsize="8,22" path="m10120,4198l10122,4176,10120,4176,10115,4198,10120,4198e" filled="false" stroked="true" strokeweight=".12pt" strokecolor="#000000">
                <v:path arrowok="t"/>
              </v:shape>
            </v:group>
            <v:group style="position:absolute;left:10206;top:4176;width:5;height:22" coordorigin="10206,4176" coordsize="5,22">
              <v:shape style="position:absolute;left:10206;top:4176;width:5;height:22" coordorigin="10206,4176" coordsize="5,22" path="m10209,4198l10211,4176,10209,4176,10206,4198,10209,4198e" filled="false" stroked="true" strokeweight=".12pt" strokecolor="#000000">
                <v:path arrowok="t"/>
              </v:shape>
            </v:group>
            <v:group style="position:absolute;left:10192;top:4176;width:5;height:22" coordorigin="10192,4176" coordsize="5,22">
              <v:shape style="position:absolute;left:10192;top:4176;width:5;height:22" coordorigin="10192,4176" coordsize="5,22" path="m10197,4198l10194,4176,10192,4176,10194,4198,10197,4198e" filled="false" stroked="true" strokeweight=".12pt" strokecolor="#000000">
                <v:path arrowok="t"/>
              </v:shape>
            </v:group>
            <v:group style="position:absolute;left:10185;top:4198;width:24;height:188" coordorigin="10185,4198" coordsize="24,188">
              <v:shape style="position:absolute;left:10185;top:4198;width:24;height:188" coordorigin="10185,4198" coordsize="24,188" path="m10209,4198l10185,4385e" filled="false" stroked="true" strokeweight=".12pt" strokecolor="#000000">
                <v:path arrowok="t"/>
              </v:shape>
            </v:group>
            <v:group style="position:absolute;left:10194;top:4198;width:20;height:209" coordorigin="10194,4198" coordsize="20,209">
              <v:shape style="position:absolute;left:10194;top:4198;width:20;height:209" coordorigin="10194,4198" coordsize="20,209" path="m10211,4385l10214,4406,10211,4406,10209,4385,10211,4385,10194,4198e" filled="false" stroked="true" strokeweight=".12pt" strokecolor="#000000">
                <v:path arrowok="t"/>
              </v:shape>
            </v:group>
            <v:group style="position:absolute;left:10089;top:4198;width:29;height:188" coordorigin="10089,4198" coordsize="29,188">
              <v:shape style="position:absolute;left:10089;top:4198;width:29;height:188" coordorigin="10089,4198" coordsize="29,188" path="m10118,4198l10089,4385e" filled="false" stroked="true" strokeweight=".12pt" strokecolor="#000000">
                <v:path arrowok="t"/>
              </v:shape>
            </v:group>
            <v:group style="position:absolute;left:10163;top:4171;width:2;height:240" coordorigin="10163,4171" coordsize="2,240">
              <v:shape style="position:absolute;left:10163;top:4171;width:2;height:240" coordorigin="10163,4171" coordsize="0,240" path="m10163,4171l10163,4411e" filled="false" stroked="true" strokeweight=".24pt" strokecolor="#000000">
                <v:path arrowok="t"/>
              </v:shape>
            </v:group>
            <v:group style="position:absolute;left:10218;top:4171;width:2;height:240" coordorigin="10218,4171" coordsize="2,240">
              <v:shape style="position:absolute;left:10218;top:4171;width:2;height:240" coordorigin="10218,4171" coordsize="0,240" path="m10218,4171l10218,4411e" filled="false" stroked="true" strokeweight=".24pt" strokecolor="#000000">
                <v:path arrowok="t"/>
              </v:shape>
            </v:group>
            <v:group style="position:absolute;left:10070;top:4147;width:1080;height:269" coordorigin="10070,4147" coordsize="1080,269">
              <v:shape style="position:absolute;left:10070;top:4147;width:1080;height:269" coordorigin="10070,4147" coordsize="1080,269" path="m10070,4416l11150,4416,11150,4147,10070,4147,10070,4416e" filled="false" stroked="true" strokeweight=".12pt" strokecolor="#000000">
                <v:path arrowok="t"/>
              </v:shape>
            </v:group>
            <v:group style="position:absolute;left:9438;top:4687;width:2;height:365" coordorigin="9438,4687" coordsize="2,365">
              <v:shape style="position:absolute;left:9438;top:4687;width:2;height:365" coordorigin="9438,4687" coordsize="0,365" path="m9438,4687l9438,5052e" filled="false" stroked="true" strokeweight=".12pt" strokecolor="#000000">
                <v:path arrowok="t"/>
              </v:shape>
            </v:group>
            <v:group style="position:absolute;left:9069;top:4685;width:218;height:366" coordorigin="9069,4685" coordsize="218,366">
              <v:shape style="position:absolute;left:9069;top:4685;width:218;height:366" coordorigin="9069,4685" coordsize="218,366" path="m9070,4685l9069,4708,9069,4731,9071,4754,9085,4820,9110,4882,9146,4939,9191,4988,9246,5029,9266,5040,9287,5050e" filled="false" stroked="true" strokeweight="0pt" strokecolor="#000000">
                <v:path arrowok="t"/>
              </v:shape>
            </v:group>
            <v:group style="position:absolute;left:8867;top:4966;width:226;height:296" coordorigin="8867,4966" coordsize="226,296">
              <v:shape style="position:absolute;left:8867;top:4966;width:226;height:296" coordorigin="8867,4966" coordsize="226,296" path="m9093,4966l9093,5261,8867,5261e" filled="false" stroked="true" strokeweight=".12pt" strokecolor="#000000">
                <v:path arrowok="t"/>
              </v:shape>
            </v:group>
            <v:group style="position:absolute;left:8906;top:5011;width:152;height:197" coordorigin="8906,5011" coordsize="152,197">
              <v:shape style="position:absolute;left:8906;top:5011;width:152;height:197" coordorigin="8906,5011" coordsize="152,197" path="m8982,5011l8980,5011,8978,5011,8975,5011,8975,5014,8973,5014,8970,5014,8968,5014,8966,5014,8963,5016,8961,5016,8958,5016,8956,5018,8954,5018,8951,5021,8949,5021,8949,5023,8946,5023,8944,5026,8942,5026,8942,5028,8939,5028,8939,5030,8937,5030,8934,5033,8934,5035,8932,5035,8932,5038,8930,5038,8930,5040,8927,5042,8925,5045,8925,5047,8922,5050,8920,5052,8920,5054,8920,5057,8918,5057,8918,5059,8918,5062,8915,5064,8915,5066,8913,5069,8913,5071,8913,5074,8910,5076,8910,5078,8910,5081,8910,5083,8908,5086,8908,5105,8906,5107,8906,5110,8906,5112,8908,5114,8908,5134,8910,5136,8910,5138,8910,5141,8910,5143,8913,5146,8913,5148,8913,5150,8915,5153,8915,5155,8918,5158,8918,5160,8918,5162,8920,5162,8920,5165,8920,5167,8922,5170,8925,5172,8925,5174,8927,5177,8930,5179,8930,5182,8932,5182,8932,5184,8934,5184,8934,5186,8937,5189,8939,5189,8939,5191,8942,5191,8942,5194,8944,5194,8946,5196,8949,5196,8949,5198,8951,5198,8954,5201,8956,5201,8958,5203,8961,5203,8963,5203,8966,5206,8968,5206,8970,5206,8973,5206,8975,5206,8975,5208,8987,5208,8987,5206,8999,5206,8999,5203,9002,5203,9004,5203,9006,5201,9009,5201,9011,5198,9014,5198,9014,5196,9016,5196,9018,5196,9018,5194,9021,5194,9021,5191,9023,5191,9026,5189,9028,5186,9028,5184,9030,5184,9030,5182,9033,5182,9033,5179,9035,5177,9038,5174,9038,5172,9040,5170,9042,5167,9042,5165,9045,5162,9045,5160,9047,5158,9047,5155,9047,5153,9050,5153,9050,5150,9050,5148,9052,5146,9052,5143,9052,5141,9052,5138,9052,5136,9054,5136,9054,5122,9057,5119,9057,5100,9054,5098,9054,5083,9052,5081,9052,5078,9052,5076,9052,5074,9050,5071,9050,5069,9050,5066,9047,5066,9047,5064,9047,5062,9045,5059,9045,5057,9042,5054,9042,5052,9040,5050,9038,5047,9038,5045,9035,5042,9033,5040,9033,5038,9030,5038,9030,5035,9028,5035,9028,5033,9026,5030,9023,5028,9021,5028,9021,5026,9018,5026,9018,5023,9016,5023,9014,5023,9014,5021,9011,5021,9009,5018,9006,5018,9004,5016,9002,5016,8999,5016,8999,5014,8997,5014,8994,5014,8992,5014,8990,5014,8987,5014,8987,5011,8985,5011,8982,5011e" filled="false" stroked="true" strokeweight=".12pt" strokecolor="#000000">
                <v:path arrowok="t"/>
              </v:shape>
            </v:group>
            <v:group style="position:absolute;left:8896;top:5088;width:2;height:44" coordorigin="8896,5088" coordsize="2,44">
              <v:shape style="position:absolute;left:8896;top:5088;width:2;height:44" coordorigin="8896,5088" coordsize="0,44" path="m8896,5131l8896,5088e" filled="false" stroked="true" strokeweight=".12pt" strokecolor="#000000">
                <v:path arrowok="t"/>
              </v:shape>
            </v:group>
            <v:group style="position:absolute;left:8896;top:5110;width:48;height:2" coordorigin="8896,5110" coordsize="48,2">
              <v:shape style="position:absolute;left:8896;top:5110;width:48;height:2" coordorigin="8896,5110" coordsize="48,0" path="m8944,5110l8896,5110e" filled="false" stroked="true" strokeweight=".12pt" strokecolor="#000000">
                <v:path arrowok="t"/>
              </v:shape>
            </v:group>
            <v:group style="position:absolute;left:8867;top:4966;width:226;height:296" coordorigin="8867,4966" coordsize="226,296">
              <v:shape style="position:absolute;left:8867;top:4966;width:226;height:296" coordorigin="8867,4966" coordsize="226,296" path="m9093,5261l9093,4966,9093,5114,9093,5261,8867,5261e" filled="false" stroked="true" strokeweight=".12pt" strokecolor="#000000">
                <v:path arrowok="t"/>
              </v:shape>
            </v:group>
            <v:group style="position:absolute;left:8867;top:4966;width:226;height:2" coordorigin="8867,4966" coordsize="226,2">
              <v:shape style="position:absolute;left:8867;top:4966;width:226;height:2" coordorigin="8867,4966" coordsize="226,0" path="m9093,4966l8867,4966e" filled="false" stroked="true" strokeweight=".12pt" strokecolor="#000000">
                <v:path arrowok="t"/>
              </v:shape>
            </v:group>
            <v:group style="position:absolute;left:8534;top:5400;width:274;height:2" coordorigin="8534,5400" coordsize="274,2">
              <v:shape style="position:absolute;left:8534;top:5400;width:274;height:2" coordorigin="8534,5400" coordsize="274,0" path="m8807,5400l8534,5400e" filled="false" stroked="true" strokeweight=".12pt" strokecolor="#000000">
                <v:path arrowok="t"/>
              </v:shape>
            </v:group>
            <v:group style="position:absolute;left:8607;top:5470;width:128;height:132" coordorigin="8607,5470" coordsize="128,132">
              <v:shape style="position:absolute;left:8607;top:5470;width:128;height:132" coordorigin="8607,5470" coordsize="128,132" path="m8672,5470l8649,5473,8630,5484,8616,5500,8607,5520,8610,5547,8617,5569,8630,5586,8647,5596,8666,5601,8690,5598,8710,5588,8725,5573,8735,5555,8733,5527,8726,5504,8714,5487,8699,5476,8681,5470e" filled="false" stroked="true" strokeweight=".12pt" strokecolor="#000000">
                <v:path arrowok="t"/>
              </v:shape>
            </v:group>
            <v:group style="position:absolute;left:8606;top:5537;width:2;height:92" coordorigin="8606,5537" coordsize="2,92">
              <v:shape style="position:absolute;left:8606;top:5537;width:2;height:92" coordorigin="8606,5537" coordsize="0,92" path="m8606,5537l8606,5628e" filled="false" stroked="true" strokeweight=".12pt" strokecolor="#000000">
                <v:path arrowok="t"/>
              </v:shape>
            </v:group>
            <v:group style="position:absolute;left:8735;top:5434;width:2;height:92" coordorigin="8735,5434" coordsize="2,92">
              <v:shape style="position:absolute;left:8735;top:5434;width:2;height:92" coordorigin="8735,5434" coordsize="0,92" path="m8735,5434l8735,5525e" filled="false" stroked="true" strokeweight=".12pt" strokecolor="#000000">
                <v:path arrowok="t"/>
              </v:shape>
            </v:group>
            <v:group style="position:absolute;left:8670;top:5602;width:92;height:2" coordorigin="8670,5602" coordsize="92,2">
              <v:shape style="position:absolute;left:8670;top:5602;width:92;height:2" coordorigin="8670,5602" coordsize="92,0" path="m8762,5602l8670,5602e" filled="false" stroked="true" strokeweight=".12pt" strokecolor="#000000">
                <v:path arrowok="t"/>
              </v:shape>
            </v:group>
            <v:group style="position:absolute;left:8579;top:5472;width:92;height:2" coordorigin="8579,5472" coordsize="92,2">
              <v:shape style="position:absolute;left:8579;top:5472;width:92;height:2" coordorigin="8579,5472" coordsize="92,0" path="m8670,5472l8579,5472e" filled="false" stroked="true" strokeweight=".12pt" strokecolor="#000000">
                <v:path arrowok="t"/>
              </v:shape>
            </v:group>
            <v:group style="position:absolute;left:8534;top:5400;width:274;height:274" coordorigin="8534,5400" coordsize="274,274">
              <v:shape style="position:absolute;left:8534;top:5400;width:274;height:274" coordorigin="8534,5400" coordsize="274,274" path="m8807,5400l8807,5674,8534,5674,8534,5400,8807,5400e" filled="false" stroked="true" strokeweight=".12pt" strokecolor="#000000">
                <v:path arrowok="t"/>
              </v:shape>
            </v:group>
            <v:group style="position:absolute;left:8586;top:4966;width:226;height:296" coordorigin="8586,4966" coordsize="226,296">
              <v:shape style="position:absolute;left:8586;top:4966;width:226;height:296" coordorigin="8586,4966" coordsize="226,296" path="m8586,4966l8586,5261,8812,5261e" filled="false" stroked="true" strokeweight=".12pt" strokecolor="#000000">
                <v:path arrowok="t"/>
              </v:shape>
            </v:group>
            <v:group style="position:absolute;left:8622;top:5011;width:149;height:197" coordorigin="8622,5011" coordsize="149,197">
              <v:shape style="position:absolute;left:8622;top:5011;width:149;height:197" coordorigin="8622,5011" coordsize="149,197" path="m8697,5011l8699,5011,8702,5011,8704,5014,8706,5014,8709,5014,8711,5014,8714,5014,8716,5016,8718,5016,8721,5016,8723,5018,8726,5018,8728,5021,8730,5023,8733,5023,8735,5026,8738,5026,8738,5028,8740,5028,8740,5030,8742,5030,8742,5033,8745,5035,8747,5035,8747,5038,8750,5038,8750,5040,8752,5042,8754,5045,8754,5047,8757,5050,8757,5052,8759,5054,8759,5057,8762,5057,8762,5059,8762,5062,8764,5064,8764,5066,8766,5069,8766,5071,8766,5074,8766,5076,8769,5078,8769,5081,8769,5083,8771,5086,8771,5134,8769,5136,8769,5138,8769,5141,8766,5143,8766,5146,8766,5148,8766,5150,8764,5153,8764,5155,8762,5158,8762,5160,8762,5162,8759,5162,8759,5165,8757,5167,8757,5170,8754,5172,8754,5174,8752,5177,8750,5179,8750,5182,8747,5182,8747,5184,8745,5184,8742,5186,8742,5189,8740,5189,8740,5191,8738,5191,8738,5194,8735,5194,8733,5196,8730,5196,8728,5198,8726,5201,8723,5201,8721,5203,8718,5203,8716,5203,8714,5206,8711,5206,8709,5206,8706,5206,8704,5206,8702,5208,8699,5208,8697,5208,8694,5208,8692,5208,8690,5206,8687,5206,8685,5206,8682,5206,8680,5206,8680,5203,8678,5203,8675,5203,8673,5203,8673,5201,8670,5201,8668,5201,8668,5198,8666,5198,8663,5196,8661,5196,8661,5194,8658,5194,8656,5191,8654,5189,8651,5186,8651,5184,8649,5184,8646,5182,8644,5179,8644,5177,8642,5177,8642,5174,8639,5172,8639,5170,8637,5167,8637,5165,8634,5162,8634,5160,8632,5158,8632,5155,8632,5153,8630,5153,8630,5150,8630,5148,8627,5146,8627,5143,8627,5141,8627,5138,8625,5136,8625,5134,8625,5131,8625,5129,8625,5126,8622,5124,8622,5095,8625,5093,8625,5081,8627,5081,8627,5078,8627,5076,8627,5074,8630,5071,8630,5069,8630,5066,8632,5066,8632,5064,8632,5062,8634,5059,8634,5057,8637,5054,8637,5052,8639,5050,8639,5047,8642,5045,8642,5042,8644,5042,8644,5040,8646,5038,8649,5035,8651,5035,8651,5033,8654,5030,8656,5028,8658,5026,8661,5026,8661,5023,8663,5023,8666,5021,8668,5021,8668,5018,8670,5018,8673,5018,8673,5016,8675,5016,8678,5016,8680,5016,8680,5014,8682,5014,8685,5014,8687,5014,8690,5014,8692,5011,8694,5011,8697,5011e" filled="false" stroked="true" strokeweight=".12pt" strokecolor="#000000">
                <v:path arrowok="t"/>
              </v:shape>
            </v:group>
            <v:group style="position:absolute;left:8783;top:5088;width:2;height:44" coordorigin="8783,5088" coordsize="2,44">
              <v:shape style="position:absolute;left:8783;top:5088;width:2;height:44" coordorigin="8783,5088" coordsize="0,44" path="m8783,5131l8783,5088e" filled="false" stroked="true" strokeweight=".12pt" strokecolor="#000000">
                <v:path arrowok="t"/>
              </v:shape>
            </v:group>
            <v:group style="position:absolute;left:8735;top:5110;width:48;height:2" coordorigin="8735,5110" coordsize="48,2">
              <v:shape style="position:absolute;left:8735;top:5110;width:48;height:2" coordorigin="8735,5110" coordsize="48,0" path="m8735,5110l8783,5110e" filled="false" stroked="true" strokeweight=".12pt" strokecolor="#000000">
                <v:path arrowok="t"/>
              </v:shape>
            </v:group>
            <v:group style="position:absolute;left:8586;top:4966;width:226;height:296" coordorigin="8586,4966" coordsize="226,296">
              <v:shape style="position:absolute;left:8586;top:4966;width:226;height:296" coordorigin="8586,4966" coordsize="226,296" path="m8586,5261l8586,4966,8586,5114,8586,5261,8812,5261e" filled="false" stroked="true" strokeweight=".12pt" strokecolor="#000000">
                <v:path arrowok="t"/>
              </v:shape>
            </v:group>
            <v:group style="position:absolute;left:8586;top:4966;width:226;height:2" coordorigin="8586,4966" coordsize="226,2">
              <v:shape style="position:absolute;left:8586;top:4966;width:226;height:2" coordorigin="8586,4966" coordsize="226,0" path="m8586,4966l8812,4966e" filled="false" stroked="true" strokeweight=".12pt" strokecolor="#000000">
                <v:path arrowok="t"/>
              </v:shape>
            </v:group>
            <v:group style="position:absolute;left:8766;top:4394;width:46;height:2" coordorigin="8766,4394" coordsize="46,2">
              <v:shape style="position:absolute;left:8766;top:4394;width:46;height:2" coordorigin="8766,4394" coordsize="46,0" path="m8812,4394l8766,4394e" filled="false" stroked="true" strokeweight=".12pt" strokecolor="#000000">
                <v:path arrowok="t"/>
              </v:shape>
            </v:group>
            <v:group style="position:absolute;left:8358;top:4394;width:454;height:452" coordorigin="8358,4394" coordsize="454,452">
              <v:shape style="position:absolute;left:8358;top:4394;width:454;height:452" coordorigin="8358,4394" coordsize="454,452" path="m8358,4394l8358,4846,8812,4846e" filled="false" stroked="true" strokeweight=".12pt" strokecolor="#000000">
                <v:path arrowok="t"/>
              </v:shape>
            </v:group>
            <v:group style="position:absolute;left:8368;top:4394;width:444;height:444" coordorigin="8368,4394" coordsize="444,444">
              <v:shape style="position:absolute;left:8368;top:4394;width:444;height:444" coordorigin="8368,4394" coordsize="444,444" path="m8368,4394l8368,4838,8812,4838e" filled="false" stroked="true" strokeweight=".12pt" strokecolor="#000000">
                <v:path arrowok="t"/>
              </v:shape>
            </v:group>
            <v:group style="position:absolute;left:8452;top:4495;width:214;height:94" coordorigin="8452,4495" coordsize="214,94">
              <v:shape style="position:absolute;left:8452;top:4495;width:214;height:94" coordorigin="8452,4495" coordsize="214,94" path="m8452,4495l8666,4589e" filled="false" stroked="true" strokeweight=".12pt" strokecolor="#000000">
                <v:path arrowok="t"/>
              </v:shape>
            </v:group>
            <v:group style="position:absolute;left:8699;top:4596;width:27;height:27" coordorigin="8699,4596" coordsize="27,27">
              <v:shape style="position:absolute;left:8699;top:4596;width:27;height:27" coordorigin="8699,4596" coordsize="27,27" path="m8712,4596l8705,4596,8699,4602,8699,4609,8699,4616,8705,4622,8712,4622,8720,4622,8726,4616,8726,4609,8726,4602,8720,4596,8712,4596e" filled="false" stroked="true" strokeweight=".12pt" strokecolor="#000000">
                <v:path arrowok="t"/>
              </v:shape>
            </v:group>
            <v:group style="position:absolute;left:8649;top:4644;width:56;height:156" coordorigin="8649,4644" coordsize="56,156">
              <v:shape style="position:absolute;left:8649;top:4644;width:56;height:156" coordorigin="8649,4644" coordsize="56,156" path="m8649,4800l8704,4644e" filled="false" stroked="true" strokeweight=".12pt" strokecolor="#000000">
                <v:path arrowok="t"/>
              </v:shape>
            </v:group>
            <v:group style="position:absolute;left:8649;top:4418;width:56;height:156" coordorigin="8649,4418" coordsize="56,156">
              <v:shape style="position:absolute;left:8649;top:4418;width:56;height:156" coordorigin="8649,4418" coordsize="56,156" path="m8649,4418l8704,4574e" filled="false" stroked="true" strokeweight=".12pt" strokecolor="#000000">
                <v:path arrowok="t"/>
              </v:shape>
            </v:group>
            <v:group style="position:absolute;left:8452;top:4632;width:214;height:92" coordorigin="8452,4632" coordsize="214,92">
              <v:shape style="position:absolute;left:8452;top:4632;width:214;height:92" coordorigin="8452,4632" coordsize="214,92" path="m8452,4723l8666,4632e" filled="false" stroked="true" strokeweight=".12pt" strokecolor="#000000">
                <v:path arrowok="t"/>
              </v:shape>
            </v:group>
            <v:group style="position:absolute;left:8164;top:3031;width:399;height:2" coordorigin="8164,3031" coordsize="399,2">
              <v:shape style="position:absolute;left:8164;top:3031;width:399;height:2" coordorigin="8164,3031" coordsize="399,0" path="m8164,3031l8562,3031e" filled="false" stroked="true" strokeweight=".12pt" strokecolor="#000000">
                <v:path arrowok="t"/>
              </v:shape>
            </v:group>
            <v:group style="position:absolute;left:8507;top:2659;width:56;height:2" coordorigin="8507,2659" coordsize="56,2">
              <v:shape style="position:absolute;left:8507;top:2659;width:56;height:2" coordorigin="8507,2659" coordsize="56,0" path="m8507,2659l8562,2659e" filled="false" stroked="true" strokeweight=".12pt" strokecolor="#000000">
                <v:path arrowok="t"/>
              </v:shape>
            </v:group>
            <v:group style="position:absolute;left:8362;top:2659;width:175;height:44" coordorigin="8362,2659" coordsize="175,44">
              <v:shape style="position:absolute;left:8362;top:2659;width:175;height:44" coordorigin="8362,2659" coordsize="175,44" path="m8537,2659l8477,2664,8418,2679,8381,2694,8362,2703e" filled="false" stroked="true" strokeweight="0pt" strokecolor="#000000">
                <v:path arrowok="t"/>
              </v:shape>
            </v:group>
            <v:group style="position:absolute;left:8167;top:2918;width:18;height:99" coordorigin="8167,2918" coordsize="18,99">
              <v:shape style="position:absolute;left:8167;top:2918;width:18;height:99" coordorigin="8167,2918" coordsize="18,99" path="m8184,2918l8178,2937,8174,2956,8170,2976,8168,2996,8167,3016e" filled="false" stroked="true" strokeweight="0pt" strokecolor="#000000">
                <v:path arrowok="t"/>
              </v:shape>
            </v:group>
            <v:group style="position:absolute;left:7778;top:3792;width:370;height:44" coordorigin="7778,3792" coordsize="370,44">
              <v:shape style="position:absolute;left:7778;top:3792;width:370;height:44" coordorigin="7778,3792" coordsize="370,44" path="m7778,3835l8147,3835,8147,3792,7778,3792e" filled="false" stroked="true" strokeweight=".12pt" strokecolor="#000000">
                <v:path arrowok="t"/>
              </v:shape>
            </v:group>
            <v:group style="position:absolute;left:9304;top:3408;width:2;height:2" coordorigin="9304,3408" coordsize="2,2">
              <v:shape style="position:absolute;left:9304;top:3408;width:2;height:2" coordorigin="9304,3408" coordsize="0,0" path="m9304,3408l9304,3408e" filled="false" stroked="true" strokeweight=".12pt" strokecolor="#000000">
                <v:path arrowok="t"/>
              </v:shape>
            </v:group>
            <v:group style="position:absolute;left:9304;top:3446;width:2;height:8" coordorigin="9304,3446" coordsize="2,8">
              <v:shape style="position:absolute;left:9304;top:3446;width:2;height:8" coordorigin="9304,3446" coordsize="0,8" path="m9304,3446l9304,3454e" filled="false" stroked="true" strokeweight=".12pt" strokecolor="#000000">
                <v:path arrowok="t"/>
              </v:shape>
            </v:group>
            <v:group style="position:absolute;left:9304;top:3480;width:2;height:2" coordorigin="9304,3480" coordsize="2,2">
              <v:shape style="position:absolute;left:9304;top:3480;width:2;height:2" coordorigin="9304,3480" coordsize="0,0" path="m9304,3480l9304,3480e" filled="false" stroked="true" strokeweight=".12pt" strokecolor="#000000">
                <v:path arrowok="t"/>
              </v:shape>
            </v:group>
            <v:group style="position:absolute;left:9376;top:3446;width:2;height:8" coordorigin="9376,3446" coordsize="2,8">
              <v:shape style="position:absolute;left:9376;top:3446;width:2;height:8" coordorigin="9376,3446" coordsize="0,8" path="m9376,3446l9376,3454e" filled="false" stroked="true" strokeweight=".12pt" strokecolor="#000000">
                <v:path arrowok="t"/>
              </v:shape>
            </v:group>
            <v:group style="position:absolute;left:9376;top:3490;width:2;height:2" coordorigin="9376,3490" coordsize="2,2">
              <v:shape style="position:absolute;left:9376;top:3490;width:2;height:2" coordorigin="9376,3490" coordsize="0,0" path="m9376,3490l9376,3490e" filled="false" stroked="true" strokeweight=".12pt" strokecolor="#000000">
                <v:path arrowok="t"/>
              </v:shape>
            </v:group>
            <v:group style="position:absolute;left:9376;top:3547;width:2;height:2" coordorigin="9376,3547" coordsize="2,2">
              <v:shape style="position:absolute;left:9376;top:3547;width:2;height:2" coordorigin="9376,3547" coordsize="0,0" path="m9376,3547l9376,3547e" filled="false" stroked="true" strokeweight=".12pt" strokecolor="#000000">
                <v:path arrowok="t"/>
              </v:shape>
            </v:group>
            <v:group style="position:absolute;left:9448;top:3446;width:2;height:56" coordorigin="9448,3446" coordsize="2,56">
              <v:shape style="position:absolute;left:9448;top:3446;width:2;height:56" coordorigin="9448,3446" coordsize="0,56" path="m9448,3446l9448,3502e" filled="false" stroked="true" strokeweight=".12pt" strokecolor="#000000">
                <v:path arrowok="t"/>
              </v:shape>
            </v:group>
            <v:group style="position:absolute;left:9448;top:3547;width:2;height:2" coordorigin="9448,3547" coordsize="2,2">
              <v:shape style="position:absolute;left:9448;top:3547;width:2;height:2" coordorigin="9448,3547" coordsize="0,0" path="m9448,3547l9448,3547e" filled="false" stroked="true" strokeweight=".12pt" strokecolor="#000000">
                <v:path arrowok="t"/>
              </v:shape>
            </v:group>
            <v:group style="position:absolute;left:9362;top:3041;width:2;height:543" coordorigin="9362,3041" coordsize="2,543">
              <v:shape style="position:absolute;left:9362;top:3041;width:2;height:543" coordorigin="9362,3041" coordsize="0,543" path="m9362,3041l9362,3583e" filled="false" stroked="true" strokeweight=".12pt" strokecolor="#000000">
                <v:path arrowok="t"/>
              </v:shape>
            </v:group>
            <v:group style="position:absolute;left:9239;top:3408;width:233;height:2" coordorigin="9239,3408" coordsize="233,2">
              <v:shape style="position:absolute;left:9239;top:3408;width:233;height:2" coordorigin="9239,3408" coordsize="233,0" path="m9239,3408l9472,3408e" filled="false" stroked="true" strokeweight=".1404pt" strokecolor="#000000">
                <v:path arrowok="t"/>
              </v:shape>
            </v:group>
            <v:group style="position:absolute;left:9350;top:3041;width:2;height:543" coordorigin="9350,3041" coordsize="2,543">
              <v:shape style="position:absolute;left:9350;top:3041;width:2;height:543" coordorigin="9350,3041" coordsize="0,543" path="m9350,3041l9350,3583e" filled="false" stroked="true" strokeweight=".12pt" strokecolor="#000000">
                <v:path arrowok="t"/>
              </v:shape>
            </v:group>
            <v:group style="position:absolute;left:9239;top:3406;width:22;height:3" coordorigin="9239,3406" coordsize="22,3">
              <v:shape style="position:absolute;left:9239;top:3406;width:22;height:3" coordorigin="9239,3406" coordsize="22,3" path="m9239,3406l9261,3406,9261,3408e" filled="false" stroked="true" strokeweight=".12pt" strokecolor="#000000">
                <v:path arrowok="t"/>
              </v:shape>
            </v:group>
            <v:group style="position:absolute;left:9242;top:3470;width:22;height:5" coordorigin="9242,3470" coordsize="22,5">
              <v:shape style="position:absolute;left:9242;top:3470;width:22;height:5" coordorigin="9242,3470" coordsize="22,5" path="m9263,3475l9242,3470e" filled="false" stroked="true" strokeweight=".12pt" strokecolor="#000000">
                <v:path arrowok="t"/>
              </v:shape>
            </v:group>
            <v:group style="position:absolute;left:9242;top:3468;width:22;height:8" coordorigin="9242,3468" coordsize="22,8">
              <v:shape style="position:absolute;left:9242;top:3468;width:22;height:8" coordorigin="9242,3468" coordsize="22,8" path="m9242,3468l9263,3470,9263,3475e" filled="false" stroked="true" strokeweight=".12pt" strokecolor="#000000">
                <v:path arrowok="t"/>
              </v:shape>
            </v:group>
            <v:group style="position:absolute;left:9239;top:3451;width:22;height:3" coordorigin="9239,3451" coordsize="22,3">
              <v:shape style="position:absolute;left:9239;top:3451;width:22;height:3" coordorigin="9239,3451" coordsize="22,3" path="m9239,3451l9261,3451,9261,3454e" filled="false" stroked="true" strokeweight=".12pt" strokecolor="#000000">
                <v:path arrowok="t"/>
              </v:shape>
            </v:group>
            <v:group style="position:absolute;left:9239;top:3444;width:22;height:3" coordorigin="9239,3444" coordsize="22,3">
              <v:shape style="position:absolute;left:9239;top:3444;width:22;height:3" coordorigin="9239,3444" coordsize="22,3" path="m9239,3444l9261,3444,9261,3446e" filled="false" stroked="true" strokeweight=".12pt" strokecolor="#000000">
                <v:path arrowok="t"/>
              </v:shape>
            </v:group>
            <v:group style="position:absolute;left:9450;top:3502;width:22;height:5" coordorigin="9450,3502" coordsize="22,5">
              <v:shape style="position:absolute;left:9450;top:3502;width:22;height:5" coordorigin="9450,3502" coordsize="22,5" path="m9450,3504l9472,3506,9472,3504,9450,3502,9450,3504e" filled="false" stroked="true" strokeweight=".12pt" strokecolor="#000000">
                <v:path arrowok="t"/>
              </v:shape>
            </v:group>
            <v:group style="position:absolute;left:9239;top:3449;width:233;height:2" coordorigin="9239,3449" coordsize="233,2">
              <v:shape style="position:absolute;left:9239;top:3449;width:233;height:2" coordorigin="9239,3449" coordsize="233,0" path="m9239,3449l9472,3449e" filled="false" stroked="true" strokeweight=".4008pt" strokecolor="#000000">
                <v:path arrowok="t"/>
              </v:shape>
            </v:group>
            <v:group style="position:absolute;left:9261;top:3446;width:190;height:2" coordorigin="9261,3446" coordsize="190,2">
              <v:shape style="position:absolute;left:9261;top:3446;width:190;height:2" coordorigin="9261,3446" coordsize="190,0" path="m9450,3446l9261,3446e" filled="false" stroked="true" strokeweight=".12pt" strokecolor="#000000">
                <v:path arrowok="t"/>
              </v:shape>
            </v:group>
            <v:group style="position:absolute;left:9230;top:3041;width:272;height:2" coordorigin="9230,3041" coordsize="272,2">
              <v:shape style="position:absolute;left:9230;top:3041;width:272;height:2" coordorigin="9230,3041" coordsize="272,0" path="m9230,3041l9501,3041e" filled="false" stroked="true" strokeweight=".12pt" strokecolor="#000000">
                <v:path arrowok="t"/>
              </v:shape>
            </v:group>
            <v:group style="position:absolute;left:9239;top:3548;width:233;height:2" coordorigin="9239,3548" coordsize="233,2">
              <v:shape style="position:absolute;left:9239;top:3548;width:233;height:2" coordorigin="9239,3548" coordsize="233,0" path="m9239,3548l9472,3548e" filled="false" stroked="true" strokeweight=".0417pt" strokecolor="#000000">
                <v:path arrowok="t"/>
              </v:shape>
            </v:group>
            <v:group style="position:absolute;left:9263;top:3473;width:188;height:29" coordorigin="9263,3473" coordsize="188,29">
              <v:shape style="position:absolute;left:9263;top:3473;width:188;height:29" coordorigin="9263,3473" coordsize="188,29" path="m9450,3502l9263,3473e" filled="false" stroked="true" strokeweight=".12pt" strokecolor="#000000">
                <v:path arrowok="t"/>
              </v:shape>
            </v:group>
            <v:group style="position:absolute;left:9447;top:3299;width:3;height:2" coordorigin="9447,3299" coordsize="3,2">
              <v:shape style="position:absolute;left:9447;top:3299;width:3;height:2" coordorigin="9447,3299" coordsize="3,0" path="m9447,3299l9449,3299e" filled="false" stroked="true" strokeweight=".12pt" strokecolor="#000000">
                <v:path arrowok="t"/>
              </v:shape>
            </v:group>
            <v:group style="position:absolute;left:9448;top:3346;width:2;height:2" coordorigin="9448,3346" coordsize="2,2">
              <v:shape style="position:absolute;left:9448;top:3346;width:2;height:2" coordorigin="9448,3346" coordsize="0,0" path="m9448,3346l9448,3346e" filled="false" stroked="true" strokeweight=".12pt" strokecolor="#000000">
                <v:path arrowok="t"/>
              </v:shape>
            </v:group>
            <v:group style="position:absolute;left:9448;top:3377;width:2;height:15" coordorigin="9448,3377" coordsize="2,15">
              <v:shape style="position:absolute;left:9448;top:3377;width:2;height:15" coordorigin="9448,3377" coordsize="0,15" path="m9448,3377l9448,3391e" filled="false" stroked="true" strokeweight=".12pt" strokecolor="#000000">
                <v:path arrowok="t"/>
              </v:shape>
            </v:group>
            <v:group style="position:absolute;left:9448;top:3401;width:2;height:2" coordorigin="9448,3401" coordsize="2,2">
              <v:shape style="position:absolute;left:9448;top:3401;width:2;height:2" coordorigin="9448,3401" coordsize="0,0" path="m9448,3401l9448,3401e" filled="false" stroked="true" strokeweight=".12pt" strokecolor="#000000">
                <v:path arrowok="t"/>
              </v:shape>
            </v:group>
            <v:group style="position:absolute;left:9239;top:3204;width:233;height:3" coordorigin="9239,3204" coordsize="233,3">
              <v:shape style="position:absolute;left:9239;top:3204;width:233;height:3" coordorigin="9239,3204" coordsize="233,3" path="m9450,3206l9450,3204,9472,3204,9472,3206,9450,3206,9261,3206,9239,3206e" filled="false" stroked="true" strokeweight=".12pt" strokecolor="#000000">
                <v:path arrowok="t"/>
              </v:shape>
            </v:group>
            <v:group style="position:absolute;left:9239;top:3204;width:22;height:3" coordorigin="9239,3204" coordsize="22,3">
              <v:shape style="position:absolute;left:9239;top:3204;width:22;height:3" coordorigin="9239,3204" coordsize="22,3" path="m9239,3204l9261,3204,9261,3206e" filled="false" stroked="true" strokeweight=".12pt" strokecolor="#000000">
                <v:path arrowok="t"/>
              </v:shape>
            </v:group>
            <v:group style="position:absolute;left:9242;top:3269;width:22;height:3" coordorigin="9242,3269" coordsize="22,3">
              <v:shape style="position:absolute;left:9242;top:3269;width:22;height:3" coordorigin="9242,3269" coordsize="22,3" path="m9263,3271l9242,3269e" filled="false" stroked="true" strokeweight=".12pt" strokecolor="#000000">
                <v:path arrowok="t"/>
              </v:shape>
            </v:group>
            <v:group style="position:absolute;left:9242;top:3266;width:22;height:5" coordorigin="9242,3266" coordsize="22,5">
              <v:shape style="position:absolute;left:9242;top:3266;width:22;height:5" coordorigin="9242,3266" coordsize="22,5" path="m9242,3266l9263,3269,9263,3271e" filled="false" stroked="true" strokeweight=".12pt" strokecolor="#000000">
                <v:path arrowok="t"/>
              </v:shape>
            </v:group>
            <v:group style="position:absolute;left:9239;top:3250;width:22;height:3" coordorigin="9239,3250" coordsize="22,3">
              <v:shape style="position:absolute;left:9239;top:3250;width:22;height:3" coordorigin="9239,3250" coordsize="22,3" path="m9239,3250l9261,3250,9261,3252e" filled="false" stroked="true" strokeweight=".12pt" strokecolor="#000000">
                <v:path arrowok="t"/>
              </v:shape>
            </v:group>
            <v:group style="position:absolute;left:9239;top:3242;width:22;height:3" coordorigin="9239,3242" coordsize="22,3">
              <v:shape style="position:absolute;left:9239;top:3242;width:22;height:3" coordorigin="9239,3242" coordsize="22,3" path="m9239,3242l9261,3242,9261,3245e" filled="false" stroked="true" strokeweight=".12pt" strokecolor="#000000">
                <v:path arrowok="t"/>
              </v:shape>
            </v:group>
            <v:group style="position:absolute;left:9239;top:3362;width:24;height:8" coordorigin="9239,3362" coordsize="24,8">
              <v:shape style="position:absolute;left:9239;top:3362;width:24;height:8" coordorigin="9239,3362" coordsize="24,8" path="m9261,3370l9239,3367,9242,3362,9263,3367,9261,3370e" filled="false" stroked="true" strokeweight=".12pt" strokecolor="#000000">
                <v:path arrowok="t"/>
              </v:shape>
            </v:group>
            <v:group style="position:absolute;left:9450;top:3298;width:22;height:8" coordorigin="9450,3298" coordsize="22,8">
              <v:shape style="position:absolute;left:9450;top:3298;width:22;height:8" coordorigin="9450,3298" coordsize="22,8" path="m9450,3302l9472,3305,9472,3302,9450,3298,9450,3302e" filled="false" stroked="true" strokeweight=".12pt" strokecolor="#000000">
                <v:path arrowok="t"/>
              </v:shape>
            </v:group>
            <v:group style="position:absolute;left:9239;top:3247;width:233;height:2" coordorigin="9239,3247" coordsize="233,2">
              <v:shape style="position:absolute;left:9239;top:3247;width:233;height:2" coordorigin="9239,3247" coordsize="233,0" path="m9239,3247l9472,3247e" filled="false" stroked="true" strokeweight=".4008pt" strokecolor="#000000">
                <v:path arrowok="t"/>
              </v:shape>
            </v:group>
            <v:group style="position:absolute;left:9239;top:3402;width:233;height:2" coordorigin="9239,3402" coordsize="233,2">
              <v:shape style="position:absolute;left:9239;top:3402;width:233;height:2" coordorigin="9239,3402" coordsize="233,0" path="m9239,3402l9472,3402e" filled="false" stroked="true" strokeweight=".0702pt" strokecolor="#000000">
                <v:path arrowok="t"/>
              </v:shape>
            </v:group>
            <v:group style="position:absolute;left:9450;top:3389;width:22;height:8" coordorigin="9450,3389" coordsize="22,8">
              <v:shape style="position:absolute;left:9450;top:3389;width:22;height:8" coordorigin="9450,3389" coordsize="22,8" path="m9450,3391l9472,3396,9472,3391,9450,3389,9450,3391e" filled="false" stroked="true" strokeweight=".12pt" strokecolor="#000000">
                <v:path arrowok="t"/>
              </v:shape>
            </v:group>
            <v:group style="position:absolute;left:9450;top:3374;width:22;height:5" coordorigin="9450,3374" coordsize="22,5">
              <v:shape style="position:absolute;left:9450;top:3374;width:22;height:5" coordorigin="9450,3374" coordsize="22,5" path="m9450,3379l9472,3377,9472,3374,9450,3377,9450,3379e" filled="false" stroked="true" strokeweight=".12pt" strokecolor="#000000">
                <v:path arrowok="t"/>
              </v:shape>
            </v:group>
            <v:group style="position:absolute;left:9261;top:3245;width:190;height:2" coordorigin="9261,3245" coordsize="190,2">
              <v:shape style="position:absolute;left:9261;top:3245;width:190;height:2" coordorigin="9261,3245" coordsize="190,0" path="m9450,3245l9261,3245e" filled="false" stroked="true" strokeweight=".12pt" strokecolor="#000000">
                <v:path arrowok="t"/>
              </v:shape>
            </v:group>
            <v:group style="position:absolute;left:9261;top:3367;width:190;height:24" coordorigin="9261,3367" coordsize="190,24">
              <v:shape style="position:absolute;left:9261;top:3367;width:190;height:24" coordorigin="9261,3367" coordsize="190,24" path="m9450,3391l9261,3367e" filled="false" stroked="true" strokeweight=".12pt" strokecolor="#000000">
                <v:path arrowok="t"/>
              </v:shape>
            </v:group>
            <v:group style="position:absolute;left:9239;top:3347;width:233;height:2" coordorigin="9239,3347" coordsize="233,2">
              <v:shape style="position:absolute;left:9239;top:3347;width:233;height:2" coordorigin="9239,3347" coordsize="233,0" path="m9239,3347l9472,3347e" filled="false" stroked="true" strokeweight=".0702pt" strokecolor="#000000">
                <v:path arrowok="t"/>
              </v:shape>
            </v:group>
            <v:group style="position:absolute;left:9239;top:3377;width:212;height:20" coordorigin="9239,3377" coordsize="212,20">
              <v:shape style="position:absolute;left:9239;top:3377;width:212;height:20" coordorigin="9239,3377" coordsize="212,20" path="m9261,3394l9239,3396,9239,3394,9261,3391,9261,3394,9450,3377e" filled="false" stroked="true" strokeweight=".12pt" strokecolor="#000000">
                <v:path arrowok="t"/>
              </v:shape>
            </v:group>
            <v:group style="position:absolute;left:9263;top:3271;width:188;height:29" coordorigin="9263,3271" coordsize="188,29">
              <v:shape style="position:absolute;left:9263;top:3271;width:188;height:29" coordorigin="9263,3271" coordsize="188,29" path="m9450,3300l9263,3271e" filled="false" stroked="true" strokeweight=".12pt" strokecolor="#000000">
                <v:path arrowok="t"/>
              </v:shape>
            </v:group>
            <v:group style="position:absolute;left:9230;top:3041;width:272;height:543" coordorigin="9230,3041" coordsize="272,543">
              <v:shape style="position:absolute;left:9230;top:3041;width:272;height:543" coordorigin="9230,3041" coordsize="272,543" path="m9501,3041l9501,3583,9230,3583,9230,3041,9501,3041e" filled="false" stroked="true" strokeweight=".12pt" strokecolor="#000000">
                <v:path arrowok="t"/>
              </v:shape>
            </v:group>
            <v:group style="position:absolute;left:9448;top:3113;width:2;height:111" coordorigin="9448,3113" coordsize="2,111">
              <v:shape style="position:absolute;left:9448;top:3113;width:2;height:111" coordorigin="9448,3113" coordsize="0,111" path="m9448,3113l9448,3223e" filled="false" stroked="true" strokeweight=".12pt" strokecolor="#000000">
                <v:path arrowok="t"/>
              </v:shape>
            </v:group>
            <v:group style="position:absolute;left:9448;top:3271;width:2;height:2" coordorigin="9448,3271" coordsize="2,2">
              <v:shape style="position:absolute;left:9448;top:3271;width:2;height:2" coordorigin="9448,3271" coordsize="0,0" path="m9448,3271l9448,3271e" filled="false" stroked="true" strokeweight=".12pt" strokecolor="#000000">
                <v:path arrowok="t"/>
              </v:shape>
            </v:group>
            <v:group style="position:absolute;left:9447;top:3317;width:26;height:2" coordorigin="9447,3317" coordsize="26,2">
              <v:shape style="position:absolute;left:9447;top:3317;width:26;height:2" coordorigin="9447,3317" coordsize="26,0" path="m9447,3317l9472,3317e" filled="false" stroked="true" strokeweight=".1272pt" strokecolor="#000000">
                <v:path arrowok="t"/>
              </v:shape>
            </v:group>
            <v:group style="position:absolute;left:9239;top:3179;width:233;height:2" coordorigin="9239,3179" coordsize="233,2">
              <v:shape style="position:absolute;left:9239;top:3179;width:233;height:2" coordorigin="9239,3179" coordsize="233,0" path="m9239,3179l9472,3179e" filled="false" stroked="true" strokeweight=".24pt" strokecolor="#000000">
                <v:path arrowok="t"/>
              </v:shape>
            </v:group>
            <v:group style="position:absolute;left:9239;top:3175;width:22;height:5" coordorigin="9239,3175" coordsize="22,5">
              <v:shape style="position:absolute;left:9239;top:3175;width:22;height:5" coordorigin="9239,3175" coordsize="22,5" path="m9239,3175l9261,3175,9261,3180e" filled="false" stroked="true" strokeweight=".12pt" strokecolor="#000000">
                <v:path arrowok="t"/>
              </v:shape>
            </v:group>
            <v:group style="position:absolute;left:9242;top:3240;width:22;height:5" coordorigin="9242,3240" coordsize="22,5">
              <v:shape style="position:absolute;left:9242;top:3240;width:22;height:5" coordorigin="9242,3240" coordsize="22,5" path="m9263,3245l9242,3240e" filled="false" stroked="true" strokeweight=".12pt" strokecolor="#000000">
                <v:path arrowok="t"/>
              </v:shape>
            </v:group>
            <v:group style="position:absolute;left:9242;top:3238;width:22;height:8" coordorigin="9242,3238" coordsize="22,8">
              <v:shape style="position:absolute;left:9242;top:3238;width:22;height:8" coordorigin="9242,3238" coordsize="22,8" path="m9242,3238l9263,3242,9263,3245e" filled="false" stroked="true" strokeweight=".12pt" strokecolor="#000000">
                <v:path arrowok="t"/>
              </v:shape>
            </v:group>
            <v:group style="position:absolute;left:9239;top:3221;width:22;height:5" coordorigin="9239,3221" coordsize="22,5">
              <v:shape style="position:absolute;left:9239;top:3221;width:22;height:5" coordorigin="9239,3221" coordsize="22,5" path="m9239,3221l9261,3221,9261,3226e" filled="false" stroked="true" strokeweight=".12pt" strokecolor="#000000">
                <v:path arrowok="t"/>
              </v:shape>
            </v:group>
            <v:group style="position:absolute;left:9239;top:3214;width:22;height:5" coordorigin="9239,3214" coordsize="22,5">
              <v:shape style="position:absolute;left:9239;top:3214;width:22;height:5" coordorigin="9239,3214" coordsize="22,5" path="m9239,3214l9261,3214,9261,3218e" filled="false" stroked="true" strokeweight=".12pt" strokecolor="#000000">
                <v:path arrowok="t"/>
              </v:shape>
            </v:group>
            <v:group style="position:absolute;left:9239;top:3319;width:212;height:2" coordorigin="9239,3319" coordsize="212,2">
              <v:shape style="position:absolute;left:9239;top:3319;width:212;height:2" coordorigin="9239,3319" coordsize="212,0" path="m9239,3319l9450,3319e" filled="false" stroked="true" strokeweight=".1404pt" strokecolor="#000000">
                <v:path arrowok="t"/>
              </v:shape>
            </v:group>
            <v:group style="position:absolute;left:9450;top:3271;width:22;height:8" coordorigin="9450,3271" coordsize="22,8">
              <v:shape style="position:absolute;left:9450;top:3271;width:22;height:8" coordorigin="9450,3271" coordsize="22,8" path="m9450,3274l9472,3278,9472,3274,9450,3271,9450,3274e" filled="false" stroked="true" strokeweight=".12pt" strokecolor="#000000">
                <v:path arrowok="t"/>
              </v:shape>
            </v:group>
            <v:group style="position:absolute;left:9239;top:3219;width:233;height:2" coordorigin="9239,3219" coordsize="233,2">
              <v:shape style="position:absolute;left:9239;top:3219;width:233;height:2" coordorigin="9239,3219" coordsize="233,0" path="m9239,3219l9472,3219e" filled="false" stroked="true" strokeweight=".4476pt" strokecolor="#000000">
                <v:path arrowok="t"/>
              </v:shape>
            </v:group>
            <v:group style="position:absolute;left:9263;top:3242;width:188;height:29" coordorigin="9263,3242" coordsize="188,29">
              <v:shape style="position:absolute;left:9263;top:3242;width:188;height:29" coordorigin="9263,3242" coordsize="188,29" path="m9450,3271l9263,3242e" filled="false" stroked="true" strokeweight=".12pt" strokecolor="#000000">
                <v:path arrowok="t"/>
              </v:shape>
            </v:group>
            <v:group style="position:absolute;left:9239;top:3074;width:233;height:3" coordorigin="9239,3074" coordsize="233,3">
              <v:shape style="position:absolute;left:9239;top:3074;width:233;height:3" coordorigin="9239,3074" coordsize="233,3" path="m9450,3077l9450,3074,9472,3074,9472,3077,9450,3077,9261,3077,9239,3077e" filled="false" stroked="true" strokeweight=".12pt" strokecolor="#000000">
                <v:path arrowok="t"/>
              </v:shape>
            </v:group>
            <v:group style="position:absolute;left:9239;top:3074;width:22;height:3" coordorigin="9239,3074" coordsize="22,3">
              <v:shape style="position:absolute;left:9239;top:3074;width:22;height:3" coordorigin="9239,3074" coordsize="22,3" path="m9239,3074l9261,3074,9261,3077e" filled="false" stroked="true" strokeweight=".12pt" strokecolor="#000000">
                <v:path arrowok="t"/>
              </v:shape>
            </v:group>
            <v:group style="position:absolute;left:9242;top:3139;width:22;height:3" coordorigin="9242,3139" coordsize="22,3">
              <v:shape style="position:absolute;left:9242;top:3139;width:22;height:3" coordorigin="9242,3139" coordsize="22,3" path="m9263,3142l9242,3139e" filled="false" stroked="true" strokeweight=".12pt" strokecolor="#000000">
                <v:path arrowok="t"/>
              </v:shape>
            </v:group>
            <v:group style="position:absolute;left:9242;top:3137;width:22;height:5" coordorigin="9242,3137" coordsize="22,5">
              <v:shape style="position:absolute;left:9242;top:3137;width:22;height:5" coordorigin="9242,3137" coordsize="22,5" path="m9242,3137l9263,3139,9263,3142e" filled="false" stroked="true" strokeweight=".12pt" strokecolor="#000000">
                <v:path arrowok="t"/>
              </v:shape>
            </v:group>
            <v:group style="position:absolute;left:9239;top:3120;width:22;height:3" coordorigin="9239,3120" coordsize="22,3">
              <v:shape style="position:absolute;left:9239;top:3120;width:22;height:3" coordorigin="9239,3120" coordsize="22,3" path="m9239,3120l9261,3120,9261,3122e" filled="false" stroked="true" strokeweight=".12pt" strokecolor="#000000">
                <v:path arrowok="t"/>
              </v:shape>
            </v:group>
            <v:group style="position:absolute;left:9239;top:3113;width:22;height:3" coordorigin="9239,3113" coordsize="22,3">
              <v:shape style="position:absolute;left:9239;top:3113;width:22;height:3" coordorigin="9239,3113" coordsize="22,3" path="m9239,3113l9261,3113,9261,3115e" filled="false" stroked="true" strokeweight=".12pt" strokecolor="#000000">
                <v:path arrowok="t"/>
              </v:shape>
            </v:group>
            <v:group style="position:absolute;left:9450;top:3168;width:22;height:8" coordorigin="9450,3168" coordsize="22,8">
              <v:shape style="position:absolute;left:9450;top:3168;width:22;height:8" coordorigin="9450,3168" coordsize="22,8" path="m9450,3173l9472,3175,9472,3173,9450,3168,9450,3173e" filled="false" stroked="true" strokeweight=".12pt" strokecolor="#000000">
                <v:path arrowok="t"/>
              </v:shape>
            </v:group>
            <v:group style="position:absolute;left:9239;top:3118;width:233;height:2" coordorigin="9239,3118" coordsize="233,2">
              <v:shape style="position:absolute;left:9239;top:3118;width:233;height:2" coordorigin="9239,3118" coordsize="233,0" path="m9239,3118l9472,3118e" filled="false" stroked="true" strokeweight=".4008pt" strokecolor="#000000">
                <v:path arrowok="t"/>
              </v:shape>
            </v:group>
            <v:group style="position:absolute;left:9261;top:3113;width:190;height:2" coordorigin="9261,3113" coordsize="190,2">
              <v:shape style="position:absolute;left:9261;top:3113;width:190;height:2" coordorigin="9261,3113" coordsize="190,0" path="m9450,3113l9261,3113e" filled="false" stroked="true" strokeweight=".12pt" strokecolor="#000000">
                <v:path arrowok="t"/>
              </v:shape>
            </v:group>
            <v:group style="position:absolute;left:9263;top:3142;width:188;height:29" coordorigin="9263,3142" coordsize="188,29">
              <v:shape style="position:absolute;left:9263;top:3142;width:188;height:29" coordorigin="9263,3142" coordsize="188,29" path="m9450,3170l9263,3142e" filled="false" stroked="true" strokeweight=".12pt" strokecolor="#000000">
                <v:path arrowok="t"/>
              </v:shape>
            </v:group>
            <v:group style="position:absolute;left:9261;top:3216;width:190;height:2" coordorigin="9261,3216" coordsize="190,2">
              <v:shape style="position:absolute;left:9261;top:3216;width:190;height:2" coordorigin="9261,3216" coordsize="190,0" path="m9450,3216l9261,3216e" filled="false" stroked="true" strokeweight=".12pt" strokecolor="#000000">
                <v:path arrowok="t"/>
              </v:shape>
            </v:group>
            <v:group style="position:absolute;left:6076;top:3122;width:2;height:243" coordorigin="6076,3122" coordsize="2,243">
              <v:shape style="position:absolute;left:6076;top:3122;width:2;height:243" coordorigin="6076,3122" coordsize="0,243" path="m6076,3365l6076,3122e" filled="false" stroked="true" strokeweight=".12pt" strokecolor="#000000">
                <v:path arrowok="t"/>
              </v:shape>
            </v:group>
            <v:group style="position:absolute;left:6002;top:3122;width:2;height:243" coordorigin="6002,3122" coordsize="2,243">
              <v:shape style="position:absolute;left:6002;top:3122;width:2;height:243" coordorigin="6002,3122" coordsize="0,243" path="m6002,3122l6002,3365e" filled="false" stroked="true" strokeweight=".12pt" strokecolor="#000000">
                <v:path arrowok="t"/>
              </v:shape>
            </v:group>
            <v:group style="position:absolute;left:6002;top:3365;width:279;height:2" coordorigin="6002,3365" coordsize="279,2">
              <v:shape style="position:absolute;left:6002;top:3365;width:279;height:2" coordorigin="6002,3365" coordsize="279,0" path="m6002,3365l6280,3365e" filled="false" stroked="true" strokeweight=".12pt" strokecolor="#000000">
                <v:path arrowok="t"/>
              </v:shape>
            </v:group>
            <v:group style="position:absolute;left:6076;top:3122;width:204;height:3" coordorigin="6076,3122" coordsize="204,3">
              <v:shape style="position:absolute;left:6076;top:3122;width:204;height:3" coordorigin="6076,3122" coordsize="204,3" path="m6076,3122l6280,3125e" filled="false" stroked="true" strokeweight=".12pt" strokecolor="#000000">
                <v:path arrowok="t"/>
              </v:shape>
            </v:group>
            <v:group style="position:absolute;left:6280;top:3125;width:2;height:240" coordorigin="6280,3125" coordsize="2,240">
              <v:shape style="position:absolute;left:6280;top:3125;width:2;height:240" coordorigin="6280,3125" coordsize="0,240" path="m6280,3125l6280,3365e" filled="false" stroked="true" strokeweight=".12pt" strokecolor="#000000">
                <v:path arrowok="t"/>
              </v:shape>
            </v:group>
            <v:group style="position:absolute;left:5939;top:3055;width:341;height:380" coordorigin="5939,3055" coordsize="341,380">
              <v:shape style="position:absolute;left:5939;top:3055;width:341;height:380" coordorigin="5939,3055" coordsize="341,380" path="m5942,3055l5939,3432,6280,3434,6280,3365,6054,3365e" filled="false" stroked="true" strokeweight=".12pt" strokecolor="#000000">
                <v:path arrowok="t"/>
              </v:shape>
            </v:group>
            <v:group style="position:absolute;left:5942;top:3055;width:339;height:70" coordorigin="5942,3055" coordsize="339,70">
              <v:shape style="position:absolute;left:5942;top:3055;width:339;height:70" coordorigin="5942,3055" coordsize="339,70" path="m6002,3122l6280,3125,6280,3055,5942,3055e" filled="false" stroked="true" strokeweight=".12pt" strokecolor="#000000">
                <v:path arrowok="t"/>
              </v:shape>
            </v:group>
            <v:group style="position:absolute;left:4432;top:2069;width:932;height:2" coordorigin="4432,2069" coordsize="932,2">
              <v:shape style="position:absolute;left:4432;top:2069;width:932;height:2" coordorigin="4432,2069" coordsize="932,0" path="m4432,2069l5363,2069e" filled="false" stroked="true" strokeweight="0pt" strokecolor="#000000">
                <v:path arrowok="t"/>
              </v:shape>
            </v:group>
            <v:group style="position:absolute;left:4432;top:2318;width:932;height:2" coordorigin="4432,2318" coordsize="932,2">
              <v:shape style="position:absolute;left:4432;top:2318;width:932;height:2" coordorigin="4432,2318" coordsize="932,0" path="m4432,2318l5363,2318e" filled="false" stroked="true" strokeweight="0pt" strokecolor="#000000">
                <v:path arrowok="t"/>
              </v:shape>
            </v:group>
            <v:group style="position:absolute;left:5598;top:4135;width:2;height:87" coordorigin="5598,4135" coordsize="2,87">
              <v:shape style="position:absolute;left:5598;top:4135;width:2;height:87" coordorigin="5598,4135" coordsize="0,87" path="m5598,4135l5598,4222e" filled="false" stroked="true" strokeweight=".12pt" strokecolor="#000000">
                <v:path arrowok="t"/>
              </v:shape>
            </v:group>
            <v:group style="position:absolute;left:5594;top:3317;width:2;height:905" coordorigin="5594,3317" coordsize="2,905">
              <v:shape style="position:absolute;left:5594;top:3317;width:2;height:905" coordorigin="5594,3317" coordsize="0,905" path="m5594,3317l5594,4222e" filled="false" stroked="true" strokeweight=".12pt" strokecolor="#000000">
                <v:path arrowok="t"/>
              </v:shape>
            </v:group>
            <v:group style="position:absolute;left:5586;top:4135;width:2;height:87" coordorigin="5586,4135" coordsize="2,87">
              <v:shape style="position:absolute;left:5586;top:4135;width:2;height:87" coordorigin="5586,4135" coordsize="0,87" path="m5586,4135l5586,4222e" filled="false" stroked="true" strokeweight=".12pt" strokecolor="#000000">
                <v:path arrowok="t"/>
              </v:shape>
            </v:group>
            <v:group style="position:absolute;left:5685;top:4135;width:2;height:87" coordorigin="5685,4135" coordsize="2,87">
              <v:shape style="position:absolute;left:5685;top:4135;width:2;height:87" coordorigin="5685,4135" coordsize="0,87" path="m5685,4222l5685,4135e" filled="false" stroked="true" strokeweight=".12pt" strokecolor="#000000">
                <v:path arrowok="t"/>
              </v:shape>
            </v:group>
            <v:group style="position:absolute;left:5666;top:4135;width:2;height:87" coordorigin="5666,4135" coordsize="2,87">
              <v:shape style="position:absolute;left:5666;top:4135;width:2;height:87" coordorigin="5666,4135" coordsize="0,87" path="m5666,4222l5666,4135e" filled="false" stroked="true" strokeweight=".12pt" strokecolor="#000000">
                <v:path arrowok="t"/>
              </v:shape>
            </v:group>
            <v:group style="position:absolute;left:5565;top:4135;width:2;height:87" coordorigin="5565,4135" coordsize="2,87">
              <v:shape style="position:absolute;left:5565;top:4135;width:2;height:87" coordorigin="5565,4135" coordsize="0,87" path="m5565,4222l5565,4135e" filled="false" stroked="true" strokeweight=".12pt" strokecolor="#000000">
                <v:path arrowok="t"/>
              </v:shape>
            </v:group>
            <v:group style="position:absolute;left:5594;top:2592;width:41;height:24" coordorigin="5594,2592" coordsize="41,24">
              <v:shape style="position:absolute;left:5594;top:2592;width:41;height:24" coordorigin="5594,2592" coordsize="41,24" path="m5594,2592l5594,2616,5634,2616,5634,2592,5594,2592e" filled="false" stroked="true" strokeweight="0pt" strokecolor="#000000">
                <v:path arrowok="t"/>
              </v:shape>
            </v:group>
            <v:group style="position:absolute;left:5594;top:4654;width:41;height:22" coordorigin="5594,4654" coordsize="41,22">
              <v:shape style="position:absolute;left:5594;top:4654;width:41;height:22" coordorigin="5594,4654" coordsize="41,22" path="m5594,4654l5594,4675,5634,4675,5634,4654,5594,4654e" filled="false" stroked="true" strokeweight="0pt" strokecolor="#000000">
                <v:path arrowok="t"/>
              </v:shape>
            </v:group>
            <v:group style="position:absolute;left:5594;top:4229;width:41;height:22" coordorigin="5594,4229" coordsize="41,22">
              <v:shape style="position:absolute;left:5594;top:4229;width:41;height:22" coordorigin="5594,4229" coordsize="41,22" path="m5594,4229l5594,4250,5634,4250,5634,4229,5594,4229e" filled="false" stroked="true" strokeweight="0pt" strokecolor="#000000">
                <v:path arrowok="t"/>
              </v:shape>
            </v:group>
            <v:group style="position:absolute;left:5615;top:3432;width:2;height:675" coordorigin="5615,3432" coordsize="2,675">
              <v:shape style="position:absolute;left:5615;top:3432;width:2;height:675" coordorigin="5615,3432" coordsize="0,675" path="m5615,4106l5615,3432e" filled="false" stroked="true" strokeweight="0pt" strokecolor="#000000">
                <v:path arrowok="t"/>
              </v:shape>
            </v:group>
            <v:group style="position:absolute;left:5615;top:2616;width:2;height:672" coordorigin="5615,2616" coordsize="2,672">
              <v:shape style="position:absolute;left:5615;top:2616;width:2;height:672" coordorigin="5615,2616" coordsize="0,672" path="m5615,3288l5615,2616e" filled="false" stroked="true" strokeweight="0pt" strokecolor="#000000">
                <v:path arrowok="t"/>
              </v:shape>
            </v:group>
            <v:group style="position:absolute;left:5608;top:3432;width:2;height:675" coordorigin="5608,3432" coordsize="2,675">
              <v:shape style="position:absolute;left:5608;top:3432;width:2;height:675" coordorigin="5608,3432" coordsize="0,675" path="m5608,4106l5608,3432e" filled="false" stroked="true" strokeweight="0pt" strokecolor="#000000">
                <v:path arrowok="t"/>
              </v:shape>
            </v:group>
            <v:group style="position:absolute;left:5608;top:2616;width:2;height:672" coordorigin="5608,2616" coordsize="2,672">
              <v:shape style="position:absolute;left:5608;top:2616;width:2;height:672" coordorigin="5608,2616" coordsize="0,672" path="m5608,3288l5608,2616e" filled="false" stroked="true" strokeweight="0pt" strokecolor="#000000">
                <v:path arrowok="t"/>
              </v:shape>
            </v:group>
            <v:group style="position:absolute;left:5625;top:3432;width:2;height:675" coordorigin="5625,3432" coordsize="2,675">
              <v:shape style="position:absolute;left:5625;top:3432;width:2;height:675" coordorigin="5625,3432" coordsize="0,675" path="m5625,4106l5625,3432e" filled="false" stroked="true" strokeweight="0pt" strokecolor="#000000">
                <v:path arrowok="t"/>
              </v:shape>
            </v:group>
            <v:group style="position:absolute;left:5625;top:2616;width:2;height:672" coordorigin="5625,2616" coordsize="2,672">
              <v:shape style="position:absolute;left:5625;top:2616;width:2;height:672" coordorigin="5625,2616" coordsize="0,672" path="m5625,3288l5625,2616e" filled="false" stroked="true" strokeweight="0pt" strokecolor="#000000">
                <v:path arrowok="t"/>
              </v:shape>
            </v:group>
            <v:group style="position:absolute;left:5190;top:4226;width:426;height:426" coordorigin="5190,4226" coordsize="426,426">
              <v:shape style="position:absolute;left:5190;top:4226;width:426;height:426" coordorigin="5190,4226" coordsize="426,426" path="m5616,4226l5547,4232,5482,4248,5421,4274,5365,4309,5315,4351,5273,4401,5238,4457,5212,4518,5196,4583,5192,4617,5190,4652e" filled="false" stroked="true" strokeweight="0pt" strokecolor="#000000">
                <v:path arrowok="t"/>
              </v:shape>
            </v:group>
            <v:group style="position:absolute;left:5190;top:4654;width:425;height:2" coordorigin="5190,4654" coordsize="425,2">
              <v:shape style="position:absolute;left:5190;top:4654;width:425;height:2" coordorigin="5190,4654" coordsize="425,0" path="m5615,4654l5190,4654e" filled="false" stroked="true" strokeweight="0pt" strokecolor="#000000">
                <v:path arrowok="t"/>
              </v:shape>
            </v:group>
            <v:group style="position:absolute;left:5594;top:3288;width:41;height:22" coordorigin="5594,3288" coordsize="41,22">
              <v:shape style="position:absolute;left:5594;top:3288;width:41;height:22" coordorigin="5594,3288" coordsize="41,22" path="m5594,3288l5594,3310,5634,3310,5634,3288,5594,3288e" filled="false" stroked="true" strokeweight="0pt" strokecolor="#000000">
                <v:path arrowok="t"/>
              </v:shape>
            </v:group>
            <v:group style="position:absolute;left:5594;top:3410;width:41;height:22" coordorigin="5594,3410" coordsize="41,22">
              <v:shape style="position:absolute;left:5594;top:3410;width:41;height:22" coordorigin="5594,3410" coordsize="41,22" path="m5594,3410l5594,3432,5634,3432,5634,3410,5594,3410e" filled="false" stroked="true" strokeweight="0pt" strokecolor="#000000">
                <v:path arrowok="t"/>
              </v:shape>
            </v:group>
            <v:group style="position:absolute;left:5615;top:4250;width:2;height:404" coordorigin="5615,4250" coordsize="2,404">
              <v:shape style="position:absolute;left:5615;top:4250;width:2;height:404" coordorigin="5615,4250" coordsize="0,404" path="m5615,4654l5615,4250e" filled="false" stroked="true" strokeweight="0pt" strokecolor="#000000">
                <v:path arrowok="t"/>
              </v:shape>
            </v:group>
            <v:group style="position:absolute;left:5634;top:3410;width:2;height:718" coordorigin="5634,3410" coordsize="2,718">
              <v:shape style="position:absolute;left:5634;top:3410;width:2;height:718" coordorigin="5634,3410" coordsize="0,718" path="m5634,3410l5634,4128e" filled="false" stroked="true" strokeweight="0pt" strokecolor="#000000">
                <v:path arrowok="t"/>
              </v:shape>
            </v:group>
            <v:group style="position:absolute;left:5594;top:2592;width:41;height:718" coordorigin="5594,2592" coordsize="41,718">
              <v:shape style="position:absolute;left:5594;top:2592;width:41;height:718" coordorigin="5594,2592" coordsize="41,718" path="m5634,3310l5634,2592,5594,2592,5594,3310e" filled="false" stroked="true" strokeweight="0pt" strokecolor="#000000">
                <v:path arrowok="t"/>
              </v:shape>
            </v:group>
            <v:group style="position:absolute;left:5594;top:4106;width:41;height:22" coordorigin="5594,4106" coordsize="41,22">
              <v:shape style="position:absolute;left:5594;top:4106;width:41;height:22" coordorigin="5594,4106" coordsize="41,22" path="m5594,4106l5594,4128,5634,4128,5634,4106,5594,4106e" filled="false" stroked="true" strokeweight="0pt" strokecolor="#000000">
                <v:path arrowok="t"/>
              </v:shape>
            </v:group>
            <v:group style="position:absolute;left:5594;top:4229;width:41;height:447" coordorigin="5594,4229" coordsize="41,447">
              <v:shape style="position:absolute;left:5594;top:4229;width:41;height:447" coordorigin="5594,4229" coordsize="41,447" path="m5594,4675l5634,4675,5634,4229,5594,4229,5594,4675e" filled="false" stroked="true" strokeweight="0pt" strokecolor="#000000">
                <v:path arrowok="t"/>
              </v:shape>
            </v:group>
            <v:group style="position:absolute;left:5634;top:2592;width:2;height:718" coordorigin="5634,2592" coordsize="2,718">
              <v:shape style="position:absolute;left:5634;top:2592;width:2;height:718" coordorigin="5634,2592" coordsize="0,718" path="m5634,2592l5634,3310e" filled="false" stroked="true" strokeweight="0pt" strokecolor="#000000">
                <v:path arrowok="t"/>
              </v:shape>
            </v:group>
            <v:group style="position:absolute;left:5594;top:4229;width:41;height:22" coordorigin="5594,4229" coordsize="41,22">
              <v:shape style="position:absolute;left:5594;top:4229;width:41;height:22" coordorigin="5594,4229" coordsize="41,22" path="m5594,4229l5594,4250,5634,4250,5634,4229,5594,4229e" filled="false" stroked="true" strokeweight="0pt" strokecolor="#000000">
                <v:path arrowok="t"/>
              </v:shape>
            </v:group>
            <v:group style="position:absolute;left:5555;top:4222;width:137;height:2" coordorigin="5555,4222" coordsize="137,2">
              <v:shape style="position:absolute;left:5555;top:4222;width:137;height:2" coordorigin="5555,4222" coordsize="137,0" path="m5634,4222l5555,4222,5692,4222e" filled="false" stroked="true" strokeweight=".12pt" strokecolor="#000000">
                <v:path arrowok="t"/>
              </v:shape>
            </v:group>
            <v:group style="position:absolute;left:5555;top:4135;width:137;height:2" coordorigin="5555,4135" coordsize="137,2">
              <v:shape style="position:absolute;left:5555;top:4135;width:137;height:2" coordorigin="5555,4135" coordsize="137,0" path="m5634,4135l5555,4135,5692,4135e" filled="false" stroked="true" strokeweight=".12pt" strokecolor="#000000">
                <v:path arrowok="t"/>
              </v:shape>
            </v:group>
            <v:group style="position:absolute;left:5598;top:3317;width:2;height:87" coordorigin="5598,3317" coordsize="2,87">
              <v:shape style="position:absolute;left:5598;top:3317;width:2;height:87" coordorigin="5598,3317" coordsize="0,87" path="m5598,3317l5598,3403e" filled="false" stroked="true" strokeweight=".12pt" strokecolor="#000000">
                <v:path arrowok="t"/>
              </v:shape>
            </v:group>
            <v:group style="position:absolute;left:5586;top:3317;width:2;height:87" coordorigin="5586,3317" coordsize="2,87">
              <v:shape style="position:absolute;left:5586;top:3317;width:2;height:87" coordorigin="5586,3317" coordsize="0,87" path="m5586,3317l5586,3403e" filled="false" stroked="true" strokeweight=".12pt" strokecolor="#000000">
                <v:path arrowok="t"/>
              </v:shape>
            </v:group>
            <v:group style="position:absolute;left:5685;top:3317;width:2;height:87" coordorigin="5685,3317" coordsize="2,87">
              <v:shape style="position:absolute;left:5685;top:3317;width:2;height:87" coordorigin="5685,3317" coordsize="0,87" path="m5685,3403l5685,3317e" filled="false" stroked="true" strokeweight=".12pt" strokecolor="#000000">
                <v:path arrowok="t"/>
              </v:shape>
            </v:group>
            <v:group style="position:absolute;left:5666;top:3317;width:2;height:87" coordorigin="5666,3317" coordsize="2,87">
              <v:shape style="position:absolute;left:5666;top:3317;width:2;height:87" coordorigin="5666,3317" coordsize="0,87" path="m5666,3403l5666,3317e" filled="false" stroked="true" strokeweight=".12pt" strokecolor="#000000">
                <v:path arrowok="t"/>
              </v:shape>
            </v:group>
            <v:group style="position:absolute;left:5565;top:3317;width:2;height:87" coordorigin="5565,3317" coordsize="2,87">
              <v:shape style="position:absolute;left:5565;top:3317;width:2;height:87" coordorigin="5565,3317" coordsize="0,87" path="m5565,3403l5565,3317e" filled="false" stroked="true" strokeweight=".12pt" strokecolor="#000000">
                <v:path arrowok="t"/>
              </v:shape>
            </v:group>
            <v:group style="position:absolute;left:5555;top:3403;width:137;height:2" coordorigin="5555,3403" coordsize="137,2">
              <v:shape style="position:absolute;left:5555;top:3403;width:137;height:2" coordorigin="5555,3403" coordsize="137,0" path="m5634,3403l5555,3403,5692,3403e" filled="false" stroked="true" strokeweight=".12pt" strokecolor="#000000">
                <v:path arrowok="t"/>
              </v:shape>
            </v:group>
            <v:group style="position:absolute;left:5555;top:3317;width:137;height:2" coordorigin="5555,3317" coordsize="137,2">
              <v:shape style="position:absolute;left:5555;top:3317;width:137;height:2" coordorigin="5555,3317" coordsize="137,0" path="m5634,3317l5555,3317,5692,3317e" filled="false" stroked="true" strokeweight=".12pt" strokecolor="#000000">
                <v:path arrowok="t"/>
              </v:shape>
            </v:group>
            <v:group style="position:absolute;left:8925;top:2462;width:22;height:41" coordorigin="8925,2462" coordsize="22,41">
              <v:shape style="position:absolute;left:8925;top:2462;width:22;height:41" coordorigin="8925,2462" coordsize="22,41" path="m8946,2503l8925,2503,8925,2462,8946,2462,8946,2503e" filled="false" stroked="true" strokeweight="0pt" strokecolor="#000000">
                <v:path arrowok="t"/>
              </v:shape>
            </v:group>
            <v:group style="position:absolute;left:8925;top:2462;width:447;height:41" coordorigin="8925,2462" coordsize="447,41">
              <v:shape style="position:absolute;left:8925;top:2462;width:447;height:41" coordorigin="8925,2462" coordsize="447,41" path="m8925,2503l8925,2462,9371,2462,9371,2503,8925,2503e" filled="false" stroked="true" strokeweight="0pt" strokecolor="#000000">
                <v:path arrowok="t"/>
              </v:shape>
            </v:group>
            <v:group style="position:absolute;left:8901;top:2462;width:24;height:41" coordorigin="8901,2462" coordsize="24,41">
              <v:shape style="position:absolute;left:8901;top:2462;width:24;height:41" coordorigin="8901,2462" coordsize="24,41" path="m8925,2503l8901,2503,8901,2462,8925,2462,8925,2503e" filled="false" stroked="true" strokeweight="0pt" strokecolor="#000000">
                <v:path arrowok="t"/>
              </v:shape>
            </v:group>
            <v:group style="position:absolute;left:8742;top:2462;width:24;height:41" coordorigin="8742,2462" coordsize="24,41">
              <v:shape style="position:absolute;left:8742;top:2462;width:24;height:41" coordorigin="8742,2462" coordsize="24,41" path="m8766,2503l8742,2503,8742,2462,8766,2462,8766,2503e" filled="false" stroked="true" strokeweight="0pt" strokecolor="#000000">
                <v:path arrowok="t"/>
              </v:shape>
            </v:group>
            <v:group style="position:absolute;left:8742;top:2462;width:183;height:41" coordorigin="8742,2462" coordsize="183,41">
              <v:shape style="position:absolute;left:8742;top:2462;width:183;height:41" coordorigin="8742,2462" coordsize="183,41" path="m8742,2503l8742,2462,8925,2462,8925,2503,8742,2503e" filled="false" stroked="true" strokeweight="0pt" strokecolor="#000000">
                <v:path arrowok="t"/>
              </v:shape>
            </v:group>
            <v:group style="position:absolute;left:8949;top:2081;width:402;height:402" coordorigin="8949,2081" coordsize="402,402">
              <v:shape style="position:absolute;left:8949;top:2081;width:402;height:402" coordorigin="8949,2081" coordsize="402,402" path="m9351,2081l9286,2086,9224,2101,9166,2126,9113,2158,9067,2199,9026,2245,8994,2298,8969,2356,8954,2418,8950,2450,8949,2483e" filled="false" stroked="true" strokeweight="0pt" strokecolor="#000000">
                <v:path arrowok="t"/>
              </v:shape>
            </v:group>
            <v:group style="position:absolute;left:9350;top:2081;width:2;height:404" coordorigin="9350,2081" coordsize="2,404">
              <v:shape style="position:absolute;left:9350;top:2081;width:2;height:404" coordorigin="9350,2081" coordsize="0,404" path="m9350,2484l9350,2081e" filled="false" stroked="true" strokeweight="0pt" strokecolor="#000000">
                <v:path arrowok="t"/>
              </v:shape>
            </v:group>
            <v:group style="position:absolute;left:4845;top:6031;width:6586;height:192" coordorigin="4845,6031" coordsize="6586,192">
              <v:shape style="position:absolute;left:4845;top:6031;width:6586;height:192" coordorigin="4845,6031" coordsize="6586,192" path="m4845,6038l4845,6223,11430,6223,11430,6031e" filled="false" stroked="true" strokeweight=".12pt" strokecolor="#000000">
                <v:path arrowok="t"/>
              </v:shape>
            </v:group>
            <v:group style="position:absolute;left:4828;top:6206;width:34;height:34" coordorigin="4828,6206" coordsize="34,34">
              <v:shape style="position:absolute;left:4828;top:6206;width:34;height:34" coordorigin="4828,6206" coordsize="34,34" path="m4862,6206l4828,6240e" filled="false" stroked="true" strokeweight=".12pt" strokecolor="#000000">
                <v:path arrowok="t"/>
              </v:shape>
            </v:group>
            <v:group style="position:absolute;left:11414;top:6206;width:34;height:34" coordorigin="11414,6206" coordsize="34,34">
              <v:shape style="position:absolute;left:11414;top:6206;width:34;height:34" coordorigin="11414,6206" coordsize="34,34" path="m11414,6240l11447,6206e" filled="false" stroked="true" strokeweight=".12pt" strokecolor="#000000">
                <v:path arrowok="t"/>
              </v:shape>
            </v:group>
            <v:group style="position:absolute;left:4209;top:2424;width:24;height:3389" coordorigin="4209,2424" coordsize="24,3389">
              <v:shape style="position:absolute;left:4209;top:2424;width:24;height:3389" coordorigin="4209,2424" coordsize="24,3389" path="m4233,5813l4209,5813,4209,2424,4230,2424e" filled="false" stroked="true" strokeweight=".12pt" strokecolor="#000000">
                <v:path arrowok="t"/>
              </v:shape>
            </v:group>
            <v:group style="position:absolute;left:4192;top:5796;width:34;height:34" coordorigin="4192,5796" coordsize="34,34">
              <v:shape style="position:absolute;left:4192;top:5796;width:34;height:34" coordorigin="4192,5796" coordsize="34,34" path="m4192,5796l4226,5830e" filled="false" stroked="true" strokeweight=".12pt" strokecolor="#000000">
                <v:path arrowok="t"/>
              </v:shape>
            </v:group>
            <v:group style="position:absolute;left:4192;top:2407;width:34;height:34" coordorigin="4192,2407" coordsize="34,34">
              <v:shape style="position:absolute;left:4192;top:2407;width:34;height:34" coordorigin="4192,2407" coordsize="34,34" path="m4226,2441l4192,2407e" filled="false" stroked="true" strokeweight=".12pt" strokecolor="#000000">
                <v:path arrowok="t"/>
              </v:shape>
            </v:group>
            <v:group style="position:absolute;left:5565;top:4694;width:128;height:2" coordorigin="5565,4694" coordsize="128,2">
              <v:shape style="position:absolute;left:5565;top:4694;width:128;height:2" coordorigin="5565,4694" coordsize="128,0" path="m5565,4694l5692,4694e" filled="false" stroked="true" strokeweight=".12pt" strokecolor="#000000">
                <v:path arrowok="t"/>
              </v:shape>
            </v:group>
            <v:group style="position:absolute;left:8514;top:3031;width:44;height:36" coordorigin="8514,3031" coordsize="44,36">
              <v:shape style="position:absolute;left:8514;top:3031;width:44;height:36" coordorigin="8514,3031" coordsize="44,36" path="m8514,3031l8514,3067,8558,3067,8514,3031xe" filled="true" fillcolor="#000000" stroked="false">
                <v:path arrowok="t"/>
                <v:fill type="solid"/>
              </v:shape>
              <v:shape style="position:absolute;left:8514;top:3031;width:44;height:36" coordorigin="8514,3031" coordsize="44,36" path="m8558,3031l8514,3031,8558,3067,8558,3031xe" filled="true" fillcolor="#000000" stroked="false">
                <v:path arrowok="t"/>
                <v:fill type="solid"/>
              </v:shape>
            </v:group>
            <v:group style="position:absolute;left:8514;top:3031;width:44;height:36" coordorigin="8514,3031" coordsize="44,36">
              <v:shape style="position:absolute;left:8514;top:3031;width:44;height:36" coordorigin="8514,3031" coordsize="44,36" path="m8514,3067l8558,3067,8514,3031,8514,3067xe" filled="false" stroked="true" strokeweight="0pt" strokecolor="#000000">
                <v:path arrowok="t"/>
              </v:shape>
            </v:group>
            <v:group style="position:absolute;left:8514;top:3031;width:44;height:36" coordorigin="8514,3031" coordsize="44,36">
              <v:shape style="position:absolute;left:8514;top:3031;width:44;height:36" coordorigin="8514,3031" coordsize="44,36" path="m8558,3067l8514,3031,8558,3031,8558,3067xe" filled="false" stroked="true" strokeweight="0pt" strokecolor="#000000">
                <v:path arrowok="t"/>
              </v:shape>
            </v:group>
            <v:group style="position:absolute;left:7756;top:2534;width:2;height:1323" coordorigin="7756,2534" coordsize="2,1323">
              <v:shape style="position:absolute;left:7756;top:2534;width:2;height:1323" coordorigin="7756,2534" coordsize="0,1323" path="m7756,2534l7756,3857e" filled="false" stroked="true" strokeweight="2.260pt" strokecolor="#000000">
                <v:path arrowok="t"/>
              </v:shape>
            </v:group>
            <v:group style="position:absolute;left:7734;top:2534;width:44;height:533" coordorigin="7734,2534" coordsize="44,533">
              <v:shape style="position:absolute;left:7734;top:2534;width:44;height:533" coordorigin="7734,2534" coordsize="44,533" path="m7734,3067l7778,3067,7734,2534,7734,3067xe" filled="false" stroked="true" strokeweight="0pt" strokecolor="#000000">
                <v:path arrowok="t"/>
              </v:shape>
            </v:group>
            <v:group style="position:absolute;left:7734;top:2534;width:44;height:533" coordorigin="7734,2534" coordsize="44,533">
              <v:shape style="position:absolute;left:7734;top:2534;width:44;height:533" coordorigin="7734,2534" coordsize="44,533" path="m7778,3067l7734,2534,7778,2534,7778,3067xe" filled="false" stroked="true" strokeweight="0pt" strokecolor="#000000">
                <v:path arrowok="t"/>
              </v:shape>
            </v:group>
            <v:group style="position:absolute;left:7734;top:3089;width:824;height:2" coordorigin="7734,3089" coordsize="824,2">
              <v:shape style="position:absolute;left:7734;top:3089;width:824;height:2" coordorigin="7734,3089" coordsize="824,0" path="m7734,3089l8558,3089e" filled="false" stroked="true" strokeweight="2.260pt" strokecolor="#000000">
                <v:path arrowok="t"/>
              </v:shape>
            </v:group>
            <v:group style="position:absolute;left:7734;top:3067;width:824;height:44" coordorigin="7734,3067" coordsize="824,44">
              <v:shape style="position:absolute;left:7734;top:3067;width:824;height:44" coordorigin="7734,3067" coordsize="824,44" path="m7734,3110l8558,3110,7734,3067,7734,3110xe" filled="false" stroked="true" strokeweight="0pt" strokecolor="#000000">
                <v:path arrowok="t"/>
              </v:shape>
            </v:group>
            <v:group style="position:absolute;left:7734;top:3067;width:824;height:44" coordorigin="7734,3067" coordsize="824,44">
              <v:shape style="position:absolute;left:7734;top:3067;width:824;height:44" coordorigin="7734,3067" coordsize="824,44" path="m8558,3110l7734,3067,8558,3067,8558,3110xe" filled="false" stroked="true" strokeweight="0pt" strokecolor="#000000">
                <v:path arrowok="t"/>
              </v:shape>
            </v:group>
            <v:group style="position:absolute;left:7734;top:3110;width:44;height:682" coordorigin="7734,3110" coordsize="44,682">
              <v:shape style="position:absolute;left:7734;top:3110;width:44;height:682" coordorigin="7734,3110" coordsize="44,682" path="m7734,3792l7778,3792,7734,3110,7734,3792xe" filled="false" stroked="true" strokeweight="0pt" strokecolor="#000000">
                <v:path arrowok="t"/>
              </v:shape>
            </v:group>
            <v:group style="position:absolute;left:7734;top:3110;width:44;height:682" coordorigin="7734,3110" coordsize="44,682">
              <v:shape style="position:absolute;left:7734;top:3110;width:44;height:682" coordorigin="7734,3110" coordsize="44,682" path="m7778,3792l7734,3110,7778,3110,7778,3792xe" filled="false" stroked="true" strokeweight="0pt" strokecolor="#000000">
                <v:path arrowok="t"/>
              </v:shape>
            </v:group>
            <v:group style="position:absolute;left:8536;top:3110;width:2;height:725" coordorigin="8536,3110" coordsize="2,725">
              <v:shape style="position:absolute;left:8536;top:3110;width:2;height:725" coordorigin="8536,3110" coordsize="0,725" path="m8536,3110l8536,3835e" filled="false" stroked="true" strokeweight="2.260pt" strokecolor="#000000">
                <v:path arrowok="t"/>
              </v:shape>
            </v:group>
            <v:group style="position:absolute;left:8514;top:3110;width:44;height:725" coordorigin="8514,3110" coordsize="44,725">
              <v:shape style="position:absolute;left:8514;top:3110;width:44;height:725" coordorigin="8514,3110" coordsize="44,725" path="m8514,3835l8558,3835,8514,3110,8514,3835xe" filled="false" stroked="true" strokeweight="0pt" strokecolor="#000000">
                <v:path arrowok="t"/>
              </v:shape>
            </v:group>
            <v:group style="position:absolute;left:8514;top:3110;width:44;height:725" coordorigin="8514,3110" coordsize="44,725">
              <v:shape style="position:absolute;left:8514;top:3110;width:44;height:725" coordorigin="8514,3110" coordsize="44,725" path="m8558,3835l8514,3110,8558,3110,8558,3835xe" filled="false" stroked="true" strokeweight="0pt" strokecolor="#000000">
                <v:path arrowok="t"/>
              </v:shape>
            </v:group>
            <v:group style="position:absolute;left:7734;top:3792;width:413;height:44" coordorigin="7734,3792" coordsize="413,44">
              <v:shape style="position:absolute;left:7734;top:3792;width:413;height:44" coordorigin="7734,3792" coordsize="413,44" path="m7734,3792l7734,3835,8147,3835,7734,3792xe" filled="true" fillcolor="#000000" stroked="false">
                <v:path arrowok="t"/>
                <v:fill type="solid"/>
              </v:shape>
              <v:shape style="position:absolute;left:7734;top:3792;width:413;height:44" coordorigin="7734,3792" coordsize="413,44" path="m8147,3792l7734,3792,8147,3835,8147,3792xe" filled="true" fillcolor="#000000" stroked="false">
                <v:path arrowok="t"/>
                <v:fill type="solid"/>
              </v:shape>
            </v:group>
            <v:group style="position:absolute;left:7734;top:3792;width:413;height:44" coordorigin="7734,3792" coordsize="413,44">
              <v:shape style="position:absolute;left:7734;top:3792;width:413;height:44" coordorigin="7734,3792" coordsize="413,44" path="m7734,3835l8147,3835,7734,3792,7734,3835xe" filled="false" stroked="true" strokeweight="0pt" strokecolor="#000000">
                <v:path arrowok="t"/>
              </v:shape>
            </v:group>
            <v:group style="position:absolute;left:7734;top:3792;width:413;height:44" coordorigin="7734,3792" coordsize="413,44">
              <v:shape style="position:absolute;left:7734;top:3792;width:413;height:44" coordorigin="7734,3792" coordsize="413,44" path="m8147,3835l7734,3792,8147,3792,8147,3835xe" filled="false" stroked="true" strokeweight="0pt" strokecolor="#000000">
                <v:path arrowok="t"/>
              </v:shape>
            </v:group>
            <v:group style="position:absolute;left:7734;top:4344;width:94;height:22" coordorigin="7734,4344" coordsize="94,22">
              <v:shape style="position:absolute;left:7734;top:4344;width:94;height:22" coordorigin="7734,4344" coordsize="94,22" path="m7734,4344l7734,4366,7828,4366,7734,4344xe" filled="true" fillcolor="#000000" stroked="false">
                <v:path arrowok="t"/>
                <v:fill type="solid"/>
              </v:shape>
              <v:shape style="position:absolute;left:7734;top:4344;width:94;height:22" coordorigin="7734,4344" coordsize="94,22" path="m7828,4344l7734,4344,7828,4366,7828,4344xe" filled="true" fillcolor="#000000" stroked="false">
                <v:path arrowok="t"/>
                <v:fill type="solid"/>
              </v:shape>
            </v:group>
            <v:group style="position:absolute;left:7734;top:4344;width:94;height:22" coordorigin="7734,4344" coordsize="94,22">
              <v:shape style="position:absolute;left:7734;top:4344;width:94;height:22" coordorigin="7734,4344" coordsize="94,22" path="m7734,4366l7828,4366,7734,4344,7734,4366xe" filled="false" stroked="true" strokeweight="0pt" strokecolor="#000000">
                <v:path arrowok="t"/>
              </v:shape>
            </v:group>
            <v:group style="position:absolute;left:7734;top:4344;width:94;height:22" coordorigin="7734,4344" coordsize="94,22">
              <v:shape style="position:absolute;left:7734;top:4344;width:94;height:22" coordorigin="7734,4344" coordsize="94,22" path="m7828,4366l7734,4344,7828,4344,7828,4366xe" filled="false" stroked="true" strokeweight="0pt" strokecolor="#000000">
                <v:path arrowok="t"/>
              </v:shape>
            </v:group>
            <v:group style="position:absolute;left:7734;top:4366;width:94;height:22" coordorigin="7734,4366" coordsize="94,22">
              <v:shape style="position:absolute;left:7734;top:4366;width:94;height:22" coordorigin="7734,4366" coordsize="94,22" path="m7734,4366l7734,4387,7828,4387,7734,4366xe" filled="true" fillcolor="#000000" stroked="false">
                <v:path arrowok="t"/>
                <v:fill type="solid"/>
              </v:shape>
              <v:shape style="position:absolute;left:7734;top:4366;width:94;height:22" coordorigin="7734,4366" coordsize="94,22" path="m7828,4366l7734,4366,7828,4387,7828,4366xe" filled="true" fillcolor="#000000" stroked="false">
                <v:path arrowok="t"/>
                <v:fill type="solid"/>
              </v:shape>
            </v:group>
            <v:group style="position:absolute;left:7734;top:4366;width:94;height:22" coordorigin="7734,4366" coordsize="94,22">
              <v:shape style="position:absolute;left:7734;top:4366;width:94;height:22" coordorigin="7734,4366" coordsize="94,22" path="m7734,4387l7828,4387,7734,4366,7734,4387xe" filled="false" stroked="true" strokeweight="0pt" strokecolor="#000000">
                <v:path arrowok="t"/>
              </v:shape>
            </v:group>
            <v:group style="position:absolute;left:7734;top:4366;width:94;height:22" coordorigin="7734,4366" coordsize="94,22">
              <v:shape style="position:absolute;left:7734;top:4366;width:94;height:22" coordorigin="7734,4366" coordsize="94,22" path="m7828,4387l7734,4366,7828,4366,7828,4387xe" filled="false" stroked="true" strokeweight="0pt" strokecolor="#000000">
                <v:path arrowok="t"/>
              </v:shape>
            </v:group>
            <v:group style="position:absolute;left:7756;top:4387;width:2;height:1318" coordorigin="7756,4387" coordsize="2,1318">
              <v:shape style="position:absolute;left:7756;top:4387;width:2;height:1318" coordorigin="7756,4387" coordsize="0,1318" path="m7756,4387l7756,5705e" filled="false" stroked="true" strokeweight="2.260pt" strokecolor="#000000">
                <v:path arrowok="t"/>
              </v:shape>
            </v:group>
            <v:group style="position:absolute;left:7734;top:4387;width:44;height:1318" coordorigin="7734,4387" coordsize="44,1318">
              <v:shape style="position:absolute;left:7734;top:4387;width:44;height:1318" coordorigin="7734,4387" coordsize="44,1318" path="m7734,5705l7778,5705,7734,4387,7734,5705xe" filled="false" stroked="true" strokeweight="0pt" strokecolor="#000000">
                <v:path arrowok="t"/>
              </v:shape>
            </v:group>
            <v:group style="position:absolute;left:7734;top:4387;width:44;height:1318" coordorigin="7734,4387" coordsize="44,1318">
              <v:shape style="position:absolute;left:7734;top:4387;width:44;height:1318" coordorigin="7734,4387" coordsize="44,1318" path="m7778,5705l7734,4387,7778,4387,7778,5705xe" filled="false" stroked="true" strokeweight="0pt" strokecolor="#000000">
                <v:path arrowok="t"/>
              </v:shape>
            </v:group>
            <v:group style="position:absolute;left:8200;top:4366;width:660;height:2" coordorigin="8200,4366" coordsize="660,2">
              <v:shape style="position:absolute;left:8200;top:4366;width:660;height:2" coordorigin="8200,4366" coordsize="660,0" path="m8200,4366l8860,4366e" filled="false" stroked="true" strokeweight="2.260pt" strokecolor="#000000">
                <v:path arrowok="t"/>
              </v:shape>
            </v:group>
            <v:group style="position:absolute;left:8200;top:4344;width:660;height:44" coordorigin="8200,4344" coordsize="660,44">
              <v:shape style="position:absolute;left:8200;top:4344;width:660;height:44" coordorigin="8200,4344" coordsize="660,44" path="m8200,4387l8860,4387,8200,4344,8200,4387xe" filled="false" stroked="true" strokeweight="0pt" strokecolor="#000000">
                <v:path arrowok="t"/>
              </v:shape>
            </v:group>
            <v:group style="position:absolute;left:8200;top:4344;width:660;height:44" coordorigin="8200,4344" coordsize="660,44">
              <v:shape style="position:absolute;left:8200;top:4344;width:660;height:44" coordorigin="8200,4344" coordsize="660,44" path="m8860,4387l8200,4344,8860,4344,8860,4387xe" filled="false" stroked="true" strokeweight="0pt" strokecolor="#000000">
                <v:path arrowok="t"/>
              </v:shape>
            </v:group>
            <v:group style="position:absolute;left:8817;top:4387;width:44;height:305" coordorigin="8817,4387" coordsize="44,305">
              <v:shape style="position:absolute;left:8817;top:4387;width:44;height:305" coordorigin="8817,4387" coordsize="44,305" path="m8817,4387l8817,4692,8860,4692,8817,4387xe" filled="true" fillcolor="#000000" stroked="false">
                <v:path arrowok="t"/>
                <v:fill type="solid"/>
              </v:shape>
              <v:shape style="position:absolute;left:8817;top:4387;width:44;height:305" coordorigin="8817,4387" coordsize="44,305" path="m8860,4387l8817,4387,8860,4692,8860,4387xe" filled="true" fillcolor="#000000" stroked="false">
                <v:path arrowok="t"/>
                <v:fill type="solid"/>
              </v:shape>
            </v:group>
            <v:group style="position:absolute;left:8817;top:4387;width:44;height:305" coordorigin="8817,4387" coordsize="44,305">
              <v:shape style="position:absolute;left:8817;top:4387;width:44;height:305" coordorigin="8817,4387" coordsize="44,305" path="m8817,4692l8860,4692,8817,4387,8817,4692xe" filled="false" stroked="true" strokeweight="0pt" strokecolor="#000000">
                <v:path arrowok="t"/>
              </v:shape>
            </v:group>
            <v:group style="position:absolute;left:8817;top:4387;width:44;height:305" coordorigin="8817,4387" coordsize="44,305">
              <v:shape style="position:absolute;left:8817;top:4387;width:44;height:305" coordorigin="8817,4387" coordsize="44,305" path="m8860,4692l8817,4387,8860,4387,8860,4692xe" filled="false" stroked="true" strokeweight="0pt" strokecolor="#000000">
                <v:path arrowok="t"/>
              </v:shape>
            </v:group>
            <v:group style="position:absolute;left:8817;top:4692;width:250;height:44" coordorigin="8817,4692" coordsize="250,44">
              <v:shape style="position:absolute;left:8817;top:4692;width:250;height:44" coordorigin="8817,4692" coordsize="250,44" path="m8817,4692l8817,4735,9066,4735,8817,4692xe" filled="true" fillcolor="#000000" stroked="false">
                <v:path arrowok="t"/>
                <v:fill type="solid"/>
              </v:shape>
              <v:shape style="position:absolute;left:8817;top:4692;width:250;height:44" coordorigin="8817,4692" coordsize="250,44" path="m9066,4692l8817,4692,9066,4735,9066,4692xe" filled="true" fillcolor="#000000" stroked="false">
                <v:path arrowok="t"/>
                <v:fill type="solid"/>
              </v:shape>
            </v:group>
            <v:group style="position:absolute;left:8817;top:4692;width:250;height:44" coordorigin="8817,4692" coordsize="250,44">
              <v:shape style="position:absolute;left:8817;top:4692;width:250;height:44" coordorigin="8817,4692" coordsize="250,44" path="m8817,4735l9066,4735,8817,4692,8817,4735xe" filled="false" stroked="true" strokeweight="0pt" strokecolor="#000000">
                <v:path arrowok="t"/>
              </v:shape>
            </v:group>
            <v:group style="position:absolute;left:8817;top:4692;width:250;height:44" coordorigin="8817,4692" coordsize="250,44">
              <v:shape style="position:absolute;left:8817;top:4692;width:250;height:44" coordorigin="8817,4692" coordsize="250,44" path="m9066,4735l8817,4692,9066,4692,9066,4735xe" filled="false" stroked="true" strokeweight="0pt" strokecolor="#000000">
                <v:path arrowok="t"/>
              </v:shape>
            </v:group>
            <v:group style="position:absolute;left:8838;top:4735;width:2;height:970" coordorigin="8838,4735" coordsize="2,970">
              <v:shape style="position:absolute;left:8838;top:4735;width:2;height:970" coordorigin="8838,4735" coordsize="0,970" path="m8838,4735l8838,5705e" filled="false" stroked="true" strokeweight="2.260pt" strokecolor="#000000">
                <v:path arrowok="t"/>
              </v:shape>
            </v:group>
            <v:group style="position:absolute;left:8817;top:4735;width:44;height:970" coordorigin="8817,4735" coordsize="44,970">
              <v:shape style="position:absolute;left:8817;top:4735;width:44;height:970" coordorigin="8817,4735" coordsize="44,970" path="m8817,5705l8860,5705,8817,4735,8817,5705xe" filled="false" stroked="true" strokeweight="0pt" strokecolor="#000000">
                <v:path arrowok="t"/>
              </v:shape>
            </v:group>
            <v:group style="position:absolute;left:8817;top:4735;width:44;height:970" coordorigin="8817,4735" coordsize="44,970">
              <v:shape style="position:absolute;left:8817;top:4735;width:44;height:970" coordorigin="8817,4735" coordsize="44,970" path="m8860,5705l8817,4735,8860,4735,8860,5705xe" filled="false" stroked="true" strokeweight="0pt" strokecolor="#000000">
                <v:path arrowok="t"/>
              </v:shape>
            </v:group>
            <v:group style="position:absolute;left:9438;top:4692;width:68;height:44" coordorigin="9438,4692" coordsize="68,44">
              <v:shape style="position:absolute;left:9438;top:4692;width:68;height:44" coordorigin="9438,4692" coordsize="68,44" path="m9438,4692l9438,4735,9506,4735,9438,4692xe" filled="true" fillcolor="#000000" stroked="false">
                <v:path arrowok="t"/>
                <v:fill type="solid"/>
              </v:shape>
              <v:shape style="position:absolute;left:9438;top:4692;width:68;height:44" coordorigin="9438,4692" coordsize="68,44" path="m9506,4692l9438,4692,9506,4735,9506,4692xe" filled="true" fillcolor="#000000" stroked="false">
                <v:path arrowok="t"/>
                <v:fill type="solid"/>
              </v:shape>
            </v:group>
            <v:group style="position:absolute;left:9438;top:4692;width:68;height:44" coordorigin="9438,4692" coordsize="68,44">
              <v:shape style="position:absolute;left:9438;top:4692;width:68;height:44" coordorigin="9438,4692" coordsize="68,44" path="m9438,4735l9506,4735,9438,4692,9438,4735xe" filled="false" stroked="true" strokeweight="0pt" strokecolor="#000000">
                <v:path arrowok="t"/>
              </v:shape>
            </v:group>
            <v:group style="position:absolute;left:9438;top:4692;width:68;height:44" coordorigin="9438,4692" coordsize="68,44">
              <v:shape style="position:absolute;left:9438;top:4692;width:68;height:44" coordorigin="9438,4692" coordsize="68,44" path="m9506,4735l9438,4692,9506,4692,9506,4735xe" filled="false" stroked="true" strokeweight="0pt" strokecolor="#000000">
                <v:path arrowok="t"/>
              </v:shape>
            </v:group>
            <v:group style="position:absolute;left:9527;top:4562;width:2;height:1143" coordorigin="9527,4562" coordsize="2,1143">
              <v:shape style="position:absolute;left:9527;top:4562;width:2;height:1143" coordorigin="9527,4562" coordsize="0,1143" path="m9527,4562l9527,5705e" filled="false" stroked="true" strokeweight="2.260pt" strokecolor="#000000">
                <v:path arrowok="t"/>
              </v:shape>
            </v:group>
            <v:group style="position:absolute;left:9506;top:4562;width:44;height:1143" coordorigin="9506,4562" coordsize="44,1143">
              <v:shape style="position:absolute;left:9506;top:4562;width:44;height:1143" coordorigin="9506,4562" coordsize="44,1143" path="m9506,5705l9549,5705,9506,4562,9506,5705xe" filled="false" stroked="true" strokeweight="0pt" strokecolor="#000000">
                <v:path arrowok="t"/>
              </v:shape>
            </v:group>
            <v:group style="position:absolute;left:9506;top:4562;width:44;height:1143" coordorigin="9506,4562" coordsize="44,1143">
              <v:shape style="position:absolute;left:9506;top:4562;width:44;height:1143" coordorigin="9506,4562" coordsize="44,1143" path="m9549,5705l9506,4562,9549,4562,9549,5705xe" filled="false" stroked="true" strokeweight="0pt" strokecolor="#000000">
                <v:path arrowok="t"/>
              </v:shape>
            </v:group>
            <v:group style="position:absolute;left:9506;top:4046;width:44;height:51" coordorigin="9506,4046" coordsize="44,51">
              <v:shape style="position:absolute;left:9506;top:4046;width:44;height:51" coordorigin="9506,4046" coordsize="44,51" path="m9506,4046l9506,4097,9549,4097,9506,4046xe" filled="true" fillcolor="#000000" stroked="false">
                <v:path arrowok="t"/>
                <v:fill type="solid"/>
              </v:shape>
              <v:shape style="position:absolute;left:9506;top:4046;width:44;height:51" coordorigin="9506,4046" coordsize="44,51" path="m9549,4046l9506,4046,9549,4097,9549,4046xe" filled="true" fillcolor="#000000" stroked="false">
                <v:path arrowok="t"/>
                <v:fill type="solid"/>
              </v:shape>
            </v:group>
            <v:group style="position:absolute;left:9506;top:4046;width:44;height:51" coordorigin="9506,4046" coordsize="44,51">
              <v:shape style="position:absolute;left:9506;top:4046;width:44;height:51" coordorigin="9506,4046" coordsize="44,51" path="m9506,4097l9549,4097,9506,4046,9506,4097xe" filled="false" stroked="true" strokeweight="0pt" strokecolor="#000000">
                <v:path arrowok="t"/>
              </v:shape>
            </v:group>
            <v:group style="position:absolute;left:9506;top:4046;width:44;height:51" coordorigin="9506,4046" coordsize="44,51">
              <v:shape style="position:absolute;left:9506;top:4046;width:44;height:51" coordorigin="9506,4046" coordsize="44,51" path="m9549,4097l9506,4046,9549,4046,9549,4097xe" filled="false" stroked="true" strokeweight="0pt" strokecolor="#000000">
                <v:path arrowok="t"/>
              </v:shape>
            </v:group>
            <v:group style="position:absolute;left:9506;top:4118;width:1671;height:2" coordorigin="9506,4118" coordsize="1671,2">
              <v:shape style="position:absolute;left:9506;top:4118;width:1671;height:2" coordorigin="9506,4118" coordsize="1671,0" path="m9506,4118l11176,4118e" filled="false" stroked="true" strokeweight="2.260pt" strokecolor="#000000">
                <v:path arrowok="t"/>
              </v:shape>
            </v:group>
            <v:group style="position:absolute;left:9506;top:4097;width:1671;height:44" coordorigin="9506,4097" coordsize="1671,44">
              <v:shape style="position:absolute;left:9506;top:4097;width:1671;height:44" coordorigin="9506,4097" coordsize="1671,44" path="m9506,4140l11176,4140,9506,4097,9506,4140xe" filled="false" stroked="true" strokeweight="0pt" strokecolor="#000000">
                <v:path arrowok="t"/>
              </v:shape>
            </v:group>
            <v:group style="position:absolute;left:9506;top:4097;width:1671;height:44" coordorigin="9506,4097" coordsize="1671,44">
              <v:shape style="position:absolute;left:9506;top:4097;width:1671;height:44" coordorigin="9506,4097" coordsize="1671,44" path="m11176,4140l9506,4097,11176,4097,11176,4140xe" filled="false" stroked="true" strokeweight="0pt" strokecolor="#000000">
                <v:path arrowok="t"/>
              </v:shape>
            </v:group>
            <v:group style="position:absolute;left:9506;top:4140;width:44;height:53" coordorigin="9506,4140" coordsize="44,53">
              <v:shape style="position:absolute;left:9506;top:4140;width:44;height:53" coordorigin="9506,4140" coordsize="44,53" path="m9506,4140l9506,4193,9549,4193,9506,4140xe" filled="true" fillcolor="#000000" stroked="false">
                <v:path arrowok="t"/>
                <v:fill type="solid"/>
              </v:shape>
              <v:shape style="position:absolute;left:9506;top:4140;width:44;height:53" coordorigin="9506,4140" coordsize="44,53" path="m9549,4140l9506,4140,9549,4193,9549,4140xe" filled="true" fillcolor="#000000" stroked="false">
                <v:path arrowok="t"/>
                <v:fill type="solid"/>
              </v:shape>
            </v:group>
            <v:group style="position:absolute;left:9506;top:4140;width:44;height:53" coordorigin="9506,4140" coordsize="44,53">
              <v:shape style="position:absolute;left:9506;top:4140;width:44;height:53" coordorigin="9506,4140" coordsize="44,53" path="m9506,4193l9549,4193,9506,4140,9506,4193xe" filled="false" stroked="true" strokeweight="0pt" strokecolor="#000000">
                <v:path arrowok="t"/>
              </v:shape>
            </v:group>
            <v:group style="position:absolute;left:9506;top:4140;width:44;height:53" coordorigin="9506,4140" coordsize="44,53">
              <v:shape style="position:absolute;left:9506;top:4140;width:44;height:53" coordorigin="9506,4140" coordsize="44,53" path="m9549,4193l9506,4140,9549,4140,9549,4193xe" filled="false" stroked="true" strokeweight="0pt" strokecolor="#000000">
                <v:path arrowok="t"/>
              </v:shape>
            </v:group>
            <v:group style="position:absolute;left:9527;top:2534;width:2;height:1056" coordorigin="9527,2534" coordsize="2,1056">
              <v:shape style="position:absolute;left:9527;top:2534;width:2;height:1056" coordorigin="9527,2534" coordsize="0,1056" path="m9527,2534l9527,3590e" filled="false" stroked="true" strokeweight="2.260pt" strokecolor="#000000">
                <v:path arrowok="t"/>
              </v:shape>
            </v:group>
            <v:group style="position:absolute;left:9506;top:2534;width:44;height:1056" coordorigin="9506,2534" coordsize="44,1056">
              <v:shape style="position:absolute;left:9506;top:2534;width:44;height:1056" coordorigin="9506,2534" coordsize="44,1056" path="m9506,3590l9549,3590,9506,2534,9506,3590xe" filled="false" stroked="true" strokeweight="0pt" strokecolor="#000000">
                <v:path arrowok="t"/>
              </v:shape>
            </v:group>
            <v:group style="position:absolute;left:9506;top:2534;width:44;height:1056" coordorigin="9506,2534" coordsize="44,1056">
              <v:shape style="position:absolute;left:9506;top:2534;width:44;height:1056" coordorigin="9506,2534" coordsize="44,1056" path="m9549,3590l9506,2534,9549,2534,9549,3590xe" filled="false" stroked="true" strokeweight="0pt" strokecolor="#000000">
                <v:path arrowok="t"/>
              </v:shape>
            </v:group>
            <v:group style="position:absolute;left:9230;top:3590;width:320;height:34" coordorigin="9230,3590" coordsize="320,34">
              <v:shape style="position:absolute;left:9230;top:3590;width:320;height:34" coordorigin="9230,3590" coordsize="320,34" path="m9230,3590l9230,3624,9549,3624,9230,3590xe" filled="true" fillcolor="#000000" stroked="false">
                <v:path arrowok="t"/>
                <v:fill type="solid"/>
              </v:shape>
              <v:shape style="position:absolute;left:9230;top:3590;width:320;height:34" coordorigin="9230,3590" coordsize="320,34" path="m9549,3590l9230,3590,9549,3624,9549,3590xe" filled="true" fillcolor="#000000" stroked="false">
                <v:path arrowok="t"/>
                <v:fill type="solid"/>
              </v:shape>
            </v:group>
            <v:group style="position:absolute;left:9230;top:3590;width:320;height:34" coordorigin="9230,3590" coordsize="320,34">
              <v:shape style="position:absolute;left:9230;top:3590;width:320;height:34" coordorigin="9230,3590" coordsize="320,34" path="m9230,3624l9549,3624,9230,3590,9230,3624xe" filled="false" stroked="true" strokeweight="0pt" strokecolor="#000000">
                <v:path arrowok="t"/>
              </v:shape>
            </v:group>
            <v:group style="position:absolute;left:9230;top:3590;width:320;height:34" coordorigin="9230,3590" coordsize="320,34">
              <v:shape style="position:absolute;left:9230;top:3590;width:320;height:34" coordorigin="9230,3590" coordsize="320,34" path="m9549,3624l9230,3590,9549,3590,9549,3624xe" filled="false" stroked="true" strokeweight="0pt" strokecolor="#000000">
                <v:path arrowok="t"/>
              </v:shape>
            </v:group>
            <v:group style="position:absolute;left:9506;top:3624;width:44;height:5" coordorigin="9506,3624" coordsize="44,5">
              <v:shape style="position:absolute;left:9506;top:3624;width:44;height:5" coordorigin="9506,3624" coordsize="44,5" path="m9506,3624l9506,3629,9549,3629,9506,3624xe" filled="true" fillcolor="#000000" stroked="false">
                <v:path arrowok="t"/>
                <v:fill type="solid"/>
              </v:shape>
              <v:shape style="position:absolute;left:9506;top:3624;width:44;height:5" coordorigin="9506,3624" coordsize="44,5" path="m9549,3624l9506,3624,9549,3629,9549,3624xe" filled="true" fillcolor="#000000" stroked="false">
                <v:path arrowok="t"/>
                <v:fill type="solid"/>
              </v:shape>
            </v:group>
            <v:group style="position:absolute;left:9506;top:3624;width:44;height:5" coordorigin="9506,3624" coordsize="44,5">
              <v:shape style="position:absolute;left:9506;top:3624;width:44;height:5" coordorigin="9506,3624" coordsize="44,5" path="m9506,3629l9549,3629,9506,3624,9506,3629xe" filled="false" stroked="true" strokeweight="0pt" strokecolor="#000000">
                <v:path arrowok="t"/>
              </v:shape>
            </v:group>
            <v:group style="position:absolute;left:9506;top:3624;width:44;height:5" coordorigin="9506,3624" coordsize="44,5">
              <v:shape style="position:absolute;left:9506;top:3624;width:44;height:5" coordorigin="9506,3624" coordsize="44,5" path="m9549,3629l9506,3624,9549,3624,9549,3629xe" filled="false" stroked="true" strokeweight="0pt" strokecolor="#000000">
                <v:path arrowok="t"/>
              </v:shape>
            </v:group>
            <v:group style="position:absolute;left:9506;top:3629;width:44;height:46" coordorigin="9506,3629" coordsize="44,46">
              <v:shape style="position:absolute;left:9506;top:3629;width:44;height:46" coordorigin="9506,3629" coordsize="44,46" path="m9506,3629l9506,3674,9549,3674,9506,3629xe" filled="true" fillcolor="#000000" stroked="false">
                <v:path arrowok="t"/>
                <v:fill type="solid"/>
              </v:shape>
              <v:shape style="position:absolute;left:9506;top:3629;width:44;height:46" coordorigin="9506,3629" coordsize="44,46" path="m9549,3629l9506,3629,9549,3674,9549,3629xe" filled="true" fillcolor="#000000" stroked="false">
                <v:path arrowok="t"/>
                <v:fill type="solid"/>
              </v:shape>
            </v:group>
            <v:group style="position:absolute;left:9506;top:3629;width:44;height:46" coordorigin="9506,3629" coordsize="44,46">
              <v:shape style="position:absolute;left:9506;top:3629;width:44;height:46" coordorigin="9506,3629" coordsize="44,46" path="m9506,3674l9549,3674,9506,3629,9506,3674xe" filled="false" stroked="true" strokeweight="0pt" strokecolor="#000000">
                <v:path arrowok="t"/>
              </v:shape>
            </v:group>
            <v:group style="position:absolute;left:9506;top:3629;width:44;height:46" coordorigin="9506,3629" coordsize="44,46">
              <v:shape style="position:absolute;left:9506;top:3629;width:44;height:46" coordorigin="9506,3629" coordsize="44,46" path="m9549,3674l9506,3629,9549,3629,9549,3674xe" filled="false" stroked="true" strokeweight="0pt" strokecolor="#000000">
                <v:path arrowok="t"/>
              </v:shape>
            </v:group>
            <v:group style="position:absolute;left:8514;top:2534;width:44;height:125" coordorigin="8514,2534" coordsize="44,125">
              <v:shape style="position:absolute;left:8514;top:2534;width:44;height:125" coordorigin="8514,2534" coordsize="44,125" path="m8514,2534l8514,2659,8558,2659,8514,2534xe" filled="true" fillcolor="#000000" stroked="false">
                <v:path arrowok="t"/>
                <v:fill type="solid"/>
              </v:shape>
              <v:shape style="position:absolute;left:8514;top:2534;width:44;height:125" coordorigin="8514,2534" coordsize="44,125" path="m8558,2534l8514,2534,8558,2659,8558,2534xe" filled="true" fillcolor="#000000" stroked="false">
                <v:path arrowok="t"/>
                <v:fill type="solid"/>
              </v:shape>
            </v:group>
            <v:group style="position:absolute;left:8514;top:2534;width:44;height:125" coordorigin="8514,2534" coordsize="44,125">
              <v:shape style="position:absolute;left:8514;top:2534;width:44;height:125" coordorigin="8514,2534" coordsize="44,125" path="m8514,2659l8558,2659,8514,2534,8514,2659xe" filled="false" stroked="true" strokeweight="0pt" strokecolor="#000000">
                <v:path arrowok="t"/>
              </v:shape>
            </v:group>
            <v:group style="position:absolute;left:8514;top:2534;width:44;height:125" coordorigin="8514,2534" coordsize="44,125">
              <v:shape style="position:absolute;left:8514;top:2534;width:44;height:125" coordorigin="8514,2534" coordsize="44,125" path="m8558,2659l8514,2534,8558,2534,8558,2659xe" filled="false" stroked="true" strokeweight="0pt" strokecolor="#000000">
                <v:path arrowok="t"/>
              </v:shape>
            </v:group>
            <v:group style="position:absolute;left:4854;top:2467;width:701;height:68" coordorigin="4854,2467" coordsize="701,68">
              <v:shape style="position:absolute;left:4854;top:2467;width:701;height:68" coordorigin="4854,2467" coordsize="701,68" path="m4854,2467l4854,2534,5555,2534,4854,2467xe" filled="true" fillcolor="#000000" stroked="false">
                <v:path arrowok="t"/>
                <v:fill type="solid"/>
              </v:shape>
              <v:shape style="position:absolute;left:4854;top:2467;width:701;height:68" coordorigin="4854,2467" coordsize="701,68" path="m5555,2467l4854,2467,5555,2534,5555,2467xe" filled="true" fillcolor="#000000" stroked="false">
                <v:path arrowok="t"/>
                <v:fill type="solid"/>
              </v:shape>
            </v:group>
            <v:group style="position:absolute;left:4854;top:2467;width:701;height:68" coordorigin="4854,2467" coordsize="701,68">
              <v:shape style="position:absolute;left:4854;top:2467;width:701;height:68" coordorigin="4854,2467" coordsize="701,68" path="m4854,2534l5555,2534,4854,2467,4854,2534xe" filled="false" stroked="true" strokeweight="0pt" strokecolor="#000000">
                <v:path arrowok="t"/>
              </v:shape>
            </v:group>
            <v:group style="position:absolute;left:4854;top:2467;width:701;height:68" coordorigin="4854,2467" coordsize="701,68">
              <v:shape style="position:absolute;left:4854;top:2467;width:701;height:68" coordorigin="4854,2467" coordsize="701,68" path="m5555,2534l4854,2467,5555,2467,5555,2534xe" filled="false" stroked="true" strokeweight="0pt" strokecolor="#000000">
                <v:path arrowok="t"/>
              </v:shape>
            </v:group>
            <v:group style="position:absolute;left:5598;top:4694;width:68;height:1011" coordorigin="5598,4694" coordsize="68,1011">
              <v:shape style="position:absolute;left:5598;top:4694;width:68;height:1011" coordorigin="5598,4694" coordsize="68,1011" path="m5598,4694l5598,5705,5666,5705,5598,4694xe" filled="true" fillcolor="#000000" stroked="false">
                <v:path arrowok="t"/>
                <v:fill type="solid"/>
              </v:shape>
              <v:shape style="position:absolute;left:5598;top:4694;width:68;height:1011" coordorigin="5598,4694" coordsize="68,1011" path="m5666,4694l5598,4694,5666,5705,5666,4694xe" filled="true" fillcolor="#000000" stroked="false">
                <v:path arrowok="t"/>
                <v:fill type="solid"/>
              </v:shape>
            </v:group>
            <v:group style="position:absolute;left:5598;top:4694;width:68;height:1011" coordorigin="5598,4694" coordsize="68,1011">
              <v:shape style="position:absolute;left:5598;top:4694;width:68;height:1011" coordorigin="5598,4694" coordsize="68,1011" path="m5598,5705l5666,5705,5598,4694,5598,5705xe" filled="false" stroked="true" strokeweight="0pt" strokecolor="#000000">
                <v:path arrowok="t"/>
              </v:shape>
            </v:group>
            <v:group style="position:absolute;left:5598;top:4694;width:68;height:1011" coordorigin="5598,4694" coordsize="68,1011">
              <v:shape style="position:absolute;left:5598;top:4694;width:68;height:1011" coordorigin="5598,4694" coordsize="68,1011" path="m5666,5705l5598,4694,5666,4694,5666,5705xe" filled="false" stroked="true" strokeweight="0pt" strokecolor="#000000">
                <v:path arrowok="t"/>
              </v:shape>
            </v:group>
            <v:group style="position:absolute;left:4854;top:5705;width:740;height:65" coordorigin="4854,5705" coordsize="740,65">
              <v:shape style="position:absolute;left:4854;top:5705;width:740;height:65" coordorigin="4854,5705" coordsize="740,65" path="m4854,5705l4854,5770,5594,5770,4854,5705xe" filled="true" fillcolor="#000000" stroked="false">
                <v:path arrowok="t"/>
                <v:fill type="solid"/>
              </v:shape>
              <v:shape style="position:absolute;left:4854;top:5705;width:740;height:65" coordorigin="4854,5705" coordsize="740,65" path="m5594,5705l4854,5705,5594,5770,5594,5705xe" filled="true" fillcolor="#000000" stroked="false">
                <v:path arrowok="t"/>
                <v:fill type="solid"/>
              </v:shape>
            </v:group>
            <v:group style="position:absolute;left:4854;top:5705;width:740;height:65" coordorigin="4854,5705" coordsize="740,65">
              <v:shape style="position:absolute;left:4854;top:5705;width:740;height:65" coordorigin="4854,5705" coordsize="740,65" path="m4854,5770l5594,5770,4854,5705,4854,5770xe" filled="false" stroked="true" strokeweight="0pt" strokecolor="#000000">
                <v:path arrowok="t"/>
              </v:shape>
            </v:group>
            <v:group style="position:absolute;left:4854;top:5705;width:740;height:65" coordorigin="4854,5705" coordsize="740,65">
              <v:shape style="position:absolute;left:4854;top:5705;width:740;height:65" coordorigin="4854,5705" coordsize="740,65" path="m5594,5770l4854,5705,5594,5705,5594,5770xe" filled="false" stroked="true" strokeweight="0pt" strokecolor="#000000">
                <v:path arrowok="t"/>
              </v:shape>
            </v:group>
            <v:group style="position:absolute;left:11176;top:5455;width:68;height:250" coordorigin="11176,5455" coordsize="68,250">
              <v:shape style="position:absolute;left:11176;top:5455;width:68;height:250" coordorigin="11176,5455" coordsize="68,250" path="m11176,5455l11176,5705,11243,5705,11176,5455xe" filled="true" fillcolor="#000000" stroked="false">
                <v:path arrowok="t"/>
                <v:fill type="solid"/>
              </v:shape>
              <v:shape style="position:absolute;left:11176;top:5455;width:68;height:250" coordorigin="11176,5455" coordsize="68,250" path="m11243,5455l11176,5455,11243,5705,11243,5455xe" filled="true" fillcolor="#000000" stroked="false">
                <v:path arrowok="t"/>
                <v:fill type="solid"/>
              </v:shape>
            </v:group>
            <v:group style="position:absolute;left:11176;top:5455;width:68;height:250" coordorigin="11176,5455" coordsize="68,250">
              <v:shape style="position:absolute;left:11176;top:5455;width:68;height:250" coordorigin="11176,5455" coordsize="68,250" path="m11176,5705l11243,5705,11176,5455,11176,5705xe" filled="false" stroked="true" strokeweight="0pt" strokecolor="#000000">
                <v:path arrowok="t"/>
              </v:shape>
            </v:group>
            <v:group style="position:absolute;left:11176;top:5455;width:68;height:250" coordorigin="11176,5455" coordsize="68,250">
              <v:shape style="position:absolute;left:11176;top:5455;width:68;height:250" coordorigin="11176,5455" coordsize="68,250" path="m11243,5705l11176,5455,11243,5455,11243,5705xe" filled="false" stroked="true" strokeweight="0pt" strokecolor="#000000">
                <v:path arrowok="t"/>
              </v:shape>
            </v:group>
            <v:group style="position:absolute;left:5598;top:5705;width:5645;height:65" coordorigin="5598,5705" coordsize="5645,65">
              <v:shape style="position:absolute;left:5598;top:5705;width:5645;height:65" coordorigin="5598,5705" coordsize="5645,65" path="m5598,5705l5598,5770,11243,5770,5598,5705xe" filled="true" fillcolor="#000000" stroked="false">
                <v:path arrowok="t"/>
                <v:fill type="solid"/>
              </v:shape>
              <v:shape style="position:absolute;left:5598;top:5705;width:5645;height:65" coordorigin="5598,5705" coordsize="5645,65" path="m11243,5705l5598,5705,11243,5770,11243,5705xe" filled="true" fillcolor="#000000" stroked="false">
                <v:path arrowok="t"/>
                <v:fill type="solid"/>
              </v:shape>
            </v:group>
            <v:group style="position:absolute;left:5598;top:5705;width:5645;height:65" coordorigin="5598,5705" coordsize="5645,65">
              <v:shape style="position:absolute;left:5598;top:5705;width:5645;height:65" coordorigin="5598,5705" coordsize="5645,65" path="m5598,5770l11243,5770,5598,5705,5598,5770xe" filled="false" stroked="true" strokeweight="0pt" strokecolor="#000000">
                <v:path arrowok="t"/>
              </v:shape>
            </v:group>
            <v:group style="position:absolute;left:5598;top:5705;width:5645;height:65" coordorigin="5598,5705" coordsize="5645,65">
              <v:shape style="position:absolute;left:5598;top:5705;width:5645;height:65" coordorigin="5598,5705" coordsize="5645,65" path="m11243,5770l5598,5705,11243,5705,11243,5770xe" filled="false" stroked="true" strokeweight="0pt" strokecolor="#000000">
                <v:path arrowok="t"/>
              </v:shape>
            </v:group>
            <v:group style="position:absolute;left:11246;top:5705;width:176;height:65" coordorigin="11246,5705" coordsize="176,65">
              <v:shape style="position:absolute;left:11246;top:5705;width:176;height:65" coordorigin="11246,5705" coordsize="176,65" path="m11246,5705l11246,5770,11421,5770,11246,5705xe" filled="true" fillcolor="#000000" stroked="false">
                <v:path arrowok="t"/>
                <v:fill type="solid"/>
              </v:shape>
              <v:shape style="position:absolute;left:11246;top:5705;width:176;height:65" coordorigin="11246,5705" coordsize="176,65" path="m11421,5705l11246,5705,11421,5770,11421,5705xe" filled="true" fillcolor="#000000" stroked="false">
                <v:path arrowok="t"/>
                <v:fill type="solid"/>
              </v:shape>
            </v:group>
            <v:group style="position:absolute;left:11246;top:5705;width:176;height:65" coordorigin="11246,5705" coordsize="176,65">
              <v:shape style="position:absolute;left:11246;top:5705;width:176;height:65" coordorigin="11246,5705" coordsize="176,65" path="m11246,5770l11421,5770,11246,5705,11246,5770xe" filled="false" stroked="true" strokeweight="0pt" strokecolor="#000000">
                <v:path arrowok="t"/>
              </v:shape>
            </v:group>
            <v:group style="position:absolute;left:11246;top:5705;width:176;height:65" coordorigin="11246,5705" coordsize="176,65">
              <v:shape style="position:absolute;left:11246;top:5705;width:176;height:65" coordorigin="11246,5705" coordsize="176,65" path="m11421,5770l11246,5705,11421,5705,11421,5770xe" filled="false" stroked="true" strokeweight="0pt" strokecolor="#000000">
                <v:path arrowok="t"/>
              </v:shape>
            </v:group>
            <v:group style="position:absolute;left:11176;top:3607;width:68;height:1025" coordorigin="11176,3607" coordsize="68,1025">
              <v:shape style="position:absolute;left:11176;top:3607;width:68;height:1025" coordorigin="11176,3607" coordsize="68,1025" path="m11176,3607l11176,4632,11243,4632,11176,3607xe" filled="true" fillcolor="#000000" stroked="false">
                <v:path arrowok="t"/>
                <v:fill type="solid"/>
              </v:shape>
              <v:shape style="position:absolute;left:11176;top:3607;width:68;height:1025" coordorigin="11176,3607" coordsize="68,1025" path="m11243,3607l11176,3607,11243,4632,11243,3607xe" filled="true" fillcolor="#000000" stroked="false">
                <v:path arrowok="t"/>
                <v:fill type="solid"/>
              </v:shape>
            </v:group>
            <v:group style="position:absolute;left:11176;top:3607;width:68;height:1025" coordorigin="11176,3607" coordsize="68,1025">
              <v:shape style="position:absolute;left:11176;top:3607;width:68;height:1025" coordorigin="11176,3607" coordsize="68,1025" path="m11176,4632l11243,4632,11176,3607,11176,4632xe" filled="false" stroked="true" strokeweight="0pt" strokecolor="#000000">
                <v:path arrowok="t"/>
              </v:shape>
            </v:group>
            <v:group style="position:absolute;left:11176;top:3607;width:68;height:1025" coordorigin="11176,3607" coordsize="68,1025">
              <v:shape style="position:absolute;left:11176;top:3607;width:68;height:1025" coordorigin="11176,3607" coordsize="68,1025" path="m11243,4632l11176,3607,11243,3607,11243,4632xe" filled="false" stroked="true" strokeweight="0pt" strokecolor="#000000">
                <v:path arrowok="t"/>
              </v:shape>
            </v:group>
            <v:group style="position:absolute;left:11246;top:2467;width:176;height:68" coordorigin="11246,2467" coordsize="176,68">
              <v:shape style="position:absolute;left:11246;top:2467;width:176;height:68" coordorigin="11246,2467" coordsize="176,68" path="m11246,2467l11246,2534,11421,2534,11246,2467xe" filled="true" fillcolor="#000000" stroked="false">
                <v:path arrowok="t"/>
                <v:fill type="solid"/>
              </v:shape>
              <v:shape style="position:absolute;left:11246;top:2467;width:176;height:68" coordorigin="11246,2467" coordsize="176,68" path="m11421,2467l11246,2467,11421,2534,11421,2467xe" filled="true" fillcolor="#000000" stroked="false">
                <v:path arrowok="t"/>
                <v:fill type="solid"/>
              </v:shape>
            </v:group>
            <v:group style="position:absolute;left:11246;top:2467;width:176;height:68" coordorigin="11246,2467" coordsize="176,68">
              <v:shape style="position:absolute;left:11246;top:2467;width:176;height:68" coordorigin="11246,2467" coordsize="176,68" path="m11246,2534l11421,2534,11246,2467,11246,2534xe" filled="false" stroked="true" strokeweight="0pt" strokecolor="#000000">
                <v:path arrowok="t"/>
              </v:shape>
            </v:group>
            <v:group style="position:absolute;left:11246;top:2467;width:176;height:68" coordorigin="11246,2467" coordsize="176,68">
              <v:shape style="position:absolute;left:11246;top:2467;width:176;height:68" coordorigin="11246,2467" coordsize="176,68" path="m11421,2534l11246,2467,11421,2467,11421,2534xe" filled="false" stroked="true" strokeweight="0pt" strokecolor="#000000">
                <v:path arrowok="t"/>
              </v:shape>
            </v:group>
            <v:group style="position:absolute;left:9378;top:2467;width:1865;height:68" coordorigin="9378,2467" coordsize="1865,68">
              <v:shape style="position:absolute;left:9378;top:2467;width:1865;height:68" coordorigin="9378,2467" coordsize="1865,68" path="m9378,2467l9378,2534,11243,2534,9378,2467xe" filled="true" fillcolor="#000000" stroked="false">
                <v:path arrowok="t"/>
                <v:fill type="solid"/>
              </v:shape>
              <v:shape style="position:absolute;left:9378;top:2467;width:1865;height:68" coordorigin="9378,2467" coordsize="1865,68" path="m11243,2467l9378,2467,11243,2534,11243,2467xe" filled="true" fillcolor="#000000" stroked="false">
                <v:path arrowok="t"/>
                <v:fill type="solid"/>
              </v:shape>
            </v:group>
            <v:group style="position:absolute;left:9378;top:2467;width:1865;height:68" coordorigin="9378,2467" coordsize="1865,68">
              <v:shape style="position:absolute;left:9378;top:2467;width:1865;height:68" coordorigin="9378,2467" coordsize="1865,68" path="m9378,2534l11243,2534,9378,2467,9378,2534xe" filled="false" stroked="true" strokeweight="0pt" strokecolor="#000000">
                <v:path arrowok="t"/>
              </v:shape>
            </v:group>
            <v:group style="position:absolute;left:9378;top:2467;width:1865;height:68" coordorigin="9378,2467" coordsize="1865,68">
              <v:shape style="position:absolute;left:9378;top:2467;width:1865;height:68" coordorigin="9378,2467" coordsize="1865,68" path="m11243,2534l9378,2467,11243,2467,11243,2534xe" filled="false" stroked="true" strokeweight="0pt" strokecolor="#000000">
                <v:path arrowok="t"/>
              </v:shape>
            </v:group>
            <v:group style="position:absolute;left:11176;top:2534;width:68;height:248" coordorigin="11176,2534" coordsize="68,248">
              <v:shape style="position:absolute;left:11176;top:2534;width:68;height:248" coordorigin="11176,2534" coordsize="68,248" path="m11176,2534l11176,2782,11243,2782,11176,2534xe" filled="true" fillcolor="#000000" stroked="false">
                <v:path arrowok="t"/>
                <v:fill type="solid"/>
              </v:shape>
              <v:shape style="position:absolute;left:11176;top:2534;width:68;height:248" coordorigin="11176,2534" coordsize="68,248" path="m11243,2534l11176,2534,11243,2782,11243,2534xe" filled="true" fillcolor="#000000" stroked="false">
                <v:path arrowok="t"/>
                <v:fill type="solid"/>
              </v:shape>
            </v:group>
            <v:group style="position:absolute;left:11176;top:2534;width:68;height:248" coordorigin="11176,2534" coordsize="68,248">
              <v:shape style="position:absolute;left:11176;top:2534;width:68;height:248" coordorigin="11176,2534" coordsize="68,248" path="m11176,2782l11243,2782,11176,2534,11176,2782xe" filled="false" stroked="true" strokeweight="0pt" strokecolor="#000000">
                <v:path arrowok="t"/>
              </v:shape>
            </v:group>
            <v:group style="position:absolute;left:11176;top:2534;width:68;height:248" coordorigin="11176,2534" coordsize="68,248">
              <v:shape style="position:absolute;left:11176;top:2534;width:68;height:248" coordorigin="11176,2534" coordsize="68,248" path="m11243,2782l11176,2534,11243,2534,11243,2782xe" filled="false" stroked="true" strokeweight="0pt" strokecolor="#000000">
                <v:path arrowok="t"/>
              </v:shape>
            </v:group>
            <v:group style="position:absolute;left:6633;top:2467;width:2103;height:68" coordorigin="6633,2467" coordsize="2103,68">
              <v:shape style="position:absolute;left:6633;top:2467;width:2103;height:68" coordorigin="6633,2467" coordsize="2103,68" path="m6633,2467l6633,2534,8735,2534,6633,2467xe" filled="true" fillcolor="#000000" stroked="false">
                <v:path arrowok="t"/>
                <v:fill type="solid"/>
              </v:shape>
              <v:shape style="position:absolute;left:6633;top:2467;width:2103;height:68" coordorigin="6633,2467" coordsize="2103,68" path="m8735,2467l6633,2467,8735,2534,8735,2467xe" filled="true" fillcolor="#000000" stroked="false">
                <v:path arrowok="t"/>
                <v:fill type="solid"/>
              </v:shape>
            </v:group>
            <v:group style="position:absolute;left:6633;top:2467;width:2103;height:68" coordorigin="6633,2467" coordsize="2103,68">
              <v:shape style="position:absolute;left:6633;top:2467;width:2103;height:68" coordorigin="6633,2467" coordsize="2103,68" path="m6633,2534l8735,2534,6633,2467,6633,2534xe" filled="false" stroked="true" strokeweight="0pt" strokecolor="#000000">
                <v:path arrowok="t"/>
              </v:shape>
            </v:group>
            <v:group style="position:absolute;left:6633;top:2467;width:2103;height:68" coordorigin="6633,2467" coordsize="2103,68">
              <v:shape style="position:absolute;left:6633;top:2467;width:2103;height:68" coordorigin="6633,2467" coordsize="2103,68" path="m8735,2534l6633,2467,8735,2467,8735,2534xe" filled="false" stroked="true" strokeweight="0pt" strokecolor="#000000">
                <v:path arrowok="t"/>
              </v:shape>
            </v:group>
            <v:group style="position:absolute;left:5598;top:2467;width:120;height:68" coordorigin="5598,2467" coordsize="120,68">
              <v:shape style="position:absolute;left:5598;top:2467;width:120;height:68" coordorigin="5598,2467" coordsize="120,68" path="m5598,2467l5598,2534,5718,2534,5598,2467xe" filled="true" fillcolor="#000000" stroked="false">
                <v:path arrowok="t"/>
                <v:fill type="solid"/>
              </v:shape>
              <v:shape style="position:absolute;left:5598;top:2467;width:120;height:68" coordorigin="5598,2467" coordsize="120,68" path="m5718,2467l5598,2467,5718,2534,5718,2467xe" filled="true" fillcolor="#000000" stroked="false">
                <v:path arrowok="t"/>
                <v:fill type="solid"/>
              </v:shape>
            </v:group>
            <v:group style="position:absolute;left:5598;top:2467;width:120;height:68" coordorigin="5598,2467" coordsize="120,68">
              <v:shape style="position:absolute;left:5598;top:2467;width:120;height:68" coordorigin="5598,2467" coordsize="120,68" path="m5598,2534l5718,2534,5598,2467,5598,2534xe" filled="false" stroked="true" strokeweight="0pt" strokecolor="#000000">
                <v:path arrowok="t"/>
              </v:shape>
            </v:group>
            <v:group style="position:absolute;left:5598;top:2467;width:120;height:68" coordorigin="5598,2467" coordsize="120,68">
              <v:shape style="position:absolute;left:5598;top:2467;width:120;height:68" coordorigin="5598,2467" coordsize="120,68" path="m5718,2534l5598,2467,5718,2467,5718,2534xe" filled="false" stroked="true" strokeweight="0pt" strokecolor="#000000">
                <v:path arrowok="t"/>
              </v:shape>
            </v:group>
            <v:group style="position:absolute;left:5598;top:2534;width:68;height:51" coordorigin="5598,2534" coordsize="68,51">
              <v:shape style="position:absolute;left:5598;top:2534;width:68;height:51" coordorigin="5598,2534" coordsize="68,51" path="m5598,2534l5598,2585,5666,2585,5598,2534xe" filled="true" fillcolor="#000000" stroked="false">
                <v:path arrowok="t"/>
                <v:fill type="solid"/>
              </v:shape>
              <v:shape style="position:absolute;left:5598;top:2534;width:68;height:51" coordorigin="5598,2534" coordsize="68,51" path="m5666,2534l5598,2534,5666,2585,5666,2534xe" filled="true" fillcolor="#000000" stroked="false">
                <v:path arrowok="t"/>
                <v:fill type="solid"/>
              </v:shape>
            </v:group>
            <v:group style="position:absolute;left:5598;top:2534;width:68;height:51" coordorigin="5598,2534" coordsize="68,51">
              <v:shape style="position:absolute;left:5598;top:2534;width:68;height:51" coordorigin="5598,2534" coordsize="68,51" path="m5598,2585l5666,2585,5598,2534,5598,2585xe" filled="false" stroked="true" strokeweight="0pt" strokecolor="#000000">
                <v:path arrowok="t"/>
              </v:shape>
            </v:group>
            <v:group style="position:absolute;left:5598;top:2534;width:68;height:51" coordorigin="5598,2534" coordsize="68,51">
              <v:shape style="position:absolute;left:5598;top:2534;width:68;height:51" coordorigin="5598,2534" coordsize="68,51" path="m5666,2585l5598,2534,5666,2534,5666,2585xe" filled="false" stroked="true" strokeweight="0pt" strokecolor="#000000">
                <v:path arrowok="t"/>
              </v:shape>
            </v:group>
            <v:group style="position:absolute;left:5555;top:2467;width:39;height:68" coordorigin="5555,2467" coordsize="39,68">
              <v:shape style="position:absolute;left:5555;top:2467;width:39;height:68" coordorigin="5555,2467" coordsize="39,68" path="m5555,2467l5555,2534,5594,2534,5555,2467xe" filled="true" fillcolor="#000000" stroked="false">
                <v:path arrowok="t"/>
                <v:fill type="solid"/>
              </v:shape>
              <v:shape style="position:absolute;left:5555;top:2467;width:39;height:68" coordorigin="5555,2467" coordsize="39,68" path="m5594,2467l5555,2467,5594,2534,5594,2467xe" filled="true" fillcolor="#000000" stroked="false">
                <v:path arrowok="t"/>
                <v:fill type="solid"/>
              </v:shape>
            </v:group>
            <v:group style="position:absolute;left:5555;top:2467;width:39;height:68" coordorigin="5555,2467" coordsize="39,68">
              <v:shape style="position:absolute;left:5555;top:2467;width:39;height:68" coordorigin="5555,2467" coordsize="39,68" path="m5555,2534l5594,2534,5555,2467,5555,2534xe" filled="false" stroked="true" strokeweight="0pt" strokecolor="#000000">
                <v:path arrowok="t"/>
              </v:shape>
            </v:group>
            <v:group style="position:absolute;left:5555;top:2467;width:39;height:68" coordorigin="5555,2467" coordsize="39,68">
              <v:shape style="position:absolute;left:5555;top:2467;width:39;height:68" coordorigin="5555,2467" coordsize="39,68" path="m5594,2534l5555,2467,5594,2467,5594,2534xe" filled="false" stroked="true" strokeweight="0pt" strokecolor="#000000">
                <v:path arrowok="t"/>
              </v:shape>
            </v:group>
            <v:group style="position:absolute;left:5598;top:4135;width:68;height:87" coordorigin="5598,4135" coordsize="68,87">
              <v:shape style="position:absolute;left:5598;top:4135;width:68;height:87" coordorigin="5598,4135" coordsize="68,87" path="m5598,4135l5598,4222,5666,4222,5598,4135xe" filled="true" fillcolor="#000000" stroked="false">
                <v:path arrowok="t"/>
                <v:fill type="solid"/>
              </v:shape>
              <v:shape style="position:absolute;left:5598;top:4135;width:68;height:87" coordorigin="5598,4135" coordsize="68,87" path="m5666,4135l5598,4135,5666,4222,5666,4135xe" filled="true" fillcolor="#000000" stroked="false">
                <v:path arrowok="t"/>
                <v:fill type="solid"/>
              </v:shape>
            </v:group>
            <v:group style="position:absolute;left:5598;top:4135;width:68;height:87" coordorigin="5598,4135" coordsize="68,87">
              <v:shape style="position:absolute;left:5598;top:4135;width:68;height:87" coordorigin="5598,4135" coordsize="68,87" path="m5598,4222l5666,4222,5598,4135,5598,4222xe" filled="false" stroked="true" strokeweight="0pt" strokecolor="#000000">
                <v:path arrowok="t"/>
              </v:shape>
            </v:group>
            <v:group style="position:absolute;left:5598;top:4135;width:68;height:87" coordorigin="5598,4135" coordsize="68,87">
              <v:shape style="position:absolute;left:5598;top:4135;width:68;height:87" coordorigin="5598,4135" coordsize="68,87" path="m5666,4222l5598,4135,5666,4135,5666,4222xe" filled="false" stroked="true" strokeweight="0pt" strokecolor="#000000">
                <v:path arrowok="t"/>
              </v:shape>
            </v:group>
            <v:group style="position:absolute;left:5598;top:3317;width:68;height:87" coordorigin="5598,3317" coordsize="68,87">
              <v:shape style="position:absolute;left:5598;top:3317;width:68;height:87" coordorigin="5598,3317" coordsize="68,87" path="m5598,3317l5598,3403,5666,3403,5598,3317xe" filled="true" fillcolor="#000000" stroked="false">
                <v:path arrowok="t"/>
                <v:fill type="solid"/>
              </v:shape>
              <v:shape style="position:absolute;left:5598;top:3317;width:68;height:87" coordorigin="5598,3317" coordsize="68,87" path="m5666,3317l5598,3317,5666,3403,5666,3317xe" filled="true" fillcolor="#000000" stroked="false">
                <v:path arrowok="t"/>
                <v:fill type="solid"/>
              </v:shape>
            </v:group>
            <v:group style="position:absolute;left:5598;top:3317;width:68;height:87" coordorigin="5598,3317" coordsize="68,87">
              <v:shape style="position:absolute;left:5598;top:3317;width:68;height:87" coordorigin="5598,3317" coordsize="68,87" path="m5598,3403l5666,3403,5598,3317,5598,3403xe" filled="false" stroked="true" strokeweight="0pt" strokecolor="#000000">
                <v:path arrowok="t"/>
              </v:shape>
            </v:group>
            <v:group style="position:absolute;left:5598;top:3317;width:68;height:87" coordorigin="5598,3317" coordsize="68,87">
              <v:shape style="position:absolute;left:5598;top:3317;width:68;height:87" coordorigin="5598,3317" coordsize="68,87" path="m5666,3403l5598,3317,5666,3317,5666,3403xe" filled="false" stroked="true" strokeweight="0pt" strokecolor="#000000">
                <v:path arrowok="t"/>
              </v:shape>
            </v:group>
            <v:group style="position:absolute;left:8154;top:3283;width:5;height:3012" coordorigin="8154,3283" coordsize="5,3012">
              <v:shape style="position:absolute;left:8154;top:3283;width:5;height:3012" coordorigin="8154,3283" coordsize="5,3012" path="m8154,6295l8159,6295,8154,3283,8154,6295xe" filled="false" stroked="true" strokeweight="0pt" strokecolor="#000000">
                <v:path arrowok="t"/>
              </v:shape>
            </v:group>
            <v:group style="position:absolute;left:8154;top:3283;width:5;height:3012" coordorigin="8154,3283" coordsize="5,3012">
              <v:shape style="position:absolute;left:8154;top:3283;width:5;height:3012" coordorigin="8154,3283" coordsize="5,3012" path="m8159,6295l8154,3283,8159,3283,8159,6295xe" filled="false" stroked="true" strokeweight="0pt" strokecolor="#000000">
                <v:path arrowok="t"/>
              </v:shape>
            </v:group>
            <v:group style="position:absolute;left:8154;top:2189;width:5;height:1095" coordorigin="8154,2189" coordsize="5,1095">
              <v:shape style="position:absolute;left:8154;top:2189;width:5;height:1095" coordorigin="8154,2189" coordsize="5,1095" path="m8154,3283l8159,3283,8154,2189,8154,3283xe" filled="false" stroked="true" strokeweight="0pt" strokecolor="#000000">
                <v:path arrowok="t"/>
              </v:shape>
            </v:group>
            <v:group style="position:absolute;left:8154;top:2189;width:5;height:1095" coordorigin="8154,2189" coordsize="5,1095">
              <v:shape style="position:absolute;left:8154;top:2189;width:5;height:1095" coordorigin="8154,2189" coordsize="5,1095" path="m8159,3283l8154,2189,8159,2189,8159,3283xe" filled="false" stroked="true" strokeweight="0pt" strokecolor="#000000">
                <v:path arrowok="t"/>
              </v:shape>
            </v:group>
            <v:group style="position:absolute;left:9990;top:4774;width:725;height:905" coordorigin="9990,4774" coordsize="725,905">
              <v:shape style="position:absolute;left:9990;top:4774;width:725;height:905" coordorigin="9990,4774" coordsize="725,905" path="m9990,4774l9990,5678,10715,5678,10715,4774,9990,4774e" filled="false" stroked="true" strokeweight=".12pt" strokecolor="#000000">
                <v:path arrowok="t"/>
              </v:shape>
            </v:group>
            <v:group style="position:absolute;left:10715;top:5474;width:204;height:204" coordorigin="10715,5474" coordsize="204,204">
              <v:shape style="position:absolute;left:10715;top:5474;width:204;height:204" coordorigin="10715,5474" coordsize="204,204" path="m10715,5678l10715,5474,10919,5474,10919,5678,10715,5678e" filled="false" stroked="true" strokeweight=".12pt" strokecolor="#000000">
                <v:path arrowok="t"/>
              </v:shape>
            </v:group>
            <v:group style="position:absolute;left:9786;top:5474;width:204;height:204" coordorigin="9786,5474" coordsize="204,204">
              <v:shape style="position:absolute;left:9786;top:5474;width:204;height:204" coordorigin="9786,5474" coordsize="204,204" path="m9786,5678l9786,5474,9990,5474,9990,5678,9786,5678e" filled="false" stroked="true" strokeweight=".12pt" strokecolor="#000000">
                <v:path arrowok="t"/>
              </v:shape>
            </v:group>
            <v:group style="position:absolute;left:9992;top:5281;width:664;height:163" coordorigin="9992,5281" coordsize="664,163">
              <v:shape style="position:absolute;left:9992;top:5281;width:664;height:163" coordorigin="9992,5281" coordsize="664,163" path="m9992,5444l10061,5436,10129,5427,10196,5416,10263,5403,10330,5387,10397,5370,10462,5351,10527,5329,10592,5306,10624,5294,10656,5281e" filled="false" stroked="true" strokeweight=".12pt" strokecolor="#000000">
                <v:path arrowok="t"/>
              </v:shape>
            </v:group>
            <v:group style="position:absolute;left:10650;top:5280;width:65;height:153" coordorigin="10650,5280" coordsize="65,153">
              <v:shape style="position:absolute;left:10650;top:5280;width:65;height:153" coordorigin="10650,5280" coordsize="65,153" path="m10657,5280l10652,5299,10650,5319,10652,5338,10684,5407,10698,5421,10715,5432e" filled="false" stroked="true" strokeweight=".12pt" strokecolor="#000000">
                <v:path arrowok="t"/>
              </v:shape>
            </v:group>
            <v:group style="position:absolute;left:10269;top:5406;width:114;height:113" coordorigin="10269,5406" coordsize="114,113">
              <v:shape style="position:absolute;left:10269;top:5406;width:114;height:113" coordorigin="10269,5406" coordsize="114,113" path="m10383,5406l10337,5445,10295,5488,10282,5503,10269,5519e" filled="false" stroked="true" strokeweight=".12pt" strokecolor="#000000">
                <v:path arrowok="t"/>
              </v:shape>
            </v:group>
            <v:group style="position:absolute;left:10260;top:5552;width:113;height:114" coordorigin="10260,5552" coordsize="113,114">
              <v:shape style="position:absolute;left:10260;top:5552;width:113;height:114" coordorigin="10260,5552" coordsize="113,114" path="m10260,5552l10299,5598,10342,5640,10357,5653,10373,5666e" filled="false" stroked="true" strokeweight=".12pt" strokecolor="#000000">
                <v:path arrowok="t"/>
              </v:shape>
            </v:group>
            <v:group style="position:absolute;left:10255;top:5524;width:9;height:33" coordorigin="10255,5524" coordsize="9,33">
              <v:shape style="position:absolute;left:10255;top:5524;width:9;height:33" coordorigin="10255,5524" coordsize="9,33" path="m10263,5524l10255,5533,10255,5548,10263,5557e" filled="false" stroked="true" strokeweight=".12pt" strokecolor="#000000">
                <v:path arrowok="t"/>
              </v:shape>
            </v:group>
            <v:group style="position:absolute;left:10657;top:5521;width:9;height:28" coordorigin="10657,5521" coordsize="9,28">
              <v:shape style="position:absolute;left:10657;top:5521;width:9;height:28" coordorigin="10657,5521" coordsize="9,28" path="m10657,5548l10661,5545,10664,5541,10665,5535,10665,5530,10663,5525,10660,5521e" filled="false" stroked="true" strokeweight=".12pt" strokecolor="#000000">
                <v:path arrowok="t"/>
              </v:shape>
            </v:group>
            <v:group style="position:absolute;left:10401;top:5406;width:114;height:113" coordorigin="10401,5406" coordsize="114,113">
              <v:shape style="position:absolute;left:10401;top:5406;width:114;height:113" coordorigin="10401,5406" coordsize="114,113" path="m10515,5406l10469,5445,10427,5488,10414,5503,10401,5519e" filled="false" stroked="true" strokeweight=".12pt" strokecolor="#000000">
                <v:path arrowok="t"/>
              </v:shape>
            </v:group>
            <v:group style="position:absolute;left:10515;top:5398;width:33;height:9" coordorigin="10515,5398" coordsize="33,9">
              <v:shape style="position:absolute;left:10515;top:5398;width:33;height:9" coordorigin="10515,5398" coordsize="33,9" path="m10548,5407l10539,5398,10524,5398,10515,5407e" filled="false" stroked="true" strokeweight=".12pt" strokecolor="#000000">
                <v:path arrowok="t"/>
              </v:shape>
            </v:group>
            <v:group style="position:absolute;left:10420;top:5412;width:45;height:40" coordorigin="10420,5412" coordsize="45,40">
              <v:shape style="position:absolute;left:10420;top:5412;width:45;height:40" coordorigin="10420,5412" coordsize="45,40" path="m10464,5452l10450,5438,10435,5425,10420,5412e" filled="false" stroked="true" strokeweight=".12pt" strokecolor="#000000">
                <v:path arrowok="t"/>
              </v:shape>
            </v:group>
            <v:group style="position:absolute;left:10381;top:5398;width:33;height:9" coordorigin="10381,5398" coordsize="33,9">
              <v:shape style="position:absolute;left:10381;top:5398;width:33;height:9" coordorigin="10381,5398" coordsize="33,9" path="m10413,5407l10404,5398,10390,5398,10381,5407e" filled="false" stroked="true" strokeweight=".12pt" strokecolor="#000000">
                <v:path arrowok="t"/>
              </v:shape>
            </v:group>
            <v:group style="position:absolute;left:10508;top:5667;width:33;height:9" coordorigin="10508,5667" coordsize="33,9">
              <v:shape style="position:absolute;left:10508;top:5667;width:33;height:9" coordorigin="10508,5667" coordsize="33,9" path="m10508,5667l10517,5676,10532,5676,10541,5667e" filled="false" stroked="true" strokeweight=".12pt" strokecolor="#000000">
                <v:path arrowok="t"/>
              </v:shape>
            </v:group>
            <v:group style="position:absolute;left:10389;top:5524;width:9;height:33" coordorigin="10389,5524" coordsize="9,33">
              <v:shape style="position:absolute;left:10389;top:5524;width:9;height:33" coordorigin="10389,5524" coordsize="9,33" path="m10398,5524l10389,5533,10389,5548,10398,5557e" filled="false" stroked="true" strokeweight=".12pt" strokecolor="#000000">
                <v:path arrowok="t"/>
              </v:shape>
            </v:group>
            <v:group style="position:absolute;left:10395;top:5552;width:113;height:114" coordorigin="10395,5552" coordsize="113,114">
              <v:shape style="position:absolute;left:10395;top:5552;width:113;height:114" coordorigin="10395,5552" coordsize="113,114" path="m10395,5552l10434,5598,10477,5640,10492,5653,10507,5666e" filled="false" stroked="true" strokeweight=".12pt" strokecolor="#000000">
                <v:path arrowok="t"/>
              </v:shape>
            </v:group>
            <v:group style="position:absolute;left:10407;top:5629;width:46;height:39" coordorigin="10407,5629" coordsize="46,39">
              <v:shape style="position:absolute;left:10407;top:5629;width:46;height:39" coordorigin="10407,5629" coordsize="46,39" path="m10407,5668l10422,5655,10438,5642,10453,5629e" filled="false" stroked="true" strokeweight=".12pt" strokecolor="#000000">
                <v:path arrowok="t"/>
              </v:shape>
            </v:group>
            <v:group style="position:absolute;left:10374;top:5667;width:33;height:9" coordorigin="10374,5667" coordsize="33,9">
              <v:shape style="position:absolute;left:10374;top:5667;width:33;height:9" coordorigin="10374,5667" coordsize="33,9" path="m10374,5667l10383,5676,10397,5676,10406,5667e" filled="false" stroked="true" strokeweight=".12pt" strokecolor="#000000">
                <v:path arrowok="t"/>
              </v:shape>
            </v:group>
            <v:group style="position:absolute;left:10541;top:5555;width:114;height:113" coordorigin="10541,5555" coordsize="114,113">
              <v:shape style="position:absolute;left:10541;top:5555;width:114;height:113" coordorigin="10541,5555" coordsize="114,113" path="m10541,5668l10587,5629,10629,5586,10642,5571,10655,5555e" filled="false" stroked="true" strokeweight=".12pt" strokecolor="#000000">
                <v:path arrowok="t"/>
              </v:shape>
            </v:group>
            <v:group style="position:absolute;left:10547;top:5408;width:114;height:114" coordorigin="10547,5408" coordsize="114,114">
              <v:shape style="position:absolute;left:10547;top:5408;width:114;height:114" coordorigin="10547,5408" coordsize="114,114" path="m10660,5521l10618,5478,10576,5436,10561,5422,10547,5408e" filled="false" stroked="true" strokeweight=".12pt" strokecolor="#000000">
                <v:path arrowok="t"/>
              </v:shape>
            </v:group>
            <v:group style="position:absolute;left:9819;top:5510;width:128;height:132" coordorigin="9819,5510" coordsize="128,132">
              <v:shape style="position:absolute;left:9819;top:5510;width:128;height:132" coordorigin="9819,5510" coordsize="128,132" path="m9884,5510l9861,5514,9842,5525,9828,5541,9819,5561,9822,5588,9829,5610,9842,5626,9859,5637,9878,5642,9902,5639,9922,5629,9937,5614,9947,5595,9945,5568,9938,5545,9926,5528,9911,5517,9893,5511e" filled="false" stroked="true" strokeweight=".12pt" strokecolor="#000000">
                <v:path arrowok="t"/>
              </v:shape>
            </v:group>
            <v:group style="position:absolute;left:9854;top:5579;width:29;height:2" coordorigin="9854,5579" coordsize="29,2">
              <v:shape style="position:absolute;left:9854;top:5579;width:29;height:2" coordorigin="9854,5579" coordsize="29,0" path="m9854,5579l9882,5579e" filled="false" stroked="true" strokeweight=".24pt" strokecolor="#000000">
                <v:path arrowok="t"/>
              </v:shape>
            </v:group>
            <v:group style="position:absolute;left:9885;top:5554;width:15;height:24" coordorigin="9885,5554" coordsize="15,24">
              <v:shape style="position:absolute;left:9885;top:5554;width:15;height:24" coordorigin="9885,5554" coordsize="15,24" path="m9885,5578l9899,5554e" filled="false" stroked="true" strokeweight=".12pt" strokecolor="#000000">
                <v:path arrowok="t"/>
              </v:shape>
            </v:group>
            <v:group style="position:absolute;left:9882;top:5551;width:15;height:53" coordorigin="9882,5551" coordsize="15,53">
              <v:shape style="position:absolute;left:9882;top:5551;width:15;height:53" coordorigin="9882,5551" coordsize="15,53" path="m9897,5604l9882,5578,9897,5551e" filled="false" stroked="true" strokeweight=".12pt" strokecolor="#000000">
                <v:path arrowok="t"/>
              </v:shape>
            </v:group>
            <v:group style="position:absolute;left:9885;top:5578;width:15;height:24" coordorigin="9885,5578" coordsize="15,24">
              <v:shape style="position:absolute;left:9885;top:5578;width:15;height:24" coordorigin="9885,5578" coordsize="15,24" path="m9885,5578l9899,5602e" filled="false" stroked="true" strokeweight=".12pt" strokecolor="#000000">
                <v:path arrowok="t"/>
              </v:shape>
            </v:group>
            <v:group style="position:absolute;left:9858;top:5551;width:51;height:51" coordorigin="9858,5551" coordsize="51,51">
              <v:shape style="position:absolute;left:9858;top:5551;width:51;height:51" coordorigin="9858,5551" coordsize="51,51" path="m9884,5551l9870,5551,9858,5562,9858,5576,9858,5590,9870,5602,9884,5602,9898,5602,9909,5590,9909,5576,9909,5562,9898,5551,9884,5551e" filled="false" stroked="true" strokeweight=".12pt" strokecolor="#000000">
                <v:path arrowok="t"/>
              </v:shape>
            </v:group>
            <v:group style="position:absolute;left:9856;top:5549;width:56;height:56" coordorigin="9856,5549" coordsize="56,56">
              <v:shape style="position:absolute;left:9856;top:5549;width:56;height:56" coordorigin="9856,5549" coordsize="56,56" path="m9884,5549l9868,5549,9856,5561,9856,5576,9856,5592,9868,5604,9884,5604,9899,5604,9911,5592,9911,5576,9911,5561,9899,5549,9884,5549e" filled="false" stroked="true" strokeweight=".12pt" strokecolor="#000000">
                <v:path arrowok="t"/>
              </v:shape>
            </v:group>
            <v:group style="position:absolute;left:9823;top:5515;width:120;height:121" coordorigin="9823,5515" coordsize="120,121">
              <v:shape style="position:absolute;left:9823;top:5515;width:120;height:121" coordorigin="9823,5515" coordsize="120,121" path="m9884,5515l9861,5519,9843,5531,9830,5548,9823,5569,9826,5594,9836,5614,9851,5628,9870,5636,9897,5634,9918,5625,9933,5611,9942,5594,9940,5566,9933,5544,9920,5529,9904,5519,9885,5515e" filled="false" stroked="true" strokeweight=".12pt" strokecolor="#000000">
                <v:path arrowok="t"/>
              </v:shape>
            </v:group>
            <v:group style="position:absolute;left:10748;top:5510;width:128;height:132" coordorigin="10748,5510" coordsize="128,132">
              <v:shape style="position:absolute;left:10748;top:5510;width:128;height:132" coordorigin="10748,5510" coordsize="128,132" path="m10812,5510l10790,5514,10771,5525,10757,5541,10748,5561,10750,5588,10758,5610,10771,5626,10787,5637,10807,5642,10831,5639,10851,5629,10866,5614,10876,5595,10874,5568,10867,5545,10855,5528,10840,5517,10822,5511e" filled="false" stroked="true" strokeweight=".12pt" strokecolor="#000000">
                <v:path arrowok="t"/>
              </v:shape>
            </v:group>
            <v:group style="position:absolute;left:10782;top:5580;width:29;height:2" coordorigin="10782,5580" coordsize="29,2">
              <v:shape style="position:absolute;left:10782;top:5580;width:29;height:2" coordorigin="10782,5580" coordsize="29,0" path="m10811,5580l10782,5580e" filled="false" stroked="true" strokeweight=".12pt" strokecolor="#000000">
                <v:path arrowok="t"/>
              </v:shape>
            </v:group>
            <v:group style="position:absolute;left:10782;top:5554;width:44;height:24" coordorigin="10782,5554" coordsize="44,24">
              <v:shape style="position:absolute;left:10782;top:5554;width:44;height:24" coordorigin="10782,5554" coordsize="44,24" path="m10826,5554l10811,5578,10782,5578e" filled="false" stroked="true" strokeweight=".12pt" strokecolor="#000000">
                <v:path arrowok="t"/>
              </v:shape>
            </v:group>
            <v:group style="position:absolute;left:10809;top:5551;width:15;height:53" coordorigin="10809,5551" coordsize="15,53">
              <v:shape style="position:absolute;left:10809;top:5551;width:15;height:53" coordorigin="10809,5551" coordsize="15,53" path="m10823,5604l10809,5578,10823,5551e" filled="false" stroked="true" strokeweight=".12pt" strokecolor="#000000">
                <v:path arrowok="t"/>
              </v:shape>
            </v:group>
            <v:group style="position:absolute;left:10811;top:5578;width:15;height:24" coordorigin="10811,5578" coordsize="15,24">
              <v:shape style="position:absolute;left:10811;top:5578;width:15;height:24" coordorigin="10811,5578" coordsize="15,24" path="m10811,5578l10826,5602e" filled="false" stroked="true" strokeweight=".12pt" strokecolor="#000000">
                <v:path arrowok="t"/>
              </v:shape>
            </v:group>
            <v:group style="position:absolute;left:10787;top:5551;width:51;height:51" coordorigin="10787,5551" coordsize="51,51">
              <v:shape style="position:absolute;left:10787;top:5551;width:51;height:51" coordorigin="10787,5551" coordsize="51,51" path="m10812,5551l10798,5551,10787,5562,10787,5576,10787,5590,10798,5602,10812,5602,10826,5602,10838,5590,10838,5576,10838,5562,10826,5551,10812,5551e" filled="false" stroked="true" strokeweight=".12pt" strokecolor="#000000">
                <v:path arrowok="t"/>
              </v:shape>
            </v:group>
            <v:group style="position:absolute;left:10752;top:5515;width:120;height:121" coordorigin="10752,5515" coordsize="120,121">
              <v:shape style="position:absolute;left:10752;top:5515;width:120;height:121" coordorigin="10752,5515" coordsize="120,121" path="m10812,5515l10790,5519,10772,5531,10758,5548,10752,5569,10755,5594,10765,5614,10780,5628,10799,5636,10826,5634,10847,5625,10862,5611,10871,5594,10869,5566,10861,5544,10849,5529,10832,5519,10813,5515e" filled="false" stroked="true" strokeweight=".12pt" strokecolor="#000000">
                <v:path arrowok="t"/>
              </v:shape>
            </v:group>
            <v:group style="position:absolute;left:10785;top:5549;width:56;height:56" coordorigin="10785,5549" coordsize="56,56">
              <v:shape style="position:absolute;left:10785;top:5549;width:56;height:56" coordorigin="10785,5549" coordsize="56,56" path="m10812,5549l10797,5549,10785,5561,10785,5576,10785,5592,10797,5604,10812,5604,10828,5604,10840,5592,10840,5576,10840,5561,10828,5549,10812,5549e" filled="false" stroked="true" strokeweight=".12pt" strokecolor="#000000">
                <v:path arrowok="t"/>
              </v:shape>
            </v:group>
            <v:group style="position:absolute;left:9117;top:5363;width:161;height:79" coordorigin="9117,5363" coordsize="161,79">
              <v:shape style="position:absolute;left:9117;top:5363;width:161;height:79" coordorigin="9117,5363" coordsize="161,79" path="m9278,5442l9252,5383,9213,5363,9186,5365,9163,5372,9145,5383,9131,5398,9121,5416,9117,5435e" filled="false" stroked="true" strokeweight=".12pt" strokecolor="#000000">
                <v:path arrowok="t"/>
              </v:shape>
            </v:group>
            <v:group style="position:absolute;left:9111;top:5443;width:2;height:149" coordorigin="9111,5443" coordsize="2,149">
              <v:shape style="position:absolute;left:9111;top:5443;width:2;height:149" coordorigin="9111,5443" coordsize="0,149" path="m9111,5443l9111,5592e" filled="false" stroked="true" strokeweight=".48pt" strokecolor="#000000">
                <v:path arrowok="t"/>
              </v:shape>
            </v:group>
            <v:group style="position:absolute;left:9282;top:5443;width:2;height:149" coordorigin="9282,5443" coordsize="2,149">
              <v:shape style="position:absolute;left:9282;top:5443;width:2;height:149" coordorigin="9282,5443" coordsize="0,149" path="m9282,5443l9282,5592e" filled="false" stroked="true" strokeweight=".6pt" strokecolor="#000000">
                <v:path arrowok="t"/>
              </v:shape>
            </v:group>
            <v:group style="position:absolute;left:9333;top:5582;width:2;height:96" coordorigin="9333,5582" coordsize="2,96">
              <v:shape style="position:absolute;left:9333;top:5582;width:2;height:96" coordorigin="9333,5582" coordsize="0,96" path="m9333,5582l9333,5678e" filled="false" stroked="true" strokeweight=".12pt" strokecolor="#000000">
                <v:path arrowok="t"/>
              </v:shape>
            </v:group>
            <v:group style="position:absolute;left:9287;top:5671;width:2;height:8" coordorigin="9287,5671" coordsize="2,8">
              <v:shape style="position:absolute;left:9287;top:5671;width:2;height:8" coordorigin="9287,5671" coordsize="0,8" path="m9287,5671l9287,5678e" filled="false" stroked="true" strokeweight=".12pt" strokecolor="#000000">
                <v:path arrowok="t"/>
              </v:shape>
            </v:group>
            <v:group style="position:absolute;left:9242;top:5582;width:2;height:10" coordorigin="9242,5582" coordsize="2,10">
              <v:shape style="position:absolute;left:9242;top:5582;width:2;height:10" coordorigin="9242,5582" coordsize="0,10" path="m9242,5582l9242,5592e" filled="false" stroked="true" strokeweight=".12pt" strokecolor="#000000">
                <v:path arrowok="t"/>
              </v:shape>
            </v:group>
            <v:group style="position:absolute;left:9242;top:5671;width:2;height:8" coordorigin="9242,5671" coordsize="2,8">
              <v:shape style="position:absolute;left:9242;top:5671;width:2;height:8" coordorigin="9242,5671" coordsize="0,8" path="m9242,5671l9242,5678e" filled="false" stroked="true" strokeweight=".12pt" strokecolor="#000000">
                <v:path arrowok="t"/>
              </v:shape>
            </v:group>
            <v:group style="position:absolute;left:9196;top:5582;width:2;height:10" coordorigin="9196,5582" coordsize="2,10">
              <v:shape style="position:absolute;left:9196;top:5582;width:2;height:10" coordorigin="9196,5582" coordsize="0,10" path="m9196,5582l9196,5592e" filled="false" stroked="true" strokeweight=".12pt" strokecolor="#000000">
                <v:path arrowok="t"/>
              </v:shape>
            </v:group>
            <v:group style="position:absolute;left:9196;top:5671;width:2;height:8" coordorigin="9196,5671" coordsize="2,8">
              <v:shape style="position:absolute;left:9196;top:5671;width:2;height:8" coordorigin="9196,5671" coordsize="0,8" path="m9196,5671l9196,5678e" filled="false" stroked="true" strokeweight=".12pt" strokecolor="#000000">
                <v:path arrowok="t"/>
              </v:shape>
            </v:group>
            <v:group style="position:absolute;left:9153;top:5582;width:2;height:10" coordorigin="9153,5582" coordsize="2,10">
              <v:shape style="position:absolute;left:9153;top:5582;width:2;height:10" coordorigin="9153,5582" coordsize="0,10" path="m9153,5582l9153,5592e" filled="false" stroked="true" strokeweight=".12pt" strokecolor="#000000">
                <v:path arrowok="t"/>
              </v:shape>
            </v:group>
            <v:group style="position:absolute;left:9153;top:5671;width:2;height:8" coordorigin="9153,5671" coordsize="2,8">
              <v:shape style="position:absolute;left:9153;top:5671;width:2;height:8" coordorigin="9153,5671" coordsize="0,8" path="m9153,5671l9153,5678e" filled="false" stroked="true" strokeweight=".12pt" strokecolor="#000000">
                <v:path arrowok="t"/>
              </v:shape>
            </v:group>
            <v:group style="position:absolute;left:9107;top:5671;width:2;height:8" coordorigin="9107,5671" coordsize="2,8">
              <v:shape style="position:absolute;left:9107;top:5671;width:2;height:8" coordorigin="9107,5671" coordsize="0,8" path="m9107,5671l9107,5678e" filled="false" stroked="true" strokeweight=".12pt" strokecolor="#000000">
                <v:path arrowok="t"/>
              </v:shape>
            </v:group>
            <v:group style="position:absolute;left:9062;top:5582;width:2;height:96" coordorigin="9062,5582" coordsize="2,96">
              <v:shape style="position:absolute;left:9062;top:5582;width:2;height:96" coordorigin="9062,5582" coordsize="0,96" path="m9062,5582l9062,5678e" filled="false" stroked="true" strokeweight=".12pt" strokecolor="#000000">
                <v:path arrowok="t"/>
              </v:shape>
            </v:group>
            <v:group style="position:absolute;left:9062;top:5582;width:274;height:96" coordorigin="9062,5582" coordsize="274,96">
              <v:shape style="position:absolute;left:9062;top:5582;width:274;height:96" coordorigin="9062,5582" coordsize="274,96" path="m9335,5678l9335,5582,9062,5582e" filled="false" stroked="true" strokeweight=".12pt" strokecolor="#000000">
                <v:path arrowok="t"/>
              </v:shape>
            </v:group>
            <v:group style="position:absolute;left:9071;top:5592;width:255;height:80" coordorigin="9071,5592" coordsize="255,80">
              <v:shape style="position:absolute;left:9071;top:5592;width:255;height:80" coordorigin="9071,5592" coordsize="255,80" path="m9071,5592l9326,5592,9326,5671,9071,5671,9071,5592e" filled="false" stroked="true" strokeweight=".12pt" strokecolor="#000000">
                <v:path arrowok="t"/>
              </v:shape>
            </v:group>
            <v:group style="position:absolute;left:7991;top:5363;width:161;height:79" coordorigin="7991,5363" coordsize="161,79">
              <v:shape style="position:absolute;left:7991;top:5363;width:161;height:79" coordorigin="7991,5363" coordsize="161,79" path="m8152,5442l8126,5383,8087,5363,8061,5365,8038,5372,8019,5383,8005,5398,7996,5416,7991,5435e" filled="false" stroked="true" strokeweight=".12pt" strokecolor="#000000">
                <v:path arrowok="t"/>
              </v:shape>
            </v:group>
            <v:group style="position:absolute;left:7989;top:5443;width:2;height:140" coordorigin="7989,5443" coordsize="2,140">
              <v:shape style="position:absolute;left:7989;top:5443;width:2;height:140" coordorigin="7989,5443" coordsize="0,140" path="m7989,5443l7989,5582e" filled="false" stroked="true" strokeweight=".12pt" strokecolor="#000000">
                <v:path arrowok="t"/>
              </v:shape>
            </v:group>
            <v:group style="position:absolute;left:8153;top:5443;width:2;height:149" coordorigin="8153,5443" coordsize="2,149">
              <v:shape style="position:absolute;left:8153;top:5443;width:2;height:149" coordorigin="8153,5443" coordsize="0,149" path="m8153,5443l8153,5592e" filled="false" stroked="true" strokeweight=".24pt" strokecolor="#000000">
                <v:path arrowok="t"/>
              </v:shape>
            </v:group>
            <v:group style="position:absolute;left:8200;top:5582;width:2;height:96" coordorigin="8200,5582" coordsize="2,96">
              <v:shape style="position:absolute;left:8200;top:5582;width:2;height:96" coordorigin="8200,5582" coordsize="0,96" path="m8200,5582l8200,5678e" filled="false" stroked="true" strokeweight=".12pt" strokecolor="#000000">
                <v:path arrowok="t"/>
              </v:shape>
            </v:group>
            <v:group style="position:absolute;left:8154;top:5671;width:2;height:8" coordorigin="8154,5671" coordsize="2,8">
              <v:shape style="position:absolute;left:8154;top:5671;width:2;height:8" coordorigin="8154,5671" coordsize="0,8" path="m8154,5671l8154,5678e" filled="false" stroked="true" strokeweight=".12pt" strokecolor="#000000">
                <v:path arrowok="t"/>
              </v:shape>
            </v:group>
            <v:group style="position:absolute;left:8111;top:5582;width:2;height:10" coordorigin="8111,5582" coordsize="2,10">
              <v:shape style="position:absolute;left:8111;top:5582;width:2;height:10" coordorigin="8111,5582" coordsize="0,10" path="m8111,5582l8111,5592e" filled="false" stroked="true" strokeweight=".12pt" strokecolor="#000000">
                <v:path arrowok="t"/>
              </v:shape>
            </v:group>
            <v:group style="position:absolute;left:8111;top:5671;width:2;height:8" coordorigin="8111,5671" coordsize="2,8">
              <v:shape style="position:absolute;left:8111;top:5671;width:2;height:8" coordorigin="8111,5671" coordsize="0,8" path="m8111,5671l8111,5678e" filled="false" stroked="true" strokeweight=".12pt" strokecolor="#000000">
                <v:path arrowok="t"/>
              </v:shape>
            </v:group>
            <v:group style="position:absolute;left:8066;top:5582;width:2;height:10" coordorigin="8066,5582" coordsize="2,10">
              <v:shape style="position:absolute;left:8066;top:5582;width:2;height:10" coordorigin="8066,5582" coordsize="0,10" path="m8066,5582l8066,5592e" filled="false" stroked="true" strokeweight=".12pt" strokecolor="#000000">
                <v:path arrowok="t"/>
              </v:shape>
            </v:group>
            <v:group style="position:absolute;left:8066;top:5671;width:2;height:8" coordorigin="8066,5671" coordsize="2,8">
              <v:shape style="position:absolute;left:8066;top:5671;width:2;height:8" coordorigin="8066,5671" coordsize="0,8" path="m8066,5671l8066,5678e" filled="false" stroked="true" strokeweight=".12pt" strokecolor="#000000">
                <v:path arrowok="t"/>
              </v:shape>
            </v:group>
            <v:group style="position:absolute;left:8020;top:5582;width:2;height:10" coordorigin="8020,5582" coordsize="2,10">
              <v:shape style="position:absolute;left:8020;top:5582;width:2;height:10" coordorigin="8020,5582" coordsize="0,10" path="m8020,5582l8020,5592e" filled="false" stroked="true" strokeweight=".12pt" strokecolor="#000000">
                <v:path arrowok="t"/>
              </v:shape>
            </v:group>
            <v:group style="position:absolute;left:8020;top:5671;width:2;height:8" coordorigin="8020,5671" coordsize="2,8">
              <v:shape style="position:absolute;left:8020;top:5671;width:2;height:8" coordorigin="8020,5671" coordsize="0,8" path="m8020,5671l8020,5678e" filled="false" stroked="true" strokeweight=".12pt" strokecolor="#000000">
                <v:path arrowok="t"/>
              </v:shape>
            </v:group>
            <v:group style="position:absolute;left:7974;top:5582;width:2;height:10" coordorigin="7974,5582" coordsize="2,10">
              <v:shape style="position:absolute;left:7974;top:5582;width:2;height:10" coordorigin="7974,5582" coordsize="0,10" path="m7974,5582l7974,5592e" filled="false" stroked="true" strokeweight=".12pt" strokecolor="#000000">
                <v:path arrowok="t"/>
              </v:shape>
            </v:group>
            <v:group style="position:absolute;left:7974;top:5671;width:2;height:8" coordorigin="7974,5671" coordsize="2,8">
              <v:shape style="position:absolute;left:7974;top:5671;width:2;height:8" coordorigin="7974,5671" coordsize="0,8" path="m7974,5671l7974,5678e" filled="false" stroked="true" strokeweight=".12pt" strokecolor="#000000">
                <v:path arrowok="t"/>
              </v:shape>
            </v:group>
            <v:group style="position:absolute;left:7936;top:5582;width:2;height:96" coordorigin="7936,5582" coordsize="2,96">
              <v:shape style="position:absolute;left:7936;top:5582;width:2;height:96" coordorigin="7936,5582" coordsize="0,96" path="m7936,5582l7936,5678e" filled="false" stroked="true" strokeweight=".12pt" strokecolor="#000000">
                <v:path arrowok="t"/>
              </v:shape>
            </v:group>
            <v:group style="position:absolute;left:7936;top:5582;width:274;height:96" coordorigin="7936,5582" coordsize="274,96">
              <v:shape style="position:absolute;left:7936;top:5582;width:274;height:96" coordorigin="7936,5582" coordsize="274,96" path="m8210,5678l8210,5582,7936,5582e" filled="false" stroked="true" strokeweight=".12pt" strokecolor="#000000">
                <v:path arrowok="t"/>
              </v:shape>
            </v:group>
            <v:group style="position:absolute;left:7946;top:5592;width:255;height:80" coordorigin="7946,5592" coordsize="255,80">
              <v:shape style="position:absolute;left:7946;top:5592;width:255;height:80" coordorigin="7946,5592" coordsize="255,80" path="m7946,5592l8200,5592,8200,5671,7946,5671,7946,5592e" filled="false" stroked="true" strokeweight=".12pt" strokecolor="#000000">
                <v:path arrowok="t"/>
              </v:shape>
            </v:group>
            <v:group style="position:absolute;left:7828;top:4368;width:56;height:53" coordorigin="7828,4368" coordsize="56,53">
              <v:shape style="position:absolute;left:7828;top:4368;width:56;height:53" coordorigin="7828,4368" coordsize="56,53" path="m7828,4421l7883,4368e" filled="false" stroked="true" strokeweight=".48pt" strokecolor="#fdfdfd">
                <v:path arrowok="t"/>
              </v:shape>
            </v:group>
            <v:group style="position:absolute;left:7828;top:4368;width:156;height:154" coordorigin="7828,4368" coordsize="156,154">
              <v:shape style="position:absolute;left:7828;top:4368;width:156;height:154" coordorigin="7828,4368" coordsize="156,154" path="m7828,4522l7984,4368e" filled="false" stroked="true" strokeweight=".48pt" strokecolor="#fdfdfd">
                <v:path arrowok="t"/>
              </v:shape>
            </v:group>
            <v:group style="position:absolute;left:7828;top:4368;width:257;height:257" coordorigin="7828,4368" coordsize="257,257">
              <v:shape style="position:absolute;left:7828;top:4368;width:257;height:257" coordorigin="7828,4368" coordsize="257,257" path="m7828,4625l8085,4368e" filled="false" stroked="true" strokeweight=".48pt" strokecolor="#fdfdfd">
                <v:path arrowok="t"/>
              </v:shape>
            </v:group>
            <v:group style="position:absolute;left:7828;top:4368;width:360;height:358" coordorigin="7828,4368" coordsize="360,358">
              <v:shape style="position:absolute;left:7828;top:4368;width:360;height:358" coordorigin="7828,4368" coordsize="360,358" path="m7828,4726l8188,4368e" filled="false" stroked="true" strokeweight=".48pt" strokecolor="#fdfdfd">
                <v:path arrowok="t"/>
              </v:shape>
            </v:group>
            <v:group style="position:absolute;left:7934;top:4471;width:252;height:252" coordorigin="7934,4471" coordsize="252,252">
              <v:shape style="position:absolute;left:7934;top:4471;width:252;height:252" coordorigin="7934,4471" coordsize="252,252" path="m7934,4723l8186,4471e" filled="false" stroked="true" strokeweight=".48pt" strokecolor="#fdfdfd">
                <v:path arrowok="t"/>
              </v:shape>
            </v:group>
            <v:group style="position:absolute;left:7828;top:4735;width:3;height:3" coordorigin="7828,4735" coordsize="3,3">
              <v:shape style="position:absolute;left:7828;top:4735;width:3;height:3" coordorigin="7828,4735" coordsize="3,3" path="m7830,4738l7828,4735e" filled="false" stroked="true" strokeweight=".48pt" strokecolor="#fdfdfd">
                <v:path arrowok="t"/>
              </v:shape>
            </v:group>
            <v:group style="position:absolute;left:7828;top:4634;width:94;height:92" coordorigin="7828,4634" coordsize="94,92">
              <v:shape style="position:absolute;left:7828;top:4634;width:94;height:92" coordorigin="7828,4634" coordsize="94,92" path="m7922,4726l7828,4634e" filled="false" stroked="true" strokeweight=".48pt" strokecolor="#fdfdfd">
                <v:path arrowok="t"/>
              </v:shape>
            </v:group>
            <v:group style="position:absolute;left:7828;top:4534;width:168;height:166" coordorigin="7828,4534" coordsize="168,166">
              <v:shape style="position:absolute;left:7828;top:4534;width:168;height:166" coordorigin="7828,4534" coordsize="168,166" path="m7996,4699l7828,4534e" filled="false" stroked="true" strokeweight=".48pt" strokecolor="#fdfdfd">
                <v:path arrowok="t"/>
              </v:shape>
            </v:group>
            <v:group style="position:absolute;left:7828;top:4430;width:231;height:228" coordorigin="7828,4430" coordsize="231,228">
              <v:shape style="position:absolute;left:7828;top:4430;width:231;height:228" coordorigin="7828,4430" coordsize="231,228" path="m8058,4658l7828,4430e" filled="false" stroked="true" strokeweight=".48pt" strokecolor="#fdfdfd">
                <v:path arrowok="t"/>
              </v:shape>
            </v:group>
            <v:group style="position:absolute;left:7866;top:4368;width:243;height:243" coordorigin="7866,4368" coordsize="243,243">
              <v:shape style="position:absolute;left:7866;top:4368;width:243;height:243" coordorigin="7866,4368" coordsize="243,243" path="m8109,4610l7866,4368e" filled="false" stroked="true" strokeweight=".48pt" strokecolor="#fdfdfd">
                <v:path arrowok="t"/>
              </v:shape>
            </v:group>
            <v:group style="position:absolute;left:7967;top:4368;width:185;height:183" coordorigin="7967,4368" coordsize="185,183">
              <v:shape style="position:absolute;left:7967;top:4368;width:185;height:183" coordorigin="7967,4368" coordsize="185,183" path="m8152,4550l7967,4368e" filled="false" stroked="true" strokeweight=".48pt" strokecolor="#fdfdfd">
                <v:path arrowok="t"/>
              </v:shape>
            </v:group>
            <v:group style="position:absolute;left:8070;top:4368;width:113;height:113" coordorigin="8070,4368" coordsize="113,113">
              <v:shape style="position:absolute;left:8070;top:4368;width:113;height:113" coordorigin="8070,4368" coordsize="113,113" path="m8183,4481l8070,4368e" filled="false" stroked="true" strokeweight=".48pt" strokecolor="#fdfdfd">
                <v:path arrowok="t"/>
              </v:shape>
            </v:group>
            <v:group style="position:absolute;left:8171;top:4368;width:29;height:27" coordorigin="8171,4368" coordsize="29,27">
              <v:shape style="position:absolute;left:8171;top:4368;width:29;height:27" coordorigin="8171,4368" coordsize="29,27" path="m8200,4394l8171,4368e" filled="false" stroked="true" strokeweight=".48pt" strokecolor="#fdfdfd">
                <v:path arrowok="t"/>
              </v:shape>
            </v:group>
            <v:group style="position:absolute;left:8867;top:4742;width:15;height:15" coordorigin="8867,4742" coordsize="15,15">
              <v:shape style="position:absolute;left:8867;top:4742;width:15;height:15" coordorigin="8867,4742" coordsize="15,15" path="m8867,4757l8882,4742e" filled="false" stroked="true" strokeweight=".48pt" strokecolor="#fdfdfd">
                <v:path arrowok="t"/>
              </v:shape>
            </v:group>
            <v:group style="position:absolute;left:8867;top:4742;width:116;height:116" coordorigin="8867,4742" coordsize="116,116">
              <v:shape style="position:absolute;left:8867;top:4742;width:116;height:116" coordorigin="8867,4742" coordsize="116,116" path="m8867,4858l8982,4742e" filled="false" stroked="true" strokeweight=".48pt" strokecolor="#fdfdfd">
                <v:path arrowok="t"/>
              </v:shape>
            </v:group>
            <v:group style="position:absolute;left:8867;top:4757;width:202;height:204" coordorigin="8867,4757" coordsize="202,204">
              <v:shape style="position:absolute;left:8867;top:4757;width:202;height:204" coordorigin="8867,4757" coordsize="202,204" path="m8867,4961l9069,4757e" filled="false" stroked="true" strokeweight=".48pt" strokecolor="#fdfdfd">
                <v:path arrowok="t"/>
              </v:shape>
            </v:group>
            <v:group style="position:absolute;left:8961;top:4838;width:128;height:128" coordorigin="8961,4838" coordsize="128,128">
              <v:shape style="position:absolute;left:8961;top:4838;width:128;height:128" coordorigin="8961,4838" coordsize="128,128" path="m8961,4966l9088,4838e" filled="false" stroked="true" strokeweight=".48pt" strokecolor="#fdfdfd">
                <v:path arrowok="t"/>
              </v:shape>
            </v:group>
            <v:group style="position:absolute;left:9064;top:4908;width:58;height:58" coordorigin="9064,4908" coordsize="58,58">
              <v:shape style="position:absolute;left:9064;top:4908;width:58;height:58" coordorigin="9064,4908" coordsize="58,58" path="m9064,4966l9122,4908e" filled="false" stroked="true" strokeweight=".48pt" strokecolor="#fdfdfd">
                <v:path arrowok="t"/>
              </v:shape>
            </v:group>
            <v:group style="position:absolute;left:8867;top:5261;width:3;height:5" coordorigin="8867,5261" coordsize="3,5">
              <v:shape style="position:absolute;left:8867;top:5261;width:3;height:5" coordorigin="8867,5261" coordsize="3,5" path="m8867,5266l8870,5261e" filled="false" stroked="true" strokeweight=".48pt" strokecolor="#fdfdfd">
                <v:path arrowok="t"/>
              </v:shape>
            </v:group>
            <v:group style="position:absolute;left:9093;top:4966;width:72;height:72" coordorigin="9093,4966" coordsize="72,72">
              <v:shape style="position:absolute;left:9093;top:4966;width:72;height:72" coordorigin="9093,4966" coordsize="72,72" path="m9093,5038l9165,4966e" filled="false" stroked="true" strokeweight=".48pt" strokecolor="#fdfdfd">
                <v:path arrowok="t"/>
              </v:shape>
            </v:group>
            <v:group style="position:absolute;left:8867;top:5261;width:104;height:106" coordorigin="8867,5261" coordsize="104,106">
              <v:shape style="position:absolute;left:8867;top:5261;width:104;height:106" coordorigin="8867,5261" coordsize="104,106" path="m8867,5366l8970,5261e" filled="false" stroked="true" strokeweight=".48pt" strokecolor="#fdfdfd">
                <v:path arrowok="t"/>
              </v:shape>
            </v:group>
            <v:group style="position:absolute;left:9438;top:4742;width:53;height:53" coordorigin="9438,4742" coordsize="53,53">
              <v:shape style="position:absolute;left:9438;top:4742;width:53;height:53" coordorigin="9438,4742" coordsize="53,53" path="m9438,4795l9491,4742e" filled="false" stroked="true" strokeweight=".48pt" strokecolor="#fdfdfd">
                <v:path arrowok="t"/>
              </v:shape>
            </v:group>
            <v:group style="position:absolute;left:9093;top:5124;width:17;height:17" coordorigin="9093,5124" coordsize="17,17">
              <v:shape style="position:absolute;left:9093;top:5124;width:17;height:17" coordorigin="9093,5124" coordsize="17,17" path="m9093,5141l9110,5124e" filled="false" stroked="true" strokeweight=".48pt" strokecolor="#fdfdfd">
                <v:path arrowok="t"/>
              </v:shape>
            </v:group>
            <v:group style="position:absolute;left:9179;top:5014;width:41;height:39" coordorigin="9179,5014" coordsize="41,39">
              <v:shape style="position:absolute;left:9179;top:5014;width:41;height:39" coordorigin="9179,5014" coordsize="41,39" path="m9179,5052l9220,5014e" filled="false" stroked="true" strokeweight=".48pt" strokecolor="#fdfdfd">
                <v:path arrowok="t"/>
              </v:shape>
            </v:group>
            <v:group style="position:absolute;left:8867;top:5261;width:207;height:207" coordorigin="8867,5261" coordsize="207,207">
              <v:shape style="position:absolute;left:8867;top:5261;width:207;height:207" coordorigin="8867,5261" coordsize="207,207" path="m8867,5467l9074,5261e" filled="false" stroked="true" strokeweight=".48pt" strokecolor="#fdfdfd">
                <v:path arrowok="t"/>
              </v:shape>
            </v:group>
            <v:group style="position:absolute;left:9438;top:4834;width:63;height:63" coordorigin="9438,4834" coordsize="63,63">
              <v:shape style="position:absolute;left:9438;top:4834;width:63;height:63" coordorigin="9438,4834" coordsize="63,63" path="m9438,4896l9501,4834e" filled="false" stroked="true" strokeweight=".48pt" strokecolor="#fdfdfd">
                <v:path arrowok="t"/>
              </v:shape>
            </v:group>
            <v:group style="position:absolute;left:9093;top:5227;width:17;height:15" coordorigin="9093,5227" coordsize="17,15">
              <v:shape style="position:absolute;left:9093;top:5227;width:17;height:15" coordorigin="9093,5227" coordsize="17,15" path="m9093,5242l9110,5227e" filled="false" stroked="true" strokeweight=".48pt" strokecolor="#fdfdfd">
                <v:path arrowok="t"/>
              </v:shape>
            </v:group>
            <v:group style="position:absolute;left:9282;top:5052;width:2;height:2" coordorigin="9282,5052" coordsize="2,2">
              <v:shape style="position:absolute;left:9282;top:5052;width:2;height:2" coordorigin="9282,5052" coordsize="0,0" path="m9282,5052l9282,5052e" filled="false" stroked="true" strokeweight=".48pt" strokecolor="#fdfdfd">
                <v:path arrowok="t"/>
              </v:shape>
            </v:group>
            <v:group style="position:absolute;left:8867;top:5328;width:243;height:243" coordorigin="8867,5328" coordsize="243,243">
              <v:shape style="position:absolute;left:8867;top:5328;width:243;height:243" coordorigin="8867,5328" coordsize="243,243" path="m8867,5570l9110,5328e" filled="false" stroked="true" strokeweight=".48pt" strokecolor="#fdfdfd">
                <v:path arrowok="t"/>
              </v:shape>
            </v:group>
            <v:group style="position:absolute;left:9438;top:4937;width:63;height:60" coordorigin="9438,4937" coordsize="63,60">
              <v:shape style="position:absolute;left:9438;top:4937;width:63;height:60" coordorigin="9438,4937" coordsize="63,60" path="m9438,4997l9501,4937e" filled="false" stroked="true" strokeweight=".48pt" strokecolor="#fdfdfd">
                <v:path arrowok="t"/>
              </v:shape>
            </v:group>
            <v:group style="position:absolute;left:8867;top:5419;width:252;height:252" coordorigin="8867,5419" coordsize="252,252">
              <v:shape style="position:absolute;left:8867;top:5419;width:252;height:252" coordorigin="8867,5419" coordsize="252,252" path="m8867,5671l9119,5419e" filled="false" stroked="true" strokeweight=".48pt" strokecolor="#fdfdfd">
                <v:path arrowok="t"/>
              </v:shape>
            </v:group>
            <v:group style="position:absolute;left:9482;top:5038;width:20;height:20" coordorigin="9482,5038" coordsize="20,20">
              <v:shape style="position:absolute;left:9482;top:5038;width:20;height:20" coordorigin="9482,5038" coordsize="20,20" path="m9482,5057l9501,5038e" filled="false" stroked="true" strokeweight=".48pt" strokecolor="#fdfdfd">
                <v:path arrowok="t"/>
              </v:shape>
            </v:group>
            <v:group style="position:absolute;left:9172;top:5333;width:34;height:32" coordorigin="9172,5333" coordsize="34,32">
              <v:shape style="position:absolute;left:9172;top:5333;width:34;height:32" coordorigin="9172,5333" coordsize="34,32" path="m9172,5364l9206,5333e" filled="false" stroked="true" strokeweight=".48pt" strokecolor="#fdfdfd">
                <v:path arrowok="t"/>
              </v:shape>
            </v:group>
            <v:group style="position:absolute;left:8961;top:5525;width:154;height:154" coordorigin="8961,5525" coordsize="154,154">
              <v:shape style="position:absolute;left:8961;top:5525;width:154;height:154" coordorigin="8961,5525" coordsize="154,154" path="m8961,5678l9114,5525e" filled="false" stroked="true" strokeweight=".48pt" strokecolor="#fdfdfd">
                <v:path arrowok="t"/>
              </v:shape>
            </v:group>
            <v:group style="position:absolute;left:9482;top:5138;width:20;height:22" coordorigin="9482,5138" coordsize="20,22">
              <v:shape style="position:absolute;left:9482;top:5138;width:20;height:22" coordorigin="9482,5138" coordsize="20,22" path="m9482,5160l9501,5138e" filled="false" stroked="true" strokeweight=".48pt" strokecolor="#fdfdfd">
                <v:path arrowok="t"/>
              </v:shape>
            </v:group>
            <v:group style="position:absolute;left:9254;top:5333;width:53;height:53" coordorigin="9254,5333" coordsize="53,53">
              <v:shape style="position:absolute;left:9254;top:5333;width:53;height:53" coordorigin="9254,5333" coordsize="53,53" path="m9254,5386l9306,5333e" filled="false" stroked="true" strokeweight=".48pt" strokecolor="#fdfdfd">
                <v:path arrowok="t"/>
              </v:shape>
            </v:group>
            <v:group style="position:absolute;left:9278;top:5333;width:132;height:130" coordorigin="9278,5333" coordsize="132,130">
              <v:shape style="position:absolute;left:9278;top:5333;width:132;height:130" coordorigin="9278,5333" coordsize="132,130" path="m9278,5462l9410,5333e" filled="false" stroked="true" strokeweight=".48pt" strokecolor="#fdfdfd">
                <v:path arrowok="t"/>
              </v:shape>
            </v:group>
            <v:group style="position:absolute;left:9482;top:5242;width:20;height:20" coordorigin="9482,5242" coordsize="20,20">
              <v:shape style="position:absolute;left:9482;top:5242;width:20;height:20" coordorigin="9482,5242" coordsize="20,20" path="m9482,5261l9501,5242e" filled="false" stroked="true" strokeweight=".48pt" strokecolor="#fdfdfd">
                <v:path arrowok="t"/>
              </v:shape>
            </v:group>
            <v:group style="position:absolute;left:9278;top:5342;width:224;height:224" coordorigin="9278,5342" coordsize="224,224">
              <v:shape style="position:absolute;left:9278;top:5342;width:224;height:224" coordorigin="9278,5342" coordsize="224,224" path="m9278,5566l9501,5342e" filled="false" stroked="true" strokeweight=".48pt" strokecolor="#fdfdfd">
                <v:path arrowok="t"/>
              </v:shape>
            </v:group>
            <v:group style="position:absolute;left:9335;top:5443;width:166;height:168" coordorigin="9335,5443" coordsize="166,168">
              <v:shape style="position:absolute;left:9335;top:5443;width:166;height:168" coordorigin="9335,5443" coordsize="166,168" path="m9335,5611l9501,5443e" filled="false" stroked="true" strokeweight=".48pt" strokecolor="#fdfdfd">
                <v:path arrowok="t"/>
              </v:shape>
            </v:group>
            <v:group style="position:absolute;left:9369;top:5546;width:132;height:132" coordorigin="9369,5546" coordsize="132,132">
              <v:shape style="position:absolute;left:9369;top:5546;width:132;height:132" coordorigin="9369,5546" coordsize="132,132" path="m9369,5678l9501,5546e" filled="false" stroked="true" strokeweight=".48pt" strokecolor="#fdfdfd">
                <v:path arrowok="t"/>
              </v:shape>
            </v:group>
            <v:group style="position:absolute;left:9470;top:5647;width:32;height:32" coordorigin="9470,5647" coordsize="32,32">
              <v:shape style="position:absolute;left:9470;top:5647;width:32;height:32" coordorigin="9470,5647" coordsize="32,32" path="m9470,5678l9501,5647e" filled="false" stroked="true" strokeweight=".48pt" strokecolor="#fdfdfd">
                <v:path arrowok="t"/>
              </v:shape>
            </v:group>
            <v:group style="position:absolute;left:8867;top:5664;width:12;height:15" coordorigin="8867,5664" coordsize="12,15">
              <v:shape style="position:absolute;left:8867;top:5664;width:12;height:15" coordorigin="8867,5664" coordsize="12,15" path="m8879,5678l8867,5664e" filled="false" stroked="true" strokeweight=".48pt" strokecolor="#fdfdfd">
                <v:path arrowok="t"/>
              </v:shape>
            </v:group>
            <v:group style="position:absolute;left:8867;top:5563;width:116;height:116" coordorigin="8867,5563" coordsize="116,116">
              <v:shape style="position:absolute;left:8867;top:5563;width:116;height:116" coordorigin="8867,5563" coordsize="116,116" path="m8982,5678l8867,5563e" filled="false" stroked="true" strokeweight=".48pt" strokecolor="#fdfdfd">
                <v:path arrowok="t"/>
              </v:shape>
            </v:group>
            <v:group style="position:absolute;left:8867;top:5462;width:195;height:195" coordorigin="8867,5462" coordsize="195,195">
              <v:shape style="position:absolute;left:8867;top:5462;width:195;height:195" coordorigin="8867,5462" coordsize="195,195" path="m9062,5657l8867,5462e" filled="false" stroked="true" strokeweight=".48pt" strokecolor="#fdfdfd">
                <v:path arrowok="t"/>
              </v:shape>
            </v:group>
            <v:group style="position:absolute;left:8867;top:5359;width:224;height:224" coordorigin="8867,5359" coordsize="224,224">
              <v:shape style="position:absolute;left:8867;top:5359;width:224;height:224" coordorigin="8867,5359" coordsize="224,224" path="m9090,5582l8867,5359e" filled="false" stroked="true" strokeweight=".48pt" strokecolor="#fdfdfd">
                <v:path arrowok="t"/>
              </v:shape>
            </v:group>
            <v:group style="position:absolute;left:8870;top:5261;width:245;height:248" coordorigin="8870,5261" coordsize="245,248">
              <v:shape style="position:absolute;left:8870;top:5261;width:245;height:248" coordorigin="8870,5261" coordsize="245,248" path="m9114,5508l8870,5261e" filled="false" stroked="true" strokeweight=".48pt" strokecolor="#fdfdfd">
                <v:path arrowok="t"/>
              </v:shape>
            </v:group>
            <v:group style="position:absolute;left:9335;top:5626;width:53;height:53" coordorigin="9335,5626" coordsize="53,53">
              <v:shape style="position:absolute;left:9335;top:5626;width:53;height:53" coordorigin="9335,5626" coordsize="53,53" path="m9388,5678l9335,5626e" filled="false" stroked="true" strokeweight=".48pt" strokecolor="#fdfdfd">
                <v:path arrowok="t"/>
              </v:shape>
            </v:group>
            <v:group style="position:absolute;left:8970;top:5261;width:152;height:152" coordorigin="8970,5261" coordsize="152,152">
              <v:shape style="position:absolute;left:8970;top:5261;width:152;height:152" coordorigin="8970,5261" coordsize="152,152" path="m9122,5412l8970,5261e" filled="false" stroked="true" strokeweight=".48pt" strokecolor="#fdfdfd">
                <v:path arrowok="t"/>
              </v:shape>
            </v:group>
            <v:group style="position:absolute;left:9278;top:5568;width:17;height:15" coordorigin="9278,5568" coordsize="17,15">
              <v:shape style="position:absolute;left:9278;top:5568;width:17;height:15" coordorigin="9278,5568" coordsize="17,15" path="m9294,5582l9278,5568e" filled="false" stroked="true" strokeweight=".48pt" strokecolor="#fdfdfd">
                <v:path arrowok="t"/>
              </v:shape>
            </v:group>
            <v:group style="position:absolute;left:9278;top:5467;width:214;height:212" coordorigin="9278,5467" coordsize="214,212">
              <v:shape style="position:absolute;left:9278;top:5467;width:214;height:212" coordorigin="9278,5467" coordsize="214,212" path="m9491,5678l9278,5467e" filled="false" stroked="true" strokeweight=".48pt" strokecolor="#fdfdfd">
                <v:path arrowok="t"/>
              </v:shape>
            </v:group>
            <v:group style="position:absolute;left:9074;top:5261;width:36;height:36" coordorigin="9074,5261" coordsize="36,36">
              <v:shape style="position:absolute;left:9074;top:5261;width:36;height:36" coordorigin="9074,5261" coordsize="36,36" path="m9110,5297l9074,5261e" filled="false" stroked="true" strokeweight=".48pt" strokecolor="#fdfdfd">
                <v:path arrowok="t"/>
              </v:shape>
            </v:group>
            <v:group style="position:absolute;left:9143;top:5333;width:34;height:32" coordorigin="9143,5333" coordsize="34,32">
              <v:shape style="position:absolute;left:9143;top:5333;width:34;height:32" coordorigin="9143,5333" coordsize="34,32" path="m9177,5364l9143,5333e" filled="false" stroked="true" strokeweight=".48pt" strokecolor="#fdfdfd">
                <v:path arrowok="t"/>
              </v:shape>
            </v:group>
            <v:group style="position:absolute;left:9246;top:5333;width:255;height:255" coordorigin="9246,5333" coordsize="255,255">
              <v:shape style="position:absolute;left:9246;top:5333;width:255;height:255" coordorigin="9246,5333" coordsize="255,255" path="m9501,5587l9246,5333e" filled="false" stroked="true" strokeweight=".48pt" strokecolor="#fdfdfd">
                <v:path arrowok="t"/>
              </v:shape>
            </v:group>
            <v:group style="position:absolute;left:8867;top:4954;width:12;height:12" coordorigin="8867,4954" coordsize="12,12">
              <v:shape style="position:absolute;left:8867;top:4954;width:12;height:12" coordorigin="8867,4954" coordsize="12,12" path="m8879,4966l8867,4954e" filled="false" stroked="true" strokeweight=".48pt" strokecolor="#fdfdfd">
                <v:path arrowok="t"/>
              </v:shape>
            </v:group>
            <v:group style="position:absolute;left:9093;top:5179;width:17;height:17" coordorigin="9093,5179" coordsize="17,17">
              <v:shape style="position:absolute;left:9093;top:5179;width:17;height:17" coordorigin="9093,5179" coordsize="17,17" path="m9110,5196l9093,5179e" filled="false" stroked="true" strokeweight=".48pt" strokecolor="#fdfdfd">
                <v:path arrowok="t"/>
              </v:shape>
            </v:group>
            <v:group style="position:absolute;left:9347;top:5333;width:154;height:154" coordorigin="9347,5333" coordsize="154,154">
              <v:shape style="position:absolute;left:9347;top:5333;width:154;height:154" coordorigin="9347,5333" coordsize="154,154" path="m9501,5486l9347,5333e" filled="false" stroked="true" strokeweight=".48pt" strokecolor="#fdfdfd">
                <v:path arrowok="t"/>
              </v:shape>
            </v:group>
            <v:group style="position:absolute;left:8867;top:4853;width:113;height:113" coordorigin="8867,4853" coordsize="113,113">
              <v:shape style="position:absolute;left:8867;top:4853;width:113;height:113" coordorigin="8867,4853" coordsize="113,113" path="m8980,4966l8867,4853e" filled="false" stroked="true" strokeweight=".48pt" strokecolor="#fdfdfd">
                <v:path arrowok="t"/>
              </v:shape>
            </v:group>
            <v:group style="position:absolute;left:9093;top:5078;width:17;height:15" coordorigin="9093,5078" coordsize="17,15">
              <v:shape style="position:absolute;left:9093;top:5078;width:17;height:15" coordorigin="9093,5078" coordsize="17,15" path="m9110,5093l9093,5078e" filled="false" stroked="true" strokeweight=".48pt" strokecolor="#fdfdfd">
                <v:path arrowok="t"/>
              </v:shape>
            </v:group>
            <v:group style="position:absolute;left:9448;top:5333;width:53;height:51" coordorigin="9448,5333" coordsize="53,51">
              <v:shape style="position:absolute;left:9448;top:5333;width:53;height:51" coordorigin="9448,5333" coordsize="53,51" path="m9501,5383l9448,5333e" filled="false" stroked="true" strokeweight=".48pt" strokecolor="#fdfdfd">
                <v:path arrowok="t"/>
              </v:shape>
            </v:group>
            <v:group style="position:absolute;left:8867;top:4750;width:216;height:216" coordorigin="8867,4750" coordsize="216,216">
              <v:shape style="position:absolute;left:8867;top:4750;width:216;height:216" coordorigin="8867,4750" coordsize="216,216" path="m9083,4966l8867,4750e" filled="false" stroked="true" strokeweight=".48pt" strokecolor="#fdfdfd">
                <v:path arrowok="t"/>
              </v:shape>
            </v:group>
            <v:group style="position:absolute;left:9093;top:4978;width:77;height:75" coordorigin="9093,4978" coordsize="77,75">
              <v:shape style="position:absolute;left:9093;top:4978;width:77;height:75" coordorigin="9093,4978" coordsize="77,75" path="m9170,5052l9093,4978e" filled="false" stroked="true" strokeweight=".48pt" strokecolor="#fdfdfd">
                <v:path arrowok="t"/>
              </v:shape>
            </v:group>
            <v:group style="position:absolute;left:9482;top:5263;width:20;height:20" coordorigin="9482,5263" coordsize="20,20">
              <v:shape style="position:absolute;left:9482;top:5263;width:20;height:20" coordorigin="9482,5263" coordsize="20,20" path="m9501,5282l9482,5263e" filled="false" stroked="true" strokeweight=".48pt" strokecolor="#fdfdfd">
                <v:path arrowok="t"/>
              </v:shape>
            </v:group>
            <v:group style="position:absolute;left:8961;top:4742;width:156;height:156" coordorigin="8961,4742" coordsize="156,156">
              <v:shape style="position:absolute;left:8961;top:4742;width:156;height:156" coordorigin="8961,4742" coordsize="156,156" path="m9117,4898l8961,4742e" filled="false" stroked="true" strokeweight=".48pt" strokecolor="#fdfdfd">
                <v:path arrowok="t"/>
              </v:shape>
            </v:group>
            <v:group style="position:absolute;left:9256;top:5038;width:15;height:15" coordorigin="9256,5038" coordsize="15,15">
              <v:shape style="position:absolute;left:9256;top:5038;width:15;height:15" coordorigin="9256,5038" coordsize="15,15" path="m9270,5052l9256,5038e" filled="false" stroked="true" strokeweight=".48pt" strokecolor="#fdfdfd">
                <v:path arrowok="t"/>
              </v:shape>
            </v:group>
            <v:group style="position:absolute;left:9482;top:5160;width:20;height:22" coordorigin="9482,5160" coordsize="20,22">
              <v:shape style="position:absolute;left:9482;top:5160;width:20;height:22" coordorigin="9482,5160" coordsize="20,22" path="m9501,5182l9482,5160e" filled="false" stroked="true" strokeweight=".48pt" strokecolor="#fdfdfd">
                <v:path arrowok="t"/>
              </v:shape>
            </v:group>
            <v:group style="position:absolute;left:9062;top:4742;width:8;height:8" coordorigin="9062,4742" coordsize="8,8">
              <v:shape style="position:absolute;left:9062;top:4742;width:8;height:8" coordorigin="9062,4742" coordsize="8,8" path="m9069,4750l9062,4742e" filled="false" stroked="true" strokeweight=".48pt" strokecolor="#fdfdfd">
                <v:path arrowok="t"/>
              </v:shape>
            </v:group>
            <v:group style="position:absolute;left:9482;top:5059;width:20;height:20" coordorigin="9482,5059" coordsize="20,20">
              <v:shape style="position:absolute;left:9482;top:5059;width:20;height:20" coordorigin="9482,5059" coordsize="20,20" path="m9501,5078l9482,5059e" filled="false" stroked="true" strokeweight=".48pt" strokecolor="#fdfdfd">
                <v:path arrowok="t"/>
              </v:shape>
            </v:group>
            <v:group style="position:absolute;left:9438;top:5018;width:36;height:34" coordorigin="9438,5018" coordsize="36,34">
              <v:shape style="position:absolute;left:9438;top:5018;width:36;height:34" coordorigin="9438,5018" coordsize="36,34" path="m9474,5052l9438,5018e" filled="false" stroked="true" strokeweight=".48pt" strokecolor="#fdfdfd">
                <v:path arrowok="t"/>
              </v:shape>
            </v:group>
            <v:group style="position:absolute;left:9438;top:4915;width:63;height:63" coordorigin="9438,4915" coordsize="63,63">
              <v:shape style="position:absolute;left:9438;top:4915;width:63;height:63" coordorigin="9438,4915" coordsize="63,63" path="m9501,4978l9438,4915e" filled="false" stroked="true" strokeweight=".48pt" strokecolor="#fdfdfd">
                <v:path arrowok="t"/>
              </v:shape>
            </v:group>
            <v:group style="position:absolute;left:9438;top:4814;width:63;height:63" coordorigin="9438,4814" coordsize="63,63">
              <v:shape style="position:absolute;left:9438;top:4814;width:63;height:63" coordorigin="9438,4814" coordsize="63,63" path="m9501,4877l9438,4814e" filled="false" stroked="true" strokeweight=".48pt" strokecolor="#fdfdfd">
                <v:path arrowok="t"/>
              </v:shape>
            </v:group>
            <v:group style="position:absolute;left:9467;top:4742;width:34;height:32" coordorigin="9467,4742" coordsize="34,32">
              <v:shape style="position:absolute;left:9467;top:4742;width:34;height:32" coordorigin="9467,4742" coordsize="34,32" path="m9501,4774l9467,4742e" filled="false" stroked="true" strokeweight=".48pt" strokecolor="#fdfdfd">
                <v:path arrowok="t"/>
              </v:shape>
            </v:group>
            <v:group style="position:absolute;left:9069;top:4714;width:46;height:46" coordorigin="9069,4714" coordsize="46,46">
              <v:shape style="position:absolute;left:9069;top:4714;width:46;height:46" coordorigin="9069,4714" coordsize="46,46" path="m9069,4759l9114,4714e" filled="false" stroked="true" strokeweight=".48pt" strokecolor="#fdfdfd">
                <v:path arrowok="t"/>
              </v:shape>
            </v:group>
            <v:group style="position:absolute;left:9086;top:4714;width:130;height:130" coordorigin="9086,4714" coordsize="130,130">
              <v:shape style="position:absolute;left:9086;top:4714;width:130;height:130" coordorigin="9086,4714" coordsize="130,130" path="m9086,4843l9215,4714e" filled="false" stroked="true" strokeweight=".48pt" strokecolor="#fdfdfd">
                <v:path arrowok="t"/>
              </v:shape>
            </v:group>
            <v:group style="position:absolute;left:9119;top:4714;width:197;height:197" coordorigin="9119,4714" coordsize="197,197">
              <v:shape style="position:absolute;left:9119;top:4714;width:197;height:197" coordorigin="9119,4714" coordsize="197,197" path="m9119,4910l9316,4714e" filled="false" stroked="true" strokeweight=".48pt" strokecolor="#fdfdfd">
                <v:path arrowok="t"/>
              </v:shape>
            </v:group>
            <v:group style="position:absolute;left:9165;top:4714;width:255;height:252" coordorigin="9165,4714" coordsize="255,252">
              <v:shape style="position:absolute;left:9165;top:4714;width:255;height:252" coordorigin="9165,4714" coordsize="255,252" path="m9165,4966l9419,4714e" filled="false" stroked="true" strokeweight=".48pt" strokecolor="#fdfdfd">
                <v:path arrowok="t"/>
              </v:shape>
            </v:group>
            <v:group style="position:absolute;left:9222;top:4795;width:216;height:216" coordorigin="9222,4795" coordsize="216,216">
              <v:shape style="position:absolute;left:9222;top:4795;width:216;height:216" coordorigin="9222,4795" coordsize="216,216" path="m9222,5011l9438,4795e" filled="false" stroked="true" strokeweight=".48pt" strokecolor="#fdfdfd">
                <v:path arrowok="t"/>
              </v:shape>
            </v:group>
            <v:group style="position:absolute;left:9292;top:4896;width:147;height:147" coordorigin="9292,4896" coordsize="147,147">
              <v:shape style="position:absolute;left:9292;top:4896;width:147;height:147" coordorigin="9292,4896" coordsize="147,147" path="m9292,5042l9438,4896e" filled="false" stroked="true" strokeweight=".48pt" strokecolor="#fdfdfd">
                <v:path arrowok="t"/>
              </v:shape>
            </v:group>
            <v:group style="position:absolute;left:9381;top:4997;width:58;height:60" coordorigin="9381,4997" coordsize="58,60">
              <v:shape style="position:absolute;left:9381;top:4997;width:58;height:60" coordorigin="9381,4997" coordsize="58,60" path="m9381,5057l9383,5052,9438,4997e" filled="false" stroked="true" strokeweight=".48pt" strokecolor="#fdfdfd">
                <v:path arrowok="t"/>
              </v:shape>
            </v:group>
            <v:group style="position:absolute;left:9105;top:4886;width:132;height:132" coordorigin="9105,4886" coordsize="132,132">
              <v:shape style="position:absolute;left:9105;top:4886;width:132;height:132" coordorigin="9105,4886" coordsize="132,132" path="m9237,5018l9105,4886e" filled="false" stroked="true" strokeweight=".48pt" strokecolor="#fdfdfd">
                <v:path arrowok="t"/>
              </v:shape>
            </v:group>
            <v:group style="position:absolute;left:9069;top:4747;width:308;height:310" coordorigin="9069,4747" coordsize="308,310">
              <v:shape style="position:absolute;left:9069;top:4747;width:308;height:310" coordorigin="9069,4747" coordsize="308,310" path="m9376,5057l9374,5052,9069,4747e" filled="false" stroked="true" strokeweight=".48pt" strokecolor="#fdfdfd">
                <v:path arrowok="t"/>
              </v:shape>
            </v:group>
            <v:group style="position:absolute;left:9134;top:4714;width:305;height:305" coordorigin="9134,4714" coordsize="305,305">
              <v:shape style="position:absolute;left:9134;top:4714;width:305;height:305" coordorigin="9134,4714" coordsize="305,305" path="m9438,5018l9134,4714e" filled="false" stroked="true" strokeweight=".48pt" strokecolor="#fdfdfd">
                <v:path arrowok="t"/>
              </v:shape>
            </v:group>
            <v:group style="position:absolute;left:9237;top:4714;width:202;height:202" coordorigin="9237,4714" coordsize="202,202">
              <v:shape style="position:absolute;left:9237;top:4714;width:202;height:202" coordorigin="9237,4714" coordsize="202,202" path="m9438,4915l9237,4714e" filled="false" stroked="true" strokeweight=".48pt" strokecolor="#fdfdfd">
                <v:path arrowok="t"/>
              </v:shape>
            </v:group>
            <v:group style="position:absolute;left:9338;top:4714;width:101;height:101" coordorigin="9338,4714" coordsize="101,101">
              <v:shape style="position:absolute;left:9338;top:4714;width:101;height:101" coordorigin="9338,4714" coordsize="101,101" path="m9438,4814l9338,4714e" filled="false" stroked="true" strokeweight=".48pt" strokecolor="#fdfdfd">
                <v:path arrowok="t"/>
              </v:shape>
            </v:group>
            <v:group style="position:absolute;left:7785;top:4394;width:22;height:22" coordorigin="7785,4394" coordsize="22,22">
              <v:shape style="position:absolute;left:7785;top:4394;width:22;height:22" coordorigin="7785,4394" coordsize="22,22" path="m7785,4416l7806,4394e" filled="false" stroked="true" strokeweight=".48pt" strokecolor="#fdfdfd">
                <v:path arrowok="t"/>
              </v:shape>
            </v:group>
            <v:group style="position:absolute;left:7785;top:4474;width:44;height:46" coordorigin="7785,4474" coordsize="44,46">
              <v:shape style="position:absolute;left:7785;top:4474;width:44;height:46" coordorigin="7785,4474" coordsize="44,46" path="m7785,4519l7828,4474e" filled="false" stroked="true" strokeweight=".48pt" strokecolor="#fdfdfd">
                <v:path arrowok="t"/>
              </v:shape>
            </v:group>
            <v:group style="position:absolute;left:7785;top:4574;width:44;height:46" coordorigin="7785,4574" coordsize="44,46">
              <v:shape style="position:absolute;left:7785;top:4574;width:44;height:46" coordorigin="7785,4574" coordsize="44,46" path="m7785,4620l7828,4574e" filled="false" stroked="true" strokeweight=".48pt" strokecolor="#fdfdfd">
                <v:path arrowok="t"/>
              </v:shape>
            </v:group>
            <v:group style="position:absolute;left:7785;top:4675;width:44;height:46" coordorigin="7785,4675" coordsize="44,46">
              <v:shape style="position:absolute;left:7785;top:4675;width:44;height:46" coordorigin="7785,4675" coordsize="44,46" path="m7785,4721l7828,4675e" filled="false" stroked="true" strokeweight=".48pt" strokecolor="#fdfdfd">
                <v:path arrowok="t"/>
              </v:shape>
            </v:group>
            <v:group style="position:absolute;left:7785;top:4735;width:87;height:89" coordorigin="7785,4735" coordsize="87,89">
              <v:shape style="position:absolute;left:7785;top:4735;width:87;height:89" coordorigin="7785,4735" coordsize="87,89" path="m7785,4824l7871,4735e" filled="false" stroked="true" strokeweight=".48pt" strokecolor="#fdfdfd">
                <v:path arrowok="t"/>
              </v:shape>
            </v:group>
            <v:group style="position:absolute;left:8198;top:4394;width:15;height:15" coordorigin="8198,4394" coordsize="15,15">
              <v:shape style="position:absolute;left:8198;top:4394;width:15;height:15" coordorigin="8198,4394" coordsize="15,15" path="m8198,4409l8212,4394e" filled="false" stroked="true" strokeweight=".48pt" strokecolor="#fdfdfd">
                <v:path arrowok="t"/>
              </v:shape>
            </v:group>
            <v:group style="position:absolute;left:7785;top:4680;width:245;height:245" coordorigin="7785,4680" coordsize="245,245">
              <v:shape style="position:absolute;left:7785;top:4680;width:245;height:245" coordorigin="7785,4680" coordsize="245,245" path="m7785,4925l8030,4680e" filled="false" stroked="true" strokeweight=".48pt" strokecolor="#fdfdfd">
                <v:path arrowok="t"/>
              </v:shape>
            </v:group>
            <v:group style="position:absolute;left:8142;top:4394;width:173;height:173" coordorigin="8142,4394" coordsize="173,173">
              <v:shape style="position:absolute;left:8142;top:4394;width:173;height:173" coordorigin="8142,4394" coordsize="173,173" path="m8142,4567l8315,4394e" filled="false" stroked="true" strokeweight=".48pt" strokecolor="#fdfdfd">
                <v:path arrowok="t"/>
              </v:shape>
            </v:group>
            <v:group style="position:absolute;left:7785;top:4450;width:574;height:576" coordorigin="7785,4450" coordsize="574,576">
              <v:shape style="position:absolute;left:7785;top:4450;width:574;height:576" coordorigin="7785,4450" coordsize="574,576" path="m7785,5026l8358,4450e" filled="false" stroked="true" strokeweight=".48pt" strokecolor="#fdfdfd">
                <v:path arrowok="t"/>
              </v:shape>
            </v:group>
            <v:group style="position:absolute;left:7785;top:4975;width:152;height:154" coordorigin="7785,4975" coordsize="152,154">
              <v:shape style="position:absolute;left:7785;top:4975;width:152;height:154" coordorigin="7785,4975" coordsize="152,154" path="m7785,5129l7936,4975e" filled="false" stroked="true" strokeweight=".48pt" strokecolor="#fdfdfd">
                <v:path arrowok="t"/>
              </v:shape>
            </v:group>
            <v:group style="position:absolute;left:8001;top:4553;width:358;height:358" coordorigin="8001,4553" coordsize="358,358">
              <v:shape style="position:absolute;left:8001;top:4553;width:358;height:358" coordorigin="8001,4553" coordsize="358,358" path="m8001,4910l8358,4553e" filled="false" stroked="true" strokeweight=".48pt" strokecolor="#fdfdfd">
                <v:path arrowok="t"/>
              </v:shape>
            </v:group>
            <v:group style="position:absolute;left:7785;top:5078;width:152;height:152" coordorigin="7785,5078" coordsize="152,152">
              <v:shape style="position:absolute;left:7785;top:5078;width:152;height:152" coordorigin="7785,5078" coordsize="152,152" path="m7785,5230l7936,5078e" filled="false" stroked="true" strokeweight=".48pt" strokecolor="#fdfdfd">
                <v:path arrowok="t"/>
              </v:shape>
            </v:group>
            <v:group style="position:absolute;left:8104;top:4654;width:255;height:257" coordorigin="8104,4654" coordsize="255,257">
              <v:shape style="position:absolute;left:8104;top:4654;width:255;height:257" coordorigin="8104,4654" coordsize="255,257" path="m8104,4910l8358,4654e" filled="false" stroked="true" strokeweight=".48pt" strokecolor="#fdfdfd">
                <v:path arrowok="t"/>
              </v:shape>
            </v:group>
            <v:group style="position:absolute;left:7785;top:5179;width:152;height:152" coordorigin="7785,5179" coordsize="152,152">
              <v:shape style="position:absolute;left:7785;top:5179;width:152;height:152" coordorigin="7785,5179" coordsize="152,152" path="m7785,5330l7936,5179e" filled="false" stroked="true" strokeweight=".48pt" strokecolor="#fdfdfd">
                <v:path arrowok="t"/>
              </v:shape>
            </v:group>
            <v:group style="position:absolute;left:8205;top:4757;width:154;height:154" coordorigin="8205,4757" coordsize="154,154">
              <v:shape style="position:absolute;left:8205;top:4757;width:154;height:154" coordorigin="8205,4757" coordsize="154,154" path="m8205,4910l8358,4757e" filled="false" stroked="true" strokeweight=".48pt" strokecolor="#fdfdfd">
                <v:path arrowok="t"/>
              </v:shape>
            </v:group>
            <v:group style="position:absolute;left:7785;top:5227;width:207;height:207" coordorigin="7785,5227" coordsize="207,207">
              <v:shape style="position:absolute;left:7785;top:5227;width:207;height:207" coordorigin="7785,5227" coordsize="207,207" path="m7785,5434l7991,5227e" filled="false" stroked="true" strokeweight=".48pt" strokecolor="#fdfdfd">
                <v:path arrowok="t"/>
              </v:shape>
            </v:group>
            <v:group style="position:absolute;left:8306;top:4846;width:65;height:65" coordorigin="8306,4846" coordsize="65,65">
              <v:shape style="position:absolute;left:8306;top:4846;width:65;height:65" coordorigin="8306,4846" coordsize="65,65" path="m8306,4910l8370,4846e" filled="false" stroked="true" strokeweight=".48pt" strokecolor="#fdfdfd">
                <v:path arrowok="t"/>
              </v:shape>
            </v:group>
            <v:group style="position:absolute;left:7785;top:5227;width:308;height:308" coordorigin="7785,5227" coordsize="308,308">
              <v:shape style="position:absolute;left:7785;top:5227;width:308;height:308" coordorigin="7785,5227" coordsize="308,308" path="m7785,5534l8092,5227e" filled="false" stroked="true" strokeweight=".48pt" strokecolor="#fdfdfd">
                <v:path arrowok="t"/>
              </v:shape>
            </v:group>
            <v:group style="position:absolute;left:8409;top:4846;width:63;height:65" coordorigin="8409,4846" coordsize="63,65">
              <v:shape style="position:absolute;left:8409;top:4846;width:63;height:65" coordorigin="8409,4846" coordsize="63,65" path="m8409,4910l8471,4846e" filled="false" stroked="true" strokeweight=".48pt" strokecolor="#fdfdfd">
                <v:path arrowok="t"/>
              </v:shape>
            </v:group>
            <v:group style="position:absolute;left:7785;top:5429;width:207;height:207" coordorigin="7785,5429" coordsize="207,207">
              <v:shape style="position:absolute;left:7785;top:5429;width:207;height:207" coordorigin="7785,5429" coordsize="207,207" path="m7785,5635l7991,5429e" filled="false" stroked="true" strokeweight=".48pt" strokecolor="#fdfdfd">
                <v:path arrowok="t"/>
              </v:shape>
            </v:group>
            <v:group style="position:absolute;left:8471;top:4846;width:101;height:104" coordorigin="8471,4846" coordsize="101,104">
              <v:shape style="position:absolute;left:8471;top:4846;width:101;height:104" coordorigin="8471,4846" coordsize="101,104" path="m8471,4949l8572,4846e" filled="false" stroked="true" strokeweight=".48pt" strokecolor="#fdfdfd">
                <v:path arrowok="t"/>
              </v:shape>
            </v:group>
            <v:group style="position:absolute;left:8058;top:5227;width:135;height:135" coordorigin="8058,5227" coordsize="135,135">
              <v:shape style="position:absolute;left:8058;top:5227;width:135;height:135" coordorigin="8058,5227" coordsize="135,135" path="m8058,5362l8193,5227e" filled="false" stroked="true" strokeweight=".48pt" strokecolor="#fdfdfd">
                <v:path arrowok="t"/>
              </v:shape>
            </v:group>
            <v:group style="position:absolute;left:7842;top:5585;width:94;height:94" coordorigin="7842,5585" coordsize="94,94">
              <v:shape style="position:absolute;left:7842;top:5585;width:94;height:94" coordorigin="7842,5585" coordsize="94,94" path="m7842,5678l7936,5585e" filled="false" stroked="true" strokeweight=".48pt" strokecolor="#fdfdfd">
                <v:path arrowok="t"/>
              </v:shape>
            </v:group>
            <v:group style="position:absolute;left:8471;top:4846;width:204;height:207" coordorigin="8471,4846" coordsize="204,207">
              <v:shape style="position:absolute;left:8471;top:4846;width:204;height:207" coordorigin="8471,4846" coordsize="204,207" path="m8471,5052l8675,4846e" filled="false" stroked="true" strokeweight=".48pt" strokecolor="#fdfdfd">
                <v:path arrowok="t"/>
              </v:shape>
            </v:group>
            <v:group style="position:absolute;left:7938;top:5532;width:51;height:51" coordorigin="7938,5532" coordsize="51,51">
              <v:shape style="position:absolute;left:7938;top:5532;width:51;height:51" coordorigin="7938,5532" coordsize="51,51" path="m7938,5582l7989,5532e" filled="false" stroked="true" strokeweight=".48pt" strokecolor="#fdfdfd">
                <v:path arrowok="t"/>
              </v:shape>
            </v:group>
            <v:group style="position:absolute;left:8133;top:5227;width:164;height:164" coordorigin="8133,5227" coordsize="164,164">
              <v:shape style="position:absolute;left:8133;top:5227;width:164;height:164" coordorigin="8133,5227" coordsize="164,164" path="m8133,5390l8296,5227e" filled="false" stroked="true" strokeweight=".48pt" strokecolor="#fdfdfd">
                <v:path arrowok="t"/>
              </v:shape>
            </v:group>
            <v:group style="position:absolute;left:8152;top:5227;width:245;height:245" coordorigin="8152,5227" coordsize="245,245">
              <v:shape style="position:absolute;left:8152;top:5227;width:245;height:245" coordorigin="8152,5227" coordsize="245,245" path="m8152,5472l8397,5227e" filled="false" stroked="true" strokeweight=".48pt" strokecolor="#fdfdfd">
                <v:path arrowok="t"/>
              </v:shape>
            </v:group>
            <v:group style="position:absolute;left:8656;top:4846;width:120;height:120" coordorigin="8656,4846" coordsize="120,120">
              <v:shape style="position:absolute;left:8656;top:4846;width:120;height:120" coordorigin="8656,4846" coordsize="120,120" path="m8656,4966l8776,4846e" filled="false" stroked="true" strokeweight=".48pt" strokecolor="#fdfdfd">
                <v:path arrowok="t"/>
              </v:shape>
            </v:group>
            <v:group style="position:absolute;left:8471;top:5038;width:116;height:116" coordorigin="8471,5038" coordsize="116,116">
              <v:shape style="position:absolute;left:8471;top:5038;width:116;height:116" coordorigin="8471,5038" coordsize="116,116" path="m8471,5153l8586,5038e" filled="false" stroked="true" strokeweight=".48pt" strokecolor="#fdfdfd">
                <v:path arrowok="t"/>
              </v:shape>
            </v:group>
            <v:group style="position:absolute;left:8152;top:5138;width:435;height:435" coordorigin="8152,5138" coordsize="435,435">
              <v:shape style="position:absolute;left:8152;top:5138;width:435;height:435" coordorigin="8152,5138" coordsize="435,435" path="m8152,5573l8586,5138e" filled="false" stroked="true" strokeweight=".48pt" strokecolor="#fdfdfd">
                <v:path arrowok="t"/>
              </v:shape>
            </v:group>
            <v:group style="position:absolute;left:8759;top:4913;width:53;height:53" coordorigin="8759,4913" coordsize="53,53">
              <v:shape style="position:absolute;left:8759;top:4913;width:53;height:53" coordorigin="8759,4913" coordsize="53,53" path="m8759,4966l8812,4913e" filled="false" stroked="true" strokeweight=".48pt" strokecolor="#fdfdfd">
                <v:path arrowok="t"/>
              </v:shape>
            </v:group>
            <v:group style="position:absolute;left:8210;top:5242;width:377;height:377" coordorigin="8210,5242" coordsize="377,377">
              <v:shape style="position:absolute;left:8210;top:5242;width:377;height:377" coordorigin="8210,5242" coordsize="377,377" path="m8210,5618l8586,5242e" filled="false" stroked="true" strokeweight=".48pt" strokecolor="#fdfdfd">
                <v:path arrowok="t"/>
              </v:shape>
            </v:group>
            <v:group style="position:absolute;left:8250;top:5261;width:416;height:418" coordorigin="8250,5261" coordsize="416,418">
              <v:shape style="position:absolute;left:8250;top:5261;width:416;height:418" coordorigin="8250,5261" coordsize="416,418" path="m8250,5678l8666,5261e" filled="false" stroked="true" strokeweight=".48pt" strokecolor="#fdfdfd">
                <v:path arrowok="t"/>
              </v:shape>
            </v:group>
            <v:group style="position:absolute;left:8351;top:5496;width:183;height:183" coordorigin="8351,5496" coordsize="183,183">
              <v:shape style="position:absolute;left:8351;top:5496;width:183;height:183" coordorigin="8351,5496" coordsize="183,183" path="m8351,5678l8534,5496e" filled="false" stroked="true" strokeweight=".48pt" strokecolor="#fdfdfd">
                <v:path arrowok="t"/>
              </v:shape>
            </v:group>
            <v:group style="position:absolute;left:8630;top:5261;width:140;height:140" coordorigin="8630,5261" coordsize="140,140">
              <v:shape style="position:absolute;left:8630;top:5261;width:140;height:140" coordorigin="8630,5261" coordsize="140,140" path="m8630,5400l8769,5261e" filled="false" stroked="true" strokeweight=".48pt" strokecolor="#fdfdfd">
                <v:path arrowok="t"/>
              </v:shape>
            </v:group>
            <v:group style="position:absolute;left:8452;top:5597;width:82;height:82" coordorigin="8452,5597" coordsize="82,82">
              <v:shape style="position:absolute;left:8452;top:5597;width:82;height:82" coordorigin="8452,5597" coordsize="82,82" path="m8452,5678l8534,5597e" filled="false" stroked="true" strokeweight=".48pt" strokecolor="#fdfdfd">
                <v:path arrowok="t"/>
              </v:shape>
            </v:group>
            <v:group style="position:absolute;left:8730;top:5318;width:82;height:82" coordorigin="8730,5318" coordsize="82,82">
              <v:shape style="position:absolute;left:8730;top:5318;width:82;height:82" coordorigin="8730,5318" coordsize="82,82" path="m8730,5400l8812,5318e" filled="false" stroked="true" strokeweight=".48pt" strokecolor="#fdfdfd">
                <v:path arrowok="t"/>
              </v:shape>
            </v:group>
            <v:group style="position:absolute;left:8555;top:5674;width:5;height:5" coordorigin="8555,5674" coordsize="5,5">
              <v:shape style="position:absolute;left:8555;top:5674;width:5;height:5" coordorigin="8555,5674" coordsize="5,5" path="m8555,5678l8560,5674e" filled="false" stroked="true" strokeweight=".48pt" strokecolor="#fdfdfd">
                <v:path arrowok="t"/>
              </v:shape>
            </v:group>
            <v:group style="position:absolute;left:8807;top:5422;width:5;height:5" coordorigin="8807,5422" coordsize="5,5">
              <v:shape style="position:absolute;left:8807;top:5422;width:5;height:5" coordorigin="8807,5422" coordsize="5,5" path="m8807,5426l8812,5422e" filled="false" stroked="true" strokeweight=".48pt" strokecolor="#fdfdfd">
                <v:path arrowok="t"/>
              </v:shape>
            </v:group>
            <v:group style="position:absolute;left:8656;top:5674;width:8;height:5" coordorigin="8656,5674" coordsize="8,5">
              <v:shape style="position:absolute;left:8656;top:5674;width:8;height:5" coordorigin="8656,5674" coordsize="8,5" path="m8656,5678l8663,5674e" filled="false" stroked="true" strokeweight=".48pt" strokecolor="#fdfdfd">
                <v:path arrowok="t"/>
              </v:shape>
            </v:group>
            <v:group style="position:absolute;left:8807;top:5522;width:5;height:8" coordorigin="8807,5522" coordsize="5,8">
              <v:shape style="position:absolute;left:8807;top:5522;width:5;height:8" coordorigin="8807,5522" coordsize="5,8" path="m8807,5530l8812,5522e" filled="false" stroked="true" strokeweight=".48pt" strokecolor="#fdfdfd">
                <v:path arrowok="t"/>
              </v:shape>
            </v:group>
            <v:group style="position:absolute;left:8757;top:5674;width:8;height:5" coordorigin="8757,5674" coordsize="8,5">
              <v:shape style="position:absolute;left:8757;top:5674;width:8;height:5" coordorigin="8757,5674" coordsize="8,5" path="m8757,5678l8764,5674e" filled="false" stroked="true" strokeweight=".48pt" strokecolor="#fdfdfd">
                <v:path arrowok="t"/>
              </v:shape>
            </v:group>
            <v:group style="position:absolute;left:8807;top:5623;width:5;height:8" coordorigin="8807,5623" coordsize="5,8">
              <v:shape style="position:absolute;left:8807;top:5623;width:5;height:8" coordorigin="8807,5623" coordsize="5,8" path="m8807,5630l8812,5623e" filled="false" stroked="true" strokeweight=".48pt" strokecolor="#fdfdfd">
                <v:path arrowok="t"/>
              </v:shape>
            </v:group>
            <v:group style="position:absolute;left:7785;top:5599;width:80;height:80" coordorigin="7785,5599" coordsize="80,80">
              <v:shape style="position:absolute;left:7785;top:5599;width:80;height:80" coordorigin="7785,5599" coordsize="80,80" path="m7864,5678l7785,5599e" filled="false" stroked="true" strokeweight=".48pt" strokecolor="#fdfdfd">
                <v:path arrowok="t"/>
              </v:shape>
            </v:group>
            <v:group style="position:absolute;left:7785;top:5496;width:152;height:154" coordorigin="7785,5496" coordsize="152,154">
              <v:shape style="position:absolute;left:7785;top:5496;width:152;height:154" coordorigin="7785,5496" coordsize="152,154" path="m7936,5650l7785,5496e" filled="false" stroked="true" strokeweight=".48pt" strokecolor="#fdfdfd">
                <v:path arrowok="t"/>
              </v:shape>
            </v:group>
            <v:group style="position:absolute;left:7785;top:5395;width:188;height:188" coordorigin="7785,5395" coordsize="188,188">
              <v:shape style="position:absolute;left:7785;top:5395;width:188;height:188" coordorigin="7785,5395" coordsize="188,188" path="m7972,5582l7785,5395e" filled="false" stroked="true" strokeweight=".48pt" strokecolor="#fdfdfd">
                <v:path arrowok="t"/>
              </v:shape>
            </v:group>
            <v:group style="position:absolute;left:7785;top:5294;width:204;height:204" coordorigin="7785,5294" coordsize="204,204">
              <v:shape style="position:absolute;left:7785;top:5294;width:204;height:204" coordorigin="7785,5294" coordsize="204,204" path="m7989,5498l7785,5294e" filled="false" stroked="true" strokeweight=".48pt" strokecolor="#fdfdfd">
                <v:path arrowok="t"/>
              </v:shape>
            </v:group>
            <v:group style="position:absolute;left:8210;top:5616;width:60;height:63" coordorigin="8210,5616" coordsize="60,63">
              <v:shape style="position:absolute;left:8210;top:5616;width:60;height:63" coordorigin="8210,5616" coordsize="60,63" path="m8270,5678l8210,5616e" filled="false" stroked="true" strokeweight=".48pt" strokecolor="#fdfdfd">
                <v:path arrowok="t"/>
              </v:shape>
            </v:group>
            <v:group style="position:absolute;left:7785;top:5191;width:214;height:216" coordorigin="7785,5191" coordsize="214,216">
              <v:shape style="position:absolute;left:7785;top:5191;width:214;height:216" coordorigin="7785,5191" coordsize="214,216" path="m7998,5407l7785,5191e" filled="false" stroked="true" strokeweight=".48pt" strokecolor="#fdfdfd">
                <v:path arrowok="t"/>
              </v:shape>
            </v:group>
            <v:group style="position:absolute;left:8152;top:5561;width:24;height:22" coordorigin="8152,5561" coordsize="24,22">
              <v:shape style="position:absolute;left:8152;top:5561;width:24;height:22" coordorigin="8152,5561" coordsize="24,22" path="m8176,5582l8152,5561e" filled="false" stroked="true" strokeweight=".48pt" strokecolor="#fdfdfd">
                <v:path arrowok="t"/>
              </v:shape>
            </v:group>
            <v:group style="position:absolute;left:8152;top:5460;width:221;height:219" coordorigin="8152,5460" coordsize="221,219">
              <v:shape style="position:absolute;left:8152;top:5460;width:221;height:219" coordorigin="8152,5460" coordsize="221,219" path="m8373,5678l8152,5460e" filled="false" stroked="true" strokeweight=".48pt" strokecolor="#fdfdfd">
                <v:path arrowok="t"/>
              </v:shape>
            </v:group>
            <v:group style="position:absolute;left:7785;top:5090;width:272;height:274" coordorigin="7785,5090" coordsize="272,274">
              <v:shape style="position:absolute;left:7785;top:5090;width:272;height:274" coordorigin="7785,5090" coordsize="272,274" path="m8056,5364l7785,5090e" filled="false" stroked="true" strokeweight=".48pt" strokecolor="#fdfdfd">
                <v:path arrowok="t"/>
              </v:shape>
            </v:group>
            <v:group style="position:absolute;left:8022;top:5227;width:452;height:452" coordorigin="8022,5227" coordsize="452,452">
              <v:shape style="position:absolute;left:8022;top:5227;width:452;height:452" coordorigin="8022,5227" coordsize="452,452" path="m8474,5678l8022,5227e" filled="false" stroked="true" strokeweight=".48pt" strokecolor="#fdfdfd">
                <v:path arrowok="t"/>
              </v:shape>
            </v:group>
            <v:group style="position:absolute;left:7785;top:4990;width:152;height:152" coordorigin="7785,4990" coordsize="152,152">
              <v:shape style="position:absolute;left:7785;top:4990;width:152;height:152" coordorigin="7785,4990" coordsize="152,152" path="m7936,5141l7785,4990e" filled="false" stroked="true" strokeweight=".48pt" strokecolor="#fdfdfd">
                <v:path arrowok="t"/>
              </v:shape>
            </v:group>
            <v:group style="position:absolute;left:8570;top:5674;width:5;height:5" coordorigin="8570,5674" coordsize="5,5">
              <v:shape style="position:absolute;left:8570;top:5674;width:5;height:5" coordorigin="8570,5674" coordsize="5,5" path="m8574,5678l8570,5674e" filled="false" stroked="true" strokeweight=".48pt" strokecolor="#fdfdfd">
                <v:path arrowok="t"/>
              </v:shape>
            </v:group>
            <v:group style="position:absolute;left:7785;top:4886;width:152;height:152" coordorigin="7785,4886" coordsize="152,152">
              <v:shape style="position:absolute;left:7785;top:4886;width:152;height:152" coordorigin="7785,4886" coordsize="152,152" path="m7936,5038l7785,4886e" filled="false" stroked="true" strokeweight=".48pt" strokecolor="#fdfdfd">
                <v:path arrowok="t"/>
              </v:shape>
            </v:group>
            <v:group style="position:absolute;left:8123;top:5227;width:411;height:411" coordorigin="8123,5227" coordsize="411,411">
              <v:shape style="position:absolute;left:8123;top:5227;width:411;height:411" coordorigin="8123,5227" coordsize="411,411" path="m8534,5638l8123,5227e" filled="false" stroked="true" strokeweight=".48pt" strokecolor="#fdfdfd">
                <v:path arrowok="t"/>
              </v:shape>
            </v:group>
            <v:group style="position:absolute;left:8670;top:5674;width:8;height:5" coordorigin="8670,5674" coordsize="8,5">
              <v:shape style="position:absolute;left:8670;top:5674;width:8;height:5" coordorigin="8670,5674" coordsize="8,5" path="m8678,5678l8670,5674e" filled="false" stroked="true" strokeweight=".48pt" strokecolor="#fdfdfd">
                <v:path arrowok="t"/>
              </v:shape>
            </v:group>
            <v:group style="position:absolute;left:7785;top:4786;width:152;height:152" coordorigin="7785,4786" coordsize="152,152">
              <v:shape style="position:absolute;left:7785;top:4786;width:152;height:152" coordorigin="7785,4786" coordsize="152,152" path="m7936,4937l7785,4786e" filled="false" stroked="true" strokeweight=".48pt" strokecolor="#fdfdfd">
                <v:path arrowok="t"/>
              </v:shape>
            </v:group>
            <v:group style="position:absolute;left:8224;top:5227;width:310;height:310" coordorigin="8224,5227" coordsize="310,310">
              <v:shape style="position:absolute;left:8224;top:5227;width:310;height:310" coordorigin="8224,5227" coordsize="310,310" path="m8534,5537l8224,5227e" filled="false" stroked="true" strokeweight=".48pt" strokecolor="#fdfdfd">
                <v:path arrowok="t"/>
              </v:shape>
            </v:group>
            <v:group style="position:absolute;left:8774;top:5674;width:5;height:5" coordorigin="8774,5674" coordsize="5,5">
              <v:shape style="position:absolute;left:8774;top:5674;width:5;height:5" coordorigin="8774,5674" coordsize="5,5" path="m8778,5678l8774,5674e" filled="false" stroked="true" strokeweight=".48pt" strokecolor="#fdfdfd">
                <v:path arrowok="t"/>
              </v:shape>
            </v:group>
            <v:group style="position:absolute;left:7785;top:4685;width:44;height:44" coordorigin="7785,4685" coordsize="44,44">
              <v:shape style="position:absolute;left:7785;top:4685;width:44;height:44" coordorigin="7785,4685" coordsize="44,44" path="m7828,4728l7785,4685e" filled="false" stroked="true" strokeweight=".48pt" strokecolor="#fdfdfd">
                <v:path arrowok="t"/>
              </v:shape>
            </v:group>
            <v:group style="position:absolute;left:8327;top:5227;width:207;height:207" coordorigin="8327,5227" coordsize="207,207">
              <v:shape style="position:absolute;left:8327;top:5227;width:207;height:207" coordorigin="8327,5227" coordsize="207,207" path="m8534,5434l8327,5227e" filled="false" stroked="true" strokeweight=".48pt" strokecolor="#fdfdfd">
                <v:path arrowok="t"/>
              </v:shape>
            </v:group>
            <v:group style="position:absolute;left:7838;top:4738;width:173;height:173" coordorigin="7838,4738" coordsize="173,173">
              <v:shape style="position:absolute;left:7838;top:4738;width:173;height:173" coordorigin="7838,4738" coordsize="173,173" path="m8010,4910l7838,4738e" filled="false" stroked="true" strokeweight=".48pt" strokecolor="#fdfdfd">
                <v:path arrowok="t"/>
              </v:shape>
            </v:group>
            <v:group style="position:absolute;left:8807;top:5604;width:5;height:8" coordorigin="8807,5604" coordsize="5,8">
              <v:shape style="position:absolute;left:8807;top:5604;width:5;height:8" coordorigin="8807,5604" coordsize="5,8" path="m8812,5611l8807,5604e" filled="false" stroked="true" strokeweight=".48pt" strokecolor="#fdfdfd">
                <v:path arrowok="t"/>
              </v:shape>
            </v:group>
            <v:group style="position:absolute;left:7785;top:4582;width:44;height:46" coordorigin="7785,4582" coordsize="44,46">
              <v:shape style="position:absolute;left:7785;top:4582;width:44;height:46" coordorigin="7785,4582" coordsize="44,46" path="m7828,4627l7785,4582e" filled="false" stroked="true" strokeweight=".48pt" strokecolor="#fdfdfd">
                <v:path arrowok="t"/>
              </v:shape>
            </v:group>
            <v:group style="position:absolute;left:8428;top:5227;width:176;height:173" coordorigin="8428,5227" coordsize="176,173">
              <v:shape style="position:absolute;left:8428;top:5227;width:176;height:173" coordorigin="8428,5227" coordsize="176,173" path="m8603,5400l8428,5227e" filled="false" stroked="true" strokeweight=".48pt" strokecolor="#fdfdfd">
                <v:path arrowok="t"/>
              </v:shape>
            </v:group>
            <v:group style="position:absolute;left:7926;top:4726;width:185;height:185" coordorigin="7926,4726" coordsize="185,185">
              <v:shape style="position:absolute;left:7926;top:4726;width:185;height:185" coordorigin="7926,4726" coordsize="185,185" path="m8111,4910l7926,4726e" filled="false" stroked="true" strokeweight=".48pt" strokecolor="#fdfdfd">
                <v:path arrowok="t"/>
              </v:shape>
            </v:group>
            <v:group style="position:absolute;left:8807;top:5503;width:5;height:5" coordorigin="8807,5503" coordsize="5,5">
              <v:shape style="position:absolute;left:8807;top:5503;width:5;height:5" coordorigin="8807,5503" coordsize="5,5" path="m8812,5508l8807,5503e" filled="false" stroked="true" strokeweight=".48pt" strokecolor="#fdfdfd">
                <v:path arrowok="t"/>
              </v:shape>
            </v:group>
            <v:group style="position:absolute;left:7785;top:4481;width:44;height:46" coordorigin="7785,4481" coordsize="44,46">
              <v:shape style="position:absolute;left:7785;top:4481;width:44;height:46" coordorigin="7785,4481" coordsize="44,46" path="m7828,4526l7785,4481e" filled="false" stroked="true" strokeweight=".48pt" strokecolor="#fdfdfd">
                <v:path arrowok="t"/>
              </v:shape>
            </v:group>
            <v:group style="position:absolute;left:8471;top:5167;width:233;height:233" coordorigin="8471,5167" coordsize="233,233">
              <v:shape style="position:absolute;left:8471;top:5167;width:233;height:233" coordorigin="8471,5167" coordsize="233,233" path="m8704,5400l8471,5167e" filled="false" stroked="true" strokeweight=".48pt" strokecolor="#fdfdfd">
                <v:path arrowok="t"/>
              </v:shape>
            </v:group>
            <v:group style="position:absolute;left:8001;top:4697;width:214;height:214" coordorigin="8001,4697" coordsize="214,214">
              <v:shape style="position:absolute;left:8001;top:4697;width:214;height:214" coordorigin="8001,4697" coordsize="214,214" path="m8214,4910l8001,4697e" filled="false" stroked="true" strokeweight=".48pt" strokecolor="#fdfdfd">
                <v:path arrowok="t"/>
              </v:shape>
            </v:group>
            <v:group style="position:absolute;left:8807;top:5400;width:5;height:8" coordorigin="8807,5400" coordsize="5,8">
              <v:shape style="position:absolute;left:8807;top:5400;width:5;height:8" coordorigin="8807,5400" coordsize="5,8" path="m8812,5407l8807,5400e" filled="false" stroked="true" strokeweight=".48pt" strokecolor="#fdfdfd">
                <v:path arrowok="t"/>
              </v:shape>
            </v:group>
            <v:group style="position:absolute;left:7799;top:4394;width:29;height:29" coordorigin="7799,4394" coordsize="29,29">
              <v:shape style="position:absolute;left:7799;top:4394;width:29;height:29" coordorigin="7799,4394" coordsize="29,29" path="m7828,4423l7799,4394e" filled="false" stroked="true" strokeweight=".48pt" strokecolor="#fdfdfd">
                <v:path arrowok="t"/>
              </v:shape>
            </v:group>
            <v:group style="position:absolute;left:8666;top:5261;width:140;height:140" coordorigin="8666,5261" coordsize="140,140">
              <v:shape style="position:absolute;left:8666;top:5261;width:140;height:140" coordorigin="8666,5261" coordsize="140,140" path="m8805,5400l8666,5261e" filled="false" stroked="true" strokeweight=".48pt" strokecolor="#fdfdfd">
                <v:path arrowok="t"/>
              </v:shape>
            </v:group>
            <v:group style="position:absolute;left:8061;top:4656;width:255;height:255" coordorigin="8061,4656" coordsize="255,255">
              <v:shape style="position:absolute;left:8061;top:4656;width:255;height:255" coordorigin="8061,4656" coordsize="255,255" path="m8315,4910l8061,4656e" filled="false" stroked="true" strokeweight=".48pt" strokecolor="#fdfdfd">
                <v:path arrowok="t"/>
              </v:shape>
            </v:group>
            <v:group style="position:absolute;left:8471;top:5064;width:116;height:118" coordorigin="8471,5064" coordsize="116,118">
              <v:shape style="position:absolute;left:8471;top:5064;width:116;height:118" coordorigin="8471,5064" coordsize="116,118" path="m8586,5182l8471,5064e" filled="false" stroked="true" strokeweight=".48pt" strokecolor="#fdfdfd">
                <v:path arrowok="t"/>
              </v:shape>
            </v:group>
            <v:group style="position:absolute;left:8769;top:5261;width:44;height:46" coordorigin="8769,5261" coordsize="44,46">
              <v:shape style="position:absolute;left:8769;top:5261;width:44;height:46" coordorigin="8769,5261" coordsize="44,46" path="m8812,5306l8769,5261e" filled="false" stroked="true" strokeweight=".48pt" strokecolor="#fdfdfd">
                <v:path arrowok="t"/>
              </v:shape>
            </v:group>
            <v:group style="position:absolute;left:8114;top:4606;width:303;height:305" coordorigin="8114,4606" coordsize="303,305">
              <v:shape style="position:absolute;left:8114;top:4606;width:303;height:305" coordorigin="8114,4606" coordsize="303,305" path="m8416,4910l8114,4606e" filled="false" stroked="true" strokeweight=".48pt" strokecolor="#fdfdfd">
                <v:path arrowok="t"/>
              </v:shape>
            </v:group>
            <v:group style="position:absolute;left:8471;top:4963;width:116;height:116" coordorigin="8471,4963" coordsize="116,116">
              <v:shape style="position:absolute;left:8471;top:4963;width:116;height:116" coordorigin="8471,4963" coordsize="116,116" path="m8586,5078l8471,4963e" filled="false" stroked="true" strokeweight=".48pt" strokecolor="#fdfdfd">
                <v:path arrowok="t"/>
              </v:shape>
            </v:group>
            <v:group style="position:absolute;left:8454;top:4846;width:132;height:132" coordorigin="8454,4846" coordsize="132,132">
              <v:shape style="position:absolute;left:8454;top:4846;width:132;height:132" coordorigin="8454,4846" coordsize="132,132" path="m8586,4978l8454,4846e" filled="false" stroked="true" strokeweight=".48pt" strokecolor="#fdfdfd">
                <v:path arrowok="t"/>
              </v:shape>
            </v:group>
            <v:group style="position:absolute;left:8154;top:4546;width:204;height:207" coordorigin="8154,4546" coordsize="204,207">
              <v:shape style="position:absolute;left:8154;top:4546;width:204;height:207" coordorigin="8154,4546" coordsize="204,207" path="m8358,4752l8154,4546e" filled="false" stroked="true" strokeweight=".48pt" strokecolor="#fdfdfd">
                <v:path arrowok="t"/>
              </v:shape>
            </v:group>
            <v:group style="position:absolute;left:8558;top:4846;width:118;height:120" coordorigin="8558,4846" coordsize="118,120">
              <v:shape style="position:absolute;left:8558;top:4846;width:118;height:120" coordorigin="8558,4846" coordsize="118,120" path="m8675,4966l8558,4846e" filled="false" stroked="true" strokeweight=".48pt" strokecolor="#fdfdfd">
                <v:path arrowok="t"/>
              </v:shape>
            </v:group>
            <v:group style="position:absolute;left:8183;top:4474;width:176;height:176" coordorigin="8183,4474" coordsize="176,176">
              <v:shape style="position:absolute;left:8183;top:4474;width:176;height:176" coordorigin="8183,4474" coordsize="176,176" path="m8358,4649l8183,4474e" filled="false" stroked="true" strokeweight=".48pt" strokecolor="#fdfdfd">
                <v:path arrowok="t"/>
              </v:shape>
            </v:group>
            <v:group style="position:absolute;left:8658;top:4846;width:120;height:120" coordorigin="8658,4846" coordsize="120,120">
              <v:shape style="position:absolute;left:8658;top:4846;width:120;height:120" coordorigin="8658,4846" coordsize="120,120" path="m8778,4966l8658,4846e" filled="false" stroked="true" strokeweight=".48pt" strokecolor="#fdfdfd">
                <v:path arrowok="t"/>
              </v:shape>
            </v:group>
            <v:group style="position:absolute;left:8205;top:4394;width:154;height:154" coordorigin="8205,4394" coordsize="154,154">
              <v:shape style="position:absolute;left:8205;top:4394;width:154;height:154" coordorigin="8205,4394" coordsize="154,154" path="m8358,4548l8205,4394e" filled="false" stroked="true" strokeweight=".48pt" strokecolor="#fdfdfd">
                <v:path arrowok="t"/>
              </v:shape>
            </v:group>
            <v:group style="position:absolute;left:8759;top:4846;width:53;height:53" coordorigin="8759,4846" coordsize="53,53">
              <v:shape style="position:absolute;left:8759;top:4846;width:53;height:53" coordorigin="8759,4846" coordsize="53,53" path="m8812,4898l8759,4846e" filled="false" stroked="true" strokeweight=".48pt" strokecolor="#fdfdfd">
                <v:path arrowok="t"/>
              </v:shape>
            </v:group>
            <v:group style="position:absolute;left:8308;top:4394;width:51;height:53" coordorigin="8308,4394" coordsize="51,53">
              <v:shape style="position:absolute;left:8308;top:4394;width:51;height:53" coordorigin="8308,4394" coordsize="51,53" path="m8358,4447l8308,4394e" filled="false" stroked="true" strokeweight=".48pt" strokecolor="#fdfdfd">
                <v:path arrowok="t"/>
              </v:shape>
            </v:group>
            <v:group style="position:absolute;left:9066;top:4714;width:372;height:2" coordorigin="9066,4714" coordsize="372,2">
              <v:shape style="position:absolute;left:9066;top:4714;width:372;height:2" coordorigin="9066,4714" coordsize="372,0" path="m9066,4714l9438,4714e" filled="false" stroked="true" strokeweight=".12pt" strokecolor="#000000">
                <v:path arrowok="t"/>
              </v:shape>
            </v:group>
            <v:group style="position:absolute;left:6527;top:3098;width:596;height:262" coordorigin="6527,3098" coordsize="596,262">
              <v:shape style="position:absolute;left:6527;top:3098;width:596;height:262" coordorigin="6527,3098" coordsize="596,262" path="m6527,3098l7122,3098,7122,3360,6527,3360,6527,3098e" filled="false" stroked="true" strokeweight="0pt" strokecolor="#000000">
                <v:path arrowok="t"/>
              </v:shape>
            </v:group>
            <v:group style="position:absolute;left:4578;top:3950;width:759;height:116" coordorigin="4578,3950" coordsize="759,116">
              <v:shape style="position:absolute;left:4578;top:3950;width:759;height:116" coordorigin="4578,3950" coordsize="759,116" path="m4578,3950l5337,3950,5337,4066,4578,4066,4578,3950e" filled="false" stroked="true" strokeweight="0pt" strokecolor="#000000">
                <v:path arrowok="t"/>
              </v:shape>
            </v:group>
            <v:group style="position:absolute;left:6210;top:4848;width:492;height:274" coordorigin="6210,4848" coordsize="492,274">
              <v:shape style="position:absolute;left:6210;top:4848;width:492;height:274" coordorigin="6210,4848" coordsize="492,274" path="m6210,4848l6702,4848,6702,5122,6210,5122,6210,4848e" filled="false" stroked="true" strokeweight="0pt" strokecolor="#000000">
                <v:path arrowok="t"/>
              </v:shape>
            </v:group>
            <v:group style="position:absolute;left:7936;top:4910;width:536;height:317" coordorigin="7936,4910" coordsize="536,317">
              <v:shape style="position:absolute;left:7936;top:4910;width:536;height:317" coordorigin="7936,4910" coordsize="536,317" path="m7936,4910l8471,4910,8471,5227,7936,5227,7936,4910e" filled="false" stroked="true" strokeweight="0pt" strokecolor="#000000">
                <v:path arrowok="t"/>
              </v:shape>
            </v:group>
            <v:group style="position:absolute;left:9110;top:5052;width:372;height:281" coordorigin="9110,5052" coordsize="372,281">
              <v:shape style="position:absolute;left:9110;top:5052;width:372;height:281" coordorigin="9110,5052" coordsize="372,281" path="m9482,5333l9110,5333,9110,5052,9482,5052,9482,5333e" filled="false" stroked="true" strokeweight="0pt" strokecolor="#000000">
                <v:path arrowok="t"/>
              </v:shape>
            </v:group>
            <v:group style="position:absolute;left:10127;top:4908;width:497;height:284" coordorigin="10127,4908" coordsize="497,284">
              <v:shape style="position:absolute;left:10127;top:4908;width:497;height:284" coordorigin="10127,4908" coordsize="497,284" path="m10127,4908l10624,4908,10624,5191,10127,5191,10127,4908e" filled="false" stroked="true" strokeweight="0pt" strokecolor="#000000">
                <v:path arrowok="t"/>
              </v:shape>
            </v:group>
            <v:group style="position:absolute;left:10130;top:3065;width:459;height:267" coordorigin="10130,3065" coordsize="459,267">
              <v:shape style="position:absolute;left:10130;top:3065;width:459;height:267" coordorigin="10130,3065" coordsize="459,267" path="m10130,3065l10588,3065,10588,3331,10130,3331,10130,3065e" filled="false" stroked="true" strokeweight="0pt" strokecolor="#000000">
                <v:path arrowok="t"/>
              </v:shape>
            </v:group>
            <v:group style="position:absolute;left:8663;top:2897;width:567;height:274" coordorigin="8663,2897" coordsize="567,274">
              <v:shape style="position:absolute;left:8663;top:2897;width:567;height:274" coordorigin="8663,2897" coordsize="567,274" path="m8663,2897l9230,2897,9230,3170,8663,3170,8663,2897e" filled="false" stroked="true" strokeweight="0pt" strokecolor="#000000">
                <v:path arrowok="t"/>
              </v:shape>
            </v:group>
            <v:group style="position:absolute;left:7919;top:2652;width:430;height:267" coordorigin="7919,2652" coordsize="430,267">
              <v:shape style="position:absolute;left:7919;top:2652;width:430;height:267" coordorigin="7919,2652" coordsize="430,267" path="m7919,2652l8349,2652,8349,2918,7919,2918,7919,2652e" filled="false" stroked="true" strokeweight="0pt" strokecolor="#000000">
                <v:path arrowok="t"/>
              </v:shape>
            </v:group>
            <v:group style="position:absolute;left:7991;top:3283;width:310;height:250" coordorigin="7991,3283" coordsize="310,250">
              <v:shape style="position:absolute;left:7991;top:3283;width:310;height:250" coordorigin="7991,3283" coordsize="310,250" path="m7991,3283l8301,3283,8301,3533,7991,3533,7991,3283e" filled="false" stroked="true" strokeweight="0pt" strokecolor="#000000">
                <v:path arrowok="t"/>
              </v:shape>
            </v:group>
            <v:group style="position:absolute;left:8716;top:3936;width:425;height:296" coordorigin="8716,3936" coordsize="425,296">
              <v:shape style="position:absolute;left:8716;top:3936;width:425;height:296" coordorigin="8716,3936" coordsize="425,296" path="m9141,4231l8716,4231,8716,3936,9141,3936,9141,4231e" filled="false" stroked="true" strokeweight="0pt" strokecolor="#000000">
                <v:path arrowok="t"/>
              </v:shape>
            </v:group>
            <v:group style="position:absolute;left:5692;top:8861;width:2038;height:2" coordorigin="5692,8861" coordsize="2038,2">
              <v:shape style="position:absolute;left:5692;top:8861;width:2038;height:2" coordorigin="5692,8861" coordsize="2038,0" path="m5692,8861l7730,8861e" filled="false" stroked="true" strokeweight=".1pt" strokecolor="#c0a0de">
                <v:path arrowok="t"/>
              </v:shape>
            </v:group>
            <v:group style="position:absolute;left:5692;top:8861;width:2038;height:984" coordorigin="5692,8861" coordsize="2038,984">
              <v:shape style="position:absolute;left:5692;top:8861;width:2038;height:984" coordorigin="5692,8861" coordsize="2038,984" path="m5692,8861l5692,9845,7730,9845,5692,8861xe" filled="true" fillcolor="#c0a0de" stroked="false">
                <v:path arrowok="t"/>
                <v:fill type="solid"/>
              </v:shape>
            </v:group>
            <v:group style="position:absolute;left:5692;top:9845;width:2038;height:2" coordorigin="5692,9845" coordsize="2038,2">
              <v:shape style="position:absolute;left:5692;top:9845;width:2038;height:2" coordorigin="5692,9845" coordsize="2038,0" path="m7730,9845l5692,9845,7730,9845xe" filled="false" stroked="true" strokeweight="0pt" strokecolor="#c0a0de">
                <v:path arrowok="t"/>
              </v:shape>
            </v:group>
            <v:group style="position:absolute;left:5692;top:8861;width:2038;height:984" coordorigin="5692,8861" coordsize="2038,984">
              <v:shape style="position:absolute;left:5692;top:8861;width:2038;height:984" coordorigin="5692,8861" coordsize="2038,984" path="m7730,9845l5692,9845,5692,8861,7730,9845xe" filled="false" stroked="true" strokeweight="0pt" strokecolor="#c0a0de">
                <v:path arrowok="t"/>
              </v:shape>
            </v:group>
            <v:group style="position:absolute;left:5692;top:8861;width:2038;height:984" coordorigin="5692,8861" coordsize="2038,984">
              <v:shape style="position:absolute;left:5692;top:8861;width:2038;height:984" coordorigin="5692,8861" coordsize="2038,984" path="m7730,8861l5692,8861,7730,9845,7730,8861xe" filled="true" fillcolor="#c0a0de" stroked="false">
                <v:path arrowok="t"/>
                <v:fill type="solid"/>
              </v:shape>
            </v:group>
            <v:group style="position:absolute;left:5692;top:8861;width:2038;height:984" coordorigin="5692,8861" coordsize="2038,984">
              <v:shape style="position:absolute;left:5692;top:8861;width:2038;height:984" coordorigin="5692,8861" coordsize="2038,984" path="m5692,8861l7730,8861,7730,9845,5692,8861xe" filled="false" stroked="true" strokeweight="0pt" strokecolor="#c0a0de">
                <v:path arrowok="t"/>
              </v:shape>
            </v:group>
            <v:group style="position:absolute;left:7778;top:7277;width:1563;height:728" coordorigin="7778,7277" coordsize="1563,728">
              <v:shape style="position:absolute;left:7778;top:7277;width:1563;height:728" coordorigin="7778,7277" coordsize="1563,728" path="m7778,7277l7778,8004,9340,8004,7778,7277xe" filled="true" fillcolor="#cccccc" stroked="false">
                <v:path arrowok="t"/>
                <v:fill type="solid"/>
              </v:shape>
              <v:shape style="position:absolute;left:7778;top:7277;width:1563;height:728" coordorigin="7778,7277" coordsize="1563,728" path="m9340,7277l7778,7277,9340,8004,9340,7277xe" filled="true" fillcolor="#cccccc" stroked="false">
                <v:path arrowok="t"/>
                <v:fill type="solid"/>
              </v:shape>
            </v:group>
            <v:group style="position:absolute;left:7778;top:7277;width:1563;height:728" coordorigin="7778,7277" coordsize="1563,728">
              <v:shape style="position:absolute;left:7778;top:7277;width:1563;height:728" coordorigin="7778,7277" coordsize="1563,728" path="m7778,8004l9340,8004,7778,7277,7778,8004xe" filled="false" stroked="true" strokeweight="0pt" strokecolor="#cccccc">
                <v:path arrowok="t"/>
              </v:shape>
            </v:group>
            <v:group style="position:absolute;left:7778;top:7277;width:1563;height:728" coordorigin="7778,7277" coordsize="1563,728">
              <v:shape style="position:absolute;left:7778;top:7277;width:1563;height:728" coordorigin="7778,7277" coordsize="1563,728" path="m9340,8004l7778,7277,9340,7277,9340,8004xe" filled="false" stroked="true" strokeweight="0pt" strokecolor="#cccccc">
                <v:path arrowok="t"/>
              </v:shape>
            </v:group>
            <v:group style="position:absolute;left:7730;top:8002;width:1630;height:1844" coordorigin="7730,8002" coordsize="1630,1844">
              <v:shape style="position:absolute;left:7730;top:8002;width:1630;height:1844" coordorigin="7730,8002" coordsize="1630,1844" path="m7730,8002l7730,9845,9359,9845,7730,8002xe" filled="true" fillcolor="#c0a0de" stroked="false">
                <v:path arrowok="t"/>
                <v:fill type="solid"/>
              </v:shape>
              <v:shape style="position:absolute;left:7730;top:8002;width:1630;height:1844" coordorigin="7730,8002" coordsize="1630,1844" path="m9359,8002l7730,8002,9359,9845,9359,8002xe" filled="true" fillcolor="#c0a0de" stroked="false">
                <v:path arrowok="t"/>
                <v:fill type="solid"/>
              </v:shape>
            </v:group>
            <v:group style="position:absolute;left:7730;top:8002;width:1630;height:1844" coordorigin="7730,8002" coordsize="1630,1844">
              <v:shape style="position:absolute;left:7730;top:8002;width:1630;height:1844" coordorigin="7730,8002" coordsize="1630,1844" path="m7730,9845l9359,9845,7730,8002,7730,9845xe" filled="false" stroked="true" strokeweight="0pt" strokecolor="#c0a0de">
                <v:path arrowok="t"/>
              </v:shape>
            </v:group>
            <v:group style="position:absolute;left:7730;top:8002;width:1630;height:1844" coordorigin="7730,8002" coordsize="1630,1844">
              <v:shape style="position:absolute;left:7730;top:8002;width:1630;height:1844" coordorigin="7730,8002" coordsize="1630,1844" path="m9359,9845l7730,8002,9359,8002,9359,9845xe" filled="false" stroked="true" strokeweight="0pt" strokecolor="#c0a0de">
                <v:path arrowok="t"/>
              </v:shape>
            </v:group>
            <v:group style="position:absolute;left:9362;top:7646;width:1788;height:2199" coordorigin="9362,7646" coordsize="1788,2199">
              <v:shape style="position:absolute;left:9362;top:7646;width:1788;height:2199" coordorigin="9362,7646" coordsize="1788,2199" path="m9362,7646l9362,9845,11150,9845,9362,7646xe" filled="true" fillcolor="#aabf6a" stroked="false">
                <v:path arrowok="t"/>
                <v:fill type="solid"/>
              </v:shape>
              <v:shape style="position:absolute;left:9362;top:7646;width:1788;height:2199" coordorigin="9362,7646" coordsize="1788,2199" path="m11150,7646l9362,7646,11150,9845,11150,7646xe" filled="true" fillcolor="#aabf6a" stroked="false">
                <v:path arrowok="t"/>
                <v:fill type="solid"/>
              </v:shape>
            </v:group>
            <v:group style="position:absolute;left:9362;top:7646;width:1788;height:2199" coordorigin="9362,7646" coordsize="1788,2199">
              <v:shape style="position:absolute;left:9362;top:7646;width:1788;height:2199" coordorigin="9362,7646" coordsize="1788,2199" path="m9362,9845l11150,9845,9362,7646,9362,9845xe" filled="false" stroked="true" strokeweight="0pt" strokecolor="#aabf6a">
                <v:path arrowok="t"/>
              </v:shape>
            </v:group>
            <v:group style="position:absolute;left:9362;top:7646;width:1788;height:2199" coordorigin="9362,7646" coordsize="1788,2199">
              <v:shape style="position:absolute;left:9362;top:7646;width:1788;height:2199" coordorigin="9362,7646" coordsize="1788,2199" path="m11150,9845l9362,7646,11150,7646,11150,9845xe" filled="false" stroked="true" strokeweight="0pt" strokecolor="#aabf6a">
                <v:path arrowok="t"/>
              </v:shape>
            </v:group>
            <v:group style="position:absolute;left:5745;top:8861;width:2;height:984" coordorigin="5745,8861" coordsize="2,984">
              <v:shape style="position:absolute;left:5745;top:8861;width:2;height:984" coordorigin="5745,8861" coordsize="0,984" path="m5745,9845l5745,8861e" filled="false" stroked="true" strokeweight=".48pt" strokecolor="#fdfdfd">
                <v:path arrowok="t"/>
              </v:shape>
            </v:group>
            <v:group style="position:absolute;left:5817;top:8861;width:2;height:984" coordorigin="5817,8861" coordsize="2,984">
              <v:shape style="position:absolute;left:5817;top:8861;width:2;height:984" coordorigin="5817,8861" coordsize="0,984" path="m5817,9845l5817,8861e" filled="false" stroked="true" strokeweight=".48pt" strokecolor="#fdfdfd">
                <v:path arrowok="t"/>
              </v:shape>
            </v:group>
            <v:group style="position:absolute;left:5889;top:8861;width:2;height:984" coordorigin="5889,8861" coordsize="2,984">
              <v:shape style="position:absolute;left:5889;top:8861;width:2;height:984" coordorigin="5889,8861" coordsize="0,984" path="m5889,9845l5889,8861e" filled="false" stroked="true" strokeweight=".48pt" strokecolor="#fdfdfd">
                <v:path arrowok="t"/>
              </v:shape>
            </v:group>
            <v:group style="position:absolute;left:5961;top:8861;width:2;height:984" coordorigin="5961,8861" coordsize="2,984">
              <v:shape style="position:absolute;left:5961;top:8861;width:2;height:984" coordorigin="5961,8861" coordsize="0,984" path="m5961,9845l5961,8861e" filled="false" stroked="true" strokeweight=".48pt" strokecolor="#fdfdfd">
                <v:path arrowok="t"/>
              </v:shape>
            </v:group>
            <v:group style="position:absolute;left:6033;top:8861;width:2;height:984" coordorigin="6033,8861" coordsize="2,984">
              <v:shape style="position:absolute;left:6033;top:8861;width:2;height:984" coordorigin="6033,8861" coordsize="0,984" path="m6033,9845l6033,8861e" filled="false" stroked="true" strokeweight=".48pt" strokecolor="#fdfdfd">
                <v:path arrowok="t"/>
              </v:shape>
            </v:group>
            <v:group style="position:absolute;left:6102;top:8861;width:2;height:984" coordorigin="6102,8861" coordsize="2,984">
              <v:shape style="position:absolute;left:6102;top:8861;width:2;height:984" coordorigin="6102,8861" coordsize="0,984" path="m6102,9845l6102,8861e" filled="false" stroked="true" strokeweight=".48pt" strokecolor="#fdfdfd">
                <v:path arrowok="t"/>
              </v:shape>
            </v:group>
            <v:group style="position:absolute;left:6174;top:8861;width:2;height:984" coordorigin="6174,8861" coordsize="2,984">
              <v:shape style="position:absolute;left:6174;top:8861;width:2;height:984" coordorigin="6174,8861" coordsize="0,984" path="m6174,9845l6174,8861e" filled="false" stroked="true" strokeweight=".48pt" strokecolor="#fdfdfd">
                <v:path arrowok="t"/>
              </v:shape>
            </v:group>
            <v:group style="position:absolute;left:6246;top:8861;width:2;height:984" coordorigin="6246,8861" coordsize="2,984">
              <v:shape style="position:absolute;left:6246;top:8861;width:2;height:984" coordorigin="6246,8861" coordsize="0,984" path="m6246,9845l6246,8861e" filled="false" stroked="true" strokeweight=".48pt" strokecolor="#fdfdfd">
                <v:path arrowok="t"/>
              </v:shape>
            </v:group>
            <v:group style="position:absolute;left:6318;top:8861;width:2;height:984" coordorigin="6318,8861" coordsize="2,984">
              <v:shape style="position:absolute;left:6318;top:8861;width:2;height:984" coordorigin="6318,8861" coordsize="0,984" path="m6318,9845l6318,8861e" filled="false" stroked="true" strokeweight=".48pt" strokecolor="#fdfdfd">
                <v:path arrowok="t"/>
              </v:shape>
            </v:group>
            <v:group style="position:absolute;left:6390;top:8861;width:2;height:984" coordorigin="6390,8861" coordsize="2,984">
              <v:shape style="position:absolute;left:6390;top:8861;width:2;height:984" coordorigin="6390,8861" coordsize="0,984" path="m6390,9845l6390,8861e" filled="false" stroked="true" strokeweight=".48pt" strokecolor="#fdfdfd">
                <v:path arrowok="t"/>
              </v:shape>
            </v:group>
            <v:group style="position:absolute;left:6462;top:8861;width:2;height:984" coordorigin="6462,8861" coordsize="2,984">
              <v:shape style="position:absolute;left:6462;top:8861;width:2;height:984" coordorigin="6462,8861" coordsize="0,984" path="m6462,9845l6462,8861e" filled="false" stroked="true" strokeweight=".48pt" strokecolor="#fdfdfd">
                <v:path arrowok="t"/>
              </v:shape>
            </v:group>
            <v:group style="position:absolute;left:6534;top:8861;width:2;height:984" coordorigin="6534,8861" coordsize="2,984">
              <v:shape style="position:absolute;left:6534;top:8861;width:2;height:984" coordorigin="6534,8861" coordsize="0,984" path="m6534,9845l6534,8861e" filled="false" stroked="true" strokeweight=".48pt" strokecolor="#fdfdfd">
                <v:path arrowok="t"/>
              </v:shape>
            </v:group>
            <v:group style="position:absolute;left:6606;top:8861;width:2;height:984" coordorigin="6606,8861" coordsize="2,984">
              <v:shape style="position:absolute;left:6606;top:8861;width:2;height:984" coordorigin="6606,8861" coordsize="0,984" path="m6606,9845l6606,8861e" filled="false" stroked="true" strokeweight=".48pt" strokecolor="#fdfdfd">
                <v:path arrowok="t"/>
              </v:shape>
            </v:group>
            <v:group style="position:absolute;left:6678;top:8861;width:2;height:984" coordorigin="6678,8861" coordsize="2,984">
              <v:shape style="position:absolute;left:6678;top:8861;width:2;height:984" coordorigin="6678,8861" coordsize="0,984" path="m6678,9845l6678,8861e" filled="false" stroked="true" strokeweight=".48pt" strokecolor="#fdfdfd">
                <v:path arrowok="t"/>
              </v:shape>
            </v:group>
            <v:group style="position:absolute;left:6750;top:8861;width:2;height:984" coordorigin="6750,8861" coordsize="2,984">
              <v:shape style="position:absolute;left:6750;top:8861;width:2;height:984" coordorigin="6750,8861" coordsize="0,984" path="m6750,9845l6750,8861e" filled="false" stroked="true" strokeweight=".48pt" strokecolor="#fdfdfd">
                <v:path arrowok="t"/>
              </v:shape>
            </v:group>
            <v:group style="position:absolute;left:6822;top:8861;width:2;height:984" coordorigin="6822,8861" coordsize="2,984">
              <v:shape style="position:absolute;left:6822;top:8861;width:2;height:984" coordorigin="6822,8861" coordsize="0,984" path="m6822,9845l6822,8861e" filled="false" stroked="true" strokeweight=".48pt" strokecolor="#fdfdfd">
                <v:path arrowok="t"/>
              </v:shape>
            </v:group>
            <v:group style="position:absolute;left:6894;top:8861;width:2;height:984" coordorigin="6894,8861" coordsize="2,984">
              <v:shape style="position:absolute;left:6894;top:8861;width:2;height:984" coordorigin="6894,8861" coordsize="0,984" path="m6894,9845l6894,8861e" filled="false" stroked="true" strokeweight=".48pt" strokecolor="#fdfdfd">
                <v:path arrowok="t"/>
              </v:shape>
            </v:group>
            <v:group style="position:absolute;left:6966;top:8861;width:2;height:984" coordorigin="6966,8861" coordsize="2,984">
              <v:shape style="position:absolute;left:6966;top:8861;width:2;height:984" coordorigin="6966,8861" coordsize="0,984" path="m6966,9845l6966,8861e" filled="false" stroked="true" strokeweight=".48pt" strokecolor="#fdfdfd">
                <v:path arrowok="t"/>
              </v:shape>
            </v:group>
            <v:group style="position:absolute;left:7038;top:8861;width:2;height:984" coordorigin="7038,8861" coordsize="2,984">
              <v:shape style="position:absolute;left:7038;top:8861;width:2;height:984" coordorigin="7038,8861" coordsize="0,984" path="m7038,9845l7038,8861e" filled="false" stroked="true" strokeweight=".48pt" strokecolor="#fdfdfd">
                <v:path arrowok="t"/>
              </v:shape>
            </v:group>
            <v:group style="position:absolute;left:7110;top:8861;width:2;height:984" coordorigin="7110,8861" coordsize="2,984">
              <v:shape style="position:absolute;left:7110;top:8861;width:2;height:984" coordorigin="7110,8861" coordsize="0,984" path="m7110,9845l7110,8861e" filled="false" stroked="true" strokeweight=".48pt" strokecolor="#fdfdfd">
                <v:path arrowok="t"/>
              </v:shape>
            </v:group>
            <v:group style="position:absolute;left:7182;top:8861;width:2;height:984" coordorigin="7182,8861" coordsize="2,984">
              <v:shape style="position:absolute;left:7182;top:8861;width:2;height:984" coordorigin="7182,8861" coordsize="0,984" path="m7182,9845l7182,8861e" filled="false" stroked="true" strokeweight=".48pt" strokecolor="#fdfdfd">
                <v:path arrowok="t"/>
              </v:shape>
            </v:group>
            <v:group style="position:absolute;left:7254;top:8861;width:2;height:984" coordorigin="7254,8861" coordsize="2,984">
              <v:shape style="position:absolute;left:7254;top:8861;width:2;height:984" coordorigin="7254,8861" coordsize="0,984" path="m7254,9845l7254,8861e" filled="false" stroked="true" strokeweight=".48pt" strokecolor="#fdfdfd">
                <v:path arrowok="t"/>
              </v:shape>
            </v:group>
            <v:group style="position:absolute;left:7326;top:8861;width:2;height:984" coordorigin="7326,8861" coordsize="2,984">
              <v:shape style="position:absolute;left:7326;top:8861;width:2;height:984" coordorigin="7326,8861" coordsize="0,984" path="m7326,9845l7326,8861e" filled="false" stroked="true" strokeweight=".48pt" strokecolor="#fdfdfd">
                <v:path arrowok="t"/>
              </v:shape>
            </v:group>
            <v:group style="position:absolute;left:7398;top:8861;width:2;height:984" coordorigin="7398,8861" coordsize="2,984">
              <v:shape style="position:absolute;left:7398;top:8861;width:2;height:984" coordorigin="7398,8861" coordsize="0,984" path="m7398,9845l7398,8861e" filled="false" stroked="true" strokeweight=".48pt" strokecolor="#fdfdfd">
                <v:path arrowok="t"/>
              </v:shape>
            </v:group>
            <v:group style="position:absolute;left:7470;top:9331;width:2;height:514" coordorigin="7470,9331" coordsize="2,514">
              <v:shape style="position:absolute;left:7470;top:9331;width:2;height:514" coordorigin="7470,9331" coordsize="0,514" path="m7470,9845l7470,9331e" filled="false" stroked="true" strokeweight=".48pt" strokecolor="#fdfdfd">
                <v:path arrowok="t"/>
              </v:shape>
            </v:group>
            <v:group style="position:absolute;left:7470;top:8861;width:2;height:207" coordorigin="7470,8861" coordsize="2,207">
              <v:shape style="position:absolute;left:7470;top:8861;width:2;height:207" coordorigin="7470,8861" coordsize="0,207" path="m7470,9067l7470,8861e" filled="false" stroked="true" strokeweight=".48pt" strokecolor="#fdfdfd">
                <v:path arrowok="t"/>
              </v:shape>
            </v:group>
            <v:group style="position:absolute;left:7540;top:9331;width:2;height:514" coordorigin="7540,9331" coordsize="2,514">
              <v:shape style="position:absolute;left:7540;top:9331;width:2;height:514" coordorigin="7540,9331" coordsize="0,514" path="m7540,9845l7540,9331e" filled="false" stroked="true" strokeweight=".48pt" strokecolor="#fdfdfd">
                <v:path arrowok="t"/>
              </v:shape>
            </v:group>
            <v:group style="position:absolute;left:7540;top:8861;width:2;height:207" coordorigin="7540,8861" coordsize="2,207">
              <v:shape style="position:absolute;left:7540;top:8861;width:2;height:207" coordorigin="7540,8861" coordsize="0,207" path="m7540,9067l7540,8861e" filled="false" stroked="true" strokeweight=".48pt" strokecolor="#fdfdfd">
                <v:path arrowok="t"/>
              </v:shape>
            </v:group>
            <v:group style="position:absolute;left:7612;top:9331;width:2;height:514" coordorigin="7612,9331" coordsize="2,514">
              <v:shape style="position:absolute;left:7612;top:9331;width:2;height:514" coordorigin="7612,9331" coordsize="0,514" path="m7612,9845l7612,9331e" filled="false" stroked="true" strokeweight=".48pt" strokecolor="#fdfdfd">
                <v:path arrowok="t"/>
              </v:shape>
            </v:group>
            <v:group style="position:absolute;left:7612;top:8861;width:2;height:207" coordorigin="7612,8861" coordsize="2,207">
              <v:shape style="position:absolute;left:7612;top:8861;width:2;height:207" coordorigin="7612,8861" coordsize="0,207" path="m7612,9067l7612,8861e" filled="false" stroked="true" strokeweight=".48pt" strokecolor="#fdfdfd">
                <v:path arrowok="t"/>
              </v:shape>
            </v:group>
            <v:group style="position:absolute;left:7684;top:9331;width:2;height:514" coordorigin="7684,9331" coordsize="2,514">
              <v:shape style="position:absolute;left:7684;top:9331;width:2;height:514" coordorigin="7684,9331" coordsize="0,514" path="m7684,9845l7684,9331e" filled="false" stroked="true" strokeweight=".48pt" strokecolor="#fdfdfd">
                <v:path arrowok="t"/>
              </v:shape>
            </v:group>
            <v:group style="position:absolute;left:7684;top:8861;width:2;height:207" coordorigin="7684,8861" coordsize="2,207">
              <v:shape style="position:absolute;left:7684;top:8861;width:2;height:207" coordorigin="7684,8861" coordsize="0,207" path="m7684,9067l7684,8861e" filled="false" stroked="true" strokeweight=".48pt" strokecolor="#fdfdfd">
                <v:path arrowok="t"/>
              </v:shape>
            </v:group>
            <v:group style="position:absolute;left:7756;top:9331;width:2;height:514" coordorigin="7756,9331" coordsize="2,514">
              <v:shape style="position:absolute;left:7756;top:9331;width:2;height:514" coordorigin="7756,9331" coordsize="0,514" path="m7756,9845l7756,9331e" filled="false" stroked="true" strokeweight=".48pt" strokecolor="#fdfdfd">
                <v:path arrowok="t"/>
              </v:shape>
            </v:group>
            <v:group style="position:absolute;left:7756;top:8006;width:2;height:1061" coordorigin="7756,8006" coordsize="2,1061">
              <v:shape style="position:absolute;left:7756;top:8006;width:2;height:1061" coordorigin="7756,8006" coordsize="0,1061" path="m7756,9067l7756,8006e" filled="false" stroked="true" strokeweight=".48pt" strokecolor="#fdfdfd">
                <v:path arrowok="t"/>
              </v:shape>
            </v:group>
            <v:group style="position:absolute;left:7828;top:9823;width:2;height:22" coordorigin="7828,9823" coordsize="2,22">
              <v:shape style="position:absolute;left:7828;top:9823;width:2;height:22" coordorigin="7828,9823" coordsize="0,22" path="m7828,9845l7828,9823e" filled="false" stroked="true" strokeweight=".48pt" strokecolor="#fdfdfd">
                <v:path arrowok="t"/>
              </v:shape>
            </v:group>
            <v:group style="position:absolute;left:7828;top:8006;width:2;height:1061" coordorigin="7828,8006" coordsize="2,1061">
              <v:shape style="position:absolute;left:7828;top:8006;width:2;height:1061" coordorigin="7828,8006" coordsize="0,1061" path="m7828,9067l7828,8006e" filled="false" stroked="true" strokeweight=".48pt" strokecolor="#fdfdfd">
                <v:path arrowok="t"/>
              </v:shape>
            </v:group>
            <v:group style="position:absolute;left:7828;top:9331;width:2;height:152" coordorigin="7828,9331" coordsize="2,152">
              <v:shape style="position:absolute;left:7828;top:9331;width:2;height:152" coordorigin="7828,9331" coordsize="0,152" path="m7828,9482l7828,9331e" filled="false" stroked="true" strokeweight=".48pt" strokecolor="#fdfdfd">
                <v:path arrowok="t"/>
              </v:shape>
            </v:group>
            <v:group style="position:absolute;left:7900;top:9823;width:2;height:22" coordorigin="7900,9823" coordsize="2,22">
              <v:shape style="position:absolute;left:7900;top:9823;width:2;height:22" coordorigin="7900,9823" coordsize="0,22" path="m7900,9845l7900,9823e" filled="false" stroked="true" strokeweight=".48pt" strokecolor="#fdfdfd">
                <v:path arrowok="t"/>
              </v:shape>
            </v:group>
            <v:group style="position:absolute;left:7900;top:8006;width:2;height:1476" coordorigin="7900,8006" coordsize="2,1476">
              <v:shape style="position:absolute;left:7900;top:8006;width:2;height:1476" coordorigin="7900,8006" coordsize="0,1476" path="m7900,9482l7900,8006e" filled="false" stroked="true" strokeweight=".48pt" strokecolor="#fdfdfd">
                <v:path arrowok="t"/>
              </v:shape>
            </v:group>
            <v:group style="position:absolute;left:7972;top:9823;width:2;height:22" coordorigin="7972,9823" coordsize="2,22">
              <v:shape style="position:absolute;left:7972;top:9823;width:2;height:22" coordorigin="7972,9823" coordsize="0,22" path="m7972,9845l7972,9823e" filled="false" stroked="true" strokeweight=".48pt" strokecolor="#fdfdfd">
                <v:path arrowok="t"/>
              </v:shape>
            </v:group>
            <v:group style="position:absolute;left:7972;top:8006;width:2;height:1476" coordorigin="7972,8006" coordsize="2,1476">
              <v:shape style="position:absolute;left:7972;top:8006;width:2;height:1476" coordorigin="7972,8006" coordsize="0,1476" path="m7972,9482l7972,8006e" filled="false" stroked="true" strokeweight=".48pt" strokecolor="#fdfdfd">
                <v:path arrowok="t"/>
              </v:shape>
            </v:group>
            <v:group style="position:absolute;left:8044;top:9823;width:2;height:22" coordorigin="8044,9823" coordsize="2,22">
              <v:shape style="position:absolute;left:8044;top:9823;width:2;height:22" coordorigin="8044,9823" coordsize="0,22" path="m8044,9845l8044,9823e" filled="false" stroked="true" strokeweight=".48pt" strokecolor="#fdfdfd">
                <v:path arrowok="t"/>
              </v:shape>
            </v:group>
            <v:group style="position:absolute;left:8044;top:8006;width:2;height:1193" coordorigin="8044,8006" coordsize="2,1193">
              <v:shape style="position:absolute;left:8044;top:8006;width:2;height:1193" coordorigin="8044,8006" coordsize="0,1193" path="m8044,9199l8044,8006e" filled="false" stroked="true" strokeweight=".48pt" strokecolor="#fdfdfd">
                <v:path arrowok="t"/>
              </v:shape>
            </v:group>
            <v:group style="position:absolute;left:8044;top:9365;width:2;height:118" coordorigin="8044,9365" coordsize="2,118">
              <v:shape style="position:absolute;left:8044;top:9365;width:2;height:118" coordorigin="8044,9365" coordsize="0,118" path="m8044,9482l8044,9365e" filled="false" stroked="true" strokeweight=".48pt" strokecolor="#fdfdfd">
                <v:path arrowok="t"/>
              </v:shape>
            </v:group>
            <v:group style="position:absolute;left:8116;top:9823;width:2;height:22" coordorigin="8116,9823" coordsize="2,22">
              <v:shape style="position:absolute;left:8116;top:9823;width:2;height:22" coordorigin="8116,9823" coordsize="0,22" path="m8116,9845l8116,9823e" filled="false" stroked="true" strokeweight=".48pt" strokecolor="#fdfdfd">
                <v:path arrowok="t"/>
              </v:shape>
            </v:group>
            <v:group style="position:absolute;left:8116;top:8006;width:2;height:1176" coordorigin="8116,8006" coordsize="2,1176">
              <v:shape style="position:absolute;left:8116;top:8006;width:2;height:1176" coordorigin="8116,8006" coordsize="0,1176" path="m8116,9182l8116,8006e" filled="false" stroked="true" strokeweight=".48pt" strokecolor="#fdfdfd">
                <v:path arrowok="t"/>
              </v:shape>
            </v:group>
            <v:group style="position:absolute;left:8116;top:9382;width:2;height:101" coordorigin="8116,9382" coordsize="2,101">
              <v:shape style="position:absolute;left:8116;top:9382;width:2;height:101" coordorigin="8116,9382" coordsize="0,101" path="m8116,9482l8116,9382e" filled="false" stroked="true" strokeweight=".48pt" strokecolor="#fdfdfd">
                <v:path arrowok="t"/>
              </v:shape>
            </v:group>
            <v:group style="position:absolute;left:8188;top:9823;width:2;height:22" coordorigin="8188,9823" coordsize="2,22">
              <v:shape style="position:absolute;left:8188;top:9823;width:2;height:22" coordorigin="8188,9823" coordsize="0,22" path="m8188,9845l8188,9823e" filled="false" stroked="true" strokeweight=".48pt" strokecolor="#fdfdfd">
                <v:path arrowok="t"/>
              </v:shape>
            </v:group>
            <v:group style="position:absolute;left:8188;top:8006;width:2;height:1119" coordorigin="8188,8006" coordsize="2,1119">
              <v:shape style="position:absolute;left:8188;top:8006;width:2;height:1119" coordorigin="8188,8006" coordsize="0,1119" path="m8188,9125l8188,8006e" filled="false" stroked="true" strokeweight=".48pt" strokecolor="#fdfdfd">
                <v:path arrowok="t"/>
              </v:shape>
            </v:group>
            <v:group style="position:absolute;left:8188;top:9336;width:2;height:147" coordorigin="8188,9336" coordsize="2,147">
              <v:shape style="position:absolute;left:8188;top:9336;width:2;height:147" coordorigin="8188,9336" coordsize="0,147" path="m8188,9482l8188,9336e" filled="false" stroked="true" strokeweight=".48pt" strokecolor="#fdfdfd">
                <v:path arrowok="t"/>
              </v:shape>
            </v:group>
            <v:group style="position:absolute;left:8260;top:9823;width:2;height:22" coordorigin="8260,9823" coordsize="2,22">
              <v:shape style="position:absolute;left:8260;top:9823;width:2;height:22" coordorigin="8260,9823" coordsize="0,22" path="m8260,9845l8260,9823e" filled="false" stroked="true" strokeweight=".48pt" strokecolor="#fdfdfd">
                <v:path arrowok="t"/>
              </v:shape>
            </v:group>
            <v:group style="position:absolute;left:8260;top:8006;width:2;height:1088" coordorigin="8260,8006" coordsize="2,1088">
              <v:shape style="position:absolute;left:8260;top:8006;width:2;height:1088" coordorigin="8260,8006" coordsize="0,1088" path="m8260,9094l8260,8006e" filled="false" stroked="true" strokeweight=".48pt" strokecolor="#fdfdfd">
                <v:path arrowok="t"/>
              </v:shape>
            </v:group>
            <v:group style="position:absolute;left:8260;top:9365;width:2;height:118" coordorigin="8260,9365" coordsize="2,118">
              <v:shape style="position:absolute;left:8260;top:9365;width:2;height:118" coordorigin="8260,9365" coordsize="0,118" path="m8260,9482l8260,9365e" filled="false" stroked="true" strokeweight=".48pt" strokecolor="#fdfdfd">
                <v:path arrowok="t"/>
              </v:shape>
            </v:group>
            <v:group style="position:absolute;left:8332;top:9823;width:2;height:22" coordorigin="8332,9823" coordsize="2,22">
              <v:shape style="position:absolute;left:8332;top:9823;width:2;height:22" coordorigin="8332,9823" coordsize="0,22" path="m8332,9845l8332,9823e" filled="false" stroked="true" strokeweight=".48pt" strokecolor="#fdfdfd">
                <v:path arrowok="t"/>
              </v:shape>
            </v:group>
            <v:group style="position:absolute;left:8332;top:8006;width:2;height:1100" coordorigin="8332,8006" coordsize="2,1100">
              <v:shape style="position:absolute;left:8332;top:8006;width:2;height:1100" coordorigin="8332,8006" coordsize="0,1100" path="m8332,9106l8332,8006e" filled="false" stroked="true" strokeweight=".48pt" strokecolor="#fdfdfd">
                <v:path arrowok="t"/>
              </v:shape>
            </v:group>
            <v:group style="position:absolute;left:8332;top:9353;width:2;height:130" coordorigin="8332,9353" coordsize="2,130">
              <v:shape style="position:absolute;left:8332;top:9353;width:2;height:130" coordorigin="8332,9353" coordsize="0,130" path="m8332,9482l8332,9353e" filled="false" stroked="true" strokeweight=".48pt" strokecolor="#fdfdfd">
                <v:path arrowok="t"/>
              </v:shape>
            </v:group>
            <v:group style="position:absolute;left:8404;top:9823;width:2;height:22" coordorigin="8404,9823" coordsize="2,22">
              <v:shape style="position:absolute;left:8404;top:9823;width:2;height:22" coordorigin="8404,9823" coordsize="0,22" path="m8404,9845l8404,9823e" filled="false" stroked="true" strokeweight=".48pt" strokecolor="#fdfdfd">
                <v:path arrowok="t"/>
              </v:shape>
            </v:group>
            <v:group style="position:absolute;left:8404;top:8006;width:2;height:1179" coordorigin="8404,8006" coordsize="2,1179">
              <v:shape style="position:absolute;left:8404;top:8006;width:2;height:1179" coordorigin="8404,8006" coordsize="0,1179" path="m8404,9185l8404,8006e" filled="false" stroked="true" strokeweight=".48pt" strokecolor="#fdfdfd">
                <v:path arrowok="t"/>
              </v:shape>
            </v:group>
            <v:group style="position:absolute;left:8404;top:9271;width:2;height:212" coordorigin="8404,9271" coordsize="2,212">
              <v:shape style="position:absolute;left:8404;top:9271;width:2;height:212" coordorigin="8404,9271" coordsize="0,212" path="m8404,9482l8404,9271e" filled="false" stroked="true" strokeweight=".48pt" strokecolor="#fdfdfd">
                <v:path arrowok="t"/>
              </v:shape>
            </v:group>
            <v:group style="position:absolute;left:8476;top:9823;width:2;height:22" coordorigin="8476,9823" coordsize="2,22">
              <v:shape style="position:absolute;left:8476;top:9823;width:2;height:22" coordorigin="8476,9823" coordsize="0,22" path="m8476,9845l8476,9823e" filled="false" stroked="true" strokeweight=".48pt" strokecolor="#fdfdfd">
                <v:path arrowok="t"/>
              </v:shape>
            </v:group>
            <v:group style="position:absolute;left:8476;top:8006;width:2;height:934" coordorigin="8476,8006" coordsize="2,934">
              <v:shape style="position:absolute;left:8476;top:8006;width:2;height:934" coordorigin="8476,8006" coordsize="0,934" path="m8476,8940l8476,8006e" filled="false" stroked="true" strokeweight=".48pt" strokecolor="#fdfdfd">
                <v:path arrowok="t"/>
              </v:shape>
            </v:group>
            <v:group style="position:absolute;left:8476;top:9110;width:2;height:372" coordorigin="8476,9110" coordsize="2,372">
              <v:shape style="position:absolute;left:8476;top:9110;width:2;height:372" coordorigin="8476,9110" coordsize="0,372" path="m8476,9482l8476,9110e" filled="false" stroked="true" strokeweight=".48pt" strokecolor="#fdfdfd">
                <v:path arrowok="t"/>
              </v:shape>
            </v:group>
            <v:group style="position:absolute;left:8548;top:9823;width:2;height:22" coordorigin="8548,9823" coordsize="2,22">
              <v:shape style="position:absolute;left:8548;top:9823;width:2;height:22" coordorigin="8548,9823" coordsize="0,22" path="m8548,9845l8548,9823e" filled="false" stroked="true" strokeweight=".48pt" strokecolor="#fdfdfd">
                <v:path arrowok="t"/>
              </v:shape>
            </v:group>
            <v:group style="position:absolute;left:8548;top:8006;width:2;height:903" coordorigin="8548,8006" coordsize="2,903">
              <v:shape style="position:absolute;left:8548;top:8006;width:2;height:903" coordorigin="8548,8006" coordsize="0,903" path="m8548,8909l8548,8006e" filled="false" stroked="true" strokeweight=".48pt" strokecolor="#fdfdfd">
                <v:path arrowok="t"/>
              </v:shape>
            </v:group>
            <v:group style="position:absolute;left:8548;top:9269;width:2;height:214" coordorigin="8548,9269" coordsize="2,214">
              <v:shape style="position:absolute;left:8548;top:9269;width:2;height:214" coordorigin="8548,9269" coordsize="0,214" path="m8548,9482l8548,9269e" filled="false" stroked="true" strokeweight=".48pt" strokecolor="#fdfdfd">
                <v:path arrowok="t"/>
              </v:shape>
            </v:group>
            <v:group style="position:absolute;left:8620;top:9823;width:2;height:22" coordorigin="8620,9823" coordsize="2,22">
              <v:shape style="position:absolute;left:8620;top:9823;width:2;height:22" coordorigin="8620,9823" coordsize="0,22" path="m8620,9845l8620,9823e" filled="false" stroked="true" strokeweight=".48pt" strokecolor="#fdfdfd">
                <v:path arrowok="t"/>
              </v:shape>
            </v:group>
            <v:group style="position:absolute;left:8620;top:7282;width:2;height:1594" coordorigin="8620,7282" coordsize="2,1594">
              <v:shape style="position:absolute;left:8620;top:7282;width:2;height:1594" coordorigin="8620,7282" coordsize="0,1594" path="m8620,8875l8620,7282e" filled="false" stroked="true" strokeweight=".48pt" strokecolor="#fdfdfd">
                <v:path arrowok="t"/>
              </v:shape>
            </v:group>
            <v:group style="position:absolute;left:8620;top:9290;width:2;height:192" coordorigin="8620,9290" coordsize="2,192">
              <v:shape style="position:absolute;left:8620;top:9290;width:2;height:192" coordorigin="8620,9290" coordsize="0,192" path="m8620,9482l8620,9290e" filled="false" stroked="true" strokeweight=".48pt" strokecolor="#fdfdfd">
                <v:path arrowok="t"/>
              </v:shape>
            </v:group>
            <v:group style="position:absolute;left:8692;top:9257;width:2;height:588" coordorigin="8692,9257" coordsize="2,588">
              <v:shape style="position:absolute;left:8692;top:9257;width:2;height:588" coordorigin="8692,9257" coordsize="0,588" path="m8692,9845l8692,9257e" filled="false" stroked="true" strokeweight=".48pt" strokecolor="#fdfdfd">
                <v:path arrowok="t"/>
              </v:shape>
            </v:group>
            <v:group style="position:absolute;left:8692;top:7282;width:2;height:1560" coordorigin="8692,7282" coordsize="2,1560">
              <v:shape style="position:absolute;left:8692;top:7282;width:2;height:1560" coordorigin="8692,7282" coordsize="0,1560" path="m8692,8842l8692,7282e" filled="false" stroked="true" strokeweight=".48pt" strokecolor="#fdfdfd">
                <v:path arrowok="t"/>
              </v:shape>
            </v:group>
            <v:group style="position:absolute;left:8764;top:9223;width:2;height:622" coordorigin="8764,9223" coordsize="2,622">
              <v:shape style="position:absolute;left:8764;top:9223;width:2;height:622" coordorigin="8764,9223" coordsize="0,622" path="m8764,9845l8764,9223e" filled="false" stroked="true" strokeweight=".48pt" strokecolor="#fdfdfd">
                <v:path arrowok="t"/>
              </v:shape>
            </v:group>
            <v:group style="position:absolute;left:8764;top:7282;width:2;height:190" coordorigin="8764,7282" coordsize="2,190">
              <v:shape style="position:absolute;left:8764;top:7282;width:2;height:190" coordorigin="8764,7282" coordsize="0,190" path="m8764,7471l8764,7282e" filled="false" stroked="true" strokeweight=".48pt" strokecolor="#fdfdfd">
                <v:path arrowok="t"/>
              </v:shape>
            </v:group>
            <v:group style="position:absolute;left:8764;top:7740;width:2;height:1184" coordorigin="8764,7740" coordsize="2,1184">
              <v:shape style="position:absolute;left:8764;top:7740;width:2;height:1184" coordorigin="8764,7740" coordsize="0,1184" path="m8764,8923l8764,7740e" filled="false" stroked="true" strokeweight=".48pt" strokecolor="#fdfdfd">
                <v:path arrowok="t"/>
              </v:shape>
            </v:group>
            <v:group style="position:absolute;left:8836;top:9192;width:2;height:653" coordorigin="8836,9192" coordsize="2,653">
              <v:shape style="position:absolute;left:8836;top:9192;width:2;height:653" coordorigin="8836,9192" coordsize="0,653" path="m8836,9845l8836,9192e" filled="false" stroked="true" strokeweight=".48pt" strokecolor="#fdfdfd">
                <v:path arrowok="t"/>
              </v:shape>
            </v:group>
            <v:group style="position:absolute;left:8836;top:7282;width:2;height:190" coordorigin="8836,7282" coordsize="2,190">
              <v:shape style="position:absolute;left:8836;top:7282;width:2;height:190" coordorigin="8836,7282" coordsize="0,190" path="m8836,7471l8836,7282e" filled="false" stroked="true" strokeweight=".48pt" strokecolor="#fdfdfd">
                <v:path arrowok="t"/>
              </v:shape>
            </v:group>
            <v:group style="position:absolute;left:8836;top:7740;width:2;height:1342" coordorigin="8836,7740" coordsize="2,1342">
              <v:shape style="position:absolute;left:8836;top:7740;width:2;height:1342" coordorigin="8836,7740" coordsize="0,1342" path="m8836,9082l8836,7740e" filled="false" stroked="true" strokeweight=".48pt" strokecolor="#fdfdfd">
                <v:path arrowok="t"/>
              </v:shape>
            </v:group>
            <v:group style="position:absolute;left:8906;top:7740;width:2;height:2105" coordorigin="8906,7740" coordsize="2,2105">
              <v:shape style="position:absolute;left:8906;top:7740;width:2;height:2105" coordorigin="8906,7740" coordsize="0,2105" path="m8906,9845l8906,7740e" filled="false" stroked="true" strokeweight=".48pt" strokecolor="#fdfdfd">
                <v:path arrowok="t"/>
              </v:shape>
            </v:group>
            <v:group style="position:absolute;left:8906;top:7282;width:2;height:190" coordorigin="8906,7282" coordsize="2,190">
              <v:shape style="position:absolute;left:8906;top:7282;width:2;height:190" coordorigin="8906,7282" coordsize="0,190" path="m8906,7471l8906,7282e" filled="false" stroked="true" strokeweight=".48pt" strokecolor="#fdfdfd">
                <v:path arrowok="t"/>
              </v:shape>
            </v:group>
            <v:group style="position:absolute;left:8978;top:7740;width:2;height:2105" coordorigin="8978,7740" coordsize="2,2105">
              <v:shape style="position:absolute;left:8978;top:7740;width:2;height:2105" coordorigin="8978,7740" coordsize="0,2105" path="m8978,9845l8978,7740e" filled="false" stroked="true" strokeweight=".48pt" strokecolor="#fdfdfd">
                <v:path arrowok="t"/>
              </v:shape>
            </v:group>
            <v:group style="position:absolute;left:8978;top:7282;width:2;height:190" coordorigin="8978,7282" coordsize="2,190">
              <v:shape style="position:absolute;left:8978;top:7282;width:2;height:190" coordorigin="8978,7282" coordsize="0,190" path="m8978,7471l8978,7282e" filled="false" stroked="true" strokeweight=".48pt" strokecolor="#fdfdfd">
                <v:path arrowok="t"/>
              </v:shape>
            </v:group>
            <v:group style="position:absolute;left:9050;top:7740;width:2;height:2105" coordorigin="9050,7740" coordsize="2,2105">
              <v:shape style="position:absolute;left:9050;top:7740;width:2;height:2105" coordorigin="9050,7740" coordsize="0,2105" path="m9050,9845l9050,7740e" filled="false" stroked="true" strokeweight=".48pt" strokecolor="#fdfdfd">
                <v:path arrowok="t"/>
              </v:shape>
            </v:group>
            <v:group style="position:absolute;left:9050;top:7282;width:2;height:190" coordorigin="9050,7282" coordsize="2,190">
              <v:shape style="position:absolute;left:9050;top:7282;width:2;height:190" coordorigin="9050,7282" coordsize="0,190" path="m9050,7471l9050,7282e" filled="false" stroked="true" strokeweight=".48pt" strokecolor="#fdfdfd">
                <v:path arrowok="t"/>
              </v:shape>
            </v:group>
            <v:group style="position:absolute;left:9122;top:7740;width:2;height:2105" coordorigin="9122,7740" coordsize="2,2105">
              <v:shape style="position:absolute;left:9122;top:7740;width:2;height:2105" coordorigin="9122,7740" coordsize="0,2105" path="m9122,9845l9122,7740e" filled="false" stroked="true" strokeweight=".48pt" strokecolor="#fdfdfd">
                <v:path arrowok="t"/>
              </v:shape>
            </v:group>
            <v:group style="position:absolute;left:9122;top:7282;width:2;height:190" coordorigin="9122,7282" coordsize="2,190">
              <v:shape style="position:absolute;left:9122;top:7282;width:2;height:190" coordorigin="9122,7282" coordsize="0,190" path="m9122,7471l9122,7282e" filled="false" stroked="true" strokeweight=".48pt" strokecolor="#fdfdfd">
                <v:path arrowok="t"/>
              </v:shape>
            </v:group>
            <v:group style="position:absolute;left:9194;top:7282;width:2;height:2564" coordorigin="9194,7282" coordsize="2,2564">
              <v:shape style="position:absolute;left:9194;top:7282;width:2;height:2564" coordorigin="9194,7282" coordsize="0,2564" path="m9194,9845l9194,7282e" filled="false" stroked="true" strokeweight=".48pt" strokecolor="#fdfdfd">
                <v:path arrowok="t"/>
              </v:shape>
            </v:group>
            <v:group style="position:absolute;left:9266;top:7282;width:2;height:2564" coordorigin="9266,7282" coordsize="2,2564">
              <v:shape style="position:absolute;left:9266;top:7282;width:2;height:2564" coordorigin="9266,7282" coordsize="0,2564" path="m9266,9845l9266,7282e" filled="false" stroked="true" strokeweight=".48pt" strokecolor="#fdfdfd">
                <v:path arrowok="t"/>
              </v:shape>
            </v:group>
            <v:group style="position:absolute;left:9338;top:7654;width:2;height:2192" coordorigin="9338,7654" coordsize="2,2192">
              <v:shape style="position:absolute;left:9338;top:7654;width:2;height:2192" coordorigin="9338,7654" coordsize="0,2192" path="m9338,9845l9338,7654e" filled="false" stroked="true" strokeweight=".48pt" strokecolor="#fdfdfd">
                <v:path arrowok="t"/>
              </v:shape>
            </v:group>
            <v:group style="position:absolute;left:9410;top:7922;width:2;height:1652" coordorigin="9410,7922" coordsize="2,1652">
              <v:shape style="position:absolute;left:9410;top:7922;width:2;height:1652" coordorigin="9410,7922" coordsize="0,1652" path="m9410,9574l9410,7922e" filled="false" stroked="true" strokeweight=".48pt" strokecolor="#fdfdfd">
                <v:path arrowok="t"/>
              </v:shape>
            </v:group>
            <v:group style="position:absolute;left:9482;top:7922;width:2;height:1652" coordorigin="9482,7922" coordsize="2,1652">
              <v:shape style="position:absolute;left:9482;top:7922;width:2;height:1652" coordorigin="9482,7922" coordsize="0,1652" path="m9482,9574l9482,7922e" filled="false" stroked="true" strokeweight=".48pt" strokecolor="#fdfdfd">
                <v:path arrowok="t"/>
              </v:shape>
            </v:group>
            <v:group style="position:absolute;left:9554;top:7922;width:2;height:1652" coordorigin="9554,7922" coordsize="2,1652">
              <v:shape style="position:absolute;left:9554;top:7922;width:2;height:1652" coordorigin="9554,7922" coordsize="0,1652" path="m9554,9574l9554,7922e" filled="false" stroked="true" strokeweight=".48pt" strokecolor="#fdfdfd">
                <v:path arrowok="t"/>
              </v:shape>
            </v:group>
            <v:group style="position:absolute;left:9626;top:7922;width:2;height:1652" coordorigin="9626,7922" coordsize="2,1652">
              <v:shape style="position:absolute;left:9626;top:7922;width:2;height:1652" coordorigin="9626,7922" coordsize="0,1652" path="m9626,9574l9626,7922e" filled="false" stroked="true" strokeweight=".48pt" strokecolor="#fdfdfd">
                <v:path arrowok="t"/>
              </v:shape>
            </v:group>
            <v:group style="position:absolute;left:9698;top:7922;width:2;height:1652" coordorigin="9698,7922" coordsize="2,1652">
              <v:shape style="position:absolute;left:9698;top:7922;width:2;height:1652" coordorigin="9698,7922" coordsize="0,1652" path="m9698,9574l9698,7922e" filled="false" stroked="true" strokeweight=".48pt" strokecolor="#fdfdfd">
                <v:path arrowok="t"/>
              </v:shape>
            </v:group>
            <v:group style="position:absolute;left:9770;top:7922;width:2;height:1652" coordorigin="9770,7922" coordsize="2,1652">
              <v:shape style="position:absolute;left:9770;top:7922;width:2;height:1652" coordorigin="9770,7922" coordsize="0,1652" path="m9770,9574l9770,7922e" filled="false" stroked="true" strokeweight=".48pt" strokecolor="#fdfdfd">
                <v:path arrowok="t"/>
              </v:shape>
            </v:group>
            <v:group style="position:absolute;left:9842;top:7922;width:2;height:1652" coordorigin="9842,7922" coordsize="2,1652">
              <v:shape style="position:absolute;left:9842;top:7922;width:2;height:1652" coordorigin="9842,7922" coordsize="0,1652" path="m9842,9574l9842,7922e" filled="false" stroked="true" strokeweight=".48pt" strokecolor="#fdfdfd">
                <v:path arrowok="t"/>
              </v:shape>
            </v:group>
            <v:group style="position:absolute;left:9914;top:7922;width:2;height:1652" coordorigin="9914,7922" coordsize="2,1652">
              <v:shape style="position:absolute;left:9914;top:7922;width:2;height:1652" coordorigin="9914,7922" coordsize="0,1652" path="m9914,9574l9914,7922e" filled="false" stroked="true" strokeweight=".48pt" strokecolor="#fdfdfd">
                <v:path arrowok="t"/>
              </v:shape>
            </v:group>
            <v:group style="position:absolute;left:9986;top:7654;width:2;height:2192" coordorigin="9986,7654" coordsize="2,2192">
              <v:shape style="position:absolute;left:9986;top:7654;width:2;height:2192" coordorigin="9986,7654" coordsize="0,2192" path="m9986,9845l9986,7654e" filled="false" stroked="true" strokeweight=".48pt" strokecolor="#fdfdfd">
                <v:path arrowok="t"/>
              </v:shape>
            </v:group>
            <v:group style="position:absolute;left:10058;top:9367;width:2;height:478" coordorigin="10058,9367" coordsize="2,478">
              <v:shape style="position:absolute;left:10058;top:9367;width:2;height:478" coordorigin="10058,9367" coordsize="0,478" path="m10058,9845l10058,9367e" filled="false" stroked="true" strokeweight=".48pt" strokecolor="#fdfdfd">
                <v:path arrowok="t"/>
              </v:shape>
            </v:group>
            <v:group style="position:absolute;left:10058;top:7654;width:2;height:552" coordorigin="10058,7654" coordsize="2,552">
              <v:shape style="position:absolute;left:10058;top:7654;width:2;height:552" coordorigin="10058,7654" coordsize="0,552" path="m10058,8206l10058,7654e" filled="false" stroked="true" strokeweight=".48pt" strokecolor="#fdfdfd">
                <v:path arrowok="t"/>
              </v:shape>
            </v:group>
            <v:group style="position:absolute;left:10058;top:8513;width:2;height:588" coordorigin="10058,8513" coordsize="2,588">
              <v:shape style="position:absolute;left:10058;top:8513;width:2;height:588" coordorigin="10058,8513" coordsize="0,588" path="m10058,9101l10058,8513e" filled="false" stroked="true" strokeweight=".48pt" strokecolor="#fdfdfd">
                <v:path arrowok="t"/>
              </v:shape>
            </v:group>
            <v:group style="position:absolute;left:10130;top:9367;width:2;height:478" coordorigin="10130,9367" coordsize="2,478">
              <v:shape style="position:absolute;left:10130;top:9367;width:2;height:478" coordorigin="10130,9367" coordsize="0,478" path="m10130,9845l10130,9367e" filled="false" stroked="true" strokeweight=".48pt" strokecolor="#fdfdfd">
                <v:path arrowok="t"/>
              </v:shape>
            </v:group>
            <v:group style="position:absolute;left:10130;top:7654;width:2;height:552" coordorigin="10130,7654" coordsize="2,552">
              <v:shape style="position:absolute;left:10130;top:7654;width:2;height:552" coordorigin="10130,7654" coordsize="0,552" path="m10130,8206l10130,7654e" filled="false" stroked="true" strokeweight=".48pt" strokecolor="#fdfdfd">
                <v:path arrowok="t"/>
              </v:shape>
            </v:group>
            <v:group style="position:absolute;left:10130;top:8513;width:2;height:588" coordorigin="10130,8513" coordsize="2,588">
              <v:shape style="position:absolute;left:10130;top:8513;width:2;height:588" coordorigin="10130,8513" coordsize="0,588" path="m10130,9101l10130,8513e" filled="false" stroked="true" strokeweight=".48pt" strokecolor="#fdfdfd">
                <v:path arrowok="t"/>
              </v:shape>
            </v:group>
            <v:group style="position:absolute;left:10202;top:9367;width:2;height:478" coordorigin="10202,9367" coordsize="2,478">
              <v:shape style="position:absolute;left:10202;top:9367;width:2;height:478" coordorigin="10202,9367" coordsize="0,478" path="m10202,9845l10202,9367e" filled="false" stroked="true" strokeweight=".48pt" strokecolor="#fdfdfd">
                <v:path arrowok="t"/>
              </v:shape>
            </v:group>
            <v:group style="position:absolute;left:10202;top:7654;width:2;height:552" coordorigin="10202,7654" coordsize="2,552">
              <v:shape style="position:absolute;left:10202;top:7654;width:2;height:552" coordorigin="10202,7654" coordsize="0,552" path="m10202,8206l10202,7654e" filled="false" stroked="true" strokeweight=".48pt" strokecolor="#fdfdfd">
                <v:path arrowok="t"/>
              </v:shape>
            </v:group>
            <v:group style="position:absolute;left:10202;top:8513;width:2;height:588" coordorigin="10202,8513" coordsize="2,588">
              <v:shape style="position:absolute;left:10202;top:8513;width:2;height:588" coordorigin="10202,8513" coordsize="0,588" path="m10202,9101l10202,8513e" filled="false" stroked="true" strokeweight=".48pt" strokecolor="#fdfdfd">
                <v:path arrowok="t"/>
              </v:shape>
            </v:group>
            <v:group style="position:absolute;left:10274;top:9367;width:2;height:24" coordorigin="10274,9367" coordsize="2,24">
              <v:shape style="position:absolute;left:10274;top:9367;width:2;height:24" coordorigin="10274,9367" coordsize="0,24" path="m10274,9391l10274,9367e" filled="false" stroked="true" strokeweight=".48pt" strokecolor="#fdfdfd">
                <v:path arrowok="t"/>
              </v:shape>
            </v:group>
            <v:group style="position:absolute;left:10274;top:8105;width:2;height:101" coordorigin="10274,8105" coordsize="2,101">
              <v:shape style="position:absolute;left:10274;top:8105;width:2;height:101" coordorigin="10274,8105" coordsize="0,101" path="m10274,8206l10274,8105e" filled="false" stroked="true" strokeweight=".48pt" strokecolor="#fdfdfd">
                <v:path arrowok="t"/>
              </v:shape>
            </v:group>
            <v:group style="position:absolute;left:10274;top:8513;width:2;height:588" coordorigin="10274,8513" coordsize="2,588">
              <v:shape style="position:absolute;left:10274;top:8513;width:2;height:588" coordorigin="10274,8513" coordsize="0,588" path="m10274,9101l10274,8513e" filled="false" stroked="true" strokeweight=".48pt" strokecolor="#fdfdfd">
                <v:path arrowok="t"/>
              </v:shape>
            </v:group>
            <v:group style="position:absolute;left:10343;top:9367;width:2;height:24" coordorigin="10343,9367" coordsize="2,24">
              <v:shape style="position:absolute;left:10343;top:9367;width:2;height:24" coordorigin="10343,9367" coordsize="0,24" path="m10343,9391l10343,9367e" filled="false" stroked="true" strokeweight=".48pt" strokecolor="#fdfdfd">
                <v:path arrowok="t"/>
              </v:shape>
            </v:group>
            <v:group style="position:absolute;left:10343;top:8105;width:2;height:101" coordorigin="10343,8105" coordsize="2,101">
              <v:shape style="position:absolute;left:10343;top:8105;width:2;height:101" coordorigin="10343,8105" coordsize="0,101" path="m10343,8206l10343,8105e" filled="false" stroked="true" strokeweight=".48pt" strokecolor="#fdfdfd">
                <v:path arrowok="t"/>
              </v:shape>
            </v:group>
            <v:group style="position:absolute;left:10343;top:8513;width:2;height:588" coordorigin="10343,8513" coordsize="2,588">
              <v:shape style="position:absolute;left:10343;top:8513;width:2;height:588" coordorigin="10343,8513" coordsize="0,588" path="m10343,9101l10343,8513e" filled="false" stroked="true" strokeweight=".48pt" strokecolor="#fdfdfd">
                <v:path arrowok="t"/>
              </v:shape>
            </v:group>
            <v:group style="position:absolute;left:10415;top:9367;width:2;height:24" coordorigin="10415,9367" coordsize="2,24">
              <v:shape style="position:absolute;left:10415;top:9367;width:2;height:24" coordorigin="10415,9367" coordsize="0,24" path="m10415,9391l10415,9367e" filled="false" stroked="true" strokeweight=".48pt" strokecolor="#fdfdfd">
                <v:path arrowok="t"/>
              </v:shape>
            </v:group>
            <v:group style="position:absolute;left:10415;top:8105;width:2;height:101" coordorigin="10415,8105" coordsize="2,101">
              <v:shape style="position:absolute;left:10415;top:8105;width:2;height:101" coordorigin="10415,8105" coordsize="0,101" path="m10415,8206l10415,8105e" filled="false" stroked="true" strokeweight=".48pt" strokecolor="#fdfdfd">
                <v:path arrowok="t"/>
              </v:shape>
            </v:group>
            <v:group style="position:absolute;left:10415;top:8513;width:2;height:588" coordorigin="10415,8513" coordsize="2,588">
              <v:shape style="position:absolute;left:10415;top:8513;width:2;height:588" coordorigin="10415,8513" coordsize="0,588" path="m10415,9101l10415,8513e" filled="false" stroked="true" strokeweight=".48pt" strokecolor="#fdfdfd">
                <v:path arrowok="t"/>
              </v:shape>
            </v:group>
            <v:group style="position:absolute;left:10487;top:9367;width:2;height:24" coordorigin="10487,9367" coordsize="2,24">
              <v:shape style="position:absolute;left:10487;top:9367;width:2;height:24" coordorigin="10487,9367" coordsize="0,24" path="m10487,9391l10487,9367e" filled="false" stroked="true" strokeweight=".48pt" strokecolor="#fdfdfd">
                <v:path arrowok="t"/>
              </v:shape>
            </v:group>
            <v:group style="position:absolute;left:10487;top:8105;width:2;height:101" coordorigin="10487,8105" coordsize="2,101">
              <v:shape style="position:absolute;left:10487;top:8105;width:2;height:101" coordorigin="10487,8105" coordsize="0,101" path="m10487,8206l10487,8105e" filled="false" stroked="true" strokeweight=".48pt" strokecolor="#fdfdfd">
                <v:path arrowok="t"/>
              </v:shape>
            </v:group>
            <v:group style="position:absolute;left:10487;top:8513;width:2;height:588" coordorigin="10487,8513" coordsize="2,588">
              <v:shape style="position:absolute;left:10487;top:8513;width:2;height:588" coordorigin="10487,8513" coordsize="0,588" path="m10487,9101l10487,8513e" filled="false" stroked="true" strokeweight=".48pt" strokecolor="#fdfdfd">
                <v:path arrowok="t"/>
              </v:shape>
            </v:group>
            <v:group style="position:absolute;left:10559;top:8105;width:2;height:1287" coordorigin="10559,8105" coordsize="2,1287">
              <v:shape style="position:absolute;left:10559;top:8105;width:2;height:1287" coordorigin="10559,8105" coordsize="0,1287" path="m10559,8105l10559,9391e" filled="false" stroked="true" strokeweight=".48pt" strokecolor="#fdfdfd">
                <v:path arrowok="t"/>
              </v:shape>
            </v:group>
            <v:group style="position:absolute;left:10631;top:8105;width:2;height:1287" coordorigin="10631,8105" coordsize="2,1287">
              <v:shape style="position:absolute;left:10631;top:8105;width:2;height:1287" coordorigin="10631,8105" coordsize="0,1287" path="m10631,8105l10631,9391e" filled="false" stroked="true" strokeweight=".48pt" strokecolor="#fdfdfd">
                <v:path arrowok="t"/>
              </v:shape>
            </v:group>
            <v:group style="position:absolute;left:10703;top:8105;width:2;height:1287" coordorigin="10703,8105" coordsize="2,1287">
              <v:shape style="position:absolute;left:10703;top:8105;width:2;height:1287" coordorigin="10703,8105" coordsize="0,1287" path="m10703,8105l10703,9391e" filled="false" stroked="true" strokeweight=".48pt" strokecolor="#fdfdfd">
                <v:path arrowok="t"/>
              </v:shape>
            </v:group>
            <v:group style="position:absolute;left:10775;top:8105;width:2;height:1287" coordorigin="10775,8105" coordsize="2,1287">
              <v:shape style="position:absolute;left:10775;top:8105;width:2;height:1287" coordorigin="10775,8105" coordsize="0,1287" path="m10775,9391l10775,8105e" filled="false" stroked="true" strokeweight=".48pt" strokecolor="#fdfdfd">
                <v:path arrowok="t"/>
              </v:shape>
            </v:group>
            <v:group style="position:absolute;left:10847;top:8863;width:2;height:528" coordorigin="10847,8863" coordsize="2,528">
              <v:shape style="position:absolute;left:10847;top:8863;width:2;height:528" coordorigin="10847,8863" coordsize="0,528" path="m10847,9391l10847,8863e" filled="false" stroked="true" strokeweight=".48pt" strokecolor="#fdfdfd">
                <v:path arrowok="t"/>
              </v:shape>
            </v:group>
            <v:group style="position:absolute;left:10847;top:8105;width:2;height:216" coordorigin="10847,8105" coordsize="2,216">
              <v:shape style="position:absolute;left:10847;top:8105;width:2;height:216" coordorigin="10847,8105" coordsize="0,216" path="m10847,8321l10847,8105e" filled="false" stroked="true" strokeweight=".48pt" strokecolor="#fdfdfd">
                <v:path arrowok="t"/>
              </v:shape>
            </v:group>
            <v:group style="position:absolute;left:10919;top:8863;width:2;height:528" coordorigin="10919,8863" coordsize="2,528">
              <v:shape style="position:absolute;left:10919;top:8863;width:2;height:528" coordorigin="10919,8863" coordsize="0,528" path="m10919,9391l10919,8863e" filled="false" stroked="true" strokeweight=".48pt" strokecolor="#fdfdfd">
                <v:path arrowok="t"/>
              </v:shape>
            </v:group>
            <v:group style="position:absolute;left:10919;top:8105;width:2;height:216" coordorigin="10919,8105" coordsize="2,216">
              <v:shape style="position:absolute;left:10919;top:8105;width:2;height:216" coordorigin="10919,8105" coordsize="0,216" path="m10919,8321l10919,8105e" filled="false" stroked="true" strokeweight=".48pt" strokecolor="#fdfdfd">
                <v:path arrowok="t"/>
              </v:shape>
            </v:group>
            <v:group style="position:absolute;left:10991;top:8863;width:2;height:528" coordorigin="10991,8863" coordsize="2,528">
              <v:shape style="position:absolute;left:10991;top:8863;width:2;height:528" coordorigin="10991,8863" coordsize="0,528" path="m10991,9391l10991,8863e" filled="false" stroked="true" strokeweight=".48pt" strokecolor="#fdfdfd">
                <v:path arrowok="t"/>
              </v:shape>
            </v:group>
            <v:group style="position:absolute;left:10991;top:8105;width:2;height:216" coordorigin="10991,8105" coordsize="2,216">
              <v:shape style="position:absolute;left:10991;top:8105;width:2;height:216" coordorigin="10991,8105" coordsize="0,216" path="m10991,8321l10991,8105e" filled="false" stroked="true" strokeweight=".48pt" strokecolor="#fdfdfd">
                <v:path arrowok="t"/>
              </v:shape>
            </v:group>
            <v:group style="position:absolute;left:11063;top:8863;width:2;height:528" coordorigin="11063,8863" coordsize="2,528">
              <v:shape style="position:absolute;left:11063;top:8863;width:2;height:528" coordorigin="11063,8863" coordsize="0,528" path="m11063,9391l11063,8863e" filled="false" stroked="true" strokeweight=".48pt" strokecolor="#fdfdfd">
                <v:path arrowok="t"/>
              </v:shape>
            </v:group>
            <v:group style="position:absolute;left:11063;top:8105;width:2;height:216" coordorigin="11063,8105" coordsize="2,216">
              <v:shape style="position:absolute;left:11063;top:8105;width:2;height:216" coordorigin="11063,8105" coordsize="0,216" path="m11063,8321l11063,8105e" filled="false" stroked="true" strokeweight=".48pt" strokecolor="#fdfdfd">
                <v:path arrowok="t"/>
              </v:shape>
            </v:group>
            <v:group style="position:absolute;left:11135;top:8863;width:2;height:528" coordorigin="11135,8863" coordsize="2,528">
              <v:shape style="position:absolute;left:11135;top:8863;width:2;height:528" coordorigin="11135,8863" coordsize="0,528" path="m11135,9391l11135,8863e" filled="false" stroked="true" strokeweight=".48pt" strokecolor="#fdfdfd">
                <v:path arrowok="t"/>
              </v:shape>
            </v:group>
            <v:group style="position:absolute;left:11135;top:8105;width:2;height:216" coordorigin="11135,8105" coordsize="2,216">
              <v:shape style="position:absolute;left:11135;top:8105;width:2;height:216" coordorigin="11135,8105" coordsize="0,216" path="m11135,8321l11135,8105e" filled="false" stroked="true" strokeweight=".48pt" strokecolor="#fdfdfd">
                <v:path arrowok="t"/>
              </v:shape>
            </v:group>
            <v:group style="position:absolute;left:5555;top:6708;width:2;height:3164" coordorigin="5555,6708" coordsize="2,3164">
              <v:shape style="position:absolute;left:5555;top:6708;width:2;height:3164" coordorigin="5555,6708" coordsize="0,3164" path="m5555,9871l5555,6708e" filled="false" stroked="true" strokeweight=".12pt" strokecolor="#000000">
                <v:path arrowok="t"/>
              </v:shape>
            </v:group>
            <v:group style="position:absolute;left:4845;top:6590;width:6586;height:2" coordorigin="4845,6590" coordsize="6586,2">
              <v:shape style="position:absolute;left:4845;top:6590;width:6586;height:2" coordorigin="4845,6590" coordsize="6586,0" path="m4845,6590l11430,6590e" filled="false" stroked="true" strokeweight=".12pt" strokecolor="#000000">
                <v:path arrowok="t"/>
              </v:shape>
            </v:group>
            <v:group style="position:absolute;left:5692;top:6725;width:2038;height:2" coordorigin="5692,6725" coordsize="2038,2">
              <v:shape style="position:absolute;left:5692;top:6725;width:2038;height:2" coordorigin="5692,6725" coordsize="2038,0" path="m5692,6725l7730,6725e" filled="false" stroked="true" strokeweight=".12pt" strokecolor="#000000">
                <v:path arrowok="t"/>
              </v:shape>
            </v:group>
            <v:group style="position:absolute;left:11286;top:6708;width:135;height:2" coordorigin="11286,6708" coordsize="135,2">
              <v:shape style="position:absolute;left:11286;top:6708;width:135;height:2" coordorigin="11286,6708" coordsize="135,0" path="m11286,6708l11421,6708e" filled="false" stroked="true" strokeweight=".12pt" strokecolor="#000000">
                <v:path arrowok="t"/>
              </v:shape>
            </v:group>
            <v:group style="position:absolute;left:11150;top:7651;width:2;height:2194" coordorigin="11150,7651" coordsize="2,2194">
              <v:shape style="position:absolute;left:11150;top:7651;width:2;height:2194" coordorigin="11150,7651" coordsize="0,2194" path="m11150,7651l11150,9845e" filled="false" stroked="true" strokeweight=".12pt" strokecolor="#000000">
                <v:path arrowok="t"/>
              </v:shape>
            </v:group>
            <v:group style="position:absolute;left:5685;top:6720;width:2050;height:32" coordorigin="5685,6720" coordsize="2050,32">
              <v:shape style="position:absolute;left:5685;top:6720;width:2050;height:32" coordorigin="5685,6720" coordsize="2050,32" path="m5685,6751l5685,6720,7734,6720e" filled="false" stroked="true" strokeweight=".12pt" strokecolor="#000000">
                <v:path arrowok="t"/>
              </v:shape>
            </v:group>
            <v:group style="position:absolute;left:5908;top:6698;width:5513;height:2" coordorigin="5908,6698" coordsize="5513,2">
              <v:shape style="position:absolute;left:5908;top:6698;width:5513;height:2" coordorigin="5908,6698" coordsize="5513,0" path="m5908,6698l11421,6698e" filled="false" stroked="true" strokeweight=".12pt" strokecolor="#000000">
                <v:path arrowok="t"/>
              </v:shape>
            </v:group>
            <v:group style="position:absolute;left:11157;top:7646;width:2;height:677" coordorigin="11157,7646" coordsize="2,677">
              <v:shape style="position:absolute;left:11157;top:7646;width:2;height:677" coordorigin="11157,7646" coordsize="0,677" path="m11157,7646l11157,7800,11157,8323e" filled="false" stroked="true" strokeweight=".12pt" strokecolor="#000000">
                <v:path arrowok="t"/>
              </v:shape>
            </v:group>
            <v:group style="position:absolute;left:11157;top:8830;width:2;height:123" coordorigin="11157,8830" coordsize="2,123">
              <v:shape style="position:absolute;left:11157;top:8830;width:2;height:123" coordorigin="11157,8830" coordsize="0,123" path="m11157,8830l11157,8952e" filled="false" stroked="true" strokeweight=".12pt" strokecolor="#000000">
                <v:path arrowok="t"/>
              </v:shape>
            </v:group>
            <v:group style="position:absolute;left:11157;top:9461;width:2;height:411" coordorigin="11157,9461" coordsize="2,411">
              <v:shape style="position:absolute;left:11157;top:9461;width:2;height:411" coordorigin="11157,9461" coordsize="0,411" path="m11157,9461l11157,9871e" filled="false" stroked="true" strokeweight=".12pt" strokecolor="#000000">
                <v:path arrowok="t"/>
              </v:shape>
            </v:group>
            <v:group style="position:absolute;left:5666;top:6698;width:2;height:53" coordorigin="5666,6698" coordsize="2,53">
              <v:shape style="position:absolute;left:5666;top:6698;width:2;height:53" coordorigin="5666,6698" coordsize="0,53" path="m5666,6751l5666,6698e" filled="false" stroked="true" strokeweight=".12pt" strokecolor="#000000">
                <v:path arrowok="t"/>
              </v:shape>
            </v:group>
            <v:group style="position:absolute;left:4845;top:6698;width:754;height:2" coordorigin="4845,6698" coordsize="754,2">
              <v:shape style="position:absolute;left:4845;top:6698;width:754;height:2" coordorigin="4845,6698" coordsize="754,0" path="m4845,6698l5598,6698e" filled="false" stroked="true" strokeweight=".12pt" strokecolor="#000000">
                <v:path arrowok="t"/>
              </v:shape>
            </v:group>
            <v:group style="position:absolute;left:5666;top:6698;width:12;height:2" coordorigin="5666,6698" coordsize="12,2">
              <v:shape style="position:absolute;left:5666;top:6698;width:12;height:2" coordorigin="5666,6698" coordsize="12,0" path="m5666,6698l5678,6698e" filled="false" stroked="true" strokeweight=".12pt" strokecolor="#000000">
                <v:path arrowok="t"/>
              </v:shape>
            </v:group>
            <v:group style="position:absolute;left:11176;top:6698;width:2;height:1625" coordorigin="11176,6698" coordsize="2,1625">
              <v:shape style="position:absolute;left:11176;top:6698;width:2;height:1625" coordorigin="11176,6698" coordsize="0,1625" path="m11176,6698l11176,8323e" filled="false" stroked="true" strokeweight=".12pt" strokecolor="#000000">
                <v:path arrowok="t"/>
              </v:shape>
            </v:group>
            <v:group style="position:absolute;left:11176;top:8830;width:2;height:123" coordorigin="11176,8830" coordsize="2,123">
              <v:shape style="position:absolute;left:11176;top:8830;width:2;height:123" coordorigin="11176,8830" coordsize="0,123" path="m11176,8830l11176,8952e" filled="false" stroked="true" strokeweight=".12pt" strokecolor="#000000">
                <v:path arrowok="t"/>
              </v:shape>
            </v:group>
            <v:group style="position:absolute;left:11176;top:9461;width:2;height:411" coordorigin="11176,9461" coordsize="2,411">
              <v:shape style="position:absolute;left:11176;top:9461;width:2;height:411" coordorigin="11176,9461" coordsize="0,411" path="m11176,9461l11176,9871e" filled="false" stroked="true" strokeweight=".12pt" strokecolor="#000000">
                <v:path arrowok="t"/>
              </v:shape>
            </v:group>
            <v:group style="position:absolute;left:5598;top:9818;width:2;height:118" coordorigin="5598,9818" coordsize="2,118">
              <v:shape style="position:absolute;left:5598;top:9818;width:2;height:118" coordorigin="5598,9818" coordsize="0,118" path="m5598,9818l5598,9936e" filled="false" stroked="true" strokeweight=".12pt" strokecolor="#000000">
                <v:path arrowok="t"/>
              </v:shape>
            </v:group>
            <v:group style="position:absolute;left:5598;top:6634;width:2;height:118" coordorigin="5598,6634" coordsize="2,118">
              <v:shape style="position:absolute;left:5598;top:6634;width:2;height:118" coordorigin="5598,6634" coordsize="0,118" path="m5598,6751l5598,6634e" filled="false" stroked="true" strokeweight=".12pt" strokecolor="#000000">
                <v:path arrowok="t"/>
              </v:shape>
            </v:group>
            <v:group style="position:absolute;left:4854;top:6626;width:6567;height:2" coordorigin="4854,6626" coordsize="6567,2">
              <v:shape style="position:absolute;left:4854;top:6626;width:6567;height:2" coordorigin="4854,6626" coordsize="6567,0" path="m4854,6626l11421,6626e" filled="false" stroked="true" strokeweight=".84pt" strokecolor="#000000">
                <v:path arrowok="t"/>
              </v:shape>
            </v:group>
            <v:group style="position:absolute;left:11243;top:6698;width:2;height:1625" coordorigin="11243,6698" coordsize="2,1625">
              <v:shape style="position:absolute;left:11243;top:6698;width:2;height:1625" coordorigin="11243,6698" coordsize="0,1625" path="m11243,6698l11243,7800,11243,8323e" filled="false" stroked="true" strokeweight=".12pt" strokecolor="#000000">
                <v:path arrowok="t"/>
              </v:shape>
            </v:group>
            <v:group style="position:absolute;left:11243;top:8830;width:2;height:123" coordorigin="11243,8830" coordsize="2,123">
              <v:shape style="position:absolute;left:11243;top:8830;width:2;height:123" coordorigin="11243,8830" coordsize="0,123" path="m11243,8830l11243,8952e" filled="false" stroked="true" strokeweight=".12pt" strokecolor="#000000">
                <v:path arrowok="t"/>
              </v:shape>
            </v:group>
            <v:group style="position:absolute;left:11243;top:9461;width:2;height:411" coordorigin="11243,9461" coordsize="2,411">
              <v:shape style="position:absolute;left:11243;top:9461;width:2;height:411" coordorigin="11243,9461" coordsize="0,411" path="m11243,9461l11243,9871e" filled="false" stroked="true" strokeweight=".12pt" strokecolor="#000000">
                <v:path arrowok="t"/>
              </v:shape>
            </v:group>
            <v:group style="position:absolute;left:5595;top:9845;width:3;height:2" coordorigin="5595,9845" coordsize="3,2">
              <v:shape style="position:absolute;left:5595;top:9845;width:3;height:2" coordorigin="5595,9845" coordsize="3,0" path="m5595,9845l5597,9845e" filled="false" stroked="true" strokeweight="2.64pt" strokecolor="#000000">
                <v:path arrowok="t"/>
              </v:shape>
            </v:group>
            <v:group style="position:absolute;left:5596;top:6634;width:2;height:118" coordorigin="5596,6634" coordsize="2,118">
              <v:shape style="position:absolute;left:5596;top:6634;width:2;height:118" coordorigin="5596,6634" coordsize="0,118" path="m5596,6751l5596,6634e" filled="false" stroked="true" strokeweight=".12pt" strokecolor="#000000">
                <v:path arrowok="t"/>
              </v:shape>
            </v:group>
            <v:group style="position:absolute;left:11246;top:6698;width:2;height:1625" coordorigin="11246,6698" coordsize="2,1625">
              <v:shape style="position:absolute;left:11246;top:6698;width:2;height:1625" coordorigin="11246,6698" coordsize="0,1625" path="m11246,6698l11246,7800,11246,8323e" filled="false" stroked="true" strokeweight=".12pt" strokecolor="#000000">
                <v:path arrowok="t"/>
              </v:shape>
            </v:group>
            <v:group style="position:absolute;left:11246;top:8830;width:2;height:123" coordorigin="11246,8830" coordsize="2,123">
              <v:shape style="position:absolute;left:11246;top:8830;width:2;height:123" coordorigin="11246,8830" coordsize="0,123" path="m11246,8830l11246,8952e" filled="false" stroked="true" strokeweight=".12pt" strokecolor="#000000">
                <v:path arrowok="t"/>
              </v:shape>
            </v:group>
            <v:group style="position:absolute;left:11246;top:9461;width:2;height:411" coordorigin="11246,9461" coordsize="2,411">
              <v:shape style="position:absolute;left:11246;top:9461;width:2;height:411" coordorigin="11246,9461" coordsize="0,411" path="m11246,9461l11246,9871e" filled="false" stroked="true" strokeweight=".12pt" strokecolor="#000000">
                <v:path arrowok="t"/>
              </v:shape>
            </v:group>
            <v:group style="position:absolute;left:5586;top:9818;width:2;height:53" coordorigin="5586,9818" coordsize="2,53">
              <v:shape style="position:absolute;left:5586;top:9818;width:2;height:53" coordorigin="5586,9818" coordsize="0,53" path="m5586,9818l5586,9871e" filled="false" stroked="true" strokeweight=".12pt" strokecolor="#000000">
                <v:path arrowok="t"/>
              </v:shape>
            </v:group>
            <v:group style="position:absolute;left:5586;top:6698;width:2;height:53" coordorigin="5586,6698" coordsize="2,53">
              <v:shape style="position:absolute;left:5586;top:6698;width:2;height:53" coordorigin="5586,6698" coordsize="0,53" path="m5586,6751l5586,6698e" filled="false" stroked="true" strokeweight=".12pt" strokecolor="#000000">
                <v:path arrowok="t"/>
              </v:shape>
            </v:group>
            <v:group style="position:absolute;left:11255;top:6698;width:2;height:1625" coordorigin="11255,6698" coordsize="2,1625">
              <v:shape style="position:absolute;left:11255;top:6698;width:2;height:1625" coordorigin="11255,6698" coordsize="0,1625" path="m11255,6698l11255,7800,11255,8323e" filled="false" stroked="true" strokeweight=".12pt" strokecolor="#000000">
                <v:path arrowok="t"/>
              </v:shape>
            </v:group>
            <v:group style="position:absolute;left:11255;top:8830;width:2;height:123" coordorigin="11255,8830" coordsize="2,123">
              <v:shape style="position:absolute;left:11255;top:8830;width:2;height:123" coordorigin="11255,8830" coordsize="0,123" path="m11255,8830l11255,8952e" filled="false" stroked="true" strokeweight=".12pt" strokecolor="#000000">
                <v:path arrowok="t"/>
              </v:shape>
            </v:group>
            <v:group style="position:absolute;left:11255;top:9461;width:2;height:411" coordorigin="11255,9461" coordsize="2,411">
              <v:shape style="position:absolute;left:11255;top:9461;width:2;height:411" coordorigin="11255,9461" coordsize="0,411" path="m11255,9461l11255,9871e" filled="false" stroked="true" strokeweight=".12pt" strokecolor="#000000">
                <v:path arrowok="t"/>
              </v:shape>
            </v:group>
            <v:group style="position:absolute;left:5565;top:6708;width:2;height:44" coordorigin="5565,6708" coordsize="2,44">
              <v:shape style="position:absolute;left:5565;top:6708;width:2;height:44" coordorigin="5565,6708" coordsize="0,44" path="m5565,6751l5565,6708e" filled="false" stroked="true" strokeweight=".12pt" strokecolor="#000000">
                <v:path arrowok="t"/>
              </v:shape>
            </v:group>
            <v:group style="position:absolute;left:4854;top:6600;width:6567;height:2" coordorigin="4854,6600" coordsize="6567,2">
              <v:shape style="position:absolute;left:4854;top:6600;width:6567;height:2" coordorigin="4854,6600" coordsize="6567,0" path="m4854,6600l11421,6600e" filled="false" stroked="true" strokeweight=".12pt" strokecolor="#000000">
                <v:path arrowok="t"/>
              </v:shape>
            </v:group>
            <v:group style="position:absolute;left:11286;top:6698;width:2;height:3164" coordorigin="11286,6698" coordsize="2,3164">
              <v:shape style="position:absolute;left:11286;top:6698;width:2;height:3164" coordorigin="11286,6698" coordsize="0,3164" path="m11286,6698l11286,9862e" filled="false" stroked="true" strokeweight=".12pt" strokecolor="#000000">
                <v:path arrowok="t"/>
              </v:shape>
            </v:group>
            <v:group style="position:absolute;left:11277;top:6698;width:2;height:1625" coordorigin="11277,6698" coordsize="2,1625">
              <v:shape style="position:absolute;left:11277;top:6698;width:2;height:1625" coordorigin="11277,6698" coordsize="0,1625" path="m11277,6698l11277,7800,11277,8323e" filled="false" stroked="true" strokeweight=".12pt" strokecolor="#000000">
                <v:path arrowok="t"/>
              </v:shape>
            </v:group>
            <v:group style="position:absolute;left:11277;top:8830;width:2;height:123" coordorigin="11277,8830" coordsize="2,123">
              <v:shape style="position:absolute;left:11277;top:8830;width:2;height:123" coordorigin="11277,8830" coordsize="0,123" path="m11277,8830l11277,8952e" filled="false" stroked="true" strokeweight=".12pt" strokecolor="#000000">
                <v:path arrowok="t"/>
              </v:shape>
            </v:group>
            <v:group style="position:absolute;left:11277;top:9461;width:2;height:411" coordorigin="11277,9461" coordsize="2,411">
              <v:shape style="position:absolute;left:11277;top:9461;width:2;height:411" coordorigin="11277,9461" coordsize="0,411" path="m11277,9461l11277,9871e" filled="false" stroked="true" strokeweight=".12pt" strokecolor="#000000">
                <v:path arrowok="t"/>
              </v:shape>
            </v:group>
            <v:group style="position:absolute;left:4845;top:6708;width:720;height:2" coordorigin="4845,6708" coordsize="720,2">
              <v:shape style="position:absolute;left:4845;top:6708;width:720;height:2" coordorigin="4845,6708" coordsize="720,0" path="m4845,6708l5565,6708e" filled="false" stroked="true" strokeweight=".12pt" strokecolor="#000000">
                <v:path arrowok="t"/>
              </v:shape>
            </v:group>
            <v:group style="position:absolute;left:4850;top:6589;width:2;height:120" coordorigin="4850,6589" coordsize="2,120">
              <v:shape style="position:absolute;left:4850;top:6589;width:2;height:120" coordorigin="4850,6589" coordsize="0,120" path="m4850,6589l4850,6709e" filled="false" stroked="true" strokeweight=".7pt" strokecolor="#000000">
                <v:path arrowok="t"/>
              </v:shape>
            </v:group>
            <v:group style="position:absolute;left:4854;top:9979;width:6576;height:2" coordorigin="4854,9979" coordsize="6576,2">
              <v:shape style="position:absolute;left:4854;top:9979;width:6576;height:2" coordorigin="4854,9979" coordsize="6576,0" path="m4854,9979l7161,9979,11430,9979e" filled="false" stroked="true" strokeweight=".12pt" strokecolor="#000000">
                <v:path arrowok="t"/>
              </v:shape>
            </v:group>
            <v:group style="position:absolute;left:4854;top:9871;width:6567;height:2" coordorigin="4854,9871" coordsize="6567,2">
              <v:shape style="position:absolute;left:4854;top:9871;width:6567;height:2" coordorigin="4854,9871" coordsize="6567,0" path="m4854,9871l11421,9871e" filled="false" stroked="true" strokeweight=".12pt" strokecolor="#000000">
                <v:path arrowok="t"/>
              </v:shape>
            </v:group>
            <v:group style="position:absolute;left:4854;top:9943;width:6567;height:2" coordorigin="4854,9943" coordsize="6567,2">
              <v:shape style="position:absolute;left:4854;top:9943;width:6567;height:2" coordorigin="4854,9943" coordsize="6567,0" path="m4854,9943l11421,9943e" filled="false" stroked="true" strokeweight=".84pt" strokecolor="#000000">
                <v:path arrowok="t"/>
              </v:shape>
            </v:group>
            <v:group style="position:absolute;left:4854;top:9943;width:1143;height:2" coordorigin="4854,9943" coordsize="1143,2">
              <v:shape style="position:absolute;left:4854;top:9943;width:1143;height:2" coordorigin="4854,9943" coordsize="1143,0" path="m4854,9943l5997,9943e" filled="false" stroked="true" strokeweight=".84pt" strokecolor="#000000">
                <v:path arrowok="t"/>
              </v:shape>
            </v:group>
            <v:group style="position:absolute;left:11246;top:9936;width:176;height:2" coordorigin="11246,9936" coordsize="176,2">
              <v:shape style="position:absolute;left:11246;top:9936;width:176;height:2" coordorigin="11246,9936" coordsize="176,0" path="m11246,9936l11421,9936e" filled="false" stroked="true" strokeweight=".12pt" strokecolor="#000000">
                <v:path arrowok="t"/>
              </v:shape>
            </v:group>
            <v:group style="position:absolute;left:4854;top:9970;width:6567;height:2" coordorigin="4854,9970" coordsize="6567,2">
              <v:shape style="position:absolute;left:4854;top:9970;width:6567;height:2" coordorigin="4854,9970" coordsize="6567,0" path="m4854,9970l11421,9970e" filled="false" stroked="true" strokeweight=".12pt" strokecolor="#000000">
                <v:path arrowok="t"/>
              </v:shape>
            </v:group>
            <v:group style="position:absolute;left:4850;top:9860;width:2;height:120" coordorigin="4850,9860" coordsize="2,120">
              <v:shape style="position:absolute;left:4850;top:9860;width:2;height:120" coordorigin="4850,9860" coordsize="0,120" path="m4850,9860l4850,9980e" filled="false" stroked="true" strokeweight=".7pt" strokecolor="#000000">
                <v:path arrowok="t"/>
              </v:shape>
            </v:group>
            <v:group style="position:absolute;left:4845;top:6590;width:2;height:3389" coordorigin="4845,6590" coordsize="2,3389">
              <v:shape style="position:absolute;left:4845;top:6590;width:2;height:3389" coordorigin="4845,6590" coordsize="0,3389" path="m4845,6590l4845,9979e" filled="false" stroked="true" strokeweight=".12pt" strokecolor="#000000">
                <v:path arrowok="t"/>
              </v:shape>
            </v:group>
            <v:group style="position:absolute;left:5692;top:7663;width:2;height:2182" coordorigin="5692,7663" coordsize="2,2182">
              <v:shape style="position:absolute;left:5692;top:7663;width:2;height:2182" coordorigin="5692,7663" coordsize="0,2182" path="m5692,9845l5692,7663e" filled="false" stroked="true" strokeweight=".12pt" strokecolor="#000000">
                <v:path arrowok="t"/>
              </v:shape>
            </v:group>
            <v:group style="position:absolute;left:4425;top:6590;width:444;height:3389" coordorigin="4425,6590" coordsize="444,3389">
              <v:shape style="position:absolute;left:4425;top:6590;width:444;height:3389" coordorigin="4425,6590" coordsize="444,3389" path="m4869,6590l4425,6590,4425,9979,4869,9979e" filled="false" stroked="true" strokeweight=".12pt" strokecolor="#000000">
                <v:path arrowok="t"/>
              </v:shape>
            </v:group>
            <v:group style="position:absolute;left:5595;top:9845;width:3;height:2" coordorigin="5595,9845" coordsize="3,2">
              <v:shape style="position:absolute;left:5595;top:9845;width:3;height:2" coordorigin="5595,9845" coordsize="3,0" path="m5595,9845l5597,9845e" filled="false" stroked="true" strokeweight="2.64pt" strokecolor="#000000">
                <v:path arrowok="t"/>
              </v:shape>
            </v:group>
            <v:group style="position:absolute;left:5685;top:9818;width:2;height:32" coordorigin="5685,9818" coordsize="2,32">
              <v:shape style="position:absolute;left:5685;top:9818;width:2;height:32" coordorigin="5685,9818" coordsize="0,32" path="m5685,9818l5685,9850e" filled="false" stroked="true" strokeweight=".12pt" strokecolor="#000000">
                <v:path arrowok="t"/>
              </v:shape>
            </v:group>
            <v:group style="position:absolute;left:5666;top:9818;width:2;height:53" coordorigin="5666,9818" coordsize="2,53">
              <v:shape style="position:absolute;left:5666;top:9818;width:2;height:53" coordorigin="5666,9818" coordsize="0,53" path="m5666,9871l5666,9818e" filled="false" stroked="true" strokeweight=".12pt" strokecolor="#000000">
                <v:path arrowok="t"/>
              </v:shape>
            </v:group>
            <v:group style="position:absolute;left:5565;top:9818;width:2;height:53" coordorigin="5565,9818" coordsize="2,53">
              <v:shape style="position:absolute;left:5565;top:9818;width:2;height:53" coordorigin="5565,9818" coordsize="0,53" path="m5565,9871l5565,9818e" filled="false" stroked="true" strokeweight=".12pt" strokecolor="#000000">
                <v:path arrowok="t"/>
              </v:shape>
            </v:group>
            <v:group style="position:absolute;left:5555;top:6751;width:137;height:2" coordorigin="5555,6751" coordsize="137,2">
              <v:shape style="position:absolute;left:5555;top:6751;width:137;height:2" coordorigin="5555,6751" coordsize="137,0" path="m5555,6751l5692,6751e" filled="false" stroked="true" strokeweight=".12pt" strokecolor="#000000">
                <v:path arrowok="t"/>
              </v:shape>
            </v:group>
            <v:group style="position:absolute;left:11421;top:9862;width:2;height:108" coordorigin="11421,9862" coordsize="2,108">
              <v:shape style="position:absolute;left:11421;top:9862;width:2;height:108" coordorigin="11421,9862" coordsize="0,108" path="m11421,9970l11421,9862e" filled="false" stroked="true" strokeweight=".12pt" strokecolor="#000000">
                <v:path arrowok="t"/>
              </v:shape>
            </v:group>
            <v:group style="position:absolute;left:11294;top:6590;width:137;height:3389" coordorigin="11294,6590" coordsize="137,3389">
              <v:shape style="position:absolute;left:11294;top:6590;width:137;height:3389" coordorigin="11294,6590" coordsize="137,3389" path="m11430,9979l11430,6590,11294,6590e" filled="false" stroked="true" strokeweight=".12pt" strokecolor="#000000">
                <v:path arrowok="t"/>
              </v:shape>
            </v:group>
            <v:group style="position:absolute;left:11421;top:6590;width:10;height:118" coordorigin="11421,6590" coordsize="10,118">
              <v:shape style="position:absolute;left:11421;top:6590;width:10;height:118" coordorigin="11421,6590" coordsize="10,118" path="m11421,6698l11421,6708,11430,6708,11430,6590e" filled="false" stroked="true" strokeweight=".12pt" strokecolor="#000000">
                <v:path arrowok="t"/>
              </v:shape>
            </v:group>
            <v:group style="position:absolute;left:11421;top:6600;width:2;height:108" coordorigin="11421,6600" coordsize="2,108">
              <v:shape style="position:absolute;left:11421;top:6600;width:2;height:108" coordorigin="11421,6600" coordsize="0,108" path="m11421,6600l11421,6708e" filled="false" stroked="true" strokeweight=".12pt" strokecolor="#000000">
                <v:path arrowok="t"/>
              </v:shape>
            </v:group>
            <v:group style="position:absolute;left:7734;top:9845;width:3416;height:2" coordorigin="7734,9845" coordsize="3416,2">
              <v:shape style="position:absolute;left:7734;top:9845;width:3416;height:2" coordorigin="7734,9845" coordsize="3416,0" path="m7734,9845l11150,9845e" filled="false" stroked="true" strokeweight=".12pt" strokecolor="#000000">
                <v:path arrowok="t"/>
              </v:shape>
            </v:group>
            <v:group style="position:absolute;left:5692;top:6725;width:2038;height:3120" coordorigin="5692,6725" coordsize="2038,3120">
              <v:shape style="position:absolute;left:5692;top:6725;width:2038;height:3120" coordorigin="5692,6725" coordsize="2038,3120" path="m7730,9845l5692,9845,5692,6725,7730,6725e" filled="false" stroked="true" strokeweight=".12pt" strokecolor="#000000">
                <v:path arrowok="t"/>
              </v:shape>
            </v:group>
            <v:group style="position:absolute;left:4854;top:9862;width:2;height:2" coordorigin="4854,9862" coordsize="2,2">
              <v:shape style="position:absolute;left:4854;top:9862;width:2;height:2" coordorigin="4854,9862" coordsize="0,0" path="m4854,9862l4854,9862e" filled="false" stroked="true" strokeweight=".12pt" strokecolor="#000000">
                <v:path arrowok="t"/>
              </v:shape>
            </v:group>
            <v:group style="position:absolute;left:5596;top:9818;width:2;height:118" coordorigin="5596,9818" coordsize="2,118">
              <v:shape style="position:absolute;left:5596;top:9818;width:2;height:118" coordorigin="5596,9818" coordsize="0,118" path="m5596,9818l5596,9936e" filled="false" stroked="true" strokeweight=".12pt" strokecolor="#000000">
                <v:path arrowok="t"/>
              </v:shape>
            </v:group>
            <v:group style="position:absolute;left:11277;top:9862;width:154;height:2" coordorigin="11277,9862" coordsize="154,2">
              <v:shape style="position:absolute;left:11277;top:9862;width:154;height:2" coordorigin="11277,9862" coordsize="154,0" path="m11430,9862l11277,9862,11430,9862e" filled="false" stroked="true" strokeweight=".12pt" strokecolor="#000000">
                <v:path arrowok="t"/>
              </v:shape>
            </v:group>
            <v:group style="position:absolute;left:4845;top:9862;width:711;height:2" coordorigin="4845,9862" coordsize="711,2">
              <v:shape style="position:absolute;left:4845;top:9862;width:711;height:2" coordorigin="4845,9862" coordsize="711,0" path="m4845,9862l5555,9862e" filled="false" stroked="true" strokeweight=".12pt" strokecolor="#000000">
                <v:path arrowok="t"/>
              </v:shape>
            </v:group>
            <v:group style="position:absolute;left:5685;top:9850;width:5472;height:2" coordorigin="5685,9850" coordsize="5472,2">
              <v:shape style="position:absolute;left:5685;top:9850;width:5472;height:2" coordorigin="5685,9850" coordsize="5472,0" path="m5685,9850l11157,9850e" filled="false" stroked="true" strokeweight=".12pt" strokecolor="#000000">
                <v:path arrowok="t"/>
              </v:shape>
            </v:group>
            <v:group style="position:absolute;left:7781;top:6698;width:2;height:1307" coordorigin="7781,6698" coordsize="2,1307">
              <v:shape style="position:absolute;left:7781;top:6698;width:2;height:1307" coordorigin="7781,6698" coordsize="0,1307" path="m7781,6698l7781,8005e" filled="false" stroked="true" strokeweight=".48pt" strokecolor="#000000">
                <v:path arrowok="t"/>
              </v:shape>
            </v:group>
            <v:group style="position:absolute;left:7740;top:6698;width:2;height:2163" coordorigin="7740,6698" coordsize="2,2163">
              <v:shape style="position:absolute;left:7740;top:6698;width:2;height:2163" coordorigin="7740,6698" coordsize="0,2163" path="m7740,6698l7740,8861e" filled="false" stroked="true" strokeweight=".72pt" strokecolor="#000000">
                <v:path arrowok="t"/>
              </v:shape>
            </v:group>
            <v:group style="position:absolute;left:7784;top:7282;width:3;height:725" coordorigin="7784,7282" coordsize="3,725">
              <v:shape style="position:absolute;left:7784;top:7282;width:3;height:725" coordorigin="7784,7282" coordsize="3,725" path="m7784,8006l7786,8006,7786,7282,7784,7282,7784,8006xe" filled="true" fillcolor="#000000" stroked="false">
                <v:path arrowok="t"/>
                <v:fill type="solid"/>
              </v:shape>
            </v:group>
            <v:group style="position:absolute;left:7730;top:6725;width:2;height:1282" coordorigin="7730,6725" coordsize="2,1282">
              <v:shape style="position:absolute;left:7730;top:6725;width:2;height:1282" coordorigin="7730,6725" coordsize="0,1282" path="m7730,6725l7730,8006e" filled="false" stroked="true" strokeweight=".12pt" strokecolor="#000000">
                <v:path arrowok="t"/>
              </v:shape>
            </v:group>
            <v:group style="position:absolute;left:7785;top:7918;width:351;height:2" coordorigin="7785,7918" coordsize="351,2">
              <v:shape style="position:absolute;left:7785;top:7918;width:351;height:2" coordorigin="7785,7918" coordsize="351,0" path="m7785,7918l8135,7918e" filled="false" stroked="true" strokeweight=".12pt" strokecolor="#000000">
                <v:path arrowok="t"/>
              </v:shape>
            </v:group>
            <v:group style="position:absolute;left:8514;top:8002;width:94;height:2" coordorigin="8514,8002" coordsize="94,2">
              <v:shape style="position:absolute;left:8514;top:8002;width:94;height:2" coordorigin="8514,8002" coordsize="94,0" path="m8514,8002l8608,8002e" filled="false" stroked="true" strokeweight=".12pt" strokecolor="#000000">
                <v:path arrowok="t"/>
              </v:shape>
            </v:group>
            <v:group style="position:absolute;left:9026;top:8002;width:315;height:2" coordorigin="9026,8002" coordsize="315,2">
              <v:shape style="position:absolute;left:9026;top:8002;width:315;height:2" coordorigin="9026,8002" coordsize="315,0" path="m9026,8002l9340,8002e" filled="false" stroked="true" strokeweight=".12pt" strokecolor="#000000">
                <v:path arrowok="t"/>
              </v:shape>
            </v:group>
            <v:group style="position:absolute;left:8558;top:7958;width:51;height:2" coordorigin="8558,7958" coordsize="51,2">
              <v:shape style="position:absolute;left:8558;top:7958;width:51;height:2" coordorigin="8558,7958" coordsize="51,0" path="m8558,7958l8608,7958e" filled="false" stroked="true" strokeweight=".12pt" strokecolor="#000000">
                <v:path arrowok="t"/>
              </v:shape>
            </v:group>
            <v:group style="position:absolute;left:9026;top:7958;width:315;height:2" coordorigin="9026,7958" coordsize="315,2">
              <v:shape style="position:absolute;left:9026;top:7958;width:315;height:2" coordorigin="9026,7958" coordsize="315,0" path="m9026,7958l9340,7958e" filled="false" stroked="true" strokeweight=".12pt" strokecolor="#000000">
                <v:path arrowok="t"/>
              </v:shape>
            </v:group>
            <v:group style="position:absolute;left:8562;top:7951;width:46;height:2" coordorigin="8562,7951" coordsize="46,2">
              <v:shape style="position:absolute;left:8562;top:7951;width:46;height:2" coordorigin="8562,7951" coordsize="46,0" path="m8562,7951l8608,7951e" filled="false" stroked="true" strokeweight=".12pt" strokecolor="#000000">
                <v:path arrowok="t"/>
              </v:shape>
            </v:group>
            <v:group style="position:absolute;left:9026;top:7951;width:308;height:2" coordorigin="9026,7951" coordsize="308,2">
              <v:shape style="position:absolute;left:9026;top:7951;width:308;height:2" coordorigin="9026,7951" coordsize="308,0" path="m9026,7951l9333,7951e" filled="false" stroked="true" strokeweight=".12pt" strokecolor="#000000">
                <v:path arrowok="t"/>
              </v:shape>
            </v:group>
            <v:group style="position:absolute;left:8507;top:8006;width:101;height:2" coordorigin="8507,8006" coordsize="101,2">
              <v:shape style="position:absolute;left:8507;top:8006;width:101;height:2" coordorigin="8507,8006" coordsize="101,0" path="m8507,8006l8608,8006e" filled="false" stroked="true" strokeweight=".12pt" strokecolor="#000000">
                <v:path arrowok="t"/>
              </v:shape>
            </v:group>
            <v:group style="position:absolute;left:9026;top:8006;width:308;height:2" coordorigin="9026,8006" coordsize="308,2">
              <v:shape style="position:absolute;left:9026;top:8006;width:308;height:2" coordorigin="9026,8006" coordsize="308,0" path="m9026,8006l9333,8006e" filled="false" stroked="true" strokeweight=".12pt" strokecolor="#000000">
                <v:path arrowok="t"/>
              </v:shape>
            </v:group>
            <v:group style="position:absolute;left:7730;top:8006;width:363;height:855" coordorigin="7730,8006" coordsize="363,855">
              <v:shape style="position:absolute;left:7730;top:8006;width:363;height:855" coordorigin="7730,8006" coordsize="363,855" path="m8092,8006l7730,8006,7730,8861e" filled="false" stroked="true" strokeweight=".12pt" strokecolor="#000000">
                <v:path arrowok="t"/>
              </v:shape>
            </v:group>
            <v:group style="position:absolute;left:7730;top:8621;width:2;height:228" coordorigin="7730,8621" coordsize="2,228">
              <v:shape style="position:absolute;left:7730;top:8621;width:2;height:228" coordorigin="7730,8621" coordsize="0,228" path="m7730,8666l7730,8621,7730,8849e" filled="false" stroked="true" strokeweight=".12pt" strokecolor="#000000">
                <v:path arrowok="t"/>
              </v:shape>
            </v:group>
            <v:group style="position:absolute;left:7785;top:7282;width:723;height:725" coordorigin="7785,7282" coordsize="723,725">
              <v:shape style="position:absolute;left:7785;top:7282;width:723;height:725" coordorigin="7785,7282" coordsize="723,725" path="m7785,8006l8507,8006,8507,7282,7785,7282e" filled="false" stroked="true" strokeweight=".12pt" strokecolor="#000000">
                <v:path arrowok="t"/>
              </v:shape>
            </v:group>
            <v:group style="position:absolute;left:8147;top:7282;width:2;height:725" coordorigin="8147,7282" coordsize="2,725">
              <v:shape style="position:absolute;left:8147;top:7282;width:2;height:725" coordorigin="8147,7282" coordsize="0,725" path="m8147,7282l8147,8006e" filled="false" stroked="true" strokeweight=".12pt" strokecolor="#000000">
                <v:path arrowok="t"/>
              </v:shape>
            </v:group>
            <v:group style="position:absolute;left:7785;top:7282;width:723;height:725" coordorigin="7785,7282" coordsize="723,725">
              <v:shape style="position:absolute;left:7785;top:7282;width:723;height:725" coordorigin="7785,7282" coordsize="723,725" path="m8507,8006l8507,7282,7785,7282e" filled="false" stroked="true" strokeweight=".12pt" strokecolor="#000000">
                <v:path arrowok="t"/>
              </v:shape>
            </v:group>
            <v:group style="position:absolute;left:7778;top:7277;width:737;height:725" coordorigin="7778,7277" coordsize="737,725">
              <v:shape style="position:absolute;left:7778;top:7277;width:737;height:725" coordorigin="7778,7277" coordsize="737,725" path="m8514,8002l8514,7277,7778,7277e" filled="false" stroked="true" strokeweight=".12pt" strokecolor="#000000">
                <v:path arrowok="t"/>
              </v:shape>
            </v:group>
            <v:group style="position:absolute;left:8558;top:7277;width:2;height:682" coordorigin="8558,7277" coordsize="2,682">
              <v:shape style="position:absolute;left:8558;top:7277;width:2;height:682" coordorigin="8558,7277" coordsize="0,682" path="m8558,7958l8558,7277e" filled="false" stroked="true" strokeweight=".12pt" strokecolor="#000000">
                <v:path arrowok="t"/>
              </v:shape>
            </v:group>
            <v:group style="position:absolute;left:7778;top:7234;width:785;height:2" coordorigin="7778,7234" coordsize="785,2">
              <v:shape style="position:absolute;left:7778;top:7234;width:785;height:2" coordorigin="7778,7234" coordsize="785,0" path="m7778,7234l8562,7234e" filled="false" stroked="true" strokeweight=".12pt" strokecolor="#000000">
                <v:path arrowok="t"/>
              </v:shape>
            </v:group>
            <v:group style="position:absolute;left:8562;top:7277;width:2;height:675" coordorigin="8562,7277" coordsize="2,675">
              <v:shape style="position:absolute;left:8562;top:7277;width:2;height:675" coordorigin="8562,7277" coordsize="0,675" path="m8562,7951l8562,7277e" filled="false" stroked="true" strokeweight=".12pt" strokecolor="#000000">
                <v:path arrowok="t"/>
              </v:shape>
            </v:group>
            <v:group style="position:absolute;left:8135;top:7555;width:22;height:452" coordorigin="8135,7555" coordsize="22,452">
              <v:shape style="position:absolute;left:8135;top:7555;width:22;height:452" coordorigin="8135,7555" coordsize="22,452" path="m8157,7918l8157,7555,8135,7555,8135,8006e" filled="false" stroked="true" strokeweight=".12pt" strokecolor="#000000">
                <v:path arrowok="t"/>
              </v:shape>
            </v:group>
            <v:group style="position:absolute;left:9383;top:7651;width:1767;height:2" coordorigin="9383,7651" coordsize="1767,2">
              <v:shape style="position:absolute;left:9383;top:7651;width:1767;height:2" coordorigin="9383,7651" coordsize="1767,0" path="m9383,7651l11150,7651e" filled="false" stroked="true" strokeweight=".12pt" strokecolor="#000000">
                <v:path arrowok="t"/>
              </v:shape>
            </v:group>
            <v:group style="position:absolute;left:9383;top:7646;width:1793;height:2" coordorigin="9383,7646" coordsize="1793,2">
              <v:shape style="position:absolute;left:9383;top:7646;width:1793;height:2" coordorigin="9383,7646" coordsize="1793,0" path="m9383,7646l11176,7646e" filled="false" stroked="true" strokeweight=".12pt" strokecolor="#000000">
                <v:path arrowok="t"/>
              </v:shape>
            </v:group>
            <v:group style="position:absolute;left:9340;top:7603;width:1836;height:2" coordorigin="9340,7603" coordsize="1836,2">
              <v:shape style="position:absolute;left:9340;top:7603;width:1836;height:2" coordorigin="9340,7603" coordsize="1836,0" path="m9340,7603l11176,7603e" filled="false" stroked="true" strokeweight=".12pt" strokecolor="#000000">
                <v:path arrowok="t"/>
              </v:shape>
            </v:group>
            <v:group style="position:absolute;left:7730;top:7939;width:56;height:68" coordorigin="7730,7939" coordsize="56,68">
              <v:shape style="position:absolute;left:7730;top:7939;width:56;height:68" coordorigin="7730,7939" coordsize="56,68" path="m7730,7939l7730,8006,7785,8006,7785,7939e" filled="false" stroked="true" strokeweight=".12pt" strokecolor="#000000">
                <v:path arrowok="t"/>
              </v:shape>
            </v:group>
            <v:group style="position:absolute;left:8608;top:7951;width:2;height:56" coordorigin="8608,7951" coordsize="2,56">
              <v:shape style="position:absolute;left:8608;top:7951;width:2;height:56" coordorigin="8608,7951" coordsize="0,56" path="m8608,7951l8608,8006e" filled="false" stroked="true" strokeweight=".12pt" strokecolor="#000000">
                <v:path arrowok="t"/>
              </v:shape>
            </v:group>
            <v:group style="position:absolute;left:9026;top:7951;width:2;height:56" coordorigin="9026,7951" coordsize="2,56">
              <v:shape style="position:absolute;left:9026;top:7951;width:2;height:56" coordorigin="9026,7951" coordsize="0,56" path="m9026,7951l9026,8006e" filled="false" stroked="true" strokeweight=".12pt" strokecolor="#000000">
                <v:path arrowok="t"/>
              </v:shape>
            </v:group>
            <v:group style="position:absolute;left:8157;top:7826;width:351;height:92" coordorigin="8157,7826" coordsize="351,92">
              <v:shape style="position:absolute;left:8157;top:7826;width:351;height:92" coordorigin="8157,7826" coordsize="351,92" path="m8157,7918l8157,7826,8507,7826e" filled="false" stroked="true" strokeweight=".12pt" strokecolor="#000000">
                <v:path arrowok="t"/>
              </v:shape>
            </v:group>
            <v:group style="position:absolute;left:8157;top:7735;width:351;height:92" coordorigin="8157,7735" coordsize="351,92">
              <v:shape style="position:absolute;left:8157;top:7735;width:351;height:92" coordorigin="8157,7735" coordsize="351,92" path="m8157,7826l8157,7735,8507,7735e" filled="false" stroked="true" strokeweight=".12pt" strokecolor="#000000">
                <v:path arrowok="t"/>
              </v:shape>
            </v:group>
            <v:group style="position:absolute;left:8157;top:7644;width:351;height:92" coordorigin="8157,7644" coordsize="351,92">
              <v:shape style="position:absolute;left:8157;top:7644;width:351;height:92" coordorigin="8157,7644" coordsize="351,92" path="m8157,7735l8157,7644,8507,7644e" filled="false" stroked="true" strokeweight=".12pt" strokecolor="#000000">
                <v:path arrowok="t"/>
              </v:shape>
            </v:group>
            <v:group style="position:absolute;left:8157;top:7555;width:351;height:89" coordorigin="8157,7555" coordsize="351,89">
              <v:shape style="position:absolute;left:8157;top:7555;width:351;height:89" coordorigin="8157,7555" coordsize="351,89" path="m8157,7644l8157,7555,8507,7555e" filled="false" stroked="true" strokeweight=".12pt" strokecolor="#000000">
                <v:path arrowok="t"/>
              </v:shape>
            </v:group>
            <v:group style="position:absolute;left:8147;top:7282;width:360;height:274" coordorigin="8147,7282" coordsize="360,274">
              <v:shape style="position:absolute;left:8147;top:7282;width:360;height:274" coordorigin="8147,7282" coordsize="360,274" path="m8284,7282l8147,7555,8507,7399e" filled="false" stroked="true" strokeweight=".12pt" strokecolor="#000000">
                <v:path arrowok="t"/>
              </v:shape>
            </v:group>
            <v:group style="position:absolute;left:7785;top:7282;width:351;height:274" coordorigin="7785,7282" coordsize="351,274">
              <v:shape style="position:absolute;left:7785;top:7282;width:351;height:274" coordorigin="7785,7282" coordsize="351,274" path="m7998,7282l8135,7555,7785,7404e" filled="false" stroked="true" strokeweight=".12pt" strokecolor="#000000">
                <v:path arrowok="t"/>
              </v:shape>
            </v:group>
            <v:group style="position:absolute;left:7785;top:7555;width:351;height:2" coordorigin="7785,7555" coordsize="351,2">
              <v:shape style="position:absolute;left:7785;top:7555;width:351;height:2" coordorigin="7785,7555" coordsize="351,0" path="m8135,7555l7785,7555e" filled="false" stroked="true" strokeweight=".12pt" strokecolor="#000000">
                <v:path arrowok="t"/>
              </v:shape>
            </v:group>
            <v:group style="position:absolute;left:7785;top:7644;width:351;height:2" coordorigin="7785,7644" coordsize="351,2">
              <v:shape style="position:absolute;left:7785;top:7644;width:351;height:2" coordorigin="7785,7644" coordsize="351,0" path="m8135,7644l7785,7644e" filled="false" stroked="true" strokeweight=".12pt" strokecolor="#000000">
                <v:path arrowok="t"/>
              </v:shape>
            </v:group>
            <v:group style="position:absolute;left:7785;top:7735;width:351;height:2" coordorigin="7785,7735" coordsize="351,2">
              <v:shape style="position:absolute;left:7785;top:7735;width:351;height:2" coordorigin="7785,7735" coordsize="351,0" path="m8135,7735l7785,7735e" filled="false" stroked="true" strokeweight=".12pt" strokecolor="#000000">
                <v:path arrowok="t"/>
              </v:shape>
            </v:group>
            <v:group style="position:absolute;left:7785;top:7826;width:351;height:2" coordorigin="7785,7826" coordsize="351,2">
              <v:shape style="position:absolute;left:7785;top:7826;width:351;height:2" coordorigin="7785,7826" coordsize="351,0" path="m8135,7826l7785,7826e" filled="false" stroked="true" strokeweight=".12pt" strokecolor="#000000">
                <v:path arrowok="t"/>
              </v:shape>
            </v:group>
            <v:group style="position:absolute;left:7905;top:7886;width:56;height:53" coordorigin="7905,7886" coordsize="56,53">
              <v:shape style="position:absolute;left:7905;top:7886;width:56;height:53" coordorigin="7905,7886" coordsize="56,53" path="m7960,7886l7905,7886,7960,7939,7960,7886xe" filled="true" fillcolor="#000000" stroked="false">
                <v:path arrowok="t"/>
                <v:fill type="solid"/>
              </v:shape>
            </v:group>
            <v:group style="position:absolute;left:7905;top:7886;width:56;height:53" coordorigin="7905,7886" coordsize="56,53">
              <v:shape style="position:absolute;left:7905;top:7886;width:56;height:53" coordorigin="7905,7886" coordsize="56,53" path="m7905,7886l7960,7886,7960,7939,7905,7886xe" filled="false" stroked="true" strokeweight="0pt" strokecolor="#000000">
                <v:path arrowok="t"/>
              </v:shape>
            </v:group>
            <v:group style="position:absolute;left:7905;top:7418;width:428;height:588" coordorigin="7905,7418" coordsize="428,588">
              <v:shape style="position:absolute;left:7905;top:7418;width:428;height:588" coordorigin="7905,7418" coordsize="428,588" path="m7905,7886l7960,7939,7960,7418,8332,7418,8332,8006e" filled="false" stroked="true" strokeweight=".12pt" strokecolor="#000000">
                <v:path arrowok="t"/>
              </v:shape>
            </v:group>
            <v:group style="position:absolute;left:7905;top:7886;width:108;height:53" coordorigin="7905,7886" coordsize="108,53">
              <v:shape style="position:absolute;left:7905;top:7886;width:108;height:53" coordorigin="7905,7886" coordsize="108,53" path="m7960,7939l8013,7886,7905,7886e" filled="false" stroked="true" strokeweight=".12pt" strokecolor="#000000">
                <v:path arrowok="t"/>
              </v:shape>
            </v:group>
            <v:group style="position:absolute;left:8157;top:7918;width:351;height:89" coordorigin="8157,7918" coordsize="351,89">
              <v:shape style="position:absolute;left:8157;top:7918;width:351;height:89" coordorigin="8157,7918" coordsize="351,89" path="m8507,8006l8507,7918,8157,7918,8157,8006,8507,8006e" filled="false" stroked="true" strokeweight=".12pt" strokecolor="#000000">
                <v:path arrowok="t"/>
              </v:shape>
            </v:group>
            <v:group style="position:absolute;left:7734;top:8002;width:44;height:2" coordorigin="7734,8002" coordsize="44,2">
              <v:shape style="position:absolute;left:7734;top:8002;width:44;height:2" coordorigin="7734,8002" coordsize="44,0" path="m7778,8002l7734,8002e" filled="false" stroked="true" strokeweight=".12pt" strokecolor="#000000">
                <v:path arrowok="t"/>
              </v:shape>
            </v:group>
            <v:group style="position:absolute;left:9340;top:7603;width:2;height:857" coordorigin="9340,7603" coordsize="2,857">
              <v:shape style="position:absolute;left:9340;top:7603;width:2;height:857" coordorigin="9340,7603" coordsize="0,857" path="m9340,7603l9340,8460e" filled="false" stroked="true" strokeweight=".12pt" strokecolor="#000000">
                <v:path arrowok="t"/>
              </v:shape>
            </v:group>
            <v:group style="position:absolute;left:9340;top:8830;width:2;height:123" coordorigin="9340,8830" coordsize="2,123">
              <v:shape style="position:absolute;left:9340;top:8830;width:2;height:123" coordorigin="9340,8830" coordsize="0,123" path="m9340,8830l9340,8952e" filled="false" stroked="true" strokeweight=".12pt" strokecolor="#000000">
                <v:path arrowok="t"/>
              </v:shape>
            </v:group>
            <v:group style="position:absolute;left:9340;top:9324;width:2;height:548" coordorigin="9340,9324" coordsize="2,548">
              <v:shape style="position:absolute;left:9340;top:9324;width:2;height:548" coordorigin="9340,9324" coordsize="0,548" path="m9340,9324l9340,9871e" filled="false" stroked="true" strokeweight=".12pt" strokecolor="#000000">
                <v:path arrowok="t"/>
              </v:shape>
            </v:group>
            <v:group style="position:absolute;left:9383;top:7646;width:2;height:814" coordorigin="9383,7646" coordsize="2,814">
              <v:shape style="position:absolute;left:9383;top:7646;width:2;height:814" coordorigin="9383,7646" coordsize="0,814" path="m9383,7646l9383,8460e" filled="false" stroked="true" strokeweight=".12pt" strokecolor="#000000">
                <v:path arrowok="t"/>
              </v:shape>
            </v:group>
            <v:group style="position:absolute;left:9383;top:8830;width:2;height:29" coordorigin="9383,8830" coordsize="2,29">
              <v:shape style="position:absolute;left:9383;top:8830;width:2;height:29" coordorigin="9383,8830" coordsize="0,29" path="m9383,8830l9383,8858e" filled="false" stroked="true" strokeweight=".12pt" strokecolor="#000000">
                <v:path arrowok="t"/>
              </v:shape>
            </v:group>
            <v:group style="position:absolute;left:9383;top:8923;width:2;height:29" coordorigin="9383,8923" coordsize="2,29">
              <v:shape style="position:absolute;left:9383;top:8923;width:2;height:29" coordorigin="9383,8923" coordsize="0,29" path="m9383,8923l9383,8952e" filled="false" stroked="true" strokeweight=".12pt" strokecolor="#000000">
                <v:path arrowok="t"/>
              </v:shape>
            </v:group>
            <v:group style="position:absolute;left:9382;top:9324;width:3;height:548" coordorigin="9382,9324" coordsize="3,548">
              <v:shape style="position:absolute;left:9382;top:9324;width:3;height:548" coordorigin="9382,9324" coordsize="3,548" path="m9382,9871l9384,9871,9384,9324,9382,9324,9382,9871xe" filled="true" fillcolor="#000000" stroked="false">
                <v:path arrowok="t"/>
                <v:fill type="solid"/>
              </v:shape>
            </v:group>
            <v:group style="position:absolute;left:9333;top:8002;width:2;height:459" coordorigin="9333,8002" coordsize="2,459">
              <v:shape style="position:absolute;left:9333;top:8002;width:2;height:459" coordorigin="9333,8002" coordsize="0,459" path="m9333,8002l9333,8460e" filled="false" stroked="true" strokeweight=".12pt" strokecolor="#000000">
                <v:path arrowok="t"/>
              </v:shape>
            </v:group>
            <v:group style="position:absolute;left:9333;top:8830;width:2;height:123" coordorigin="9333,8830" coordsize="2,123">
              <v:shape style="position:absolute;left:9333;top:8830;width:2;height:123" coordorigin="9333,8830" coordsize="0,123" path="m9333,8830l9333,8952e" filled="false" stroked="true" strokeweight=".12pt" strokecolor="#000000">
                <v:path arrowok="t"/>
              </v:shape>
            </v:group>
            <v:group style="position:absolute;left:9333;top:9324;width:2;height:521" coordorigin="9333,9324" coordsize="2,521">
              <v:shape style="position:absolute;left:9333;top:9324;width:2;height:521" coordorigin="9333,9324" coordsize="0,521" path="m9333,9324l9333,9845e" filled="false" stroked="true" strokeweight=".12pt" strokecolor="#000000">
                <v:path arrowok="t"/>
              </v:shape>
            </v:group>
            <v:group style="position:absolute;left:9388;top:7646;width:2;height:814" coordorigin="9388,7646" coordsize="2,814">
              <v:shape style="position:absolute;left:9388;top:7646;width:2;height:814" coordorigin="9388,7646" coordsize="0,814" path="m9388,7646l9388,8460e" filled="false" stroked="true" strokeweight=".12pt" strokecolor="#000000">
                <v:path arrowok="t"/>
              </v:shape>
            </v:group>
            <v:group style="position:absolute;left:9388;top:8830;width:2;height:29" coordorigin="9388,8830" coordsize="2,29">
              <v:shape style="position:absolute;left:9388;top:8830;width:2;height:29" coordorigin="9388,8830" coordsize="0,29" path="m9388,8830l9388,8858e" filled="false" stroked="true" strokeweight=".12pt" strokecolor="#000000">
                <v:path arrowok="t"/>
              </v:shape>
            </v:group>
            <v:group style="position:absolute;left:9388;top:8923;width:2;height:29" coordorigin="9388,8923" coordsize="2,29">
              <v:shape style="position:absolute;left:9388;top:8923;width:2;height:29" coordorigin="9388,8923" coordsize="0,29" path="m9388,8923l9388,8952e" filled="false" stroked="true" strokeweight=".12pt" strokecolor="#000000">
                <v:path arrowok="t"/>
              </v:shape>
            </v:group>
            <v:group style="position:absolute;left:9388;top:9324;width:2;height:521" coordorigin="9388,9324" coordsize="2,521">
              <v:shape style="position:absolute;left:9388;top:9324;width:2;height:521" coordorigin="9388,9324" coordsize="0,521" path="m9388,9324l9388,9845e" filled="false" stroked="true" strokeweight=".12pt" strokecolor="#000000">
                <v:path arrowok="t"/>
              </v:shape>
            </v:group>
            <v:group style="position:absolute;left:9383;top:8858;width:1767;height:2" coordorigin="9383,8858" coordsize="1767,2">
              <v:shape style="position:absolute;left:9383;top:8858;width:1767;height:2" coordorigin="9383,8858" coordsize="1767,0" path="m9383,8858l11150,8858e" filled="false" stroked="true" strokeweight=".12pt" strokecolor="#000000">
                <v:path arrowok="t"/>
              </v:shape>
            </v:group>
            <v:group style="position:absolute;left:4845;top:8923;width:6586;height:2" coordorigin="4845,8923" coordsize="6586,2">
              <v:shape style="position:absolute;left:4845;top:8923;width:6586;height:2" coordorigin="4845,8923" coordsize="6586,0" path="m4845,8923l11430,8923e" filled="false" stroked="true" strokeweight=".12pt" strokecolor="#000000">
                <v:path arrowok="t"/>
              </v:shape>
            </v:group>
            <v:group style="position:absolute;left:9388;top:8854;width:1762;height:2" coordorigin="9388,8854" coordsize="1762,2">
              <v:shape style="position:absolute;left:9388;top:8854;width:1762;height:2" coordorigin="9388,8854" coordsize="1762,0" path="m9388,8854l11150,8854e" filled="false" stroked="true" strokeweight=".12pt" strokecolor="#000000">
                <v:path arrowok="t"/>
              </v:shape>
            </v:group>
            <v:group style="position:absolute;left:9388;top:8930;width:1762;height:2" coordorigin="9388,8930" coordsize="1762,2">
              <v:shape style="position:absolute;left:9388;top:8930;width:1762;height:2" coordorigin="9388,8930" coordsize="1762,0" path="m9388,8930l11150,8930e" filled="false" stroked="true" strokeweight=".12pt" strokecolor="#000000">
                <v:path arrowok="t"/>
              </v:shape>
            </v:group>
            <v:group style="position:absolute;left:10245;top:9391;width:905;height:454" coordorigin="10245,9391" coordsize="905,454">
              <v:shape style="position:absolute;left:10245;top:9391;width:905;height:454" coordorigin="10245,9391" coordsize="905,454" path="m11150,9845l11150,9391,10245,9391,10245,9845,11150,9845e" filled="false" stroked="true" strokeweight=".12pt" strokecolor="#000000">
                <v:path arrowok="t"/>
              </v:shape>
            </v:group>
            <v:group style="position:absolute;left:9333;top:8830;width:56;height:29" coordorigin="9333,8830" coordsize="56,29">
              <v:shape style="position:absolute;left:9333;top:8830;width:56;height:29" coordorigin="9333,8830" coordsize="56,29" path="m9388,8858l9388,8830,9333,8830e" filled="false" stroked="true" strokeweight=".12pt" strokecolor="#000000">
                <v:path arrowok="t"/>
              </v:shape>
            </v:group>
            <v:group style="position:absolute;left:9333;top:8460;width:56;height:2" coordorigin="9333,8460" coordsize="56,2">
              <v:shape style="position:absolute;left:9333;top:8460;width:56;height:2" coordorigin="9333,8460" coordsize="56,0" path="m9388,8460l9333,8460e" filled="false" stroked="true" strokeweight=".12pt" strokecolor="#000000">
                <v:path arrowok="t"/>
              </v:shape>
            </v:group>
            <v:group style="position:absolute;left:9333;top:8952;width:399;height:2" coordorigin="9333,8952" coordsize="399,2">
              <v:shape style="position:absolute;left:9333;top:8952;width:399;height:2" coordorigin="9333,8952" coordsize="399,0" path="m9333,8952l9731,8952e" filled="false" stroked="true" strokeweight=".12pt" strokecolor="#000000">
                <v:path arrowok="t"/>
              </v:shape>
            </v:group>
            <v:group style="position:absolute;left:9333;top:9324;width:56;height:2" coordorigin="9333,9324" coordsize="56,2">
              <v:shape style="position:absolute;left:9333;top:9324;width:56;height:2" coordorigin="9333,9324" coordsize="56,0" path="m9333,9324l9388,9324e" filled="false" stroked="true" strokeweight=".12pt" strokecolor="#000000">
                <v:path arrowok="t"/>
              </v:shape>
            </v:group>
            <v:group style="position:absolute;left:9362;top:8830;width:370;height:2" coordorigin="9362,8830" coordsize="370,2">
              <v:shape style="position:absolute;left:9362;top:8830;width:370;height:2" coordorigin="9362,8830" coordsize="370,0" path="m9362,8830l9731,8830e" filled="false" stroked="true" strokeweight="0pt" strokecolor="#000000">
                <v:path arrowok="t"/>
              </v:shape>
            </v:group>
            <v:group style="position:absolute;left:9363;top:8458;width:371;height:371" coordorigin="9363,8458" coordsize="371,371">
              <v:shape style="position:absolute;left:9363;top:8458;width:371;height:371" coordorigin="9363,8458" coordsize="371,371" path="m9734,8828l9729,8768,9704,8684,9662,8609,9604,8547,9533,8499,9452,8468,9393,8459,9363,8458e" filled="false" stroked="true" strokeweight="0pt" strokecolor="#000000">
                <v:path arrowok="t"/>
              </v:shape>
            </v:group>
            <v:group style="position:absolute;left:9363;top:8951;width:371;height:371" coordorigin="9363,8951" coordsize="371,371">
              <v:shape style="position:absolute;left:9363;top:8951;width:371;height:371" coordorigin="9363,8951" coordsize="371,371" path="m9363,9322l9423,9317,9507,9292,9582,9250,9644,9192,9692,9121,9723,9040,9732,8981,9734,8951e" filled="false" stroked="true" strokeweight="0pt" strokecolor="#000000">
                <v:path arrowok="t"/>
              </v:shape>
            </v:group>
            <v:group style="position:absolute;left:9755;top:7848;width:3;height:2" coordorigin="9755,7848" coordsize="3,2">
              <v:shape style="position:absolute;left:9755;top:7848;width:3;height:2" coordorigin="9755,7848" coordsize="3,0" path="m9755,7848l9758,7848e" filled="false" stroked="true" strokeweight=".12pt" strokecolor="#000000">
                <v:path arrowok="t"/>
              </v:shape>
            </v:group>
            <v:group style="position:absolute;left:9794;top:7848;width:10;height:2" coordorigin="9794,7848" coordsize="10,2">
              <v:shape style="position:absolute;left:9794;top:7848;width:10;height:2" coordorigin="9794,7848" coordsize="10,0" path="m9794,7848l9803,7848e" filled="false" stroked="true" strokeweight=".12pt" strokecolor="#000000">
                <v:path arrowok="t"/>
              </v:shape>
            </v:group>
            <v:group style="position:absolute;left:9827;top:7848;width:3;height:2" coordorigin="9827,7848" coordsize="3,2">
              <v:shape style="position:absolute;left:9827;top:7848;width:3;height:2" coordorigin="9827,7848" coordsize="3,0" path="m9827,7848l9830,7848e" filled="false" stroked="true" strokeweight=".12pt" strokecolor="#000000">
                <v:path arrowok="t"/>
              </v:shape>
            </v:group>
            <v:group style="position:absolute;left:9897;top:7848;width:2;height:2" coordorigin="9897,7848" coordsize="2,2">
              <v:shape style="position:absolute;left:9897;top:7848;width:2;height:2" coordorigin="9897,7848" coordsize="0,0" path="m9897,7848l9897,7848e" filled="false" stroked="true" strokeweight=".12pt" strokecolor="#000000">
                <v:path arrowok="t"/>
              </v:shape>
            </v:group>
            <v:group style="position:absolute;left:9794;top:7776;width:8;height:2" coordorigin="9794,7776" coordsize="8,2">
              <v:shape style="position:absolute;left:9794;top:7776;width:8;height:2" coordorigin="9794,7776" coordsize="8,0" path="m9794,7776l9801,7776e" filled="false" stroked="true" strokeweight=".12pt" strokecolor="#000000">
                <v:path arrowok="t"/>
              </v:shape>
            </v:group>
            <v:group style="position:absolute;left:9837;top:7776;width:3;height:2" coordorigin="9837,7776" coordsize="3,2">
              <v:shape style="position:absolute;left:9837;top:7776;width:3;height:2" coordorigin="9837,7776" coordsize="3,0" path="m9837,7776l9839,7776e" filled="false" stroked="true" strokeweight=".12pt" strokecolor="#000000">
                <v:path arrowok="t"/>
              </v:shape>
            </v:group>
            <v:group style="position:absolute;left:9894;top:7776;width:3;height:2" coordorigin="9894,7776" coordsize="3,2">
              <v:shape style="position:absolute;left:9894;top:7776;width:3;height:2" coordorigin="9894,7776" coordsize="3,0" path="m9894,7776l9897,7776e" filled="false" stroked="true" strokeweight=".12pt" strokecolor="#000000">
                <v:path arrowok="t"/>
              </v:shape>
            </v:group>
            <v:group style="position:absolute;left:9794;top:7704;width:8;height:2" coordorigin="9794,7704" coordsize="8,2">
              <v:shape style="position:absolute;left:9794;top:7704;width:8;height:2" coordorigin="9794,7704" coordsize="8,0" path="m9794,7704l9801,7704e" filled="false" stroked="true" strokeweight=".12pt" strokecolor="#000000">
                <v:path arrowok="t"/>
              </v:shape>
            </v:group>
            <v:group style="position:absolute;left:9849;top:7704;width:3;height:2" coordorigin="9849,7704" coordsize="3,2">
              <v:shape style="position:absolute;left:9849;top:7704;width:3;height:2" coordorigin="9849,7704" coordsize="3,0" path="m9849,7704l9851,7704e" filled="false" stroked="true" strokeweight=".12pt" strokecolor="#000000">
                <v:path arrowok="t"/>
              </v:shape>
            </v:group>
            <v:group style="position:absolute;left:9894;top:7704;width:3;height:2" coordorigin="9894,7704" coordsize="3,2">
              <v:shape style="position:absolute;left:9894;top:7704;width:3;height:2" coordorigin="9894,7704" coordsize="3,0" path="m9894,7704l9897,7704e" filled="false" stroked="true" strokeweight=".12pt" strokecolor="#000000">
                <v:path arrowok="t"/>
              </v:shape>
            </v:group>
            <v:group style="position:absolute;left:9388;top:7796;width:545;height:2" coordorigin="9388,7796" coordsize="545,2">
              <v:shape style="position:absolute;left:9388;top:7796;width:545;height:2" coordorigin="9388,7796" coordsize="545,0" path="m9388,7796l9933,7796e" filled="false" stroked="true" strokeweight=".72pt" strokecolor="#000000">
                <v:path arrowok="t"/>
              </v:shape>
            </v:group>
            <v:group style="position:absolute;left:9756;top:7702;width:2;height:212" coordorigin="9756,7702" coordsize="2,212">
              <v:shape style="position:absolute;left:9756;top:7702;width:2;height:212" coordorigin="9756,7702" coordsize="0,212" path="m9756,7702l9756,7913e" filled="false" stroked="true" strokeweight=".24pt" strokecolor="#000000">
                <v:path arrowok="t"/>
              </v:shape>
            </v:group>
            <v:group style="position:absolute;left:9755;top:7680;width:3;height:22" coordorigin="9755,7680" coordsize="3,22">
              <v:shape style="position:absolute;left:9755;top:7680;width:3;height:22" coordorigin="9755,7680" coordsize="3,22" path="m9754,7691l9759,7691e" filled="false" stroked="true" strokeweight="1.3pt" strokecolor="#000000">
                <v:path arrowok="t"/>
              </v:shape>
            </v:group>
            <v:group style="position:absolute;left:9755;top:7891;width:3;height:22" coordorigin="9755,7891" coordsize="3,22">
              <v:shape style="position:absolute;left:9755;top:7891;width:3;height:22" coordorigin="9755,7891" coordsize="3,22" path="m9755,7913l9755,7891,9758,7891e" filled="false" stroked="true" strokeweight=".12pt" strokecolor="#000000">
                <v:path arrowok="t"/>
              </v:shape>
            </v:group>
            <v:group style="position:absolute;left:9820;top:7891;width:3;height:20" coordorigin="9820,7891" coordsize="3,20">
              <v:shape style="position:absolute;left:9820;top:7891;width:3;height:20" coordorigin="9820,7891" coordsize="3,20" path="m9822,7891l9820,7910e" filled="false" stroked="true" strokeweight=".12pt" strokecolor="#000000">
                <v:path arrowok="t"/>
              </v:shape>
            </v:group>
            <v:group style="position:absolute;left:9815;top:7889;width:8;height:22" coordorigin="9815,7889" coordsize="8,22">
              <v:shape style="position:absolute;left:9815;top:7889;width:8;height:22" coordorigin="9815,7889" coordsize="8,22" path="m9815,7910l9820,7889,9822,7891e" filled="false" stroked="true" strokeweight=".12pt" strokecolor="#000000">
                <v:path arrowok="t"/>
              </v:shape>
            </v:group>
            <v:group style="position:absolute;left:9798;top:7702;width:2;height:212" coordorigin="9798,7702" coordsize="2,212">
              <v:shape style="position:absolute;left:9798;top:7702;width:2;height:212" coordorigin="9798,7702" coordsize="0,212" path="m9798,7702l9798,7913e" filled="false" stroked="true" strokeweight=".6pt" strokecolor="#000000">
                <v:path arrowok="t"/>
              </v:shape>
            </v:group>
            <v:group style="position:absolute;left:9798;top:7891;width:5;height:22" coordorigin="9798,7891" coordsize="5,22">
              <v:shape style="position:absolute;left:9798;top:7891;width:5;height:22" coordorigin="9798,7891" coordsize="5,22" path="m9798,7913l9798,7891,9803,7891e" filled="false" stroked="true" strokeweight=".12pt" strokecolor="#000000">
                <v:path arrowok="t"/>
              </v:shape>
            </v:group>
            <v:group style="position:absolute;left:9798;top:7702;width:2;height:212" coordorigin="9798,7702" coordsize="2,212">
              <v:shape style="position:absolute;left:9798;top:7702;width:2;height:212" coordorigin="9798,7702" coordsize="0,212" path="m9798,7702l9798,7913e" filled="false" stroked="true" strokeweight=".36pt" strokecolor="#000000">
                <v:path arrowok="t"/>
              </v:shape>
            </v:group>
            <v:group style="position:absolute;left:9791;top:7891;width:5;height:22" coordorigin="9791,7891" coordsize="5,22">
              <v:shape style="position:absolute;left:9791;top:7891;width:5;height:22" coordorigin="9791,7891" coordsize="5,22" path="m9791,7913l9791,7891,9796,7891e" filled="false" stroked="true" strokeweight=".12pt" strokecolor="#000000">
                <v:path arrowok="t"/>
              </v:shape>
            </v:group>
            <v:group style="position:absolute;left:9894;top:7891;width:3;height:22" coordorigin="9894,7891" coordsize="3,22">
              <v:shape style="position:absolute;left:9894;top:7891;width:3;height:22" coordorigin="9894,7891" coordsize="3,22" path="m9893,7902l9898,7902e" filled="false" stroked="true" strokeweight="1.3pt" strokecolor="#000000">
                <v:path arrowok="t"/>
              </v:shape>
            </v:group>
            <v:group style="position:absolute;left:9849;top:7680;width:8;height:24" coordorigin="9849,7680" coordsize="8,24">
              <v:shape style="position:absolute;left:9849;top:7680;width:8;height:24" coordorigin="9849,7680" coordsize="8,24" path="m9851,7704l9856,7682,9851,7680,9849,7702,9851,7704e" filled="false" stroked="true" strokeweight=".12pt" strokecolor="#000000">
                <v:path arrowok="t"/>
              </v:shape>
            </v:group>
            <v:group style="position:absolute;left:9791;top:7691;width:12;height:2" coordorigin="9791,7691" coordsize="12,2">
              <v:shape style="position:absolute;left:9791;top:7691;width:12;height:2" coordorigin="9791,7691" coordsize="12,0" path="m9791,7691l9803,7691e" filled="false" stroked="true" strokeweight=".156pt" strokecolor="#000000">
                <v:path arrowok="t"/>
              </v:shape>
            </v:group>
            <v:group style="position:absolute;left:9890;top:7796;width:44;height:2" coordorigin="9890,7796" coordsize="44,2">
              <v:shape style="position:absolute;left:9890;top:7796;width:44;height:2" coordorigin="9890,7796" coordsize="44,0" path="m9890,7796l9933,7796e" filled="false" stroked="true" strokeweight=".72pt" strokecolor="#000000">
                <v:path arrowok="t"/>
              </v:shape>
            </v:group>
            <v:group style="position:absolute;left:9894;top:7680;width:3;height:22" coordorigin="9894,7680" coordsize="3,22">
              <v:shape style="position:absolute;left:9894;top:7680;width:3;height:22" coordorigin="9894,7680" coordsize="3,22" path="m9893,7691l9898,7691e" filled="false" stroked="true" strokeweight="1.3pt" strokecolor="#000000">
                <v:path arrowok="t"/>
              </v:shape>
            </v:group>
            <v:group style="position:absolute;left:9820;top:7702;width:32;height:188" coordorigin="9820,7702" coordsize="32,188">
              <v:shape style="position:absolute;left:9820;top:7702;width:32;height:188" coordorigin="9820,7702" coordsize="32,188" path="m9851,7702l9820,7889e" filled="false" stroked="true" strokeweight=".12pt" strokecolor="#000000">
                <v:path arrowok="t"/>
              </v:shape>
            </v:group>
            <v:group style="position:absolute;left:9897;top:7702;width:2;height:190" coordorigin="9897,7702" coordsize="2,190">
              <v:shape style="position:absolute;left:9897;top:7702;width:2;height:190" coordorigin="9897,7702" coordsize="0,190" path="m9897,7702l9897,7891e" filled="false" stroked="true" strokeweight=".12pt" strokecolor="#000000">
                <v:path arrowok="t"/>
              </v:shape>
            </v:group>
            <v:group style="position:absolute;left:9563;top:7704;width:36;height:2" coordorigin="9563,7704" coordsize="36,2">
              <v:shape style="position:absolute;left:9563;top:7704;width:36;height:2" coordorigin="9563,7704" coordsize="36,0" path="m9563,7704l9599,7704e" filled="false" stroked="true" strokeweight=".12pt" strokecolor="#000000">
                <v:path arrowok="t"/>
              </v:shape>
            </v:group>
            <v:group style="position:absolute;left:9647;top:7704;width:2;height:2" coordorigin="9647,7704" coordsize="2,2">
              <v:shape style="position:absolute;left:9647;top:7704;width:2;height:2" coordorigin="9647,7704" coordsize="0,0" path="m9647,7704l9647,7704e" filled="false" stroked="true" strokeweight=".12pt" strokecolor="#000000">
                <v:path arrowok="t"/>
              </v:shape>
            </v:group>
            <v:group style="position:absolute;left:9693;top:7704;width:3;height:2" coordorigin="9693,7704" coordsize="3,2">
              <v:shape style="position:absolute;left:9693;top:7704;width:3;height:2" coordorigin="9693,7704" coordsize="3,0" path="m9693,7704l9695,7704e" filled="false" stroked="true" strokeweight=".12pt" strokecolor="#000000">
                <v:path arrowok="t"/>
              </v:shape>
            </v:group>
            <v:group style="position:absolute;left:9726;top:7704;width:12;height:2" coordorigin="9726,7704" coordsize="12,2">
              <v:shape style="position:absolute;left:9726;top:7704;width:12;height:2" coordorigin="9726,7704" coordsize="12,0" path="m9726,7704l9738,7704e" filled="false" stroked="true" strokeweight=".12pt" strokecolor="#000000">
                <v:path arrowok="t"/>
              </v:shape>
            </v:group>
            <v:group style="position:absolute;left:9748;top:7704;width:3;height:2" coordorigin="9748,7704" coordsize="3,2">
              <v:shape style="position:absolute;left:9748;top:7704;width:3;height:2" coordorigin="9748,7704" coordsize="3,0" path="m9748,7704l9750,7704e" filled="false" stroked="true" strokeweight=".12pt" strokecolor="#000000">
                <v:path arrowok="t"/>
              </v:shape>
            </v:group>
            <v:group style="position:absolute;left:9558;top:7680;width:2;height:233" coordorigin="9558,7680" coordsize="2,233">
              <v:shape style="position:absolute;left:9558;top:7680;width:2;height:233" coordorigin="9558,7680" coordsize="0,233" path="m9558,7680l9558,7913e" filled="false" stroked="true" strokeweight=".6pt" strokecolor="#000000">
                <v:path arrowok="t"/>
              </v:shape>
            </v:group>
            <v:group style="position:absolute;left:9551;top:7891;width:5;height:22" coordorigin="9551,7891" coordsize="5,22">
              <v:shape style="position:absolute;left:9551;top:7891;width:5;height:22" coordorigin="9551,7891" coordsize="5,22" path="m9551,7913l9551,7891,9556,7891e" filled="false" stroked="true" strokeweight=".12pt" strokecolor="#000000">
                <v:path arrowok="t"/>
              </v:shape>
            </v:group>
            <v:group style="position:absolute;left:9616;top:7891;width:5;height:20" coordorigin="9616,7891" coordsize="5,20">
              <v:shape style="position:absolute;left:9616;top:7891;width:5;height:20" coordorigin="9616,7891" coordsize="5,20" path="m9621,7891l9616,7910e" filled="false" stroked="true" strokeweight=".12pt" strokecolor="#000000">
                <v:path arrowok="t"/>
              </v:shape>
            </v:group>
            <v:group style="position:absolute;left:9614;top:7889;width:8;height:22" coordorigin="9614,7889" coordsize="8,22">
              <v:shape style="position:absolute;left:9614;top:7889;width:8;height:22" coordorigin="9614,7889" coordsize="8,22" path="m9614,7910l9618,7889,9621,7891e" filled="false" stroked="true" strokeweight=".12pt" strokecolor="#000000">
                <v:path arrowok="t"/>
              </v:shape>
            </v:group>
            <v:group style="position:absolute;left:9597;top:7702;width:2;height:212" coordorigin="9597,7702" coordsize="2,212">
              <v:shape style="position:absolute;left:9597;top:7702;width:2;height:212" coordorigin="9597,7702" coordsize="0,212" path="m9597,7702l9597,7913e" filled="false" stroked="true" strokeweight=".6pt" strokecolor="#000000">
                <v:path arrowok="t"/>
              </v:shape>
            </v:group>
            <v:group style="position:absolute;left:9597;top:7891;width:5;height:22" coordorigin="9597,7891" coordsize="5,22">
              <v:shape style="position:absolute;left:9597;top:7891;width:5;height:22" coordorigin="9597,7891" coordsize="5,22" path="m9597,7913l9597,7891,9602,7891e" filled="false" stroked="true" strokeweight=".12pt" strokecolor="#000000">
                <v:path arrowok="t"/>
              </v:shape>
            </v:group>
            <v:group style="position:absolute;left:9597;top:7702;width:2;height:212" coordorigin="9597,7702" coordsize="2,212">
              <v:shape style="position:absolute;left:9597;top:7702;width:2;height:212" coordorigin="9597,7702" coordsize="0,212" path="m9597,7702l9597,7913e" filled="false" stroked="true" strokeweight=".36pt" strokecolor="#000000">
                <v:path arrowok="t"/>
              </v:shape>
            </v:group>
            <v:group style="position:absolute;left:9590;top:7891;width:5;height:22" coordorigin="9590,7891" coordsize="5,22">
              <v:shape style="position:absolute;left:9590;top:7891;width:5;height:22" coordorigin="9590,7891" coordsize="5,22" path="m9590,7913l9590,7891,9594,7891e" filled="false" stroked="true" strokeweight=".12pt" strokecolor="#000000">
                <v:path arrowok="t"/>
              </v:shape>
            </v:group>
            <v:group style="position:absolute;left:9748;top:7891;width:3;height:22" coordorigin="9748,7891" coordsize="3,22">
              <v:shape style="position:absolute;left:9748;top:7891;width:3;height:22" coordorigin="9748,7891" coordsize="3,22" path="m9747,7902l9752,7902e" filled="false" stroked="true" strokeweight="1.3pt" strokecolor="#000000">
                <v:path arrowok="t"/>
              </v:shape>
            </v:group>
            <v:group style="position:absolute;left:9693;top:7891;width:3;height:22" coordorigin="9693,7891" coordsize="3,22">
              <v:shape style="position:absolute;left:9693;top:7891;width:3;height:22" coordorigin="9693,7891" coordsize="3,22" path="m9692,7902l9696,7902e" filled="false" stroked="true" strokeweight="1.3pt" strokecolor="#000000">
                <v:path arrowok="t"/>
              </v:shape>
            </v:group>
            <v:group style="position:absolute;left:9712;top:7891;width:5;height:22" coordorigin="9712,7891" coordsize="5,22">
              <v:shape style="position:absolute;left:9712;top:7891;width:5;height:22" coordorigin="9712,7891" coordsize="5,22" path="m9717,7891l9714,7913,9712,7913,9714,7891,9717,7891e" filled="false" stroked="true" strokeweight=".12pt" strokecolor="#000000">
                <v:path arrowok="t"/>
              </v:shape>
            </v:group>
            <v:group style="position:absolute;left:9647;top:7680;width:8;height:24" coordorigin="9647,7680" coordsize="8,24">
              <v:shape style="position:absolute;left:9647;top:7680;width:8;height:24" coordorigin="9647,7680" coordsize="8,24" path="m9650,7704l9654,7682,9650,7680,9647,7702,9650,7704e" filled="false" stroked="true" strokeweight=".12pt" strokecolor="#000000">
                <v:path arrowok="t"/>
              </v:shape>
            </v:group>
            <v:group style="position:absolute;left:9590;top:7691;width:12;height:2" coordorigin="9590,7691" coordsize="12,2">
              <v:shape style="position:absolute;left:9590;top:7691;width:12;height:2" coordorigin="9590,7691" coordsize="12,0" path="m9590,7691l9602,7691e" filled="false" stroked="true" strokeweight=".156pt" strokecolor="#000000">
                <v:path arrowok="t"/>
              </v:shape>
            </v:group>
            <v:group style="position:absolute;left:9748;top:7680;width:3;height:22" coordorigin="9748,7680" coordsize="3,22">
              <v:shape style="position:absolute;left:9748;top:7680;width:3;height:22" coordorigin="9748,7680" coordsize="3,22" path="m9747,7691l9752,7691e" filled="false" stroked="true" strokeweight="1.3pt" strokecolor="#000000">
                <v:path arrowok="t"/>
              </v:shape>
            </v:group>
            <v:group style="position:absolute;left:9738;top:7680;width:5;height:22" coordorigin="9738,7680" coordsize="5,22">
              <v:shape style="position:absolute;left:9738;top:7680;width:5;height:22" coordorigin="9738,7680" coordsize="5,22" path="m9741,7702l9743,7680,9741,7680,9738,7702,9741,7702e" filled="false" stroked="true" strokeweight=".12pt" strokecolor="#000000">
                <v:path arrowok="t"/>
              </v:shape>
            </v:group>
            <v:group style="position:absolute;left:9722;top:7680;width:5;height:22" coordorigin="9722,7680" coordsize="5,22">
              <v:shape style="position:absolute;left:9722;top:7680;width:5;height:22" coordorigin="9722,7680" coordsize="5,22" path="m9726,7702l9726,7680,9722,7680,9724,7702,9726,7702e" filled="false" stroked="true" strokeweight=".12pt" strokecolor="#000000">
                <v:path arrowok="t"/>
              </v:shape>
            </v:group>
            <v:group style="position:absolute;left:9717;top:7702;width:22;height:190" coordorigin="9717,7702" coordsize="22,190">
              <v:shape style="position:absolute;left:9717;top:7702;width:22;height:190" coordorigin="9717,7702" coordsize="22,190" path="m9738,7702l9717,7891e" filled="false" stroked="true" strokeweight=".12pt" strokecolor="#000000">
                <v:path arrowok="t"/>
              </v:shape>
            </v:group>
            <v:group style="position:absolute;left:9693;top:7680;width:3;height:22" coordorigin="9693,7680" coordsize="3,22">
              <v:shape style="position:absolute;left:9693;top:7680;width:3;height:22" coordorigin="9693,7680" coordsize="3,22" path="m9692,7691l9696,7691e" filled="false" stroked="true" strokeweight="1.3pt" strokecolor="#000000">
                <v:path arrowok="t"/>
              </v:shape>
            </v:group>
            <v:group style="position:absolute;left:9738;top:7891;width:8;height:22" coordorigin="9738,7891" coordsize="8,22">
              <v:shape style="position:absolute;left:9738;top:7891;width:8;height:22" coordorigin="9738,7891" coordsize="8,22" path="m9743,7891l9746,7913,9741,7913,9738,7891,9743,7891e" filled="false" stroked="true" strokeweight=".12pt" strokecolor="#000000">
                <v:path arrowok="t"/>
              </v:shape>
            </v:group>
            <v:group style="position:absolute;left:9726;top:7702;width:15;height:190" coordorigin="9726,7702" coordsize="15,190">
              <v:shape style="position:absolute;left:9726;top:7702;width:15;height:190" coordorigin="9726,7702" coordsize="15,190" path="m9726,7702l9741,7891e" filled="false" stroked="true" strokeweight=".12pt" strokecolor="#000000">
                <v:path arrowok="t"/>
              </v:shape>
            </v:group>
            <v:group style="position:absolute;left:9618;top:7702;width:29;height:188" coordorigin="9618,7702" coordsize="29,188">
              <v:shape style="position:absolute;left:9618;top:7702;width:29;height:188" coordorigin="9618,7702" coordsize="29,188" path="m9647,7702l9618,7889e" filled="false" stroked="true" strokeweight=".12pt" strokecolor="#000000">
                <v:path arrowok="t"/>
              </v:shape>
            </v:group>
            <v:group style="position:absolute;left:9695;top:7702;width:2;height:190" coordorigin="9695,7702" coordsize="2,190">
              <v:shape style="position:absolute;left:9695;top:7702;width:2;height:190" coordorigin="9695,7702" coordsize="0,190" path="m9695,7702l9695,7891e" filled="false" stroked="true" strokeweight=".12pt" strokecolor="#000000">
                <v:path arrowok="t"/>
              </v:shape>
            </v:group>
            <v:group style="position:absolute;left:9750;top:7702;width:2;height:190" coordorigin="9750,7702" coordsize="2,190">
              <v:shape style="position:absolute;left:9750;top:7702;width:2;height:190" coordorigin="9750,7702" coordsize="0,190" path="m9750,7702l9750,7891e" filled="false" stroked="true" strokeweight=".12pt" strokecolor="#000000">
                <v:path arrowok="t"/>
              </v:shape>
            </v:group>
            <v:group style="position:absolute;left:9388;top:7651;width:545;height:272" coordorigin="9388,7651" coordsize="545,272">
              <v:shape style="position:absolute;left:9388;top:7651;width:545;height:272" coordorigin="9388,7651" coordsize="545,272" path="m9388,7651l9933,7651,9933,7922,9388,7922,9388,7651e" filled="false" stroked="true" strokeweight=".12pt" strokecolor="#000000">
                <v:path arrowok="t"/>
              </v:shape>
            </v:group>
            <v:group style="position:absolute;left:9618;top:7704;width:3;height:2" coordorigin="9618,7704" coordsize="3,2">
              <v:shape style="position:absolute;left:9618;top:7704;width:3;height:2" coordorigin="9618,7704" coordsize="3,0" path="m9618,7704l9621,7704e" filled="false" stroked="true" strokeweight=".12pt" strokecolor="#000000">
                <v:path arrowok="t"/>
              </v:shape>
            </v:group>
            <v:group style="position:absolute;left:9664;top:7704;width:3;height:2" coordorigin="9664,7704" coordsize="3,2">
              <v:shape style="position:absolute;left:9664;top:7704;width:3;height:2" coordorigin="9664,7704" coordsize="3,0" path="m9664,7704l9666,7704e" filled="false" stroked="true" strokeweight=".12pt" strokecolor="#000000">
                <v:path arrowok="t"/>
              </v:shape>
            </v:group>
            <v:group style="position:absolute;left:9525;top:7680;width:3;height:233" coordorigin="9525,7680" coordsize="3,233">
              <v:shape style="position:absolute;left:9525;top:7680;width:3;height:233" coordorigin="9525,7680" coordsize="3,233" path="m9527,7702l9525,7702,9525,7680,9527,7680,9527,7702,9527,7891,9527,7913e" filled="false" stroked="true" strokeweight=".12pt" strokecolor="#000000">
                <v:path arrowok="t"/>
              </v:shape>
            </v:group>
            <v:group style="position:absolute;left:9525;top:7891;width:3;height:22" coordorigin="9525,7891" coordsize="3,22">
              <v:shape style="position:absolute;left:9525;top:7891;width:3;height:22" coordorigin="9525,7891" coordsize="3,22" path="m9525,7913l9525,7891,9527,7891e" filled="false" stroked="true" strokeweight=".12pt" strokecolor="#000000">
                <v:path arrowok="t"/>
              </v:shape>
            </v:group>
            <v:group style="position:absolute;left:9590;top:7891;width:3;height:20" coordorigin="9590,7891" coordsize="3,20">
              <v:shape style="position:absolute;left:9590;top:7891;width:3;height:20" coordorigin="9590,7891" coordsize="3,20" path="m9592,7891l9590,7910e" filled="false" stroked="true" strokeweight=".12pt" strokecolor="#000000">
                <v:path arrowok="t"/>
              </v:shape>
            </v:group>
            <v:group style="position:absolute;left:9587;top:7889;width:5;height:22" coordorigin="9587,7889" coordsize="5,22">
              <v:shape style="position:absolute;left:9587;top:7889;width:5;height:22" coordorigin="9587,7889" coordsize="5,22" path="m9587,7910l9590,7889,9592,7891e" filled="false" stroked="true" strokeweight=".12pt" strokecolor="#000000">
                <v:path arrowok="t"/>
              </v:shape>
            </v:group>
            <v:group style="position:absolute;left:9572;top:7702;width:2;height:212" coordorigin="9572,7702" coordsize="2,212">
              <v:shape style="position:absolute;left:9572;top:7702;width:2;height:212" coordorigin="9572,7702" coordsize="0,212" path="m9572,7702l9572,7913e" filled="false" stroked="true" strokeweight=".24pt" strokecolor="#000000">
                <v:path arrowok="t"/>
              </v:shape>
            </v:group>
            <v:group style="position:absolute;left:9570;top:7891;width:3;height:22" coordorigin="9570,7891" coordsize="3,22">
              <v:shape style="position:absolute;left:9570;top:7891;width:3;height:22" coordorigin="9570,7891" coordsize="3,22" path="m9570,7913l9570,7891,9573,7891e" filled="false" stroked="true" strokeweight=".12pt" strokecolor="#000000">
                <v:path arrowok="t"/>
              </v:shape>
            </v:group>
            <v:group style="position:absolute;left:9559;top:7678;width:2;height:236" coordorigin="9559,7678" coordsize="2,236">
              <v:shape style="position:absolute;left:9559;top:7678;width:2;height:236" coordorigin="9559,7678" coordsize="0,236" path="m9559,7678l9559,7913e" filled="false" stroked="true" strokeweight=".78pt" strokecolor="#000000">
                <v:path arrowok="t"/>
              </v:shape>
            </v:group>
            <v:group style="position:absolute;left:9563;top:7891;width:3;height:22" coordorigin="9563,7891" coordsize="3,22">
              <v:shape style="position:absolute;left:9563;top:7891;width:3;height:22" coordorigin="9563,7891" coordsize="3,22" path="m9563,7913l9563,7891,9566,7891e" filled="false" stroked="true" strokeweight=".12pt" strokecolor="#000000">
                <v:path arrowok="t"/>
              </v:shape>
            </v:group>
            <v:group style="position:absolute;left:9618;top:7680;width:8;height:24" coordorigin="9618,7680" coordsize="8,24">
              <v:shape style="position:absolute;left:9618;top:7680;width:8;height:24" coordorigin="9618,7680" coordsize="8,24" path="m9623,7704l9626,7682,9623,7680,9618,7702,9623,7704e" filled="false" stroked="true" strokeweight=".12pt" strokecolor="#000000">
                <v:path arrowok="t"/>
              </v:shape>
            </v:group>
            <v:group style="position:absolute;left:9570;top:7680;width:3;height:22" coordorigin="9570,7680" coordsize="3,22">
              <v:shape style="position:absolute;left:9570;top:7680;width:3;height:22" coordorigin="9570,7680" coordsize="3,22" path="m9569,7691l9574,7691e" filled="false" stroked="true" strokeweight="1.3pt" strokecolor="#000000">
                <v:path arrowok="t"/>
              </v:shape>
            </v:group>
            <v:group style="position:absolute;left:9563;top:7680;width:3;height:22" coordorigin="9563,7680" coordsize="3,22">
              <v:shape style="position:absolute;left:9563;top:7680;width:3;height:22" coordorigin="9563,7680" coordsize="3,22" path="m9562,7691l9567,7691e" filled="false" stroked="true" strokeweight="1.3pt" strokecolor="#000000">
                <v:path arrowok="t"/>
              </v:shape>
            </v:group>
            <v:group style="position:absolute;left:9666;top:7680;width:2;height:236" coordorigin="9666,7680" coordsize="2,236">
              <v:shape style="position:absolute;left:9666;top:7680;width:2;height:236" coordorigin="9666,7680" coordsize="0,236" path="m9666,7680l9666,7915e" filled="false" stroked="true" strokeweight=".3pt" strokecolor="#000000">
                <v:path arrowok="t"/>
              </v:shape>
            </v:group>
            <v:group style="position:absolute;left:9592;top:7702;width:29;height:188" coordorigin="9592,7702" coordsize="29,188">
              <v:shape style="position:absolute;left:9592;top:7702;width:29;height:188" coordorigin="9592,7702" coordsize="29,188" path="m9621,7702l9592,7889e" filled="false" stroked="true" strokeweight=".12pt" strokecolor="#000000">
                <v:path arrowok="t"/>
              </v:shape>
            </v:group>
            <v:group style="position:absolute;left:9462;top:7704;width:8;height:2" coordorigin="9462,7704" coordsize="8,2">
              <v:shape style="position:absolute;left:9462;top:7704;width:8;height:2" coordorigin="9462,7704" coordsize="8,0" path="m9462,7704l9470,7704e" filled="false" stroked="true" strokeweight=".12pt" strokecolor="#000000">
                <v:path arrowok="t"/>
              </v:shape>
            </v:group>
            <v:group style="position:absolute;left:9518;top:7704;width:2;height:2" coordorigin="9518,7704" coordsize="2,2">
              <v:shape style="position:absolute;left:9518;top:7704;width:2;height:2" coordorigin="9518,7704" coordsize="0,0" path="m9518,7704l9518,7704e" filled="false" stroked="true" strokeweight=".12pt" strokecolor="#000000">
                <v:path arrowok="t"/>
              </v:shape>
            </v:group>
            <v:group style="position:absolute;left:9563;top:7704;width:3;height:2" coordorigin="9563,7704" coordsize="3,2">
              <v:shape style="position:absolute;left:9563;top:7704;width:3;height:2" coordorigin="9563,7704" coordsize="3,0" path="m9563,7704l9566,7704e" filled="false" stroked="true" strokeweight=".12pt" strokecolor="#000000">
                <v:path arrowok="t"/>
              </v:shape>
            </v:group>
            <v:group style="position:absolute;left:9425;top:7678;width:2;height:236" coordorigin="9425,7678" coordsize="2,236">
              <v:shape style="position:absolute;left:9425;top:7678;width:2;height:236" coordorigin="9425,7678" coordsize="0,236" path="m9425,7678l9425,7913e" filled="false" stroked="true" strokeweight=".3pt" strokecolor="#000000">
                <v:path arrowok="t"/>
              </v:shape>
            </v:group>
            <v:group style="position:absolute;left:9422;top:7891;width:5;height:22" coordorigin="9422,7891" coordsize="5,22">
              <v:shape style="position:absolute;left:9422;top:7891;width:5;height:22" coordorigin="9422,7891" coordsize="5,22" path="m9422,7913l9422,7891,9426,7891e" filled="false" stroked="true" strokeweight=".12pt" strokecolor="#000000">
                <v:path arrowok="t"/>
              </v:shape>
            </v:group>
            <v:group style="position:absolute;left:9486;top:7891;width:5;height:20" coordorigin="9486,7891" coordsize="5,20">
              <v:shape style="position:absolute;left:9486;top:7891;width:5;height:20" coordorigin="9486,7891" coordsize="5,20" path="m9491,7891l9486,7910e" filled="false" stroked="true" strokeweight=".12pt" strokecolor="#000000">
                <v:path arrowok="t"/>
              </v:shape>
            </v:group>
            <v:group style="position:absolute;left:9484;top:7889;width:8;height:22" coordorigin="9484,7889" coordsize="8,22">
              <v:shape style="position:absolute;left:9484;top:7889;width:8;height:22" coordorigin="9484,7889" coordsize="8,22" path="m9484,7910l9486,7889,9491,7891e" filled="false" stroked="true" strokeweight=".12pt" strokecolor="#000000">
                <v:path arrowok="t"/>
              </v:shape>
            </v:group>
            <v:group style="position:absolute;left:9470;top:7702;width:2;height:212" coordorigin="9470,7702" coordsize="2,212">
              <v:shape style="position:absolute;left:9470;top:7702;width:2;height:212" coordorigin="9470,7702" coordsize="0,212" path="m9470,7702l9470,7913e" filled="false" stroked="true" strokeweight=".12pt" strokecolor="#000000">
                <v:path arrowok="t"/>
              </v:shape>
            </v:group>
            <v:group style="position:absolute;left:9467;top:7891;width:3;height:22" coordorigin="9467,7891" coordsize="3,22">
              <v:shape style="position:absolute;left:9467;top:7891;width:3;height:22" coordorigin="9467,7891" coordsize="3,22" path="m9467,7913l9467,7891,9470,7891e" filled="false" stroked="true" strokeweight=".12pt" strokecolor="#000000">
                <v:path arrowok="t"/>
              </v:shape>
            </v:group>
            <v:group style="position:absolute;left:9462;top:7702;width:2;height:212" coordorigin="9462,7702" coordsize="2,212">
              <v:shape style="position:absolute;left:9462;top:7702;width:2;height:212" coordorigin="9462,7702" coordsize="0,212" path="m9462,7702l9462,7913e" filled="false" stroked="true" strokeweight=".12pt" strokecolor="#000000">
                <v:path arrowok="t"/>
              </v:shape>
            </v:group>
            <v:group style="position:absolute;left:9460;top:7891;width:3;height:22" coordorigin="9460,7891" coordsize="3,22">
              <v:shape style="position:absolute;left:9460;top:7891;width:3;height:22" coordorigin="9460,7891" coordsize="3,22" path="m9460,7913l9460,7891,9462,7891e" filled="false" stroked="true" strokeweight=".12pt" strokecolor="#000000">
                <v:path arrowok="t"/>
              </v:shape>
            </v:group>
            <v:group style="position:absolute;left:9563;top:7891;width:3;height:22" coordorigin="9563,7891" coordsize="3,22">
              <v:shape style="position:absolute;left:9563;top:7891;width:3;height:22" coordorigin="9563,7891" coordsize="3,22" path="m9562,7902l9567,7902e" filled="false" stroked="true" strokeweight="1.3pt" strokecolor="#000000">
                <v:path arrowok="t"/>
              </v:shape>
            </v:group>
            <v:group style="position:absolute;left:9518;top:7680;width:5;height:24" coordorigin="9518,7680" coordsize="5,24">
              <v:shape style="position:absolute;left:9518;top:7680;width:5;height:24" coordorigin="9518,7680" coordsize="5,24" path="m9520,7704l9522,7682,9520,7680,9518,7702,9520,7704e" filled="false" stroked="true" strokeweight=".12pt" strokecolor="#000000">
                <v:path arrowok="t"/>
              </v:shape>
            </v:group>
            <v:group style="position:absolute;left:9467;top:7680;width:3;height:22" coordorigin="9467,7680" coordsize="3,22">
              <v:shape style="position:absolute;left:9467;top:7680;width:3;height:22" coordorigin="9467,7680" coordsize="3,22" path="m9466,7691l9471,7691e" filled="false" stroked="true" strokeweight="1.3pt" strokecolor="#000000">
                <v:path arrowok="t"/>
              </v:shape>
            </v:group>
            <v:group style="position:absolute;left:9460;top:7680;width:3;height:22" coordorigin="9460,7680" coordsize="3,22">
              <v:shape style="position:absolute;left:9460;top:7680;width:3;height:22" coordorigin="9460,7680" coordsize="3,22" path="m9459,7691l9464,7691e" filled="false" stroked="true" strokeweight="1.3pt" strokecolor="#000000">
                <v:path arrowok="t"/>
              </v:shape>
            </v:group>
            <v:group style="position:absolute;left:9489;top:7702;width:29;height:188" coordorigin="9489,7702" coordsize="29,188">
              <v:shape style="position:absolute;left:9489;top:7702;width:29;height:188" coordorigin="9489,7702" coordsize="29,188" path="m9518,7702l9489,7889e" filled="false" stroked="true" strokeweight=".12pt" strokecolor="#000000">
                <v:path arrowok="t"/>
              </v:shape>
            </v:group>
            <v:group style="position:absolute;left:9760;top:9768;width:3;height:2" coordorigin="9760,9768" coordsize="3,2">
              <v:shape style="position:absolute;left:9760;top:9768;width:3;height:2" coordorigin="9760,9768" coordsize="3,0" path="m9760,9768l9762,9768e" filled="false" stroked="true" strokeweight=".12pt" strokecolor="#000000">
                <v:path arrowok="t"/>
              </v:shape>
            </v:group>
            <v:group style="position:absolute;left:9798;top:9768;width:8;height:2" coordorigin="9798,9768" coordsize="8,2">
              <v:shape style="position:absolute;left:9798;top:9768;width:8;height:2" coordorigin="9798,9768" coordsize="8,0" path="m9798,9768l9806,9768e" filled="false" stroked="true" strokeweight=".12pt" strokecolor="#000000">
                <v:path arrowok="t"/>
              </v:shape>
            </v:group>
            <v:group style="position:absolute;left:9832;top:9768;width:2;height:2" coordorigin="9832,9768" coordsize="2,2">
              <v:shape style="position:absolute;left:9832;top:9768;width:2;height:2" coordorigin="9832,9768" coordsize="0,0" path="m9832,9768l9832,9768e" filled="false" stroked="true" strokeweight=".12pt" strokecolor="#000000">
                <v:path arrowok="t"/>
              </v:shape>
            </v:group>
            <v:group style="position:absolute;left:9902;top:9768;width:2;height:2" coordorigin="9902,9768" coordsize="2,2">
              <v:shape style="position:absolute;left:9902;top:9768;width:2;height:2" coordorigin="9902,9768" coordsize="0,0" path="m9902,9768l9902,9768e" filled="false" stroked="true" strokeweight=".12pt" strokecolor="#000000">
                <v:path arrowok="t"/>
              </v:shape>
            </v:group>
            <v:group style="position:absolute;left:9798;top:9696;width:8;height:2" coordorigin="9798,9696" coordsize="8,2">
              <v:shape style="position:absolute;left:9798;top:9696;width:8;height:2" coordorigin="9798,9696" coordsize="8,0" path="m9798,9696l9806,9696e" filled="false" stroked="true" strokeweight=".12pt" strokecolor="#000000">
                <v:path arrowok="t"/>
              </v:shape>
            </v:group>
            <v:group style="position:absolute;left:9842;top:9696;width:3;height:2" coordorigin="9842,9696" coordsize="3,2">
              <v:shape style="position:absolute;left:9842;top:9696;width:3;height:2" coordorigin="9842,9696" coordsize="3,0" path="m9842,9696l9844,9696e" filled="false" stroked="true" strokeweight=".12pt" strokecolor="#000000">
                <v:path arrowok="t"/>
              </v:shape>
            </v:group>
            <v:group style="position:absolute;left:9899;top:9696;width:3;height:2" coordorigin="9899,9696" coordsize="3,2">
              <v:shape style="position:absolute;left:9899;top:9696;width:3;height:2" coordorigin="9899,9696" coordsize="3,0" path="m9899,9696l9902,9696e" filled="false" stroked="true" strokeweight=".12pt" strokecolor="#000000">
                <v:path arrowok="t"/>
              </v:shape>
            </v:group>
            <v:group style="position:absolute;left:9798;top:9624;width:8;height:2" coordorigin="9798,9624" coordsize="8,2">
              <v:shape style="position:absolute;left:9798;top:9624;width:8;height:2" coordorigin="9798,9624" coordsize="8,0" path="m9798,9624l9806,9624e" filled="false" stroked="true" strokeweight=".12pt" strokecolor="#000000">
                <v:path arrowok="t"/>
              </v:shape>
            </v:group>
            <v:group style="position:absolute;left:9854;top:9624;width:2;height:2" coordorigin="9854,9624" coordsize="2,2">
              <v:shape style="position:absolute;left:9854;top:9624;width:2;height:2" coordorigin="9854,9624" coordsize="0,0" path="m9854,9624l9854,9624e" filled="false" stroked="true" strokeweight=".12pt" strokecolor="#000000">
                <v:path arrowok="t"/>
              </v:shape>
            </v:group>
            <v:group style="position:absolute;left:9899;top:9624;width:3;height:2" coordorigin="9899,9624" coordsize="3,2">
              <v:shape style="position:absolute;left:9899;top:9624;width:3;height:2" coordorigin="9899,9624" coordsize="3,0" path="m9899,9624l9902,9624e" filled="false" stroked="true" strokeweight=".12pt" strokecolor="#000000">
                <v:path arrowok="t"/>
              </v:shape>
            </v:group>
            <v:group style="position:absolute;left:9393;top:9719;width:545;height:2" coordorigin="9393,9719" coordsize="545,2">
              <v:shape style="position:absolute;left:9393;top:9719;width:545;height:2" coordorigin="9393,9719" coordsize="545,0" path="m9393,9719l9938,9719e" filled="false" stroked="true" strokeweight=".72pt" strokecolor="#000000">
                <v:path arrowok="t"/>
              </v:shape>
            </v:group>
            <v:group style="position:absolute;left:9761;top:9598;width:2;height:236" coordorigin="9761,9598" coordsize="2,236">
              <v:shape style="position:absolute;left:9761;top:9598;width:2;height:236" coordorigin="9761,9598" coordsize="0,236" path="m9761,9598l9761,9833e" filled="false" stroked="true" strokeweight=".3pt" strokecolor="#000000">
                <v:path arrowok="t"/>
              </v:shape>
            </v:group>
            <v:group style="position:absolute;left:9758;top:9811;width:5;height:22" coordorigin="9758,9811" coordsize="5,22">
              <v:shape style="position:absolute;left:9758;top:9811;width:5;height:22" coordorigin="9758,9811" coordsize="5,22" path="m9758,9833l9758,9811,9762,9811e" filled="false" stroked="true" strokeweight=".12pt" strokecolor="#000000">
                <v:path arrowok="t"/>
              </v:shape>
            </v:group>
            <v:group style="position:absolute;left:9822;top:9811;width:5;height:22" coordorigin="9822,9811" coordsize="5,22">
              <v:shape style="position:absolute;left:9822;top:9811;width:5;height:22" coordorigin="9822,9811" coordsize="5,22" path="m9827,9811l9822,9833e" filled="false" stroked="true" strokeweight=".12pt" strokecolor="#000000">
                <v:path arrowok="t"/>
              </v:shape>
            </v:group>
            <v:group style="position:absolute;left:9820;top:9811;width:8;height:22" coordorigin="9820,9811" coordsize="8,22">
              <v:shape style="position:absolute;left:9820;top:9811;width:8;height:22" coordorigin="9820,9811" coordsize="8,22" path="m9820,9833l9822,9811,9827,9811e" filled="false" stroked="true" strokeweight=".12pt" strokecolor="#000000">
                <v:path arrowok="t"/>
              </v:shape>
            </v:group>
            <v:group style="position:absolute;left:9803;top:9811;width:3;height:22" coordorigin="9803,9811" coordsize="3,22">
              <v:shape style="position:absolute;left:9803;top:9811;width:3;height:22" coordorigin="9803,9811" coordsize="3,22" path="m9803,9833l9803,9811,9806,9811e" filled="false" stroked="true" strokeweight=".12pt" strokecolor="#000000">
                <v:path arrowok="t"/>
              </v:shape>
            </v:group>
            <v:group style="position:absolute;left:9800;top:9598;width:2;height:236" coordorigin="9800,9598" coordsize="2,236">
              <v:shape style="position:absolute;left:9800;top:9598;width:2;height:236" coordorigin="9800,9598" coordsize="0,236" path="m9800,9598l9800,9833e" filled="false" stroked="true" strokeweight=".24pt" strokecolor="#000000">
                <v:path arrowok="t"/>
              </v:shape>
            </v:group>
            <v:group style="position:absolute;left:9796;top:9811;width:5;height:22" coordorigin="9796,9811" coordsize="5,22">
              <v:shape style="position:absolute;left:9796;top:9811;width:5;height:22" coordorigin="9796,9811" coordsize="5,22" path="m9796,9833l9796,9811,9801,9811e" filled="false" stroked="true" strokeweight=".12pt" strokecolor="#000000">
                <v:path arrowok="t"/>
              </v:shape>
            </v:group>
            <v:group style="position:absolute;left:9899;top:9811;width:3;height:22" coordorigin="9899,9811" coordsize="3,22">
              <v:shape style="position:absolute;left:9899;top:9811;width:3;height:22" coordorigin="9899,9811" coordsize="3,22" path="m9898,9822l9903,9822e" filled="false" stroked="true" strokeweight="1.3pt" strokecolor="#000000">
                <v:path arrowok="t"/>
              </v:shape>
            </v:group>
            <v:group style="position:absolute;left:9854;top:9602;width:5;height:22" coordorigin="9854,9602" coordsize="5,22">
              <v:shape style="position:absolute;left:9854;top:9602;width:5;height:22" coordorigin="9854,9602" coordsize="5,22" path="m9856,9624l9858,9602,9856,9602,9854,9624,9856,9624e" filled="false" stroked="true" strokeweight=".12pt" strokecolor="#000000">
                <v:path arrowok="t"/>
              </v:shape>
            </v:group>
            <v:group style="position:absolute;left:9803;top:9600;width:3;height:22" coordorigin="9803,9600" coordsize="3,22">
              <v:shape style="position:absolute;left:9803;top:9600;width:3;height:22" coordorigin="9803,9600" coordsize="3,22" path="m9802,9611l9807,9611e" filled="false" stroked="true" strokeweight="1.3pt" strokecolor="#000000">
                <v:path arrowok="t"/>
              </v:shape>
            </v:group>
            <v:group style="position:absolute;left:9393;top:9574;width:2;height:272" coordorigin="9393,9574" coordsize="2,272">
              <v:shape style="position:absolute;left:9393;top:9574;width:2;height:272" coordorigin="9393,9574" coordsize="0,272" path="m9393,9574l9393,9845e" filled="false" stroked="true" strokeweight=".12pt" strokecolor="#000000">
                <v:path arrowok="t"/>
              </v:shape>
            </v:group>
            <v:group style="position:absolute;left:9894;top:9719;width:44;height:2" coordorigin="9894,9719" coordsize="44,2">
              <v:shape style="position:absolute;left:9894;top:9719;width:44;height:2" coordorigin="9894,9719" coordsize="44,0" path="m9894,9719l9938,9719e" filled="false" stroked="true" strokeweight=".72pt" strokecolor="#000000">
                <v:path arrowok="t"/>
              </v:shape>
            </v:group>
            <v:group style="position:absolute;left:9522;top:9574;width:416;height:2" coordorigin="9522,9574" coordsize="416,2">
              <v:shape style="position:absolute;left:9522;top:9574;width:416;height:2" coordorigin="9522,9574" coordsize="416,0" path="m9938,9574l9522,9574e" filled="false" stroked="true" strokeweight=".12pt" strokecolor="#000000">
                <v:path arrowok="t"/>
              </v:shape>
            </v:group>
            <v:group style="position:absolute;left:9899;top:9600;width:3;height:22" coordorigin="9899,9600" coordsize="3,22">
              <v:shape style="position:absolute;left:9899;top:9600;width:3;height:22" coordorigin="9899,9600" coordsize="3,22" path="m9898,9611l9903,9611e" filled="false" stroked="true" strokeweight="1.3pt" strokecolor="#000000">
                <v:path arrowok="t"/>
              </v:shape>
            </v:group>
            <v:group style="position:absolute;left:9825;top:9624;width:29;height:188" coordorigin="9825,9624" coordsize="29,188">
              <v:shape style="position:absolute;left:9825;top:9624;width:29;height:188" coordorigin="9825,9624" coordsize="29,188" path="m9854,9624l9825,9811e" filled="false" stroked="true" strokeweight=".12pt" strokecolor="#000000">
                <v:path arrowok="t"/>
              </v:shape>
            </v:group>
            <v:group style="position:absolute;left:9902;top:9622;width:2;height:190" coordorigin="9902,9622" coordsize="2,190">
              <v:shape style="position:absolute;left:9902;top:9622;width:2;height:190" coordorigin="9902,9622" coordsize="0,190" path="m9902,9622l9902,9811e" filled="false" stroked="true" strokeweight=".12pt" strokecolor="#000000">
                <v:path arrowok="t"/>
              </v:shape>
            </v:group>
            <v:group style="position:absolute;left:9568;top:9624;width:36;height:2" coordorigin="9568,9624" coordsize="36,2">
              <v:shape style="position:absolute;left:9568;top:9624;width:36;height:2" coordorigin="9568,9624" coordsize="36,0" path="m9568,9624l9604,9624e" filled="false" stroked="true" strokeweight=".12pt" strokecolor="#000000">
                <v:path arrowok="t"/>
              </v:shape>
            </v:group>
            <v:group style="position:absolute;left:9652;top:9624;width:2;height:2" coordorigin="9652,9624" coordsize="2,2">
              <v:shape style="position:absolute;left:9652;top:9624;width:2;height:2" coordorigin="9652,9624" coordsize="0,0" path="m9652,9624l9652,9624e" filled="false" stroked="true" strokeweight=".12pt" strokecolor="#000000">
                <v:path arrowok="t"/>
              </v:shape>
            </v:group>
            <v:group style="position:absolute;left:9698;top:9624;width:2;height:2" coordorigin="9698,9624" coordsize="2,2">
              <v:shape style="position:absolute;left:9698;top:9624;width:2;height:2" coordorigin="9698,9624" coordsize="0,0" path="m9698,9624l9698,9624e" filled="false" stroked="true" strokeweight=".12pt" strokecolor="#000000">
                <v:path arrowok="t"/>
              </v:shape>
            </v:group>
            <v:group style="position:absolute;left:9731;top:9624;width:12;height:2" coordorigin="9731,9624" coordsize="12,2">
              <v:shape style="position:absolute;left:9731;top:9624;width:12;height:2" coordorigin="9731,9624" coordsize="12,0" path="m9731,9624l9743,9624e" filled="false" stroked="true" strokeweight=".12pt" strokecolor="#000000">
                <v:path arrowok="t"/>
              </v:shape>
            </v:group>
            <v:group style="position:absolute;left:9753;top:9624;width:2;height:2" coordorigin="9753,9624" coordsize="2,2">
              <v:shape style="position:absolute;left:9753;top:9624;width:2;height:2" coordorigin="9753,9624" coordsize="0,0" path="m9753,9624l9753,9624e" filled="false" stroked="true" strokeweight=".12pt" strokecolor="#000000">
                <v:path arrowok="t"/>
              </v:shape>
            </v:group>
            <v:group style="position:absolute;left:9563;top:9600;width:2;height:233" coordorigin="9563,9600" coordsize="2,233">
              <v:shape style="position:absolute;left:9563;top:9600;width:2;height:233" coordorigin="9563,9600" coordsize="0,233" path="m9563,9600l9563,9833e" filled="false" stroked="true" strokeweight=".6pt" strokecolor="#000000">
                <v:path arrowok="t"/>
              </v:shape>
            </v:group>
            <v:group style="position:absolute;left:9556;top:9611;width:22;height:2" coordorigin="9556,9611" coordsize="22,2">
              <v:shape style="position:absolute;left:9556;top:9611;width:22;height:2" coordorigin="9556,9611" coordsize="22,0" path="m9556,9611l9578,9611e" filled="false" stroked="true" strokeweight=".156pt" strokecolor="#000000">
                <v:path arrowok="t"/>
              </v:shape>
            </v:group>
            <v:group style="position:absolute;left:9556;top:9811;width:5;height:22" coordorigin="9556,9811" coordsize="5,22">
              <v:shape style="position:absolute;left:9556;top:9811;width:5;height:22" coordorigin="9556,9811" coordsize="5,22" path="m9556,9833l9556,9811,9561,9811e" filled="false" stroked="true" strokeweight=".12pt" strokecolor="#000000">
                <v:path arrowok="t"/>
              </v:shape>
            </v:group>
            <v:group style="position:absolute;left:9621;top:9811;width:5;height:22" coordorigin="9621,9811" coordsize="5,22">
              <v:shape style="position:absolute;left:9621;top:9811;width:5;height:22" coordorigin="9621,9811" coordsize="5,22" path="m9626,9811l9621,9833e" filled="false" stroked="true" strokeweight=".12pt" strokecolor="#000000">
                <v:path arrowok="t"/>
              </v:shape>
            </v:group>
            <v:group style="position:absolute;left:9618;top:9811;width:8;height:22" coordorigin="9618,9811" coordsize="8,22">
              <v:shape style="position:absolute;left:9618;top:9811;width:8;height:22" coordorigin="9618,9811" coordsize="8,22" path="m9618,9833l9621,9811,9626,9811e" filled="false" stroked="true" strokeweight=".12pt" strokecolor="#000000">
                <v:path arrowok="t"/>
              </v:shape>
            </v:group>
            <v:group style="position:absolute;left:9604;top:9622;width:2;height:212" coordorigin="9604,9622" coordsize="2,212">
              <v:shape style="position:absolute;left:9604;top:9622;width:2;height:212" coordorigin="9604,9622" coordsize="0,212" path="m9604,9622l9604,9833e" filled="false" stroked="true" strokeweight=".12pt" strokecolor="#000000">
                <v:path arrowok="t"/>
              </v:shape>
            </v:group>
            <v:group style="position:absolute;left:9602;top:9811;width:3;height:22" coordorigin="9602,9811" coordsize="3,22">
              <v:shape style="position:absolute;left:9602;top:9811;width:3;height:22" coordorigin="9602,9811" coordsize="3,22" path="m9602,9833l9602,9811,9604,9811e" filled="false" stroked="true" strokeweight=".12pt" strokecolor="#000000">
                <v:path arrowok="t"/>
              </v:shape>
            </v:group>
            <v:group style="position:absolute;left:9597;top:9622;width:2;height:212" coordorigin="9597,9622" coordsize="2,212">
              <v:shape style="position:absolute;left:9597;top:9622;width:2;height:212" coordorigin="9597,9622" coordsize="0,212" path="m9597,9622l9597,9833e" filled="false" stroked="true" strokeweight=".12pt" strokecolor="#000000">
                <v:path arrowok="t"/>
              </v:shape>
            </v:group>
            <v:group style="position:absolute;left:9594;top:9811;width:3;height:22" coordorigin="9594,9811" coordsize="3,22">
              <v:shape style="position:absolute;left:9594;top:9811;width:3;height:22" coordorigin="9594,9811" coordsize="3,22" path="m9594,9833l9594,9811,9597,9811e" filled="false" stroked="true" strokeweight=".12pt" strokecolor="#000000">
                <v:path arrowok="t"/>
              </v:shape>
            </v:group>
            <v:group style="position:absolute;left:9753;top:9811;width:3;height:22" coordorigin="9753,9811" coordsize="3,22">
              <v:shape style="position:absolute;left:9753;top:9811;width:3;height:22" coordorigin="9753,9811" coordsize="3,22" path="m9752,9822l9756,9822e" filled="false" stroked="true" strokeweight="1.3pt" strokecolor="#000000">
                <v:path arrowok="t"/>
              </v:shape>
            </v:group>
            <v:group style="position:absolute;left:9698;top:9811;width:3;height:22" coordorigin="9698,9811" coordsize="3,22">
              <v:shape style="position:absolute;left:9698;top:9811;width:3;height:22" coordorigin="9698,9811" coordsize="3,22" path="m9696,9822l9701,9822e" filled="false" stroked="true" strokeweight="1.3pt" strokecolor="#000000">
                <v:path arrowok="t"/>
              </v:shape>
            </v:group>
            <v:group style="position:absolute;left:9717;top:9811;width:5;height:22" coordorigin="9717,9811" coordsize="5,22">
              <v:shape style="position:absolute;left:9717;top:9811;width:5;height:22" coordorigin="9717,9811" coordsize="5,22" path="m9722,9811l9719,9833,9717,9833,9719,9811,9722,9811e" filled="false" stroked="true" strokeweight=".12pt" strokecolor="#000000">
                <v:path arrowok="t"/>
              </v:shape>
            </v:group>
            <v:group style="position:absolute;left:9652;top:9602;width:5;height:22" coordorigin="9652,9602" coordsize="5,22">
              <v:shape style="position:absolute;left:9652;top:9602;width:5;height:22" coordorigin="9652,9602" coordsize="5,22" path="m9654,9624l9657,9602,9654,9602,9652,9624,9654,9624e" filled="false" stroked="true" strokeweight=".12pt" strokecolor="#000000">
                <v:path arrowok="t"/>
              </v:shape>
            </v:group>
            <v:group style="position:absolute;left:9602;top:9600;width:3;height:22" coordorigin="9602,9600" coordsize="3,22">
              <v:shape style="position:absolute;left:9602;top:9600;width:3;height:22" coordorigin="9602,9600" coordsize="3,22" path="m9600,9611l9605,9611e" filled="false" stroked="true" strokeweight="1.3pt" strokecolor="#000000">
                <v:path arrowok="t"/>
              </v:shape>
            </v:group>
            <v:group style="position:absolute;left:9594;top:9600;width:3;height:22" coordorigin="9594,9600" coordsize="3,22">
              <v:shape style="position:absolute;left:9594;top:9600;width:3;height:22" coordorigin="9594,9600" coordsize="3,22" path="m9593,9611l9598,9611e" filled="false" stroked="true" strokeweight="1.3pt" strokecolor="#000000">
                <v:path arrowok="t"/>
              </v:shape>
            </v:group>
            <v:group style="position:absolute;left:9753;top:9600;width:3;height:22" coordorigin="9753,9600" coordsize="3,22">
              <v:shape style="position:absolute;left:9753;top:9600;width:3;height:22" coordorigin="9753,9600" coordsize="3,22" path="m9752,9611l9756,9611e" filled="false" stroked="true" strokeweight="1.3pt" strokecolor="#000000">
                <v:path arrowok="t"/>
              </v:shape>
            </v:group>
            <v:group style="position:absolute;left:9741;top:9602;width:8;height:22" coordorigin="9741,9602" coordsize="8,22">
              <v:shape style="position:absolute;left:9741;top:9602;width:8;height:22" coordorigin="9741,9602" coordsize="8,22" path="m9746,9624l9748,9602,9743,9602,9741,9624,9746,9624e" filled="false" stroked="true" strokeweight=".12pt" strokecolor="#000000">
                <v:path arrowok="t"/>
              </v:shape>
            </v:group>
            <v:group style="position:absolute;left:9726;top:9600;width:5;height:24" coordorigin="9726,9600" coordsize="5,24">
              <v:shape style="position:absolute;left:9726;top:9600;width:5;height:24" coordorigin="9726,9600" coordsize="5,24" path="m9731,9624l9731,9600,9726,9602,9729,9624,9731,9624e" filled="false" stroked="true" strokeweight=".12pt" strokecolor="#000000">
                <v:path arrowok="t"/>
              </v:shape>
            </v:group>
            <v:group style="position:absolute;left:9719;top:9624;width:24;height:188" coordorigin="9719,9624" coordsize="24,188">
              <v:shape style="position:absolute;left:9719;top:9624;width:24;height:188" coordorigin="9719,9624" coordsize="24,188" path="m9743,9624l9719,9811e" filled="false" stroked="true" strokeweight=".12pt" strokecolor="#000000">
                <v:path arrowok="t"/>
              </v:shape>
            </v:group>
            <v:group style="position:absolute;left:9698;top:9600;width:3;height:22" coordorigin="9698,9600" coordsize="3,22">
              <v:shape style="position:absolute;left:9698;top:9600;width:3;height:22" coordorigin="9698,9600" coordsize="3,22" path="m9696,9611l9701,9611e" filled="false" stroked="true" strokeweight="1.3pt" strokecolor="#000000">
                <v:path arrowok="t"/>
              </v:shape>
            </v:group>
            <v:group style="position:absolute;left:9743;top:9811;width:5;height:22" coordorigin="9743,9811" coordsize="5,22">
              <v:shape style="position:absolute;left:9743;top:9811;width:5;height:22" coordorigin="9743,9811" coordsize="5,22" path="m9748,9811l9748,9833,9746,9833,9743,9811,9748,9811e" filled="false" stroked="true" strokeweight=".12pt" strokecolor="#000000">
                <v:path arrowok="t"/>
              </v:shape>
            </v:group>
            <v:group style="position:absolute;left:9731;top:9624;width:15;height:188" coordorigin="9731,9624" coordsize="15,188">
              <v:shape style="position:absolute;left:9731;top:9624;width:15;height:188" coordorigin="9731,9624" coordsize="15,188" path="m9731,9624l9746,9811e" filled="false" stroked="true" strokeweight=".12pt" strokecolor="#000000">
                <v:path arrowok="t"/>
              </v:shape>
            </v:group>
            <v:group style="position:absolute;left:9623;top:9624;width:29;height:188" coordorigin="9623,9624" coordsize="29,188">
              <v:shape style="position:absolute;left:9623;top:9624;width:29;height:188" coordorigin="9623,9624" coordsize="29,188" path="m9652,9624l9623,9811e" filled="false" stroked="true" strokeweight=".12pt" strokecolor="#000000">
                <v:path arrowok="t"/>
              </v:shape>
            </v:group>
            <v:group style="position:absolute;left:9698;top:9622;width:2;height:190" coordorigin="9698,9622" coordsize="2,190">
              <v:shape style="position:absolute;left:9698;top:9622;width:2;height:190" coordorigin="9698,9622" coordsize="0,190" path="m9698,9622l9698,9811e" filled="false" stroked="true" strokeweight=".12pt" strokecolor="#000000">
                <v:path arrowok="t"/>
              </v:shape>
            </v:group>
            <v:group style="position:absolute;left:9753;top:9622;width:2;height:190" coordorigin="9753,9622" coordsize="2,190">
              <v:shape style="position:absolute;left:9753;top:9622;width:2;height:190" coordorigin="9753,9622" coordsize="0,190" path="m9753,9622l9753,9811e" filled="false" stroked="true" strokeweight=".12pt" strokecolor="#000000">
                <v:path arrowok="t"/>
              </v:shape>
            </v:group>
            <v:group style="position:absolute;left:9393;top:9574;width:545;height:272" coordorigin="9393,9574" coordsize="545,272">
              <v:shape style="position:absolute;left:9393;top:9574;width:545;height:272" coordorigin="9393,9574" coordsize="545,272" path="m9393,9574l9938,9574,9938,9845,9393,9845,9393,9574e" filled="false" stroked="true" strokeweight=".12pt" strokecolor="#000000">
                <v:path arrowok="t"/>
              </v:shape>
            </v:group>
            <v:group style="position:absolute;left:9623;top:9624;width:3;height:2" coordorigin="9623,9624" coordsize="3,2">
              <v:shape style="position:absolute;left:9623;top:9624;width:3;height:2" coordorigin="9623,9624" coordsize="3,0" path="m9623,9624l9626,9624e" filled="false" stroked="true" strokeweight=".12pt" strokecolor="#000000">
                <v:path arrowok="t"/>
              </v:shape>
            </v:group>
            <v:group style="position:absolute;left:9669;top:9624;width:3;height:2" coordorigin="9669,9624" coordsize="3,2">
              <v:shape style="position:absolute;left:9669;top:9624;width:3;height:2" coordorigin="9669,9624" coordsize="3,0" path="m9669,9624l9671,9624e" filled="false" stroked="true" strokeweight=".12pt" strokecolor="#000000">
                <v:path arrowok="t"/>
              </v:shape>
            </v:group>
            <v:group style="position:absolute;left:9531;top:9622;width:2;height:212" coordorigin="9531,9622" coordsize="2,212">
              <v:shape style="position:absolute;left:9531;top:9622;width:2;height:212" coordorigin="9531,9622" coordsize="0,212" path="m9531,9622l9531,9833e" filled="false" stroked="true" strokeweight=".24pt" strokecolor="#000000">
                <v:path arrowok="t"/>
              </v:shape>
            </v:group>
            <v:group style="position:absolute;left:9530;top:9600;width:3;height:22" coordorigin="9530,9600" coordsize="3,22">
              <v:shape style="position:absolute;left:9530;top:9600;width:3;height:22" coordorigin="9530,9600" coordsize="3,22" path="m9528,9611l9533,9611e" filled="false" stroked="true" strokeweight="1.3pt" strokecolor="#000000">
                <v:path arrowok="t"/>
              </v:shape>
            </v:group>
            <v:group style="position:absolute;left:9530;top:9811;width:3;height:22" coordorigin="9530,9811" coordsize="3,22">
              <v:shape style="position:absolute;left:9530;top:9811;width:3;height:22" coordorigin="9530,9811" coordsize="3,22" path="m9530,9833l9530,9811,9532,9811e" filled="false" stroked="true" strokeweight=".12pt" strokecolor="#000000">
                <v:path arrowok="t"/>
              </v:shape>
            </v:group>
            <v:group style="position:absolute;left:9594;top:9811;width:3;height:22" coordorigin="9594,9811" coordsize="3,22">
              <v:shape style="position:absolute;left:9594;top:9811;width:3;height:22" coordorigin="9594,9811" coordsize="3,22" path="m9597,9811l9594,9833e" filled="false" stroked="true" strokeweight=".12pt" strokecolor="#000000">
                <v:path arrowok="t"/>
              </v:shape>
            </v:group>
            <v:group style="position:absolute;left:9590;top:9811;width:8;height:22" coordorigin="9590,9811" coordsize="8,22">
              <v:shape style="position:absolute;left:9590;top:9811;width:8;height:22" coordorigin="9590,9811" coordsize="8,22" path="m9590,9833l9594,9811,9597,9811e" filled="false" stroked="true" strokeweight=".12pt" strokecolor="#000000">
                <v:path arrowok="t"/>
              </v:shape>
            </v:group>
            <v:group style="position:absolute;left:9576;top:9622;width:2;height:212" coordorigin="9576,9622" coordsize="2,212">
              <v:shape style="position:absolute;left:9576;top:9622;width:2;height:212" coordorigin="9576,9622" coordsize="0,212" path="m9576,9622l9576,9833e" filled="false" stroked="true" strokeweight=".24pt" strokecolor="#000000">
                <v:path arrowok="t"/>
              </v:shape>
            </v:group>
            <v:group style="position:absolute;left:9573;top:9811;width:5;height:22" coordorigin="9573,9811" coordsize="5,22">
              <v:shape style="position:absolute;left:9573;top:9811;width:5;height:22" coordorigin="9573,9811" coordsize="5,22" path="m9573,9833l9573,9811,9578,9811e" filled="false" stroked="true" strokeweight=".12pt" strokecolor="#000000">
                <v:path arrowok="t"/>
              </v:shape>
            </v:group>
            <v:group style="position:absolute;left:9569;top:9622;width:2;height:212" coordorigin="9569,9622" coordsize="2,212">
              <v:shape style="position:absolute;left:9569;top:9622;width:2;height:212" coordorigin="9569,9622" coordsize="0,212" path="m9569,9622l9569,9833e" filled="false" stroked="true" strokeweight=".24pt" strokecolor="#000000">
                <v:path arrowok="t"/>
              </v:shape>
            </v:group>
            <v:group style="position:absolute;left:9568;top:9811;width:3;height:22" coordorigin="9568,9811" coordsize="3,22">
              <v:shape style="position:absolute;left:9568;top:9811;width:3;height:22" coordorigin="9568,9811" coordsize="3,22" path="m9568,9833l9568,9811,9570,9811e" filled="false" stroked="true" strokeweight=".12pt" strokecolor="#000000">
                <v:path arrowok="t"/>
              </v:shape>
            </v:group>
            <v:group style="position:absolute;left:9623;top:9602;width:8;height:22" coordorigin="9623,9602" coordsize="8,22">
              <v:shape style="position:absolute;left:9623;top:9602;width:8;height:22" coordorigin="9623,9602" coordsize="8,22" path="m9626,9624l9630,9602,9626,9602,9623,9624,9626,9624e" filled="false" stroked="true" strokeweight=".12pt" strokecolor="#000000">
                <v:path arrowok="t"/>
              </v:shape>
            </v:group>
            <v:group style="position:absolute;left:9568;top:9600;width:3;height:22" coordorigin="9568,9600" coordsize="3,22">
              <v:shape style="position:absolute;left:9568;top:9600;width:3;height:22" coordorigin="9568,9600" coordsize="3,22" path="m9567,9611l9572,9611e" filled="false" stroked="true" strokeweight="1.3pt" strokecolor="#000000">
                <v:path arrowok="t"/>
              </v:shape>
            </v:group>
            <v:group style="position:absolute;left:9671;top:9600;width:2;height:236" coordorigin="9671,9600" coordsize="2,236">
              <v:shape style="position:absolute;left:9671;top:9600;width:2;height:236" coordorigin="9671,9600" coordsize="0,236" path="m9671,9600l9671,9835e" filled="false" stroked="true" strokeweight=".3pt" strokecolor="#000000">
                <v:path arrowok="t"/>
              </v:shape>
            </v:group>
            <v:group style="position:absolute;left:9594;top:9624;width:32;height:188" coordorigin="9594,9624" coordsize="32,188">
              <v:shape style="position:absolute;left:9594;top:9624;width:32;height:188" coordorigin="9594,9624" coordsize="32,188" path="m9626,9624l9594,9811e" filled="false" stroked="true" strokeweight=".12pt" strokecolor="#000000">
                <v:path arrowok="t"/>
              </v:shape>
            </v:group>
            <v:group style="position:absolute;left:9467;top:9624;width:8;height:2" coordorigin="9467,9624" coordsize="8,2">
              <v:shape style="position:absolute;left:9467;top:9624;width:8;height:2" coordorigin="9467,9624" coordsize="8,0" path="m9467,9624l9474,9624e" filled="false" stroked="true" strokeweight=".12pt" strokecolor="#000000">
                <v:path arrowok="t"/>
              </v:shape>
            </v:group>
            <v:group style="position:absolute;left:9520;top:9624;width:3;height:2" coordorigin="9520,9624" coordsize="3,2">
              <v:shape style="position:absolute;left:9520;top:9624;width:3;height:2" coordorigin="9520,9624" coordsize="3,0" path="m9520,9624l9522,9624e" filled="false" stroked="true" strokeweight=".12pt" strokecolor="#000000">
                <v:path arrowok="t"/>
              </v:shape>
            </v:group>
            <v:group style="position:absolute;left:9568;top:9624;width:2;height:2" coordorigin="9568,9624" coordsize="2,2">
              <v:shape style="position:absolute;left:9568;top:9624;width:2;height:2" coordorigin="9568,9624" coordsize="0,0" path="m9568,9624l9568,9624e" filled="false" stroked="true" strokeweight=".12pt" strokecolor="#000000">
                <v:path arrowok="t"/>
              </v:shape>
            </v:group>
            <v:group style="position:absolute;left:9426;top:9600;width:3;height:233" coordorigin="9426,9600" coordsize="3,233">
              <v:shape style="position:absolute;left:9426;top:9600;width:3;height:233" coordorigin="9426,9600" coordsize="3,233" path="m9429,9622l9426,9622,9426,9600,9429,9600,9429,9622,9429,9811,9429,9833e" filled="false" stroked="true" strokeweight=".12pt" strokecolor="#000000">
                <v:path arrowok="t"/>
              </v:shape>
            </v:group>
            <v:group style="position:absolute;left:9426;top:9811;width:3;height:22" coordorigin="9426,9811" coordsize="3,22">
              <v:shape style="position:absolute;left:9426;top:9811;width:3;height:22" coordorigin="9426,9811" coordsize="3,22" path="m9426,9833l9426,9811,9429,9811e" filled="false" stroked="true" strokeweight=".12pt" strokecolor="#000000">
                <v:path arrowok="t"/>
              </v:shape>
            </v:group>
            <v:group style="position:absolute;left:9491;top:9811;width:5;height:22" coordorigin="9491,9811" coordsize="5,22">
              <v:shape style="position:absolute;left:9491;top:9811;width:5;height:22" coordorigin="9491,9811" coordsize="5,22" path="m9496,9811l9491,9833e" filled="false" stroked="true" strokeweight=".12pt" strokecolor="#000000">
                <v:path arrowok="t"/>
              </v:shape>
            </v:group>
            <v:group style="position:absolute;left:9489;top:9811;width:8;height:22" coordorigin="9489,9811" coordsize="8,22">
              <v:shape style="position:absolute;left:9489;top:9811;width:8;height:22" coordorigin="9489,9811" coordsize="8,22" path="m9489,9833l9491,9811,9496,9811e" filled="false" stroked="true" strokeweight=".12pt" strokecolor="#000000">
                <v:path arrowok="t"/>
              </v:shape>
            </v:group>
            <v:group style="position:absolute;left:9474;top:9622;width:2;height:212" coordorigin="9474,9622" coordsize="2,212">
              <v:shape style="position:absolute;left:9474;top:9622;width:2;height:212" coordorigin="9474,9622" coordsize="0,212" path="m9474,9622l9474,9833e" filled="false" stroked="true" strokeweight=".12pt" strokecolor="#000000">
                <v:path arrowok="t"/>
              </v:shape>
            </v:group>
            <v:group style="position:absolute;left:9472;top:9811;width:3;height:22" coordorigin="9472,9811" coordsize="3,22">
              <v:shape style="position:absolute;left:9472;top:9811;width:3;height:22" coordorigin="9472,9811" coordsize="3,22" path="m9472,9833l9472,9811,9474,9811e" filled="false" stroked="true" strokeweight=".12pt" strokecolor="#000000">
                <v:path arrowok="t"/>
              </v:shape>
            </v:group>
            <v:group style="position:absolute;left:9467;top:9622;width:2;height:212" coordorigin="9467,9622" coordsize="2,212">
              <v:shape style="position:absolute;left:9467;top:9622;width:2;height:212" coordorigin="9467,9622" coordsize="0,212" path="m9467,9622l9467,9833e" filled="false" stroked="true" strokeweight=".12pt" strokecolor="#000000">
                <v:path arrowok="t"/>
              </v:shape>
            </v:group>
            <v:group style="position:absolute;left:9465;top:9811;width:3;height:22" coordorigin="9465,9811" coordsize="3,22">
              <v:shape style="position:absolute;left:9465;top:9811;width:3;height:22" coordorigin="9465,9811" coordsize="3,22" path="m9465,9833l9465,9811,9467,9811e" filled="false" stroked="true" strokeweight=".12pt" strokecolor="#000000">
                <v:path arrowok="t"/>
              </v:shape>
            </v:group>
            <v:group style="position:absolute;left:9568;top:9811;width:3;height:22" coordorigin="9568,9811" coordsize="3,22">
              <v:shape style="position:absolute;left:9568;top:9811;width:3;height:22" coordorigin="9568,9811" coordsize="3,22" path="m9567,9822l9572,9822e" filled="false" stroked="true" strokeweight="1.3pt" strokecolor="#000000">
                <v:path arrowok="t"/>
              </v:shape>
            </v:group>
            <v:group style="position:absolute;left:9520;top:9602;width:8;height:22" coordorigin="9520,9602" coordsize="8,22">
              <v:shape style="position:absolute;left:9520;top:9602;width:8;height:22" coordorigin="9520,9602" coordsize="8,22" path="m9525,9624l9527,9602,9525,9602,9520,9624,9525,9624e" filled="false" stroked="true" strokeweight=".12pt" strokecolor="#000000">
                <v:path arrowok="t"/>
              </v:shape>
            </v:group>
            <v:group style="position:absolute;left:9472;top:9600;width:3;height:22" coordorigin="9472,9600" coordsize="3,22">
              <v:shape style="position:absolute;left:9472;top:9600;width:3;height:22" coordorigin="9472,9600" coordsize="3,22" path="m9471,9611l9476,9611e" filled="false" stroked="true" strokeweight="1.3pt" strokecolor="#000000">
                <v:path arrowok="t"/>
              </v:shape>
            </v:group>
            <v:group style="position:absolute;left:9465;top:9600;width:3;height:22" coordorigin="9465,9600" coordsize="3,22">
              <v:shape style="position:absolute;left:9465;top:9600;width:3;height:22" coordorigin="9465,9600" coordsize="3,22" path="m9464,9611l9468,9611e" filled="false" stroked="true" strokeweight="1.3pt" strokecolor="#000000">
                <v:path arrowok="t"/>
              </v:shape>
            </v:group>
            <v:group style="position:absolute;left:9494;top:9624;width:29;height:188" coordorigin="9494,9624" coordsize="29,188">
              <v:shape style="position:absolute;left:9494;top:9624;width:29;height:188" coordorigin="9494,9624" coordsize="29,188" path="m9522,9624l9494,9811e" filled="false" stroked="true" strokeweight=".12pt" strokecolor="#000000">
                <v:path arrowok="t"/>
              </v:shape>
            </v:group>
            <v:group style="position:absolute;left:10245;top:7651;width:905;height:454" coordorigin="10245,7651" coordsize="905,454">
              <v:shape style="position:absolute;left:10245;top:7651;width:905;height:454" coordorigin="10245,7651" coordsize="905,454" path="m11150,8105l11150,7651,10245,7651,10245,8105,11150,8105e" filled="false" stroked="true" strokeweight=".12pt" strokecolor="#000000">
                <v:path arrowok="t"/>
              </v:shape>
            </v:group>
            <v:group style="position:absolute;left:10992;top:9719;width:28;height:9" coordorigin="10992,9719" coordsize="28,9">
              <v:shape style="position:absolute;left:10992;top:9719;width:28;height:9" coordorigin="10992,9719" coordsize="28,9" path="m10992,9722l10996,9726,11001,9728,11006,9727,11012,9726,11017,9724,11019,9719e" filled="false" stroked="true" strokeweight=".12pt" strokecolor="#000000">
                <v:path arrowok="t"/>
              </v:shape>
            </v:group>
            <v:group style="position:absolute;left:10881;top:9460;width:114;height:113" coordorigin="10881,9460" coordsize="114,113">
              <v:shape style="position:absolute;left:10881;top:9460;width:114;height:113" coordorigin="10881,9460" coordsize="114,113" path="m10995,9460l10949,9499,10907,9541,10894,9557,10881,9572e" filled="false" stroked="true" strokeweight=".12pt" strokecolor="#000000">
                <v:path arrowok="t"/>
              </v:shape>
            </v:group>
            <v:group style="position:absolute;left:10869;top:9578;width:9;height:33" coordorigin="10869,9578" coordsize="9,33">
              <v:shape style="position:absolute;left:10869;top:9578;width:9;height:33" coordorigin="10869,9578" coordsize="9,33" path="m10878,9578l10869,9587,10869,9601,10878,9610e" filled="false" stroked="true" strokeweight=".12pt" strokecolor="#000000">
                <v:path arrowok="t"/>
              </v:shape>
            </v:group>
            <v:group style="position:absolute;left:11136;top:9568;width:9;height:33" coordorigin="11136,9568" coordsize="9,33">
              <v:shape style="position:absolute;left:11136;top:9568;width:9;height:33" coordorigin="11136,9568" coordsize="9,33" path="m11136,9601l11145,9592,11145,9577,11136,9568e" filled="false" stroked="true" strokeweight=".12pt" strokecolor="#000000">
                <v:path arrowok="t"/>
              </v:shape>
            </v:group>
            <v:group style="position:absolute;left:10995;top:9451;width:33;height:9" coordorigin="10995,9451" coordsize="33,9">
              <v:shape style="position:absolute;left:10995;top:9451;width:33;height:9" coordorigin="10995,9451" coordsize="33,9" path="m11028,9460l11019,9451,11004,9451,10995,9460e" filled="false" stroked="true" strokeweight=".12pt" strokecolor="#000000">
                <v:path arrowok="t"/>
              </v:shape>
            </v:group>
            <v:group style="position:absolute;left:11029;top:9459;width:113;height:114" coordorigin="11029,9459" coordsize="113,114">
              <v:shape style="position:absolute;left:11029;top:9459;width:113;height:114" coordorigin="11029,9459" coordsize="113,114" path="m11141,9572l11102,9527,11059,9484,11044,9471,11029,9459e" filled="false" stroked="true" strokeweight=".12pt" strokecolor="#000000">
                <v:path arrowok="t"/>
              </v:shape>
            </v:group>
            <v:group style="position:absolute;left:11019;top:9606;width:114;height:113" coordorigin="11019,9606" coordsize="114,113">
              <v:shape style="position:absolute;left:11019;top:9606;width:114;height:113" coordorigin="11019,9606" coordsize="114,113" path="m11019,9719l11065,9680,11107,9637,11120,9622,11133,9606e" filled="false" stroked="true" strokeweight=".12pt" strokecolor="#000000">
                <v:path arrowok="t"/>
              </v:shape>
            </v:group>
            <v:group style="position:absolute;left:10874;top:9605;width:116;height:118" coordorigin="10874,9605" coordsize="116,118">
              <v:shape style="position:absolute;left:10874;top:9605;width:116;height:118" coordorigin="10874,9605" coordsize="116,118" path="m10874,9605l10989,9722e" filled="false" stroked="true" strokeweight=".12pt" strokecolor="#000000">
                <v:path arrowok="t"/>
              </v:shape>
            </v:group>
            <v:group style="position:absolute;left:10827;top:9390;width:87;height:329" coordorigin="10827,9390" coordsize="87,329">
              <v:shape style="position:absolute;left:10827;top:9390;width:87;height:329" coordorigin="10827,9390" coordsize="87,329" path="m10914,9390l10889,9446,10868,9502,10851,9560,10839,9619,10830,9679,10828,9699,10827,9719e" filled="false" stroked="true" strokeweight=".12pt" strokecolor="#000000">
                <v:path arrowok="t"/>
              </v:shape>
            </v:group>
            <v:group style="position:absolute;left:10827;top:9737;width:146;height:106" coordorigin="10827,9737" coordsize="146,106">
              <v:shape style="position:absolute;left:10827;top:9737;width:146;height:106" coordorigin="10827,9737" coordsize="146,106" path="m10973,9842l10931,9798,10882,9763,10846,9744,10827,9737e" filled="false" stroked="true" strokeweight=".12pt" strokecolor="#000000">
                <v:path arrowok="t"/>
              </v:shape>
            </v:group>
            <v:group style="position:absolute;left:10992;top:7979;width:28;height:9" coordorigin="10992,7979" coordsize="28,9">
              <v:shape style="position:absolute;left:10992;top:7979;width:28;height:9" coordorigin="10992,7979" coordsize="28,9" path="m10992,7982l10996,7986,11001,7988,11006,7987,11012,7986,11017,7984,11019,7979e" filled="false" stroked="true" strokeweight=".12pt" strokecolor="#000000">
                <v:path arrowok="t"/>
              </v:shape>
            </v:group>
            <v:group style="position:absolute;left:10881;top:7720;width:114;height:113" coordorigin="10881,7720" coordsize="114,113">
              <v:shape style="position:absolute;left:10881;top:7720;width:114;height:113" coordorigin="10881,7720" coordsize="114,113" path="m10995,7720l10949,7759,10907,7801,10894,7817,10881,7832e" filled="false" stroked="true" strokeweight=".12pt" strokecolor="#000000">
                <v:path arrowok="t"/>
              </v:shape>
            </v:group>
            <v:group style="position:absolute;left:10869;top:7838;width:9;height:33" coordorigin="10869,7838" coordsize="9,33">
              <v:shape style="position:absolute;left:10869;top:7838;width:9;height:33" coordorigin="10869,7838" coordsize="9,33" path="m10878,7838l10869,7847,10869,7861,10878,7870e" filled="false" stroked="true" strokeweight=".12pt" strokecolor="#000000">
                <v:path arrowok="t"/>
              </v:shape>
            </v:group>
            <v:group style="position:absolute;left:11136;top:7828;width:9;height:33" coordorigin="11136,7828" coordsize="9,33">
              <v:shape style="position:absolute;left:11136;top:7828;width:9;height:33" coordorigin="11136,7828" coordsize="9,33" path="m11136,7861l11145,7852,11145,7837,11136,7828e" filled="false" stroked="true" strokeweight=".12pt" strokecolor="#000000">
                <v:path arrowok="t"/>
              </v:shape>
            </v:group>
            <v:group style="position:absolute;left:10995;top:7711;width:33;height:9" coordorigin="10995,7711" coordsize="33,9">
              <v:shape style="position:absolute;left:10995;top:7711;width:33;height:9" coordorigin="10995,7711" coordsize="33,9" path="m11028,7720l11019,7711,11004,7711,10995,7720e" filled="false" stroked="true" strokeweight=".12pt" strokecolor="#000000">
                <v:path arrowok="t"/>
              </v:shape>
            </v:group>
            <v:group style="position:absolute;left:11029;top:7719;width:113;height:114" coordorigin="11029,7719" coordsize="113,114">
              <v:shape style="position:absolute;left:11029;top:7719;width:113;height:114" coordorigin="11029,7719" coordsize="113,114" path="m11141,7832l11102,7787,11059,7744,11044,7731,11029,7719e" filled="false" stroked="true" strokeweight=".12pt" strokecolor="#000000">
                <v:path arrowok="t"/>
              </v:shape>
            </v:group>
            <v:group style="position:absolute;left:11019;top:7866;width:114;height:113" coordorigin="11019,7866" coordsize="114,113">
              <v:shape style="position:absolute;left:11019;top:7866;width:114;height:113" coordorigin="11019,7866" coordsize="114,113" path="m11019,7979l11065,7940,11107,7897,11120,7882,11133,7866e" filled="false" stroked="true" strokeweight=".12pt" strokecolor="#000000">
                <v:path arrowok="t"/>
              </v:shape>
            </v:group>
            <v:group style="position:absolute;left:10874;top:7867;width:116;height:116" coordorigin="10874,7867" coordsize="116,116">
              <v:shape style="position:absolute;left:10874;top:7867;width:116;height:116" coordorigin="10874,7867" coordsize="116,116" path="m10874,7867l10989,7982e" filled="false" stroked="true" strokeweight=".12pt" strokecolor="#000000">
                <v:path arrowok="t"/>
              </v:shape>
            </v:group>
            <v:group style="position:absolute;left:10827;top:7650;width:87;height:329" coordorigin="10827,7650" coordsize="87,329">
              <v:shape style="position:absolute;left:10827;top:7650;width:87;height:329" coordorigin="10827,7650" coordsize="87,329" path="m10914,7650l10889,7706,10868,7762,10851,7820,10839,7879,10830,7939,10828,7959,10827,7979e" filled="false" stroked="true" strokeweight=".12pt" strokecolor="#000000">
                <v:path arrowok="t"/>
              </v:shape>
            </v:group>
            <v:group style="position:absolute;left:10827;top:7997;width:146;height:106" coordorigin="10827,7997" coordsize="146,106">
              <v:shape style="position:absolute;left:10827;top:7997;width:146;height:106" coordorigin="10827,7997" coordsize="146,106" path="m10973,8102l10931,8058,10882,8023,10846,8004,10827,7997e" filled="false" stroked="true" strokeweight=".12pt" strokecolor="#000000">
                <v:path arrowok="t"/>
              </v:shape>
            </v:group>
            <v:group style="position:absolute;left:7888;top:9686;width:725;height:2" coordorigin="7888,9686" coordsize="725,2">
              <v:shape style="position:absolute;left:7888;top:9686;width:725;height:2" coordorigin="7888,9686" coordsize="725,0" path="m7888,9686l8613,9686e" filled="false" stroked="true" strokeweight=".12pt" strokecolor="#000000">
                <v:path arrowok="t"/>
              </v:shape>
            </v:group>
            <v:group style="position:absolute;left:7888;top:9761;width:725;height:2" coordorigin="7888,9761" coordsize="725,2">
              <v:shape style="position:absolute;left:7888;top:9761;width:725;height:2" coordorigin="7888,9761" coordsize="725,0" path="m8613,9761l7888,9761e" filled="false" stroked="true" strokeweight=".12pt" strokecolor="#000000">
                <v:path arrowok="t"/>
              </v:shape>
            </v:group>
            <v:group style="position:absolute;left:7887;top:9744;width:3;height:2" coordorigin="7887,9744" coordsize="3,2">
              <v:shape style="position:absolute;left:7887;top:9744;width:3;height:2" coordorigin="7887,9744" coordsize="3,0" path="m7887,9744l7889,9744e" filled="false" stroked="true" strokeweight="1.68pt" strokecolor="#000000">
                <v:path arrowok="t"/>
              </v:shape>
            </v:group>
            <v:group style="position:absolute;left:7887;top:9718;width:3;height:2" coordorigin="7887,9718" coordsize="3,2">
              <v:shape style="position:absolute;left:7887;top:9718;width:3;height:2" coordorigin="7887,9718" coordsize="3,0" path="m7887,9718l7889,9718e" filled="false" stroked="true" strokeweight=".96pt" strokecolor="#000000">
                <v:path arrowok="t"/>
              </v:shape>
            </v:group>
            <v:group style="position:absolute;left:8612;top:9718;width:3;height:2" coordorigin="8612,9718" coordsize="3,2">
              <v:shape style="position:absolute;left:8612;top:9718;width:3;height:2" coordorigin="8612,9718" coordsize="3,0" path="m8612,9718l8614,9718e" filled="false" stroked="true" strokeweight=".96pt" strokecolor="#000000">
                <v:path arrowok="t"/>
              </v:shape>
            </v:group>
            <v:group style="position:absolute;left:8612;top:9744;width:3;height:2" coordorigin="8612,9744" coordsize="3,2">
              <v:shape style="position:absolute;left:8612;top:9744;width:3;height:2" coordorigin="8612,9744" coordsize="3,0" path="m8612,9744l8614,9744e" filled="false" stroked="true" strokeweight="1.68pt" strokecolor="#000000">
                <v:path arrowok="t"/>
              </v:shape>
            </v:group>
            <v:group style="position:absolute;left:8373;top:9482;width:2;height:207" coordorigin="8373,9482" coordsize="2,207">
              <v:shape style="position:absolute;left:8373;top:9482;width:2;height:207" coordorigin="8373,9482" coordsize="0,207" path="m8373,9689l8373,9482e" filled="false" stroked="true" strokeweight=".12pt" strokecolor="#000000">
                <v:path arrowok="t"/>
              </v:shape>
            </v:group>
            <v:group style="position:absolute;left:8368;top:9482;width:2;height:207" coordorigin="8368,9482" coordsize="2,207">
              <v:shape style="position:absolute;left:8368;top:9482;width:2;height:207" coordorigin="8368,9482" coordsize="0,207" path="m8368,9482l8368,9689e" filled="false" stroked="true" strokeweight=".12pt" strokecolor="#000000">
                <v:path arrowok="t"/>
              </v:shape>
            </v:group>
            <v:group style="position:absolute;left:8133;top:9482;width:2;height:207" coordorigin="8133,9482" coordsize="2,207">
              <v:shape style="position:absolute;left:8133;top:9482;width:2;height:207" coordorigin="8133,9482" coordsize="0,207" path="m8133,9689l8133,9482e" filled="false" stroked="true" strokeweight=".12pt" strokecolor="#000000">
                <v:path arrowok="t"/>
              </v:shape>
            </v:group>
            <v:group style="position:absolute;left:8128;top:9482;width:2;height:207" coordorigin="8128,9482" coordsize="2,207">
              <v:shape style="position:absolute;left:8128;top:9482;width:2;height:207" coordorigin="8128,9482" coordsize="0,207" path="m8128,9482l8128,9689e" filled="false" stroked="true" strokeweight=".12pt" strokecolor="#000000">
                <v:path arrowok="t"/>
              </v:shape>
            </v:group>
            <v:group style="position:absolute;left:7888;top:9482;width:725;height:2" coordorigin="7888,9482" coordsize="725,2">
              <v:shape style="position:absolute;left:7888;top:9482;width:725;height:2" coordorigin="7888,9482" coordsize="725,0" path="m7888,9482l8613,9482e" filled="false" stroked="true" strokeweight=".12pt" strokecolor="#000000">
                <v:path arrowok="t"/>
              </v:shape>
            </v:group>
            <v:group style="position:absolute;left:8128;top:9518;width:5;height:2" coordorigin="8128,9518" coordsize="5,2">
              <v:shape style="position:absolute;left:8128;top:9518;width:5;height:2" coordorigin="8128,9518" coordsize="5,0" path="m8128,9518l8133,9518e" filled="false" stroked="true" strokeweight=".12pt" strokecolor="#000000">
                <v:path arrowok="t"/>
              </v:shape>
            </v:group>
            <v:group style="position:absolute;left:8368;top:9518;width:5;height:2" coordorigin="8368,9518" coordsize="5,2">
              <v:shape style="position:absolute;left:8368;top:9518;width:5;height:2" coordorigin="8368,9518" coordsize="5,0" path="m8368,9518l8373,9518e" filled="false" stroked="true" strokeweight=".12pt" strokecolor="#000000">
                <v:path arrowok="t"/>
              </v:shape>
            </v:group>
            <v:group style="position:absolute;left:7821;top:9482;width:860;height:341" coordorigin="7821,9482" coordsize="860,341">
              <v:shape style="position:absolute;left:7821;top:9482;width:860;height:341" coordorigin="7821,9482" coordsize="860,341" path="m8680,9823l7821,9823,7821,9482,7888,9482,7888,9708e" filled="false" stroked="true" strokeweight=".12pt" strokecolor="#000000">
                <v:path arrowok="t"/>
              </v:shape>
            </v:group>
            <v:group style="position:absolute;left:8613;top:9482;width:68;height:341" coordorigin="8613,9482" coordsize="68,341">
              <v:shape style="position:absolute;left:8613;top:9482;width:68;height:341" coordorigin="8613,9482" coordsize="68,341" path="m8613,9708l8613,9482,8680,9482,8680,9823e" filled="false" stroked="true" strokeweight=".12pt" strokecolor="#000000">
                <v:path arrowok="t"/>
              </v:shape>
            </v:group>
            <v:group style="position:absolute;left:8002;top:9180;width:184;height:203" coordorigin="8002,9180" coordsize="184,203">
              <v:shape style="position:absolute;left:8002;top:9180;width:184;height:203" coordorigin="8002,9180" coordsize="184,203" path="m8146,9189l8127,9183,8108,9180,8089,9181,8024,9217,8002,9291,8005,9309,8048,9368,8106,9383,8125,9381,8142,9376,8158,9367,8173,9356,8185,9342e" filled="false" stroked="true" strokeweight=".12pt" strokecolor="#000000">
                <v:path arrowok="t"/>
              </v:shape>
            </v:group>
            <v:group style="position:absolute;left:8141;top:9091;width:270;height:272" coordorigin="8141,9091" coordsize="270,272">
              <v:shape style="position:absolute;left:8141;top:9091;width:270;height:272" coordorigin="8141,9091" coordsize="270,272" path="m8276,9091l8211,9108,8163,9151,8141,9213,8142,9239,8166,9303,8212,9346,8273,9362,8297,9360,8357,9335,8398,9285,8410,9242,8409,9216,8386,9151,8340,9108,8279,9091e" filled="false" stroked="true" strokeweight=".12pt" strokecolor="#000000">
                <v:path arrowok="t"/>
              </v:shape>
            </v:group>
            <v:group style="position:absolute;left:8625;top:8947;width:101;height:219" coordorigin="8625,8947" coordsize="101,219">
              <v:shape style="position:absolute;left:8625;top:8947;width:101;height:219" coordorigin="8625,8947" coordsize="101,219" path="m8625,8947l8726,9166e" filled="false" stroked="true" strokeweight=".12pt" strokecolor="#000000">
                <v:path arrowok="t"/>
              </v:shape>
            </v:group>
            <v:group style="position:absolute;left:8666;top:8854;width:128;height:284" coordorigin="8666,8854" coordsize="128,284">
              <v:shape style="position:absolute;left:8666;top:8854;width:128;height:284" coordorigin="8666,8854" coordsize="128,284" path="m8793,9137l8666,8854e" filled="false" stroked="true" strokeweight=".12pt" strokecolor="#000000">
                <v:path arrowok="t"/>
              </v:shape>
            </v:group>
            <v:group style="position:absolute;left:8661;top:8916;width:32;height:15" coordorigin="8661,8916" coordsize="32,15">
              <v:shape style="position:absolute;left:8661;top:8916;width:32;height:15" coordorigin="8661,8916" coordsize="32,15" path="m8661,8930l8687,8918,8692,8916e" filled="false" stroked="true" strokeweight=".12pt" strokecolor="#000000">
                <v:path arrowok="t"/>
              </v:shape>
            </v:group>
            <v:group style="position:absolute;left:8644;top:8930;width:17;height:8" coordorigin="8644,8930" coordsize="17,8">
              <v:shape style="position:absolute;left:8644;top:8930;width:17;height:8" coordorigin="8644,8930" coordsize="17,8" path="m8644,8938l8651,8935,8661,8930e" filled="false" stroked="true" strokeweight=".12pt" strokecolor="#000000">
                <v:path arrowok="t"/>
              </v:shape>
            </v:group>
            <v:group style="position:absolute;left:8538;top:9137;width:255;height:116" coordorigin="8538,9137" coordsize="255,116">
              <v:shape style="position:absolute;left:8538;top:9137;width:255;height:116" coordorigin="8538,9137" coordsize="255,116" path="m8793,9137l8538,9252e" filled="false" stroked="true" strokeweight=".12pt" strokecolor="#000000">
                <v:path arrowok="t"/>
              </v:shape>
            </v:group>
            <v:group style="position:absolute;left:8440;top:8916;width:252;height:116" coordorigin="8440,8916" coordsize="252,116">
              <v:shape style="position:absolute;left:8440;top:8916;width:252;height:116" coordorigin="8440,8916" coordsize="252,116" path="m8692,8916l8440,9031e" filled="false" stroked="true" strokeweight=".12pt" strokecolor="#000000">
                <v:path arrowok="t"/>
              </v:shape>
            </v:group>
            <v:group style="position:absolute;left:8445;top:9041;width:92;height:202" coordorigin="8445,9041" coordsize="92,202">
              <v:shape style="position:absolute;left:8445;top:9041;width:92;height:202" coordorigin="8445,9041" coordsize="92,202" path="m8536,9242l8445,9041e" filled="false" stroked="true" strokeweight=".12pt" strokecolor="#000000">
                <v:path arrowok="t"/>
              </v:shape>
            </v:group>
            <v:group style="position:absolute;left:8442;top:9038;width:96;height:214" coordorigin="8442,9038" coordsize="96,214">
              <v:shape style="position:absolute;left:8442;top:9038;width:96;height:214" coordorigin="8442,9038" coordsize="96,214" path="m8447,9048l8442,9038,8538,9252e" filled="false" stroked="true" strokeweight=".12pt" strokecolor="#000000">
                <v:path arrowok="t"/>
              </v:shape>
            </v:group>
            <v:group style="position:absolute;left:8440;top:9031;width:3;height:8" coordorigin="8440,9031" coordsize="3,8">
              <v:shape style="position:absolute;left:8440;top:9031;width:3;height:8" coordorigin="8440,9031" coordsize="3,8" path="m8442,9038l8440,9031e" filled="false" stroked="true" strokeweight=".12pt" strokecolor="#000000">
                <v:path arrowok="t"/>
              </v:shape>
            </v:group>
            <v:group style="position:absolute;left:8411;top:8830;width:466;height:344" coordorigin="8411,8830" coordsize="466,344">
              <v:shape style="position:absolute;left:8411;top:8830;width:466;height:344" coordorigin="8411,8830" coordsize="466,344" path="m8877,9173l8721,8830,8411,8969,8440,9031,8692,8916e" filled="false" stroked="true" strokeweight=".12pt" strokecolor="#000000">
                <v:path arrowok="t"/>
              </v:shape>
            </v:group>
            <v:group style="position:absolute;left:8538;top:9110;width:339;height:202" coordorigin="8538,9110" coordsize="339,202">
              <v:shape style="position:absolute;left:8538;top:9110;width:339;height:202" coordorigin="8538,9110" coordsize="339,202" path="m8848,9110l8538,9252,8567,9312,8877,9173e" filled="false" stroked="true" strokeweight=".12pt" strokecolor="#000000">
                <v:path arrowok="t"/>
              </v:shape>
            </v:group>
            <v:group style="position:absolute;left:11150;top:8952;width:137;height:2" coordorigin="11150,8952" coordsize="137,2">
              <v:shape style="position:absolute;left:11150;top:8952;width:137;height:2" coordorigin="11150,8952" coordsize="137,0" path="m11150,8952l11286,8952e" filled="false" stroked="true" strokeweight=".12pt" strokecolor="#000000">
                <v:path arrowok="t"/>
              </v:shape>
            </v:group>
            <v:group style="position:absolute;left:11150;top:9461;width:137;height:2" coordorigin="11150,9461" coordsize="137,2">
              <v:shape style="position:absolute;left:11150;top:9461;width:137;height:2" coordorigin="11150,9461" coordsize="137,0" path="m11150,9461l11286,9461e" filled="false" stroked="true" strokeweight=".12pt" strokecolor="#000000">
                <v:path arrowok="t"/>
              </v:shape>
            </v:group>
            <v:group style="position:absolute;left:11150;top:8830;width:137;height:2" coordorigin="11150,8830" coordsize="137,2">
              <v:shape style="position:absolute;left:11150;top:8830;width:137;height:2" coordorigin="11150,8830" coordsize="137,0" path="m11150,8830l11286,8830e" filled="false" stroked="true" strokeweight=".12pt" strokecolor="#000000">
                <v:path arrowok="t"/>
              </v:shape>
            </v:group>
            <v:group style="position:absolute;left:11150;top:8323;width:137;height:2" coordorigin="11150,8323" coordsize="137,2">
              <v:shape style="position:absolute;left:11150;top:8323;width:137;height:2" coordorigin="11150,8323" coordsize="137,0" path="m11286,8323l11150,8323e" filled="false" stroked="true" strokeweight=".12pt" strokecolor="#000000">
                <v:path arrowok="t"/>
              </v:shape>
            </v:group>
            <v:group style="position:absolute;left:11207;top:8801;width:39;height:22" coordorigin="11207,8801" coordsize="39,22">
              <v:shape style="position:absolute;left:11207;top:8801;width:39;height:22" coordorigin="11207,8801" coordsize="39,22" path="m11207,8801l11207,8822,11246,8822,11246,8801,11207,8801e" filled="false" stroked="true" strokeweight="0pt" strokecolor="#000000">
                <v:path arrowok="t"/>
              </v:shape>
            </v:group>
            <v:group style="position:absolute;left:11207;top:8330;width:39;height:22" coordorigin="11207,8330" coordsize="39,22">
              <v:shape style="position:absolute;left:11207;top:8330;width:39;height:22" coordorigin="11207,8330" coordsize="39,22" path="m11207,8330l11207,8352,11246,8352,11246,8330,11207,8330e" filled="false" stroked="true" strokeweight="0pt" strokecolor="#000000">
                <v:path arrowok="t"/>
              </v:shape>
            </v:group>
            <v:group style="position:absolute;left:11226;top:8352;width:2;height:449" coordorigin="11226,8352" coordsize="2,449">
              <v:shape style="position:absolute;left:11226;top:8352;width:2;height:449" coordorigin="11226,8352" coordsize="0,449" path="m11226,8352l11226,8801e" filled="false" stroked="true" strokeweight="0pt" strokecolor="#000000">
                <v:path arrowok="t"/>
              </v:shape>
            </v:group>
            <v:group style="position:absolute;left:11234;top:8352;width:2;height:449" coordorigin="11234,8352" coordsize="2,449">
              <v:shape style="position:absolute;left:11234;top:8352;width:2;height:449" coordorigin="11234,8352" coordsize="0,449" path="m11234,8352l11234,8801e" filled="false" stroked="true" strokeweight="0pt" strokecolor="#000000">
                <v:path arrowok="t"/>
              </v:shape>
            </v:group>
            <v:group style="position:absolute;left:11219;top:8352;width:2;height:449" coordorigin="11219,8352" coordsize="2,449">
              <v:shape style="position:absolute;left:11219;top:8352;width:2;height:449" coordorigin="11219,8352" coordsize="0,449" path="m11219,8352l11219,8801e" filled="false" stroked="true" strokeweight="0pt" strokecolor="#000000">
                <v:path arrowok="t"/>
              </v:shape>
            </v:group>
            <v:group style="position:absolute;left:11207;top:8330;width:39;height:492" coordorigin="11207,8330" coordsize="39,492">
              <v:shape style="position:absolute;left:11207;top:8330;width:39;height:492" coordorigin="11207,8330" coordsize="39,492" path="m11246,8822l11246,8330,11207,8330,11207,8822e" filled="false" stroked="true" strokeweight="0pt" strokecolor="#000000">
                <v:path arrowok="t"/>
              </v:shape>
            </v:group>
            <v:group style="position:absolute;left:10787;top:8321;width:363;height:543" coordorigin="10787,8321" coordsize="363,543">
              <v:shape style="position:absolute;left:10787;top:8321;width:363;height:543" coordorigin="10787,8321" coordsize="363,543" path="m11150,8863l10787,8863,10787,8321,11150,8321,11150,8863e" filled="false" stroked="true" strokeweight=".12pt" strokecolor="#000000">
                <v:path arrowok="t"/>
              </v:shape>
            </v:group>
            <v:group style="position:absolute;left:10763;top:8534;width:8;height:159" coordorigin="10763,8534" coordsize="8,159">
              <v:shape style="position:absolute;left:10763;top:8534;width:8;height:159" coordorigin="10763,8534" coordsize="8,159" path="m10763,8693l10766,8674,10768,8654,10770,8634,10770,8614,10770,8594,10769,8574,10766,8554,10763,8534e" filled="false" stroked="true" strokeweight=".12pt" strokecolor="#000000">
                <v:path arrowok="t"/>
              </v:shape>
            </v:group>
            <v:group style="position:absolute;left:10614;top:8513;width:17;height:196" coordorigin="10614,8513" coordsize="17,196">
              <v:shape style="position:absolute;left:10614;top:8513;width:17;height:196" coordorigin="10614,8513" coordsize="17,196" path="m10630,8513l10615,8591,10614,8611,10615,8631,10617,8651,10620,8670,10624,8690,10630,8709e" filled="false" stroked="true" strokeweight=".12pt" strokecolor="#000000">
                <v:path arrowok="t"/>
              </v:shape>
            </v:group>
            <v:group style="position:absolute;left:10552;top:8516;width:14;height:178" coordorigin="10552,8516" coordsize="14,178">
              <v:shape style="position:absolute;left:10552;top:8516;width:14;height:178" coordorigin="10552,8516" coordsize="14,178" path="m10565,8516l10552,8595,10552,8615,10553,8635,10554,8654,10557,8674,10561,8694e" filled="false" stroked="true" strokeweight=".12pt" strokecolor="#000000">
                <v:path arrowok="t"/>
              </v:shape>
            </v:group>
            <v:group style="position:absolute;left:10554;top:8734;width:161;height:8" coordorigin="10554,8734" coordsize="161,8">
              <v:shape style="position:absolute;left:10554;top:8734;width:161;height:8" coordorigin="10554,8734" coordsize="161,8" path="m10554,8734l10715,8741e" filled="false" stroked="true" strokeweight=".12pt" strokecolor="#000000">
                <v:path arrowok="t"/>
              </v:shape>
            </v:group>
            <v:group style="position:absolute;left:10559;top:8712;width:156;height:8" coordorigin="10559,8712" coordsize="156,8">
              <v:shape style="position:absolute;left:10559;top:8712;width:156;height:8" coordorigin="10559,8712" coordsize="156,8" path="m10559,8719l10715,8712e" filled="false" stroked="true" strokeweight=".12pt" strokecolor="#000000">
                <v:path arrowok="t"/>
              </v:shape>
            </v:group>
            <v:group style="position:absolute;left:10724;top:8708;width:35;height:24" coordorigin="10724,8708" coordsize="35,24">
              <v:shape style="position:absolute;left:10724;top:8708;width:35;height:24" coordorigin="10724,8708" coordsize="35,24" path="m10724,8731l10745,8724,10758,8708e" filled="false" stroked="true" strokeweight=".12pt" strokecolor="#000000">
                <v:path arrowok="t"/>
              </v:shape>
            </v:group>
            <v:group style="position:absolute;left:10716;top:8730;width:10;height:11" coordorigin="10716,8730" coordsize="10,11">
              <v:shape style="position:absolute;left:10716;top:8730;width:10;height:11" coordorigin="10716,8730" coordsize="10,11" path="m10716,8741l10719,8741,10721,8740,10723,8738,10725,8736,10725,8733,10725,8730e" filled="false" stroked="true" strokeweight=".12pt" strokecolor="#000000">
                <v:path arrowok="t"/>
              </v:shape>
            </v:group>
            <v:group style="position:absolute;left:10716;top:8712;width:10;height:11" coordorigin="10716,8712" coordsize="10,11">
              <v:shape style="position:absolute;left:10716;top:8712;width:10;height:11" coordorigin="10716,8712" coordsize="10,11" path="m10725,8723l10725,8720,10725,8717,10723,8715,10721,8713,10719,8712,10716,8712e" filled="false" stroked="true" strokeweight=".12pt" strokecolor="#000000">
                <v:path arrowok="t"/>
              </v:shape>
            </v:group>
            <v:group style="position:absolute;left:10722;top:8722;width:2;height:10" coordorigin="10722,8722" coordsize="2,10">
              <v:shape style="position:absolute;left:10722;top:8722;width:2;height:10" coordorigin="10722,8722" coordsize="0,10" path="m10722,8731l10722,8722e" filled="false" stroked="true" strokeweight=".12pt" strokecolor="#000000">
                <v:path arrowok="t"/>
              </v:shape>
            </v:group>
            <v:group style="position:absolute;left:10567;top:8717;width:19;height:15" coordorigin="10567,8717" coordsize="19,15">
              <v:shape style="position:absolute;left:10567;top:8717;width:19;height:15" coordorigin="10567,8717" coordsize="19,15" path="m10567,8717l10570,8725,10577,8731,10586,8731e" filled="false" stroked="true" strokeweight=".12pt" strokecolor="#000000">
                <v:path arrowok="t"/>
              </v:shape>
            </v:group>
            <v:group style="position:absolute;left:10590;top:8719;width:2;height:2" coordorigin="10590,8719" coordsize="2,2">
              <v:shape style="position:absolute;left:10590;top:8719;width:2;height:2" coordorigin="10590,8719" coordsize="0,0" path="m10590,8719l10590,8719e" filled="false" stroked="true" strokeweight=".12pt" strokecolor="#000000">
                <v:path arrowok="t"/>
              </v:shape>
            </v:group>
            <v:group style="position:absolute;left:10590;top:8719;width:2;height:15" coordorigin="10590,8719" coordsize="2,15">
              <v:shape style="position:absolute;left:10590;top:8719;width:2;height:15" coordorigin="10590,8719" coordsize="0,15" path="m10590,8719l10590,8734e" filled="false" stroked="true" strokeweight=".12pt" strokecolor="#000000">
                <v:path arrowok="t"/>
              </v:shape>
            </v:group>
            <v:group style="position:absolute;left:10562;top:8710;width:3;height:10" coordorigin="10562,8710" coordsize="3,10">
              <v:shape style="position:absolute;left:10562;top:8710;width:3;height:10" coordorigin="10562,8710" coordsize="3,10" path="m10562,8710l10564,8719e" filled="false" stroked="true" strokeweight=".12pt" strokecolor="#000000">
                <v:path arrowok="t"/>
              </v:shape>
            </v:group>
            <v:group style="position:absolute;left:10554;top:8489;width:161;height:8" coordorigin="10554,8489" coordsize="161,8">
              <v:shape style="position:absolute;left:10554;top:8489;width:161;height:8" coordorigin="10554,8489" coordsize="161,8" path="m10554,8496l10715,8489e" filled="false" stroked="true" strokeweight=".12pt" strokecolor="#000000">
                <v:path arrowok="t"/>
              </v:shape>
            </v:group>
            <v:group style="position:absolute;left:10559;top:8508;width:156;height:8" coordorigin="10559,8508" coordsize="156,8">
              <v:shape style="position:absolute;left:10559;top:8508;width:156;height:8" coordorigin="10559,8508" coordsize="156,8" path="m10559,8508l10715,8515e" filled="false" stroked="true" strokeweight=".12pt" strokecolor="#000000">
                <v:path arrowok="t"/>
              </v:shape>
            </v:group>
            <v:group style="position:absolute;left:10738;top:8499;width:23;height:35" coordorigin="10738,8499" coordsize="23,35">
              <v:shape style="position:absolute;left:10738;top:8499;width:23;height:35" coordorigin="10738,8499" coordsize="23,35" path="m10761,8533l10754,8512,10738,8499e" filled="false" stroked="true" strokeweight=".12pt" strokecolor="#000000">
                <v:path arrowok="t"/>
              </v:shape>
            </v:group>
            <v:group style="position:absolute;left:10716;top:8486;width:10;height:11" coordorigin="10716,8486" coordsize="10,11">
              <v:shape style="position:absolute;left:10716;top:8486;width:10;height:11" coordorigin="10716,8486" coordsize="10,11" path="m10725,8497l10725,8494,10725,8492,10723,8490,10721,8487,10719,8486,10716,8486e" filled="false" stroked="true" strokeweight=".12pt" strokecolor="#000000">
                <v:path arrowok="t"/>
              </v:shape>
            </v:group>
            <v:group style="position:absolute;left:10716;top:8505;width:10;height:11" coordorigin="10716,8505" coordsize="10,11">
              <v:shape style="position:absolute;left:10716;top:8505;width:10;height:11" coordorigin="10716,8505" coordsize="10,11" path="m10716,8515l10719,8515,10721,8514,10723,8512,10725,8510,10725,8507,10725,8505e" filled="false" stroked="true" strokeweight=".12pt" strokecolor="#000000">
                <v:path arrowok="t"/>
              </v:shape>
            </v:group>
            <v:group style="position:absolute;left:10722;top:8498;width:2;height:8" coordorigin="10722,8498" coordsize="2,8">
              <v:shape style="position:absolute;left:10722;top:8498;width:2;height:8" coordorigin="10722,8498" coordsize="0,8" path="m10722,8498l10722,8506e" filled="false" stroked="true" strokeweight=".12pt" strokecolor="#000000">
                <v:path arrowok="t"/>
              </v:shape>
            </v:group>
            <v:group style="position:absolute;left:10567;top:8494;width:19;height:15" coordorigin="10567,8494" coordsize="19,15">
              <v:shape style="position:absolute;left:10567;top:8494;width:19;height:15" coordorigin="10567,8494" coordsize="19,15" path="m10586,8494l10577,8494,10570,8500,10567,8508e" filled="false" stroked="true" strokeweight=".12pt" strokecolor="#000000">
                <v:path arrowok="t"/>
              </v:shape>
            </v:group>
            <v:group style="position:absolute;left:10590;top:8508;width:2;height:2" coordorigin="10590,8508" coordsize="2,2">
              <v:shape style="position:absolute;left:10590;top:8508;width:2;height:2" coordorigin="10590,8508" coordsize="0,0" path="m10590,8508l10590,8508e" filled="false" stroked="true" strokeweight=".12pt" strokecolor="#000000">
                <v:path arrowok="t"/>
              </v:shape>
            </v:group>
            <v:group style="position:absolute;left:10590;top:8496;width:2;height:12" coordorigin="10590,8496" coordsize="2,12">
              <v:shape style="position:absolute;left:10590;top:8496;width:2;height:12" coordorigin="10590,8496" coordsize="0,12" path="m10590,8508l10590,8496e" filled="false" stroked="true" strokeweight=".12pt" strokecolor="#000000">
                <v:path arrowok="t"/>
              </v:shape>
            </v:group>
            <v:group style="position:absolute;left:10562;top:8510;width:3;height:8" coordorigin="10562,8510" coordsize="3,8">
              <v:shape style="position:absolute;left:10562;top:8510;width:3;height:8" coordorigin="10562,8510" coordsize="3,8" path="m10562,8518l10564,8510e" filled="false" stroked="true" strokeweight=".12pt" strokecolor="#000000">
                <v:path arrowok="t"/>
              </v:shape>
            </v:group>
            <v:group style="position:absolute;left:11045;top:8741;width:77;height:81" coordorigin="11045,8741" coordsize="77,81">
              <v:shape style="position:absolute;left:11045;top:8741;width:77;height:81" coordorigin="11045,8741" coordsize="77,81" path="m11081,8741l11060,8747,11045,8762,11045,8791,11053,8810,11066,8822,11093,8820,11111,8810,11121,8795,11118,8769,11107,8751,11091,8742e" filled="false" stroked="true" strokeweight=".12pt" strokecolor="#000000">
                <v:path arrowok="t"/>
              </v:shape>
            </v:group>
            <v:group style="position:absolute;left:11045;top:8741;width:77;height:81" coordorigin="11045,8741" coordsize="77,81">
              <v:shape style="position:absolute;left:11045;top:8741;width:77;height:81" coordorigin="11045,8741" coordsize="77,81" path="m11081,8741l11060,8747,11045,8762,11045,8791,11053,8810,11066,8822,11093,8820,11111,8810,11121,8795,11118,8769,11107,8751,11091,8742e" filled="false" stroked="true" strokeweight=".12pt" strokecolor="#000000">
                <v:path arrowok="t"/>
              </v:shape>
            </v:group>
            <v:group style="position:absolute;left:11078;top:8779;width:8;height:8" coordorigin="11078,8779" coordsize="8,8">
              <v:shape style="position:absolute;left:11078;top:8779;width:8;height:8" coordorigin="11078,8779" coordsize="8,8" path="m11081,8779l11079,8779,11078,8781,11078,8783,11078,8785,11079,8786,11081,8786,11083,8786,11085,8785,11085,8783,11085,8781,11083,8779,11081,8779e" filled="false" stroked="true" strokeweight=".12pt" strokecolor="#000000">
                <v:path arrowok="t"/>
              </v:shape>
            </v:group>
            <v:group style="position:absolute;left:11056;top:8753;width:20;height:24" coordorigin="11056,8753" coordsize="20,24">
              <v:shape style="position:absolute;left:11056;top:8753;width:20;height:24" coordorigin="11056,8753" coordsize="20,24" path="m11075,8777l11056,8753e" filled="false" stroked="true" strokeweight=".12pt" strokecolor="#000000">
                <v:path arrowok="t"/>
              </v:shape>
            </v:group>
            <v:group style="position:absolute;left:11044;top:8772;width:29;height:10" coordorigin="11044,8772" coordsize="29,10">
              <v:shape style="position:absolute;left:11044;top:8772;width:29;height:10" coordorigin="11044,8772" coordsize="29,10" path="m11073,8782l11044,8772e" filled="false" stroked="true" strokeweight=".12pt" strokecolor="#000000">
                <v:path arrowok="t"/>
              </v:shape>
            </v:group>
            <v:group style="position:absolute;left:11044;top:8786;width:29;height:10" coordorigin="11044,8786" coordsize="29,10">
              <v:shape style="position:absolute;left:11044;top:8786;width:29;height:10" coordorigin="11044,8786" coordsize="29,10" path="m11073,8786l11044,8796e" filled="false" stroked="true" strokeweight=".12pt" strokecolor="#000000">
                <v:path arrowok="t"/>
              </v:shape>
            </v:group>
            <v:group style="position:absolute;left:11056;top:8791;width:20;height:24" coordorigin="11056,8791" coordsize="20,24">
              <v:shape style="position:absolute;left:11056;top:8791;width:20;height:24" coordorigin="11056,8791" coordsize="20,24" path="m11075,8791l11056,8815e" filled="false" stroked="true" strokeweight=".12pt" strokecolor="#000000">
                <v:path arrowok="t"/>
              </v:shape>
            </v:group>
            <v:group style="position:absolute;left:11080;top:8746;width:2;height:77" coordorigin="11080,8746" coordsize="2,77">
              <v:shape style="position:absolute;left:11080;top:8746;width:2;height:77" coordorigin="11080,8746" coordsize="0,77" path="m11080,8746l11080,8822e" filled="false" stroked="true" strokeweight=".12pt" strokecolor="#000000">
                <v:path arrowok="t"/>
              </v:shape>
            </v:group>
            <v:group style="position:absolute;left:11085;top:8791;width:17;height:24" coordorigin="11085,8791" coordsize="17,24">
              <v:shape style="position:absolute;left:11085;top:8791;width:17;height:24" coordorigin="11085,8791" coordsize="17,24" path="m11085,8791l11102,8815e" filled="false" stroked="true" strokeweight=".12pt" strokecolor="#000000">
                <v:path arrowok="t"/>
              </v:shape>
            </v:group>
            <v:group style="position:absolute;left:11087;top:8786;width:29;height:10" coordorigin="11087,8786" coordsize="29,10">
              <v:shape style="position:absolute;left:11087;top:8786;width:29;height:10" coordorigin="11087,8786" coordsize="29,10" path="m11087,8786l11116,8796e" filled="false" stroked="true" strokeweight=".12pt" strokecolor="#000000">
                <v:path arrowok="t"/>
              </v:shape>
            </v:group>
            <v:group style="position:absolute;left:11087;top:8772;width:29;height:10" coordorigin="11087,8772" coordsize="29,10">
              <v:shape style="position:absolute;left:11087;top:8772;width:29;height:10" coordorigin="11087,8772" coordsize="29,10" path="m11087,8782l11116,8772e" filled="false" stroked="true" strokeweight=".12pt" strokecolor="#000000">
                <v:path arrowok="t"/>
              </v:shape>
            </v:group>
            <v:group style="position:absolute;left:11085;top:8753;width:17;height:24" coordorigin="11085,8753" coordsize="17,24">
              <v:shape style="position:absolute;left:11085;top:8753;width:17;height:24" coordorigin="11085,8753" coordsize="17,24" path="m11085,8777l11102,8753e" filled="false" stroked="true" strokeweight=".12pt" strokecolor="#000000">
                <v:path arrowok="t"/>
              </v:shape>
            </v:group>
            <v:group style="position:absolute;left:11073;top:8774;width:17;height:17" coordorigin="11073,8774" coordsize="17,17">
              <v:shape style="position:absolute;left:11073;top:8774;width:17;height:17" coordorigin="11073,8774" coordsize="17,17" path="m11081,8774l11077,8774,11073,8778,11073,8783,11073,8787,11077,8791,11081,8791,11086,8791,11090,8787,11090,8783,11090,8778,11086,8774,11081,8774e" filled="false" stroked="true" strokeweight=".12pt" strokecolor="#000000">
                <v:path arrowok="t"/>
              </v:shape>
            </v:group>
            <v:group style="position:absolute;left:11047;top:8746;width:68;height:75" coordorigin="11047,8746" coordsize="68,75">
              <v:shape style="position:absolute;left:11047;top:8746;width:68;height:75" coordorigin="11047,8746" coordsize="68,75" path="m11081,8746l11060,8752,11047,8769,11049,8796,11060,8813,11077,8820,11100,8814,11114,8799,11113,8772,11103,8754,11088,8746e" filled="false" stroked="true" strokeweight=".12pt" strokecolor="#000000">
                <v:path arrowok="t"/>
              </v:shape>
            </v:group>
            <v:group style="position:absolute;left:11092;top:8789;width:29;height:8" coordorigin="11092,8789" coordsize="29,8">
              <v:shape style="position:absolute;left:11092;top:8789;width:29;height:8" coordorigin="11092,8789" coordsize="29,8" path="m11092,8789l11121,8796e" filled="false" stroked="true" strokeweight=".12pt" strokecolor="#000000">
                <v:path arrowok="t"/>
              </v:shape>
            </v:group>
            <v:group style="position:absolute;left:11092;top:8774;width:29;height:10" coordorigin="11092,8774" coordsize="29,10">
              <v:shape style="position:absolute;left:11092;top:8774;width:29;height:10" coordorigin="11092,8774" coordsize="29,10" path="m11092,8784l11121,8774e" filled="false" stroked="true" strokeweight=".12pt" strokecolor="#000000">
                <v:path arrowok="t"/>
              </v:shape>
            </v:group>
            <v:group style="position:absolute;left:11207;top:8959;width:39;height:24" coordorigin="11207,8959" coordsize="39,24">
              <v:shape style="position:absolute;left:11207;top:8959;width:39;height:24" coordorigin="11207,8959" coordsize="39,24" path="m11207,8983l11207,8959,11246,8959,11246,8983,11207,8983e" filled="false" stroked="true" strokeweight="0pt" strokecolor="#000000">
                <v:path arrowok="t"/>
              </v:shape>
            </v:group>
            <v:group style="position:absolute;left:11207;top:9430;width:39;height:24" coordorigin="11207,9430" coordsize="39,24">
              <v:shape style="position:absolute;left:11207;top:9430;width:39;height:24" coordorigin="11207,9430" coordsize="39,24" path="m11207,9454l11207,9430,11246,9430,11246,9454,11207,9454e" filled="false" stroked="true" strokeweight="0pt" strokecolor="#000000">
                <v:path arrowok="t"/>
              </v:shape>
            </v:group>
            <v:group style="position:absolute;left:11226;top:8983;width:2;height:447" coordorigin="11226,8983" coordsize="2,447">
              <v:shape style="position:absolute;left:11226;top:8983;width:2;height:447" coordorigin="11226,8983" coordsize="0,447" path="m11226,9430l11226,8983e" filled="false" stroked="true" strokeweight="0pt" strokecolor="#000000">
                <v:path arrowok="t"/>
              </v:shape>
            </v:group>
            <v:group style="position:absolute;left:11234;top:8983;width:2;height:447" coordorigin="11234,8983" coordsize="2,447">
              <v:shape style="position:absolute;left:11234;top:8983;width:2;height:447" coordorigin="11234,8983" coordsize="0,447" path="m11234,9430l11234,8983e" filled="false" stroked="true" strokeweight="0pt" strokecolor="#000000">
                <v:path arrowok="t"/>
              </v:shape>
            </v:group>
            <v:group style="position:absolute;left:11219;top:8983;width:2;height:447" coordorigin="11219,8983" coordsize="2,447">
              <v:shape style="position:absolute;left:11219;top:8983;width:2;height:447" coordorigin="11219,8983" coordsize="0,447" path="m11219,9430l11219,8983e" filled="false" stroked="true" strokeweight="0pt" strokecolor="#000000">
                <v:path arrowok="t"/>
              </v:shape>
            </v:group>
            <v:group style="position:absolute;left:11207;top:8959;width:39;height:495" coordorigin="11207,8959" coordsize="39,495">
              <v:shape style="position:absolute;left:11207;top:8959;width:39;height:495" coordorigin="11207,8959" coordsize="39,495" path="m11246,8959l11246,9454,11207,9454,11207,8959e" filled="false" stroked="true" strokeweight="0pt" strokecolor="#000000">
                <v:path arrowok="t"/>
              </v:shape>
            </v:group>
            <v:group style="position:absolute;left:9333;top:7596;width:2;height:356" coordorigin="9333,7596" coordsize="2,356">
              <v:shape style="position:absolute;left:9333;top:7596;width:2;height:356" coordorigin="9333,7596" coordsize="0,356" path="m9333,7951l9333,7596e" filled="false" stroked="true" strokeweight=".12pt" strokecolor="#000000">
                <v:path arrowok="t"/>
              </v:shape>
            </v:group>
            <v:group style="position:absolute;left:8558;top:7234;width:826;height:370" coordorigin="8558,7234" coordsize="826,370">
              <v:shape style="position:absolute;left:8558;top:7234;width:826;height:370" coordorigin="8558,7234" coordsize="826,370" path="m8558,7234l9383,7234,9383,7603e" filled="false" stroked="true" strokeweight=".12pt" strokecolor="#000000">
                <v:path arrowok="t"/>
              </v:shape>
            </v:group>
            <v:group style="position:absolute;left:8558;top:7277;width:783;height:327" coordorigin="8558,7277" coordsize="783,327">
              <v:shape style="position:absolute;left:8558;top:7277;width:783;height:327" coordorigin="8558,7277" coordsize="783,327" path="m8558,7277l9340,7277,9340,7603e" filled="false" stroked="true" strokeweight=".12pt" strokecolor="#000000">
                <v:path arrowok="t"/>
              </v:shape>
            </v:group>
            <v:group style="position:absolute;left:8562;top:7282;width:771;height:322" coordorigin="8562,7282" coordsize="771,322">
              <v:shape style="position:absolute;left:8562;top:7282;width:771;height:322" coordorigin="8562,7282" coordsize="771,322" path="m8562,7282l9333,7282,9333,7603e" filled="false" stroked="true" strokeweight=".12pt" strokecolor="#000000">
                <v:path arrowok="t"/>
              </v:shape>
            </v:group>
            <v:group style="position:absolute;left:7778;top:6698;width:3399;height:905" coordorigin="7778,6698" coordsize="3399,905">
              <v:shape style="position:absolute;left:7778;top:6698;width:3399;height:905" coordorigin="7778,6698" coordsize="3399,905" path="m7778,6698l7778,7224,7778,7234,9383,7234,9383,7603,11176,7603,11176,6698,7778,6698e" filled="false" stroked="true" strokeweight=".12pt" strokecolor="#000000">
                <v:path arrowok="t"/>
              </v:shape>
            </v:group>
            <v:group style="position:absolute;left:8608;top:7980;width:418;height:2" coordorigin="8608,7980" coordsize="418,2">
              <v:shape style="position:absolute;left:8608;top:7980;width:418;height:2" coordorigin="8608,7980" coordsize="418,0" path="m8608,7980l9026,7980e" filled="false" stroked="true" strokeweight="0pt" strokecolor="#000000">
                <v:path arrowok="t"/>
              </v:shape>
            </v:group>
            <v:group style="position:absolute;left:8608;top:7970;width:418;height:2" coordorigin="8608,7970" coordsize="418,2">
              <v:shape style="position:absolute;left:8608;top:7970;width:418;height:2" coordorigin="8608,7970" coordsize="418,0" path="m8608,7970l9026,7970e" filled="false" stroked="true" strokeweight="0pt" strokecolor="#000000">
                <v:path arrowok="t"/>
              </v:shape>
            </v:group>
            <v:group style="position:absolute;left:8608;top:7990;width:418;height:2" coordorigin="8608,7990" coordsize="418,2">
              <v:shape style="position:absolute;left:8608;top:7990;width:418;height:2" coordorigin="8608,7990" coordsize="418,0" path="m8608,7990l9026,7990e" filled="false" stroked="true" strokeweight="0pt" strokecolor="#000000">
                <v:path arrowok="t"/>
              </v:shape>
            </v:group>
            <v:group style="position:absolute;left:7713;top:8846;width:12;height:15" coordorigin="7713,8846" coordsize="12,15">
              <v:shape style="position:absolute;left:7713;top:8846;width:12;height:15" coordorigin="7713,8846" coordsize="12,15" path="m7725,8861l7713,8846e" filled="false" stroked="true" strokeweight=".12pt" strokecolor="#000000">
                <v:path arrowok="t"/>
              </v:shape>
            </v:group>
            <v:group style="position:absolute;left:7689;top:8820;width:15;height:17" coordorigin="7689,8820" coordsize="15,17">
              <v:shape style="position:absolute;left:7689;top:8820;width:15;height:17" coordorigin="7689,8820" coordsize="15,17" path="m7703,8837l7689,8820e" filled="false" stroked="true" strokeweight=".12pt" strokecolor="#000000">
                <v:path arrowok="t"/>
              </v:shape>
            </v:group>
            <v:group style="position:absolute;left:7665;top:8796;width:15;height:17" coordorigin="7665,8796" coordsize="15,17">
              <v:shape style="position:absolute;left:7665;top:8796;width:15;height:17" coordorigin="7665,8796" coordsize="15,17" path="m7679,8813l7665,8796e" filled="false" stroked="true" strokeweight=".12pt" strokecolor="#000000">
                <v:path arrowok="t"/>
              </v:shape>
            </v:group>
            <v:group style="position:absolute;left:7641;top:8770;width:17;height:17" coordorigin="7641,8770" coordsize="17,17">
              <v:shape style="position:absolute;left:7641;top:8770;width:17;height:17" coordorigin="7641,8770" coordsize="17,17" path="m7658,8786l7641,8770e" filled="false" stroked="true" strokeweight=".12pt" strokecolor="#000000">
                <v:path arrowok="t"/>
              </v:shape>
            </v:group>
            <v:group style="position:absolute;left:7617;top:8746;width:17;height:17" coordorigin="7617,8746" coordsize="17,17">
              <v:shape style="position:absolute;left:7617;top:8746;width:17;height:17" coordorigin="7617,8746" coordsize="17,17" path="m7634,8762l7617,8746e" filled="false" stroked="true" strokeweight=".12pt" strokecolor="#000000">
                <v:path arrowok="t"/>
              </v:shape>
            </v:group>
            <v:group style="position:absolute;left:7593;top:8722;width:17;height:17" coordorigin="7593,8722" coordsize="17,17">
              <v:shape style="position:absolute;left:7593;top:8722;width:17;height:17" coordorigin="7593,8722" coordsize="17,17" path="m7610,8738l7593,8722e" filled="false" stroked="true" strokeweight=".12pt" strokecolor="#000000">
                <v:path arrowok="t"/>
              </v:shape>
            </v:group>
            <v:group style="position:absolute;left:7569;top:8695;width:17;height:17" coordorigin="7569,8695" coordsize="17,17">
              <v:shape style="position:absolute;left:7569;top:8695;width:17;height:17" coordorigin="7569,8695" coordsize="17,17" path="m7586,8712l7569,8695e" filled="false" stroked="true" strokeweight=".12pt" strokecolor="#000000">
                <v:path arrowok="t"/>
              </v:shape>
            </v:group>
            <v:group style="position:absolute;left:7545;top:8671;width:17;height:17" coordorigin="7545,8671" coordsize="17,17">
              <v:shape style="position:absolute;left:7545;top:8671;width:17;height:17" coordorigin="7545,8671" coordsize="17,17" path="m7562,8688l7545,8671e" filled="false" stroked="true" strokeweight=".12pt" strokecolor="#000000">
                <v:path arrowok="t"/>
              </v:shape>
            </v:group>
            <v:group style="position:absolute;left:7521;top:8645;width:17;height:17" coordorigin="7521,8645" coordsize="17,17">
              <v:shape style="position:absolute;left:7521;top:8645;width:17;height:17" coordorigin="7521,8645" coordsize="17,17" path="m7538,8662l7521,8645e" filled="false" stroked="true" strokeweight=".12pt" strokecolor="#000000">
                <v:path arrowok="t"/>
              </v:shape>
            </v:group>
            <v:group style="position:absolute;left:7497;top:8621;width:17;height:17" coordorigin="7497,8621" coordsize="17,17">
              <v:shape style="position:absolute;left:7497;top:8621;width:17;height:17" coordorigin="7497,8621" coordsize="17,17" path="m7514,8638l7497,8621e" filled="false" stroked="true" strokeweight=".12pt" strokecolor="#000000">
                <v:path arrowok="t"/>
              </v:shape>
            </v:group>
            <v:group style="position:absolute;left:7475;top:8597;width:15;height:15" coordorigin="7475,8597" coordsize="15,15">
              <v:shape style="position:absolute;left:7475;top:8597;width:15;height:15" coordorigin="7475,8597" coordsize="15,15" path="m7490,8611l7475,8597e" filled="false" stroked="true" strokeweight=".12pt" strokecolor="#000000">
                <v:path arrowok="t"/>
              </v:shape>
            </v:group>
            <v:group style="position:absolute;left:7451;top:8570;width:15;height:17" coordorigin="7451,8570" coordsize="15,17">
              <v:shape style="position:absolute;left:7451;top:8570;width:15;height:17" coordorigin="7451,8570" coordsize="15,17" path="m7466,8587l7451,8570e" filled="false" stroked="true" strokeweight=".12pt" strokecolor="#000000">
                <v:path arrowok="t"/>
              </v:shape>
            </v:group>
            <v:group style="position:absolute;left:7427;top:8546;width:15;height:17" coordorigin="7427,8546" coordsize="15,17">
              <v:shape style="position:absolute;left:7427;top:8546;width:15;height:17" coordorigin="7427,8546" coordsize="15,17" path="m7442,8563l7427,8546e" filled="false" stroked="true" strokeweight=".12pt" strokecolor="#000000">
                <v:path arrowok="t"/>
              </v:shape>
            </v:group>
            <v:group style="position:absolute;left:7403;top:8520;width:15;height:17" coordorigin="7403,8520" coordsize="15,17">
              <v:shape style="position:absolute;left:7403;top:8520;width:15;height:17" coordorigin="7403,8520" coordsize="15,17" path="m7418,8537l7403,8520e" filled="false" stroked="true" strokeweight=".12pt" strokecolor="#000000">
                <v:path arrowok="t"/>
              </v:shape>
            </v:group>
            <v:group style="position:absolute;left:7379;top:8496;width:15;height:17" coordorigin="7379,8496" coordsize="15,17">
              <v:shape style="position:absolute;left:7379;top:8496;width:15;height:17" coordorigin="7379,8496" coordsize="15,17" path="m7394,8513l7379,8496e" filled="false" stroked="true" strokeweight=".12pt" strokecolor="#000000">
                <v:path arrowok="t"/>
              </v:shape>
            </v:group>
            <v:group style="position:absolute;left:7355;top:8472;width:17;height:15" coordorigin="7355,8472" coordsize="17,15">
              <v:shape style="position:absolute;left:7355;top:8472;width:17;height:15" coordorigin="7355,8472" coordsize="17,15" path="m7372,8486l7355,8472e" filled="false" stroked="true" strokeweight=".12pt" strokecolor="#000000">
                <v:path arrowok="t"/>
              </v:shape>
            </v:group>
            <v:group style="position:absolute;left:7331;top:8446;width:17;height:17" coordorigin="7331,8446" coordsize="17,17">
              <v:shape style="position:absolute;left:7331;top:8446;width:17;height:17" coordorigin="7331,8446" coordsize="17,17" path="m7348,8462l7331,8446e" filled="false" stroked="true" strokeweight=".12pt" strokecolor="#000000">
                <v:path arrowok="t"/>
              </v:shape>
            </v:group>
            <v:group style="position:absolute;left:7307;top:8422;width:17;height:17" coordorigin="7307,8422" coordsize="17,17">
              <v:shape style="position:absolute;left:7307;top:8422;width:17;height:17" coordorigin="7307,8422" coordsize="17,17" path="m7324,8438l7307,8422e" filled="false" stroked="true" strokeweight=".12pt" strokecolor="#000000">
                <v:path arrowok="t"/>
              </v:shape>
            </v:group>
            <v:group style="position:absolute;left:7283;top:8395;width:17;height:17" coordorigin="7283,8395" coordsize="17,17">
              <v:shape style="position:absolute;left:7283;top:8395;width:17;height:17" coordorigin="7283,8395" coordsize="17,17" path="m7300,8412l7283,8395e" filled="false" stroked="true" strokeweight=".12pt" strokecolor="#000000">
                <v:path arrowok="t"/>
              </v:shape>
            </v:group>
            <v:group style="position:absolute;left:7259;top:8371;width:17;height:17" coordorigin="7259,8371" coordsize="17,17">
              <v:shape style="position:absolute;left:7259;top:8371;width:17;height:17" coordorigin="7259,8371" coordsize="17,17" path="m7276,8388l7259,8371e" filled="false" stroked="true" strokeweight=".12pt" strokecolor="#000000">
                <v:path arrowok="t"/>
              </v:shape>
            </v:group>
            <v:group style="position:absolute;left:7235;top:8345;width:17;height:17" coordorigin="7235,8345" coordsize="17,17">
              <v:shape style="position:absolute;left:7235;top:8345;width:17;height:17" coordorigin="7235,8345" coordsize="17,17" path="m7252,8362l7235,8345e" filled="false" stroked="true" strokeweight=".12pt" strokecolor="#000000">
                <v:path arrowok="t"/>
              </v:shape>
            </v:group>
            <v:group style="position:absolute;left:7211;top:8321;width:17;height:17" coordorigin="7211,8321" coordsize="17,17">
              <v:shape style="position:absolute;left:7211;top:8321;width:17;height:17" coordorigin="7211,8321" coordsize="17,17" path="m7228,8338l7211,8321e" filled="false" stroked="true" strokeweight=".12pt" strokecolor="#000000">
                <v:path arrowok="t"/>
              </v:shape>
            </v:group>
            <v:group style="position:absolute;left:7190;top:8297;width:15;height:17" coordorigin="7190,8297" coordsize="15,17">
              <v:shape style="position:absolute;left:7190;top:8297;width:15;height:17" coordorigin="7190,8297" coordsize="15,17" path="m7204,8314l7190,8297e" filled="false" stroked="true" strokeweight=".12pt" strokecolor="#000000">
                <v:path arrowok="t"/>
              </v:shape>
            </v:group>
            <v:group style="position:absolute;left:7166;top:8270;width:15;height:17" coordorigin="7166,8270" coordsize="15,17">
              <v:shape style="position:absolute;left:7166;top:8270;width:15;height:17" coordorigin="7166,8270" coordsize="15,17" path="m7180,8287l7166,8270e" filled="false" stroked="true" strokeweight=".12pt" strokecolor="#000000">
                <v:path arrowok="t"/>
              </v:shape>
            </v:group>
            <v:group style="position:absolute;left:7142;top:8246;width:15;height:17" coordorigin="7142,8246" coordsize="15,17">
              <v:shape style="position:absolute;left:7142;top:8246;width:15;height:17" coordorigin="7142,8246" coordsize="15,17" path="m7156,8263l7142,8246e" filled="false" stroked="true" strokeweight=".12pt" strokecolor="#000000">
                <v:path arrowok="t"/>
              </v:shape>
            </v:group>
            <v:group style="position:absolute;left:7118;top:8220;width:15;height:17" coordorigin="7118,8220" coordsize="15,17">
              <v:shape style="position:absolute;left:7118;top:8220;width:15;height:17" coordorigin="7118,8220" coordsize="15,17" path="m7132,8237l7118,8220e" filled="false" stroked="true" strokeweight=".12pt" strokecolor="#000000">
                <v:path arrowok="t"/>
              </v:shape>
            </v:group>
            <v:group style="position:absolute;left:7094;top:8196;width:15;height:17" coordorigin="7094,8196" coordsize="15,17">
              <v:shape style="position:absolute;left:7094;top:8196;width:15;height:17" coordorigin="7094,8196" coordsize="15,17" path="m7108,8213l7094,8196e" filled="false" stroked="true" strokeweight=".12pt" strokecolor="#000000">
                <v:path arrowok="t"/>
              </v:shape>
            </v:group>
            <v:group style="position:absolute;left:7070;top:8172;width:17;height:17" coordorigin="7070,8172" coordsize="17,17">
              <v:shape style="position:absolute;left:7070;top:8172;width:17;height:17" coordorigin="7070,8172" coordsize="17,17" path="m7086,8189l7070,8172e" filled="false" stroked="true" strokeweight=".12pt" strokecolor="#000000">
                <v:path arrowok="t"/>
              </v:shape>
            </v:group>
            <v:group style="position:absolute;left:7046;top:8146;width:17;height:17" coordorigin="7046,8146" coordsize="17,17">
              <v:shape style="position:absolute;left:7046;top:8146;width:17;height:17" coordorigin="7046,8146" coordsize="17,17" path="m7062,8162l7046,8146e" filled="false" stroked="true" strokeweight=".12pt" strokecolor="#000000">
                <v:path arrowok="t"/>
              </v:shape>
            </v:group>
            <v:group style="position:absolute;left:7022;top:8122;width:17;height:17" coordorigin="7022,8122" coordsize="17,17">
              <v:shape style="position:absolute;left:7022;top:8122;width:17;height:17" coordorigin="7022,8122" coordsize="17,17" path="m7038,8138l7022,8122e" filled="false" stroked="true" strokeweight=".12pt" strokecolor="#000000">
                <v:path arrowok="t"/>
              </v:shape>
            </v:group>
            <v:group style="position:absolute;left:6998;top:8095;width:17;height:17" coordorigin="6998,8095" coordsize="17,17">
              <v:shape style="position:absolute;left:6998;top:8095;width:17;height:17" coordorigin="6998,8095" coordsize="17,17" path="m7014,8112l6998,8095e" filled="false" stroked="true" strokeweight=".12pt" strokecolor="#000000">
                <v:path arrowok="t"/>
              </v:shape>
            </v:group>
            <v:group style="position:absolute;left:6974;top:8071;width:17;height:17" coordorigin="6974,8071" coordsize="17,17">
              <v:shape style="position:absolute;left:6974;top:8071;width:17;height:17" coordorigin="6974,8071" coordsize="17,17" path="m6990,8088l6974,8071e" filled="false" stroked="true" strokeweight=".12pt" strokecolor="#000000">
                <v:path arrowok="t"/>
              </v:shape>
            </v:group>
            <v:group style="position:absolute;left:6950;top:8047;width:17;height:17" coordorigin="6950,8047" coordsize="17,17">
              <v:shape style="position:absolute;left:6950;top:8047;width:17;height:17" coordorigin="6950,8047" coordsize="17,17" path="m6966,8064l6950,8047e" filled="false" stroked="true" strokeweight=".12pt" strokecolor="#000000">
                <v:path arrowok="t"/>
              </v:shape>
            </v:group>
            <v:group style="position:absolute;left:6926;top:8021;width:17;height:17" coordorigin="6926,8021" coordsize="17,17">
              <v:shape style="position:absolute;left:6926;top:8021;width:17;height:17" coordorigin="6926,8021" coordsize="17,17" path="m6942,8038l6926,8021e" filled="false" stroked="true" strokeweight=".12pt" strokecolor="#000000">
                <v:path arrowok="t"/>
              </v:shape>
            </v:group>
            <v:group style="position:absolute;left:6904;top:7997;width:15;height:17" coordorigin="6904,7997" coordsize="15,17">
              <v:shape style="position:absolute;left:6904;top:7997;width:15;height:17" coordorigin="6904,7997" coordsize="15,17" path="m6918,8014l6904,7997e" filled="false" stroked="true" strokeweight=".12pt" strokecolor="#000000">
                <v:path arrowok="t"/>
              </v:shape>
            </v:group>
            <v:group style="position:absolute;left:6880;top:7970;width:15;height:17" coordorigin="6880,7970" coordsize="15,17">
              <v:shape style="position:absolute;left:6880;top:7970;width:15;height:17" coordorigin="6880,7970" coordsize="15,17" path="m6894,7987l6880,7970e" filled="false" stroked="true" strokeweight=".12pt" strokecolor="#000000">
                <v:path arrowok="t"/>
              </v:shape>
            </v:group>
            <v:group style="position:absolute;left:6856;top:7946;width:15;height:17" coordorigin="6856,7946" coordsize="15,17">
              <v:shape style="position:absolute;left:6856;top:7946;width:15;height:17" coordorigin="6856,7946" coordsize="15,17" path="m6870,7963l6856,7946e" filled="false" stroked="true" strokeweight=".12pt" strokecolor="#000000">
                <v:path arrowok="t"/>
              </v:shape>
            </v:group>
            <v:group style="position:absolute;left:6832;top:7922;width:15;height:17" coordorigin="6832,7922" coordsize="15,17">
              <v:shape style="position:absolute;left:6832;top:7922;width:15;height:17" coordorigin="6832,7922" coordsize="15,17" path="m6846,7939l6832,7922e" filled="false" stroked="true" strokeweight=".12pt" strokecolor="#000000">
                <v:path arrowok="t"/>
              </v:shape>
            </v:group>
            <v:group style="position:absolute;left:6808;top:7896;width:15;height:17" coordorigin="6808,7896" coordsize="15,17">
              <v:shape style="position:absolute;left:6808;top:7896;width:15;height:17" coordorigin="6808,7896" coordsize="15,17" path="m6822,7913l6808,7896e" filled="false" stroked="true" strokeweight=".12pt" strokecolor="#000000">
                <v:path arrowok="t"/>
              </v:shape>
            </v:group>
            <v:group style="position:absolute;left:6784;top:7872;width:17;height:17" coordorigin="6784,7872" coordsize="17,17">
              <v:shape style="position:absolute;left:6784;top:7872;width:17;height:17" coordorigin="6784,7872" coordsize="17,17" path="m6801,7889l6784,7872e" filled="false" stroked="true" strokeweight=".12pt" strokecolor="#000000">
                <v:path arrowok="t"/>
              </v:shape>
            </v:group>
            <v:group style="position:absolute;left:6760;top:7846;width:17;height:17" coordorigin="6760,7846" coordsize="17,17">
              <v:shape style="position:absolute;left:6760;top:7846;width:17;height:17" coordorigin="6760,7846" coordsize="17,17" path="m6777,7862l6760,7846e" filled="false" stroked="true" strokeweight=".12pt" strokecolor="#000000">
                <v:path arrowok="t"/>
              </v:shape>
            </v:group>
            <v:group style="position:absolute;left:6736;top:7822;width:17;height:17" coordorigin="6736,7822" coordsize="17,17">
              <v:shape style="position:absolute;left:6736;top:7822;width:17;height:17" coordorigin="6736,7822" coordsize="17,17" path="m6753,7838l6736,7822e" filled="false" stroked="true" strokeweight=".12pt" strokecolor="#000000">
                <v:path arrowok="t"/>
              </v:shape>
            </v:group>
            <v:group style="position:absolute;left:6712;top:7798;width:17;height:17" coordorigin="6712,7798" coordsize="17,17">
              <v:shape style="position:absolute;left:6712;top:7798;width:17;height:17" coordorigin="6712,7798" coordsize="17,17" path="m6729,7814l6712,7798e" filled="false" stroked="true" strokeweight=".12pt" strokecolor="#000000">
                <v:path arrowok="t"/>
              </v:shape>
            </v:group>
            <v:group style="position:absolute;left:6688;top:7771;width:17;height:17" coordorigin="6688,7771" coordsize="17,17">
              <v:shape style="position:absolute;left:6688;top:7771;width:17;height:17" coordorigin="6688,7771" coordsize="17,17" path="m6705,7788l6688,7771e" filled="false" stroked="true" strokeweight=".12pt" strokecolor="#000000">
                <v:path arrowok="t"/>
              </v:shape>
            </v:group>
            <v:group style="position:absolute;left:6664;top:7747;width:17;height:17" coordorigin="6664,7747" coordsize="17,17">
              <v:shape style="position:absolute;left:6664;top:7747;width:17;height:17" coordorigin="6664,7747" coordsize="17,17" path="m6681,7764l6664,7747e" filled="false" stroked="true" strokeweight=".12pt" strokecolor="#000000">
                <v:path arrowok="t"/>
              </v:shape>
            </v:group>
            <v:group style="position:absolute;left:6640;top:7721;width:17;height:17" coordorigin="6640,7721" coordsize="17,17">
              <v:shape style="position:absolute;left:6640;top:7721;width:17;height:17" coordorigin="6640,7721" coordsize="17,17" path="m6657,7738l6640,7721e" filled="false" stroked="true" strokeweight=".12pt" strokecolor="#000000">
                <v:path arrowok="t"/>
              </v:shape>
            </v:group>
            <v:group style="position:absolute;left:6618;top:7697;width:15;height:17" coordorigin="6618,7697" coordsize="15,17">
              <v:shape style="position:absolute;left:6618;top:7697;width:15;height:17" coordorigin="6618,7697" coordsize="15,17" path="m6633,7714l6618,7697e" filled="false" stroked="true" strokeweight=".12pt" strokecolor="#000000">
                <v:path arrowok="t"/>
              </v:shape>
            </v:group>
            <v:group style="position:absolute;left:6594;top:7673;width:15;height:15" coordorigin="6594,7673" coordsize="15,15">
              <v:shape style="position:absolute;left:6594;top:7673;width:15;height:15" coordorigin="6594,7673" coordsize="15,15" path="m6609,7687l6594,7673e" filled="false" stroked="true" strokeweight=".12pt" strokecolor="#000000">
                <v:path arrowok="t"/>
              </v:shape>
            </v:group>
            <v:group style="position:absolute;left:6570;top:7646;width:15;height:17" coordorigin="6570,7646" coordsize="15,17">
              <v:shape style="position:absolute;left:6570;top:7646;width:15;height:17" coordorigin="6570,7646" coordsize="15,17" path="m6585,7663l6570,7646e" filled="false" stroked="true" strokeweight=".12pt" strokecolor="#000000">
                <v:path arrowok="t"/>
              </v:shape>
            </v:group>
            <v:group style="position:absolute;left:6546;top:7622;width:15;height:17" coordorigin="6546,7622" coordsize="15,17">
              <v:shape style="position:absolute;left:6546;top:7622;width:15;height:17" coordorigin="6546,7622" coordsize="15,17" path="m6561,7639l6546,7622e" filled="false" stroked="true" strokeweight=".12pt" strokecolor="#000000">
                <v:path arrowok="t"/>
              </v:shape>
            </v:group>
            <v:group style="position:absolute;left:6522;top:7596;width:15;height:17" coordorigin="6522,7596" coordsize="15,17">
              <v:shape style="position:absolute;left:6522;top:7596;width:15;height:17" coordorigin="6522,7596" coordsize="15,17" path="m6537,7613l6522,7596e" filled="false" stroked="true" strokeweight=".12pt" strokecolor="#000000">
                <v:path arrowok="t"/>
              </v:shape>
            </v:group>
            <v:group style="position:absolute;left:6498;top:7572;width:17;height:17" coordorigin="6498,7572" coordsize="17,17">
              <v:shape style="position:absolute;left:6498;top:7572;width:17;height:17" coordorigin="6498,7572" coordsize="17,17" path="m6515,7589l6498,7572e" filled="false" stroked="true" strokeweight=".12pt" strokecolor="#000000">
                <v:path arrowok="t"/>
              </v:shape>
            </v:group>
            <v:group style="position:absolute;left:6474;top:7548;width:17;height:15" coordorigin="6474,7548" coordsize="17,15">
              <v:shape style="position:absolute;left:6474;top:7548;width:17;height:15" coordorigin="6474,7548" coordsize="17,15" path="m6491,7562l6474,7548e" filled="false" stroked="true" strokeweight=".12pt" strokecolor="#000000">
                <v:path arrowok="t"/>
              </v:shape>
            </v:group>
            <v:group style="position:absolute;left:6450;top:7522;width:17;height:17" coordorigin="6450,7522" coordsize="17,17">
              <v:shape style="position:absolute;left:6450;top:7522;width:17;height:17" coordorigin="6450,7522" coordsize="17,17" path="m6467,7538l6450,7522e" filled="false" stroked="true" strokeweight=".12pt" strokecolor="#000000">
                <v:path arrowok="t"/>
              </v:shape>
            </v:group>
            <v:group style="position:absolute;left:6426;top:7498;width:17;height:17" coordorigin="6426,7498" coordsize="17,17">
              <v:shape style="position:absolute;left:6426;top:7498;width:17;height:17" coordorigin="6426,7498" coordsize="17,17" path="m6443,7514l6426,7498e" filled="false" stroked="true" strokeweight=".12pt" strokecolor="#000000">
                <v:path arrowok="t"/>
              </v:shape>
            </v:group>
            <v:group style="position:absolute;left:6402;top:7471;width:17;height:17" coordorigin="6402,7471" coordsize="17,17">
              <v:shape style="position:absolute;left:6402;top:7471;width:17;height:17" coordorigin="6402,7471" coordsize="17,17" path="m6419,7488l6402,7471e" filled="false" stroked="true" strokeweight=".12pt" strokecolor="#000000">
                <v:path arrowok="t"/>
              </v:shape>
            </v:group>
            <v:group style="position:absolute;left:6378;top:7447;width:17;height:17" coordorigin="6378,7447" coordsize="17,17">
              <v:shape style="position:absolute;left:6378;top:7447;width:17;height:17" coordorigin="6378,7447" coordsize="17,17" path="m6395,7464l6378,7447e" filled="false" stroked="true" strokeweight=".12pt" strokecolor="#000000">
                <v:path arrowok="t"/>
              </v:shape>
            </v:group>
            <v:group style="position:absolute;left:6354;top:7421;width:17;height:17" coordorigin="6354,7421" coordsize="17,17">
              <v:shape style="position:absolute;left:6354;top:7421;width:17;height:17" coordorigin="6354,7421" coordsize="17,17" path="m6371,7438l6354,7421e" filled="false" stroked="true" strokeweight=".12pt" strokecolor="#000000">
                <v:path arrowok="t"/>
              </v:shape>
            </v:group>
            <v:group style="position:absolute;left:6333;top:7397;width:15;height:17" coordorigin="6333,7397" coordsize="15,17">
              <v:shape style="position:absolute;left:6333;top:7397;width:15;height:17" coordorigin="6333,7397" coordsize="15,17" path="m6347,7414l6333,7397e" filled="false" stroked="true" strokeweight=".12pt" strokecolor="#000000">
                <v:path arrowok="t"/>
              </v:shape>
            </v:group>
            <v:group style="position:absolute;left:6309;top:7373;width:15;height:17" coordorigin="6309,7373" coordsize="15,17">
              <v:shape style="position:absolute;left:6309;top:7373;width:15;height:17" coordorigin="6309,7373" coordsize="15,17" path="m6323,7390l6309,7373e" filled="false" stroked="true" strokeweight=".12pt" strokecolor="#000000">
                <v:path arrowok="t"/>
              </v:shape>
            </v:group>
            <v:group style="position:absolute;left:6285;top:7346;width:15;height:17" coordorigin="6285,7346" coordsize="15,17">
              <v:shape style="position:absolute;left:6285;top:7346;width:15;height:17" coordorigin="6285,7346" coordsize="15,17" path="m6299,7363l6285,7346e" filled="false" stroked="true" strokeweight=".12pt" strokecolor="#000000">
                <v:path arrowok="t"/>
              </v:shape>
            </v:group>
            <v:group style="position:absolute;left:6261;top:7322;width:15;height:17" coordorigin="6261,7322" coordsize="15,17">
              <v:shape style="position:absolute;left:6261;top:7322;width:15;height:17" coordorigin="6261,7322" coordsize="15,17" path="m6275,7339l6261,7322e" filled="false" stroked="true" strokeweight=".12pt" strokecolor="#000000">
                <v:path arrowok="t"/>
              </v:shape>
            </v:group>
            <v:group style="position:absolute;left:6237;top:7296;width:15;height:17" coordorigin="6237,7296" coordsize="15,17">
              <v:shape style="position:absolute;left:6237;top:7296;width:15;height:17" coordorigin="6237,7296" coordsize="15,17" path="m6251,7313l6237,7296e" filled="false" stroked="true" strokeweight=".12pt" strokecolor="#000000">
                <v:path arrowok="t"/>
              </v:shape>
            </v:group>
            <v:group style="position:absolute;left:6213;top:7272;width:17;height:17" coordorigin="6213,7272" coordsize="17,17">
              <v:shape style="position:absolute;left:6213;top:7272;width:17;height:17" coordorigin="6213,7272" coordsize="17,17" path="m6230,7289l6213,7272e" filled="false" stroked="true" strokeweight=".12pt" strokecolor="#000000">
                <v:path arrowok="t"/>
              </v:shape>
            </v:group>
            <v:group style="position:absolute;left:6189;top:7248;width:17;height:17" coordorigin="6189,7248" coordsize="17,17">
              <v:shape style="position:absolute;left:6189;top:7248;width:17;height:17" coordorigin="6189,7248" coordsize="17,17" path="m6206,7265l6189,7248e" filled="false" stroked="true" strokeweight=".12pt" strokecolor="#000000">
                <v:path arrowok="t"/>
              </v:shape>
            </v:group>
            <v:group style="position:absolute;left:6165;top:7222;width:17;height:17" coordorigin="6165,7222" coordsize="17,17">
              <v:shape style="position:absolute;left:6165;top:7222;width:17;height:17" coordorigin="6165,7222" coordsize="17,17" path="m6182,7238l6165,7222e" filled="false" stroked="true" strokeweight=".12pt" strokecolor="#000000">
                <v:path arrowok="t"/>
              </v:shape>
            </v:group>
            <v:group style="position:absolute;left:6141;top:7198;width:17;height:17" coordorigin="6141,7198" coordsize="17,17">
              <v:shape style="position:absolute;left:6141;top:7198;width:17;height:17" coordorigin="6141,7198" coordsize="17,17" path="m6158,7214l6141,7198e" filled="false" stroked="true" strokeweight=".12pt" strokecolor="#000000">
                <v:path arrowok="t"/>
              </v:shape>
            </v:group>
            <v:group style="position:absolute;left:6117;top:7171;width:17;height:17" coordorigin="6117,7171" coordsize="17,17">
              <v:shape style="position:absolute;left:6117;top:7171;width:17;height:17" coordorigin="6117,7171" coordsize="17,17" path="m6134,7188l6117,7171e" filled="false" stroked="true" strokeweight=".12pt" strokecolor="#000000">
                <v:path arrowok="t"/>
              </v:shape>
            </v:group>
            <v:group style="position:absolute;left:6093;top:7147;width:17;height:17" coordorigin="6093,7147" coordsize="17,17">
              <v:shape style="position:absolute;left:6093;top:7147;width:17;height:17" coordorigin="6093,7147" coordsize="17,17" path="m6110,7164l6093,7147e" filled="false" stroked="true" strokeweight=".12pt" strokecolor="#000000">
                <v:path arrowok="t"/>
              </v:shape>
            </v:group>
            <v:group style="position:absolute;left:6069;top:7123;width:17;height:17" coordorigin="6069,7123" coordsize="17,17">
              <v:shape style="position:absolute;left:6069;top:7123;width:17;height:17" coordorigin="6069,7123" coordsize="17,17" path="m6086,7140l6069,7123e" filled="false" stroked="true" strokeweight=".12pt" strokecolor="#000000">
                <v:path arrowok="t"/>
              </v:shape>
            </v:group>
            <v:group style="position:absolute;left:6047;top:7097;width:15;height:17" coordorigin="6047,7097" coordsize="15,17">
              <v:shape style="position:absolute;left:6047;top:7097;width:15;height:17" coordorigin="6047,7097" coordsize="15,17" path="m6062,7114l6047,7097e" filled="false" stroked="true" strokeweight=".12pt" strokecolor="#000000">
                <v:path arrowok="t"/>
              </v:shape>
            </v:group>
            <v:group style="position:absolute;left:6023;top:7073;width:15;height:17" coordorigin="6023,7073" coordsize="15,17">
              <v:shape style="position:absolute;left:6023;top:7073;width:15;height:17" coordorigin="6023,7073" coordsize="15,17" path="m6038,7090l6023,7073e" filled="false" stroked="true" strokeweight=".12pt" strokecolor="#000000">
                <v:path arrowok="t"/>
              </v:shape>
            </v:group>
            <v:group style="position:absolute;left:5999;top:7046;width:15;height:17" coordorigin="5999,7046" coordsize="15,17">
              <v:shape style="position:absolute;left:5999;top:7046;width:15;height:17" coordorigin="5999,7046" coordsize="15,17" path="m6014,7063l5999,7046e" filled="false" stroked="true" strokeweight=".12pt" strokecolor="#000000">
                <v:path arrowok="t"/>
              </v:shape>
            </v:group>
            <v:group style="position:absolute;left:5975;top:7022;width:15;height:17" coordorigin="5975,7022" coordsize="15,17">
              <v:shape style="position:absolute;left:5975;top:7022;width:15;height:17" coordorigin="5975,7022" coordsize="15,17" path="m5990,7039l5975,7022e" filled="false" stroked="true" strokeweight=".12pt" strokecolor="#000000">
                <v:path arrowok="t"/>
              </v:shape>
            </v:group>
            <v:group style="position:absolute;left:5951;top:6998;width:15;height:17" coordorigin="5951,6998" coordsize="15,17">
              <v:shape style="position:absolute;left:5951;top:6998;width:15;height:17" coordorigin="5951,6998" coordsize="15,17" path="m5966,7015l5951,6998e" filled="false" stroked="true" strokeweight=".12pt" strokecolor="#000000">
                <v:path arrowok="t"/>
              </v:shape>
            </v:group>
            <v:group style="position:absolute;left:5927;top:6972;width:17;height:17" coordorigin="5927,6972" coordsize="17,17">
              <v:shape style="position:absolute;left:5927;top:6972;width:17;height:17" coordorigin="5927,6972" coordsize="17,17" path="m5944,6989l5927,6972e" filled="false" stroked="true" strokeweight=".12pt" strokecolor="#000000">
                <v:path arrowok="t"/>
              </v:shape>
            </v:group>
            <v:group style="position:absolute;left:5903;top:6948;width:17;height:17" coordorigin="5903,6948" coordsize="17,17">
              <v:shape style="position:absolute;left:5903;top:6948;width:17;height:17" coordorigin="5903,6948" coordsize="17,17" path="m5920,6965l5903,6948e" filled="false" stroked="true" strokeweight=".12pt" strokecolor="#000000">
                <v:path arrowok="t"/>
              </v:shape>
            </v:group>
            <v:group style="position:absolute;left:5879;top:6922;width:17;height:17" coordorigin="5879,6922" coordsize="17,17">
              <v:shape style="position:absolute;left:5879;top:6922;width:17;height:17" coordorigin="5879,6922" coordsize="17,17" path="m5896,6938l5879,6922e" filled="false" stroked="true" strokeweight=".12pt" strokecolor="#000000">
                <v:path arrowok="t"/>
              </v:shape>
            </v:group>
            <v:group style="position:absolute;left:5855;top:6898;width:17;height:17" coordorigin="5855,6898" coordsize="17,17">
              <v:shape style="position:absolute;left:5855;top:6898;width:17;height:17" coordorigin="5855,6898" coordsize="17,17" path="m5872,6914l5855,6898e" filled="false" stroked="true" strokeweight=".12pt" strokecolor="#000000">
                <v:path arrowok="t"/>
              </v:shape>
            </v:group>
            <v:group style="position:absolute;left:5831;top:6874;width:17;height:15" coordorigin="5831,6874" coordsize="17,15">
              <v:shape style="position:absolute;left:5831;top:6874;width:17;height:15" coordorigin="5831,6874" coordsize="17,15" path="m5848,6888l5831,6874e" filled="false" stroked="true" strokeweight=".12pt" strokecolor="#000000">
                <v:path arrowok="t"/>
              </v:shape>
            </v:group>
            <v:group style="position:absolute;left:5807;top:6847;width:17;height:17" coordorigin="5807,6847" coordsize="17,17">
              <v:shape style="position:absolute;left:5807;top:6847;width:17;height:17" coordorigin="5807,6847" coordsize="17,17" path="m5824,6864l5807,6847e" filled="false" stroked="true" strokeweight=".12pt" strokecolor="#000000">
                <v:path arrowok="t"/>
              </v:shape>
            </v:group>
            <v:group style="position:absolute;left:5783;top:6823;width:17;height:17" coordorigin="5783,6823" coordsize="17,17">
              <v:shape style="position:absolute;left:5783;top:6823;width:17;height:17" coordorigin="5783,6823" coordsize="17,17" path="m5800,6840l5783,6823e" filled="false" stroked="true" strokeweight=".12pt" strokecolor="#000000">
                <v:path arrowok="t"/>
              </v:shape>
            </v:group>
            <v:group style="position:absolute;left:5759;top:6797;width:17;height:17" coordorigin="5759,6797" coordsize="17,17">
              <v:shape style="position:absolute;left:5759;top:6797;width:17;height:17" coordorigin="5759,6797" coordsize="17,17" path="m5776,6814l5759,6797e" filled="false" stroked="true" strokeweight=".12pt" strokecolor="#000000">
                <v:path arrowok="t"/>
              </v:shape>
            </v:group>
            <v:group style="position:absolute;left:5738;top:6773;width:15;height:17" coordorigin="5738,6773" coordsize="15,17">
              <v:shape style="position:absolute;left:5738;top:6773;width:15;height:17" coordorigin="5738,6773" coordsize="15,17" path="m5752,6790l5738,6773e" filled="false" stroked="true" strokeweight=".12pt" strokecolor="#000000">
                <v:path arrowok="t"/>
              </v:shape>
            </v:group>
            <v:group style="position:absolute;left:5714;top:6749;width:15;height:15" coordorigin="5714,6749" coordsize="15,15">
              <v:shape style="position:absolute;left:5714;top:6749;width:15;height:15" coordorigin="5714,6749" coordsize="15,15" path="m5728,6763l5714,6749e" filled="false" stroked="true" strokeweight=".12pt" strokecolor="#000000">
                <v:path arrowok="t"/>
              </v:shape>
            </v:group>
            <v:group style="position:absolute;left:5692;top:6725;width:12;height:15" coordorigin="5692,6725" coordsize="12,15">
              <v:shape style="position:absolute;left:5692;top:6725;width:12;height:15" coordorigin="5692,6725" coordsize="12,15" path="m5704,6739l5692,6725e" filled="false" stroked="true" strokeweight=".12pt" strokecolor="#000000">
                <v:path arrowok="t"/>
              </v:shape>
            </v:group>
            <v:group style="position:absolute;left:4845;top:8892;width:6586;height:2" coordorigin="4845,8892" coordsize="6586,2">
              <v:shape style="position:absolute;left:4845;top:8892;width:6586;height:2" coordorigin="4845,8892" coordsize="6586,0" path="m4845,8892l11430,8892e" filled="false" stroked="true" strokeweight=".12pt" strokecolor="#000000">
                <v:path arrowok="t"/>
              </v:shape>
            </v:group>
            <v:group style="position:absolute;left:7730;top:8861;width:63;height:63" coordorigin="7730,8861" coordsize="63,63">
              <v:shape style="position:absolute;left:7730;top:8861;width:63;height:63" coordorigin="7730,8861" coordsize="63,63" path="m7730,8861l7730,8923,7792,8923,7792,8861,7730,8861e" filled="false" stroked="true" strokeweight=".12pt" strokecolor="#000000">
                <v:path arrowok="t"/>
              </v:shape>
            </v:group>
            <v:group style="position:absolute;left:7730;top:8861;width:63;height:63" coordorigin="7730,8861" coordsize="63,63">
              <v:shape style="position:absolute;left:7730;top:8861;width:63;height:63" coordorigin="7730,8861" coordsize="63,63" path="m7792,8923l7730,8861,7792,8861,7730,8923e" filled="false" stroked="true" strokeweight=".12pt" strokecolor="#000000">
                <v:path arrowok="t"/>
              </v:shape>
            </v:group>
            <v:group style="position:absolute;left:4845;top:8862;width:6586;height:2" coordorigin="4845,8862" coordsize="6586,2">
              <v:shape style="position:absolute;left:4845;top:8862;width:6586;height:2" coordorigin="4845,8862" coordsize="6586,0" path="m4845,8862l11430,8862e" filled="false" stroked="true" strokeweight=".23pt" strokecolor="#000000">
                <v:path arrowok="t"/>
              </v:shape>
            </v:group>
            <v:group style="position:absolute;left:7730;top:8861;width:63;height:63" coordorigin="7730,8861" coordsize="63,63">
              <v:shape style="position:absolute;left:7730;top:8861;width:63;height:63" coordorigin="7730,8861" coordsize="63,63" path="m7730,8861l7730,8923,7792,8923,7792,8861,7730,8861e" filled="false" stroked="true" strokeweight=".12pt" strokecolor="#000000">
                <v:path arrowok="t"/>
              </v:shape>
            </v:group>
            <v:group style="position:absolute;left:7730;top:8861;width:63;height:63" coordorigin="7730,8861" coordsize="63,63">
              <v:shape style="position:absolute;left:7730;top:8861;width:63;height:63" coordorigin="7730,8861" coordsize="63,63" path="m7792,8923l7730,8861,7792,8861,7730,8923e" filled="false" stroked="true" strokeweight=".12pt" strokecolor="#000000">
                <v:path arrowok="t"/>
              </v:shape>
            </v:group>
            <v:group style="position:absolute;left:9340;top:8858;width:44;height:65" coordorigin="9340,8858" coordsize="44,65">
              <v:shape style="position:absolute;left:9340;top:8858;width:44;height:65" coordorigin="9340,8858" coordsize="44,65" path="m9383,8858l9340,8858,9340,8923,9383,8923,9383,8858e" filled="false" stroked="true" strokeweight=".12pt" strokecolor="#000000">
                <v:path arrowok="t"/>
              </v:shape>
            </v:group>
            <v:group style="position:absolute;left:4420;top:6300;width:382;height:2" coordorigin="4420,6300" coordsize="382,2">
              <v:shape style="position:absolute;left:4420;top:6300;width:382;height:2" coordorigin="4420,6300" coordsize="382,0" path="m4420,6300l4802,6300e" filled="false" stroked="true" strokeweight="0pt" strokecolor="#000000">
                <v:path arrowok="t"/>
              </v:shape>
            </v:group>
            <v:group style="position:absolute;left:4420;top:6547;width:382;height:2" coordorigin="4420,6547" coordsize="382,2">
              <v:shape style="position:absolute;left:4420;top:6547;width:382;height:2" coordorigin="4420,6547" coordsize="382,0" path="m4420,6547l4802,6547e" filled="false" stroked="true" strokeweight="0pt" strokecolor="#000000">
                <v:path arrowok="t"/>
              </v:shape>
            </v:group>
            <v:group style="position:absolute;left:5598;top:8849;width:2;height:87" coordorigin="5598,8849" coordsize="2,87">
              <v:shape style="position:absolute;left:5598;top:8849;width:2;height:87" coordorigin="5598,8849" coordsize="0,87" path="m5598,8849l5598,8935e" filled="false" stroked="true" strokeweight=".12pt" strokecolor="#000000">
                <v:path arrowok="t"/>
              </v:shape>
            </v:group>
            <v:group style="position:absolute;left:5596;top:8849;width:2;height:87" coordorigin="5596,8849" coordsize="2,87">
              <v:shape style="position:absolute;left:5596;top:8849;width:2;height:87" coordorigin="5596,8849" coordsize="0,87" path="m5596,8849l5596,8935e" filled="false" stroked="true" strokeweight=".12pt" strokecolor="#000000">
                <v:path arrowok="t"/>
              </v:shape>
            </v:group>
            <v:group style="position:absolute;left:5586;top:8849;width:2;height:87" coordorigin="5586,8849" coordsize="2,87">
              <v:shape style="position:absolute;left:5586;top:8849;width:2;height:87" coordorigin="5586,8849" coordsize="0,87" path="m5586,8849l5586,8935e" filled="false" stroked="true" strokeweight=".12pt" strokecolor="#000000">
                <v:path arrowok="t"/>
              </v:shape>
            </v:group>
            <v:group style="position:absolute;left:5685;top:8849;width:2;height:87" coordorigin="5685,8849" coordsize="2,87">
              <v:shape style="position:absolute;left:5685;top:8849;width:2;height:87" coordorigin="5685,8849" coordsize="0,87" path="m5685,8935l5685,8849e" filled="false" stroked="true" strokeweight=".12pt" strokecolor="#000000">
                <v:path arrowok="t"/>
              </v:shape>
            </v:group>
            <v:group style="position:absolute;left:5666;top:8849;width:2;height:87" coordorigin="5666,8849" coordsize="2,87">
              <v:shape style="position:absolute;left:5666;top:8849;width:2;height:87" coordorigin="5666,8849" coordsize="0,87" path="m5666,8935l5666,8849e" filled="false" stroked="true" strokeweight=".12pt" strokecolor="#000000">
                <v:path arrowok="t"/>
              </v:shape>
            </v:group>
            <v:group style="position:absolute;left:5565;top:8849;width:2;height:87" coordorigin="5565,8849" coordsize="2,87">
              <v:shape style="position:absolute;left:5565;top:8849;width:2;height:87" coordorigin="5565,8849" coordsize="0,87" path="m5565,8935l5565,8849e" filled="false" stroked="true" strokeweight=".12pt" strokecolor="#000000">
                <v:path arrowok="t"/>
              </v:shape>
            </v:group>
            <v:group style="position:absolute;left:5555;top:8849;width:137;height:2" coordorigin="5555,8849" coordsize="137,2">
              <v:shape style="position:absolute;left:5555;top:8849;width:137;height:2" coordorigin="5555,8849" coordsize="137,0" path="m5692,8849l5555,8849,5692,8849e" filled="false" stroked="true" strokeweight=".12pt" strokecolor="#000000">
                <v:path arrowok="t"/>
              </v:shape>
            </v:group>
            <v:group style="position:absolute;left:5596;top:9790;width:39;height:22" coordorigin="5596,9790" coordsize="39,22">
              <v:shape style="position:absolute;left:5596;top:9790;width:39;height:22" coordorigin="5596,9790" coordsize="39,22" path="m5596,9790l5596,9811,5634,9811,5634,9790,5596,9790e" filled="false" stroked="true" strokeweight="0pt" strokecolor="#000000">
                <v:path arrowok="t"/>
              </v:shape>
            </v:group>
            <v:group style="position:absolute;left:5596;top:8940;width:39;height:24" coordorigin="5596,8940" coordsize="39,24">
              <v:shape style="position:absolute;left:5596;top:8940;width:39;height:24" coordorigin="5596,8940" coordsize="39,24" path="m5596,8940l5596,8964,5634,8964,5634,8940,5596,8940e" filled="false" stroked="true" strokeweight="0pt" strokecolor="#000000">
                <v:path arrowok="t"/>
              </v:shape>
            </v:group>
            <v:group style="position:absolute;left:5608;top:8892;width:2;height:2" coordorigin="5608,8892" coordsize="2,2">
              <v:shape style="position:absolute;left:5608;top:8892;width:2;height:2" coordorigin="5608,8892" coordsize="0,0" path="m5608,8892l5608,8892e" filled="false" stroked="true" strokeweight="0pt" strokecolor="#000000">
                <v:path arrowok="t"/>
              </v:shape>
            </v:group>
            <v:group style="position:absolute;left:5615;top:8964;width:2;height:826" coordorigin="5615,8964" coordsize="2,826">
              <v:shape style="position:absolute;left:5615;top:8964;width:2;height:826" coordorigin="5615,8964" coordsize="0,826" path="m5615,9790l5615,8964e" filled="false" stroked="true" strokeweight="0pt" strokecolor="#000000">
                <v:path arrowok="t"/>
              </v:shape>
            </v:group>
            <v:group style="position:absolute;left:5596;top:8940;width:39;height:872" coordorigin="5596,8940" coordsize="39,872">
              <v:shape style="position:absolute;left:5596;top:8940;width:39;height:872" coordorigin="5596,8940" coordsize="39,872" path="m5596,9811l5634,9811,5634,8940,5596,8940,5596,9811e" filled="false" stroked="true" strokeweight="0pt" strokecolor="#000000">
                <v:path arrowok="t"/>
              </v:shape>
            </v:group>
            <v:group style="position:absolute;left:5596;top:8940;width:39;height:24" coordorigin="5596,8940" coordsize="39,24">
              <v:shape style="position:absolute;left:5596;top:8940;width:39;height:24" coordorigin="5596,8940" coordsize="39,24" path="m5596,8940l5596,8964,5634,8964,5634,8940,5596,8940e" filled="false" stroked="true" strokeweight="0pt" strokecolor="#000000">
                <v:path arrowok="t"/>
              </v:shape>
            </v:group>
            <v:group style="position:absolute;left:5606;top:8964;width:2;height:826" coordorigin="5606,8964" coordsize="2,826">
              <v:shape style="position:absolute;left:5606;top:8964;width:2;height:826" coordorigin="5606,8964" coordsize="0,826" path="m5606,9790l5606,8964e" filled="false" stroked="true" strokeweight="0pt" strokecolor="#000000">
                <v:path arrowok="t"/>
              </v:shape>
            </v:group>
            <v:group style="position:absolute;left:5622;top:8964;width:2;height:826" coordorigin="5622,8964" coordsize="2,826">
              <v:shape style="position:absolute;left:5622;top:8964;width:2;height:826" coordorigin="5622,8964" coordsize="0,826" path="m5622,9790l5622,8964e" filled="false" stroked="true" strokeweight="0pt" strokecolor="#000000">
                <v:path arrowok="t"/>
              </v:shape>
            </v:group>
            <v:group style="position:absolute;left:5555;top:8935;width:137;height:2" coordorigin="5555,8935" coordsize="137,2">
              <v:shape style="position:absolute;left:5555;top:8935;width:137;height:2" coordorigin="5555,8935" coordsize="137,0" path="m5598,8935l5555,8935,5692,8935e" filled="false" stroked="true" strokeweight=".12pt" strokecolor="#000000">
                <v:path arrowok="t"/>
              </v:shape>
            </v:group>
            <v:group style="position:absolute;left:5555;top:9818;width:137;height:2" coordorigin="5555,9818" coordsize="137,2">
              <v:shape style="position:absolute;left:5555;top:9818;width:137;height:2" coordorigin="5555,9818" coordsize="137,0" path="m5555,9818l5692,9818e" filled="false" stroked="true" strokeweight=".12pt" strokecolor="#000000">
                <v:path arrowok="t"/>
              </v:shape>
            </v:group>
            <v:group style="position:absolute;left:5586;top:8302;width:2;height:84" coordorigin="5586,8302" coordsize="2,84">
              <v:shape style="position:absolute;left:5586;top:8302;width:2;height:84" coordorigin="5586,8302" coordsize="0,84" path="m5586,8302l5586,8386e" filled="false" stroked="true" strokeweight=".12pt" strokecolor="#000000">
                <v:path arrowok="t"/>
              </v:shape>
            </v:group>
            <v:group style="position:absolute;left:5596;top:7483;width:2;height:903" coordorigin="5596,7483" coordsize="2,903">
              <v:shape style="position:absolute;left:5596;top:7483;width:2;height:903" coordorigin="5596,7483" coordsize="0,903" path="m5596,7483l5596,8386e" filled="false" stroked="true" strokeweight=".12pt" strokecolor="#000000">
                <v:path arrowok="t"/>
              </v:shape>
            </v:group>
            <v:group style="position:absolute;left:5598;top:8302;width:2;height:84" coordorigin="5598,8302" coordsize="2,84">
              <v:shape style="position:absolute;left:5598;top:8302;width:2;height:84" coordorigin="5598,8302" coordsize="0,84" path="m5598,8302l5598,8386e" filled="false" stroked="true" strokeweight=".12pt" strokecolor="#000000">
                <v:path arrowok="t"/>
              </v:shape>
            </v:group>
            <v:group style="position:absolute;left:5596;top:6758;width:39;height:22" coordorigin="5596,6758" coordsize="39,22">
              <v:shape style="position:absolute;left:5596;top:6758;width:39;height:22" coordorigin="5596,6758" coordsize="39,22" path="m5596,6758l5596,6780,5634,6780,5634,6758,5596,6758e" filled="false" stroked="true" strokeweight="0pt" strokecolor="#000000">
                <v:path arrowok="t"/>
              </v:shape>
            </v:group>
            <v:group style="position:absolute;left:5615;top:6780;width:2;height:675" coordorigin="5615,6780" coordsize="2,675">
              <v:shape style="position:absolute;left:5615;top:6780;width:2;height:675" coordorigin="5615,6780" coordsize="0,675" path="m5615,7454l5615,6780e" filled="false" stroked="true" strokeweight="0pt" strokecolor="#000000">
                <v:path arrowok="t"/>
              </v:shape>
            </v:group>
            <v:group style="position:absolute;left:5666;top:8302;width:2;height:84" coordorigin="5666,8302" coordsize="2,84">
              <v:shape style="position:absolute;left:5666;top:8302;width:2;height:84" coordorigin="5666,8302" coordsize="0,84" path="m5666,8386l5666,8302e" filled="false" stroked="true" strokeweight=".12pt" strokecolor="#000000">
                <v:path arrowok="t"/>
              </v:shape>
            </v:group>
            <v:group style="position:absolute;left:5685;top:8302;width:2;height:84" coordorigin="5685,8302" coordsize="2,84">
              <v:shape style="position:absolute;left:5685;top:8302;width:2;height:84" coordorigin="5685,8302" coordsize="0,84" path="m5685,8386l5685,8302e" filled="false" stroked="true" strokeweight=".12pt" strokecolor="#000000">
                <v:path arrowok="t"/>
              </v:shape>
            </v:group>
            <v:group style="position:absolute;left:5596;top:8820;width:39;height:22" coordorigin="5596,8820" coordsize="39,22">
              <v:shape style="position:absolute;left:5596;top:8820;width:39;height:22" coordorigin="5596,8820" coordsize="39,22" path="m5596,8820l5596,8842,5634,8842,5634,8820,5596,8820e" filled="false" stroked="true" strokeweight="0pt" strokecolor="#000000">
                <v:path arrowok="t"/>
              </v:shape>
            </v:group>
            <v:group style="position:absolute;left:5615;top:7598;width:2;height:672" coordorigin="5615,7598" coordsize="2,672">
              <v:shape style="position:absolute;left:5615;top:7598;width:2;height:672" coordorigin="5615,7598" coordsize="0,672" path="m5615,8270l5615,7598e" filled="false" stroked="true" strokeweight="0pt" strokecolor="#000000">
                <v:path arrowok="t"/>
              </v:shape>
            </v:group>
            <v:group style="position:absolute;left:5625;top:6780;width:2;height:675" coordorigin="5625,6780" coordsize="2,675">
              <v:shape style="position:absolute;left:5625;top:6780;width:2;height:675" coordorigin="5625,6780" coordsize="0,675" path="m5625,7454l5625,6780e" filled="false" stroked="true" strokeweight="0pt" strokecolor="#000000">
                <v:path arrowok="t"/>
              </v:shape>
            </v:group>
            <v:group style="position:absolute;left:5608;top:7598;width:2;height:672" coordorigin="5608,7598" coordsize="2,672">
              <v:shape style="position:absolute;left:5608;top:7598;width:2;height:672" coordorigin="5608,7598" coordsize="0,672" path="m5608,8270l5608,7598e" filled="false" stroked="true" strokeweight="0pt" strokecolor="#000000">
                <v:path arrowok="t"/>
              </v:shape>
            </v:group>
            <v:group style="position:absolute;left:5565;top:8302;width:2;height:84" coordorigin="5565,8302" coordsize="2,84">
              <v:shape style="position:absolute;left:5565;top:8302;width:2;height:84" coordorigin="5565,8302" coordsize="0,84" path="m5565,8386l5565,8302e" filled="false" stroked="true" strokeweight=".12pt" strokecolor="#000000">
                <v:path arrowok="t"/>
              </v:shape>
            </v:group>
            <v:group style="position:absolute;left:5596;top:7574;width:39;height:24" coordorigin="5596,7574" coordsize="39,24">
              <v:shape style="position:absolute;left:5596;top:7574;width:39;height:24" coordorigin="5596,7574" coordsize="39,24" path="m5596,7574l5596,7598,5634,7598,5634,7574,5596,7574e" filled="false" stroked="true" strokeweight="0pt" strokecolor="#000000">
                <v:path arrowok="t"/>
              </v:shape>
            </v:group>
            <v:group style="position:absolute;left:5596;top:8393;width:39;height:24" coordorigin="5596,8393" coordsize="39,24">
              <v:shape style="position:absolute;left:5596;top:8393;width:39;height:24" coordorigin="5596,8393" coordsize="39,24" path="m5596,8393l5596,8417,5634,8417,5634,8393,5596,8393e" filled="false" stroked="true" strokeweight="0pt" strokecolor="#000000">
                <v:path arrowok="t"/>
              </v:shape>
            </v:group>
            <v:group style="position:absolute;left:5608;top:6780;width:2;height:675" coordorigin="5608,6780" coordsize="2,675">
              <v:shape style="position:absolute;left:5608;top:6780;width:2;height:675" coordorigin="5608,6780" coordsize="0,675" path="m5608,7454l5608,6780e" filled="false" stroked="true" strokeweight="0pt" strokecolor="#000000">
                <v:path arrowok="t"/>
              </v:shape>
            </v:group>
            <v:group style="position:absolute;left:5625;top:7598;width:2;height:672" coordorigin="5625,7598" coordsize="2,672">
              <v:shape style="position:absolute;left:5625;top:7598;width:2;height:672" coordorigin="5625,7598" coordsize="0,672" path="m5625,8270l5625,7598e" filled="false" stroked="true" strokeweight="0pt" strokecolor="#000000">
                <v:path arrowok="t"/>
              </v:shape>
            </v:group>
            <v:group style="position:absolute;left:5596;top:7454;width:39;height:22" coordorigin="5596,7454" coordsize="39,22">
              <v:shape style="position:absolute;left:5596;top:7454;width:39;height:22" coordorigin="5596,7454" coordsize="39,22" path="m5596,7454l5596,7476,5634,7476,5634,7454,5596,7454e" filled="false" stroked="true" strokeweight="0pt" strokecolor="#000000">
                <v:path arrowok="t"/>
              </v:shape>
            </v:group>
            <v:group style="position:absolute;left:5634;top:7574;width:2;height:720" coordorigin="5634,7574" coordsize="2,720">
              <v:shape style="position:absolute;left:5634;top:7574;width:2;height:720" coordorigin="5634,7574" coordsize="0,720" path="m5634,7574l5634,8294e" filled="false" stroked="true" strokeweight="0pt" strokecolor="#000000">
                <v:path arrowok="t"/>
              </v:shape>
            </v:group>
            <v:group style="position:absolute;left:5596;top:8393;width:39;height:449" coordorigin="5596,8393" coordsize="39,449">
              <v:shape style="position:absolute;left:5596;top:8393;width:39;height:449" coordorigin="5596,8393" coordsize="39,449" path="m5596,8842l5634,8842,5634,8393,5596,8393,5596,8842e" filled="false" stroked="true" strokeweight="0pt" strokecolor="#000000">
                <v:path arrowok="t"/>
              </v:shape>
            </v:group>
            <v:group style="position:absolute;left:5634;top:6758;width:2;height:718" coordorigin="5634,6758" coordsize="2,718">
              <v:shape style="position:absolute;left:5634;top:6758;width:2;height:718" coordorigin="5634,6758" coordsize="0,718" path="m5634,6758l5634,7476e" filled="false" stroked="true" strokeweight="0pt" strokecolor="#000000">
                <v:path arrowok="t"/>
              </v:shape>
            </v:group>
            <v:group style="position:absolute;left:5615;top:8417;width:2;height:404" coordorigin="5615,8417" coordsize="2,404">
              <v:shape style="position:absolute;left:5615;top:8417;width:2;height:404" coordorigin="5615,8417" coordsize="0,404" path="m5615,8820l5615,8417e" filled="false" stroked="true" strokeweight="0pt" strokecolor="#000000">
                <v:path arrowok="t"/>
              </v:shape>
            </v:group>
            <v:group style="position:absolute;left:5596;top:6758;width:39;height:718" coordorigin="5596,6758" coordsize="39,718">
              <v:shape style="position:absolute;left:5596;top:6758;width:39;height:718" coordorigin="5596,6758" coordsize="39,718" path="m5634,7476l5634,6758,5596,6758,5596,7476e" filled="false" stroked="true" strokeweight="0pt" strokecolor="#000000">
                <v:path arrowok="t"/>
              </v:shape>
            </v:group>
            <v:group style="position:absolute;left:5596;top:8270;width:39;height:24" coordorigin="5596,8270" coordsize="39,24">
              <v:shape style="position:absolute;left:5596;top:8270;width:39;height:24" coordorigin="5596,8270" coordsize="39,24" path="m5596,8270l5596,8294,5634,8294,5634,8270,5596,8270e" filled="false" stroked="true" strokeweight="0pt" strokecolor="#000000">
                <v:path arrowok="t"/>
              </v:shape>
            </v:group>
            <v:group style="position:absolute;left:5586;top:7483;width:2;height:87" coordorigin="5586,7483" coordsize="2,87">
              <v:shape style="position:absolute;left:5586;top:7483;width:2;height:87" coordorigin="5586,7483" coordsize="0,87" path="m5586,7483l5586,7570e" filled="false" stroked="true" strokeweight=".12pt" strokecolor="#000000">
                <v:path arrowok="t"/>
              </v:shape>
            </v:group>
            <v:group style="position:absolute;left:5555;top:8302;width:137;height:2" coordorigin="5555,8302" coordsize="137,2">
              <v:shape style="position:absolute;left:5555;top:8302;width:137;height:2" coordorigin="5555,8302" coordsize="137,0" path="m5634,8302l5555,8302,5692,8302e" filled="false" stroked="true" strokeweight=".12pt" strokecolor="#000000">
                <v:path arrowok="t"/>
              </v:shape>
            </v:group>
            <v:group style="position:absolute;left:5596;top:8393;width:39;height:24" coordorigin="5596,8393" coordsize="39,24">
              <v:shape style="position:absolute;left:5596;top:8393;width:39;height:24" coordorigin="5596,8393" coordsize="39,24" path="m5596,8393l5596,8417,5634,8417,5634,8393,5596,8393e" filled="false" stroked="true" strokeweight="0pt" strokecolor="#000000">
                <v:path arrowok="t"/>
              </v:shape>
            </v:group>
            <v:group style="position:absolute;left:5555;top:8386;width:137;height:2" coordorigin="5555,8386" coordsize="137,2">
              <v:shape style="position:absolute;left:5555;top:8386;width:137;height:2" coordorigin="5555,8386" coordsize="137,0" path="m5634,8386l5555,8386,5692,8386e" filled="false" stroked="true" strokeweight=".12pt" strokecolor="#000000">
                <v:path arrowok="t"/>
              </v:shape>
            </v:group>
            <v:group style="position:absolute;left:5598;top:7483;width:2;height:87" coordorigin="5598,7483" coordsize="2,87">
              <v:shape style="position:absolute;left:5598;top:7483;width:2;height:87" coordorigin="5598,7483" coordsize="0,87" path="m5598,7483l5598,7570e" filled="false" stroked="true" strokeweight=".12pt" strokecolor="#000000">
                <v:path arrowok="t"/>
              </v:shape>
            </v:group>
            <v:group style="position:absolute;left:5565;top:7483;width:2;height:87" coordorigin="5565,7483" coordsize="2,87">
              <v:shape style="position:absolute;left:5565;top:7483;width:2;height:87" coordorigin="5565,7483" coordsize="0,87" path="m5565,7570l5565,7483e" filled="false" stroked="true" strokeweight=".12pt" strokecolor="#000000">
                <v:path arrowok="t"/>
              </v:shape>
            </v:group>
            <v:group style="position:absolute;left:5685;top:7483;width:2;height:87" coordorigin="5685,7483" coordsize="2,87">
              <v:shape style="position:absolute;left:5685;top:7483;width:2;height:87" coordorigin="5685,7483" coordsize="0,87" path="m5685,7570l5685,7483e" filled="false" stroked="true" strokeweight=".12pt" strokecolor="#000000">
                <v:path arrowok="t"/>
              </v:shape>
            </v:group>
            <v:group style="position:absolute;left:5555;top:7483;width:137;height:2" coordorigin="5555,7483" coordsize="137,2">
              <v:shape style="position:absolute;left:5555;top:7483;width:137;height:2" coordorigin="5555,7483" coordsize="137,0" path="m5634,7483l5555,7483,5692,7483e" filled="false" stroked="true" strokeweight=".12pt" strokecolor="#000000">
                <v:path arrowok="t"/>
              </v:shape>
            </v:group>
            <v:group style="position:absolute;left:5555;top:7570;width:137;height:2" coordorigin="5555,7570" coordsize="137,2">
              <v:shape style="position:absolute;left:5555;top:7570;width:137;height:2" coordorigin="5555,7570" coordsize="137,0" path="m5634,7570l5555,7570,5692,7570e" filled="false" stroked="true" strokeweight=".12pt" strokecolor="#000000">
                <v:path arrowok="t"/>
              </v:shape>
            </v:group>
            <v:group style="position:absolute;left:5666;top:7483;width:2;height:87" coordorigin="5666,7483" coordsize="2,87">
              <v:shape style="position:absolute;left:5666;top:7483;width:2;height:87" coordorigin="5666,7483" coordsize="0,87" path="m5666,7570l5666,7483e" filled="false" stroked="true" strokeweight=".12pt" strokecolor="#000000">
                <v:path arrowok="t"/>
              </v:shape>
            </v:group>
            <v:group style="position:absolute;left:5625;top:8417;width:2;height:404" coordorigin="5625,8417" coordsize="2,404">
              <v:shape style="position:absolute;left:5625;top:8417;width:2;height:404" coordorigin="5625,8417" coordsize="0,404" path="m5625,8820l5625,8417e" filled="false" stroked="true" strokeweight="0pt" strokecolor="#000000">
                <v:path arrowok="t"/>
              </v:shape>
            </v:group>
            <v:group style="position:absolute;left:5608;top:8417;width:2;height:404" coordorigin="5608,8417" coordsize="2,404">
              <v:shape style="position:absolute;left:5608;top:8417;width:2;height:404" coordorigin="5608,8417" coordsize="0,404" path="m5608,8820l5608,8417e" filled="false" stroked="true" strokeweight="0pt" strokecolor="#000000">
                <v:path arrowok="t"/>
              </v:shape>
            </v:group>
            <v:group style="position:absolute;left:7761;top:8861;width:32;height:63" coordorigin="7761,8861" coordsize="32,63">
              <v:shape style="position:absolute;left:7761;top:8861;width:32;height:63" coordorigin="7761,8861" coordsize="32,63" path="m7792,8861l7761,8892,7792,8923,7792,8861xe" filled="true" fillcolor="#000000" stroked="false">
                <v:path arrowok="t"/>
                <v:fill type="solid"/>
              </v:shape>
            </v:group>
            <v:group style="position:absolute;left:7761;top:8861;width:32;height:32" coordorigin="7761,8861" coordsize="32,32">
              <v:shape style="position:absolute;left:7761;top:8861;width:32;height:32" coordorigin="7761,8861" coordsize="32,32" path="m7792,8861l7761,8892,7792,8892,7792,8861xe" filled="false" stroked="true" strokeweight="0pt" strokecolor="#000000">
                <v:path arrowok="t"/>
              </v:shape>
            </v:group>
            <v:group style="position:absolute;left:7761;top:8892;width:32;height:32" coordorigin="7761,8892" coordsize="32,32">
              <v:shape style="position:absolute;left:7761;top:8892;width:32;height:32" coordorigin="7761,8892" coordsize="32,32" path="m7761,8892l7792,8892,7792,8923,7761,8892xe" filled="false" stroked="true" strokeweight="0pt" strokecolor="#000000">
                <v:path arrowok="t"/>
              </v:shape>
            </v:group>
            <v:group style="position:absolute;left:7730;top:8863;width:63;height:60" coordorigin="7730,8863" coordsize="63,60">
              <v:shape style="position:absolute;left:7730;top:8863;width:63;height:60" coordorigin="7730,8863" coordsize="63,60" path="m7730,8863l7730,8923,7761,8892,7730,8863xe" filled="true" fillcolor="#000000" stroked="false">
                <v:path arrowok="t"/>
                <v:fill type="solid"/>
              </v:shape>
              <v:shape style="position:absolute;left:7730;top:8863;width:63;height:60" coordorigin="7730,8863" coordsize="63,60" path="m7761,8892l7730,8923,7792,8923,7761,8892xe" filled="true" fillcolor="#000000" stroked="false">
                <v:path arrowok="t"/>
                <v:fill type="solid"/>
              </v:shape>
            </v:group>
            <v:group style="position:absolute;left:7730;top:8863;width:32;height:29" coordorigin="7730,8863" coordsize="32,29">
              <v:shape style="position:absolute;left:7730;top:8863;width:32;height:29" coordorigin="7730,8863" coordsize="32,29" path="m7730,8863l7730,8892,7761,8892,7730,8863xe" filled="false" stroked="true" strokeweight="0pt" strokecolor="#000000">
                <v:path arrowok="t"/>
              </v:shape>
            </v:group>
            <v:group style="position:absolute;left:7730;top:8892;width:32;height:32" coordorigin="7730,8892" coordsize="32,32">
              <v:shape style="position:absolute;left:7730;top:8892;width:32;height:32" coordorigin="7730,8892" coordsize="32,32" path="m7730,8892l7761,8892,7730,8923,7730,8892xe" filled="false" stroked="true" strokeweight="0pt" strokecolor="#000000">
                <v:path arrowok="t"/>
              </v:shape>
            </v:group>
            <v:group style="position:absolute;left:7730;top:8892;width:63;height:32" coordorigin="7730,8892" coordsize="63,32">
              <v:shape style="position:absolute;left:7730;top:8892;width:63;height:32" coordorigin="7730,8892" coordsize="63,32" path="m7761,8892l7730,8923,7792,8923,7761,8892xe" filled="false" stroked="true" strokeweight="0pt" strokecolor="#000000">
                <v:path arrowok="t"/>
              </v:shape>
            </v:group>
            <v:group style="position:absolute;left:7730;top:8861;width:32;height:32" coordorigin="7730,8861" coordsize="32,32">
              <v:shape style="position:absolute;left:7730;top:8861;width:32;height:32" coordorigin="7730,8861" coordsize="32,32" path="m7730,8861l7730,8863,7761,8892,7734,8863,7730,8861xe" filled="true" fillcolor="#000000" stroked="false">
                <v:path arrowok="t"/>
                <v:fill type="solid"/>
              </v:shape>
            </v:group>
            <v:group style="position:absolute;left:7730;top:8861;width:5;height:3" coordorigin="7730,8861" coordsize="5,3">
              <v:shape style="position:absolute;left:7730;top:8861;width:5;height:3" coordorigin="7730,8861" coordsize="5,3" path="m7730,8861l7730,8863,7734,8863,7730,8861xe" filled="false" stroked="true" strokeweight="0pt" strokecolor="#000000">
                <v:path arrowok="t"/>
              </v:shape>
            </v:group>
            <v:group style="position:absolute;left:7730;top:8863;width:32;height:29" coordorigin="7730,8863" coordsize="32,29">
              <v:shape style="position:absolute;left:7730;top:8863;width:32;height:29" coordorigin="7730,8863" coordsize="32,29" path="m7730,8863l7734,8863,7761,8892,7730,8863xe" filled="false" stroked="true" strokeweight="0pt" strokecolor="#000000">
                <v:path arrowok="t"/>
              </v:shape>
            </v:group>
            <v:group style="position:absolute;left:7730;top:8861;width:22;height:3" coordorigin="7730,8861" coordsize="22,3">
              <v:shape style="position:absolute;left:7730;top:8861;width:22;height:3" coordorigin="7730,8861" coordsize="22,3" path="m7730,8861l7734,8863,7751,8863,7730,8861xe" filled="true" fillcolor="#000000" stroked="false">
                <v:path arrowok="t"/>
                <v:fill type="solid"/>
              </v:shape>
              <v:shape style="position:absolute;left:7730;top:8861;width:22;height:3" coordorigin="7730,8861" coordsize="22,3" path="m7751,8861l7730,8861,7751,8863,7751,8861xe" filled="true" fillcolor="#000000" stroked="false">
                <v:path arrowok="t"/>
                <v:fill type="solid"/>
              </v:shape>
            </v:group>
            <v:group style="position:absolute;left:7730;top:8861;width:22;height:3" coordorigin="7730,8861" coordsize="22,3">
              <v:shape style="position:absolute;left:7730;top:8861;width:22;height:3" coordorigin="7730,8861" coordsize="22,3" path="m7734,8863l7751,8863,7730,8861,7734,8863xe" filled="false" stroked="true" strokeweight="0pt" strokecolor="#000000">
                <v:path arrowok="t"/>
              </v:shape>
            </v:group>
            <v:group style="position:absolute;left:7730;top:8861;width:22;height:3" coordorigin="7730,8861" coordsize="22,3">
              <v:shape style="position:absolute;left:7730;top:8861;width:22;height:3" coordorigin="7730,8861" coordsize="22,3" path="m7751,8863l7730,8861,7751,8861,7751,8863xe" filled="false" stroked="true" strokeweight="0pt" strokecolor="#000000">
                <v:path arrowok="t"/>
              </v:shape>
            </v:group>
            <v:group style="position:absolute;left:7734;top:8863;width:53;height:29" coordorigin="7734,8863" coordsize="53,29">
              <v:shape style="position:absolute;left:7734;top:8863;width:53;height:29" coordorigin="7734,8863" coordsize="53,29" path="m7787,8863l7734,8863,7761,8892,7787,8863xe" filled="true" fillcolor="#000000" stroked="false">
                <v:path arrowok="t"/>
                <v:fill type="solid"/>
              </v:shape>
            </v:group>
            <v:group style="position:absolute;left:7734;top:8863;width:53;height:29" coordorigin="7734,8863" coordsize="53,29">
              <v:shape style="position:absolute;left:7734;top:8863;width:53;height:29" coordorigin="7734,8863" coordsize="53,29" path="m7734,8863l7787,8863,7761,8892,7734,8863xe" filled="false" stroked="true" strokeweight="0pt" strokecolor="#000000">
                <v:path arrowok="t"/>
              </v:shape>
            </v:group>
            <v:group style="position:absolute;left:7751;top:8861;width:36;height:3" coordorigin="7751,8861" coordsize="36,3">
              <v:shape style="position:absolute;left:7751;top:8861;width:36;height:3" coordorigin="7751,8861" coordsize="36,3" path="m7751,8863l7787,8863,7751,8861,7751,8863xe" filled="false" stroked="true" strokeweight="0pt" strokecolor="#000000">
                <v:path arrowok="t"/>
              </v:shape>
            </v:group>
            <v:group style="position:absolute;left:7751;top:8861;width:41;height:3" coordorigin="7751,8861" coordsize="41,3">
              <v:shape style="position:absolute;left:7751;top:8861;width:41;height:3" coordorigin="7751,8861" coordsize="41,3" path="m7787,8863l7751,8861,7792,8861,7787,8863xe" filled="false" stroked="true" strokeweight="0pt" strokecolor="#000000">
                <v:path arrowok="t"/>
              </v:shape>
            </v:group>
            <v:group style="position:absolute;left:4854;top:6634;width:742;height:65" coordorigin="4854,6634" coordsize="742,65">
              <v:shape style="position:absolute;left:4854;top:6634;width:742;height:65" coordorigin="4854,6634" coordsize="742,65" path="m4854,6634l4854,6698,5596,6698,4854,6634xe" filled="true" fillcolor="#000000" stroked="false">
                <v:path arrowok="t"/>
                <v:fill type="solid"/>
              </v:shape>
              <v:shape style="position:absolute;left:4854;top:6634;width:742;height:65" coordorigin="4854,6634" coordsize="742,65" path="m5596,6634l4854,6634,5596,6698,5596,6634xe" filled="true" fillcolor="#000000" stroked="false">
                <v:path arrowok="t"/>
                <v:fill type="solid"/>
              </v:shape>
            </v:group>
            <v:group style="position:absolute;left:4854;top:6634;width:742;height:65" coordorigin="4854,6634" coordsize="742,65">
              <v:shape style="position:absolute;left:4854;top:6634;width:742;height:65" coordorigin="4854,6634" coordsize="742,65" path="m4854,6698l5596,6698,4854,6634,4854,6698xe" filled="false" stroked="true" strokeweight="0pt" strokecolor="#000000">
                <v:path arrowok="t"/>
              </v:shape>
            </v:group>
            <v:group style="position:absolute;left:4854;top:6634;width:742;height:65" coordorigin="4854,6634" coordsize="742,65">
              <v:shape style="position:absolute;left:4854;top:6634;width:742;height:65" coordorigin="4854,6634" coordsize="742,65" path="m5596,6698l4854,6634,5596,6634,5596,6698xe" filled="false" stroked="true" strokeweight="0pt" strokecolor="#000000">
                <v:path arrowok="t"/>
              </v:shape>
            </v:group>
            <v:group style="position:absolute;left:11246;top:9871;width:176;height:65" coordorigin="11246,9871" coordsize="176,65">
              <v:shape style="position:absolute;left:11246;top:9871;width:176;height:65" coordorigin="11246,9871" coordsize="176,65" path="m11246,9871l11246,9936,11421,9936,11246,9871xe" filled="true" fillcolor="#000000" stroked="false">
                <v:path arrowok="t"/>
                <v:fill type="solid"/>
              </v:shape>
              <v:shape style="position:absolute;left:11246;top:9871;width:176;height:65" coordorigin="11246,9871" coordsize="176,65" path="m11421,9871l11246,9871,11421,9936,11421,9871xe" filled="true" fillcolor="#000000" stroked="false">
                <v:path arrowok="t"/>
                <v:fill type="solid"/>
              </v:shape>
            </v:group>
            <v:group style="position:absolute;left:11246;top:9871;width:176;height:65" coordorigin="11246,9871" coordsize="176,65">
              <v:shape style="position:absolute;left:11246;top:9871;width:176;height:65" coordorigin="11246,9871" coordsize="176,65" path="m11246,9936l11421,9936,11246,9871,11246,9936xe" filled="false" stroked="true" strokeweight="0pt" strokecolor="#000000">
                <v:path arrowok="t"/>
              </v:shape>
            </v:group>
            <v:group style="position:absolute;left:11246;top:9871;width:176;height:65" coordorigin="11246,9871" coordsize="176,65">
              <v:shape style="position:absolute;left:11246;top:9871;width:176;height:65" coordorigin="11246,9871" coordsize="176,65" path="m11421,9936l11246,9871,11421,9871,11421,9936xe" filled="false" stroked="true" strokeweight="0pt" strokecolor="#000000">
                <v:path arrowok="t"/>
              </v:shape>
            </v:group>
            <v:group style="position:absolute;left:5598;top:9871;width:5645;height:65" coordorigin="5598,9871" coordsize="5645,65">
              <v:shape style="position:absolute;left:5598;top:9871;width:5645;height:65" coordorigin="5598,9871" coordsize="5645,65" path="m5598,9871l5598,9936,11243,9936,5598,9871xe" filled="true" fillcolor="#000000" stroked="false">
                <v:path arrowok="t"/>
                <v:fill type="solid"/>
              </v:shape>
              <v:shape style="position:absolute;left:5598;top:9871;width:5645;height:65" coordorigin="5598,9871" coordsize="5645,65" path="m11243,9871l5598,9871,11243,9936,11243,9871xe" filled="true" fillcolor="#000000" stroked="false">
                <v:path arrowok="t"/>
                <v:fill type="solid"/>
              </v:shape>
            </v:group>
            <v:group style="position:absolute;left:5598;top:9871;width:5645;height:65" coordorigin="5598,9871" coordsize="5645,65">
              <v:shape style="position:absolute;left:5598;top:9871;width:5645;height:65" coordorigin="5598,9871" coordsize="5645,65" path="m5598,9936l11243,9936,5598,9871,5598,9936xe" filled="false" stroked="true" strokeweight="0pt" strokecolor="#000000">
                <v:path arrowok="t"/>
              </v:shape>
            </v:group>
            <v:group style="position:absolute;left:5598;top:9871;width:5645;height:65" coordorigin="5598,9871" coordsize="5645,65">
              <v:shape style="position:absolute;left:5598;top:9871;width:5645;height:65" coordorigin="5598,9871" coordsize="5645,65" path="m11243,9936l5598,9871,11243,9871,11243,9936xe" filled="false" stroked="true" strokeweight="0pt" strokecolor="#000000">
                <v:path arrowok="t"/>
              </v:shape>
            </v:group>
            <v:group style="position:absolute;left:5598;top:9818;width:68;height:53" coordorigin="5598,9818" coordsize="68,53">
              <v:shape style="position:absolute;left:5598;top:9818;width:68;height:53" coordorigin="5598,9818" coordsize="68,53" path="m5598,9818l5598,9871,5666,9871,5598,9818xe" filled="true" fillcolor="#000000" stroked="false">
                <v:path arrowok="t"/>
                <v:fill type="solid"/>
              </v:shape>
              <v:shape style="position:absolute;left:5598;top:9818;width:68;height:53" coordorigin="5598,9818" coordsize="68,53" path="m5666,9818l5598,9818,5666,9871,5666,9818xe" filled="true" fillcolor="#000000" stroked="false">
                <v:path arrowok="t"/>
                <v:fill type="solid"/>
              </v:shape>
            </v:group>
            <v:group style="position:absolute;left:5598;top:9818;width:68;height:53" coordorigin="5598,9818" coordsize="68,53">
              <v:shape style="position:absolute;left:5598;top:9818;width:68;height:53" coordorigin="5598,9818" coordsize="68,53" path="m5598,9871l5666,9871,5598,9818,5598,9871xe" filled="false" stroked="true" strokeweight="0pt" strokecolor="#000000">
                <v:path arrowok="t"/>
              </v:shape>
            </v:group>
            <v:group style="position:absolute;left:5598;top:9818;width:68;height:53" coordorigin="5598,9818" coordsize="68,53">
              <v:shape style="position:absolute;left:5598;top:9818;width:68;height:53" coordorigin="5598,9818" coordsize="68,53" path="m5666,9871l5598,9818,5666,9818,5666,9871xe" filled="false" stroked="true" strokeweight="0pt" strokecolor="#000000">
                <v:path arrowok="t"/>
              </v:shape>
            </v:group>
            <v:group style="position:absolute;left:4854;top:9871;width:742;height:65" coordorigin="4854,9871" coordsize="742,65">
              <v:shape style="position:absolute;left:4854;top:9871;width:742;height:65" coordorigin="4854,9871" coordsize="742,65" path="m4854,9871l4854,9936,5596,9936,4854,9871xe" filled="true" fillcolor="#000000" stroked="false">
                <v:path arrowok="t"/>
                <v:fill type="solid"/>
              </v:shape>
              <v:shape style="position:absolute;left:4854;top:9871;width:742;height:65" coordorigin="4854,9871" coordsize="742,65" path="m5596,9871l4854,9871,5596,9936,5596,9871xe" filled="true" fillcolor="#000000" stroked="false">
                <v:path arrowok="t"/>
                <v:fill type="solid"/>
              </v:shape>
            </v:group>
            <v:group style="position:absolute;left:4854;top:9871;width:742;height:65" coordorigin="4854,9871" coordsize="742,65">
              <v:shape style="position:absolute;left:4854;top:9871;width:742;height:65" coordorigin="4854,9871" coordsize="742,65" path="m4854,9936l5596,9936,4854,9871,4854,9936xe" filled="false" stroked="true" strokeweight="0pt" strokecolor="#000000">
                <v:path arrowok="t"/>
              </v:shape>
            </v:group>
            <v:group style="position:absolute;left:4854;top:9871;width:742;height:65" coordorigin="4854,9871" coordsize="742,65">
              <v:shape style="position:absolute;left:4854;top:9871;width:742;height:65" coordorigin="4854,9871" coordsize="742,65" path="m5596,9936l4854,9871,5596,9871,5596,9936xe" filled="false" stroked="true" strokeweight="0pt" strokecolor="#000000">
                <v:path arrowok="t"/>
              </v:shape>
            </v:group>
            <v:group style="position:absolute;left:7756;top:6698;width:2;height:526" coordorigin="7756,6698" coordsize="2,526">
              <v:shape style="position:absolute;left:7756;top:6698;width:2;height:526" coordorigin="7756,6698" coordsize="0,526" path="m7756,6698l7756,7224e" filled="false" stroked="true" strokeweight="2.260pt" strokecolor="#000000">
                <v:path arrowok="t"/>
              </v:shape>
            </v:group>
            <v:group style="position:absolute;left:7734;top:6698;width:44;height:526" coordorigin="7734,6698" coordsize="44,526">
              <v:shape style="position:absolute;left:7734;top:6698;width:44;height:526" coordorigin="7734,6698" coordsize="44,526" path="m7734,7224l7778,7224,7734,6698,7734,7224xe" filled="false" stroked="true" strokeweight="0pt" strokecolor="#000000">
                <v:path arrowok="t"/>
              </v:shape>
            </v:group>
            <v:group style="position:absolute;left:7734;top:6698;width:44;height:526" coordorigin="7734,6698" coordsize="44,526">
              <v:shape style="position:absolute;left:7734;top:6698;width:44;height:526" coordorigin="7734,6698" coordsize="44,526" path="m7778,7224l7734,6698,7778,6698,7778,7224xe" filled="false" stroked="true" strokeweight="0pt" strokecolor="#000000">
                <v:path arrowok="t"/>
              </v:shape>
            </v:group>
            <v:group style="position:absolute;left:7734;top:7224;width:44;height:10" coordorigin="7734,7224" coordsize="44,10">
              <v:shape style="position:absolute;left:7734;top:7224;width:44;height:10" coordorigin="7734,7224" coordsize="44,10" path="m7734,7224l7734,7234,7778,7234,7734,7224xe" filled="true" fillcolor="#000000" stroked="false">
                <v:path arrowok="t"/>
                <v:fill type="solid"/>
              </v:shape>
              <v:shape style="position:absolute;left:7734;top:7224;width:44;height:10" coordorigin="7734,7224" coordsize="44,10" path="m7778,7224l7734,7224,7778,7234,7778,7224xe" filled="true" fillcolor="#000000" stroked="false">
                <v:path arrowok="t"/>
                <v:fill type="solid"/>
              </v:shape>
            </v:group>
            <v:group style="position:absolute;left:7734;top:7224;width:44;height:10" coordorigin="7734,7224" coordsize="44,10">
              <v:shape style="position:absolute;left:7734;top:7224;width:44;height:10" coordorigin="7734,7224" coordsize="44,10" path="m7734,7234l7778,7234,7734,7224,7734,7234xe" filled="false" stroked="true" strokeweight="0pt" strokecolor="#000000">
                <v:path arrowok="t"/>
              </v:shape>
            </v:group>
            <v:group style="position:absolute;left:7734;top:7224;width:44;height:10" coordorigin="7734,7224" coordsize="44,10">
              <v:shape style="position:absolute;left:7734;top:7224;width:44;height:10" coordorigin="7734,7224" coordsize="44,10" path="m7778,7234l7734,7224,7778,7224,7778,7234xe" filled="false" stroked="true" strokeweight="0pt" strokecolor="#000000">
                <v:path arrowok="t"/>
              </v:shape>
            </v:group>
            <v:group style="position:absolute;left:7734;top:7255;width:1649;height:2" coordorigin="7734,7255" coordsize="1649,2">
              <v:shape style="position:absolute;left:7734;top:7255;width:1649;height:2" coordorigin="7734,7255" coordsize="1649,0" path="m7734,7255l9383,7255e" filled="false" stroked="true" strokeweight="2.260pt" strokecolor="#000000">
                <v:path arrowok="t"/>
              </v:shape>
            </v:group>
            <v:group style="position:absolute;left:7734;top:7234;width:1649;height:44" coordorigin="7734,7234" coordsize="1649,44">
              <v:shape style="position:absolute;left:7734;top:7234;width:1649;height:44" coordorigin="7734,7234" coordsize="1649,44" path="m7734,7277l9383,7277,7734,7234,7734,7277xe" filled="false" stroked="true" strokeweight="0pt" strokecolor="#000000">
                <v:path arrowok="t"/>
              </v:shape>
            </v:group>
            <v:group style="position:absolute;left:7734;top:7234;width:1649;height:44" coordorigin="7734,7234" coordsize="1649,44">
              <v:shape style="position:absolute;left:7734;top:7234;width:1649;height:44" coordorigin="7734,7234" coordsize="1649,44" path="m9383,7277l7734,7234,9383,7234,9383,7277xe" filled="false" stroked="true" strokeweight="0pt" strokecolor="#000000">
                <v:path arrowok="t"/>
              </v:shape>
            </v:group>
            <v:group style="position:absolute;left:9340;top:7277;width:44;height:327" coordorigin="9340,7277" coordsize="44,327">
              <v:shape style="position:absolute;left:9340;top:7277;width:44;height:327" coordorigin="9340,7277" coordsize="44,327" path="m9340,7277l9340,7603,9383,7603,9340,7277xe" filled="true" fillcolor="#000000" stroked="false">
                <v:path arrowok="t"/>
                <v:fill type="solid"/>
              </v:shape>
              <v:shape style="position:absolute;left:9340;top:7277;width:44;height:327" coordorigin="9340,7277" coordsize="44,327" path="m9383,7277l9340,7277,9383,7603,9383,7277xe" filled="true" fillcolor="#000000" stroked="false">
                <v:path arrowok="t"/>
                <v:fill type="solid"/>
              </v:shape>
            </v:group>
            <v:group style="position:absolute;left:9340;top:7277;width:44;height:327" coordorigin="9340,7277" coordsize="44,327">
              <v:shape style="position:absolute;left:9340;top:7277;width:44;height:327" coordorigin="9340,7277" coordsize="44,327" path="m9340,7603l9383,7603,9340,7277,9340,7603xe" filled="false" stroked="true" strokeweight="0pt" strokecolor="#000000">
                <v:path arrowok="t"/>
              </v:shape>
            </v:group>
            <v:group style="position:absolute;left:9340;top:7277;width:44;height:327" coordorigin="9340,7277" coordsize="44,327">
              <v:shape style="position:absolute;left:9340;top:7277;width:44;height:327" coordorigin="9340,7277" coordsize="44,327" path="m9383,7603l9340,7277,9383,7277,9383,7603xe" filled="false" stroked="true" strokeweight="0pt" strokecolor="#000000">
                <v:path arrowok="t"/>
              </v:shape>
            </v:group>
            <v:group style="position:absolute;left:9340;top:7625;width:1836;height:2" coordorigin="9340,7625" coordsize="1836,2">
              <v:shape style="position:absolute;left:9340;top:7625;width:1836;height:2" coordorigin="9340,7625" coordsize="1836,0" path="m9340,7625l11176,7625e" filled="false" stroked="true" strokeweight="2.260pt" strokecolor="#000000">
                <v:path arrowok="t"/>
              </v:shape>
            </v:group>
            <v:group style="position:absolute;left:9340;top:7603;width:1836;height:44" coordorigin="9340,7603" coordsize="1836,44">
              <v:shape style="position:absolute;left:9340;top:7603;width:1836;height:44" coordorigin="9340,7603" coordsize="1836,44" path="m9340,7646l11176,7646,9340,7603,9340,7646xe" filled="false" stroked="true" strokeweight="0pt" strokecolor="#000000">
                <v:path arrowok="t"/>
              </v:shape>
            </v:group>
            <v:group style="position:absolute;left:9340;top:7603;width:1836;height:44" coordorigin="9340,7603" coordsize="1836,44">
              <v:shape style="position:absolute;left:9340;top:7603;width:1836;height:44" coordorigin="9340,7603" coordsize="1836,44" path="m11176,7646l9340,7603,11176,7603,11176,7646xe" filled="false" stroked="true" strokeweight="0pt" strokecolor="#000000">
                <v:path arrowok="t"/>
              </v:shape>
            </v:group>
            <v:group style="position:absolute;left:9340;top:7646;width:44;height:312" coordorigin="9340,7646" coordsize="44,312">
              <v:shape style="position:absolute;left:9340;top:7646;width:44;height:312" coordorigin="9340,7646" coordsize="44,312" path="m9340,7646l9340,7958,9383,7958,9340,7646xe" filled="true" fillcolor="#000000" stroked="false">
                <v:path arrowok="t"/>
                <v:fill type="solid"/>
              </v:shape>
              <v:shape style="position:absolute;left:9340;top:7646;width:44;height:312" coordorigin="9340,7646" coordsize="44,312" path="m9383,7646l9340,7646,9383,7958,9383,7646xe" filled="true" fillcolor="#000000" stroked="false">
                <v:path arrowok="t"/>
                <v:fill type="solid"/>
              </v:shape>
            </v:group>
            <v:group style="position:absolute;left:9340;top:7646;width:44;height:312" coordorigin="9340,7646" coordsize="44,312">
              <v:shape style="position:absolute;left:9340;top:7646;width:44;height:312" coordorigin="9340,7646" coordsize="44,312" path="m9340,7958l9383,7958,9340,7646,9340,7958xe" filled="false" stroked="true" strokeweight="0pt" strokecolor="#000000">
                <v:path arrowok="t"/>
              </v:shape>
            </v:group>
            <v:group style="position:absolute;left:9340;top:7646;width:44;height:312" coordorigin="9340,7646" coordsize="44,312">
              <v:shape style="position:absolute;left:9340;top:7646;width:44;height:312" coordorigin="9340,7646" coordsize="44,312" path="m9383,7958l9340,7646,9383,7646,9383,7958xe" filled="false" stroked="true" strokeweight="0pt" strokecolor="#000000">
                <v:path arrowok="t"/>
              </v:shape>
            </v:group>
            <v:group style="position:absolute;left:8536;top:7277;width:2;height:682" coordorigin="8536,7277" coordsize="2,682">
              <v:shape style="position:absolute;left:8536;top:7277;width:2;height:682" coordorigin="8536,7277" coordsize="0,682" path="m8536,7277l8536,7958e" filled="false" stroked="true" strokeweight="2.260pt" strokecolor="#000000">
                <v:path arrowok="t"/>
              </v:shape>
            </v:group>
            <v:group style="position:absolute;left:8514;top:7277;width:44;height:682" coordorigin="8514,7277" coordsize="44,682">
              <v:shape style="position:absolute;left:8514;top:7277;width:44;height:682" coordorigin="8514,7277" coordsize="44,682" path="m8514,7958l8558,7958,8514,7277,8514,7958xe" filled="false" stroked="true" strokeweight="0pt" strokecolor="#000000">
                <v:path arrowok="t"/>
              </v:shape>
            </v:group>
            <v:group style="position:absolute;left:8514;top:7277;width:44;height:682" coordorigin="8514,7277" coordsize="44,682">
              <v:shape style="position:absolute;left:8514;top:7277;width:44;height:682" coordorigin="8514,7277" coordsize="44,682" path="m8558,7958l8514,7277,8558,7277,8558,7958xe" filled="false" stroked="true" strokeweight="0pt" strokecolor="#000000">
                <v:path arrowok="t"/>
              </v:shape>
            </v:group>
            <v:group style="position:absolute;left:9026;top:7958;width:358;height:44" coordorigin="9026,7958" coordsize="358,44">
              <v:shape style="position:absolute;left:9026;top:7958;width:358;height:44" coordorigin="9026,7958" coordsize="358,44" path="m9026,7958l9026,8002,9383,8002,9026,7958xe" filled="true" fillcolor="#000000" stroked="false">
                <v:path arrowok="t"/>
                <v:fill type="solid"/>
              </v:shape>
              <v:shape style="position:absolute;left:9026;top:7958;width:358;height:44" coordorigin="9026,7958" coordsize="358,44" path="m9383,7958l9026,7958,9383,8002,9383,7958xe" filled="true" fillcolor="#000000" stroked="false">
                <v:path arrowok="t"/>
                <v:fill type="solid"/>
              </v:shape>
            </v:group>
            <v:group style="position:absolute;left:9026;top:7958;width:358;height:44" coordorigin="9026,7958" coordsize="358,44">
              <v:shape style="position:absolute;left:9026;top:7958;width:358;height:44" coordorigin="9026,7958" coordsize="358,44" path="m9026,8002l9383,8002,9026,7958,9026,8002xe" filled="false" stroked="true" strokeweight="0pt" strokecolor="#000000">
                <v:path arrowok="t"/>
              </v:shape>
            </v:group>
            <v:group style="position:absolute;left:9026;top:7958;width:358;height:44" coordorigin="9026,7958" coordsize="358,44">
              <v:shape style="position:absolute;left:9026;top:7958;width:358;height:44" coordorigin="9026,7958" coordsize="358,44" path="m9383,8002l9026,7958,9383,7958,9383,8002xe" filled="false" stroked="true" strokeweight="0pt" strokecolor="#000000">
                <v:path arrowok="t"/>
              </v:shape>
            </v:group>
            <v:group style="position:absolute;left:8514;top:7958;width:94;height:44" coordorigin="8514,7958" coordsize="94,44">
              <v:shape style="position:absolute;left:8514;top:7958;width:94;height:44" coordorigin="8514,7958" coordsize="94,44" path="m8514,7958l8514,8002,8608,8002,8514,7958xe" filled="true" fillcolor="#000000" stroked="false">
                <v:path arrowok="t"/>
                <v:fill type="solid"/>
              </v:shape>
              <v:shape style="position:absolute;left:8514;top:7958;width:94;height:44" coordorigin="8514,7958" coordsize="94,44" path="m8608,7958l8514,7958,8608,8002,8608,7958xe" filled="true" fillcolor="#000000" stroked="false">
                <v:path arrowok="t"/>
                <v:fill type="solid"/>
              </v:shape>
            </v:group>
            <v:group style="position:absolute;left:8514;top:7958;width:94;height:44" coordorigin="8514,7958" coordsize="94,44">
              <v:shape style="position:absolute;left:8514;top:7958;width:94;height:44" coordorigin="8514,7958" coordsize="94,44" path="m8514,8002l8608,8002,8514,7958,8514,8002xe" filled="false" stroked="true" strokeweight="0pt" strokecolor="#000000">
                <v:path arrowok="t"/>
              </v:shape>
            </v:group>
            <v:group style="position:absolute;left:8514;top:7958;width:94;height:44" coordorigin="8514,7958" coordsize="94,44">
              <v:shape style="position:absolute;left:8514;top:7958;width:94;height:44" coordorigin="8514,7958" coordsize="94,44" path="m8608,8002l8514,7958,8608,7958,8608,8002xe" filled="false" stroked="true" strokeweight="0pt" strokecolor="#000000">
                <v:path arrowok="t"/>
              </v:shape>
            </v:group>
            <v:group style="position:absolute;left:7733;top:7277;width:46;height:725" coordorigin="7733,7277" coordsize="46,725">
              <v:shape style="position:absolute;left:7733;top:7277;width:46;height:725" coordorigin="7733,7277" coordsize="46,725" path="m7733,8002l7779,8002,7779,7277,7733,7277,7733,8002xe" filled="true" fillcolor="#000000" stroked="false">
                <v:path arrowok="t"/>
                <v:fill type="solid"/>
              </v:shape>
            </v:group>
            <v:group style="position:absolute;left:7734;top:7277;width:44;height:725" coordorigin="7734,7277" coordsize="44,725">
              <v:shape style="position:absolute;left:7734;top:7277;width:44;height:725" coordorigin="7734,7277" coordsize="44,725" path="m7734,8002l7778,8002,7734,7277,7734,8002xe" filled="false" stroked="true" strokeweight="0pt" strokecolor="#000000">
                <v:path arrowok="t"/>
              </v:shape>
            </v:group>
            <v:group style="position:absolute;left:7734;top:7277;width:44;height:725" coordorigin="7734,7277" coordsize="44,725">
              <v:shape style="position:absolute;left:7734;top:7277;width:44;height:725" coordorigin="7734,7277" coordsize="44,725" path="m7778,8002l7734,7277,7778,7277,7778,8002xe" filled="false" stroked="true" strokeweight="0pt" strokecolor="#000000">
                <v:path arrowok="t"/>
              </v:shape>
            </v:group>
            <v:group style="position:absolute;left:9362;top:8002;width:2;height:459" coordorigin="9362,8002" coordsize="2,459">
              <v:shape style="position:absolute;left:9362;top:8002;width:2;height:459" coordorigin="9362,8002" coordsize="0,459" path="m9362,8002l9362,8460e" filled="false" stroked="true" strokeweight="2.260pt" strokecolor="#000000">
                <v:path arrowok="t"/>
              </v:shape>
            </v:group>
            <v:group style="position:absolute;left:9340;top:8002;width:44;height:459" coordorigin="9340,8002" coordsize="44,459">
              <v:shape style="position:absolute;left:9340;top:8002;width:44;height:459" coordorigin="9340,8002" coordsize="44,459" path="m9340,8460l9383,8460,9340,8002,9340,8460xe" filled="false" stroked="true" strokeweight="0pt" strokecolor="#000000">
                <v:path arrowok="t"/>
              </v:shape>
            </v:group>
            <v:group style="position:absolute;left:9340;top:8002;width:44;height:459" coordorigin="9340,8002" coordsize="44,459">
              <v:shape style="position:absolute;left:9340;top:8002;width:44;height:459" coordorigin="9340,8002" coordsize="44,459" path="m9383,8460l9340,8002,9383,8002,9383,8460xe" filled="false" stroked="true" strokeweight="0pt" strokecolor="#000000">
                <v:path arrowok="t"/>
              </v:shape>
            </v:group>
            <v:group style="position:absolute;left:11176;top:6698;width:68;height:905" coordorigin="11176,6698" coordsize="68,905">
              <v:shape style="position:absolute;left:11176;top:6698;width:68;height:905" coordorigin="11176,6698" coordsize="68,905" path="m11176,6698l11176,7603,11243,7603,11176,6698xe" filled="true" fillcolor="#000000" stroked="false">
                <v:path arrowok="t"/>
                <v:fill type="solid"/>
              </v:shape>
              <v:shape style="position:absolute;left:11176;top:6698;width:68;height:905" coordorigin="11176,6698" coordsize="68,905" path="m11243,6698l11176,6698,11243,7603,11243,6698xe" filled="true" fillcolor="#000000" stroked="false">
                <v:path arrowok="t"/>
                <v:fill type="solid"/>
              </v:shape>
            </v:group>
            <v:group style="position:absolute;left:11176;top:6698;width:68;height:905" coordorigin="11176,6698" coordsize="68,905">
              <v:shape style="position:absolute;left:11176;top:6698;width:68;height:905" coordorigin="11176,6698" coordsize="68,905" path="m11176,7603l11243,7603,11176,6698,11176,7603xe" filled="false" stroked="true" strokeweight="0pt" strokecolor="#000000">
                <v:path arrowok="t"/>
              </v:shape>
            </v:group>
            <v:group style="position:absolute;left:11176;top:6698;width:68;height:905" coordorigin="11176,6698" coordsize="68,905">
              <v:shape style="position:absolute;left:11176;top:6698;width:68;height:905" coordorigin="11176,6698" coordsize="68,905" path="m11243,7603l11176,6698,11243,6698,11243,7603xe" filled="false" stroked="true" strokeweight="0pt" strokecolor="#000000">
                <v:path arrowok="t"/>
              </v:shape>
            </v:group>
            <v:group style="position:absolute;left:11176;top:7603;width:68;height:197" coordorigin="11176,7603" coordsize="68,197">
              <v:shape style="position:absolute;left:11176;top:7603;width:68;height:197" coordorigin="11176,7603" coordsize="68,197" path="m11176,7603l11176,7800,11243,7800,11176,7603xe" filled="true" fillcolor="#000000" stroked="false">
                <v:path arrowok="t"/>
                <v:fill type="solid"/>
              </v:shape>
              <v:shape style="position:absolute;left:11176;top:7603;width:68;height:197" coordorigin="11176,7603" coordsize="68,197" path="m11243,7603l11176,7603,11243,7800,11243,7603xe" filled="true" fillcolor="#000000" stroked="false">
                <v:path arrowok="t"/>
                <v:fill type="solid"/>
              </v:shape>
            </v:group>
            <v:group style="position:absolute;left:11176;top:7603;width:68;height:197" coordorigin="11176,7603" coordsize="68,197">
              <v:shape style="position:absolute;left:11176;top:7603;width:68;height:197" coordorigin="11176,7603" coordsize="68,197" path="m11176,7800l11243,7800,11176,7603,11176,7800xe" filled="false" stroked="true" strokeweight="0pt" strokecolor="#000000">
                <v:path arrowok="t"/>
              </v:shape>
            </v:group>
            <v:group style="position:absolute;left:11176;top:7603;width:68;height:197" coordorigin="11176,7603" coordsize="68,197">
              <v:shape style="position:absolute;left:11176;top:7603;width:68;height:197" coordorigin="11176,7603" coordsize="68,197" path="m11243,7800l11176,7603,11243,7603,11243,7800xe" filled="false" stroked="true" strokeweight="0pt" strokecolor="#000000">
                <v:path arrowok="t"/>
              </v:shape>
            </v:group>
            <v:group style="position:absolute;left:11176;top:7800;width:68;height:524" coordorigin="11176,7800" coordsize="68,524">
              <v:shape style="position:absolute;left:11176;top:7800;width:68;height:524" coordorigin="11176,7800" coordsize="68,524" path="m11176,7800l11176,8323,11243,8323,11176,7800xe" filled="true" fillcolor="#000000" stroked="false">
                <v:path arrowok="t"/>
                <v:fill type="solid"/>
              </v:shape>
              <v:shape style="position:absolute;left:11176;top:7800;width:68;height:524" coordorigin="11176,7800" coordsize="68,524" path="m11243,7800l11176,7800,11243,8323,11243,7800xe" filled="true" fillcolor="#000000" stroked="false">
                <v:path arrowok="t"/>
                <v:fill type="solid"/>
              </v:shape>
            </v:group>
            <v:group style="position:absolute;left:11176;top:7800;width:68;height:524" coordorigin="11176,7800" coordsize="68,524">
              <v:shape style="position:absolute;left:11176;top:7800;width:68;height:524" coordorigin="11176,7800" coordsize="68,524" path="m11176,8323l11243,8323,11176,7800,11176,8323xe" filled="false" stroked="true" strokeweight="0pt" strokecolor="#000000">
                <v:path arrowok="t"/>
              </v:shape>
            </v:group>
            <v:group style="position:absolute;left:11176;top:7800;width:68;height:524" coordorigin="11176,7800" coordsize="68,524">
              <v:shape style="position:absolute;left:11176;top:7800;width:68;height:524" coordorigin="11176,7800" coordsize="68,524" path="m11243,8323l11176,7800,11243,7800,11243,8323xe" filled="false" stroked="true" strokeweight="0pt" strokecolor="#000000">
                <v:path arrowok="t"/>
              </v:shape>
            </v:group>
            <v:group style="position:absolute;left:5598;top:6634;width:5645;height:65" coordorigin="5598,6634" coordsize="5645,65">
              <v:shape style="position:absolute;left:5598;top:6634;width:5645;height:65" coordorigin="5598,6634" coordsize="5645,65" path="m5598,6634l5598,6698,11243,6698,5598,6634xe" filled="true" fillcolor="#000000" stroked="false">
                <v:path arrowok="t"/>
                <v:fill type="solid"/>
              </v:shape>
              <v:shape style="position:absolute;left:5598;top:6634;width:5645;height:65" coordorigin="5598,6634" coordsize="5645,65" path="m11243,6634l5598,6634,11243,6698,11243,6634xe" filled="true" fillcolor="#000000" stroked="false">
                <v:path arrowok="t"/>
                <v:fill type="solid"/>
              </v:shape>
            </v:group>
            <v:group style="position:absolute;left:5598;top:6634;width:5645;height:65" coordorigin="5598,6634" coordsize="5645,65">
              <v:shape style="position:absolute;left:5598;top:6634;width:5645;height:65" coordorigin="5598,6634" coordsize="5645,65" path="m5598,6698l11243,6698,5598,6634,5598,6698xe" filled="false" stroked="true" strokeweight="0pt" strokecolor="#000000">
                <v:path arrowok="t"/>
              </v:shape>
            </v:group>
            <v:group style="position:absolute;left:5598;top:6634;width:5645;height:65" coordorigin="5598,6634" coordsize="5645,65">
              <v:shape style="position:absolute;left:5598;top:6634;width:5645;height:65" coordorigin="5598,6634" coordsize="5645,65" path="m11243,6698l5598,6634,11243,6634,11243,6698xe" filled="false" stroked="true" strokeweight="0pt" strokecolor="#000000">
                <v:path arrowok="t"/>
              </v:shape>
            </v:group>
            <v:group style="position:absolute;left:5598;top:6698;width:68;height:53" coordorigin="5598,6698" coordsize="68,53">
              <v:shape style="position:absolute;left:5598;top:6698;width:68;height:53" coordorigin="5598,6698" coordsize="68,53" path="m5598,6698l5598,6751,5666,6751,5598,6698xe" filled="true" fillcolor="#000000" stroked="false">
                <v:path arrowok="t"/>
                <v:fill type="solid"/>
              </v:shape>
              <v:shape style="position:absolute;left:5598;top:6698;width:68;height:53" coordorigin="5598,6698" coordsize="68,53" path="m5666,6698l5598,6698,5666,6751,5666,6698xe" filled="true" fillcolor="#000000" stroked="false">
                <v:path arrowok="t"/>
                <v:fill type="solid"/>
              </v:shape>
            </v:group>
            <v:group style="position:absolute;left:5598;top:6698;width:68;height:53" coordorigin="5598,6698" coordsize="68,53">
              <v:shape style="position:absolute;left:5598;top:6698;width:68;height:53" coordorigin="5598,6698" coordsize="68,53" path="m5598,6751l5666,6751,5598,6698,5598,6751xe" filled="false" stroked="true" strokeweight="0pt" strokecolor="#000000">
                <v:path arrowok="t"/>
              </v:shape>
            </v:group>
            <v:group style="position:absolute;left:5598;top:6698;width:68;height:53" coordorigin="5598,6698" coordsize="68,53">
              <v:shape style="position:absolute;left:5598;top:6698;width:68;height:53" coordorigin="5598,6698" coordsize="68,53" path="m5666,6751l5598,6698,5666,6698,5666,6751xe" filled="false" stroked="true" strokeweight="0pt" strokecolor="#000000">
                <v:path arrowok="t"/>
              </v:shape>
            </v:group>
            <v:group style="position:absolute;left:11176;top:9461;width:68;height:411" coordorigin="11176,9461" coordsize="68,411">
              <v:shape style="position:absolute;left:11176;top:9461;width:68;height:411" coordorigin="11176,9461" coordsize="68,411" path="m11176,9461l11176,9871,11243,9871,11176,9461xe" filled="true" fillcolor="#000000" stroked="false">
                <v:path arrowok="t"/>
                <v:fill type="solid"/>
              </v:shape>
              <v:shape style="position:absolute;left:11176;top:9461;width:68;height:411" coordorigin="11176,9461" coordsize="68,411" path="m11243,9461l11176,9461,11243,9871,11243,9461xe" filled="true" fillcolor="#000000" stroked="false">
                <v:path arrowok="t"/>
                <v:fill type="solid"/>
              </v:shape>
            </v:group>
            <v:group style="position:absolute;left:11176;top:9461;width:68;height:411" coordorigin="11176,9461" coordsize="68,411">
              <v:shape style="position:absolute;left:11176;top:9461;width:68;height:411" coordorigin="11176,9461" coordsize="68,411" path="m11176,9871l11243,9871,11176,9461,11176,9871xe" filled="false" stroked="true" strokeweight="0pt" strokecolor="#000000">
                <v:path arrowok="t"/>
              </v:shape>
            </v:group>
            <v:group style="position:absolute;left:11176;top:9461;width:68;height:411" coordorigin="11176,9461" coordsize="68,411">
              <v:shape style="position:absolute;left:11176;top:9461;width:68;height:411" coordorigin="11176,9461" coordsize="68,411" path="m11243,9871l11176,9461,11243,9461,11243,9871xe" filled="false" stroked="true" strokeweight="0pt" strokecolor="#000000">
                <v:path arrowok="t"/>
              </v:shape>
            </v:group>
            <v:group style="position:absolute;left:9340;top:8908;width:1836;height:2" coordorigin="9340,8908" coordsize="1836,2">
              <v:shape style="position:absolute;left:9340;top:8908;width:1836;height:2" coordorigin="9340,8908" coordsize="1836,0" path="m9340,8908l11176,8908e" filled="false" stroked="true" strokeweight="1.66pt" strokecolor="#000000">
                <v:path arrowok="t"/>
              </v:shape>
            </v:group>
            <v:group style="position:absolute;left:9340;top:8892;width:1836;height:32" coordorigin="9340,8892" coordsize="1836,32">
              <v:shape style="position:absolute;left:9340;top:8892;width:1836;height:32" coordorigin="9340,8892" coordsize="1836,32" path="m9340,8923l11176,8923,9340,8892,9340,8923xe" filled="false" stroked="true" strokeweight="0pt" strokecolor="#000000">
                <v:path arrowok="t"/>
              </v:shape>
            </v:group>
            <v:group style="position:absolute;left:9340;top:8892;width:1836;height:32" coordorigin="9340,8892" coordsize="1836,32">
              <v:shape style="position:absolute;left:9340;top:8892;width:1836;height:32" coordorigin="9340,8892" coordsize="1836,32" path="m11176,8923l9340,8892,11176,8892,11176,8923xe" filled="false" stroked="true" strokeweight="0pt" strokecolor="#000000">
                <v:path arrowok="t"/>
              </v:shape>
            </v:group>
            <v:group style="position:absolute;left:9340;top:8923;width:44;height:29" coordorigin="9340,8923" coordsize="44,29">
              <v:shape style="position:absolute;left:9340;top:8923;width:44;height:29" coordorigin="9340,8923" coordsize="44,29" path="m9340,8923l9340,8952,9383,8952,9340,8923xe" filled="true" fillcolor="#000000" stroked="false">
                <v:path arrowok="t"/>
                <v:fill type="solid"/>
              </v:shape>
              <v:shape style="position:absolute;left:9340;top:8923;width:44;height:29" coordorigin="9340,8923" coordsize="44,29" path="m9383,8923l9340,8923,9383,8952,9383,8923xe" filled="true" fillcolor="#000000" stroked="false">
                <v:path arrowok="t"/>
                <v:fill type="solid"/>
              </v:shape>
            </v:group>
            <v:group style="position:absolute;left:9340;top:8923;width:44;height:29" coordorigin="9340,8923" coordsize="44,29">
              <v:shape style="position:absolute;left:9340;top:8923;width:44;height:29" coordorigin="9340,8923" coordsize="44,29" path="m9340,8952l9383,8952,9340,8923,9340,8952xe" filled="false" stroked="true" strokeweight="0pt" strokecolor="#000000">
                <v:path arrowok="t"/>
              </v:shape>
            </v:group>
            <v:group style="position:absolute;left:9340;top:8923;width:44;height:29" coordorigin="9340,8923" coordsize="44,29">
              <v:shape style="position:absolute;left:9340;top:8923;width:44;height:29" coordorigin="9340,8923" coordsize="44,29" path="m9383,8952l9340,8923,9383,8923,9383,8952xe" filled="false" stroked="true" strokeweight="0pt" strokecolor="#000000">
                <v:path arrowok="t"/>
              </v:shape>
            </v:group>
            <v:group style="position:absolute;left:9340;top:8830;width:44;height:29" coordorigin="9340,8830" coordsize="44,29">
              <v:shape style="position:absolute;left:9340;top:8830;width:44;height:29" coordorigin="9340,8830" coordsize="44,29" path="m9340,8830l9340,8858,9383,8858,9340,8830xe" filled="true" fillcolor="#000000" stroked="false">
                <v:path arrowok="t"/>
                <v:fill type="solid"/>
              </v:shape>
              <v:shape style="position:absolute;left:9340;top:8830;width:44;height:29" coordorigin="9340,8830" coordsize="44,29" path="m9383,8830l9340,8830,9383,8858,9383,8830xe" filled="true" fillcolor="#000000" stroked="false">
                <v:path arrowok="t"/>
                <v:fill type="solid"/>
              </v:shape>
            </v:group>
            <v:group style="position:absolute;left:9340;top:8830;width:44;height:29" coordorigin="9340,8830" coordsize="44,29">
              <v:shape style="position:absolute;left:9340;top:8830;width:44;height:29" coordorigin="9340,8830" coordsize="44,29" path="m9340,8858l9383,8858,9340,8830,9340,8858xe" filled="false" stroked="true" strokeweight="0pt" strokecolor="#000000">
                <v:path arrowok="t"/>
              </v:shape>
            </v:group>
            <v:group style="position:absolute;left:9340;top:8830;width:44;height:29" coordorigin="9340,8830" coordsize="44,29">
              <v:shape style="position:absolute;left:9340;top:8830;width:44;height:29" coordorigin="9340,8830" coordsize="44,29" path="m9383,8858l9340,8830,9383,8830,9383,8858xe" filled="false" stroked="true" strokeweight="0pt" strokecolor="#000000">
                <v:path arrowok="t"/>
              </v:shape>
            </v:group>
            <v:group style="position:absolute;left:9340;top:8875;width:1836;height:2" coordorigin="9340,8875" coordsize="1836,2">
              <v:shape style="position:absolute;left:9340;top:8875;width:1836;height:2" coordorigin="9340,8875" coordsize="1836,0" path="m9340,8875l11176,8875e" filled="false" stroked="true" strokeweight="1.78pt" strokecolor="#000000">
                <v:path arrowok="t"/>
              </v:shape>
            </v:group>
            <v:group style="position:absolute;left:9340;top:8858;width:1836;height:34" coordorigin="9340,8858" coordsize="1836,34">
              <v:shape style="position:absolute;left:9340;top:8858;width:1836;height:34" coordorigin="9340,8858" coordsize="1836,34" path="m9340,8892l11176,8892,9340,8858,9340,8892xe" filled="false" stroked="true" strokeweight="0pt" strokecolor="#000000">
                <v:path arrowok="t"/>
              </v:shape>
            </v:group>
            <v:group style="position:absolute;left:9340;top:8858;width:1836;height:34" coordorigin="9340,8858" coordsize="1836,34">
              <v:shape style="position:absolute;left:9340;top:8858;width:1836;height:34" coordorigin="9340,8858" coordsize="1836,34" path="m11176,8892l9340,8858,11176,8858,11176,8892xe" filled="false" stroked="true" strokeweight="0pt" strokecolor="#000000">
                <v:path arrowok="t"/>
              </v:shape>
            </v:group>
            <v:group style="position:absolute;left:11176;top:8830;width:68;height:63" coordorigin="11176,8830" coordsize="68,63">
              <v:shape style="position:absolute;left:11176;top:8830;width:68;height:63" coordorigin="11176,8830" coordsize="68,63" path="m11176,8830l11176,8892,11243,8892,11176,8830xe" filled="true" fillcolor="#000000" stroked="false">
                <v:path arrowok="t"/>
                <v:fill type="solid"/>
              </v:shape>
              <v:shape style="position:absolute;left:11176;top:8830;width:68;height:63" coordorigin="11176,8830" coordsize="68,63" path="m11243,8830l11176,8830,11243,8892,11243,8830xe" filled="true" fillcolor="#000000" stroked="false">
                <v:path arrowok="t"/>
                <v:fill type="solid"/>
              </v:shape>
            </v:group>
            <v:group style="position:absolute;left:11176;top:8830;width:68;height:63" coordorigin="11176,8830" coordsize="68,63">
              <v:shape style="position:absolute;left:11176;top:8830;width:68;height:63" coordorigin="11176,8830" coordsize="68,63" path="m11176,8892l11243,8892,11176,8830,11176,8892xe" filled="false" stroked="true" strokeweight="0pt" strokecolor="#000000">
                <v:path arrowok="t"/>
              </v:shape>
            </v:group>
            <v:group style="position:absolute;left:11176;top:8830;width:68;height:63" coordorigin="11176,8830" coordsize="68,63">
              <v:shape style="position:absolute;left:11176;top:8830;width:68;height:63" coordorigin="11176,8830" coordsize="68,63" path="m11243,8892l11176,8830,11243,8830,11243,8892xe" filled="false" stroked="true" strokeweight="0pt" strokecolor="#000000">
                <v:path arrowok="t"/>
              </v:shape>
            </v:group>
            <v:group style="position:absolute;left:11176;top:8892;width:68;height:60" coordorigin="11176,8892" coordsize="68,60">
              <v:shape style="position:absolute;left:11176;top:8892;width:68;height:60" coordorigin="11176,8892" coordsize="68,60" path="m11176,8892l11176,8952,11243,8952,11176,8892xe" filled="true" fillcolor="#000000" stroked="false">
                <v:path arrowok="t"/>
                <v:fill type="solid"/>
              </v:shape>
              <v:shape style="position:absolute;left:11176;top:8892;width:68;height:60" coordorigin="11176,8892" coordsize="68,60" path="m11243,8892l11176,8892,11243,8952,11243,8892xe" filled="true" fillcolor="#000000" stroked="false">
                <v:path arrowok="t"/>
                <v:fill type="solid"/>
              </v:shape>
            </v:group>
            <v:group style="position:absolute;left:11176;top:8892;width:68;height:60" coordorigin="11176,8892" coordsize="68,60">
              <v:shape style="position:absolute;left:11176;top:8892;width:68;height:60" coordorigin="11176,8892" coordsize="68,60" path="m11176,8952l11243,8952,11176,8892,11176,8952xe" filled="false" stroked="true" strokeweight="0pt" strokecolor="#000000">
                <v:path arrowok="t"/>
              </v:shape>
            </v:group>
            <v:group style="position:absolute;left:11176;top:8892;width:68;height:60" coordorigin="11176,8892" coordsize="68,60">
              <v:shape style="position:absolute;left:11176;top:8892;width:68;height:60" coordorigin="11176,8892" coordsize="68,60" path="m11243,8952l11176,8892,11243,8892,11243,8952xe" filled="false" stroked="true" strokeweight="0pt" strokecolor="#000000">
                <v:path arrowok="t"/>
              </v:shape>
            </v:group>
            <v:group style="position:absolute;left:9339;top:9324;width:46;height:548" coordorigin="9339,9324" coordsize="46,548">
              <v:shape style="position:absolute;left:9339;top:9324;width:46;height:548" coordorigin="9339,9324" coordsize="46,548" path="m9339,9871l9384,9871,9384,9324,9339,9324,9339,9871xe" filled="true" fillcolor="#000000" stroked="false">
                <v:path arrowok="t"/>
                <v:fill type="solid"/>
              </v:shape>
            </v:group>
            <v:group style="position:absolute;left:9340;top:9324;width:44;height:548" coordorigin="9340,9324" coordsize="44,548">
              <v:shape style="position:absolute;left:9340;top:9324;width:44;height:548" coordorigin="9340,9324" coordsize="44,548" path="m9340,9871l9383,9871,9340,9324,9340,9871xe" filled="false" stroked="true" strokeweight="0pt" strokecolor="#000000">
                <v:path arrowok="t"/>
              </v:shape>
            </v:group>
            <v:group style="position:absolute;left:9340;top:9324;width:44;height:548" coordorigin="9340,9324" coordsize="44,548">
              <v:shape style="position:absolute;left:9340;top:9324;width:44;height:548" coordorigin="9340,9324" coordsize="44,548" path="m9383,9871l9340,9324,9383,9324,9383,9871xe" filled="false" stroked="true" strokeweight="0pt" strokecolor="#000000">
                <v:path arrowok="t"/>
              </v:shape>
            </v:group>
            <v:group style="position:absolute;left:7761;top:8861;width:32;height:63" coordorigin="7761,8861" coordsize="32,63">
              <v:shape style="position:absolute;left:7761;top:8861;width:32;height:63" coordorigin="7761,8861" coordsize="32,63" path="m7792,8861l7761,8892,7792,8923,7792,8861xe" filled="true" fillcolor="#000000" stroked="false">
                <v:path arrowok="t"/>
                <v:fill type="solid"/>
              </v:shape>
            </v:group>
            <v:group style="position:absolute;left:7761;top:8861;width:32;height:32" coordorigin="7761,8861" coordsize="32,32">
              <v:shape style="position:absolute;left:7761;top:8861;width:32;height:32" coordorigin="7761,8861" coordsize="32,32" path="m7792,8861l7761,8892,7792,8892,7792,8861xe" filled="false" stroked="true" strokeweight="0pt" strokecolor="#000000">
                <v:path arrowok="t"/>
              </v:shape>
            </v:group>
            <v:group style="position:absolute;left:7761;top:8892;width:32;height:32" coordorigin="7761,8892" coordsize="32,32">
              <v:shape style="position:absolute;left:7761;top:8892;width:32;height:32" coordorigin="7761,8892" coordsize="32,32" path="m7761,8892l7792,8892,7792,8923,7761,8892xe" filled="false" stroked="true" strokeweight="0pt" strokecolor="#000000">
                <v:path arrowok="t"/>
              </v:shape>
            </v:group>
            <v:group style="position:absolute;left:7730;top:8863;width:63;height:60" coordorigin="7730,8863" coordsize="63,60">
              <v:shape style="position:absolute;left:7730;top:8863;width:63;height:60" coordorigin="7730,8863" coordsize="63,60" path="m7730,8863l7730,8923,7761,8892,7730,8863xe" filled="true" fillcolor="#000000" stroked="false">
                <v:path arrowok="t"/>
                <v:fill type="solid"/>
              </v:shape>
              <v:shape style="position:absolute;left:7730;top:8863;width:63;height:60" coordorigin="7730,8863" coordsize="63,60" path="m7761,8892l7730,8923,7792,8923,7761,8892xe" filled="true" fillcolor="#000000" stroked="false">
                <v:path arrowok="t"/>
                <v:fill type="solid"/>
              </v:shape>
            </v:group>
            <v:group style="position:absolute;left:7730;top:8863;width:32;height:29" coordorigin="7730,8863" coordsize="32,29">
              <v:shape style="position:absolute;left:7730;top:8863;width:32;height:29" coordorigin="7730,8863" coordsize="32,29" path="m7730,8863l7730,8892,7761,8892,7730,8863xe" filled="false" stroked="true" strokeweight="0pt" strokecolor="#000000">
                <v:path arrowok="t"/>
              </v:shape>
            </v:group>
            <v:group style="position:absolute;left:7730;top:8892;width:32;height:32" coordorigin="7730,8892" coordsize="32,32">
              <v:shape style="position:absolute;left:7730;top:8892;width:32;height:32" coordorigin="7730,8892" coordsize="32,32" path="m7730,8892l7761,8892,7730,8923,7730,8892xe" filled="false" stroked="true" strokeweight="0pt" strokecolor="#000000">
                <v:path arrowok="t"/>
              </v:shape>
            </v:group>
            <v:group style="position:absolute;left:7730;top:8892;width:63;height:32" coordorigin="7730,8892" coordsize="63,32">
              <v:shape style="position:absolute;left:7730;top:8892;width:63;height:32" coordorigin="7730,8892" coordsize="63,32" path="m7761,8892l7730,8923,7792,8923,7761,8892xe" filled="false" stroked="true" strokeweight="0pt" strokecolor="#000000">
                <v:path arrowok="t"/>
              </v:shape>
            </v:group>
            <v:group style="position:absolute;left:7730;top:8861;width:32;height:32" coordorigin="7730,8861" coordsize="32,32">
              <v:shape style="position:absolute;left:7730;top:8861;width:32;height:32" coordorigin="7730,8861" coordsize="32,32" path="m7730,8861l7730,8863,7761,8892,7734,8863,7730,8861xe" filled="true" fillcolor="#000000" stroked="false">
                <v:path arrowok="t"/>
                <v:fill type="solid"/>
              </v:shape>
            </v:group>
            <v:group style="position:absolute;left:7730;top:8861;width:5;height:3" coordorigin="7730,8861" coordsize="5,3">
              <v:shape style="position:absolute;left:7730;top:8861;width:5;height:3" coordorigin="7730,8861" coordsize="5,3" path="m7730,8861l7730,8863,7734,8863,7730,8861xe" filled="false" stroked="true" strokeweight="0pt" strokecolor="#000000">
                <v:path arrowok="t"/>
              </v:shape>
            </v:group>
            <v:group style="position:absolute;left:7730;top:8863;width:32;height:29" coordorigin="7730,8863" coordsize="32,29">
              <v:shape style="position:absolute;left:7730;top:8863;width:32;height:29" coordorigin="7730,8863" coordsize="32,29" path="m7730,8863l7734,8863,7761,8892,7730,8863xe" filled="false" stroked="true" strokeweight="0pt" strokecolor="#000000">
                <v:path arrowok="t"/>
              </v:shape>
            </v:group>
            <v:group style="position:absolute;left:7730;top:8861;width:22;height:3" coordorigin="7730,8861" coordsize="22,3">
              <v:shape style="position:absolute;left:7730;top:8861;width:22;height:3" coordorigin="7730,8861" coordsize="22,3" path="m7730,8861l7734,8863,7751,8863,7730,8861xe" filled="true" fillcolor="#000000" stroked="false">
                <v:path arrowok="t"/>
                <v:fill type="solid"/>
              </v:shape>
              <v:shape style="position:absolute;left:7730;top:8861;width:22;height:3" coordorigin="7730,8861" coordsize="22,3" path="m7751,8861l7730,8861,7751,8863,7751,8861xe" filled="true" fillcolor="#000000" stroked="false">
                <v:path arrowok="t"/>
                <v:fill type="solid"/>
              </v:shape>
            </v:group>
            <v:group style="position:absolute;left:7730;top:8861;width:22;height:3" coordorigin="7730,8861" coordsize="22,3">
              <v:shape style="position:absolute;left:7730;top:8861;width:22;height:3" coordorigin="7730,8861" coordsize="22,3" path="m7734,8863l7751,8863,7730,8861,7734,8863xe" filled="false" stroked="true" strokeweight="0pt" strokecolor="#000000">
                <v:path arrowok="t"/>
              </v:shape>
            </v:group>
            <v:group style="position:absolute;left:7730;top:8861;width:22;height:3" coordorigin="7730,8861" coordsize="22,3">
              <v:shape style="position:absolute;left:7730;top:8861;width:22;height:3" coordorigin="7730,8861" coordsize="22,3" path="m7751,8863l7730,8861,7751,8861,7751,8863xe" filled="false" stroked="true" strokeweight="0pt" strokecolor="#000000">
                <v:path arrowok="t"/>
              </v:shape>
            </v:group>
            <v:group style="position:absolute;left:7734;top:8863;width:53;height:29" coordorigin="7734,8863" coordsize="53,29">
              <v:shape style="position:absolute;left:7734;top:8863;width:53;height:29" coordorigin="7734,8863" coordsize="53,29" path="m7787,8863l7734,8863,7761,8892,7787,8863xe" filled="true" fillcolor="#000000" stroked="false">
                <v:path arrowok="t"/>
                <v:fill type="solid"/>
              </v:shape>
            </v:group>
            <v:group style="position:absolute;left:7734;top:8863;width:53;height:29" coordorigin="7734,8863" coordsize="53,29">
              <v:shape style="position:absolute;left:7734;top:8863;width:53;height:29" coordorigin="7734,8863" coordsize="53,29" path="m7734,8863l7787,8863,7761,8892,7734,8863xe" filled="false" stroked="true" strokeweight="0pt" strokecolor="#000000">
                <v:path arrowok="t"/>
              </v:shape>
            </v:group>
            <v:group style="position:absolute;left:7751;top:8861;width:36;height:3" coordorigin="7751,8861" coordsize="36,3">
              <v:shape style="position:absolute;left:7751;top:8861;width:36;height:3" coordorigin="7751,8861" coordsize="36,3" path="m7751,8863l7787,8863,7751,8861,7751,8863xe" filled="false" stroked="true" strokeweight="0pt" strokecolor="#000000">
                <v:path arrowok="t"/>
              </v:shape>
            </v:group>
            <v:group style="position:absolute;left:7751;top:8861;width:41;height:3" coordorigin="7751,8861" coordsize="41,3">
              <v:shape style="position:absolute;left:7751;top:8861;width:41;height:3" coordorigin="7751,8861" coordsize="41,3" path="m7787,8863l7751,8861,7792,8861,7787,8863xe" filled="false" stroked="true" strokeweight="0pt" strokecolor="#000000">
                <v:path arrowok="t"/>
              </v:shape>
            </v:group>
            <v:group style="position:absolute;left:5598;top:8849;width:68;height:44" coordorigin="5598,8849" coordsize="68,44">
              <v:shape style="position:absolute;left:5598;top:8849;width:68;height:44" coordorigin="5598,8849" coordsize="68,44" path="m5598,8849l5598,8892,5666,8892,5598,8849xe" filled="true" fillcolor="#000000" stroked="false">
                <v:path arrowok="t"/>
                <v:fill type="solid"/>
              </v:shape>
              <v:shape style="position:absolute;left:5598;top:8849;width:68;height:44" coordorigin="5598,8849" coordsize="68,44" path="m5666,8849l5598,8849,5666,8892,5666,8849xe" filled="true" fillcolor="#000000" stroked="false">
                <v:path arrowok="t"/>
                <v:fill type="solid"/>
              </v:shape>
            </v:group>
            <v:group style="position:absolute;left:5598;top:8849;width:68;height:44" coordorigin="5598,8849" coordsize="68,44">
              <v:shape style="position:absolute;left:5598;top:8849;width:68;height:44" coordorigin="5598,8849" coordsize="68,44" path="m5598,8892l5666,8892,5598,8849,5598,8892xe" filled="false" stroked="true" strokeweight="0pt" strokecolor="#000000">
                <v:path arrowok="t"/>
              </v:shape>
            </v:group>
            <v:group style="position:absolute;left:5598;top:8849;width:68;height:44" coordorigin="5598,8849" coordsize="68,44">
              <v:shape style="position:absolute;left:5598;top:8849;width:68;height:44" coordorigin="5598,8849" coordsize="68,44" path="m5666,8892l5598,8849,5666,8849,5666,8892xe" filled="false" stroked="true" strokeweight="0pt" strokecolor="#000000">
                <v:path arrowok="t"/>
              </v:shape>
            </v:group>
            <v:group style="position:absolute;left:5598;top:8892;width:68;height:44" coordorigin="5598,8892" coordsize="68,44">
              <v:shape style="position:absolute;left:5598;top:8892;width:68;height:44" coordorigin="5598,8892" coordsize="68,44" path="m5598,8892l5598,8935,5666,8935,5598,8892xe" filled="true" fillcolor="#000000" stroked="false">
                <v:path arrowok="t"/>
                <v:fill type="solid"/>
              </v:shape>
              <v:shape style="position:absolute;left:5598;top:8892;width:68;height:44" coordorigin="5598,8892" coordsize="68,44" path="m5666,8892l5598,8892,5666,8935,5666,8892xe" filled="true" fillcolor="#000000" stroked="false">
                <v:path arrowok="t"/>
                <v:fill type="solid"/>
              </v:shape>
            </v:group>
            <v:group style="position:absolute;left:5598;top:8892;width:68;height:44" coordorigin="5598,8892" coordsize="68,44">
              <v:shape style="position:absolute;left:5598;top:8892;width:68;height:44" coordorigin="5598,8892" coordsize="68,44" path="m5598,8935l5666,8935,5598,8892,5598,8935xe" filled="false" stroked="true" strokeweight="0pt" strokecolor="#000000">
                <v:path arrowok="t"/>
              </v:shape>
            </v:group>
            <v:group style="position:absolute;left:5598;top:8892;width:68;height:44" coordorigin="5598,8892" coordsize="68,44">
              <v:shape style="position:absolute;left:5598;top:8892;width:68;height:44" coordorigin="5598,8892" coordsize="68,44" path="m5666,8935l5598,8892,5666,8892,5666,8935xe" filled="false" stroked="true" strokeweight="0pt" strokecolor="#000000">
                <v:path arrowok="t"/>
              </v:shape>
            </v:group>
            <v:group style="position:absolute;left:5598;top:8302;width:68;height:84" coordorigin="5598,8302" coordsize="68,84">
              <v:shape style="position:absolute;left:5598;top:8302;width:68;height:84" coordorigin="5598,8302" coordsize="68,84" path="m5598,8302l5598,8386,5666,8386,5598,8302xe" filled="true" fillcolor="#000000" stroked="false">
                <v:path arrowok="t"/>
                <v:fill type="solid"/>
              </v:shape>
              <v:shape style="position:absolute;left:5598;top:8302;width:68;height:84" coordorigin="5598,8302" coordsize="68,84" path="m5666,8302l5598,8302,5666,8386,5666,8302xe" filled="true" fillcolor="#000000" stroked="false">
                <v:path arrowok="t"/>
                <v:fill type="solid"/>
              </v:shape>
            </v:group>
            <v:group style="position:absolute;left:5598;top:8302;width:68;height:84" coordorigin="5598,8302" coordsize="68,84">
              <v:shape style="position:absolute;left:5598;top:8302;width:68;height:84" coordorigin="5598,8302" coordsize="68,84" path="m5598,8386l5666,8386,5598,8302,5598,8386xe" filled="false" stroked="true" strokeweight="0pt" strokecolor="#000000">
                <v:path arrowok="t"/>
              </v:shape>
            </v:group>
            <v:group style="position:absolute;left:5598;top:8302;width:68;height:84" coordorigin="5598,8302" coordsize="68,84">
              <v:shape style="position:absolute;left:5598;top:8302;width:68;height:84" coordorigin="5598,8302" coordsize="68,84" path="m5666,8386l5598,8302,5666,8302,5666,8386xe" filled="false" stroked="true" strokeweight="0pt" strokecolor="#000000">
                <v:path arrowok="t"/>
              </v:shape>
            </v:group>
            <v:group style="position:absolute;left:5598;top:7483;width:68;height:87" coordorigin="5598,7483" coordsize="68,87">
              <v:shape style="position:absolute;left:5598;top:7483;width:68;height:87" coordorigin="5598,7483" coordsize="68,87" path="m5598,7483l5598,7570,5666,7570,5598,7483xe" filled="true" fillcolor="#000000" stroked="false">
                <v:path arrowok="t"/>
                <v:fill type="solid"/>
              </v:shape>
              <v:shape style="position:absolute;left:5598;top:7483;width:68;height:87" coordorigin="5598,7483" coordsize="68,87" path="m5666,7483l5598,7483,5666,7570,5666,7483xe" filled="true" fillcolor="#000000" stroked="false">
                <v:path arrowok="t"/>
                <v:fill type="solid"/>
              </v:shape>
            </v:group>
            <v:group style="position:absolute;left:5598;top:7483;width:68;height:87" coordorigin="5598,7483" coordsize="68,87">
              <v:shape style="position:absolute;left:5598;top:7483;width:68;height:87" coordorigin="5598,7483" coordsize="68,87" path="m5598,7570l5666,7570,5598,7483,5598,7570xe" filled="false" stroked="true" strokeweight="0pt" strokecolor="#000000">
                <v:path arrowok="t"/>
              </v:shape>
            </v:group>
            <v:group style="position:absolute;left:5598;top:7483;width:68;height:87" coordorigin="5598,7483" coordsize="68,87">
              <v:shape style="position:absolute;left:5598;top:7483;width:68;height:87" coordorigin="5598,7483" coordsize="68,87" path="m5666,7570l5598,7483,5666,7483,5666,7570xe" filled="false" stroked="true" strokeweight="0pt" strokecolor="#000000">
                <v:path arrowok="t"/>
              </v:shape>
            </v:group>
            <v:group style="position:absolute;left:8157;top:6372;width:2;height:3852" coordorigin="8157,6372" coordsize="2,3852">
              <v:shape style="position:absolute;left:8157;top:6372;width:2;height:3852" coordorigin="8157,6372" coordsize="0,3852" path="m8157,6372l8157,10224e" filled="false" stroked="true" strokeweight=".34pt" strokecolor="#000000">
                <v:path arrowok="t"/>
              </v:shape>
            </v:group>
            <v:group style="position:absolute;left:8154;top:6372;width:5;height:3852" coordorigin="8154,6372" coordsize="5,3852">
              <v:shape style="position:absolute;left:8154;top:6372;width:5;height:3852" coordorigin="8154,6372" coordsize="5,3852" path="m8154,10224l8159,10224,8154,6372,8154,10224xe" filled="false" stroked="true" strokeweight="0pt" strokecolor="#000000">
                <v:path arrowok="t"/>
              </v:shape>
            </v:group>
            <v:group style="position:absolute;left:8154;top:6372;width:5;height:3852" coordorigin="8154,6372" coordsize="5,3852">
              <v:shape style="position:absolute;left:8154;top:6372;width:5;height:3852" coordorigin="8154,6372" coordsize="5,3852" path="m8159,10224l8154,6372,8159,6372,8159,10224xe" filled="false" stroked="true" strokeweight="0pt" strokecolor="#000000">
                <v:path arrowok="t"/>
              </v:shape>
            </v:group>
            <v:group style="position:absolute;left:5692;top:8878;width:2038;height:2" coordorigin="5692,8878" coordsize="2038,2">
              <v:shape style="position:absolute;left:5692;top:8878;width:2038;height:2" coordorigin="5692,8878" coordsize="2038,0" path="m7730,8878l5692,8878e" filled="false" stroked="true" strokeweight=".12pt" strokecolor="#000000">
                <v:path arrowok="t"/>
              </v:shape>
            </v:group>
            <v:group style="position:absolute;left:8085;top:9182;width:34;height:2" coordorigin="8085,9182" coordsize="34,2">
              <v:shape style="position:absolute;left:8085;top:9182;width:34;height:2" coordorigin="8085,9182" coordsize="34,0" path="m8085,9182l8118,9182e" filled="false" stroked="true" strokeweight=".1pt" strokecolor="#fdfdfd">
                <v:path arrowok="t"/>
              </v:shape>
            </v:group>
            <v:group style="position:absolute;left:8063;top:9182;width:22;height:8" coordorigin="8063,9182" coordsize="22,8">
              <v:shape style="position:absolute;left:8063;top:9182;width:22;height:8" coordorigin="8063,9182" coordsize="22,8" path="m8085,9182l8063,9190,8085,9182xe" filled="false" stroked="true" strokeweight="0pt" strokecolor="#fdfdfd">
                <v:path arrowok="t"/>
              </v:shape>
            </v:group>
            <v:group style="position:absolute;left:8118;top:9182;width:27;height:8" coordorigin="8118,9182" coordsize="27,8">
              <v:shape style="position:absolute;left:8118;top:9182;width:27;height:8" coordorigin="8118,9182" coordsize="27,8" path="m8118,9182l8145,9190,8118,9182xe" filled="false" stroked="true" strokeweight="0pt" strokecolor="#fdfdfd">
                <v:path arrowok="t"/>
              </v:shape>
            </v:group>
            <v:group style="position:absolute;left:8054;top:9190;width:10;height:5" coordorigin="8054,9190" coordsize="10,5">
              <v:shape style="position:absolute;left:8054;top:9190;width:10;height:5" coordorigin="8054,9190" coordsize="10,5" path="m8063,9190l8054,9194,8063,9190xe" filled="false" stroked="true" strokeweight="0pt" strokecolor="#fdfdfd">
                <v:path arrowok="t"/>
              </v:shape>
            </v:group>
            <v:group style="position:absolute;left:8030;top:9194;width:24;height:17" coordorigin="8030,9194" coordsize="24,17">
              <v:shape style="position:absolute;left:8030;top:9194;width:24;height:17" coordorigin="8030,9194" coordsize="24,17" path="m8054,9194l8030,9211,8054,9194xe" filled="false" stroked="true" strokeweight="0pt" strokecolor="#fdfdfd">
                <v:path arrowok="t"/>
              </v:shape>
            </v:group>
            <v:group style="position:absolute;left:8013;top:9211;width:17;height:27" coordorigin="8013,9211" coordsize="17,27">
              <v:shape style="position:absolute;left:8013;top:9211;width:17;height:27" coordorigin="8013,9211" coordsize="17,27" path="m8030,9211l8013,9238,8030,9211xe" filled="false" stroked="true" strokeweight="0pt" strokecolor="#fdfdfd">
                <v:path arrowok="t"/>
              </v:shape>
            </v:group>
            <v:group style="position:absolute;left:8003;top:9238;width:10;height:29" coordorigin="8003,9238" coordsize="10,29">
              <v:shape style="position:absolute;left:8003;top:9238;width:10;height:29" coordorigin="8003,9238" coordsize="10,29" path="m8013,9238l8003,9266,8013,9238xe" filled="false" stroked="true" strokeweight="0pt" strokecolor="#fdfdfd">
                <v:path arrowok="t"/>
              </v:shape>
            </v:group>
            <v:group style="position:absolute;left:8003;top:9266;width:2;height:32" coordorigin="8003,9266" coordsize="2,32">
              <v:shape style="position:absolute;left:8003;top:9266;width:2;height:32" coordorigin="8003,9266" coordsize="0,32" path="m8003,9282l8003,9282e" filled="false" stroked="true" strokeweight="1.66pt" strokecolor="#fdfdfd">
                <v:path arrowok="t"/>
              </v:shape>
            </v:group>
            <v:group style="position:absolute;left:8003;top:9282;width:2;height:2" coordorigin="8003,9282" coordsize="2,2">
              <v:shape style="position:absolute;left:8003;top:9282;width:2;height:2" coordorigin="8003,9282" coordsize="0,0" path="m8003,9282l8003,9282e" filled="false" stroked="true" strokeweight="1.56pt" strokecolor="#fdfdfd">
                <v:path arrowok="t"/>
              </v:shape>
            </v:group>
            <v:group style="position:absolute;left:8003;top:9298;width:8;height:29" coordorigin="8003,9298" coordsize="8,29">
              <v:shape style="position:absolute;left:8003;top:9298;width:8;height:29" coordorigin="8003,9298" coordsize="8,29" path="m8003,9298l8010,9326,8003,9298xe" filled="false" stroked="true" strokeweight="0pt" strokecolor="#fdfdfd">
                <v:path arrowok="t"/>
              </v:shape>
            </v:group>
            <v:group style="position:absolute;left:8010;top:9326;width:8;height:8" coordorigin="8010,9326" coordsize="8,8">
              <v:shape style="position:absolute;left:8010;top:9326;width:8;height:8" coordorigin="8010,9326" coordsize="8,8" path="m8010,9326l8018,9334,8010,9326xe" filled="false" stroked="true" strokeweight="0pt" strokecolor="#fdfdfd">
                <v:path arrowok="t"/>
              </v:shape>
            </v:group>
            <v:group style="position:absolute;left:8018;top:9334;width:12;height:20" coordorigin="8018,9334" coordsize="12,20">
              <v:shape style="position:absolute;left:8018;top:9334;width:12;height:20" coordorigin="8018,9334" coordsize="12,20" path="m8018,9334l8030,9353,8018,9334xe" filled="false" stroked="true" strokeweight="0pt" strokecolor="#fdfdfd">
                <v:path arrowok="t"/>
              </v:shape>
            </v:group>
            <v:group style="position:absolute;left:8174;top:9334;width:15;height:20" coordorigin="8174,9334" coordsize="15,20">
              <v:shape style="position:absolute;left:8174;top:9334;width:15;height:20" coordorigin="8174,9334" coordsize="15,20" path="m8188,9334l8174,9353,8188,9334xe" filled="false" stroked="true" strokeweight="0pt" strokecolor="#fdfdfd">
                <v:path arrowok="t"/>
              </v:shape>
            </v:group>
            <v:group style="position:absolute;left:8030;top:9353;width:8;height:5" coordorigin="8030,9353" coordsize="8,5">
              <v:shape style="position:absolute;left:8030;top:9353;width:8;height:5" coordorigin="8030,9353" coordsize="8,5" path="m8030,9353l8037,9358,8030,9353xe" filled="false" stroked="true" strokeweight="0pt" strokecolor="#fdfdfd">
                <v:path arrowok="t"/>
              </v:shape>
            </v:group>
            <v:group style="position:absolute;left:8169;top:9353;width:5;height:5" coordorigin="8169,9353" coordsize="5,5">
              <v:shape style="position:absolute;left:8169;top:9353;width:5;height:5" coordorigin="8169,9353" coordsize="5,5" path="m8174,9353l8169,9358,8174,9353xe" filled="false" stroked="true" strokeweight="0pt" strokecolor="#fdfdfd">
                <v:path arrowok="t"/>
              </v:shape>
            </v:group>
            <v:group style="position:absolute;left:8037;top:9358;width:17;height:12" coordorigin="8037,9358" coordsize="17,12">
              <v:shape style="position:absolute;left:8037;top:9358;width:17;height:12" coordorigin="8037,9358" coordsize="17,12" path="m8037,9358l8054,9370,8037,9358xe" filled="false" stroked="true" strokeweight="0pt" strokecolor="#fdfdfd">
                <v:path arrowok="t"/>
              </v:shape>
            </v:group>
            <v:group style="position:absolute;left:8150;top:9358;width:20;height:12" coordorigin="8150,9358" coordsize="20,12">
              <v:shape style="position:absolute;left:8150;top:9358;width:20;height:12" coordorigin="8150,9358" coordsize="20,12" path="m8169,9358l8150,9370,8169,9358xe" filled="false" stroked="true" strokeweight="0pt" strokecolor="#fdfdfd">
                <v:path arrowok="t"/>
              </v:shape>
            </v:group>
            <v:group style="position:absolute;left:8054;top:9370;width:10;height:5" coordorigin="8054,9370" coordsize="10,5">
              <v:shape style="position:absolute;left:8054;top:9370;width:10;height:5" coordorigin="8054,9370" coordsize="10,5" path="m8054,9370l8063,9374,8054,9370xe" filled="false" stroked="true" strokeweight="0pt" strokecolor="#fdfdfd">
                <v:path arrowok="t"/>
              </v:shape>
            </v:group>
            <v:group style="position:absolute;left:8142;top:9370;width:8;height:5" coordorigin="8142,9370" coordsize="8,5">
              <v:shape style="position:absolute;left:8142;top:9370;width:8;height:5" coordorigin="8142,9370" coordsize="8,5" path="m8150,9370l8142,9374,8150,9370xe" filled="false" stroked="true" strokeweight="0pt" strokecolor="#fdfdfd">
                <v:path arrowok="t"/>
              </v:shape>
            </v:group>
            <v:group style="position:absolute;left:8063;top:9374;width:20;height:8" coordorigin="8063,9374" coordsize="20,8">
              <v:shape style="position:absolute;left:8063;top:9374;width:20;height:8" coordorigin="8063,9374" coordsize="20,8" path="m8063,9374l8082,9382,8063,9374xe" filled="false" stroked="true" strokeweight="0pt" strokecolor="#fdfdfd">
                <v:path arrowok="t"/>
              </v:shape>
            </v:group>
            <v:group style="position:absolute;left:8118;top:9374;width:24;height:8" coordorigin="8118,9374" coordsize="24,8">
              <v:shape style="position:absolute;left:8118;top:9374;width:24;height:8" coordorigin="8118,9374" coordsize="24,8" path="m8142,9374l8118,9382,8142,9374xe" filled="false" stroked="true" strokeweight="0pt" strokecolor="#fdfdfd">
                <v:path arrowok="t"/>
              </v:shape>
            </v:group>
            <v:group style="position:absolute;left:8082;top:9382;width:36;height:2" coordorigin="8082,9382" coordsize="36,2">
              <v:shape style="position:absolute;left:8082;top:9382;width:36;height:2" coordorigin="8082,9382" coordsize="36,0" path="m8082,9382l8118,9382e" filled="false" stroked="true" strokeweight=".1pt" strokecolor="#fdfdfd">
                <v:path arrowok="t"/>
              </v:shape>
            </v:group>
            <v:group style="position:absolute;left:10554;top:8495;width:10;height:2" coordorigin="10554,8495" coordsize="10,2">
              <v:shape style="position:absolute;left:10554;top:8495;width:10;height:2" coordorigin="10554,8495" coordsize="10,0" path="m10554,8495l10564,8495e" filled="false" stroked="true" strokeweight=".12pt" strokecolor="#fdfdfd">
                <v:path arrowok="t"/>
              </v:shape>
            </v:group>
            <v:group style="position:absolute;left:8716;top:7471;width:432;height:269" coordorigin="8716,7471" coordsize="432,269">
              <v:shape style="position:absolute;left:8716;top:7471;width:432;height:269" coordorigin="8716,7471" coordsize="432,269" path="m8716,7471l9148,7471,9148,7740,8716,7740,8716,7471e" filled="false" stroked="true" strokeweight="0pt" strokecolor="#000000">
                <v:path arrowok="t"/>
              </v:shape>
            </v:group>
            <v:group style="position:absolute;left:10024;top:8206;width:488;height:308" coordorigin="10024,8206" coordsize="488,308">
              <v:shape style="position:absolute;left:10024;top:8206;width:488;height:308" coordorigin="10024,8206" coordsize="488,308" path="m10024,8206l10511,8206,10511,8513,10024,8513,10024,8206e" filled="false" stroked="true" strokeweight="0pt" strokecolor="#000000">
                <v:path arrowok="t"/>
              </v:shape>
            </v:group>
            <v:group style="position:absolute;left:10026;top:9101;width:514;height:267" coordorigin="10026,9101" coordsize="514,267">
              <v:shape style="position:absolute;left:10026;top:9101;width:514;height:267" coordorigin="10026,9101" coordsize="514,267" path="m10026,9101l10540,9101,10540,9367,10026,9367,10026,9101e" filled="false" stroked="true" strokeweight="0pt" strokecolor="#000000">
                <v:path arrowok="t"/>
              </v:shape>
            </v:group>
            <v:group style="position:absolute;left:7425;top:9067;width:449;height:264" coordorigin="7425,9067" coordsize="449,264">
              <v:shape style="position:absolute;left:7425;top:9067;width:449;height:264" coordorigin="7425,9067" coordsize="449,264" path="m7425,9067l7874,9067,7874,9331,7425,9331,7425,9067e" filled="false" stroked="true" strokeweight="0pt" strokecolor="#000000">
                <v:path arrowok="t"/>
              </v:shape>
              <v:shape style="position:absolute;left:386;top:7837;width:3145;height:2135" type="#_x0000_t75" stroked="false">
                <v:imagedata r:id="rId82" o:title=""/>
              </v:shape>
            </v:group>
            <v:group style="position:absolute;left:489;top:9866;width:3041;height:104" coordorigin="489,9866" coordsize="3041,104">
              <v:shape style="position:absolute;left:489;top:9866;width:3041;height:104" coordorigin="489,9866" coordsize="3041,104" path="m489,9970l765,9970,765,9866,3268,9866,3268,9970,3530,9970e" filled="false" stroked="true" strokeweight="0pt" strokecolor="#000000">
                <v:path arrowok="t"/>
              </v:shape>
            </v:group>
            <v:group style="position:absolute;left:1586;top:9331;width:48;height:53" coordorigin="1586,9331" coordsize="48,53">
              <v:shape style="position:absolute;left:1586;top:9331;width:48;height:53" coordorigin="1586,9331" coordsize="48,53" path="m1634,9355l1617,9350,1607,9338,1600,9331,1588,9331,1586,9346,1593,9362,1598,9384,1617,9382,1631,9374,1634,9355e" filled="false" stroked="true" strokeweight="0pt" strokecolor="#000000">
                <v:path arrowok="t"/>
              </v:shape>
            </v:group>
            <v:group style="position:absolute;left:1564;top:9559;width:70;height:269" coordorigin="1564,9559" coordsize="70,269">
              <v:shape style="position:absolute;left:1564;top:9559;width:70;height:269" coordorigin="1564,9559" coordsize="70,269" path="m1598,9559l1612,9607,1612,9667,1622,9679,1634,9679,1631,9698,1622,9715,1612,9751,1607,9794,1600,9814,1588,9828,1571,9823,1564,9814,1566,9746,1569,9708,1578,9667,1583,9638,1586,9610,1598,9559e" filled="false" stroked="true" strokeweight="0pt" strokecolor="#000000">
                <v:path arrowok="t"/>
              </v:shape>
            </v:group>
            <v:group style="position:absolute;left:1478;top:9242;width:255;height:632" coordorigin="1478,9242" coordsize="255,632">
              <v:shape style="position:absolute;left:1478;top:9242;width:255;height:632" coordorigin="1478,9242" coordsize="255,632" path="m1713,9386l1698,9379,1677,9377,1674,9365,1689,9358,1686,9341,1691,9329,1689,9324,1684,9302,1670,9283,1650,9276,1622,9276,1622,9252,1595,9242,1564,9242,1557,9259,1550,9305,1538,9319,1514,9346,1497,9362,1490,9398,1478,9463,1482,9487,1502,9502,1499,9523,1499,9571,1502,9653,1497,9686,1485,9744,1485,9806,1482,9857,1487,9866,1499,9869,1511,9859,1521,9869,1542,9874,1564,9869,1564,9859,1550,9852,1552,9842,1562,9845,1581,9847,1590,9864,1602,9874,1614,9859,1617,9838,1619,9809,1626,9782,1641,9754,1643,9787,1636,9806,1641,9838,1660,9850,1672,9852,1684,9847,1679,9838,1674,9826,1662,9792,1665,9763,1674,9739,1679,9718,1679,9686,1696,9682,1718,9672,1730,9660,1732,9624,1727,9581,1715,9538,1706,9497,1720,9439,1713,9386e" filled="false" stroked="true" strokeweight="0pt" strokecolor="#000000">
                <v:path arrowok="t"/>
              </v:shape>
            </v:group>
            <v:group style="position:absolute;left:430;top:2494;width:2;height:276" coordorigin="430,2494" coordsize="2,276">
              <v:shape style="position:absolute;left:430;top:2494;width:2;height:276" coordorigin="430,2494" coordsize="0,276" path="m430,2494l430,2770e" filled="false" stroked="true" strokeweight=".94pt" strokecolor="#000000">
                <v:path arrowok="t"/>
              </v:shape>
            </v:group>
            <v:group style="position:absolute;left:386;top:2474;width:53;height:20" coordorigin="386,2474" coordsize="53,20">
              <v:shape style="position:absolute;left:386;top:2474;width:53;height:20" coordorigin="386,2474" coordsize="53,20" path="m386,2484l438,2484e" filled="false" stroked="true" strokeweight="1.1pt" strokecolor="#000000">
                <v:path arrowok="t"/>
              </v:shape>
            </v:group>
            <v:group style="position:absolute;left:508;top:2474;width:178;height:296" coordorigin="508,2474" coordsize="178,296">
              <v:shape style="position:absolute;left:508;top:2474;width:178;height:296" coordorigin="508,2474" coordsize="178,296" path="m666,2496l616,2496,618,2498,628,2498,630,2501,633,2501,635,2503,640,2503,647,2510,652,2513,657,2518,657,2520,662,2525,662,2527,664,2532,664,2534,666,2539,666,2563,664,2566,664,2570,662,2573,662,2575,659,2578,659,2580,654,2585,654,2587,650,2592,650,2594,645,2599,645,2602,635,2611,635,2614,633,2618,623,2628,621,2633,618,2635,614,2638,611,2642,606,2647,604,2652,580,2676,578,2681,573,2683,570,2688,566,2690,563,2695,530,2729,527,2734,522,2738,518,2741,508,2750,508,2770,686,2770,686,2750,532,2750,537,2746,542,2743,563,2722,568,2719,570,2714,606,2678,609,2674,614,2671,616,2669,618,2664,630,2652,633,2647,640,2640,642,2635,650,2628,652,2623,657,2618,657,2616,664,2609,664,2606,666,2602,669,2599,669,2597,671,2594,671,2592,674,2590,674,2587,676,2585,676,2582,678,2582,678,2580,681,2578,681,2570,683,2568,683,2561,686,2558,686,2537,683,2534,683,2525,681,2522,681,2520,678,2515,678,2513,676,2510,674,2506,674,2503,666,2496xe" filled="true" fillcolor="#000000" stroked="false">
                <v:path arrowok="t"/>
                <v:fill type="solid"/>
              </v:shape>
              <v:shape style="position:absolute;left:508;top:2474;width:178;height:296" coordorigin="508,2474" coordsize="178,296" path="m657,2486l527,2486,518,2491,513,2491,508,2494,508,2515,510,2513,515,2513,520,2510,525,2510,530,2508,534,2508,539,2506,544,2506,546,2503,551,2503,556,2501,563,2501,568,2498,582,2498,585,2496,666,2496,657,2486xe" filled="true" fillcolor="#000000" stroked="false">
                <v:path arrowok="t"/>
                <v:fill type="solid"/>
              </v:shape>
              <v:shape style="position:absolute;left:508;top:2474;width:178;height:296" coordorigin="508,2474" coordsize="178,296" path="m647,2482l546,2482,544,2484,534,2484,530,2486,654,2486,650,2484,647,2482xe" filled="true" fillcolor="#000000" stroked="false">
                <v:path arrowok="t"/>
                <v:fill type="solid"/>
              </v:shape>
              <v:shape style="position:absolute;left:508;top:2474;width:178;height:296" coordorigin="508,2474" coordsize="178,296" path="m640,2479l558,2479,556,2482,645,2482,640,2479xe" filled="true" fillcolor="#000000" stroked="false">
                <v:path arrowok="t"/>
                <v:fill type="solid"/>
              </v:shape>
              <v:shape style="position:absolute;left:508;top:2474;width:178;height:296" coordorigin="508,2474" coordsize="178,296" path="m633,2477l570,2477,568,2479,635,2479,633,2477xe" filled="true" fillcolor="#000000" stroked="false">
                <v:path arrowok="t"/>
                <v:fill type="solid"/>
              </v:shape>
              <v:shape style="position:absolute;left:508;top:2474;width:178;height:296" coordorigin="508,2474" coordsize="178,296" path="m618,2474l590,2474,585,2477,621,2477,618,2474xe" filled="true" fillcolor="#000000" stroked="false">
                <v:path arrowok="t"/>
                <v:fill type="solid"/>
              </v:shape>
            </v:group>
            <v:group style="position:absolute;left:755;top:2474;width:178;height:296" coordorigin="755,2474" coordsize="178,296">
              <v:shape style="position:absolute;left:755;top:2474;width:178;height:296" coordorigin="755,2474" coordsize="178,296" path="m870,2767l818,2767,820,2770,868,2770,870,2767xe" filled="true" fillcolor="#000000" stroked="false">
                <v:path arrowok="t"/>
                <v:fill type="solid"/>
              </v:shape>
              <v:shape style="position:absolute;left:755;top:2474;width:178;height:296" coordorigin="755,2474" coordsize="178,296" path="m880,2765l806,2765,810,2767,878,2767,880,2765xe" filled="true" fillcolor="#000000" stroked="false">
                <v:path arrowok="t"/>
                <v:fill type="solid"/>
              </v:shape>
              <v:shape style="position:absolute;left:755;top:2474;width:178;height:296" coordorigin="755,2474" coordsize="178,296" path="m885,2762l801,2762,803,2765,882,2765,885,2762xe" filled="true" fillcolor="#000000" stroked="false">
                <v:path arrowok="t"/>
                <v:fill type="solid"/>
              </v:shape>
              <v:shape style="position:absolute;left:755;top:2474;width:178;height:296" coordorigin="755,2474" coordsize="178,296" path="m894,2758l791,2758,794,2760,798,2762,890,2762,894,2758xe" filled="true" fillcolor="#000000" stroked="false">
                <v:path arrowok="t"/>
                <v:fill type="solid"/>
              </v:shape>
              <v:shape style="position:absolute;left:755;top:2474;width:178;height:296" coordorigin="755,2474" coordsize="178,296" path="m772,2688l755,2695,755,2698,758,2700,758,2707,760,2712,760,2719,762,2722,762,2724,765,2729,767,2731,767,2734,774,2741,774,2743,789,2758,897,2758,902,2753,904,2753,906,2750,825,2750,822,2748,815,2748,810,2746,808,2746,803,2741,801,2741,784,2724,784,2722,779,2717,779,2712,777,2710,777,2702,774,2700,774,2690,772,2688xe" filled="true" fillcolor="#000000" stroked="false">
                <v:path arrowok="t"/>
                <v:fill type="solid"/>
              </v:shape>
              <v:shape style="position:absolute;left:755;top:2474;width:178;height:296" coordorigin="755,2474" coordsize="178,296" path="m909,2597l873,2597,875,2599,880,2599,885,2604,887,2604,899,2616,902,2621,904,2623,904,2626,906,2628,906,2630,909,2635,909,2638,911,2640,911,2647,914,2652,914,2695,911,2698,911,2705,909,2710,909,2712,906,2714,906,2717,904,2722,902,2724,902,2726,892,2736,890,2736,885,2741,882,2741,878,2746,875,2746,870,2748,866,2748,861,2750,906,2750,911,2746,911,2743,918,2736,918,2734,921,2731,921,2726,923,2724,923,2722,926,2719,926,2714,928,2712,928,2705,930,2700,930,2686,933,2681,933,2662,930,2657,930,2642,928,2638,928,2630,926,2628,926,2626,923,2621,923,2618,921,2616,921,2614,918,2609,916,2606,916,2604,909,2597xe" filled="true" fillcolor="#000000" stroked="false">
                <v:path arrowok="t"/>
                <v:fill type="solid"/>
              </v:shape>
              <v:shape style="position:absolute;left:755;top:2474;width:178;height:296" coordorigin="755,2474" coordsize="178,296" path="m933,2474l755,2474,755,2650,772,2657,774,2654,774,2642,777,2638,777,2635,779,2633,779,2628,784,2623,784,2621,794,2611,794,2609,796,2606,801,2604,772,2604,772,2494,933,2494,933,2474xe" filled="true" fillcolor="#000000" stroked="false">
                <v:path arrowok="t"/>
                <v:fill type="solid"/>
              </v:shape>
              <v:shape style="position:absolute;left:755;top:2474;width:178;height:296" coordorigin="755,2474" coordsize="178,296" path="m899,2587l789,2587,772,2604,803,2604,808,2599,810,2599,813,2597,820,2597,825,2594,904,2594,904,2592,899,2587xe" filled="true" fillcolor="#000000" stroked="false">
                <v:path arrowok="t"/>
                <v:fill type="solid"/>
              </v:shape>
              <v:shape style="position:absolute;left:755;top:2474;width:178;height:296" coordorigin="755,2474" coordsize="178,296" path="m904,2594l863,2594,868,2597,906,2597,904,2594xe" filled="true" fillcolor="#000000" stroked="false">
                <v:path arrowok="t"/>
                <v:fill type="solid"/>
              </v:shape>
              <v:shape style="position:absolute;left:755;top:2474;width:178;height:296" coordorigin="755,2474" coordsize="178,296" path="m890,2582l796,2582,791,2587,894,2587,890,2582xe" filled="true" fillcolor="#000000" stroked="false">
                <v:path arrowok="t"/>
                <v:fill type="solid"/>
              </v:shape>
              <v:shape style="position:absolute;left:755;top:2474;width:178;height:296" coordorigin="755,2474" coordsize="178,296" path="m885,2580l803,2580,801,2582,887,2582,885,2580xe" filled="true" fillcolor="#000000" stroked="false">
                <v:path arrowok="t"/>
                <v:fill type="solid"/>
              </v:shape>
              <v:shape style="position:absolute;left:755;top:2474;width:178;height:296" coordorigin="755,2474" coordsize="178,296" path="m878,2578l810,2578,806,2580,882,2580,878,2578xe" filled="true" fillcolor="#000000" stroked="false">
                <v:path arrowok="t"/>
                <v:fill type="solid"/>
              </v:shape>
              <v:shape style="position:absolute;left:755;top:2474;width:178;height:296" coordorigin="755,2474" coordsize="178,296" path="m868,2575l818,2575,813,2578,873,2578,868,2575xe" filled="true" fillcolor="#000000" stroked="false">
                <v:path arrowok="t"/>
                <v:fill type="solid"/>
              </v:shape>
              <v:shape style="position:absolute;left:755;top:2474;width:178;height:296" coordorigin="755,2474" coordsize="178,296" path="m851,2573l832,2573,827,2575,854,2575,851,2573xe" filled="true" fillcolor="#000000" stroked="false">
                <v:path arrowok="t"/>
                <v:fill type="solid"/>
              </v:shape>
            </v:group>
            <v:group style="position:absolute;left:1002;top:2573;width:195;height:197" coordorigin="1002,2573" coordsize="195,197">
              <v:shape style="position:absolute;left:1002;top:2573;width:195;height:197" coordorigin="1002,2573" coordsize="195,197" path="m1019,2573l1002,2573,1002,2770,1019,2770,1019,2621,1022,2618,1022,2611,1026,2606,1026,2604,1034,2597,1038,2597,1041,2594,1098,2594,1098,2592,1091,2585,1019,2585,1019,2573xe" filled="true" fillcolor="#000000" stroked="false">
                <v:path arrowok="t"/>
                <v:fill type="solid"/>
              </v:shape>
              <v:shape style="position:absolute;left:1002;top:2573;width:195;height:197" coordorigin="1002,2573" coordsize="195,197" path="m1122,2597l1074,2597,1082,2604,1082,2606,1086,2611,1086,2614,1089,2616,1089,2770,1108,2770,1108,2621,1110,2618,1110,2611,1115,2606,1115,2604,1122,2597xe" filled="true" fillcolor="#000000" stroked="false">
                <v:path arrowok="t"/>
                <v:fill type="solid"/>
              </v:shape>
              <v:shape style="position:absolute;left:1002;top:2573;width:195;height:197" coordorigin="1002,2573" coordsize="195,197" path="m1173,2580l1113,2580,1098,2594,1156,2594,1158,2597,1163,2597,1170,2604,1170,2606,1175,2611,1175,2614,1178,2616,1178,2770,1197,2770,1197,2621,1194,2618,1194,2611,1192,2606,1192,2604,1190,2602,1190,2597,1187,2594,1187,2592,1180,2585,1178,2585,1173,2580xe" filled="true" fillcolor="#000000" stroked="false">
                <v:path arrowok="t"/>
                <v:fill type="solid"/>
              </v:shape>
              <v:shape style="position:absolute;left:1002;top:2573;width:195;height:197" coordorigin="1002,2573" coordsize="195,197" path="m1130,2594l1067,2594,1072,2597,1125,2597,1130,2594xe" filled="true" fillcolor="#000000" stroked="false">
                <v:path arrowok="t"/>
                <v:fill type="solid"/>
              </v:shape>
              <v:shape style="position:absolute;left:1002;top:2573;width:195;height:197" coordorigin="1002,2573" coordsize="195,197" path="m1082,2578l1031,2578,1026,2580,1024,2580,1019,2585,1091,2585,1089,2582,1086,2582,1082,2578xe" filled="true" fillcolor="#000000" stroked="false">
                <v:path arrowok="t"/>
                <v:fill type="solid"/>
              </v:shape>
              <v:shape style="position:absolute;left:1002;top:2573;width:195;height:197" coordorigin="1002,2573" coordsize="195,197" path="m1168,2578l1118,2578,1115,2580,1170,2580,1168,2578xe" filled="true" fillcolor="#000000" stroked="false">
                <v:path arrowok="t"/>
                <v:fill type="solid"/>
              </v:shape>
              <v:shape style="position:absolute;left:1002;top:2573;width:195;height:197" coordorigin="1002,2573" coordsize="195,197" path="m1074,2575l1036,2575,1034,2578,1077,2578,1074,2575xe" filled="true" fillcolor="#000000" stroked="false">
                <v:path arrowok="t"/>
                <v:fill type="solid"/>
              </v:shape>
              <v:shape style="position:absolute;left:1002;top:2573;width:195;height:197" coordorigin="1002,2573" coordsize="195,197" path="m1161,2575l1125,2575,1122,2578,1163,2578,1161,2575xe" filled="true" fillcolor="#000000" stroked="false">
                <v:path arrowok="t"/>
                <v:fill type="solid"/>
              </v:shape>
              <v:shape style="position:absolute;left:1002;top:2573;width:195;height:197" coordorigin="1002,2573" coordsize="195,197" path="m1058,2573l1048,2573,1043,2575,1062,2575,1058,2573xe" filled="true" fillcolor="#000000" stroked="false">
                <v:path arrowok="t"/>
                <v:fill type="solid"/>
              </v:shape>
              <v:shape style="position:absolute;left:1002;top:2573;width:195;height:197" coordorigin="1002,2573" coordsize="195,197" path="m1151,2573l1137,2573,1132,2575,1154,2575,1151,2573xe" filled="true" fillcolor="#000000" stroked="false">
                <v:path arrowok="t"/>
                <v:fill type="solid"/>
              </v:shape>
            </v:group>
            <v:group style="position:absolute;left:1293;top:2386;width:106;height:178" coordorigin="1293,2386" coordsize="106,178">
              <v:shape style="position:absolute;left:1293;top:2386;width:106;height:178" coordorigin="1293,2386" coordsize="106,178" path="m1394,2417l1355,2417,1358,2419,1362,2422,1365,2424,1365,2426,1367,2429,1370,2434,1372,2436,1372,2453,1370,2455,1367,2460,1367,2462,1362,2467,1360,2472,1300,2534,1298,2539,1295,2542,1293,2546,1293,2556,1295,2561,1298,2563,1394,2563,1396,2561,1396,2558,1398,2554,1398,2542,1394,2537,1389,2534,1338,2534,1382,2486,1384,2486,1386,2482,1389,2479,1391,2474,1394,2472,1396,2467,1396,2462,1398,2460,1398,2434,1396,2429,1396,2426,1394,2422,1394,2417xe" filled="true" fillcolor="#000000" stroked="false">
                <v:path arrowok="t"/>
                <v:fill type="solid"/>
              </v:shape>
              <v:shape style="position:absolute;left:1293;top:2386;width:106;height:178" coordorigin="1293,2386" coordsize="106,178" path="m1362,2388l1329,2388,1326,2390,1322,2393,1319,2395,1314,2398,1312,2400,1307,2402,1305,2407,1302,2410,1300,2414,1298,2417,1298,2422,1295,2426,1295,2438,1300,2443,1305,2446,1312,2446,1317,2443,1319,2438,1322,2436,1322,2434,1324,2429,1326,2426,1329,2422,1331,2419,1334,2419,1338,2417,1394,2417,1391,2414,1389,2410,1374,2395,1372,2395,1370,2393,1365,2390,1362,2388xe" filled="true" fillcolor="#000000" stroked="false">
                <v:path arrowok="t"/>
                <v:fill type="solid"/>
              </v:shape>
              <v:shape style="position:absolute;left:1293;top:2386;width:106;height:178" coordorigin="1293,2386" coordsize="106,178" path="m1350,2386l1341,2386,1336,2388,1353,2388,1350,2386xe" filled="true" fillcolor="#000000" stroked="false">
                <v:path arrowok="t"/>
                <v:fill type="solid"/>
              </v:shape>
              <v:shape style="position:absolute;left:378;top:3131;width:1218;height:239" type="#_x0000_t75" stroked="false">
                <v:imagedata r:id="rId83" o:title=""/>
              </v:shape>
            </v:group>
            <v:group style="position:absolute;left:1732;top:3348;width:15;height:15" coordorigin="1732,3348" coordsize="15,15">
              <v:shape style="position:absolute;left:1732;top:3348;width:15;height:15" coordorigin="1732,3348" coordsize="15,15" path="m1732,3355l1746,3355e" filled="false" stroked="true" strokeweight=".82pt" strokecolor="#000000">
                <v:path arrowok="t"/>
              </v:shape>
            </v:group>
            <v:group style="position:absolute;left:1732;top:3204;width:15;height:17" coordorigin="1732,3204" coordsize="15,17">
              <v:shape style="position:absolute;left:1732;top:3204;width:15;height:17" coordorigin="1732,3204" coordsize="15,17" path="m1732,3212l1746,3212e" filled="false" stroked="true" strokeweight=".94pt" strokecolor="#000000">
                <v:path arrowok="t"/>
              </v:shape>
            </v:group>
            <v:group style="position:absolute;left:369;top:1608;width:11196;height:2" coordorigin="369,1608" coordsize="11196,2">
              <v:shape style="position:absolute;left:369;top:1608;width:11196;height:2" coordorigin="369,1608" coordsize="11196,0" path="m369,1608l11565,1608e" filled="false" stroked="true" strokeweight=".82pt" strokecolor="#fdfdfd">
                <v:path arrowok="t"/>
              </v:shape>
            </v:group>
            <v:group style="position:absolute;left:369;top:1601;width:11196;height:15" coordorigin="369,1601" coordsize="11196,15">
              <v:shape style="position:absolute;left:369;top:1601;width:11196;height:15" coordorigin="369,1601" coordsize="11196,15" path="m369,1601l369,1615,11565,1601,369,1601xe" filled="false" stroked="true" strokeweight="0pt" strokecolor="#fdfdfd">
                <v:path arrowok="t"/>
              </v:shape>
            </v:group>
            <v:group style="position:absolute;left:369;top:1601;width:11196;height:15" coordorigin="369,1601" coordsize="11196,15">
              <v:shape style="position:absolute;left:369;top:1601;width:11196;height:15" coordorigin="369,1601" coordsize="11196,15" path="m369,1615l11565,1601,11565,1615,369,1615xe" filled="false" stroked="true" strokeweight="0pt" strokecolor="#fdfdfd">
                <v:path arrowok="t"/>
              </v:shape>
              <v:shape style="position:absolute;left:3261;top:7961;width:1147;height:2009" type="#_x0000_t75" stroked="false">
                <v:imagedata r:id="rId84" o:title=""/>
              </v:shape>
            </v:group>
            <v:group style="position:absolute;left:9580;top:1788;width:1376;height:264" coordorigin="9580,1788" coordsize="1376,264">
              <v:shape style="position:absolute;left:9580;top:1788;width:1376;height:264" coordorigin="9580,1788" coordsize="1376,264" path="m10955,1788l10955,2052,9580,2052,9580,1788,10955,1788e" filled="false" stroked="true" strokeweight="0pt" strokecolor="#000000">
                <v:path arrowok="t"/>
              </v:shape>
            </v:group>
            <v:group style="position:absolute;left:387;top:16208;width:2;height:282" coordorigin="387,16208" coordsize="2,282">
              <v:shape style="position:absolute;left:387;top:16208;width:2;height:282" coordorigin="387,16208" coordsize="0,282" path="m387,16208l387,16490e" filled="false" stroked="true" strokeweight=".94pt" strokecolor="#fdfdfd">
                <v:path arrowok="t"/>
              </v:shape>
            </v:group>
            <v:group style="position:absolute;left:342;top:16186;width:53;height:22" coordorigin="342,16186" coordsize="53,22">
              <v:shape style="position:absolute;left:342;top:16186;width:53;height:22" coordorigin="342,16186" coordsize="53,22" path="m342,16197l395,16197e" filled="false" stroked="true" strokeweight="1.2pt" strokecolor="#fdfdfd">
                <v:path arrowok="t"/>
              </v:shape>
            </v:group>
            <v:group style="position:absolute;left:513;top:16208;width:2;height:282" coordorigin="513,16208" coordsize="2,282">
              <v:shape style="position:absolute;left:513;top:16208;width:2;height:282" coordorigin="513,16208" coordsize="0,282" path="m513,16208l513,16490e" filled="false" stroked="true" strokeweight="1.06pt" strokecolor="#fdfdfd">
                <v:path arrowok="t"/>
              </v:shape>
            </v:group>
            <v:group style="position:absolute;left:467;top:16186;width:56;height:22" coordorigin="467,16186" coordsize="56,22">
              <v:shape style="position:absolute;left:467;top:16186;width:56;height:22" coordorigin="467,16186" coordsize="56,22" path="m467,16197l522,16197e" filled="false" stroked="true" strokeweight="1.2pt" strokecolor="#fdfdfd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3"/>
        <w:rPr>
          <w:rFonts w:ascii="Tahoma" w:hAnsi="Tahoma" w:cs="Tahoma" w:eastAsia="Tahoma"/>
          <w:sz w:val="8"/>
          <w:szCs w:val="8"/>
        </w:rPr>
      </w:pPr>
    </w:p>
    <w:p>
      <w:pPr>
        <w:pStyle w:val="BodyText"/>
        <w:spacing w:line="240" w:lineRule="auto"/>
        <w:ind w:right="3532"/>
        <w:jc w:val="right"/>
        <w:rPr>
          <w:rFonts w:ascii="Tahoma" w:hAnsi="Tahoma" w:cs="Tahoma" w:eastAsia="Tahoma"/>
        </w:rPr>
      </w:pPr>
      <w:r>
        <w:rPr>
          <w:rFonts w:ascii="Tahoma"/>
          <w:w w:val="95"/>
        </w:rPr>
        <w:t>A-A</w:t>
      </w:r>
    </w:p>
    <w:p>
      <w:pPr>
        <w:spacing w:after="0" w:line="240" w:lineRule="auto"/>
        <w:jc w:val="right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after="0" w:line="240" w:lineRule="auto"/>
        <w:rPr>
          <w:rFonts w:ascii="Tahoma" w:hAnsi="Tahoma" w:cs="Tahoma" w:eastAsia="Tahoma"/>
          <w:sz w:val="20"/>
          <w:szCs w:val="20"/>
        </w:rPr>
        <w:sectPr>
          <w:pgSz w:w="11900" w:h="16840"/>
          <w:pgMar w:top="1600" w:bottom="0" w:left="0" w:right="0"/>
        </w:sectPr>
      </w:pPr>
    </w:p>
    <w:p>
      <w:pPr>
        <w:spacing w:line="240" w:lineRule="auto" w:before="11"/>
        <w:rPr>
          <w:rFonts w:ascii="Tahoma" w:hAnsi="Tahoma" w:cs="Tahoma" w:eastAsia="Tahoma"/>
          <w:sz w:val="20"/>
          <w:szCs w:val="20"/>
        </w:rPr>
      </w:pPr>
    </w:p>
    <w:p>
      <w:pPr>
        <w:pStyle w:val="Heading9"/>
        <w:spacing w:line="240" w:lineRule="auto"/>
        <w:ind w:right="0"/>
        <w:jc w:val="right"/>
      </w:pPr>
      <w:bookmarkStart w:name="13" w:id="13"/>
      <w:bookmarkEnd w:id="13"/>
      <w:r>
        <w:rPr/>
      </w:r>
      <w:r>
        <w:rPr>
          <w:spacing w:val="-1"/>
          <w:w w:val="80"/>
        </w:rPr>
        <w:t>1stFLOOR</w:t>
      </w:r>
      <w:r>
        <w:rPr/>
      </w: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  <w:r>
        <w:rPr/>
        <w:br w:type="column"/>
      </w:r>
      <w:r>
        <w:rPr>
          <w:rFonts w:ascii="Lucida Sans"/>
          <w:sz w:val="10"/>
        </w:rPr>
      </w:r>
    </w:p>
    <w:p>
      <w:pPr>
        <w:spacing w:line="240" w:lineRule="auto" w:before="6"/>
        <w:rPr>
          <w:rFonts w:ascii="Lucida Sans" w:hAnsi="Lucida Sans" w:cs="Lucida Sans" w:eastAsia="Lucida Sans"/>
          <w:sz w:val="9"/>
          <w:szCs w:val="9"/>
        </w:rPr>
      </w:pPr>
    </w:p>
    <w:p>
      <w:pPr>
        <w:pStyle w:val="BodyText"/>
        <w:spacing w:line="240" w:lineRule="auto"/>
        <w:ind w:right="1006"/>
        <w:jc w:val="center"/>
      </w:pPr>
      <w:r>
        <w:rPr/>
        <w:t>A-A</w:t>
      </w:r>
    </w:p>
    <w:p>
      <w:pPr>
        <w:spacing w:after="0" w:line="240" w:lineRule="auto"/>
        <w:jc w:val="center"/>
        <w:sectPr>
          <w:type w:val="continuous"/>
          <w:pgSz w:w="11900" w:h="16840"/>
          <w:pgMar w:top="1600" w:bottom="280" w:left="0" w:right="0"/>
          <w:cols w:num="2" w:equalWidth="0">
            <w:col w:w="5075" w:space="40"/>
            <w:col w:w="6785"/>
          </w:cols>
        </w:sectPr>
      </w:pPr>
    </w:p>
    <w:p>
      <w:pPr>
        <w:spacing w:line="240" w:lineRule="auto" w:before="5"/>
        <w:rPr>
          <w:rFonts w:ascii="Tahoma" w:hAnsi="Tahoma" w:cs="Tahoma" w:eastAsia="Tahoma"/>
          <w:sz w:val="26"/>
          <w:szCs w:val="26"/>
        </w:rPr>
      </w:pPr>
    </w:p>
    <w:p>
      <w:pPr>
        <w:spacing w:after="0" w:line="240" w:lineRule="auto"/>
        <w:rPr>
          <w:rFonts w:ascii="Tahoma" w:hAnsi="Tahoma" w:cs="Tahoma" w:eastAsia="Tahoma"/>
          <w:sz w:val="26"/>
          <w:szCs w:val="26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7"/>
        <w:rPr>
          <w:rFonts w:ascii="Tahoma" w:hAnsi="Tahoma" w:cs="Tahoma" w:eastAsia="Tahoma"/>
          <w:sz w:val="17"/>
          <w:szCs w:val="17"/>
        </w:rPr>
      </w:pPr>
    </w:p>
    <w:p>
      <w:pPr>
        <w:spacing w:before="0"/>
        <w:ind w:left="1191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Wingdings" w:hAnsi="Wingdings" w:cs="Wingdings" w:eastAsia="Wingdings"/>
          <w:w w:val="75"/>
          <w:sz w:val="19"/>
          <w:szCs w:val="19"/>
        </w:rPr>
        <w:t></w:t>
      </w:r>
      <w:r>
        <w:rPr>
          <w:rFonts w:ascii="Times New Roman" w:hAnsi="Times New Roman" w:cs="Times New Roman" w:eastAsia="Times New Roman"/>
          <w:spacing w:val="-5"/>
          <w:sz w:val="19"/>
          <w:szCs w:val="19"/>
        </w:rPr>
        <w:t> </w:t>
      </w:r>
      <w:r>
        <w:rPr>
          <w:rFonts w:ascii="Lucida Sans" w:hAnsi="Lucida Sans" w:cs="Lucida Sans" w:eastAsia="Lucida Sans"/>
          <w:w w:val="75"/>
          <w:sz w:val="20"/>
          <w:szCs w:val="20"/>
        </w:rPr>
        <w:t>2doublebeds,2singlebeds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  <w:r>
        <w:rPr/>
        <w:br w:type="column"/>
      </w:r>
      <w:r>
        <w:rPr>
          <w:rFonts w:ascii="Lucida Sans"/>
          <w:sz w:val="10"/>
        </w:rPr>
      </w: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</w:p>
    <w:p>
      <w:pPr>
        <w:spacing w:line="240" w:lineRule="auto" w:before="0"/>
        <w:rPr>
          <w:rFonts w:ascii="Lucida Sans" w:hAnsi="Lucida Sans" w:cs="Lucida Sans" w:eastAsia="Lucida Sans"/>
          <w:sz w:val="10"/>
          <w:szCs w:val="10"/>
        </w:rPr>
      </w:pPr>
    </w:p>
    <w:p>
      <w:pPr>
        <w:pStyle w:val="BodyText"/>
        <w:spacing w:line="247" w:lineRule="auto" w:before="81"/>
        <w:ind w:left="1295" w:right="0" w:hanging="104"/>
        <w:jc w:val="left"/>
        <w:rPr>
          <w:rFonts w:ascii="Tahoma" w:hAnsi="Tahoma" w:cs="Tahoma" w:eastAsia="Tahoma"/>
        </w:rPr>
      </w:pPr>
      <w:r>
        <w:rPr/>
        <w:t>Livingroom </w:t>
      </w:r>
      <w:r>
        <w:rPr>
          <w:rFonts w:ascii="Tahoma"/>
        </w:rPr>
        <w:t>17,7m2</w:t>
      </w:r>
      <w:r>
        <w:rPr>
          <w:rFonts w:ascii="Tahoma"/>
        </w:rPr>
      </w:r>
    </w:p>
    <w:p>
      <w:pPr>
        <w:pStyle w:val="BodyText"/>
        <w:spacing w:line="131" w:lineRule="exact" w:before="81"/>
        <w:ind w:left="1056" w:right="0"/>
        <w:jc w:val="left"/>
      </w:pPr>
      <w:r>
        <w:rPr/>
        <w:br w:type="column"/>
      </w:r>
      <w:r>
        <w:rPr/>
        <w:t>Closet</w:t>
      </w:r>
    </w:p>
    <w:p>
      <w:pPr>
        <w:pStyle w:val="BodyText"/>
        <w:tabs>
          <w:tab w:pos="2236" w:val="left" w:leader="none"/>
        </w:tabs>
        <w:spacing w:line="139" w:lineRule="exact"/>
        <w:ind w:right="1354"/>
        <w:jc w:val="right"/>
      </w:pPr>
      <w:r>
        <w:rPr>
          <w:rFonts w:ascii="Tahoma"/>
          <w:w w:val="95"/>
        </w:rPr>
        <w:t>1,9m2</w:t>
        <w:tab/>
      </w:r>
      <w:r>
        <w:rPr>
          <w:position w:val="1"/>
        </w:rPr>
        <w:t>Storage</w:t>
      </w:r>
      <w:r>
        <w:rPr/>
      </w:r>
    </w:p>
    <w:p>
      <w:pPr>
        <w:pStyle w:val="BodyText"/>
        <w:spacing w:line="131" w:lineRule="exact"/>
        <w:ind w:right="1370"/>
        <w:jc w:val="right"/>
        <w:rPr>
          <w:rFonts w:ascii="Tahoma" w:hAnsi="Tahoma" w:cs="Tahoma" w:eastAsia="Tahoma"/>
        </w:rPr>
      </w:pPr>
      <w:r>
        <w:rPr/>
        <w:pict>
          <v:shape style="position:absolute;margin-left:451.039978pt;margin-top:2.42338pt;width:24.5pt;height:13.8pt;mso-position-horizontal-relative:page;mso-position-vertical-relative:paragraph;z-index:3424" type="#_x0000_t202" filled="true" fillcolor="#aabf6a" stroked="true" strokeweight="0pt" strokecolor="#000000">
            <v:textbox inset="0,0,0,0">
              <w:txbxContent>
                <w:p>
                  <w:pPr>
                    <w:pStyle w:val="BodyText"/>
                    <w:spacing w:line="124" w:lineRule="exact"/>
                    <w:ind w:left="106" w:right="0" w:hanging="90"/>
                    <w:jc w:val="left"/>
                  </w:pPr>
                  <w:r>
                    <w:rPr/>
                    <w:t>Bedroom</w:t>
                  </w:r>
                </w:p>
                <w:p>
                  <w:pPr>
                    <w:pStyle w:val="BodyText"/>
                    <w:spacing w:line="240" w:lineRule="auto" w:before="6"/>
                    <w:ind w:left="106" w:right="0"/>
                    <w:jc w:val="left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</w:rPr>
                    <w:t>9,3m2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ahoma"/>
          <w:w w:val="95"/>
        </w:rPr>
        <w:t>4,1m2</w:t>
      </w:r>
      <w:r>
        <w:rPr>
          <w:rFonts w:ascii="Tahoma"/>
        </w:rPr>
      </w:r>
    </w:p>
    <w:p>
      <w:pPr>
        <w:spacing w:line="240" w:lineRule="auto" w:before="8"/>
        <w:rPr>
          <w:rFonts w:ascii="Tahoma" w:hAnsi="Tahoma" w:cs="Tahoma" w:eastAsia="Tahoma"/>
          <w:sz w:val="9"/>
          <w:szCs w:val="9"/>
        </w:rPr>
      </w:pPr>
    </w:p>
    <w:p>
      <w:pPr>
        <w:pStyle w:val="BodyText"/>
        <w:spacing w:line="251" w:lineRule="auto"/>
        <w:ind w:left="878" w:right="3840" w:firstLine="14"/>
        <w:jc w:val="left"/>
        <w:rPr>
          <w:rFonts w:ascii="Tahoma" w:hAnsi="Tahoma" w:cs="Tahoma" w:eastAsia="Tahoma"/>
        </w:rPr>
      </w:pPr>
      <w:r>
        <w:rPr/>
        <w:t>Stairs </w:t>
      </w:r>
      <w:r>
        <w:rPr>
          <w:rFonts w:ascii="Tahoma"/>
          <w:w w:val="95"/>
        </w:rPr>
        <w:t>2,6m2</w:t>
      </w:r>
      <w:r>
        <w:rPr>
          <w:rFonts w:ascii="Tahoma"/>
        </w:rPr>
      </w:r>
    </w:p>
    <w:p>
      <w:pPr>
        <w:spacing w:after="0" w:line="251" w:lineRule="auto"/>
        <w:jc w:val="left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  <w:cols w:num="3" w:equalWidth="0">
            <w:col w:w="3413" w:space="1697"/>
            <w:col w:w="1728" w:space="40"/>
            <w:col w:w="5022"/>
          </w:cols>
        </w:sectPr>
      </w:pPr>
    </w:p>
    <w:p>
      <w:pPr>
        <w:spacing w:before="11"/>
        <w:ind w:left="383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Lucida Sans"/>
          <w:spacing w:val="-2"/>
          <w:w w:val="95"/>
          <w:sz w:val="20"/>
        </w:rPr>
        <w:t>orbunkbeds(6-8people)</w:t>
      </w:r>
      <w:r>
        <w:rPr>
          <w:rFonts w:ascii="Lucida Sans"/>
          <w:sz w:val="20"/>
        </w:rPr>
      </w:r>
    </w:p>
    <w:p>
      <w:pPr>
        <w:spacing w:before="2"/>
        <w:ind w:left="1191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Wingdings" w:hAnsi="Wingdings" w:cs="Wingdings" w:eastAsia="Wingdings"/>
          <w:w w:val="75"/>
          <w:sz w:val="19"/>
          <w:szCs w:val="19"/>
        </w:rPr>
        <w:t></w:t>
      </w:r>
      <w:r>
        <w:rPr>
          <w:rFonts w:ascii="Times New Roman" w:hAnsi="Times New Roman" w:cs="Times New Roman" w:eastAsia="Times New Roman"/>
          <w:spacing w:val="-5"/>
          <w:sz w:val="19"/>
          <w:szCs w:val="19"/>
        </w:rPr>
        <w:t> </w:t>
      </w:r>
      <w:r>
        <w:rPr>
          <w:rFonts w:ascii="Lucida Sans" w:hAnsi="Lucida Sans" w:cs="Lucida Sans" w:eastAsia="Lucida Sans"/>
          <w:w w:val="75"/>
          <w:sz w:val="20"/>
          <w:szCs w:val="20"/>
        </w:rPr>
        <w:t>Possibilitytomakecottages;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10" w:lineRule="exact" w:before="9"/>
        <w:ind w:left="1191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Wingdings" w:hAnsi="Wingdings" w:cs="Wingdings" w:eastAsia="Wingdings"/>
          <w:w w:val="70"/>
          <w:sz w:val="19"/>
          <w:szCs w:val="19"/>
        </w:rPr>
        <w:t></w:t>
      </w:r>
      <w:r>
        <w:rPr>
          <w:rFonts w:ascii="Wingdings" w:hAnsi="Wingdings" w:cs="Wingdings" w:eastAsia="Wingdings"/>
          <w:spacing w:val="-78"/>
          <w:w w:val="70"/>
          <w:sz w:val="19"/>
          <w:szCs w:val="19"/>
        </w:rPr>
        <w:t></w:t>
      </w:r>
      <w:r>
        <w:rPr>
          <w:rFonts w:ascii="Times New Roman" w:hAnsi="Times New Roman" w:cs="Times New Roman" w:eastAsia="Times New Roman"/>
          <w:spacing w:val="-78"/>
          <w:w w:val="70"/>
          <w:sz w:val="19"/>
          <w:szCs w:val="19"/>
        </w:rPr>
      </w:r>
      <w:r>
        <w:rPr>
          <w:rFonts w:ascii="Lucida Sans" w:hAnsi="Lucida Sans" w:cs="Lucida Sans" w:eastAsia="Lucida Sans"/>
          <w:w w:val="70"/>
          <w:sz w:val="20"/>
          <w:szCs w:val="20"/>
        </w:rPr>
        <w:t>Sideentrance;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302" w:lineRule="exact" w:before="0"/>
        <w:ind w:left="1191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Wingdings" w:hAnsi="Wingdings" w:cs="Wingdings" w:eastAsia="Wingdings"/>
          <w:w w:val="75"/>
          <w:sz w:val="19"/>
          <w:szCs w:val="19"/>
        </w:rPr>
        <w:t></w:t>
      </w:r>
      <w:r>
        <w:rPr>
          <w:rFonts w:ascii="Wingdings" w:hAnsi="Wingdings" w:cs="Wingdings" w:eastAsia="Wingdings"/>
          <w:spacing w:val="-123"/>
          <w:w w:val="75"/>
          <w:sz w:val="19"/>
          <w:szCs w:val="19"/>
        </w:rPr>
        <w:t></w:t>
      </w:r>
      <w:r>
        <w:rPr>
          <w:rFonts w:ascii="Times New Roman" w:hAnsi="Times New Roman" w:cs="Times New Roman" w:eastAsia="Times New Roman"/>
          <w:spacing w:val="-123"/>
          <w:w w:val="75"/>
          <w:sz w:val="19"/>
          <w:szCs w:val="19"/>
        </w:rPr>
      </w:r>
      <w:r>
        <w:rPr>
          <w:rFonts w:ascii="Lucida Sans" w:hAnsi="Lucida Sans" w:cs="Lucida Sans" w:eastAsia="Lucida Sans"/>
          <w:w w:val="75"/>
          <w:sz w:val="20"/>
          <w:szCs w:val="20"/>
        </w:rPr>
        <w:t>NTA=79,5m</w:t>
      </w:r>
      <w:r>
        <w:rPr>
          <w:rFonts w:ascii="Lucida Sans" w:hAnsi="Lucida Sans" w:cs="Lucida Sans" w:eastAsia="Lucida Sans"/>
          <w:spacing w:val="11"/>
          <w:w w:val="75"/>
          <w:sz w:val="20"/>
          <w:szCs w:val="20"/>
        </w:rPr>
        <w:t> </w:t>
      </w:r>
      <w:r>
        <w:rPr>
          <w:rFonts w:ascii="Sakkal Majalla" w:hAnsi="Sakkal Majalla" w:cs="Sakkal Majalla" w:eastAsia="Sakkal Majalla"/>
          <w:w w:val="75"/>
          <w:sz w:val="29"/>
          <w:szCs w:val="29"/>
        </w:rPr>
        <w:t>{</w:t>
      </w:r>
      <w:r>
        <w:rPr>
          <w:rFonts w:ascii="Lucida Sans" w:hAnsi="Lucida Sans" w:cs="Lucida Sans" w:eastAsia="Lucida Sans"/>
          <w:w w:val="75"/>
          <w:sz w:val="20"/>
          <w:szCs w:val="20"/>
        </w:rPr>
        <w:t>(1stfloor);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6" w:lineRule="exact" w:before="0"/>
        <w:ind w:left="1191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Wingdings" w:hAnsi="Wingdings" w:cs="Wingdings" w:eastAsia="Wingdings"/>
          <w:w w:val="75"/>
          <w:sz w:val="19"/>
          <w:szCs w:val="19"/>
        </w:rPr>
        <w:t></w:t>
      </w:r>
      <w:r>
        <w:rPr>
          <w:rFonts w:ascii="Wingdings" w:hAnsi="Wingdings" w:cs="Wingdings" w:eastAsia="Wingdings"/>
          <w:spacing w:val="-118"/>
          <w:w w:val="75"/>
          <w:sz w:val="19"/>
          <w:szCs w:val="19"/>
        </w:rPr>
        <w:t></w:t>
      </w:r>
      <w:r>
        <w:rPr>
          <w:rFonts w:ascii="Times New Roman" w:hAnsi="Times New Roman" w:cs="Times New Roman" w:eastAsia="Times New Roman"/>
          <w:spacing w:val="-118"/>
          <w:w w:val="75"/>
          <w:sz w:val="19"/>
          <w:szCs w:val="19"/>
        </w:rPr>
      </w:r>
      <w:r>
        <w:rPr>
          <w:rFonts w:ascii="Lucida Sans" w:hAnsi="Lucida Sans" w:cs="Lucida Sans" w:eastAsia="Lucida Sans"/>
          <w:w w:val="75"/>
          <w:sz w:val="20"/>
          <w:szCs w:val="20"/>
        </w:rPr>
        <w:t>NTA=35,5m</w:t>
      </w:r>
      <w:r>
        <w:rPr>
          <w:rFonts w:ascii="Lucida Sans" w:hAnsi="Lucida Sans" w:cs="Lucida Sans" w:eastAsia="Lucida Sans"/>
          <w:spacing w:val="-18"/>
          <w:w w:val="75"/>
          <w:sz w:val="20"/>
          <w:szCs w:val="20"/>
        </w:rPr>
        <w:t> </w:t>
      </w:r>
      <w:r>
        <w:rPr>
          <w:rFonts w:ascii="Sakkal Majalla" w:hAnsi="Sakkal Majalla" w:cs="Sakkal Majalla" w:eastAsia="Sakkal Majalla"/>
          <w:w w:val="75"/>
          <w:sz w:val="29"/>
          <w:szCs w:val="29"/>
        </w:rPr>
        <w:t>{</w:t>
      </w:r>
      <w:r>
        <w:rPr>
          <w:rFonts w:ascii="Lucida Sans" w:hAnsi="Lucida Sans" w:cs="Lucida Sans" w:eastAsia="Lucida Sans"/>
          <w:w w:val="75"/>
          <w:sz w:val="20"/>
          <w:szCs w:val="20"/>
        </w:rPr>
        <w:t>(2ndfloor);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1" w:lineRule="exact" w:before="0"/>
        <w:ind w:left="1191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Wingdings" w:hAnsi="Wingdings" w:cs="Wingdings" w:eastAsia="Wingdings"/>
          <w:w w:val="70"/>
          <w:sz w:val="19"/>
          <w:szCs w:val="19"/>
        </w:rPr>
        <w:t></w:t>
      </w:r>
      <w:r>
        <w:rPr>
          <w:rFonts w:ascii="Wingdings" w:hAnsi="Wingdings" w:cs="Wingdings" w:eastAsia="Wingdings"/>
          <w:spacing w:val="-108"/>
          <w:w w:val="70"/>
          <w:sz w:val="19"/>
          <w:szCs w:val="19"/>
        </w:rPr>
        <w:t></w:t>
      </w:r>
      <w:r>
        <w:rPr>
          <w:rFonts w:ascii="Times New Roman" w:hAnsi="Times New Roman" w:cs="Times New Roman" w:eastAsia="Times New Roman"/>
          <w:spacing w:val="-108"/>
          <w:w w:val="70"/>
          <w:sz w:val="19"/>
          <w:szCs w:val="19"/>
        </w:rPr>
      </w:r>
      <w:r>
        <w:rPr>
          <w:rFonts w:ascii="Lucida Sans" w:hAnsi="Lucida Sans" w:cs="Lucida Sans" w:eastAsia="Lucida Sans"/>
          <w:w w:val="70"/>
          <w:sz w:val="20"/>
          <w:szCs w:val="20"/>
        </w:rPr>
        <w:t>BRA=120m</w:t>
      </w:r>
      <w:r>
        <w:rPr>
          <w:rFonts w:ascii="Lucida Sans" w:hAnsi="Lucida Sans" w:cs="Lucida Sans" w:eastAsia="Lucida Sans"/>
          <w:spacing w:val="34"/>
          <w:w w:val="70"/>
          <w:sz w:val="20"/>
          <w:szCs w:val="20"/>
        </w:rPr>
        <w:t> </w:t>
      </w:r>
      <w:r>
        <w:rPr>
          <w:rFonts w:ascii="Sakkal Majalla" w:hAnsi="Sakkal Majalla" w:cs="Sakkal Majalla" w:eastAsia="Sakkal Majalla"/>
          <w:w w:val="70"/>
          <w:sz w:val="29"/>
          <w:szCs w:val="29"/>
        </w:rPr>
        <w:t>{</w:t>
      </w:r>
      <w:r>
        <w:rPr>
          <w:rFonts w:ascii="Lucida Sans" w:hAnsi="Lucida Sans" w:cs="Lucida Sans" w:eastAsia="Lucida Sans"/>
          <w:w w:val="70"/>
          <w:sz w:val="20"/>
          <w:szCs w:val="20"/>
        </w:rPr>
        <w:t>;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322" w:lineRule="exact" w:before="0"/>
        <w:ind w:left="1191" w:right="0" w:firstLine="0"/>
        <w:jc w:val="left"/>
        <w:rPr>
          <w:rFonts w:ascii="Lucida Sans" w:hAnsi="Lucida Sans" w:cs="Lucida Sans" w:eastAsia="Lucida Sans"/>
          <w:sz w:val="20"/>
          <w:szCs w:val="20"/>
        </w:rPr>
      </w:pPr>
      <w:r>
        <w:rPr>
          <w:rFonts w:ascii="Wingdings" w:hAnsi="Wingdings" w:cs="Wingdings" w:eastAsia="Wingdings"/>
          <w:w w:val="70"/>
          <w:sz w:val="19"/>
          <w:szCs w:val="19"/>
        </w:rPr>
        <w:t></w:t>
      </w:r>
      <w:r>
        <w:rPr>
          <w:rFonts w:ascii="Wingdings" w:hAnsi="Wingdings" w:cs="Wingdings" w:eastAsia="Wingdings"/>
          <w:spacing w:val="-113"/>
          <w:w w:val="70"/>
          <w:sz w:val="19"/>
          <w:szCs w:val="19"/>
        </w:rPr>
        <w:t></w:t>
      </w:r>
      <w:r>
        <w:rPr>
          <w:rFonts w:ascii="Times New Roman" w:hAnsi="Times New Roman" w:cs="Times New Roman" w:eastAsia="Times New Roman"/>
          <w:spacing w:val="-113"/>
          <w:w w:val="70"/>
          <w:sz w:val="19"/>
          <w:szCs w:val="19"/>
        </w:rPr>
      </w:r>
      <w:r>
        <w:rPr>
          <w:rFonts w:ascii="Lucida Sans" w:hAnsi="Lucida Sans" w:cs="Lucida Sans" w:eastAsia="Lucida Sans"/>
          <w:w w:val="70"/>
          <w:sz w:val="20"/>
          <w:szCs w:val="20"/>
        </w:rPr>
        <w:t>BYA=109m</w:t>
      </w:r>
      <w:r>
        <w:rPr>
          <w:rFonts w:ascii="Lucida Sans" w:hAnsi="Lucida Sans" w:cs="Lucida Sans" w:eastAsia="Lucida Sans"/>
          <w:spacing w:val="-3"/>
          <w:w w:val="70"/>
          <w:sz w:val="20"/>
          <w:szCs w:val="20"/>
        </w:rPr>
        <w:t> </w:t>
      </w:r>
      <w:r>
        <w:rPr>
          <w:rFonts w:ascii="Sakkal Majalla" w:hAnsi="Sakkal Majalla" w:cs="Sakkal Majalla" w:eastAsia="Sakkal Majalla"/>
          <w:w w:val="70"/>
          <w:sz w:val="29"/>
          <w:szCs w:val="29"/>
        </w:rPr>
        <w:t>{</w:t>
      </w:r>
      <w:r>
        <w:rPr>
          <w:rFonts w:ascii="Lucida Sans" w:hAnsi="Lucida Sans" w:cs="Lucida Sans" w:eastAsia="Lucida Sans"/>
          <w:w w:val="70"/>
          <w:sz w:val="20"/>
          <w:szCs w:val="20"/>
        </w:rPr>
        <w:t>.</w:t>
      </w:r>
      <w:r>
        <w:rPr>
          <w:rFonts w:ascii="Lucida Sans" w:hAnsi="Lucida Sans" w:cs="Lucida Sans" w:eastAsia="Lucida Sans"/>
          <w:sz w:val="20"/>
          <w:szCs w:val="20"/>
        </w:rPr>
      </w:r>
    </w:p>
    <w:p>
      <w:pPr>
        <w:spacing w:line="240" w:lineRule="auto" w:before="3"/>
        <w:rPr>
          <w:rFonts w:ascii="Lucida Sans" w:hAnsi="Lucida Sans" w:cs="Lucida Sans" w:eastAsia="Lucida Sans"/>
          <w:sz w:val="8"/>
          <w:szCs w:val="8"/>
        </w:rPr>
      </w:pPr>
      <w:r>
        <w:rPr/>
        <w:br w:type="column"/>
      </w:r>
      <w:r>
        <w:rPr>
          <w:rFonts w:ascii="Lucida Sans"/>
          <w:sz w:val="8"/>
        </w:rPr>
      </w:r>
    </w:p>
    <w:p>
      <w:pPr>
        <w:pStyle w:val="BodyText"/>
        <w:spacing w:line="240" w:lineRule="auto"/>
        <w:ind w:left="383" w:right="0"/>
        <w:jc w:val="left"/>
        <w:rPr>
          <w:rFonts w:ascii="Tahoma" w:hAnsi="Tahoma" w:cs="Tahoma" w:eastAsia="Tahoma"/>
        </w:rPr>
      </w:pPr>
      <w:r>
        <w:rPr/>
        <w:pict>
          <v:shape style="position:absolute;margin-left:187.110031pt;margin-top:-5.279713pt;width:14.6pt;height:30.05pt;mso-position-horizontal-relative:page;mso-position-vertical-relative:paragraph;z-index:3520" type="#_x0000_t202" filled="false" stroked="false">
            <v:textbox inset="0,0,0,0" style="layout-flow:vertical;mso-layout-flow-alt:bottom-to-top">
              <w:txbxContent>
                <w:p>
                  <w:pPr>
                    <w:spacing w:line="277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25"/>
                      <w:szCs w:val="25"/>
                    </w:rPr>
                  </w:pPr>
                  <w:r>
                    <w:rPr>
                      <w:rFonts w:ascii="Arial"/>
                      <w:sz w:val="25"/>
                    </w:rPr>
                    <w:t>7500</w:t>
                  </w:r>
                </w:p>
              </w:txbxContent>
            </v:textbox>
            <w10:wrap type="none"/>
          </v:shape>
        </w:pict>
      </w:r>
      <w:r>
        <w:rPr>
          <w:rFonts w:ascii="Tahoma"/>
        </w:rPr>
        <w:t>Terrace</w:t>
      </w:r>
      <w:r>
        <w:rPr>
          <w:rFonts w:ascii="Tahoma"/>
          <w:spacing w:val="-4"/>
        </w:rPr>
        <w:t> </w:t>
      </w:r>
      <w:r>
        <w:rPr>
          <w:rFonts w:ascii="Tahoma"/>
        </w:rPr>
        <w:t>18</w:t>
      </w:r>
      <w:r>
        <w:rPr>
          <w:rFonts w:ascii="Tahoma"/>
          <w:spacing w:val="-3"/>
        </w:rPr>
        <w:t> </w:t>
      </w:r>
      <w:r>
        <w:rPr>
          <w:rFonts w:ascii="Tahoma"/>
        </w:rPr>
        <w:t>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  <w:r>
        <w:rPr/>
        <w:br w:type="column"/>
      </w:r>
      <w:r>
        <w:rPr>
          <w:rFonts w:ascii="Tahoma"/>
          <w:sz w:val="10"/>
        </w:rPr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1"/>
          <w:szCs w:val="11"/>
        </w:rPr>
      </w:pPr>
    </w:p>
    <w:p>
      <w:pPr>
        <w:pStyle w:val="BodyText"/>
        <w:spacing w:line="247" w:lineRule="auto"/>
        <w:ind w:left="612" w:right="0" w:hanging="21"/>
        <w:jc w:val="left"/>
        <w:rPr>
          <w:rFonts w:ascii="Tahoma" w:hAnsi="Tahoma" w:cs="Tahoma" w:eastAsia="Tahoma"/>
        </w:rPr>
      </w:pPr>
      <w:r>
        <w:rPr/>
        <w:t>Kitchen </w:t>
      </w:r>
      <w:r>
        <w:rPr>
          <w:rFonts w:ascii="Tahoma"/>
          <w:w w:val="95"/>
        </w:rPr>
        <w:t>13,3m2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11"/>
        <w:rPr>
          <w:rFonts w:ascii="Tahoma" w:hAnsi="Tahoma" w:cs="Tahoma" w:eastAsia="Tahoma"/>
          <w:sz w:val="13"/>
          <w:szCs w:val="13"/>
        </w:rPr>
      </w:pPr>
    </w:p>
    <w:p>
      <w:pPr>
        <w:spacing w:before="0"/>
        <w:ind w:left="0" w:right="101" w:firstLine="0"/>
        <w:jc w:val="center"/>
        <w:rPr>
          <w:rFonts w:ascii="Arial" w:hAnsi="Arial" w:cs="Arial" w:eastAsia="Arial"/>
          <w:sz w:val="6"/>
          <w:szCs w:val="6"/>
        </w:rPr>
      </w:pPr>
      <w:r>
        <w:rPr>
          <w:rFonts w:ascii="Arial"/>
          <w:w w:val="105"/>
          <w:sz w:val="6"/>
        </w:rPr>
        <w:t>DW</w:t>
      </w:r>
      <w:r>
        <w:rPr>
          <w:rFonts w:ascii="Arial"/>
          <w:sz w:val="6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pStyle w:val="BodyText"/>
        <w:spacing w:line="247" w:lineRule="auto" w:before="86"/>
        <w:ind w:left="383" w:right="0" w:firstLine="69"/>
        <w:jc w:val="left"/>
        <w:rPr>
          <w:rFonts w:ascii="Tahoma" w:hAnsi="Tahoma" w:cs="Tahoma" w:eastAsia="Tahoma"/>
        </w:rPr>
      </w:pPr>
      <w:r>
        <w:rPr/>
        <w:pict>
          <v:shape style="position:absolute;margin-left:499.639984pt;margin-top:22.042679pt;width:23.9pt;height:13.6pt;mso-position-horizontal-relative:page;mso-position-vertical-relative:paragraph;z-index:3448" type="#_x0000_t202" filled="true" fillcolor="#aabf6a" stroked="true" strokeweight="0pt" strokecolor="#000000">
            <v:textbox inset="0,0,0,0">
              <w:txbxContent>
                <w:p>
                  <w:pPr>
                    <w:pStyle w:val="BodyText"/>
                    <w:spacing w:line="121" w:lineRule="exact"/>
                    <w:ind w:left="70" w:right="0" w:hanging="61"/>
                    <w:jc w:val="left"/>
                  </w:pPr>
                  <w:r>
                    <w:rPr/>
                    <w:t>Bedroom</w:t>
                  </w:r>
                </w:p>
                <w:p>
                  <w:pPr>
                    <w:pStyle w:val="BodyText"/>
                    <w:spacing w:line="240" w:lineRule="auto" w:before="6"/>
                    <w:ind w:left="70" w:right="0"/>
                    <w:jc w:val="left"/>
                    <w:rPr>
                      <w:rFonts w:ascii="Tahoma" w:hAnsi="Tahoma" w:cs="Tahoma" w:eastAsia="Tahoma"/>
                    </w:rPr>
                  </w:pPr>
                  <w:r>
                    <w:rPr>
                      <w:rFonts w:ascii="Tahoma"/>
                    </w:rPr>
                    <w:t>10,8m2</w:t>
                  </w:r>
                </w:p>
              </w:txbxContent>
            </v:textbox>
            <v:fill type="solid"/>
            <w10:wrap type="none"/>
          </v:shape>
        </w:pict>
      </w:r>
      <w:r>
        <w:rPr/>
        <w:t>WC </w:t>
      </w:r>
      <w:r>
        <w:rPr>
          <w:rFonts w:ascii="Tahoma"/>
          <w:w w:val="95"/>
        </w:rPr>
        <w:t>2,4m2</w:t>
      </w:r>
      <w:r>
        <w:rPr>
          <w:rFonts w:ascii="Tahoma"/>
        </w:rPr>
      </w:r>
    </w:p>
    <w:p>
      <w:pPr>
        <w:pStyle w:val="BodyText"/>
        <w:spacing w:line="251" w:lineRule="auto" w:before="39"/>
        <w:ind w:left="427" w:right="120" w:hanging="69"/>
        <w:jc w:val="left"/>
        <w:rPr>
          <w:rFonts w:ascii="Tahoma" w:hAnsi="Tahoma" w:cs="Tahoma" w:eastAsia="Tahoma"/>
        </w:rPr>
      </w:pPr>
      <w:r>
        <w:rPr/>
        <w:br w:type="column"/>
      </w:r>
      <w:r>
        <w:rPr/>
        <w:t>Corridor</w:t>
      </w:r>
      <w:r>
        <w:rPr/>
        <w:t> </w:t>
      </w:r>
      <w:r>
        <w:rPr>
          <w:rFonts w:ascii="Tahoma"/>
        </w:rPr>
        <w:t>6,0m2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9"/>
        <w:rPr>
          <w:rFonts w:ascii="Tahoma" w:hAnsi="Tahoma" w:cs="Tahoma" w:eastAsia="Tahoma"/>
          <w:sz w:val="7"/>
          <w:szCs w:val="7"/>
        </w:rPr>
      </w:pPr>
    </w:p>
    <w:p>
      <w:pPr>
        <w:pStyle w:val="BodyText"/>
        <w:spacing w:line="251" w:lineRule="auto"/>
        <w:ind w:left="489" w:right="0" w:hanging="89"/>
        <w:jc w:val="left"/>
        <w:rPr>
          <w:rFonts w:ascii="Tahoma" w:hAnsi="Tahoma" w:cs="Tahoma" w:eastAsia="Tahoma"/>
        </w:rPr>
      </w:pPr>
      <w:r>
        <w:rPr/>
        <w:pict>
          <v:shape style="position:absolute;margin-left:347.717896pt;margin-top:17.582666pt;width:24.45pt;height:9.050pt;mso-position-horizontal-relative:page;mso-position-vertical-relative:paragraph;z-index:3496" type="#_x0000_t202" filled="false" stroked="false">
            <v:textbox inset="0,0,0,0" style="layout-flow:vertical">
              <w:txbxContent>
                <w:p>
                  <w:pPr>
                    <w:spacing w:line="210" w:lineRule="exact" w:before="0"/>
                    <w:ind w:left="20" w:right="0" w:firstLine="0"/>
                    <w:jc w:val="left"/>
                    <w:rPr>
                      <w:rFonts w:ascii="Comic Sans MS" w:hAnsi="Comic Sans MS" w:cs="Comic Sans MS" w:eastAsia="Comic Sans MS"/>
                      <w:sz w:val="17"/>
                      <w:szCs w:val="17"/>
                    </w:rPr>
                  </w:pPr>
                  <w:r>
                    <w:rPr>
                      <w:rFonts w:ascii="Comic Sans MS"/>
                      <w:w w:val="276"/>
                      <w:sz w:val="17"/>
                    </w:rPr>
                    <w:t> </w:t>
                  </w:r>
                  <w:r>
                    <w:rPr>
                      <w:rFonts w:ascii="Comic Sans MS"/>
                      <w:sz w:val="17"/>
                    </w:rPr>
                  </w:r>
                </w:p>
                <w:p>
                  <w:pPr>
                    <w:spacing w:before="39"/>
                    <w:ind w:left="20" w:right="0" w:firstLine="0"/>
                    <w:jc w:val="left"/>
                    <w:rPr>
                      <w:rFonts w:ascii="Comic Sans MS" w:hAnsi="Comic Sans MS" w:cs="Comic Sans MS" w:eastAsia="Comic Sans MS"/>
                      <w:sz w:val="17"/>
                      <w:szCs w:val="17"/>
                    </w:rPr>
                  </w:pPr>
                  <w:r>
                    <w:rPr>
                      <w:rFonts w:ascii="Comic Sans MS"/>
                      <w:w w:val="276"/>
                      <w:sz w:val="17"/>
                    </w:rPr>
                    <w:t> </w:t>
                  </w:r>
                  <w:r>
                    <w:rPr>
                      <w:rFonts w:ascii="Comic Sans MS"/>
                      <w:sz w:val="17"/>
                    </w:rPr>
                  </w:r>
                </w:p>
              </w:txbxContent>
            </v:textbox>
            <w10:wrap type="none"/>
          </v:shape>
        </w:pict>
      </w:r>
      <w:r>
        <w:rPr/>
        <w:t>Bathroom </w:t>
      </w:r>
      <w:r>
        <w:rPr>
          <w:rFonts w:ascii="Tahoma"/>
        </w:rPr>
        <w:t>7,2m2</w:t>
      </w:r>
      <w:r>
        <w:rPr>
          <w:rFonts w:ascii="Tahoma"/>
        </w:rPr>
      </w:r>
    </w:p>
    <w:p>
      <w:pPr>
        <w:pStyle w:val="BodyText"/>
        <w:spacing w:line="247" w:lineRule="auto" w:before="39"/>
        <w:ind w:left="472" w:right="0" w:hanging="90"/>
        <w:jc w:val="left"/>
        <w:rPr>
          <w:rFonts w:ascii="Tahoma" w:hAnsi="Tahoma" w:cs="Tahoma" w:eastAsia="Tahoma"/>
        </w:rPr>
      </w:pPr>
      <w:r>
        <w:rPr/>
        <w:br w:type="column"/>
      </w:r>
      <w:r>
        <w:rPr/>
        <w:t>Entrance</w:t>
      </w:r>
      <w:r>
        <w:rPr/>
        <w:t> </w:t>
      </w:r>
      <w:r>
        <w:rPr>
          <w:rFonts w:ascii="Tahoma"/>
        </w:rPr>
        <w:t>4,0m2</w:t>
      </w:r>
      <w:r>
        <w:rPr>
          <w:rFonts w:ascii="Tahoma"/>
        </w:rPr>
      </w:r>
    </w:p>
    <w:p>
      <w:pPr>
        <w:pStyle w:val="BodyText"/>
        <w:spacing w:line="240" w:lineRule="auto" w:before="49"/>
        <w:ind w:left="383" w:right="0"/>
        <w:jc w:val="left"/>
        <w:rPr>
          <w:rFonts w:ascii="Arial" w:hAnsi="Arial" w:cs="Arial" w:eastAsia="Arial"/>
        </w:rPr>
      </w:pPr>
      <w:r>
        <w:rPr/>
        <w:br w:type="column"/>
      </w:r>
      <w:r>
        <w:rPr>
          <w:rFonts w:ascii="Arial"/>
        </w:rPr>
        <w:t>Entrance</w:t>
      </w:r>
      <w:r>
        <w:rPr>
          <w:rFonts w:ascii="Arial"/>
        </w:rPr>
      </w:r>
    </w:p>
    <w:p>
      <w:pPr>
        <w:spacing w:after="0" w:line="240" w:lineRule="auto"/>
        <w:jc w:val="left"/>
        <w:rPr>
          <w:rFonts w:ascii="Arial" w:hAnsi="Arial" w:cs="Arial" w:eastAsia="Arial"/>
        </w:rPr>
        <w:sectPr>
          <w:type w:val="continuous"/>
          <w:pgSz w:w="11900" w:h="16840"/>
          <w:pgMar w:top="1600" w:bottom="280" w:left="0" w:right="0"/>
          <w:cols w:num="7" w:equalWidth="0">
            <w:col w:w="3521" w:space="458"/>
            <w:col w:w="1089" w:space="322"/>
            <w:col w:w="974" w:space="927"/>
            <w:col w:w="685" w:space="40"/>
            <w:col w:w="875" w:space="880"/>
            <w:col w:w="812" w:space="114"/>
            <w:col w:w="1203"/>
          </w:cols>
        </w:sectPr>
      </w:pPr>
    </w:p>
    <w:p>
      <w:pPr>
        <w:spacing w:line="240" w:lineRule="auto" w:before="5"/>
        <w:rPr>
          <w:rFonts w:ascii="Arial" w:hAnsi="Arial" w:cs="Arial" w:eastAsia="Arial"/>
          <w:sz w:val="14"/>
          <w:szCs w:val="14"/>
        </w:rPr>
      </w:pPr>
    </w:p>
    <w:p>
      <w:pPr>
        <w:spacing w:after="0" w:line="240" w:lineRule="auto"/>
        <w:rPr>
          <w:rFonts w:ascii="Arial" w:hAnsi="Arial" w:cs="Arial" w:eastAsia="Arial"/>
          <w:sz w:val="14"/>
          <w:szCs w:val="14"/>
        </w:rPr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10"/>
        <w:rPr>
          <w:rFonts w:ascii="Arial" w:hAnsi="Arial" w:cs="Arial" w:eastAsia="Arial"/>
          <w:sz w:val="17"/>
          <w:szCs w:val="17"/>
        </w:rPr>
      </w:pPr>
    </w:p>
    <w:p>
      <w:pPr>
        <w:pStyle w:val="Heading9"/>
        <w:spacing w:line="240" w:lineRule="auto"/>
        <w:ind w:right="0"/>
        <w:jc w:val="right"/>
      </w:pPr>
      <w:r>
        <w:rPr>
          <w:w w:val="91"/>
        </w:rPr>
      </w:r>
      <w:r>
        <w:rPr>
          <w:spacing w:val="-1"/>
          <w:w w:val="90"/>
          <w:u w:val="single" w:color="000000"/>
        </w:rPr>
        <w:t>Loft</w:t>
      </w:r>
      <w:r>
        <w:rPr>
          <w:spacing w:val="-1"/>
          <w:w w:val="91"/>
        </w:rPr>
      </w:r>
      <w:r>
        <w:rPr/>
      </w:r>
    </w:p>
    <w:p>
      <w:pPr>
        <w:spacing w:before="69"/>
        <w:ind w:left="0" w:right="0" w:firstLine="0"/>
        <w:jc w:val="right"/>
        <w:rPr>
          <w:rFonts w:ascii="Arial" w:hAnsi="Arial" w:cs="Arial" w:eastAsia="Arial"/>
          <w:sz w:val="25"/>
          <w:szCs w:val="25"/>
        </w:rPr>
      </w:pPr>
      <w:r>
        <w:rPr>
          <w:w w:val="95"/>
        </w:rPr>
        <w:br w:type="column"/>
      </w:r>
      <w:r>
        <w:rPr>
          <w:rFonts w:ascii="Arial"/>
          <w:w w:val="95"/>
          <w:sz w:val="25"/>
        </w:rPr>
        <w:t>14500</w:t>
      </w:r>
    </w:p>
    <w:p>
      <w:pPr>
        <w:spacing w:line="240" w:lineRule="auto" w:before="7"/>
        <w:rPr>
          <w:rFonts w:ascii="Arial" w:hAnsi="Arial" w:cs="Arial" w:eastAsia="Arial"/>
          <w:sz w:val="10"/>
          <w:szCs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line="240" w:lineRule="auto"/>
        <w:ind w:left="255" w:right="0"/>
        <w:jc w:val="left"/>
      </w:pPr>
      <w:r>
        <w:rPr/>
        <w:pict>
          <v:shape style="position:absolute;margin-left:571.949829pt;margin-top:-61.07048pt;width:7.65pt;height:56.55pt;mso-position-horizontal-relative:page;mso-position-vertical-relative:paragraph;z-index:3544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line="240" w:lineRule="auto" w:before="8"/>
                    <w:ind w:left="20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/>
                      <w:w w:val="102"/>
                    </w:rPr>
                    <w:t>PLACEFORGARAGE</w:t>
                  </w:r>
                  <w:r>
                    <w:rPr>
                      <w:rFonts w:ascii="Arial"/>
                    </w:rPr>
                  </w:r>
                </w:p>
              </w:txbxContent>
            </v:textbox>
            <w10:wrap type="none"/>
          </v:shape>
        </w:pict>
      </w:r>
      <w:r>
        <w:rPr/>
        <w:t>A-A</w:t>
      </w:r>
    </w:p>
    <w:p>
      <w:pPr>
        <w:spacing w:line="240" w:lineRule="auto" w:before="8"/>
        <w:rPr>
          <w:rFonts w:ascii="Tahoma" w:hAnsi="Tahoma" w:cs="Tahoma" w:eastAsia="Tahoma"/>
          <w:sz w:val="12"/>
          <w:szCs w:val="12"/>
        </w:rPr>
      </w:pPr>
    </w:p>
    <w:p>
      <w:pPr>
        <w:pStyle w:val="BodyText"/>
        <w:spacing w:line="240" w:lineRule="auto"/>
        <w:ind w:left="248" w:right="0"/>
        <w:jc w:val="left"/>
      </w:pPr>
      <w:r>
        <w:rPr/>
        <w:t>A-A</w:t>
      </w:r>
    </w:p>
    <w:p>
      <w:pPr>
        <w:spacing w:after="0" w:line="240" w:lineRule="auto"/>
        <w:jc w:val="left"/>
        <w:sectPr>
          <w:type w:val="continuous"/>
          <w:pgSz w:w="11900" w:h="16840"/>
          <w:pgMar w:top="1600" w:bottom="280" w:left="0" w:right="0"/>
          <w:cols w:num="3" w:equalWidth="0">
            <w:col w:w="4557" w:space="40"/>
            <w:col w:w="3033" w:space="40"/>
            <w:col w:w="4230"/>
          </w:cols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7"/>
        <w:rPr>
          <w:rFonts w:ascii="Tahoma" w:hAnsi="Tahoma" w:cs="Tahoma" w:eastAsia="Tahoma"/>
          <w:sz w:val="28"/>
          <w:szCs w:val="28"/>
        </w:rPr>
      </w:pPr>
    </w:p>
    <w:p>
      <w:pPr>
        <w:pStyle w:val="BodyText"/>
        <w:spacing w:line="247" w:lineRule="auto" w:before="81"/>
        <w:ind w:left="8500" w:right="2776" w:hanging="39"/>
        <w:jc w:val="left"/>
        <w:rPr>
          <w:rFonts w:ascii="Tahoma" w:hAnsi="Tahoma" w:cs="Tahoma" w:eastAsia="Tahoma"/>
        </w:rPr>
      </w:pPr>
      <w:r>
        <w:rPr/>
        <w:pict>
          <v:shape style="position:absolute;margin-left:307.306464pt;margin-top:16.379801pt;width:38.75pt;height:5.55pt;mso-position-horizontal-relative:page;mso-position-vertical-relative:paragraph;z-index:-430888;rotation:46" type="#_x0000_t136" fillcolor="#000000" stroked="f">
            <o:extrusion v:ext="view" autorotationcenter="t"/>
            <v:textpath style="font-family:&amp;quot;Tahoma&amp;quot;;font-size:5pt;v-text-kern:t;mso-text-shadow:auto" string="OPENCEALINGS"/>
            <w10:wrap type="none"/>
          </v:shape>
        </w:pict>
      </w:r>
      <w:r>
        <w:rPr/>
        <w:t>Storage </w:t>
      </w:r>
      <w:r>
        <w:rPr>
          <w:rFonts w:ascii="Tahoma"/>
        </w:rPr>
        <w:t>2,Sm2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10"/>
          <w:szCs w:val="10"/>
        </w:rPr>
      </w:pPr>
    </w:p>
    <w:p>
      <w:pPr>
        <w:spacing w:line="240" w:lineRule="auto" w:before="9"/>
        <w:rPr>
          <w:rFonts w:ascii="Tahoma" w:hAnsi="Tahoma" w:cs="Tahoma" w:eastAsia="Tahoma"/>
          <w:sz w:val="9"/>
          <w:szCs w:val="9"/>
        </w:rPr>
      </w:pPr>
    </w:p>
    <w:p>
      <w:pPr>
        <w:pStyle w:val="BodyText"/>
        <w:spacing w:line="247" w:lineRule="auto"/>
        <w:ind w:left="9836" w:right="1317" w:hanging="36"/>
        <w:jc w:val="left"/>
        <w:rPr>
          <w:rFonts w:ascii="Tahoma" w:hAnsi="Tahoma" w:cs="Tahoma" w:eastAsia="Tahoma"/>
        </w:rPr>
      </w:pPr>
      <w:r>
        <w:rPr/>
        <w:t>Bedroom </w:t>
      </w:r>
      <w:r>
        <w:rPr>
          <w:rFonts w:ascii="Tahoma"/>
        </w:rPr>
        <w:t>10,4m2</w:t>
      </w:r>
      <w:r>
        <w:rPr>
          <w:rFonts w:ascii="Tahoma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9"/>
        <w:rPr>
          <w:rFonts w:ascii="Tahoma" w:hAnsi="Tahoma" w:cs="Tahoma" w:eastAsia="Tahoma"/>
          <w:sz w:val="21"/>
          <w:szCs w:val="21"/>
        </w:rPr>
      </w:pPr>
    </w:p>
    <w:p>
      <w:pPr>
        <w:spacing w:after="0" w:line="240" w:lineRule="auto"/>
        <w:rPr>
          <w:rFonts w:ascii="Tahoma" w:hAnsi="Tahoma" w:cs="Tahoma" w:eastAsia="Tahoma"/>
          <w:sz w:val="21"/>
          <w:szCs w:val="21"/>
        </w:rPr>
        <w:sectPr>
          <w:type w:val="continuous"/>
          <w:pgSz w:w="11900" w:h="16840"/>
          <w:pgMar w:top="1600" w:bottom="280" w:left="0" w:right="0"/>
        </w:sectPr>
      </w:pPr>
    </w:p>
    <w:p>
      <w:pPr>
        <w:pStyle w:val="BodyText"/>
        <w:spacing w:line="247" w:lineRule="auto" w:before="84"/>
        <w:ind w:left="7208" w:right="0" w:hanging="3"/>
        <w:jc w:val="right"/>
        <w:rPr>
          <w:rFonts w:ascii="Tahoma" w:hAnsi="Tahoma" w:cs="Tahoma" w:eastAsia="Tahoma"/>
        </w:rPr>
      </w:pPr>
      <w:r>
        <w:rPr/>
        <w:t>Lounge </w:t>
      </w:r>
      <w:r>
        <w:rPr>
          <w:rFonts w:ascii="Tahoma"/>
          <w:w w:val="95"/>
        </w:rPr>
        <w:t>23,9m2</w:t>
      </w:r>
      <w:r>
        <w:rPr>
          <w:rFonts w:ascii="Tahoma"/>
        </w:rPr>
      </w:r>
    </w:p>
    <w:p>
      <w:pPr>
        <w:pStyle w:val="BodyText"/>
        <w:spacing w:line="251" w:lineRule="auto" w:before="81"/>
        <w:ind w:left="2209" w:right="1641"/>
        <w:jc w:val="center"/>
        <w:rPr>
          <w:rFonts w:ascii="Tahoma" w:hAnsi="Tahoma" w:cs="Tahoma" w:eastAsia="Tahoma"/>
        </w:rPr>
      </w:pPr>
      <w:r>
        <w:rPr/>
        <w:br w:type="column"/>
      </w:r>
      <w:r>
        <w:rPr/>
        <w:t>Bedroom</w:t>
      </w:r>
      <w:r>
        <w:rPr/>
        <w:t> </w:t>
      </w:r>
      <w:r>
        <w:rPr>
          <w:rFonts w:ascii="Tahoma"/>
        </w:rPr>
        <w:t>8,0m2</w:t>
      </w:r>
      <w:r>
        <w:rPr>
          <w:rFonts w:ascii="Tahoma"/>
        </w:rPr>
      </w:r>
    </w:p>
    <w:p>
      <w:pPr>
        <w:spacing w:after="0" w:line="251" w:lineRule="auto"/>
        <w:jc w:val="center"/>
        <w:rPr>
          <w:rFonts w:ascii="Tahoma" w:hAnsi="Tahoma" w:cs="Tahoma" w:eastAsia="Tahoma"/>
        </w:rPr>
        <w:sectPr>
          <w:type w:val="continuous"/>
          <w:pgSz w:w="11900" w:h="16840"/>
          <w:pgMar w:top="1600" w:bottom="280" w:left="0" w:right="0"/>
          <w:cols w:num="2" w:equalWidth="0">
            <w:col w:w="7571" w:space="40"/>
            <w:col w:w="4289"/>
          </w:cols>
        </w:sect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  <w:r>
        <w:rPr/>
        <w:pict>
          <v:group style="position:absolute;margin-left:2pt;margin-top:6.120018pt;width:590.8pt;height:830.4pt;mso-position-horizontal-relative:page;mso-position-vertical-relative:page;z-index:-430960" coordorigin="40,122" coordsize="11816,16608">
            <v:shape style="position:absolute;left:40;top:122;width:11815;height:16608" type="#_x0000_t75" stroked="false">
              <v:imagedata r:id="rId85" o:title=""/>
            </v:shape>
            <v:group style="position:absolute;left:8925;top:502;width:934;height:569" coordorigin="8925,502" coordsize="934,569">
              <v:shape style="position:absolute;left:8925;top:502;width:934;height:569" coordorigin="8925,502" coordsize="934,569" path="m8925,1070l8925,869,9666,502,9858,614,9858,1070,9858,614,9666,502,8925,869e" filled="false" stroked="true" strokeweight=".48pt" strokecolor="#fdfdfd">
                <v:path arrowok="t"/>
              </v:shape>
            </v:group>
            <v:group style="position:absolute;left:8891;top:466;width:1001;height:605" coordorigin="8891,466" coordsize="1001,605">
              <v:shape style="position:absolute;left:8891;top:466;width:1001;height:605" coordorigin="8891,466" coordsize="1001,605" path="m8891,1070l8891,850,9666,466,9892,595,9892,1070e" filled="false" stroked="true" strokeweight=".48pt" strokecolor="#fdfdfd">
                <v:path arrowok="t"/>
              </v:shape>
            </v:group>
            <v:group style="position:absolute;left:9578;top:502;width:934;height:569" coordorigin="9578,502" coordsize="934,569">
              <v:shape style="position:absolute;left:9578;top:502;width:934;height:569" coordorigin="9578,502" coordsize="934,569" path="m9578,1070l9578,869,10319,502,10511,614,10511,1070,10511,614,10319,502,9578,869e" filled="false" stroked="true" strokeweight=".48pt" strokecolor="#fdfdfd">
                <v:path arrowok="t"/>
              </v:shape>
            </v:group>
            <v:group style="position:absolute;left:9544;top:466;width:1001;height:605" coordorigin="9544,466" coordsize="1001,605">
              <v:shape style="position:absolute;left:9544;top:466;width:1001;height:605" coordorigin="9544,466" coordsize="1001,605" path="m9544,1070l9544,850,10319,466,10545,595,10545,1070e" filled="false" stroked="true" strokeweight=".48pt" strokecolor="#fdfdfd">
                <v:path arrowok="t"/>
              </v:shape>
            </v:group>
            <v:group style="position:absolute;left:7667;top:1112;width:2919;height:2" coordorigin="7667,1112" coordsize="2919,2">
              <v:shape style="position:absolute;left:7667;top:1112;width:2919;height:2" coordorigin="7667,1112" coordsize="2919,0" path="m7667,1112l10586,1112e" filled="false" stroked="true" strokeweight="1.42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099l7667,1126,10586,1099,7667,1099xe" filled="false" stroked="true" strokeweight="0pt" strokecolor="#fdfdfd">
                <v:path arrowok="t"/>
              </v:shape>
            </v:group>
            <v:group style="position:absolute;left:7667;top:1099;width:2919;height:27" coordorigin="7667,1099" coordsize="2919,27">
              <v:shape style="position:absolute;left:7667;top:1099;width:2919;height:27" coordorigin="7667,1099" coordsize="2919,27" path="m7667,1126l10586,1099,10586,1126,7667,1126xe" filled="false" stroked="true" strokeweight="0pt" strokecolor="#fdfdfd">
                <v:path arrowok="t"/>
              </v:shape>
            </v:group>
            <v:group style="position:absolute;left:9839;top:1192;width:687;height:2" coordorigin="9839,1192" coordsize="687,2">
              <v:shape style="position:absolute;left:9839;top:1192;width:687;height:2" coordorigin="9839,1192" coordsize="687,0" path="m9839,1192l10526,1192e" filled="false" stroked="true" strokeweight="1.42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178l9839,1205,10526,1178,9839,1178xe" filled="false" stroked="true" strokeweight="0pt" strokecolor="#fdfdfd">
                <v:path arrowok="t"/>
              </v:shape>
            </v:group>
            <v:group style="position:absolute;left:9839;top:1178;width:687;height:27" coordorigin="9839,1178" coordsize="687,27">
              <v:shape style="position:absolute;left:9839;top:1178;width:687;height:27" coordorigin="9839,1178" coordsize="687,27" path="m9839,1205l10526,1178,10526,1205,9839,1205xe" filled="false" stroked="true" strokeweight="0pt" strokecolor="#fdfdfd">
                <v:path arrowok="t"/>
              </v:shape>
            </v:group>
            <v:group style="position:absolute;left:9966;top:1350;width:432;height:2" coordorigin="9966,1350" coordsize="432,2">
              <v:shape style="position:absolute;left:9966;top:1350;width:432;height:2" coordorigin="9966,1350" coordsize="432,0" path="m9966,1350l10398,1350e" filled="false" stroked="true" strokeweight="1.42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37l9966,1363,10398,1337,9966,1337xe" filled="false" stroked="true" strokeweight="0pt" strokecolor="#fdfdfd">
                <v:path arrowok="t"/>
              </v:shape>
            </v:group>
            <v:group style="position:absolute;left:9966;top:1337;width:432;height:27" coordorigin="9966,1337" coordsize="432,27">
              <v:shape style="position:absolute;left:9966;top:1337;width:432;height:27" coordorigin="9966,1337" coordsize="432,27" path="m9966,1363l10398,1337,10398,1363,9966,1363xe" filled="false" stroked="true" strokeweight="0pt" strokecolor="#fdfdfd">
                <v:path arrowok="t"/>
              </v:shape>
            </v:group>
            <v:group style="position:absolute;left:7720;top:1176;width:209;height:188" coordorigin="7720,1176" coordsize="209,188">
              <v:shape style="position:absolute;left:7720;top:1176;width:209;height:188" coordorigin="7720,1176" coordsize="209,188" path="m7749,1176l7746,1176,7720,1363,7737,1363,7756,1229,7774,1229,7749,1176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774,1229l7756,1229,7821,1363,7826,1363,7842,1330,7823,1330,7774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10,1229l7893,1229,7910,1363,7929,1363,7910,1229xe" filled="true" fillcolor="#fdfdfd" stroked="false">
                <v:path arrowok="t"/>
                <v:fill type="solid"/>
              </v:shape>
              <v:shape style="position:absolute;left:7720;top:1176;width:209;height:188" coordorigin="7720,1176" coordsize="209,188" path="m7902,1176l7898,1176,7823,1330,7842,1330,7893,1229,7910,1229,7902,1176xe" filled="true" fillcolor="#fdfdfd" stroked="false">
                <v:path arrowok="t"/>
                <v:fill type="solid"/>
              </v:shape>
            </v:group>
            <v:group style="position:absolute;left:7970;top:1286;width:70;height:15" coordorigin="7970,1286" coordsize="70,15">
              <v:shape style="position:absolute;left:7970;top:1286;width:70;height:15" coordorigin="7970,1286" coordsize="70,15" path="m7970,1294l8039,1294e" filled="false" stroked="true" strokeweight=".82pt" strokecolor="#fdfdfd">
                <v:path arrowok="t"/>
              </v:shape>
            </v:group>
            <v:group style="position:absolute;left:8080;top:1171;width:183;height:197" coordorigin="8080,1171" coordsize="183,197">
              <v:shape style="position:absolute;left:8080;top:1171;width:183;height:197" coordorigin="8080,1171" coordsize="183,197" path="m8195,1366l8166,1366,8169,1368,8193,1368,8195,136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7,1363l8152,1363,8154,1366,8205,1366,8207,136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7,1361l8142,1361,8145,1363,8214,1363,8217,136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358l8138,1358,8140,1361,8222,1361,8224,135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9,1346l8116,1346,8121,1351,8123,1351,8128,1356,8130,1356,8133,1358,8229,1358,8234,1354,8236,1354,8241,1349,8162,1349,8159,134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3,1339l8222,1339,8219,1342,8217,1342,8214,1344,8212,1344,8210,1346,8205,1346,8202,1349,8243,1349,8253,1339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0,1344l8114,1344,8114,1346,8152,1346,8150,134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26,1210l8099,1210,8097,1212,8097,1214,8094,1217,8094,1219,8092,1222,8092,1224,8090,1224,8090,1226,8087,1229,8087,1231,8085,1234,8085,1238,8082,1241,8082,1250,8080,1253,8080,1286,8082,1289,8082,1296,8085,1298,8085,1306,8087,1308,8087,1310,8090,1313,8090,1315,8094,1320,8094,1322,8097,1325,8097,1327,8099,1330,8099,1332,8102,1332,8104,1334,8104,1337,8106,1337,8106,1339,8111,1344,8147,1344,8145,1342,8142,1342,8140,1339,8138,1339,8133,1334,8130,1334,8114,1318,8114,1315,8111,1313,8111,1310,8109,1310,8109,1308,8106,1306,8106,1303,8104,1301,8104,1296,8102,1294,8102,1286,8099,1284,8099,1258,8102,1255,8102,1248,8104,1246,8104,1241,8106,1238,8106,1234,8109,1231,8109,1229,8111,1229,8111,1226,8118,1219,8118,1217,8121,1214,8123,1214,8126,1212,8126,121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8,1320l8246,1320,8241,1325,8241,1327,8238,1327,8229,1337,8226,1337,8224,1339,8255,1339,8258,1337,8258,1334,8262,1330,8248,132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50,1198l8217,1198,8219,1200,8222,1200,8224,1202,8226,1202,8236,1212,8238,1212,8241,1214,8241,1217,8246,1222,8248,1222,8262,1212,8253,1202,8253,1200,8250,119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57,1193l8116,1193,8102,1207,8102,1210,8128,1210,8133,1205,8135,1205,8138,1202,8140,1202,8140,1200,8142,1200,8145,1198,8147,1198,8150,1195,8154,1195,8157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6,1193l8205,1193,8207,1195,8212,1195,8212,1198,8248,1198,8246,1195,8246,119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34,1186l8126,1186,8118,1193,8166,1193,8169,1190,8241,1190,8238,1188,8236,1188,8234,118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41,1190l8193,1190,8195,1193,8243,1193,8241,1190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9,1183l8130,1183,8128,1186,8231,1186,8229,1183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24,1181l8135,1181,8133,1183,8226,1183,8224,1181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9,1178l8142,1178,8140,1181,8222,1181,8219,1178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14,1176l8150,1176,8147,1178,8217,1178,8214,1176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205,1174l8159,1174,8157,1176,8207,1176,8205,1174xe" filled="true" fillcolor="#fdfdfd" stroked="false">
                <v:path arrowok="t"/>
                <v:fill type="solid"/>
              </v:shape>
              <v:shape style="position:absolute;left:8080;top:1171;width:183;height:197" coordorigin="8080,1171" coordsize="183,197" path="m8181,1171l8178,1171,8176,1174,8183,1174,8181,1171xe" filled="true" fillcolor="#fdfdfd" stroked="false">
                <v:path arrowok="t"/>
                <v:fill type="solid"/>
              </v:shape>
            </v:group>
            <v:group style="position:absolute;left:8301;top:1176;width:180;height:188" coordorigin="8301,1176" coordsize="180,188">
              <v:shape style="position:absolute;left:8301;top:1176;width:180;height:188" coordorigin="8301,1176" coordsize="180,188" path="m8394,1176l8390,1176,8301,1363,8322,1363,8351,1301,8452,1301,8444,1284,8358,1284,8392,1217,8413,1217,8394,1176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52,1301l8430,1301,8459,1363,8481,1363,8452,1301xe" filled="true" fillcolor="#fdfdfd" stroked="false">
                <v:path arrowok="t"/>
                <v:fill type="solid"/>
              </v:shape>
              <v:shape style="position:absolute;left:8301;top:1176;width:180;height:188" coordorigin="8301,1176" coordsize="180,188" path="m8413,1217l8392,1217,8423,1284,8444,1284,8413,1217xe" filled="true" fillcolor="#fdfdfd" stroked="false">
                <v:path arrowok="t"/>
                <v:fill type="solid"/>
              </v:shape>
            </v:group>
            <v:group style="position:absolute;left:8529;top:1176;width:111;height:188" coordorigin="8529,1176" coordsize="111,188">
              <v:shape style="position:absolute;left:8529;top:1176;width:111;height:188" coordorigin="8529,1176" coordsize="111,188" path="m8572,1176l8529,1176,8529,1363,8591,1363,8594,1361,8601,1361,8603,1358,8608,1358,8610,1356,8613,1356,8613,1354,8615,1354,8618,1351,8620,1351,8622,1349,8622,1346,8625,1346,8627,1344,8546,1344,8546,1274,8625,1274,8620,1270,8618,1270,8615,1267,8613,1267,8610,1265,8606,1265,8603,1262,8601,1262,8608,1255,8546,1255,8546,1195,8615,1195,8610,1190,8610,1188,8608,1188,8606,1186,8603,1186,8601,1183,8598,1183,8598,1181,8591,1181,8589,1178,8574,1178,8572,1176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32,1282l8606,1282,8615,1291,8615,1294,8618,1296,8618,1301,8620,1303,8620,1320,8618,1322,8618,1325,8615,1325,8615,1327,8610,1332,8610,1334,8608,1334,8603,1339,8601,1339,8598,1342,8591,1342,8589,1344,8627,1344,8627,1342,8634,1334,8634,1332,8637,1330,8637,1322,8639,1320,8639,1298,8637,1296,8637,1291,8634,1289,8634,1286,8632,1284,8632,1282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25,1274l8589,1274,8589,1277,8596,1277,8598,1279,8601,1279,8603,1282,8630,1282,8627,1279,8627,1277,8625,1274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8,1198l8589,1198,8591,1200,8594,1200,8594,1202,8596,1202,8603,1210,8603,1214,8606,1217,8606,1229,8603,1231,8603,1236,8601,1238,8601,1241,8598,1241,8598,1243,8596,1243,8589,1250,8584,1250,8584,1253,8572,1253,8570,1255,8610,1255,8615,1250,8615,1248,8618,1248,8618,1246,8620,1243,8620,1241,8622,1238,8622,1234,8625,1231,8625,1214,8622,1212,8622,1207,8620,1205,8620,1200,8618,1198xe" filled="true" fillcolor="#fdfdfd" stroked="false">
                <v:path arrowok="t"/>
                <v:fill type="solid"/>
              </v:shape>
              <v:shape style="position:absolute;left:8529;top:1176;width:111;height:188" coordorigin="8529,1176" coordsize="111,188" path="m8615,1195l8579,1195,8582,1198,8615,1198,8615,1195xe" filled="true" fillcolor="#fdfdfd" stroked="false">
                <v:path arrowok="t"/>
                <v:fill type="solid"/>
              </v:shape>
            </v:group>
            <v:group style="position:absolute;left:8702;top:1176;width:2;height:188" coordorigin="8702,1176" coordsize="2,188">
              <v:shape style="position:absolute;left:8702;top:1176;width:2;height:188" coordorigin="8702,1176" coordsize="0,188" path="m8702,1176l8702,1363e" filled="false" stroked="true" strokeweight="1.06pt" strokecolor="#fdfdfd">
                <v:path arrowok="t"/>
              </v:shape>
            </v:group>
            <v:group style="position:absolute;left:8774;top:1176;width:144;height:188" coordorigin="8774,1176" coordsize="144,188">
              <v:shape style="position:absolute;left:8774;top:1176;width:144;height:188" coordorigin="8774,1176" coordsize="144,188" path="m8776,1176l8774,1176,8774,1363,8790,1363,8790,1222,8816,1222,8776,1176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816,1222l8790,1222,8915,1363,8918,1363,8918,1320,8901,1320,8816,1222xe" filled="true" fillcolor="#fdfdfd" stroked="false">
                <v:path arrowok="t"/>
                <v:fill type="solid"/>
              </v:shape>
              <v:shape style="position:absolute;left:8774;top:1176;width:144;height:188" coordorigin="8774,1176" coordsize="144,188" path="m8918,1176l8901,1176,8901,1320,8918,1320,8918,1176xe" filled="true" fillcolor="#fdfdfd" stroked="false">
                <v:path arrowok="t"/>
                <v:fill type="solid"/>
              </v:shape>
            </v:group>
            <v:group style="position:absolute;left:9074;top:1354;width:89;height:2" coordorigin="9074,1354" coordsize="89,2">
              <v:shape style="position:absolute;left:9074;top:1354;width:89;height:2" coordorigin="9074,1354" coordsize="89,0" path="m9074,1354l9162,1354e" filled="false" stroked="true" strokeweight="1.1pt" strokecolor="#fdfdfd">
                <v:path arrowok="t"/>
              </v:shape>
            </v:group>
            <v:group style="position:absolute;left:9082;top:1176;width:2;height:168" coordorigin="9082,1176" coordsize="2,168">
              <v:shape style="position:absolute;left:9082;top:1176;width:2;height:168" coordorigin="9082,1176" coordsize="0,168" path="m9082,1176l9082,1344e" filled="false" stroked="true" strokeweight=".94pt" strokecolor="#fdfdfd">
                <v:path arrowok="t"/>
              </v:shape>
            </v:group>
            <v:group style="position:absolute;left:9218;top:1176;width:2;height:188" coordorigin="9218,1176" coordsize="2,188">
              <v:shape style="position:absolute;left:9218;top:1176;width:2;height:188" coordorigin="9218,1176" coordsize="0,188" path="m9218,1176l9218,1363e" filled="false" stroked="true" strokeweight="1.06pt" strokecolor="#fdfdfd">
                <v:path arrowok="t"/>
              </v:shape>
            </v:group>
            <v:group style="position:absolute;left:9290;top:1176;width:144;height:188" coordorigin="9290,1176" coordsize="144,188">
              <v:shape style="position:absolute;left:9290;top:1176;width:144;height:188" coordorigin="9290,1176" coordsize="144,188" path="m9292,1176l9290,1176,9290,1363,9309,1363,9309,1222,9332,1222,9292,1176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332,1222l9309,1222,9431,1363,9434,1363,9434,1320,9417,1320,9332,1222xe" filled="true" fillcolor="#fdfdfd" stroked="false">
                <v:path arrowok="t"/>
                <v:fill type="solid"/>
              </v:shape>
              <v:shape style="position:absolute;left:9290;top:1176;width:144;height:188" coordorigin="9290,1176" coordsize="144,188" path="m9434,1176l9417,1176,9417,1320,9434,1320,9434,1176xe" filled="true" fillcolor="#fdfdfd" stroked="false">
                <v:path arrowok="t"/>
                <v:fill type="solid"/>
              </v:shape>
            </v:group>
            <v:group style="position:absolute;left:9498;top:1354;width:106;height:2" coordorigin="9498,1354" coordsize="106,2">
              <v:shape style="position:absolute;left:9498;top:1354;width:106;height:2" coordorigin="9498,1354" coordsize="106,0" path="m9498,1354l9604,1354e" filled="false" stroked="true" strokeweight="1.1pt" strokecolor="#fdfdfd">
                <v:path arrowok="t"/>
              </v:shape>
            </v:group>
            <v:group style="position:absolute;left:9498;top:1272;width:20;height:72" coordorigin="9498,1272" coordsize="20,72">
              <v:shape style="position:absolute;left:9498;top:1272;width:20;height:72" coordorigin="9498,1272" coordsize="20,72" path="m9498,1308l9518,1308e" filled="false" stroked="true" strokeweight="3.7pt" strokecolor="#fdfdfd">
                <v:path arrowok="t"/>
              </v:shape>
            </v:group>
            <v:group style="position:absolute;left:9498;top:1262;width:106;height:2" coordorigin="9498,1262" coordsize="106,2">
              <v:shape style="position:absolute;left:9498;top:1262;width:106;height:2" coordorigin="9498,1262" coordsize="106,0" path="m9498,1262l9604,1262e" filled="false" stroked="true" strokeweight="1.1pt" strokecolor="#fdfdfd">
                <v:path arrowok="t"/>
              </v:shape>
            </v:group>
            <v:group style="position:absolute;left:9498;top:1196;width:20;height:56" coordorigin="9498,1196" coordsize="20,56">
              <v:shape style="position:absolute;left:9498;top:1196;width:20;height:56" coordorigin="9498,1196" coordsize="20,56" path="m9498,1224l9518,1224e" filled="false" stroked="true" strokeweight="2.9pt" strokecolor="#fdfdfd">
                <v:path arrowok="t"/>
              </v:shape>
            </v:group>
            <v:group style="position:absolute;left:9498;top:1186;width:106;height:2" coordorigin="9498,1186" coordsize="106,2">
              <v:shape style="position:absolute;left:9498;top:1186;width:106;height:2" coordorigin="9498,1186" coordsize="106,0" path="m9498,1186l9604,1186e" filled="false" stroked="true" strokeweight="1.1pt" strokecolor="#fdfdfd">
                <v:path arrowok="t"/>
              </v:shape>
            </v:group>
            <v:group style="position:absolute;left:9904;top:1271;width:557;height:2" coordorigin="9904,1271" coordsize="557,2">
              <v:shape style="position:absolute;left:9904;top:1271;width:557;height:2" coordorigin="9904,1271" coordsize="557,0" path="m9904,1271l10461,1271e" filled="false" stroked="true" strokeweight="1.42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58l9904,1284,10461,1258,9904,1258xe" filled="false" stroked="true" strokeweight="0pt" strokecolor="#fdfdfd">
                <v:path arrowok="t"/>
              </v:shape>
            </v:group>
            <v:group style="position:absolute;left:9904;top:1258;width:557;height:27" coordorigin="9904,1258" coordsize="557,27">
              <v:shape style="position:absolute;left:9904;top:1258;width:557;height:27" coordorigin="9904,1258" coordsize="557,27" path="m9904,1284l10461,1258,10461,1284,9904,1284xe" filled="false" stroked="true" strokeweight="0pt" strokecolor="#fdfdfd">
                <v:path arrowok="t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true" fillcolor="#fdfdfd" stroked="false">
                <v:path arrowok="t"/>
                <v:fill type="solid"/>
              </v:shape>
            </v:group>
            <v:group style="position:absolute;left:9592;top:466;width:142;height:36" coordorigin="9592,466" coordsize="142,36">
              <v:shape style="position:absolute;left:9592;top:466;width:142;height:36" coordorigin="9592,466" coordsize="142,36" path="m9666,466l9592,502,9734,502,9666,466xe" filled="false" stroked="true" strokeweight="0pt" strokecolor="#fdfdfd">
                <v:path arrowok="t"/>
              </v:shape>
            </v:group>
            <v:group style="position:absolute;left:9666;top:502;width:68;height:2" coordorigin="9666,502" coordsize="68,2">
              <v:shape style="position:absolute;left:9666;top:502;width:68;height:2" coordorigin="9666,502" coordsize="68,0" path="m9666,502l9734,502e" filled="false" stroked="true" strokeweight=".1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666,502l9825,595,9892,595,9666,502xe" filled="true" fillcolor="#fdfdfd" stroked="false">
                <v:path arrowok="t"/>
                <v:fill type="solid"/>
              </v:shape>
              <v:shape style="position:absolute;left:9666;top:502;width:226;height:94" coordorigin="9666,502" coordsize="226,94" path="m9734,502l9666,502,9892,595,9734,502xe" filled="true" fillcolor="#fdfdfd" stroked="false">
                <v:path arrowok="t"/>
                <v:fill type="solid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25,595l9892,595,9666,502,9825,595xe" filled="false" stroked="true" strokeweight="0pt" strokecolor="#fdfdfd">
                <v:path arrowok="t"/>
              </v:shape>
            </v:group>
            <v:group style="position:absolute;left:9666;top:502;width:226;height:94" coordorigin="9666,502" coordsize="226,94">
              <v:shape style="position:absolute;left:9666;top:502;width:226;height:94" coordorigin="9666,502" coordsize="226,94" path="m9892,595l9666,502,9734,502,9892,595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25,595l9858,614,9892,614,9825,595xe" filled="true" fillcolor="#fdfdfd" stroked="false">
                <v:path arrowok="t"/>
                <v:fill type="solid"/>
              </v:shape>
              <v:shape style="position:absolute;left:9825;top:595;width:68;height:20" coordorigin="9825,595" coordsize="68,20" path="m9892,595l9825,595,9892,614,9892,595xe" filled="true" fillcolor="#fdfdfd" stroked="false">
                <v:path arrowok="t"/>
                <v:fill type="solid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58,614l9892,614,9825,595,9858,614xe" filled="false" stroked="true" strokeweight="0pt" strokecolor="#fdfdfd">
                <v:path arrowok="t"/>
              </v:shape>
            </v:group>
            <v:group style="position:absolute;left:9825;top:595;width:68;height:20" coordorigin="9825,595" coordsize="68,20">
              <v:shape style="position:absolute;left:9825;top:595;width:68;height:20" coordorigin="9825,595" coordsize="68,20" path="m9892,614l9825,595,9892,595,9892,614xe" filled="false" stroked="true" strokeweight="0pt" strokecolor="#fdfdfd">
                <v:path arrowok="t"/>
              </v:shape>
            </v:group>
            <v:group style="position:absolute;left:8891;top:502;width:776;height:348" coordorigin="8891,502" coordsize="776,348">
              <v:shape style="position:absolute;left:8891;top:502;width:776;height:348" coordorigin="8891,502" coordsize="776,348" path="m9592,502l8891,850,8966,850,9592,502xe" filled="true" fillcolor="#fdfdfd" stroked="false">
                <v:path arrowok="t"/>
                <v:fill type="solid"/>
              </v:shape>
              <v:shape style="position:absolute;left:8891;top:502;width:776;height:348" coordorigin="8891,502" coordsize="776,348" path="m9666,502l9592,502,8966,850,9666,502xe" filled="true" fillcolor="#fdfdfd" stroked="false">
                <v:path arrowok="t"/>
                <v:fill type="solid"/>
              </v:shape>
            </v:group>
            <v:group style="position:absolute;left:8891;top:502;width:701;height:348" coordorigin="8891,502" coordsize="701,348">
              <v:shape style="position:absolute;left:8891;top:502;width:701;height:348" coordorigin="8891,502" coordsize="701,348" path="m8891,850l8966,850,9592,502,8891,850xe" filled="false" stroked="true" strokeweight="0pt" strokecolor="#fdfdfd">
                <v:path arrowok="t"/>
              </v:shape>
            </v:group>
            <v:group style="position:absolute;left:8966;top:502;width:701;height:348" coordorigin="8966,502" coordsize="701,348">
              <v:shape style="position:absolute;left:8966;top:502;width:701;height:348" coordorigin="8966,502" coordsize="701,348" path="m8966,850l9592,502,9666,502,8966,850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891,850l8891,869,8925,869,8891,850xe" filled="true" fillcolor="#fdfdfd" stroked="false">
                <v:path arrowok="t"/>
                <v:fill type="solid"/>
              </v:shape>
              <v:shape style="position:absolute;left:8891;top:850;width:75;height:20" coordorigin="8891,850" coordsize="75,20" path="m8966,850l8891,850,8925,869,8966,850xe" filled="true" fillcolor="#fdfdfd" stroked="false">
                <v:path arrowok="t"/>
                <v:fill type="solid"/>
              </v:shape>
            </v:group>
            <v:group style="position:absolute;left:8891;top:850;width:34;height:20" coordorigin="8891,850" coordsize="34,20">
              <v:shape style="position:absolute;left:8891;top:850;width:34;height:20" coordorigin="8891,850" coordsize="34,20" path="m8891,869l8925,869,8891,850,8891,869xe" filled="false" stroked="true" strokeweight="0pt" strokecolor="#fdfdfd">
                <v:path arrowok="t"/>
              </v:shape>
            </v:group>
            <v:group style="position:absolute;left:8891;top:850;width:75;height:20" coordorigin="8891,850" coordsize="75,20">
              <v:shape style="position:absolute;left:8891;top:850;width:75;height:20" coordorigin="8891,850" coordsize="75,20" path="m8925,869l8891,850,8966,850,8925,869xe" filled="false" stroked="true" strokeweight="0pt" strokecolor="#fdfdfd">
                <v:path arrowok="t"/>
              </v:shape>
            </v:group>
            <v:group style="position:absolute;left:9875;top:614;width:2;height:456" coordorigin="9875,614" coordsize="2,456">
              <v:shape style="position:absolute;left:9875;top:614;width:2;height:456" coordorigin="9875,614" coordsize="0,456" path="m9875,614l9875,1070e" filled="false" stroked="true" strokeweight="1.78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58,1070l9892,1070,9858,614,9858,1070xe" filled="false" stroked="true" strokeweight="0pt" strokecolor="#fdfdfd">
                <v:path arrowok="t"/>
              </v:shape>
            </v:group>
            <v:group style="position:absolute;left:9858;top:614;width:34;height:456" coordorigin="9858,614" coordsize="34,456">
              <v:shape style="position:absolute;left:9858;top:614;width:34;height:456" coordorigin="9858,614" coordsize="34,456" path="m9892,1070l9858,614,9892,614,9892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869l8891,1070,8925,1070,8891,869xe" filled="true" fillcolor="#fdfdfd" stroked="false">
                <v:path arrowok="t"/>
                <v:fill type="solid"/>
              </v:shape>
              <v:shape style="position:absolute;left:8891;top:869;width:34;height:202" coordorigin="8891,869" coordsize="34,202" path="m8925,869l8891,869,8925,1070,8925,869xe" filled="true" fillcolor="#fdfdfd" stroked="false">
                <v:path arrowok="t"/>
                <v:fill type="solid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891,1070l8925,1070,8891,869,8891,1070xe" filled="false" stroked="true" strokeweight="0pt" strokecolor="#fdfdfd">
                <v:path arrowok="t"/>
              </v:shape>
            </v:group>
            <v:group style="position:absolute;left:8891;top:869;width:34;height:202" coordorigin="8891,869" coordsize="34,202">
              <v:shape style="position:absolute;left:8891;top:869;width:34;height:202" coordorigin="8891,869" coordsize="34,202" path="m8925,1070l8891,869,8925,869,8925,1070xe" filled="false" stroked="true" strokeweight="0pt" strokecolor="#fdfdfd">
                <v:path arrowok="t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true" fillcolor="#fdfdfd" stroked="false">
                <v:path arrowok="t"/>
                <v:fill type="solid"/>
              </v:shape>
            </v:group>
            <v:group style="position:absolute;left:10245;top:466;width:140;height:36" coordorigin="10245,466" coordsize="140,36">
              <v:shape style="position:absolute;left:10245;top:466;width:140;height:36" coordorigin="10245,466" coordsize="140,36" path="m10319,466l10245,502,10384,502,10319,466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319,502l10478,595,10545,595,10319,502xe" filled="true" fillcolor="#fdfdfd" stroked="false">
                <v:path arrowok="t"/>
                <v:fill type="solid"/>
              </v:shape>
              <v:shape style="position:absolute;left:10319;top:502;width:226;height:94" coordorigin="10319,502" coordsize="226,94" path="m10384,502l10319,502,10545,595,10384,502xe" filled="true" fillcolor="#fdfdfd" stroked="false">
                <v:path arrowok="t"/>
                <v:fill type="solid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478,595l10545,595,10319,502,10478,595xe" filled="false" stroked="true" strokeweight="0pt" strokecolor="#fdfdfd">
                <v:path arrowok="t"/>
              </v:shape>
            </v:group>
            <v:group style="position:absolute;left:10319;top:502;width:226;height:94" coordorigin="10319,502" coordsize="226,94">
              <v:shape style="position:absolute;left:10319;top:502;width:226;height:94" coordorigin="10319,502" coordsize="226,94" path="m10545,595l10319,502,10384,502,10545,595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478,595l10511,614,10545,614,10478,595xe" filled="true" fillcolor="#fdfdfd" stroked="false">
                <v:path arrowok="t"/>
                <v:fill type="solid"/>
              </v:shape>
              <v:shape style="position:absolute;left:10478;top:595;width:68;height:20" coordorigin="10478,595" coordsize="68,20" path="m10545,595l10478,595,10545,614,10545,595xe" filled="true" fillcolor="#fdfdfd" stroked="false">
                <v:path arrowok="t"/>
                <v:fill type="solid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11,614l10545,614,10478,595,10511,614xe" filled="false" stroked="true" strokeweight="0pt" strokecolor="#fdfdfd">
                <v:path arrowok="t"/>
              </v:shape>
            </v:group>
            <v:group style="position:absolute;left:10478;top:595;width:68;height:20" coordorigin="10478,595" coordsize="68,20">
              <v:shape style="position:absolute;left:10478;top:595;width:68;height:20" coordorigin="10478,595" coordsize="68,20" path="m10545,614l10478,595,10545,595,10545,614xe" filled="false" stroked="true" strokeweight="0pt" strokecolor="#fdfdfd">
                <v:path arrowok="t"/>
              </v:shape>
            </v:group>
            <v:group style="position:absolute;left:9544;top:502;width:776;height:348" coordorigin="9544,502" coordsize="776,348">
              <v:shape style="position:absolute;left:9544;top:502;width:776;height:348" coordorigin="9544,502" coordsize="776,348" path="m10245,502l9544,850,9618,850,10245,502xe" filled="true" fillcolor="#fdfdfd" stroked="false">
                <v:path arrowok="t"/>
                <v:fill type="solid"/>
              </v:shape>
              <v:shape style="position:absolute;left:9544;top:502;width:776;height:348" coordorigin="9544,502" coordsize="776,348" path="m10319,502l10245,502,9618,850,10319,502xe" filled="true" fillcolor="#fdfdfd" stroked="false">
                <v:path arrowok="t"/>
                <v:fill type="solid"/>
              </v:shape>
            </v:group>
            <v:group style="position:absolute;left:9544;top:502;width:701;height:348" coordorigin="9544,502" coordsize="701,348">
              <v:shape style="position:absolute;left:9544;top:502;width:701;height:348" coordorigin="9544,502" coordsize="701,348" path="m9544,850l9618,850,10245,502,9544,850xe" filled="false" stroked="true" strokeweight="0pt" strokecolor="#fdfdfd">
                <v:path arrowok="t"/>
              </v:shape>
            </v:group>
            <v:group style="position:absolute;left:9618;top:502;width:701;height:348" coordorigin="9618,502" coordsize="701,348">
              <v:shape style="position:absolute;left:9618;top:502;width:701;height:348" coordorigin="9618,502" coordsize="701,348" path="m9618,850l10245,502,10319,502,9618,850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44,850l9544,869,9578,869,9544,850xe" filled="true" fillcolor="#fdfdfd" stroked="false">
                <v:path arrowok="t"/>
                <v:fill type="solid"/>
              </v:shape>
              <v:shape style="position:absolute;left:9544;top:850;width:75;height:20" coordorigin="9544,850" coordsize="75,20" path="m9618,850l9544,850,9578,869,9618,850xe" filled="true" fillcolor="#fdfdfd" stroked="false">
                <v:path arrowok="t"/>
                <v:fill type="solid"/>
              </v:shape>
            </v:group>
            <v:group style="position:absolute;left:9544;top:850;width:34;height:20" coordorigin="9544,850" coordsize="34,20">
              <v:shape style="position:absolute;left:9544;top:850;width:34;height:20" coordorigin="9544,850" coordsize="34,20" path="m9544,869l9578,869,9544,850,9544,869xe" filled="false" stroked="true" strokeweight="0pt" strokecolor="#fdfdfd">
                <v:path arrowok="t"/>
              </v:shape>
            </v:group>
            <v:group style="position:absolute;left:9544;top:850;width:75;height:20" coordorigin="9544,850" coordsize="75,20">
              <v:shape style="position:absolute;left:9544;top:850;width:75;height:20" coordorigin="9544,850" coordsize="75,20" path="m9578,869l9544,850,9618,850,9578,869xe" filled="false" stroked="true" strokeweight="0pt" strokecolor="#fdfdfd">
                <v:path arrowok="t"/>
              </v:shape>
            </v:group>
            <v:group style="position:absolute;left:10528;top:614;width:2;height:456" coordorigin="10528,614" coordsize="2,456">
              <v:shape style="position:absolute;left:10528;top:614;width:2;height:456" coordorigin="10528,614" coordsize="0,456" path="m10528,614l10528,1070e" filled="false" stroked="true" strokeweight="1.78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11,1070l10545,1070,10511,614,10511,1070xe" filled="false" stroked="true" strokeweight="0pt" strokecolor="#fdfdfd">
                <v:path arrowok="t"/>
              </v:shape>
            </v:group>
            <v:group style="position:absolute;left:10511;top:614;width:34;height:456" coordorigin="10511,614" coordsize="34,456">
              <v:shape style="position:absolute;left:10511;top:614;width:34;height:456" coordorigin="10511,614" coordsize="34,456" path="m10545,1070l10511,614,10545,614,10545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869l9544,1070,9578,1070,9544,869xe" filled="true" fillcolor="#fdfdfd" stroked="false">
                <v:path arrowok="t"/>
                <v:fill type="solid"/>
              </v:shape>
              <v:shape style="position:absolute;left:9544;top:869;width:34;height:202" coordorigin="9544,869" coordsize="34,202" path="m9578,869l9544,869,9578,1070,9578,869xe" filled="true" fillcolor="#fdfdfd" stroked="false">
                <v:path arrowok="t"/>
                <v:fill type="solid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44,1070l9578,1070,9544,869,9544,1070xe" filled="false" stroked="true" strokeweight="0pt" strokecolor="#fdfdfd">
                <v:path arrowok="t"/>
              </v:shape>
            </v:group>
            <v:group style="position:absolute;left:9544;top:869;width:34;height:202" coordorigin="9544,869" coordsize="34,202">
              <v:shape style="position:absolute;left:9544;top:869;width:34;height:202" coordorigin="9544,869" coordsize="34,202" path="m9578,1070l9544,869,9578,869,9578,1070xe" filled="false" stroked="true" strokeweight="0pt" strokecolor="#fdfdfd">
                <v:path arrowok="t"/>
              </v:shape>
            </v:group>
            <v:group style="position:absolute;left:9544;top:1070;width:34;height:2" coordorigin="9544,1070" coordsize="34,2">
              <v:shape style="position:absolute;left:9544;top:1070;width:34;height:2" coordorigin="9544,1070" coordsize="34,0" path="m9578,1070l9544,1070e" filled="false" stroked="true" strokeweight=".48pt" strokecolor="#fdfdfd">
                <v:path arrowok="t"/>
              </v:shape>
            </v:group>
            <v:group style="position:absolute;left:9892;top:1070;width:2;height:2" coordorigin="9892,1070" coordsize="2,2">
              <v:shape style="position:absolute;left:9892;top:1070;width:2;height:2" coordorigin="9892,1070" coordsize="0,0" path="m9892,1070l9892,1070e" filled="false" stroked="true" strokeweight=".48pt" strokecolor="#fdfdfd">
                <v:path arrowok="t"/>
              </v:shape>
            </v:group>
            <v:group style="position:absolute;left:10511;top:1070;width:34;height:2" coordorigin="10511,1070" coordsize="34,2">
              <v:shape style="position:absolute;left:10511;top:1070;width:34;height:2" coordorigin="10511,1070" coordsize="34,0" path="m10545,1070l10511,1070e" filled="false" stroked="true" strokeweight=".48pt" strokecolor="#fdfdfd">
                <v:path arrowok="t"/>
              </v:shape>
            </v:group>
            <v:group style="position:absolute;left:8891;top:1070;width:34;height:2" coordorigin="8891,1070" coordsize="34,2">
              <v:shape style="position:absolute;left:8891;top:1070;width:34;height:2" coordorigin="8891,1070" coordsize="34,0" path="m8891,1070l8925,1070e" filled="false" stroked="true" strokeweight=".48pt" strokecolor="#fdfdfd">
                <v:path arrowok="t"/>
              </v:shape>
            </v:group>
            <v:group style="position:absolute;left:712;top:581;width:507;height:699" coordorigin="712,581" coordsize="507,699">
              <v:shape style="position:absolute;left:712;top:581;width:507;height:699" coordorigin="712,581" coordsize="507,699" path="m772,581l712,581,712,1279,770,1279,770,679,822,679,772,581xe" filled="true" fillcolor="#fdfdfd" stroked="false">
                <v:path arrowok="t"/>
                <v:fill type="solid"/>
              </v:shape>
              <v:shape style="position:absolute;left:712;top:581;width:507;height:699" coordorigin="712,581" coordsize="507,699" path="m1218,679l1161,679,1161,1279,1218,1279,1218,679xe" filled="true" fillcolor="#fdfdfd" stroked="false">
                <v:path arrowok="t"/>
                <v:fill type="solid"/>
              </v:shape>
              <v:shape style="position:absolute;left:712;top:581;width:507;height:699" coordorigin="712,581" coordsize="507,699" path="m822,679l770,679,964,1070,1018,962,964,962,822,679xe" filled="true" fillcolor="#fdfdfd" stroked="false">
                <v:path arrowok="t"/>
                <v:fill type="solid"/>
              </v:shape>
              <v:shape style="position:absolute;left:712;top:581;width:507;height:699" coordorigin="712,581" coordsize="507,699" path="m1218,581l1158,581,964,962,1018,962,1161,679,1218,679,1218,581xe" filled="true" fillcolor="#fdfdfd" stroked="false">
                <v:path arrowok="t"/>
                <v:fill type="solid"/>
              </v:shape>
            </v:group>
            <v:group style="position:absolute;left:1473;top:646;width:2;height:634" coordorigin="1473,646" coordsize="2,634">
              <v:shape style="position:absolute;left:1473;top:646;width:2;height:634" coordorigin="1473,646" coordsize="0,634" path="m1473,646l1473,1280e" filled="false" stroked="true" strokeweight="2.98pt" strokecolor="#fdfdfd">
                <v:path arrowok="t"/>
              </v:shape>
            </v:group>
            <v:group style="position:absolute;left:1362;top:613;width:140;height:2" coordorigin="1362,613" coordsize="140,2">
              <v:shape style="position:absolute;left:1362;top:613;width:140;height:2" coordorigin="1362,613" coordsize="140,0" path="m1362,613l1502,613e" filled="false" stroked="true" strokeweight="3.4pt" strokecolor="#fdfdfd">
                <v:path arrowok="t"/>
              </v:shape>
            </v:group>
            <v:group style="position:absolute;left:1648;top:581;width:425;height:699" coordorigin="1648,581" coordsize="425,699">
              <v:shape style="position:absolute;left:1648;top:581;width:425;height:699" coordorigin="1648,581" coordsize="425,699" path="m2042,648l1902,648,1907,650,1912,650,1917,653,1924,653,1929,655,1934,655,1936,658,1938,658,1946,660,1974,679,1979,684,1986,689,1991,696,1996,701,1998,708,2003,715,2010,737,2013,746,2013,754,2015,763,2015,778,2013,780,2013,787,2010,790,2010,797,2008,799,2006,804,2006,806,2001,816,1998,818,1984,847,1979,852,1977,857,1972,862,1970,866,1965,874,1960,878,1958,883,1953,890,1948,895,1943,902,1938,907,1929,922,1917,934,1912,941,1905,948,1900,955,1893,962,1888,970,1874,984,1869,991,1862,998,1854,1008,1840,1022,1833,1032,1823,1039,1816,1049,1799,1066,1792,1075,1782,1082,1775,1092,1746,1121,1739,1130,1720,1150,1708,1159,1689,1178,1679,1190,1670,1200,1658,1210,1648,1222,1648,1279,2073,1279,2073,1217,1722,1217,1730,1207,1742,1198,1751,1190,1770,1171,1780,1164,1816,1128,1826,1121,1833,1111,1842,1104,1850,1094,1859,1087,1866,1080,1874,1070,1881,1063,1890,1056,1898,1049,1905,1039,1919,1025,1924,1018,1938,1003,1943,996,1950,989,1955,982,1962,974,1967,967,1979,955,1994,934,1998,929,2008,914,2013,910,2018,902,2020,898,2025,890,2027,886,2032,878,2034,874,2039,866,2046,852,2051,845,2058,830,2058,826,2066,811,2066,806,2068,802,2068,797,2070,792,2070,778,2073,775,2073,751,2070,742,2070,732,2068,722,2068,713,2066,706,2063,696,2056,674,2051,667,2049,660,2044,653,2042,648xe" filled="true" fillcolor="#fdfdfd" stroked="false">
                <v:path arrowok="t"/>
                <v:fill type="solid"/>
              </v:shape>
              <v:shape style="position:absolute;left:1648;top:581;width:425;height:699" coordorigin="1648,581" coordsize="425,699" path="m1967,593l1766,593,1746,598,1739,600,1720,605,1708,607,1679,614,1667,617,1658,622,1648,624,1648,689,1672,684,1682,679,1706,674,1725,670,1737,667,1775,658,1782,658,1802,653,1809,653,1818,650,1833,650,1842,648,2042,648,2042,646,2015,619,2008,614,2003,612,1989,602,1974,598,1967,593xe" filled="true" fillcolor="#fdfdfd" stroked="false">
                <v:path arrowok="t"/>
                <v:fill type="solid"/>
              </v:shape>
              <v:shape style="position:absolute;left:1648;top:581;width:425;height:699" coordorigin="1648,581" coordsize="425,699" path="m1946,588l1792,588,1785,590,1775,593,1962,593,1958,590,1950,590,1946,588xe" filled="true" fillcolor="#fdfdfd" stroked="false">
                <v:path arrowok="t"/>
                <v:fill type="solid"/>
              </v:shape>
              <v:shape style="position:absolute;left:1648;top:581;width:425;height:699" coordorigin="1648,581" coordsize="425,699" path="m1934,586l1809,586,1802,588,1938,588,1934,586xe" filled="true" fillcolor="#fdfdfd" stroked="false">
                <v:path arrowok="t"/>
                <v:fill type="solid"/>
              </v:shape>
              <v:shape style="position:absolute;left:1648;top:581;width:425;height:699" coordorigin="1648,581" coordsize="425,699" path="m1922,583l1826,583,1818,586,1926,586,1922,583xe" filled="true" fillcolor="#fdfdfd" stroked="false">
                <v:path arrowok="t"/>
                <v:fill type="solid"/>
              </v:shape>
              <v:shape style="position:absolute;left:1648;top:581;width:425;height:699" coordorigin="1648,581" coordsize="425,699" path="m1895,581l1857,581,1850,583,1900,583,1895,581xe" filled="true" fillcolor="#fdfdfd" stroked="false">
                <v:path arrowok="t"/>
                <v:fill type="solid"/>
              </v:shape>
            </v:group>
            <v:group style="position:absolute;left:2217;top:581;width:425;height:699" coordorigin="2217,581" coordsize="425,699">
              <v:shape style="position:absolute;left:2217;top:581;width:425;height:699" coordorigin="2217,581" coordsize="425,699" path="m2469,1277l2387,1277,2394,1279,2459,1279,2469,1277xe" filled="true" fillcolor="#fdfdfd" stroked="false">
                <v:path arrowok="t"/>
                <v:fill type="solid"/>
              </v:shape>
              <v:shape style="position:absolute;left:2217;top:581;width:425;height:699" coordorigin="2217,581" coordsize="425,699" path="m2474,583l2382,583,2368,588,2358,588,2337,595,2332,598,2325,600,2318,605,2313,607,2306,610,2301,614,2294,619,2289,622,2265,646,2260,653,2258,658,2253,662,2248,670,2246,677,2243,682,2238,689,2229,718,2226,727,2224,734,2224,744,2222,751,2222,761,2219,770,2219,778,2217,787,2217,1068,2219,1078,2219,1097,2222,1104,2222,1114,2224,1121,2226,1130,2229,1138,2229,1145,2231,1152,2234,1162,2238,1169,2241,1174,2243,1181,2248,1188,2250,1193,2255,1200,2258,1205,2262,1212,2296,1246,2303,1248,2308,1253,2315,1255,2320,1258,2327,1262,2356,1272,2363,1272,2378,1277,2476,1277,2483,1274,2493,1274,2529,1262,2534,1260,2541,1258,2548,1253,2553,1250,2560,1246,2565,1243,2574,1234,2582,1229,2586,1224,2589,1219,2591,1217,2414,1217,2404,1214,2397,1214,2390,1212,2380,1212,2358,1205,2354,1202,2346,1198,2342,1195,2334,1190,2330,1188,2325,1183,2318,1178,2315,1174,2306,1164,2301,1157,2298,1152,2294,1145,2282,1109,2279,1099,2279,1092,2277,1082,2277,1073,2274,1063,2274,799,2277,790,2277,780,2279,773,2279,763,2282,754,2296,710,2301,706,2306,698,2308,694,2327,674,2334,670,2339,667,2346,662,2351,660,2387,648,2394,648,2404,646,2593,646,2591,643,2589,638,2579,629,2572,624,2567,622,2558,612,2550,610,2546,605,2524,598,2519,595,2505,590,2495,588,2488,586,2481,586,2474,583xe" filled="true" fillcolor="#fdfdfd" stroked="false">
                <v:path arrowok="t"/>
                <v:fill type="solid"/>
              </v:shape>
              <v:shape style="position:absolute;left:2217;top:581;width:425;height:699" coordorigin="2217,581" coordsize="425,699" path="m2593,646l2454,646,2464,648,2471,648,2507,660,2512,662,2519,667,2524,670,2531,674,2536,679,2541,682,2546,689,2550,694,2553,698,2558,703,2562,710,2565,718,2567,722,2570,730,2574,737,2577,746,2577,754,2579,761,2582,770,2582,780,2584,787,2584,1073,2582,1080,2582,1090,2579,1099,2577,1106,2577,1114,2574,1123,2572,1130,2567,1138,2565,1142,2562,1150,2558,1157,2555,1162,2550,1166,2546,1174,2536,1183,2531,1186,2526,1190,2519,1195,2514,1198,2507,1200,2500,1205,2493,1207,2488,1210,2478,1210,2464,1214,2447,1214,2438,1217,2591,1217,2598,1210,2603,1202,2606,1198,2610,1190,2613,1186,2618,1178,2632,1135,2634,1126,2637,1118,2637,1109,2639,1102,2639,1092,2642,1082,2642,782,2639,775,2639,756,2637,746,2634,739,2634,732,2632,722,2622,694,2618,686,2613,672,2608,667,2606,660,2596,650,2593,646xe" filled="true" fillcolor="#fdfdfd" stroked="false">
                <v:path arrowok="t"/>
                <v:fill type="solid"/>
              </v:shape>
              <v:shape style="position:absolute;left:2217;top:581;width:425;height:699" coordorigin="2217,581" coordsize="425,699" path="m2457,581l2409,581,2399,583,2464,583,2457,581xe" filled="true" fillcolor="#fdfdfd" stroked="false">
                <v:path arrowok="t"/>
                <v:fill type="solid"/>
              </v:shape>
            </v:group>
            <v:group style="position:absolute;left:2788;top:581;width:221;height:699" coordorigin="2788,581" coordsize="221,699">
              <v:shape style="position:absolute;left:2788;top:581;width:221;height:699" coordorigin="2788,581" coordsize="221,699" path="m3009,581l2937,581,2927,583,2920,583,2913,586,2906,586,2896,588,2882,593,2877,595,2870,600,2862,602,2858,605,2853,610,2846,614,2841,617,2831,626,2826,634,2822,638,2819,643,2814,650,2812,655,2807,662,2795,698,2793,708,2790,715,2790,725,2788,732,2788,1279,2846,1279,2846,871,3009,871,3009,809,2846,809,2846,744,2848,734,2850,727,2850,718,2855,703,2860,698,2862,691,2867,684,2870,679,2879,670,2886,665,2891,662,2896,658,2932,646,3009,646,3009,581xe" filled="true" fillcolor="#fdfdfd" stroked="false">
                <v:path arrowok="t"/>
                <v:fill type="solid"/>
              </v:shape>
            </v:group>
            <v:group style="position:absolute;left:7530;top:3110;width:735;height:704" coordorigin="7530,3110" coordsize="735,704">
              <v:shape style="position:absolute;left:7530;top:3110;width:735;height:704" coordorigin="7530,3110" coordsize="735,704" path="m7530,3110l7535,3814,8265,3814,7530,3110xe" filled="true" fillcolor="#cccccc" stroked="false">
                <v:path arrowok="t"/>
                <v:fill type="solid"/>
              </v:shape>
              <v:shape style="position:absolute;left:7530;top:3110;width:735;height:704" coordorigin="7530,3110" coordsize="735,704" path="m8260,3110l7530,3110,8265,3814,8260,3110xe" filled="true" fillcolor="#cccccc" stroked="false">
                <v:path arrowok="t"/>
                <v:fill type="solid"/>
              </v:shape>
            </v:group>
            <v:group style="position:absolute;left:7530;top:3110;width:735;height:704" coordorigin="7530,3110" coordsize="735,704">
              <v:shape style="position:absolute;left:7530;top:3110;width:735;height:704" coordorigin="7530,3110" coordsize="735,704" path="m7535,3814l8265,3814,7530,3110,7535,3814xe" filled="false" stroked="true" strokeweight="0pt" strokecolor="#cccccc">
                <v:path arrowok="t"/>
              </v:shape>
            </v:group>
            <v:group style="position:absolute;left:7530;top:3110;width:735;height:704" coordorigin="7530,3110" coordsize="735,704">
              <v:shape style="position:absolute;left:7530;top:3110;width:735;height:704" coordorigin="7530,3110" coordsize="735,704" path="m8265,3814l7530,3110,8260,3110,8265,3814xe" filled="false" stroked="true" strokeweight="0pt" strokecolor="#cccccc">
                <v:path arrowok="t"/>
              </v:shape>
            </v:group>
            <v:group style="position:absolute;left:9923;top:2558;width:977;height:1256" coordorigin="9923,2558" coordsize="977,1256">
              <v:shape style="position:absolute;left:9923;top:2558;width:977;height:1256" coordorigin="9923,2558" coordsize="977,1256" path="m9923,2558l9923,3814,10900,3814,9923,2558xe" filled="true" fillcolor="#cccccc" stroked="false">
                <v:path arrowok="t"/>
                <v:fill type="solid"/>
              </v:shape>
              <v:shape style="position:absolute;left:9923;top:2558;width:977;height:1256" coordorigin="9923,2558" coordsize="977,1256" path="m10900,2558l9923,2558,10900,3814,10900,2558xe" filled="true" fillcolor="#cccccc" stroked="false">
                <v:path arrowok="t"/>
                <v:fill type="solid"/>
              </v:shape>
            </v:group>
            <v:group style="position:absolute;left:9923;top:2558;width:977;height:1256" coordorigin="9923,2558" coordsize="977,1256">
              <v:shape style="position:absolute;left:9923;top:2558;width:977;height:1256" coordorigin="9923,2558" coordsize="977,1256" path="m9923,3814l10900,3814,9923,2558,9923,3814xe" filled="false" stroked="true" strokeweight="0pt" strokecolor="#cccccc">
                <v:path arrowok="t"/>
              </v:shape>
            </v:group>
            <v:group style="position:absolute;left:9923;top:2558;width:977;height:1256" coordorigin="9923,2558" coordsize="977,1256">
              <v:shape style="position:absolute;left:9923;top:2558;width:977;height:1256" coordorigin="9923,2558" coordsize="977,1256" path="m10900,3814l9923,2558,10900,2558,10900,3814xe" filled="false" stroked="true" strokeweight="0pt" strokecolor="#cccccc">
                <v:path arrowok="t"/>
              </v:shape>
            </v:group>
            <v:group style="position:absolute;left:7482;top:3814;width:3418;height:550" coordorigin="7482,3814" coordsize="3418,550">
              <v:shape style="position:absolute;left:7482;top:3814;width:3418;height:550" coordorigin="7482,3814" coordsize="3418,550" path="m7482,3814l7482,4363,10900,4363,7482,3814xe" filled="true" fillcolor="#cccccc" stroked="false">
                <v:path arrowok="t"/>
                <v:fill type="solid"/>
              </v:shape>
              <v:shape style="position:absolute;left:7482;top:3814;width:3418;height:550" coordorigin="7482,3814" coordsize="3418,550" path="m10900,3814l7482,3814,10900,4363,10900,3814xe" filled="true" fillcolor="#cccccc" stroked="false">
                <v:path arrowok="t"/>
                <v:fill type="solid"/>
              </v:shape>
            </v:group>
            <v:group style="position:absolute;left:7482;top:3814;width:3418;height:550" coordorigin="7482,3814" coordsize="3418,550">
              <v:shape style="position:absolute;left:7482;top:3814;width:3418;height:550" coordorigin="7482,3814" coordsize="3418,550" path="m7482,4363l10900,4363,7482,3814,7482,4363xe" filled="false" stroked="true" strokeweight="0pt" strokecolor="#cccccc">
                <v:path arrowok="t"/>
              </v:shape>
            </v:group>
            <v:group style="position:absolute;left:7482;top:3814;width:3418;height:550" coordorigin="7482,3814" coordsize="3418,550">
              <v:shape style="position:absolute;left:7482;top:3814;width:3418;height:550" coordorigin="7482,3814" coordsize="3418,550" path="m10900,4363l7482,3814,10900,3814,10900,4363xe" filled="false" stroked="true" strokeweight="0pt" strokecolor="#cccccc">
                <v:path arrowok="t"/>
              </v:shape>
            </v:group>
            <v:group style="position:absolute;left:8306;top:2558;width:1575;height:1253" coordorigin="8306,2558" coordsize="1575,1253">
              <v:shape style="position:absolute;left:8306;top:2558;width:1575;height:1253" coordorigin="8306,2558" coordsize="1575,1253" path="m8306,2558l8310,3811,9880,3811,8306,2558xe" filled="true" fillcolor="#aabf6a" stroked="false">
                <v:path arrowok="t"/>
                <v:fill type="solid"/>
              </v:shape>
              <v:shape style="position:absolute;left:8306;top:2558;width:1575;height:1253" coordorigin="8306,2558" coordsize="1575,1253" path="m9880,2558l8306,2558,9880,3811,9880,2558xe" filled="true" fillcolor="#aabf6a" stroked="false">
                <v:path arrowok="t"/>
                <v:fill type="solid"/>
              </v:shape>
            </v:group>
            <v:group style="position:absolute;left:8306;top:2558;width:1575;height:1253" coordorigin="8306,2558" coordsize="1575,1253">
              <v:shape style="position:absolute;left:8306;top:2558;width:1575;height:1253" coordorigin="8306,2558" coordsize="1575,1253" path="m8310,3811l9880,3811,8306,2558,8310,3811xe" filled="false" stroked="true" strokeweight="0pt" strokecolor="#aabf6a">
                <v:path arrowok="t"/>
              </v:shape>
            </v:group>
            <v:group style="position:absolute;left:8306;top:2558;width:1575;height:1253" coordorigin="8306,2558" coordsize="1575,1253">
              <v:shape style="position:absolute;left:8306;top:2558;width:1575;height:1253" coordorigin="8306,2558" coordsize="1575,1253" path="m9880,3811l8306,2558,9880,2558,9880,3811xe" filled="false" stroked="true" strokeweight="0pt" strokecolor="#aabf6a">
                <v:path arrowok="t"/>
              </v:shape>
            </v:group>
            <v:group style="position:absolute;left:5447;top:4264;width:2043;height:2" coordorigin="5447,4264" coordsize="2043,2">
              <v:shape style="position:absolute;left:5447;top:4264;width:2043;height:2" coordorigin="5447,4264" coordsize="2043,0" path="m5447,4264l7490,4264e" filled="false" stroked="true" strokeweight=".46pt" strokecolor="#c0a0de">
                <v:path arrowok="t"/>
              </v:shape>
            </v:group>
            <v:group style="position:absolute;left:7490;top:4264;width:2;height:2" coordorigin="7490,4264" coordsize="2,2">
              <v:shape style="position:absolute;left:7490;top:4264;width:2;height:2" coordorigin="7490,4264" coordsize="0,0" path="m7490,4264l7490,4264e" filled="false" stroked="true" strokeweight=".36pt" strokecolor="#c0a0de">
                <v:path arrowok="t"/>
              </v:shape>
            </v:group>
            <v:group style="position:absolute;left:5447;top:2558;width:2043;height:1702" coordorigin="5447,2558" coordsize="2043,1702">
              <v:shape style="position:absolute;left:5447;top:2558;width:2043;height:1702" coordorigin="5447,2558" coordsize="2043,1702" path="m5447,2558l5447,4260,7490,4260,5447,2558xe" filled="true" fillcolor="#c0a0de" stroked="false">
                <v:path arrowok="t"/>
                <v:fill type="solid"/>
              </v:shape>
              <v:shape style="position:absolute;left:5447;top:2558;width:2043;height:1702" coordorigin="5447,2558" coordsize="2043,1702" path="m7490,2558l5447,2558,7490,4260,7490,2558xe" filled="true" fillcolor="#c0a0de" stroked="false">
                <v:path arrowok="t"/>
                <v:fill type="solid"/>
              </v:shape>
            </v:group>
            <v:group style="position:absolute;left:5447;top:2558;width:2043;height:1702" coordorigin="5447,2558" coordsize="2043,1702">
              <v:shape style="position:absolute;left:5447;top:2558;width:2043;height:1702" coordorigin="5447,2558" coordsize="2043,1702" path="m5447,4260l7490,4260,5447,2558,5447,4260xe" filled="false" stroked="true" strokeweight="0pt" strokecolor="#c0a0de">
                <v:path arrowok="t"/>
              </v:shape>
            </v:group>
            <v:group style="position:absolute;left:5447;top:2558;width:2043;height:1702" coordorigin="5447,2558" coordsize="2043,1702">
              <v:shape style="position:absolute;left:5447;top:2558;width:2043;height:1702" coordorigin="5447,2558" coordsize="2043,1702" path="m7490,4260l5447,2558,7490,2558,7490,4260xe" filled="false" stroked="true" strokeweight="0pt" strokecolor="#c0a0de">
                <v:path arrowok="t"/>
              </v:shape>
            </v:group>
            <v:group style="position:absolute;left:5447;top:4260;width:2036;height:8" coordorigin="5447,4260" coordsize="2036,8">
              <v:shape style="position:absolute;left:5447;top:4260;width:2036;height:8" coordorigin="5447,4260" coordsize="2036,8" path="m5447,4267l7482,4267,5447,4260,5447,4267xe" filled="false" stroked="true" strokeweight="0pt" strokecolor="#c0a0de">
                <v:path arrowok="t"/>
              </v:shape>
            </v:group>
            <v:group style="position:absolute;left:5447;top:4260;width:2036;height:8" coordorigin="5447,4260" coordsize="2036,8">
              <v:shape style="position:absolute;left:5447;top:4260;width:2036;height:8" coordorigin="5447,4260" coordsize="2036,8" path="m7482,4267l5447,4260,7482,4260,7482,4267xe" filled="false" stroked="true" strokeweight="0pt" strokecolor="#c0a0de">
                <v:path arrowok="t"/>
              </v:shape>
            </v:group>
            <v:group style="position:absolute;left:5447;top:4267;width:2043;height:540" coordorigin="5447,4267" coordsize="2043,540">
              <v:shape style="position:absolute;left:5447;top:4267;width:2043;height:540" coordorigin="5447,4267" coordsize="2043,540" path="m5447,4267l5447,4807,7490,4807,5447,4267xe" filled="true" fillcolor="#c0a0de" stroked="false">
                <v:path arrowok="t"/>
                <v:fill type="solid"/>
              </v:shape>
              <v:shape style="position:absolute;left:5447;top:4267;width:2043;height:540" coordorigin="5447,4267" coordsize="2043,540" path="m7490,4267l5447,4267,7490,4807,7490,4267xe" filled="true" fillcolor="#c0a0de" stroked="false">
                <v:path arrowok="t"/>
                <v:fill type="solid"/>
              </v:shape>
            </v:group>
            <v:group style="position:absolute;left:5447;top:4267;width:2043;height:540" coordorigin="5447,4267" coordsize="2043,540">
              <v:shape style="position:absolute;left:5447;top:4267;width:2043;height:540" coordorigin="5447,4267" coordsize="2043,540" path="m5447,4807l7490,4807,5447,4267,5447,4807xe" filled="false" stroked="true" strokeweight="0pt" strokecolor="#c0a0de">
                <v:path arrowok="t"/>
              </v:shape>
            </v:group>
            <v:group style="position:absolute;left:5447;top:4267;width:2043;height:540" coordorigin="5447,4267" coordsize="2043,540">
              <v:shape style="position:absolute;left:5447;top:4267;width:2043;height:540" coordorigin="5447,4267" coordsize="2043,540" path="m7490,4807l5447,4267,7490,4267,7490,4807xe" filled="false" stroked="true" strokeweight="0pt" strokecolor="#c0a0de">
                <v:path arrowok="t"/>
              </v:shape>
            </v:group>
            <v:group style="position:absolute;left:5447;top:4807;width:2043;height:881" coordorigin="5447,4807" coordsize="2043,881">
              <v:shape style="position:absolute;left:5447;top:4807;width:2043;height:881" coordorigin="5447,4807" coordsize="2043,881" path="m5447,4807l5447,5688,7490,5676,5447,4807xe" filled="true" fillcolor="#c0a0de" stroked="false">
                <v:path arrowok="t"/>
                <v:fill type="solid"/>
              </v:shape>
            </v:group>
            <v:group style="position:absolute;left:5447;top:4807;width:2043;height:869" coordorigin="5447,4807" coordsize="2043,869">
              <v:shape style="position:absolute;left:5447;top:4807;width:2043;height:869" coordorigin="5447,4807" coordsize="2043,869" path="m5447,4807l5447,5676,7490,5676,5447,4807xe" filled="false" stroked="true" strokeweight="0pt" strokecolor="#c0a0de">
                <v:path arrowok="t"/>
              </v:shape>
            </v:group>
            <v:group style="position:absolute;left:5447;top:5676;width:2043;height:12" coordorigin="5447,5676" coordsize="2043,12">
              <v:shape style="position:absolute;left:5447;top:5676;width:2043;height:12" coordorigin="5447,5676" coordsize="2043,12" path="m5447,5676l7490,5676,5447,5688,5447,5676xe" filled="false" stroked="true" strokeweight="0pt" strokecolor="#c0a0de">
                <v:path arrowok="t"/>
              </v:shape>
            </v:group>
            <v:group style="position:absolute;left:5447;top:4807;width:2043;height:869" coordorigin="5447,4807" coordsize="2043,869">
              <v:shape style="position:absolute;left:5447;top:4807;width:2043;height:869" coordorigin="5447,4807" coordsize="2043,869" path="m7490,4807l5447,4807,7490,5676,7490,4807xe" filled="true" fillcolor="#c0a0de" stroked="false">
                <v:path arrowok="t"/>
                <v:fill type="solid"/>
              </v:shape>
            </v:group>
            <v:group style="position:absolute;left:5447;top:4807;width:2043;height:869" coordorigin="5447,4807" coordsize="2043,869">
              <v:shape style="position:absolute;left:5447;top:4807;width:2043;height:869" coordorigin="5447,4807" coordsize="2043,869" path="m5447,4807l7490,4807,7490,5676,5447,4807xe" filled="false" stroked="true" strokeweight="0pt" strokecolor="#c0a0de">
                <v:path arrowok="t"/>
              </v:shape>
            </v:group>
            <v:group style="position:absolute;left:4182;top:2424;width:420;height:118" coordorigin="4182,2424" coordsize="420,118">
              <v:shape style="position:absolute;left:4182;top:2424;width:420;height:118" coordorigin="4182,2424" coordsize="420,118" path="m4182,2424l4182,2542,4602,2542,4182,2424xe" filled="true" fillcolor="#a9764a" stroked="false">
                <v:path arrowok="t"/>
                <v:fill type="solid"/>
              </v:shape>
              <v:shape style="position:absolute;left:4182;top:2424;width:420;height:118" coordorigin="4182,2424" coordsize="420,118" path="m4602,2424l4182,2424,4602,2542,4602,2424xe" filled="true" fillcolor="#a9764a" stroked="false">
                <v:path arrowok="t"/>
                <v:fill type="solid"/>
              </v:shape>
            </v:group>
            <v:group style="position:absolute;left:4182;top:2424;width:420;height:118" coordorigin="4182,2424" coordsize="420,118">
              <v:shape style="position:absolute;left:4182;top:2424;width:420;height:118" coordorigin="4182,2424" coordsize="420,118" path="m4182,2542l4602,2542,4182,2424,4182,2542xe" filled="false" stroked="true" strokeweight="0pt" strokecolor="#a9764a">
                <v:path arrowok="t"/>
              </v:shape>
            </v:group>
            <v:group style="position:absolute;left:4182;top:2424;width:420;height:118" coordorigin="4182,2424" coordsize="420,118">
              <v:shape style="position:absolute;left:4182;top:2424;width:420;height:118" coordorigin="4182,2424" coordsize="420,118" path="m4602,2542l4182,2424,4602,2424,4602,2542xe" filled="false" stroked="true" strokeweight="0pt" strokecolor="#a9764a">
                <v:path arrowok="t"/>
              </v:shape>
            </v:group>
            <v:group style="position:absolute;left:4182;top:2542;width:1131;height:2247" coordorigin="4182,2542" coordsize="1131,2247">
              <v:shape style="position:absolute;left:4182;top:2542;width:1131;height:2247" coordorigin="4182,2542" coordsize="1131,2247" path="m4182,2542l4182,4788,5313,4788,4182,2542xe" filled="true" fillcolor="#a9764a" stroked="false">
                <v:path arrowok="t"/>
                <v:fill type="solid"/>
              </v:shape>
              <v:shape style="position:absolute;left:4182;top:2542;width:1131;height:2247" coordorigin="4182,2542" coordsize="1131,2247" path="m5313,2542l4182,2542,5313,4788,5313,2542xe" filled="true" fillcolor="#a9764a" stroked="false">
                <v:path arrowok="t"/>
                <v:fill type="solid"/>
              </v:shape>
            </v:group>
            <v:group style="position:absolute;left:4182;top:4788;width:1131;height:2" coordorigin="4182,4788" coordsize="1131,2">
              <v:shape style="position:absolute;left:4182;top:4788;width:1131;height:2" coordorigin="4182,4788" coordsize="1131,0" path="m4182,4788l5313,4788e" filled="false" stroked="true" strokeweight="0pt" strokecolor="#a9764a">
                <v:path arrowok="t"/>
              </v:shape>
            </v:group>
            <v:group style="position:absolute;left:4182;top:2542;width:1131;height:2247" coordorigin="4182,2542" coordsize="1131,2247">
              <v:shape style="position:absolute;left:4182;top:2542;width:1131;height:2247" coordorigin="4182,2542" coordsize="1131,2247" path="m4182,4788l5313,4788,4182,2542,4182,4788xe" filled="false" stroked="true" strokeweight="0pt" strokecolor="#a9764a">
                <v:path arrowok="t"/>
              </v:shape>
            </v:group>
            <v:group style="position:absolute;left:4182;top:2542;width:1131;height:2247" coordorigin="4182,2542" coordsize="1131,2247">
              <v:shape style="position:absolute;left:4182;top:2542;width:1131;height:2247" coordorigin="4182,2542" coordsize="1131,2247" path="m5313,4788l4182,2542,5313,2542,5313,4788xe" filled="false" stroked="true" strokeweight="0pt" strokecolor="#a9764a">
                <v:path arrowok="t"/>
              </v:shape>
            </v:group>
            <v:group style="position:absolute;left:4182;top:4788;width:1131;height:905" coordorigin="4182,4788" coordsize="1131,905">
              <v:shape style="position:absolute;left:4182;top:4788;width:1131;height:905" coordorigin="4182,4788" coordsize="1131,905" path="m4182,4788l4182,5693,5313,5693,4182,4788xe" filled="true" fillcolor="#a9764a" stroked="false">
                <v:path arrowok="t"/>
                <v:fill type="solid"/>
              </v:shape>
              <v:shape style="position:absolute;left:4182;top:4788;width:1131;height:905" coordorigin="4182,4788" coordsize="1131,905" path="m5313,4788l4182,4788,5313,5693,5313,4788xe" filled="true" fillcolor="#a9764a" stroked="false">
                <v:path arrowok="t"/>
                <v:fill type="solid"/>
              </v:shape>
            </v:group>
            <v:group style="position:absolute;left:4182;top:4788;width:1131;height:905" coordorigin="4182,4788" coordsize="1131,905">
              <v:shape style="position:absolute;left:4182;top:4788;width:1131;height:905" coordorigin="4182,4788" coordsize="1131,905" path="m4182,5693l5313,5693,4182,4788,4182,5693xe" filled="false" stroked="true" strokeweight="0pt" strokecolor="#a9764a">
                <v:path arrowok="t"/>
              </v:shape>
            </v:group>
            <v:group style="position:absolute;left:4182;top:4788;width:1131;height:905" coordorigin="4182,4788" coordsize="1131,905">
              <v:shape style="position:absolute;left:4182;top:4788;width:1131;height:905" coordorigin="4182,4788" coordsize="1131,905" path="m5313,5693l4182,4788,5313,4788,5313,5693xe" filled="false" stroked="true" strokeweight="0pt" strokecolor="#a9764a">
                <v:path arrowok="t"/>
              </v:shape>
            </v:group>
            <v:group style="position:absolute;left:4182;top:5693;width:420;height:118" coordorigin="4182,5693" coordsize="420,118">
              <v:shape style="position:absolute;left:4182;top:5693;width:420;height:118" coordorigin="4182,5693" coordsize="420,118" path="m4182,5693l4182,5810,4602,5810,4182,5693xe" filled="true" fillcolor="#a9764a" stroked="false">
                <v:path arrowok="t"/>
                <v:fill type="solid"/>
              </v:shape>
              <v:shape style="position:absolute;left:4182;top:5693;width:420;height:118" coordorigin="4182,5693" coordsize="420,118" path="m4602,5693l4182,5693,4602,5810,4602,5693xe" filled="true" fillcolor="#a9764a" stroked="false">
                <v:path arrowok="t"/>
                <v:fill type="solid"/>
              </v:shape>
            </v:group>
            <v:group style="position:absolute;left:4182;top:5693;width:420;height:118" coordorigin="4182,5693" coordsize="420,118">
              <v:shape style="position:absolute;left:4182;top:5693;width:420;height:118" coordorigin="4182,5693" coordsize="420,118" path="m4182,5810l4602,5810,4182,5693,4182,5810xe" filled="false" stroked="true" strokeweight="0pt" strokecolor="#a9764a">
                <v:path arrowok="t"/>
              </v:shape>
            </v:group>
            <v:group style="position:absolute;left:4182;top:5693;width:420;height:118" coordorigin="4182,5693" coordsize="420,118">
              <v:shape style="position:absolute;left:4182;top:5693;width:420;height:118" coordorigin="4182,5693" coordsize="420,118" path="m4602,5810l4182,5693,4602,5693,4602,5810xe" filled="false" stroked="true" strokeweight="0pt" strokecolor="#a9764a">
                <v:path arrowok="t"/>
              </v:shape>
            </v:group>
            <v:group style="position:absolute;left:7530;top:4366;width:1604;height:485" coordorigin="7530,4366" coordsize="1604,485">
              <v:shape style="position:absolute;left:7530;top:4366;width:1604;height:485" coordorigin="7530,4366" coordsize="1604,485" path="m7530,4366l7530,4850,9134,4850,7530,4366xe" filled="true" fillcolor="#68b598" stroked="false">
                <v:path arrowok="t"/>
                <v:fill type="solid"/>
              </v:shape>
              <v:shape style="position:absolute;left:7530;top:4366;width:1604;height:485" coordorigin="7530,4366" coordsize="1604,485" path="m9134,4366l7530,4366,9134,4850,9134,4366xe" filled="true" fillcolor="#68b598" stroked="false">
                <v:path arrowok="t"/>
                <v:fill type="solid"/>
              </v:shape>
            </v:group>
            <v:group style="position:absolute;left:7530;top:4366;width:1604;height:485" coordorigin="7530,4366" coordsize="1604,485">
              <v:shape style="position:absolute;left:7530;top:4366;width:1604;height:485" coordorigin="7530,4366" coordsize="1604,485" path="m7530,4850l9134,4850,7530,4366,7530,4850xe" filled="false" stroked="true" strokeweight="0pt" strokecolor="#68b598">
                <v:path arrowok="t"/>
              </v:shape>
            </v:group>
            <v:group style="position:absolute;left:7530;top:4366;width:1604;height:485" coordorigin="7530,4366" coordsize="1604,485">
              <v:shape style="position:absolute;left:7530;top:4366;width:1604;height:485" coordorigin="7530,4366" coordsize="1604,485" path="m9134,4850l7530,4366,9134,4366,9134,4850xe" filled="false" stroked="true" strokeweight="0pt" strokecolor="#68b598">
                <v:path arrowok="t"/>
              </v:shape>
            </v:group>
            <v:group style="position:absolute;left:7530;top:4850;width:1604;height:826" coordorigin="7530,4850" coordsize="1604,826">
              <v:shape style="position:absolute;left:7530;top:4850;width:1604;height:826" coordorigin="7530,4850" coordsize="1604,826" path="m7530,4850l7530,5676,9134,5676,7530,4850xe" filled="true" fillcolor="#68b598" stroked="false">
                <v:path arrowok="t"/>
                <v:fill type="solid"/>
              </v:shape>
              <v:shape style="position:absolute;left:7530;top:4850;width:1604;height:826" coordorigin="7530,4850" coordsize="1604,826" path="m9134,4850l7530,4850,9134,5676,9134,4850xe" filled="true" fillcolor="#68b598" stroked="false">
                <v:path arrowok="t"/>
                <v:fill type="solid"/>
              </v:shape>
            </v:group>
            <v:group style="position:absolute;left:7530;top:4850;width:1604;height:826" coordorigin="7530,4850" coordsize="1604,826">
              <v:shape style="position:absolute;left:7530;top:4850;width:1604;height:826" coordorigin="7530,4850" coordsize="1604,826" path="m7530,5676l9134,5676,7530,4850,7530,5676xe" filled="false" stroked="true" strokeweight="0pt" strokecolor="#68b598">
                <v:path arrowok="t"/>
              </v:shape>
            </v:group>
            <v:group style="position:absolute;left:7530;top:4850;width:1604;height:826" coordorigin="7530,4850" coordsize="1604,826">
              <v:shape style="position:absolute;left:7530;top:4850;width:1604;height:826" coordorigin="7530,4850" coordsize="1604,826" path="m9134,5676l7530,4850,9134,4850,9134,5676xe" filled="false" stroked="true" strokeweight="0pt" strokecolor="#68b598">
                <v:path arrowok="t"/>
              </v:shape>
            </v:group>
            <v:group style="position:absolute;left:9177;top:4366;width:1724;height:1311" coordorigin="9177,4366" coordsize="1724,1311">
              <v:shape style="position:absolute;left:9177;top:4366;width:1724;height:1311" coordorigin="9177,4366" coordsize="1724,1311" path="m9177,4366l9177,5676,10900,5676,9177,4366xe" filled="true" fillcolor="#aabf6a" stroked="false">
                <v:path arrowok="t"/>
                <v:fill type="solid"/>
              </v:shape>
              <v:shape style="position:absolute;left:9177;top:4366;width:1724;height:1311" coordorigin="9177,4366" coordsize="1724,1311" path="m10900,4366l9177,4366,10900,5676,10900,4366xe" filled="true" fillcolor="#aabf6a" stroked="false">
                <v:path arrowok="t"/>
                <v:fill type="solid"/>
              </v:shape>
            </v:group>
            <v:group style="position:absolute;left:9177;top:4366;width:1724;height:1311" coordorigin="9177,4366" coordsize="1724,1311">
              <v:shape style="position:absolute;left:9177;top:4366;width:1724;height:1311" coordorigin="9177,4366" coordsize="1724,1311" path="m9177,5676l10900,5676,9177,4366,9177,5676xe" filled="false" stroked="true" strokeweight="0pt" strokecolor="#aabf6a">
                <v:path arrowok="t"/>
              </v:shape>
            </v:group>
            <v:group style="position:absolute;left:9177;top:4366;width:1724;height:1311" coordorigin="9177,4366" coordsize="1724,1311">
              <v:shape style="position:absolute;left:9177;top:4366;width:1724;height:1311" coordorigin="9177,4366" coordsize="1724,1311" path="m10900,5676l9177,4366,10900,4366,10900,5676xe" filled="false" stroked="true" strokeweight="0pt" strokecolor="#aabf6a">
                <v:path arrowok="t"/>
              </v:shape>
            </v:group>
            <v:group style="position:absolute;left:7530;top:2558;width:780;height:509" coordorigin="7530,2558" coordsize="780,509">
              <v:shape style="position:absolute;left:7530;top:2558;width:780;height:509" coordorigin="7530,2558" coordsize="780,509" path="m7530,2558l7530,3067,8310,3067,7530,2558xe" filled="true" fillcolor="#aabf6a" stroked="false">
                <v:path arrowok="t"/>
                <v:fill type="solid"/>
              </v:shape>
              <v:shape style="position:absolute;left:7530;top:2558;width:780;height:509" coordorigin="7530,2558" coordsize="780,509" path="m8306,2558l7530,2558,8310,3067,8306,2558xe" filled="true" fillcolor="#aabf6a" stroked="false">
                <v:path arrowok="t"/>
                <v:fill type="solid"/>
              </v:shape>
            </v:group>
            <v:group style="position:absolute;left:7530;top:2558;width:780;height:509" coordorigin="7530,2558" coordsize="780,509">
              <v:shape style="position:absolute;left:7530;top:2558;width:780;height:509" coordorigin="7530,2558" coordsize="780,509" path="m7530,3067l8310,3067,7530,2558,7530,3067xe" filled="false" stroked="true" strokeweight="0pt" strokecolor="#aabf6a">
                <v:path arrowok="t"/>
              </v:shape>
            </v:group>
            <v:group style="position:absolute;left:7530;top:2558;width:780;height:509" coordorigin="7530,2558" coordsize="780,509">
              <v:shape style="position:absolute;left:7530;top:2558;width:780;height:509" coordorigin="7530,2558" coordsize="780,509" path="m8310,3067l7530,2558,8306,2558,8310,3067xe" filled="false" stroked="true" strokeweight="0pt" strokecolor="#aabf6a">
                <v:path arrowok="t"/>
              </v:shape>
            </v:group>
            <v:group style="position:absolute;left:5498;top:2558;width:2;height:3118" coordorigin="5498,2558" coordsize="2,3118">
              <v:shape style="position:absolute;left:5498;top:2558;width:2;height:3118" coordorigin="5498,2558" coordsize="0,3118" path="m5498,5676l5498,2558e" filled="false" stroked="true" strokeweight=".48pt" strokecolor="#fdfdfd">
                <v:path arrowok="t"/>
              </v:shape>
            </v:group>
            <v:group style="position:absolute;left:5570;top:2558;width:2;height:3118" coordorigin="5570,2558" coordsize="2,3118">
              <v:shape style="position:absolute;left:5570;top:2558;width:2;height:3118" coordorigin="5570,2558" coordsize="0,3118" path="m5570,5676l5570,2558e" filled="false" stroked="true" strokeweight=".48pt" strokecolor="#fdfdfd">
                <v:path arrowok="t"/>
              </v:shape>
            </v:group>
            <v:group style="position:absolute;left:5642;top:2558;width:2;height:3118" coordorigin="5642,2558" coordsize="2,3118">
              <v:shape style="position:absolute;left:5642;top:2558;width:2;height:3118" coordorigin="5642,2558" coordsize="0,3118" path="m5642,5676l5642,2558e" filled="false" stroked="true" strokeweight=".48pt" strokecolor="#fdfdfd">
                <v:path arrowok="t"/>
              </v:shape>
            </v:group>
            <v:group style="position:absolute;left:5714;top:3432;width:2;height:1973" coordorigin="5714,3432" coordsize="2,1973">
              <v:shape style="position:absolute;left:5714;top:3432;width:2;height:1973" coordorigin="5714,3432" coordsize="0,1973" path="m5714,5405l5714,3432e" filled="false" stroked="true" strokeweight=".48pt" strokecolor="#fdfdfd">
                <v:path arrowok="t"/>
              </v:shape>
            </v:group>
            <v:group style="position:absolute;left:5714;top:2558;width:2;height:495" coordorigin="5714,2558" coordsize="2,495">
              <v:shape style="position:absolute;left:5714;top:2558;width:2;height:495" coordorigin="5714,2558" coordsize="0,495" path="m5714,3053l5714,2558e" filled="false" stroked="true" strokeweight=".48pt" strokecolor="#fdfdfd">
                <v:path arrowok="t"/>
              </v:shape>
            </v:group>
            <v:group style="position:absolute;left:5786;top:3432;width:2;height:1973" coordorigin="5786,3432" coordsize="2,1973">
              <v:shape style="position:absolute;left:5786;top:3432;width:2;height:1973" coordorigin="5786,3432" coordsize="0,1973" path="m5786,5405l5786,3432e" filled="false" stroked="true" strokeweight=".48pt" strokecolor="#fdfdfd">
                <v:path arrowok="t"/>
              </v:shape>
            </v:group>
            <v:group style="position:absolute;left:5786;top:2558;width:2;height:495" coordorigin="5786,2558" coordsize="2,495">
              <v:shape style="position:absolute;left:5786;top:2558;width:2;height:495" coordorigin="5786,2558" coordsize="0,495" path="m5786,3053l5786,2558e" filled="false" stroked="true" strokeweight=".48pt" strokecolor="#fdfdfd">
                <v:path arrowok="t"/>
              </v:shape>
            </v:group>
            <v:group style="position:absolute;left:5858;top:3432;width:2;height:1973" coordorigin="5858,3432" coordsize="2,1973">
              <v:shape style="position:absolute;left:5858;top:3432;width:2;height:1973" coordorigin="5858,3432" coordsize="0,1973" path="m5858,5405l5858,3432e" filled="false" stroked="true" strokeweight=".48pt" strokecolor="#fdfdfd">
                <v:path arrowok="t"/>
              </v:shape>
            </v:group>
            <v:group style="position:absolute;left:5858;top:2558;width:2;height:495" coordorigin="5858,2558" coordsize="2,495">
              <v:shape style="position:absolute;left:5858;top:2558;width:2;height:495" coordorigin="5858,2558" coordsize="0,495" path="m5858,3053l5858,2558e" filled="false" stroked="true" strokeweight=".48pt" strokecolor="#fdfdfd">
                <v:path arrowok="t"/>
              </v:shape>
            </v:group>
            <v:group style="position:absolute;left:5930;top:3432;width:2;height:1973" coordorigin="5930,3432" coordsize="2,1973">
              <v:shape style="position:absolute;left:5930;top:3432;width:2;height:1973" coordorigin="5930,3432" coordsize="0,1973" path="m5930,5405l5930,3432e" filled="false" stroked="true" strokeweight=".48pt" strokecolor="#fdfdfd">
                <v:path arrowok="t"/>
              </v:shape>
            </v:group>
            <v:group style="position:absolute;left:5930;top:2558;width:2;height:495" coordorigin="5930,2558" coordsize="2,495">
              <v:shape style="position:absolute;left:5930;top:2558;width:2;height:495" coordorigin="5930,2558" coordsize="0,495" path="m5930,3053l5930,2558e" filled="false" stroked="true" strokeweight=".48pt" strokecolor="#fdfdfd">
                <v:path arrowok="t"/>
              </v:shape>
            </v:group>
            <v:group style="position:absolute;left:6002;top:5110;width:2;height:296" coordorigin="6002,5110" coordsize="2,296">
              <v:shape style="position:absolute;left:6002;top:5110;width:2;height:296" coordorigin="6002,5110" coordsize="0,296" path="m6002,5405l6002,5110e" filled="false" stroked="true" strokeweight=".48pt" strokecolor="#fdfdfd">
                <v:path arrowok="t"/>
              </v:shape>
            </v:group>
            <v:group style="position:absolute;left:6002;top:2558;width:2;height:495" coordorigin="6002,2558" coordsize="2,495">
              <v:shape style="position:absolute;left:6002;top:2558;width:2;height:495" coordorigin="6002,2558" coordsize="0,495" path="m6002,3053l6002,2558e" filled="false" stroked="true" strokeweight=".48pt" strokecolor="#fdfdfd">
                <v:path arrowok="t"/>
              </v:shape>
            </v:group>
            <v:group style="position:absolute;left:6002;top:3432;width:2;height:1397" coordorigin="6002,3432" coordsize="2,1397">
              <v:shape style="position:absolute;left:6002;top:3432;width:2;height:1397" coordorigin="6002,3432" coordsize="0,1397" path="m6002,4829l6002,3432e" filled="false" stroked="true" strokeweight=".48pt" strokecolor="#fdfdfd">
                <v:path arrowok="t"/>
              </v:shape>
            </v:group>
            <v:group style="position:absolute;left:6074;top:5110;width:2;height:296" coordorigin="6074,5110" coordsize="2,296">
              <v:shape style="position:absolute;left:6074;top:5110;width:2;height:296" coordorigin="6074,5110" coordsize="0,296" path="m6074,5405l6074,5110e" filled="false" stroked="true" strokeweight=".48pt" strokecolor="#fdfdfd">
                <v:path arrowok="t"/>
              </v:shape>
            </v:group>
            <v:group style="position:absolute;left:6074;top:2558;width:2;height:82" coordorigin="6074,2558" coordsize="2,82">
              <v:shape style="position:absolute;left:6074;top:2558;width:2;height:82" coordorigin="6074,2558" coordsize="0,82" path="m6074,2640l6074,2558e" filled="false" stroked="true" strokeweight=".48pt" strokecolor="#fdfdfd">
                <v:path arrowok="t"/>
              </v:shape>
            </v:group>
            <v:group style="position:absolute;left:6074;top:2978;width:2;height:1851" coordorigin="6074,2978" coordsize="2,1851">
              <v:shape style="position:absolute;left:6074;top:2978;width:2;height:1851" coordorigin="6074,2978" coordsize="0,1851" path="m6074,4829l6074,2978e" filled="false" stroked="true" strokeweight=".48pt" strokecolor="#fdfdfd">
                <v:path arrowok="t"/>
              </v:shape>
            </v:group>
            <v:group style="position:absolute;left:6146;top:5110;width:2;height:296" coordorigin="6146,5110" coordsize="2,296">
              <v:shape style="position:absolute;left:6146;top:5110;width:2;height:296" coordorigin="6146,5110" coordsize="0,296" path="m6146,5405l6146,5110e" filled="false" stroked="true" strokeweight=".48pt" strokecolor="#fdfdfd">
                <v:path arrowok="t"/>
              </v:shape>
            </v:group>
            <v:group style="position:absolute;left:6146;top:2558;width:2;height:82" coordorigin="6146,2558" coordsize="2,82">
              <v:shape style="position:absolute;left:6146;top:2558;width:2;height:82" coordorigin="6146,2558" coordsize="0,82" path="m6146,2640l6146,2558e" filled="false" stroked="true" strokeweight=".48pt" strokecolor="#fdfdfd">
                <v:path arrowok="t"/>
              </v:shape>
            </v:group>
            <v:group style="position:absolute;left:6146;top:2978;width:2;height:1851" coordorigin="6146,2978" coordsize="2,1851">
              <v:shape style="position:absolute;left:6146;top:2978;width:2;height:1851" coordorigin="6146,2978" coordsize="0,1851" path="m6146,4829l6146,2978e" filled="false" stroked="true" strokeweight=".48pt" strokecolor="#fdfdfd">
                <v:path arrowok="t"/>
              </v:shape>
            </v:group>
            <v:group style="position:absolute;left:6218;top:5110;width:2;height:296" coordorigin="6218,5110" coordsize="2,296">
              <v:shape style="position:absolute;left:6218;top:5110;width:2;height:296" coordorigin="6218,5110" coordsize="0,296" path="m6218,5405l6218,5110e" filled="false" stroked="true" strokeweight=".48pt" strokecolor="#fdfdfd">
                <v:path arrowok="t"/>
              </v:shape>
            </v:group>
            <v:group style="position:absolute;left:6218;top:2558;width:2;height:82" coordorigin="6218,2558" coordsize="2,82">
              <v:shape style="position:absolute;left:6218;top:2558;width:2;height:82" coordorigin="6218,2558" coordsize="0,82" path="m6218,2640l6218,2558e" filled="false" stroked="true" strokeweight=".48pt" strokecolor="#fdfdfd">
                <v:path arrowok="t"/>
              </v:shape>
            </v:group>
            <v:group style="position:absolute;left:6218;top:3830;width:2;height:999" coordorigin="6218,3830" coordsize="2,999">
              <v:shape style="position:absolute;left:6218;top:3830;width:2;height:999" coordorigin="6218,3830" coordsize="0,999" path="m6218,4829l6218,3830e" filled="false" stroked="true" strokeweight=".48pt" strokecolor="#fdfdfd">
                <v:path arrowok="t"/>
              </v:shape>
            </v:group>
            <v:group style="position:absolute;left:6218;top:2978;width:2;height:514" coordorigin="6218,2978" coordsize="2,514">
              <v:shape style="position:absolute;left:6218;top:2978;width:2;height:514" coordorigin="6218,2978" coordsize="0,514" path="m6218,3492l6218,2978e" filled="false" stroked="true" strokeweight=".48pt" strokecolor="#fdfdfd">
                <v:path arrowok="t"/>
              </v:shape>
            </v:group>
            <v:group style="position:absolute;left:6290;top:5110;width:2;height:296" coordorigin="6290,5110" coordsize="2,296">
              <v:shape style="position:absolute;left:6290;top:5110;width:2;height:296" coordorigin="6290,5110" coordsize="0,296" path="m6290,5405l6290,5110e" filled="false" stroked="true" strokeweight=".48pt" strokecolor="#fdfdfd">
                <v:path arrowok="t"/>
              </v:shape>
            </v:group>
            <v:group style="position:absolute;left:6290;top:2558;width:2;height:82" coordorigin="6290,2558" coordsize="2,82">
              <v:shape style="position:absolute;left:6290;top:2558;width:2;height:82" coordorigin="6290,2558" coordsize="0,82" path="m6290,2640l6290,2558e" filled="false" stroked="true" strokeweight=".48pt" strokecolor="#fdfdfd">
                <v:path arrowok="t"/>
              </v:shape>
            </v:group>
            <v:group style="position:absolute;left:6290;top:3830;width:2;height:999" coordorigin="6290,3830" coordsize="2,999">
              <v:shape style="position:absolute;left:6290;top:3830;width:2;height:999" coordorigin="6290,3830" coordsize="0,999" path="m6290,4829l6290,3830e" filled="false" stroked="true" strokeweight=".48pt" strokecolor="#fdfdfd">
                <v:path arrowok="t"/>
              </v:shape>
            </v:group>
            <v:group style="position:absolute;left:6290;top:2978;width:2;height:84" coordorigin="6290,2978" coordsize="2,84">
              <v:shape style="position:absolute;left:6290;top:2978;width:2;height:84" coordorigin="6290,2978" coordsize="0,84" path="m6290,3062l6290,2978e" filled="false" stroked="true" strokeweight=".48pt" strokecolor="#fdfdfd">
                <v:path arrowok="t"/>
              </v:shape>
            </v:group>
            <v:group style="position:absolute;left:6290;top:3401;width:2;height:92" coordorigin="6290,3401" coordsize="2,92">
              <v:shape style="position:absolute;left:6290;top:3401;width:2;height:92" coordorigin="6290,3401" coordsize="0,92" path="m6290,3492l6290,3401e" filled="false" stroked="true" strokeweight=".48pt" strokecolor="#fdfdfd">
                <v:path arrowok="t"/>
              </v:shape>
            </v:group>
            <v:group style="position:absolute;left:6362;top:5110;width:2;height:296" coordorigin="6362,5110" coordsize="2,296">
              <v:shape style="position:absolute;left:6362;top:5110;width:2;height:296" coordorigin="6362,5110" coordsize="0,296" path="m6362,5405l6362,5110e" filled="false" stroked="true" strokeweight=".48pt" strokecolor="#fdfdfd">
                <v:path arrowok="t"/>
              </v:shape>
            </v:group>
            <v:group style="position:absolute;left:6362;top:2558;width:2;height:82" coordorigin="6362,2558" coordsize="2,82">
              <v:shape style="position:absolute;left:6362;top:2558;width:2;height:82" coordorigin="6362,2558" coordsize="0,82" path="m6362,2640l6362,2558e" filled="false" stroked="true" strokeweight=".48pt" strokecolor="#fdfdfd">
                <v:path arrowok="t"/>
              </v:shape>
            </v:group>
            <v:group style="position:absolute;left:6362;top:3830;width:2;height:999" coordorigin="6362,3830" coordsize="2,999">
              <v:shape style="position:absolute;left:6362;top:3830;width:2;height:999" coordorigin="6362,3830" coordsize="0,999" path="m6362,4829l6362,3830e" filled="false" stroked="true" strokeweight=".48pt" strokecolor="#fdfdfd">
                <v:path arrowok="t"/>
              </v:shape>
            </v:group>
            <v:group style="position:absolute;left:6362;top:2978;width:2;height:84" coordorigin="6362,2978" coordsize="2,84">
              <v:shape style="position:absolute;left:6362;top:2978;width:2;height:84" coordorigin="6362,2978" coordsize="0,84" path="m6362,3062l6362,2978e" filled="false" stroked="true" strokeweight=".48pt" strokecolor="#fdfdfd">
                <v:path arrowok="t"/>
              </v:shape>
            </v:group>
            <v:group style="position:absolute;left:6362;top:3401;width:2;height:92" coordorigin="6362,3401" coordsize="2,92">
              <v:shape style="position:absolute;left:6362;top:3401;width:2;height:92" coordorigin="6362,3401" coordsize="0,92" path="m6362,3492l6362,3401e" filled="false" stroked="true" strokeweight=".48pt" strokecolor="#fdfdfd">
                <v:path arrowok="t"/>
              </v:shape>
            </v:group>
            <v:group style="position:absolute;left:6431;top:3830;width:2;height:1575" coordorigin="6431,3830" coordsize="2,1575">
              <v:shape style="position:absolute;left:6431;top:3830;width:2;height:1575" coordorigin="6431,3830" coordsize="0,1575" path="m6431,5405l6431,3830e" filled="false" stroked="true" strokeweight=".48pt" strokecolor="#fdfdfd">
                <v:path arrowok="t"/>
              </v:shape>
            </v:group>
            <v:group style="position:absolute;left:6431;top:2558;width:2;height:82" coordorigin="6431,2558" coordsize="2,82">
              <v:shape style="position:absolute;left:6431;top:2558;width:2;height:82" coordorigin="6431,2558" coordsize="0,82" path="m6431,2640l6431,2558e" filled="false" stroked="true" strokeweight=".48pt" strokecolor="#fdfdfd">
                <v:path arrowok="t"/>
              </v:shape>
            </v:group>
            <v:group style="position:absolute;left:6431;top:3401;width:2;height:92" coordorigin="6431,3401" coordsize="2,92">
              <v:shape style="position:absolute;left:6431;top:3401;width:2;height:92" coordorigin="6431,3401" coordsize="0,92" path="m6431,3492l6431,3401e" filled="false" stroked="true" strokeweight=".48pt" strokecolor="#fdfdfd">
                <v:path arrowok="t"/>
              </v:shape>
            </v:group>
            <v:group style="position:absolute;left:6431;top:2978;width:2;height:84" coordorigin="6431,2978" coordsize="2,84">
              <v:shape style="position:absolute;left:6431;top:2978;width:2;height:84" coordorigin="6431,2978" coordsize="0,84" path="m6431,3062l6431,2978e" filled="false" stroked="true" strokeweight=".48pt" strokecolor="#fdfdfd">
                <v:path arrowok="t"/>
              </v:shape>
            </v:group>
            <v:group style="position:absolute;left:6503;top:3830;width:2;height:1575" coordorigin="6503,3830" coordsize="2,1575">
              <v:shape style="position:absolute;left:6503;top:3830;width:2;height:1575" coordorigin="6503,3830" coordsize="0,1575" path="m6503,5405l6503,3830e" filled="false" stroked="true" strokeweight=".48pt" strokecolor="#fdfdfd">
                <v:path arrowok="t"/>
              </v:shape>
            </v:group>
            <v:group style="position:absolute;left:6503;top:2558;width:2;height:82" coordorigin="6503,2558" coordsize="2,82">
              <v:shape style="position:absolute;left:6503;top:2558;width:2;height:82" coordorigin="6503,2558" coordsize="0,82" path="m6503,2640l6503,2558e" filled="false" stroked="true" strokeweight=".48pt" strokecolor="#fdfdfd">
                <v:path arrowok="t"/>
              </v:shape>
            </v:group>
            <v:group style="position:absolute;left:6503;top:3401;width:2;height:92" coordorigin="6503,3401" coordsize="2,92">
              <v:shape style="position:absolute;left:6503;top:3401;width:2;height:92" coordorigin="6503,3401" coordsize="0,92" path="m6503,3492l6503,3401e" filled="false" stroked="true" strokeweight=".48pt" strokecolor="#fdfdfd">
                <v:path arrowok="t"/>
              </v:shape>
            </v:group>
            <v:group style="position:absolute;left:6503;top:2978;width:2;height:84" coordorigin="6503,2978" coordsize="2,84">
              <v:shape style="position:absolute;left:6503;top:2978;width:2;height:84" coordorigin="6503,2978" coordsize="0,84" path="m6503,3062l6503,2978e" filled="false" stroked="true" strokeweight=".48pt" strokecolor="#fdfdfd">
                <v:path arrowok="t"/>
              </v:shape>
            </v:group>
            <v:group style="position:absolute;left:6575;top:4951;width:2;height:454" coordorigin="6575,4951" coordsize="2,454">
              <v:shape style="position:absolute;left:6575;top:4951;width:2;height:454" coordorigin="6575,4951" coordsize="0,454" path="m6575,5405l6575,4951e" filled="false" stroked="true" strokeweight=".48pt" strokecolor="#fdfdfd">
                <v:path arrowok="t"/>
              </v:shape>
            </v:group>
            <v:group style="position:absolute;left:6575;top:2558;width:2;height:82" coordorigin="6575,2558" coordsize="2,82">
              <v:shape style="position:absolute;left:6575;top:2558;width:2;height:82" coordorigin="6575,2558" coordsize="0,82" path="m6575,2640l6575,2558e" filled="false" stroked="true" strokeweight=".48pt" strokecolor="#fdfdfd">
                <v:path arrowok="t"/>
              </v:shape>
            </v:group>
            <v:group style="position:absolute;left:6575;top:3830;width:2;height:624" coordorigin="6575,3830" coordsize="2,624">
              <v:shape style="position:absolute;left:6575;top:3830;width:2;height:624" coordorigin="6575,3830" coordsize="0,624" path="m6575,4454l6575,3830e" filled="false" stroked="true" strokeweight=".48pt" strokecolor="#fdfdfd">
                <v:path arrowok="t"/>
              </v:shape>
            </v:group>
            <v:group style="position:absolute;left:6575;top:2978;width:2;height:84" coordorigin="6575,2978" coordsize="2,84">
              <v:shape style="position:absolute;left:6575;top:2978;width:2;height:84" coordorigin="6575,2978" coordsize="0,84" path="m6575,3062l6575,2978e" filled="false" stroked="true" strokeweight=".48pt" strokecolor="#fdfdfd">
                <v:path arrowok="t"/>
              </v:shape>
            </v:group>
            <v:group style="position:absolute;left:6575;top:3401;width:2;height:92" coordorigin="6575,3401" coordsize="2,92">
              <v:shape style="position:absolute;left:6575;top:3401;width:2;height:92" coordorigin="6575,3401" coordsize="0,92" path="m6575,3492l6575,3401e" filled="false" stroked="true" strokeweight=".48pt" strokecolor="#fdfdfd">
                <v:path arrowok="t"/>
              </v:shape>
            </v:group>
            <v:group style="position:absolute;left:6647;top:4951;width:2;height:454" coordorigin="6647,4951" coordsize="2,454">
              <v:shape style="position:absolute;left:6647;top:4951;width:2;height:454" coordorigin="6647,4951" coordsize="0,454" path="m6647,5405l6647,4951e" filled="false" stroked="true" strokeweight=".48pt" strokecolor="#fdfdfd">
                <v:path arrowok="t"/>
              </v:shape>
            </v:group>
            <v:group style="position:absolute;left:6647;top:2558;width:2;height:82" coordorigin="6647,2558" coordsize="2,82">
              <v:shape style="position:absolute;left:6647;top:2558;width:2;height:82" coordorigin="6647,2558" coordsize="0,82" path="m6647,2640l6647,2558e" filled="false" stroked="true" strokeweight=".48pt" strokecolor="#fdfdfd">
                <v:path arrowok="t"/>
              </v:shape>
            </v:group>
            <v:group style="position:absolute;left:6647;top:2978;width:2;height:84" coordorigin="6647,2978" coordsize="2,84">
              <v:shape style="position:absolute;left:6647;top:2978;width:2;height:84" coordorigin="6647,2978" coordsize="0,84" path="m6647,3062l6647,2978e" filled="false" stroked="true" strokeweight=".48pt" strokecolor="#fdfdfd">
                <v:path arrowok="t"/>
              </v:shape>
            </v:group>
            <v:group style="position:absolute;left:6647;top:3830;width:2;height:605" coordorigin="6647,3830" coordsize="2,605">
              <v:shape style="position:absolute;left:6647;top:3830;width:2;height:605" coordorigin="6647,3830" coordsize="0,605" path="m6647,3830l6647,4435e" filled="false" stroked="true" strokeweight=".48pt" strokecolor="#fdfdfd">
                <v:path arrowok="t"/>
              </v:shape>
            </v:group>
            <v:group style="position:absolute;left:6647;top:3401;width:2;height:92" coordorigin="6647,3401" coordsize="2,92">
              <v:shape style="position:absolute;left:6647;top:3401;width:2;height:92" coordorigin="6647,3401" coordsize="0,92" path="m6647,3492l6647,3401e" filled="false" stroked="true" strokeweight=".48pt" strokecolor="#fdfdfd">
                <v:path arrowok="t"/>
              </v:shape>
            </v:group>
            <v:group style="position:absolute;left:6719;top:4951;width:2;height:454" coordorigin="6719,4951" coordsize="2,454">
              <v:shape style="position:absolute;left:6719;top:4951;width:2;height:454" coordorigin="6719,4951" coordsize="0,454" path="m6719,5405l6719,4951e" filled="false" stroked="true" strokeweight=".48pt" strokecolor="#fdfdfd">
                <v:path arrowok="t"/>
              </v:shape>
            </v:group>
            <v:group style="position:absolute;left:6719;top:2558;width:2;height:82" coordorigin="6719,2558" coordsize="2,82">
              <v:shape style="position:absolute;left:6719;top:2558;width:2;height:82" coordorigin="6719,2558" coordsize="0,82" path="m6719,2640l6719,2558e" filled="false" stroked="true" strokeweight=".48pt" strokecolor="#fdfdfd">
                <v:path arrowok="t"/>
              </v:shape>
            </v:group>
            <v:group style="position:absolute;left:6719;top:2978;width:2;height:84" coordorigin="6719,2978" coordsize="2,84">
              <v:shape style="position:absolute;left:6719;top:2978;width:2;height:84" coordorigin="6719,2978" coordsize="0,84" path="m6719,3062l6719,2978e" filled="false" stroked="true" strokeweight=".48pt" strokecolor="#fdfdfd">
                <v:path arrowok="t"/>
              </v:shape>
            </v:group>
            <v:group style="position:absolute;left:6719;top:3830;width:2;height:538" coordorigin="6719,3830" coordsize="2,538">
              <v:shape style="position:absolute;left:6719;top:3830;width:2;height:538" coordorigin="6719,3830" coordsize="0,538" path="m6719,4368l6719,3830e" filled="false" stroked="true" strokeweight=".48pt" strokecolor="#fdfdfd">
                <v:path arrowok="t"/>
              </v:shape>
            </v:group>
            <v:group style="position:absolute;left:6719;top:3401;width:2;height:92" coordorigin="6719,3401" coordsize="2,92">
              <v:shape style="position:absolute;left:6719;top:3401;width:2;height:92" coordorigin="6719,3401" coordsize="0,92" path="m6719,3492l6719,3401e" filled="false" stroked="true" strokeweight=".48pt" strokecolor="#fdfdfd">
                <v:path arrowok="t"/>
              </v:shape>
            </v:group>
            <v:group style="position:absolute;left:6791;top:4951;width:2;height:454" coordorigin="6791,4951" coordsize="2,454">
              <v:shape style="position:absolute;left:6791;top:4951;width:2;height:454" coordorigin="6791,4951" coordsize="0,454" path="m6791,5405l6791,4951e" filled="false" stroked="true" strokeweight=".48pt" strokecolor="#fdfdfd">
                <v:path arrowok="t"/>
              </v:shape>
            </v:group>
            <v:group style="position:absolute;left:6791;top:2558;width:2;height:82" coordorigin="6791,2558" coordsize="2,82">
              <v:shape style="position:absolute;left:6791;top:2558;width:2;height:82" coordorigin="6791,2558" coordsize="0,82" path="m6791,2640l6791,2558e" filled="false" stroked="true" strokeweight=".48pt" strokecolor="#fdfdfd">
                <v:path arrowok="t"/>
              </v:shape>
            </v:group>
            <v:group style="position:absolute;left:6791;top:2978;width:2;height:84" coordorigin="6791,2978" coordsize="2,84">
              <v:shape style="position:absolute;left:6791;top:2978;width:2;height:84" coordorigin="6791,2978" coordsize="0,84" path="m6791,3062l6791,2978e" filled="false" stroked="true" strokeweight=".48pt" strokecolor="#fdfdfd">
                <v:path arrowok="t"/>
              </v:shape>
            </v:group>
            <v:group style="position:absolute;left:6791;top:3401;width:2;height:968" coordorigin="6791,3401" coordsize="2,968">
              <v:shape style="position:absolute;left:6791;top:3401;width:2;height:968" coordorigin="6791,3401" coordsize="0,968" path="m6791,4368l6791,3401e" filled="false" stroked="true" strokeweight=".48pt" strokecolor="#fdfdfd">
                <v:path arrowok="t"/>
              </v:shape>
            </v:group>
            <v:group style="position:absolute;left:6863;top:4951;width:2;height:454" coordorigin="6863,4951" coordsize="2,454">
              <v:shape style="position:absolute;left:6863;top:4951;width:2;height:454" coordorigin="6863,4951" coordsize="0,454" path="m6863,5405l6863,4951e" filled="false" stroked="true" strokeweight=".48pt" strokecolor="#fdfdfd">
                <v:path arrowok="t"/>
              </v:shape>
            </v:group>
            <v:group style="position:absolute;left:6863;top:2558;width:2;height:82" coordorigin="6863,2558" coordsize="2,82">
              <v:shape style="position:absolute;left:6863;top:2558;width:2;height:82" coordorigin="6863,2558" coordsize="0,82" path="m6863,2640l6863,2558e" filled="false" stroked="true" strokeweight=".48pt" strokecolor="#fdfdfd">
                <v:path arrowok="t"/>
              </v:shape>
            </v:group>
            <v:group style="position:absolute;left:6863;top:3401;width:2;height:1054" coordorigin="6863,3401" coordsize="2,1054">
              <v:shape style="position:absolute;left:6863;top:3401;width:2;height:1054" coordorigin="6863,3401" coordsize="0,1054" path="m6863,4454l6863,3401e" filled="false" stroked="true" strokeweight=".48pt" strokecolor="#fdfdfd">
                <v:path arrowok="t"/>
              </v:shape>
            </v:group>
            <v:group style="position:absolute;left:6863;top:2978;width:2;height:84" coordorigin="6863,2978" coordsize="2,84">
              <v:shape style="position:absolute;left:6863;top:2978;width:2;height:84" coordorigin="6863,2978" coordsize="0,84" path="m6863,3062l6863,2978e" filled="false" stroked="true" strokeweight=".48pt" strokecolor="#fdfdfd">
                <v:path arrowok="t"/>
              </v:shape>
            </v:group>
            <v:group style="position:absolute;left:6935;top:4951;width:2;height:454" coordorigin="6935,4951" coordsize="2,454">
              <v:shape style="position:absolute;left:6935;top:4951;width:2;height:454" coordorigin="6935,4951" coordsize="0,454" path="m6935,5405l6935,4951e" filled="false" stroked="true" strokeweight=".48pt" strokecolor="#fdfdfd">
                <v:path arrowok="t"/>
              </v:shape>
            </v:group>
            <v:group style="position:absolute;left:6935;top:2558;width:2;height:1810" coordorigin="6935,2558" coordsize="2,1810">
              <v:shape style="position:absolute;left:6935;top:2558;width:2;height:1810" coordorigin="6935,2558" coordsize="0,1810" path="m6935,4368l6935,2558e" filled="false" stroked="true" strokeweight=".48pt" strokecolor="#fdfdfd">
                <v:path arrowok="t"/>
              </v:shape>
            </v:group>
            <v:group style="position:absolute;left:7007;top:4951;width:2;height:454" coordorigin="7007,4951" coordsize="2,454">
              <v:shape style="position:absolute;left:7007;top:4951;width:2;height:454" coordorigin="7007,4951" coordsize="0,454" path="m7007,5405l7007,4951e" filled="false" stroked="true" strokeweight=".48pt" strokecolor="#fdfdfd">
                <v:path arrowok="t"/>
              </v:shape>
            </v:group>
            <v:group style="position:absolute;left:7007;top:2558;width:2;height:1810" coordorigin="7007,2558" coordsize="2,1810">
              <v:shape style="position:absolute;left:7007;top:2558;width:2;height:1810" coordorigin="7007,2558" coordsize="0,1810" path="m7007,4368l7007,2558e" filled="false" stroked="true" strokeweight=".48pt" strokecolor="#fdfdfd">
                <v:path arrowok="t"/>
              </v:shape>
            </v:group>
            <v:group style="position:absolute;left:7079;top:4951;width:2;height:454" coordorigin="7079,4951" coordsize="2,454">
              <v:shape style="position:absolute;left:7079;top:4951;width:2;height:454" coordorigin="7079,4951" coordsize="0,454" path="m7079,5405l7079,4951e" filled="false" stroked="true" strokeweight=".48pt" strokecolor="#fdfdfd">
                <v:path arrowok="t"/>
              </v:shape>
            </v:group>
            <v:group style="position:absolute;left:7079;top:2558;width:2;height:1810" coordorigin="7079,2558" coordsize="2,1810">
              <v:shape style="position:absolute;left:7079;top:2558;width:2;height:1810" coordorigin="7079,2558" coordsize="0,1810" path="m7079,4368l7079,2558e" filled="false" stroked="true" strokeweight=".48pt" strokecolor="#fdfdfd">
                <v:path arrowok="t"/>
              </v:shape>
            </v:group>
            <v:group style="position:absolute;left:7151;top:4951;width:2;height:454" coordorigin="7151,4951" coordsize="2,454">
              <v:shape style="position:absolute;left:7151;top:4951;width:2;height:454" coordorigin="7151,4951" coordsize="0,454" path="m7151,5405l7151,4951e" filled="false" stroked="true" strokeweight=".48pt" strokecolor="#fdfdfd">
                <v:path arrowok="t"/>
              </v:shape>
            </v:group>
            <v:group style="position:absolute;left:7151;top:2558;width:2;height:1896" coordorigin="7151,2558" coordsize="2,1896">
              <v:shape style="position:absolute;left:7151;top:2558;width:2;height:1896" coordorigin="7151,2558" coordsize="0,1896" path="m7151,4454l7151,2558e" filled="false" stroked="true" strokeweight=".48pt" strokecolor="#fdfdfd">
                <v:path arrowok="t"/>
              </v:shape>
            </v:group>
            <v:group style="position:absolute;left:7223;top:4951;width:2;height:454" coordorigin="7223,4951" coordsize="2,454">
              <v:shape style="position:absolute;left:7223;top:4951;width:2;height:454" coordorigin="7223,4951" coordsize="0,454" path="m7223,5405l7223,4951e" filled="false" stroked="true" strokeweight=".48pt" strokecolor="#fdfdfd">
                <v:path arrowok="t"/>
              </v:shape>
            </v:group>
            <v:group style="position:absolute;left:7223;top:2558;width:2;height:1810" coordorigin="7223,2558" coordsize="2,1810">
              <v:shape style="position:absolute;left:7223;top:2558;width:2;height:1810" coordorigin="7223,2558" coordsize="0,1810" path="m7223,4368l7223,2558e" filled="false" stroked="true" strokeweight=".48pt" strokecolor="#fdfdfd">
                <v:path arrowok="t"/>
              </v:shape>
            </v:group>
            <v:group style="position:absolute;left:7293;top:4951;width:2;height:454" coordorigin="7293,4951" coordsize="2,454">
              <v:shape style="position:absolute;left:7293;top:4951;width:2;height:454" coordorigin="7293,4951" coordsize="0,454" path="m7293,5405l7293,4951e" filled="false" stroked="true" strokeweight=".48pt" strokecolor="#fdfdfd">
                <v:path arrowok="t"/>
              </v:shape>
            </v:group>
            <v:group style="position:absolute;left:7293;top:2558;width:2;height:483" coordorigin="7293,2558" coordsize="2,483">
              <v:shape style="position:absolute;left:7293;top:2558;width:2;height:483" coordorigin="7293,2558" coordsize="0,483" path="m7293,3041l7293,2558e" filled="false" stroked="true" strokeweight=".48pt" strokecolor="#fdfdfd">
                <v:path arrowok="t"/>
              </v:shape>
            </v:group>
            <v:group style="position:absolute;left:7293;top:3449;width:2;height:920" coordorigin="7293,3449" coordsize="2,920">
              <v:shape style="position:absolute;left:7293;top:3449;width:2;height:920" coordorigin="7293,3449" coordsize="0,920" path="m7293,4368l7293,3449e" filled="false" stroked="true" strokeweight=".48pt" strokecolor="#fdfdfd">
                <v:path arrowok="t"/>
              </v:shape>
            </v:group>
            <v:group style="position:absolute;left:7365;top:4951;width:2;height:454" coordorigin="7365,4951" coordsize="2,454">
              <v:shape style="position:absolute;left:7365;top:4951;width:2;height:454" coordorigin="7365,4951" coordsize="0,454" path="m7365,5405l7365,4951e" filled="false" stroked="true" strokeweight=".48pt" strokecolor="#fdfdfd">
                <v:path arrowok="t"/>
              </v:shape>
            </v:group>
            <v:group style="position:absolute;left:7365;top:2558;width:2;height:483" coordorigin="7365,2558" coordsize="2,483">
              <v:shape style="position:absolute;left:7365;top:2558;width:2;height:483" coordorigin="7365,2558" coordsize="0,483" path="m7365,3041l7365,2558e" filled="false" stroked="true" strokeweight=".48pt" strokecolor="#fdfdfd">
                <v:path arrowok="t"/>
              </v:shape>
            </v:group>
            <v:group style="position:absolute;left:7365;top:3449;width:2;height:920" coordorigin="7365,3449" coordsize="2,920">
              <v:shape style="position:absolute;left:7365;top:3449;width:2;height:920" coordorigin="7365,3449" coordsize="0,920" path="m7365,4368l7365,3449e" filled="false" stroked="true" strokeweight=".48pt" strokecolor="#fdfdfd">
                <v:path arrowok="t"/>
              </v:shape>
            </v:group>
            <v:group style="position:absolute;left:7437;top:4951;width:2;height:454" coordorigin="7437,4951" coordsize="2,454">
              <v:shape style="position:absolute;left:7437;top:4951;width:2;height:454" coordorigin="7437,4951" coordsize="0,454" path="m7437,5405l7437,4951e" filled="false" stroked="true" strokeweight=".48pt" strokecolor="#fdfdfd">
                <v:path arrowok="t"/>
              </v:shape>
            </v:group>
            <v:group style="position:absolute;left:7437;top:2558;width:2;height:483" coordorigin="7437,2558" coordsize="2,483">
              <v:shape style="position:absolute;left:7437;top:2558;width:2;height:483" coordorigin="7437,2558" coordsize="0,483" path="m7437,3041l7437,2558e" filled="false" stroked="true" strokeweight=".48pt" strokecolor="#fdfdfd">
                <v:path arrowok="t"/>
              </v:shape>
            </v:group>
            <v:group style="position:absolute;left:7437;top:3449;width:2;height:1006" coordorigin="7437,3449" coordsize="2,1006">
              <v:shape style="position:absolute;left:7437;top:3449;width:2;height:1006" coordorigin="7437,3449" coordsize="0,1006" path="m7437,4454l7437,3449e" filled="false" stroked="true" strokeweight=".48pt" strokecolor="#fdfdfd">
                <v:path arrowok="t"/>
              </v:shape>
            </v:group>
            <v:group style="position:absolute;left:7509;top:2558;width:2;height:1805" coordorigin="7509,2558" coordsize="2,1805">
              <v:shape style="position:absolute;left:7509;top:2558;width:2;height:1805" coordorigin="7509,2558" coordsize="0,1805" path="m7509,4363l7509,2558e" filled="false" stroked="true" strokeweight=".48pt" strokecolor="#fdfdfd">
                <v:path arrowok="t"/>
              </v:shape>
            </v:group>
            <v:group style="position:absolute;left:7581;top:3840;width:2;height:524" coordorigin="7581,3840" coordsize="2,524">
              <v:shape style="position:absolute;left:7581;top:3840;width:2;height:524" coordorigin="7581,3840" coordsize="0,524" path="m7581,4363l7581,3840e" filled="false" stroked="true" strokeweight=".48pt" strokecolor="#fdfdfd">
                <v:path arrowok="t"/>
              </v:shape>
            </v:group>
            <v:group style="position:absolute;left:7576;top:3065;width:10;height:2" coordorigin="7576,3065" coordsize="10,2">
              <v:shape style="position:absolute;left:7576;top:3065;width:10;height:2" coordorigin="7576,3065" coordsize="10,0" path="m7576,3065l7586,3065e" filled="false" stroked="true" strokeweight=".24pt" strokecolor="#fdfdfd">
                <v:path arrowok="t"/>
              </v:shape>
            </v:group>
            <v:group style="position:absolute;left:7653;top:3840;width:2;height:524" coordorigin="7653,3840" coordsize="2,524">
              <v:shape style="position:absolute;left:7653;top:3840;width:2;height:524" coordorigin="7653,3840" coordsize="0,524" path="m7653,4363l7653,3840e" filled="false" stroked="true" strokeweight=".48pt" strokecolor="#fdfdfd">
                <v:path arrowok="t"/>
              </v:shape>
            </v:group>
            <v:group style="position:absolute;left:7648;top:3065;width:10;height:2" coordorigin="7648,3065" coordsize="10,2">
              <v:shape style="position:absolute;left:7648;top:3065;width:10;height:2" coordorigin="7648,3065" coordsize="10,0" path="m7648,3065l7658,3065e" filled="false" stroked="true" strokeweight=".24pt" strokecolor="#fdfdfd">
                <v:path arrowok="t"/>
              </v:shape>
            </v:group>
            <v:group style="position:absolute;left:7725;top:3840;width:2;height:524" coordorigin="7725,3840" coordsize="2,524">
              <v:shape style="position:absolute;left:7725;top:3840;width:2;height:524" coordorigin="7725,3840" coordsize="0,524" path="m7725,4363l7725,3840e" filled="false" stroked="true" strokeweight=".48pt" strokecolor="#fdfdfd">
                <v:path arrowok="t"/>
              </v:shape>
            </v:group>
            <v:group style="position:absolute;left:7720;top:3065;width:10;height:2" coordorigin="7720,3065" coordsize="10,2">
              <v:shape style="position:absolute;left:7720;top:3065;width:10;height:2" coordorigin="7720,3065" coordsize="10,0" path="m7720,3065l7730,3065e" filled="false" stroked="true" strokeweight=".24pt" strokecolor="#fdfdfd">
                <v:path arrowok="t"/>
              </v:shape>
            </v:group>
            <v:group style="position:absolute;left:7797;top:3840;width:2;height:524" coordorigin="7797,3840" coordsize="2,524">
              <v:shape style="position:absolute;left:7797;top:3840;width:2;height:524" coordorigin="7797,3840" coordsize="0,524" path="m7797,4363l7797,3840e" filled="false" stroked="true" strokeweight=".48pt" strokecolor="#fdfdfd">
                <v:path arrowok="t"/>
              </v:shape>
            </v:group>
            <v:group style="position:absolute;left:7792;top:3065;width:10;height:2" coordorigin="7792,3065" coordsize="10,2">
              <v:shape style="position:absolute;left:7792;top:3065;width:10;height:2" coordorigin="7792,3065" coordsize="10,0" path="m7792,3065l7802,3065e" filled="false" stroked="true" strokeweight=".24pt" strokecolor="#fdfdfd">
                <v:path arrowok="t"/>
              </v:shape>
            </v:group>
            <v:group style="position:absolute;left:7869;top:3840;width:2;height:524" coordorigin="7869,3840" coordsize="2,524">
              <v:shape style="position:absolute;left:7869;top:3840;width:2;height:524" coordorigin="7869,3840" coordsize="0,524" path="m7869,4363l7869,3840e" filled="false" stroked="true" strokeweight=".48pt" strokecolor="#fdfdfd">
                <v:path arrowok="t"/>
              </v:shape>
            </v:group>
            <v:group style="position:absolute;left:7869;top:2741;width:2;height:327" coordorigin="7869,2741" coordsize="2,327">
              <v:shape style="position:absolute;left:7869;top:2741;width:2;height:327" coordorigin="7869,2741" coordsize="0,327" path="m7869,3067l7869,2741e" filled="false" stroked="true" strokeweight=".48pt" strokecolor="#fdfdfd">
                <v:path arrowok="t"/>
              </v:shape>
            </v:group>
            <v:group style="position:absolute;left:7941;top:3840;width:2;height:524" coordorigin="7941,3840" coordsize="2,524">
              <v:shape style="position:absolute;left:7941;top:3840;width:2;height:524" coordorigin="7941,3840" coordsize="0,524" path="m7941,4363l7941,3840e" filled="false" stroked="true" strokeweight=".48pt" strokecolor="#fdfdfd">
                <v:path arrowok="t"/>
              </v:shape>
            </v:group>
            <v:group style="position:absolute;left:7941;top:2741;width:2;height:29" coordorigin="7941,2741" coordsize="2,29">
              <v:shape style="position:absolute;left:7941;top:2741;width:2;height:29" coordorigin="7941,2741" coordsize="0,29" path="m7941,2770l7941,2741e" filled="false" stroked="true" strokeweight=".48pt" strokecolor="#fdfdfd">
                <v:path arrowok="t"/>
              </v:shape>
            </v:group>
            <v:group style="position:absolute;left:7941;top:3034;width:2;height:34" coordorigin="7941,3034" coordsize="2,34">
              <v:shape style="position:absolute;left:7941;top:3034;width:2;height:34" coordorigin="7941,3034" coordsize="0,34" path="m7941,3067l7941,3034e" filled="false" stroked="true" strokeweight=".48pt" strokecolor="#fdfdfd">
                <v:path arrowok="t"/>
              </v:shape>
            </v:group>
            <v:group style="position:absolute;left:8013;top:3840;width:2;height:524" coordorigin="8013,3840" coordsize="2,524">
              <v:shape style="position:absolute;left:8013;top:3840;width:2;height:524" coordorigin="8013,3840" coordsize="0,524" path="m8013,4363l8013,3840e" filled="false" stroked="true" strokeweight=".48pt" strokecolor="#fdfdfd">
                <v:path arrowok="t"/>
              </v:shape>
            </v:group>
            <v:group style="position:absolute;left:8013;top:2741;width:2;height:29" coordorigin="8013,2741" coordsize="2,29">
              <v:shape style="position:absolute;left:8013;top:2741;width:2;height:29" coordorigin="8013,2741" coordsize="0,29" path="m8013,2770l8013,2741e" filled="false" stroked="true" strokeweight=".48pt" strokecolor="#fdfdfd">
                <v:path arrowok="t"/>
              </v:shape>
            </v:group>
            <v:group style="position:absolute;left:8013;top:3034;width:2;height:34" coordorigin="8013,3034" coordsize="2,34">
              <v:shape style="position:absolute;left:8013;top:3034;width:2;height:34" coordorigin="8013,3034" coordsize="0,34" path="m8013,3067l8013,3034e" filled="false" stroked="true" strokeweight=".48pt" strokecolor="#fdfdfd">
                <v:path arrowok="t"/>
              </v:shape>
            </v:group>
            <v:group style="position:absolute;left:8085;top:3840;width:2;height:524" coordorigin="8085,3840" coordsize="2,524">
              <v:shape style="position:absolute;left:8085;top:3840;width:2;height:524" coordorigin="8085,3840" coordsize="0,524" path="m8085,4363l8085,3840e" filled="false" stroked="true" strokeweight=".48pt" strokecolor="#fdfdfd">
                <v:path arrowok="t"/>
              </v:shape>
            </v:group>
            <v:group style="position:absolute;left:8085;top:2741;width:2;height:29" coordorigin="8085,2741" coordsize="2,29">
              <v:shape style="position:absolute;left:8085;top:2741;width:2;height:29" coordorigin="8085,2741" coordsize="0,29" path="m8085,2770l8085,2741e" filled="false" stroked="true" strokeweight=".48pt" strokecolor="#fdfdfd">
                <v:path arrowok="t"/>
              </v:shape>
            </v:group>
            <v:group style="position:absolute;left:8085;top:3034;width:2;height:34" coordorigin="8085,3034" coordsize="2,34">
              <v:shape style="position:absolute;left:8085;top:3034;width:2;height:34" coordorigin="8085,3034" coordsize="0,34" path="m8085,3067l8085,3034e" filled="false" stroked="true" strokeweight=".48pt" strokecolor="#fdfdfd">
                <v:path arrowok="t"/>
              </v:shape>
            </v:group>
            <v:group style="position:absolute;left:8154;top:3840;width:2;height:524" coordorigin="8154,3840" coordsize="2,524">
              <v:shape style="position:absolute;left:8154;top:3840;width:2;height:524" coordorigin="8154,3840" coordsize="0,524" path="m8154,4363l8154,3840e" filled="false" stroked="true" strokeweight=".48pt" strokecolor="#fdfdfd">
                <v:path arrowok="t"/>
              </v:shape>
            </v:group>
            <v:group style="position:absolute;left:8154;top:2741;width:2;height:29" coordorigin="8154,2741" coordsize="2,29">
              <v:shape style="position:absolute;left:8154;top:2741;width:2;height:29" coordorigin="8154,2741" coordsize="0,29" path="m8154,2770l8154,2741e" filled="false" stroked="true" strokeweight=".48pt" strokecolor="#fdfdfd">
                <v:path arrowok="t"/>
              </v:shape>
            </v:group>
            <v:group style="position:absolute;left:8154;top:3034;width:2;height:34" coordorigin="8154,3034" coordsize="2,34">
              <v:shape style="position:absolute;left:8154;top:3034;width:2;height:34" coordorigin="8154,3034" coordsize="0,34" path="m8154,3067l8154,3034e" filled="false" stroked="true" strokeweight=".48pt" strokecolor="#fdfdfd">
                <v:path arrowok="t"/>
              </v:shape>
            </v:group>
            <v:group style="position:absolute;left:8226;top:3840;width:2;height:524" coordorigin="8226,3840" coordsize="2,524">
              <v:shape style="position:absolute;left:8226;top:3840;width:2;height:524" coordorigin="8226,3840" coordsize="0,524" path="m8226,4363l8226,3840e" filled="false" stroked="true" strokeweight=".48pt" strokecolor="#fdfdfd">
                <v:path arrowok="t"/>
              </v:shape>
            </v:group>
            <v:group style="position:absolute;left:8226;top:2741;width:2;height:29" coordorigin="8226,2741" coordsize="2,29">
              <v:shape style="position:absolute;left:8226;top:2741;width:2;height:29" coordorigin="8226,2741" coordsize="0,29" path="m8226,2770l8226,2741e" filled="false" stroked="true" strokeweight=".48pt" strokecolor="#fdfdfd">
                <v:path arrowok="t"/>
              </v:shape>
            </v:group>
            <v:group style="position:absolute;left:8226;top:3034;width:2;height:34" coordorigin="8226,3034" coordsize="2,34">
              <v:shape style="position:absolute;left:8226;top:3034;width:2;height:34" coordorigin="8226,3034" coordsize="0,34" path="m8226,3067l8226,3034e" filled="false" stroked="true" strokeweight=".48pt" strokecolor="#fdfdfd">
                <v:path arrowok="t"/>
              </v:shape>
            </v:group>
            <v:group style="position:absolute;left:8298;top:3840;width:2;height:524" coordorigin="8298,3840" coordsize="2,524">
              <v:shape style="position:absolute;left:8298;top:3840;width:2;height:524" coordorigin="8298,3840" coordsize="0,524" path="m8298,4363l8298,3840e" filled="false" stroked="true" strokeweight=".48pt" strokecolor="#fdfdfd">
                <v:path arrowok="t"/>
              </v:shape>
            </v:group>
            <v:group style="position:absolute;left:8298;top:2741;width:2;height:327" coordorigin="8298,2741" coordsize="2,327">
              <v:shape style="position:absolute;left:8298;top:2741;width:2;height:327" coordorigin="8298,2741" coordsize="0,327" path="m8298,3067l8298,2741e" filled="false" stroked="true" strokeweight=".48pt" strokecolor="#fdfdfd">
                <v:path arrowok="t"/>
              </v:shape>
            </v:group>
            <v:group style="position:absolute;left:8370;top:4159;width:2;height:204" coordorigin="8370,4159" coordsize="2,204">
              <v:shape style="position:absolute;left:8370;top:4159;width:2;height:204" coordorigin="8370,4159" coordsize="0,204" path="m8370,4363l8370,4159e" filled="false" stroked="true" strokeweight=".48pt" strokecolor="#fdfdfd">
                <v:path arrowok="t"/>
              </v:shape>
            </v:group>
            <v:group style="position:absolute;left:8370;top:2558;width:2;height:1347" coordorigin="8370,2558" coordsize="2,1347">
              <v:shape style="position:absolute;left:8370;top:2558;width:2;height:1347" coordorigin="8370,2558" coordsize="0,1347" path="m8370,3905l8370,2558e" filled="false" stroked="true" strokeweight=".48pt" strokecolor="#fdfdfd">
                <v:path arrowok="t"/>
              </v:shape>
            </v:group>
            <v:group style="position:absolute;left:8442;top:4159;width:2;height:204" coordorigin="8442,4159" coordsize="2,204">
              <v:shape style="position:absolute;left:8442;top:4159;width:2;height:204" coordorigin="8442,4159" coordsize="0,204" path="m8442,4363l8442,4159e" filled="false" stroked="true" strokeweight=".48pt" strokecolor="#fdfdfd">
                <v:path arrowok="t"/>
              </v:shape>
            </v:group>
            <v:group style="position:absolute;left:8442;top:2558;width:2;height:1347" coordorigin="8442,2558" coordsize="2,1347">
              <v:shape style="position:absolute;left:8442;top:2558;width:2;height:1347" coordorigin="8442,2558" coordsize="0,1347" path="m8442,3905l8442,2558e" filled="false" stroked="true" strokeweight=".48pt" strokecolor="#fdfdfd">
                <v:path arrowok="t"/>
              </v:shape>
            </v:group>
            <v:group style="position:absolute;left:8514;top:4159;width:2;height:204" coordorigin="8514,4159" coordsize="2,204">
              <v:shape style="position:absolute;left:8514;top:4159;width:2;height:204" coordorigin="8514,4159" coordsize="0,204" path="m8514,4363l8514,4159e" filled="false" stroked="true" strokeweight=".48pt" strokecolor="#fdfdfd">
                <v:path arrowok="t"/>
              </v:shape>
            </v:group>
            <v:group style="position:absolute;left:8514;top:2558;width:2;height:1347" coordorigin="8514,2558" coordsize="2,1347">
              <v:shape style="position:absolute;left:8514;top:2558;width:2;height:1347" coordorigin="8514,2558" coordsize="0,1347" path="m8514,3905l8514,2558e" filled="false" stroked="true" strokeweight=".48pt" strokecolor="#fdfdfd">
                <v:path arrowok="t"/>
              </v:shape>
            </v:group>
            <v:group style="position:absolute;left:8586;top:4159;width:2;height:204" coordorigin="8586,4159" coordsize="2,204">
              <v:shape style="position:absolute;left:8586;top:4159;width:2;height:204" coordorigin="8586,4159" coordsize="0,204" path="m8586,4363l8586,4159e" filled="false" stroked="true" strokeweight=".48pt" strokecolor="#fdfdfd">
                <v:path arrowok="t"/>
              </v:shape>
            </v:group>
            <v:group style="position:absolute;left:8586;top:2558;width:2;height:1347" coordorigin="8586,2558" coordsize="2,1347">
              <v:shape style="position:absolute;left:8586;top:2558;width:2;height:1347" coordorigin="8586,2558" coordsize="0,1347" path="m8586,3905l8586,2558e" filled="false" stroked="true" strokeweight=".48pt" strokecolor="#fdfdfd">
                <v:path arrowok="t"/>
              </v:shape>
            </v:group>
            <v:group style="position:absolute;left:8658;top:4159;width:2;height:204" coordorigin="8658,4159" coordsize="2,204">
              <v:shape style="position:absolute;left:8658;top:4159;width:2;height:204" coordorigin="8658,4159" coordsize="0,204" path="m8658,4363l8658,4159e" filled="false" stroked="true" strokeweight=".48pt" strokecolor="#fdfdfd">
                <v:path arrowok="t"/>
              </v:shape>
            </v:group>
            <v:group style="position:absolute;left:8658;top:2558;width:2;height:1347" coordorigin="8658,2558" coordsize="2,1347">
              <v:shape style="position:absolute;left:8658;top:2558;width:2;height:1347" coordorigin="8658,2558" coordsize="0,1347" path="m8658,3905l8658,2558e" filled="false" stroked="true" strokeweight=".48pt" strokecolor="#fdfdfd">
                <v:path arrowok="t"/>
              </v:shape>
            </v:group>
            <v:group style="position:absolute;left:8730;top:4159;width:2;height:204" coordorigin="8730,4159" coordsize="2,204">
              <v:shape style="position:absolute;left:8730;top:4159;width:2;height:204" coordorigin="8730,4159" coordsize="0,204" path="m8730,4363l8730,4159e" filled="false" stroked="true" strokeweight=".48pt" strokecolor="#fdfdfd">
                <v:path arrowok="t"/>
              </v:shape>
            </v:group>
            <v:group style="position:absolute;left:8730;top:2558;width:2;height:1347" coordorigin="8730,2558" coordsize="2,1347">
              <v:shape style="position:absolute;left:8730;top:2558;width:2;height:1347" coordorigin="8730,2558" coordsize="0,1347" path="m8730,3905l8730,2558e" filled="false" stroked="true" strokeweight=".48pt" strokecolor="#fdfdfd">
                <v:path arrowok="t"/>
              </v:shape>
            </v:group>
            <v:group style="position:absolute;left:8802;top:4159;width:2;height:204" coordorigin="8802,4159" coordsize="2,204">
              <v:shape style="position:absolute;left:8802;top:4159;width:2;height:204" coordorigin="8802,4159" coordsize="0,204" path="m8802,4363l8802,4159e" filled="false" stroked="true" strokeweight=".48pt" strokecolor="#fdfdfd">
                <v:path arrowok="t"/>
              </v:shape>
            </v:group>
            <v:group style="position:absolute;left:8802;top:2558;width:2;height:1347" coordorigin="8802,2558" coordsize="2,1347">
              <v:shape style="position:absolute;left:8802;top:2558;width:2;height:1347" coordorigin="8802,2558" coordsize="0,1347" path="m8802,3905l8802,2558e" filled="false" stroked="true" strokeweight=".48pt" strokecolor="#fdfdfd">
                <v:path arrowok="t"/>
              </v:shape>
            </v:group>
            <v:group style="position:absolute;left:8874;top:2558;width:2;height:1805" coordorigin="8874,2558" coordsize="2,1805">
              <v:shape style="position:absolute;left:8874;top:2558;width:2;height:1805" coordorigin="8874,2558" coordsize="0,1805" path="m8874,4363l8874,2558e" filled="false" stroked="true" strokeweight=".48pt" strokecolor="#fdfdfd">
                <v:path arrowok="t"/>
              </v:shape>
            </v:group>
            <v:group style="position:absolute;left:8946;top:2558;width:2;height:1805" coordorigin="8946,2558" coordsize="2,1805">
              <v:shape style="position:absolute;left:8946;top:2558;width:2;height:1805" coordorigin="8946,2558" coordsize="0,1805" path="m8946,4363l8946,2558e" filled="false" stroked="true" strokeweight=".48pt" strokecolor="#fdfdfd">
                <v:path arrowok="t"/>
              </v:shape>
            </v:group>
            <v:group style="position:absolute;left:9018;top:3533;width:2;height:831" coordorigin="9018,3533" coordsize="2,831">
              <v:shape style="position:absolute;left:9018;top:3533;width:2;height:831" coordorigin="9018,3533" coordsize="0,831" path="m9018,4363l9018,3533e" filled="false" stroked="true" strokeweight=".48pt" strokecolor="#fdfdfd">
                <v:path arrowok="t"/>
              </v:shape>
            </v:group>
            <v:group style="position:absolute;left:9018;top:2558;width:2;height:252" coordorigin="9018,2558" coordsize="2,252">
              <v:shape style="position:absolute;left:9018;top:2558;width:2;height:252" coordorigin="9018,2558" coordsize="0,252" path="m9018,2810l9018,2558e" filled="false" stroked="true" strokeweight=".48pt" strokecolor="#fdfdfd">
                <v:path arrowok="t"/>
              </v:shape>
            </v:group>
            <v:group style="position:absolute;left:9088;top:3533;width:2;height:831" coordorigin="9088,3533" coordsize="2,831">
              <v:shape style="position:absolute;left:9088;top:3533;width:2;height:831" coordorigin="9088,3533" coordsize="0,831" path="m9088,4363l9088,3533e" filled="false" stroked="true" strokeweight=".48pt" strokecolor="#fdfdfd">
                <v:path arrowok="t"/>
              </v:shape>
            </v:group>
            <v:group style="position:absolute;left:9088;top:2558;width:2;height:252" coordorigin="9088,2558" coordsize="2,252">
              <v:shape style="position:absolute;left:9088;top:2558;width:2;height:252" coordorigin="9088,2558" coordsize="0,252" path="m9088,2810l9088,2558e" filled="false" stroked="true" strokeweight=".48pt" strokecolor="#fdfdfd">
                <v:path arrowok="t"/>
              </v:shape>
            </v:group>
            <v:group style="position:absolute;left:9160;top:3533;width:2;height:831" coordorigin="9160,3533" coordsize="2,831">
              <v:shape style="position:absolute;left:9160;top:3533;width:2;height:831" coordorigin="9160,3533" coordsize="0,831" path="m9160,4363l9160,3533e" filled="false" stroked="true" strokeweight=".48pt" strokecolor="#fdfdfd">
                <v:path arrowok="t"/>
              </v:shape>
            </v:group>
            <v:group style="position:absolute;left:9160;top:2558;width:2;height:252" coordorigin="9160,2558" coordsize="2,252">
              <v:shape style="position:absolute;left:9160;top:2558;width:2;height:252" coordorigin="9160,2558" coordsize="0,252" path="m9160,2810l9160,2558e" filled="false" stroked="true" strokeweight=".48pt" strokecolor="#fdfdfd">
                <v:path arrowok="t"/>
              </v:shape>
            </v:group>
            <v:group style="position:absolute;left:9232;top:3533;width:2;height:831" coordorigin="9232,3533" coordsize="2,831">
              <v:shape style="position:absolute;left:9232;top:3533;width:2;height:831" coordorigin="9232,3533" coordsize="0,831" path="m9232,4363l9232,3533e" filled="false" stroked="true" strokeweight=".48pt" strokecolor="#fdfdfd">
                <v:path arrowok="t"/>
              </v:shape>
            </v:group>
            <v:group style="position:absolute;left:9232;top:2558;width:2;height:252" coordorigin="9232,2558" coordsize="2,252">
              <v:shape style="position:absolute;left:9232;top:2558;width:2;height:252" coordorigin="9232,2558" coordsize="0,252" path="m9232,2810l9232,2558e" filled="false" stroked="true" strokeweight=".48pt" strokecolor="#fdfdfd">
                <v:path arrowok="t"/>
              </v:shape>
            </v:group>
            <v:group style="position:absolute;left:9304;top:3533;width:2;height:831" coordorigin="9304,3533" coordsize="2,831">
              <v:shape style="position:absolute;left:9304;top:3533;width:2;height:831" coordorigin="9304,3533" coordsize="0,831" path="m9304,4363l9304,3533e" filled="false" stroked="true" strokeweight=".48pt" strokecolor="#fdfdfd">
                <v:path arrowok="t"/>
              </v:shape>
            </v:group>
            <v:group style="position:absolute;left:9304;top:2558;width:2;height:252" coordorigin="9304,2558" coordsize="2,252">
              <v:shape style="position:absolute;left:9304;top:2558;width:2;height:252" coordorigin="9304,2558" coordsize="0,252" path="m9304,2810l9304,2558e" filled="false" stroked="true" strokeweight=".48pt" strokecolor="#fdfdfd">
                <v:path arrowok="t"/>
              </v:shape>
            </v:group>
            <v:group style="position:absolute;left:9376;top:3533;width:2;height:831" coordorigin="9376,3533" coordsize="2,831">
              <v:shape style="position:absolute;left:9376;top:3533;width:2;height:831" coordorigin="9376,3533" coordsize="0,831" path="m9376,4363l9376,3533e" filled="false" stroked="true" strokeweight=".48pt" strokecolor="#fdfdfd">
                <v:path arrowok="t"/>
              </v:shape>
            </v:group>
            <v:group style="position:absolute;left:9376;top:2558;width:2;height:252" coordorigin="9376,2558" coordsize="2,252">
              <v:shape style="position:absolute;left:9376;top:2558;width:2;height:252" coordorigin="9376,2558" coordsize="0,252" path="m9376,2810l9376,2558e" filled="false" stroked="true" strokeweight=".48pt" strokecolor="#fdfdfd">
                <v:path arrowok="t"/>
              </v:shape>
            </v:group>
            <v:group style="position:absolute;left:9448;top:3533;width:2;height:845" coordorigin="9448,3533" coordsize="2,845">
              <v:shape style="position:absolute;left:9448;top:3533;width:2;height:845" coordorigin="9448,3533" coordsize="0,845" path="m9448,4378l9448,3533e" filled="false" stroked="true" strokeweight=".48pt" strokecolor="#fdfdfd">
                <v:path arrowok="t"/>
              </v:shape>
            </v:group>
            <v:group style="position:absolute;left:9448;top:2558;width:2;height:252" coordorigin="9448,2558" coordsize="2,252">
              <v:shape style="position:absolute;left:9448;top:2558;width:2;height:252" coordorigin="9448,2558" coordsize="0,252" path="m9448,2810l9448,2558e" filled="false" stroked="true" strokeweight=".48pt" strokecolor="#fdfdfd">
                <v:path arrowok="t"/>
              </v:shape>
            </v:group>
            <v:group style="position:absolute;left:9520;top:3533;width:2;height:2144" coordorigin="9520,3533" coordsize="2,2144">
              <v:shape style="position:absolute;left:9520;top:3533;width:2;height:2144" coordorigin="9520,3533" coordsize="0,2144" path="m9520,5676l9520,3533e" filled="false" stroked="true" strokeweight=".48pt" strokecolor="#fdfdfd">
                <v:path arrowok="t"/>
              </v:shape>
            </v:group>
            <v:group style="position:absolute;left:9520;top:2558;width:2;height:252" coordorigin="9520,2558" coordsize="2,252">
              <v:shape style="position:absolute;left:9520;top:2558;width:2;height:252" coordorigin="9520,2558" coordsize="0,252" path="m9520,2810l9520,2558e" filled="false" stroked="true" strokeweight=".48pt" strokecolor="#fdfdfd">
                <v:path arrowok="t"/>
              </v:shape>
            </v:group>
            <v:group style="position:absolute;left:9592;top:3533;width:2;height:2144" coordorigin="9592,3533" coordsize="2,2144">
              <v:shape style="position:absolute;left:9592;top:3533;width:2;height:2144" coordorigin="9592,3533" coordsize="0,2144" path="m9592,5676l9592,3533e" filled="false" stroked="true" strokeweight=".48pt" strokecolor="#fdfdfd">
                <v:path arrowok="t"/>
              </v:shape>
            </v:group>
            <v:group style="position:absolute;left:9592;top:2558;width:2;height:252" coordorigin="9592,2558" coordsize="2,252">
              <v:shape style="position:absolute;left:9592;top:2558;width:2;height:252" coordorigin="9592,2558" coordsize="0,252" path="m9592,2810l9592,2558e" filled="false" stroked="true" strokeweight=".48pt" strokecolor="#fdfdfd">
                <v:path arrowok="t"/>
              </v:shape>
            </v:group>
            <v:group style="position:absolute;left:9659;top:5670;width:10;height:2" coordorigin="9659,5670" coordsize="10,2">
              <v:shape style="position:absolute;left:9659;top:5670;width:10;height:2" coordorigin="9659,5670" coordsize="10,0" path="m9659,5670l9669,5670e" filled="false" stroked="true" strokeweight=".6pt" strokecolor="#fdfdfd">
                <v:path arrowok="t"/>
              </v:shape>
            </v:group>
            <v:group style="position:absolute;left:9664;top:2558;width:2;height:252" coordorigin="9664,2558" coordsize="2,252">
              <v:shape style="position:absolute;left:9664;top:2558;width:2;height:252" coordorigin="9664,2558" coordsize="0,252" path="m9664,2810l9664,2558e" filled="false" stroked="true" strokeweight=".48pt" strokecolor="#fdfdfd">
                <v:path arrowok="t"/>
              </v:shape>
            </v:group>
            <v:group style="position:absolute;left:9664;top:3533;width:2;height:1928" coordorigin="9664,3533" coordsize="2,1928">
              <v:shape style="position:absolute;left:9664;top:3533;width:2;height:1928" coordorigin="9664,3533" coordsize="0,1928" path="m9664,5460l9664,3533e" filled="false" stroked="true" strokeweight=".48pt" strokecolor="#fdfdfd">
                <v:path arrowok="t"/>
              </v:shape>
            </v:group>
            <v:group style="position:absolute;left:9731;top:5670;width:10;height:2" coordorigin="9731,5670" coordsize="10,2">
              <v:shape style="position:absolute;left:9731;top:5670;width:10;height:2" coordorigin="9731,5670" coordsize="10,0" path="m9731,5670l9741,5670e" filled="false" stroked="true" strokeweight=".6pt" strokecolor="#fdfdfd">
                <v:path arrowok="t"/>
              </v:shape>
            </v:group>
            <v:group style="position:absolute;left:9736;top:2558;width:2;height:48" coordorigin="9736,2558" coordsize="2,48">
              <v:shape style="position:absolute;left:9736;top:2558;width:2;height:48" coordorigin="9736,2558" coordsize="0,48" path="m9736,2606l9736,2558e" filled="false" stroked="true" strokeweight=".48pt" strokecolor="#fdfdfd">
                <v:path arrowok="t"/>
              </v:shape>
            </v:group>
            <v:group style="position:absolute;left:9736;top:3737;width:2;height:1724" coordorigin="9736,3737" coordsize="2,1724">
              <v:shape style="position:absolute;left:9736;top:3737;width:2;height:1724" coordorigin="9736,3737" coordsize="0,1724" path="m9736,5460l9736,3737e" filled="false" stroked="true" strokeweight=".48pt" strokecolor="#fdfdfd">
                <v:path arrowok="t"/>
              </v:shape>
            </v:group>
            <v:group style="position:absolute;left:9803;top:5670;width:10;height:2" coordorigin="9803,5670" coordsize="10,2">
              <v:shape style="position:absolute;left:9803;top:5670;width:10;height:2" coordorigin="9803,5670" coordsize="10,0" path="m9803,5670l9813,5670e" filled="false" stroked="true" strokeweight=".6pt" strokecolor="#fdfdfd">
                <v:path arrowok="t"/>
              </v:shape>
            </v:group>
            <v:group style="position:absolute;left:9808;top:2558;width:2;height:48" coordorigin="9808,2558" coordsize="2,48">
              <v:shape style="position:absolute;left:9808;top:2558;width:2;height:48" coordorigin="9808,2558" coordsize="0,48" path="m9808,2606l9808,2558e" filled="false" stroked="true" strokeweight=".48pt" strokecolor="#fdfdfd">
                <v:path arrowok="t"/>
              </v:shape>
            </v:group>
            <v:group style="position:absolute;left:9808;top:3737;width:2;height:1724" coordorigin="9808,3737" coordsize="2,1724">
              <v:shape style="position:absolute;left:9808;top:3737;width:2;height:1724" coordorigin="9808,3737" coordsize="0,1724" path="m9808,5460l9808,3737e" filled="false" stroked="true" strokeweight=".48pt" strokecolor="#fdfdfd">
                <v:path arrowok="t"/>
              </v:shape>
            </v:group>
            <v:group style="position:absolute;left:9875;top:5670;width:10;height:2" coordorigin="9875,5670" coordsize="10,2">
              <v:shape style="position:absolute;left:9875;top:5670;width:10;height:2" coordorigin="9875,5670" coordsize="10,0" path="m9875,5670l9885,5670e" filled="false" stroked="true" strokeweight=".6pt" strokecolor="#fdfdfd">
                <v:path arrowok="t"/>
              </v:shape>
            </v:group>
            <v:group style="position:absolute;left:9880;top:2558;width:2;height:2201" coordorigin="9880,2558" coordsize="2,2201">
              <v:shape style="position:absolute;left:9880;top:2558;width:2;height:2201" coordorigin="9880,2558" coordsize="0,2201" path="m9880,4759l9880,2558e" filled="false" stroked="true" strokeweight=".48pt" strokecolor="#fdfdfd">
                <v:path arrowok="t"/>
              </v:shape>
            </v:group>
            <v:group style="position:absolute;left:9945;top:5670;width:10;height:2" coordorigin="9945,5670" coordsize="10,2">
              <v:shape style="position:absolute;left:9945;top:5670;width:10;height:2" coordorigin="9945,5670" coordsize="10,0" path="m9945,5670l9954,5670e" filled="false" stroked="true" strokeweight=".6pt" strokecolor="#fdfdfd">
                <v:path arrowok="t"/>
              </v:shape>
            </v:group>
            <v:group style="position:absolute;left:9950;top:2558;width:2;height:927" coordorigin="9950,2558" coordsize="2,927">
              <v:shape style="position:absolute;left:9950;top:2558;width:2;height:927" coordorigin="9950,2558" coordsize="0,927" path="m9950,3485l9950,2558e" filled="false" stroked="true" strokeweight=".48pt" strokecolor="#fdfdfd">
                <v:path arrowok="t"/>
              </v:shape>
            </v:group>
            <v:group style="position:absolute;left:9950;top:3756;width:2;height:1004" coordorigin="9950,3756" coordsize="2,1004">
              <v:shape style="position:absolute;left:9950;top:3756;width:2;height:1004" coordorigin="9950,3756" coordsize="0,1004" path="m9950,4759l9950,3756e" filled="false" stroked="true" strokeweight=".48pt" strokecolor="#fdfdfd">
                <v:path arrowok="t"/>
              </v:shape>
            </v:group>
            <v:group style="position:absolute;left:10017;top:5670;width:10;height:2" coordorigin="10017,5670" coordsize="10,2">
              <v:shape style="position:absolute;left:10017;top:5670;width:10;height:2" coordorigin="10017,5670" coordsize="10,0" path="m10017,5670l10026,5670e" filled="false" stroked="true" strokeweight=".6pt" strokecolor="#fdfdfd">
                <v:path arrowok="t"/>
              </v:shape>
            </v:group>
            <v:group style="position:absolute;left:10022;top:2558;width:2;height:927" coordorigin="10022,2558" coordsize="2,927">
              <v:shape style="position:absolute;left:10022;top:2558;width:2;height:927" coordorigin="10022,2558" coordsize="0,927" path="m10022,3485l10022,2558e" filled="false" stroked="true" strokeweight=".48pt" strokecolor="#fdfdfd">
                <v:path arrowok="t"/>
              </v:shape>
            </v:group>
            <v:group style="position:absolute;left:10022;top:3756;width:2;height:1004" coordorigin="10022,3756" coordsize="2,1004">
              <v:shape style="position:absolute;left:10022;top:3756;width:2;height:1004" coordorigin="10022,3756" coordsize="0,1004" path="m10022,4759l10022,3756e" filled="false" stroked="true" strokeweight=".48pt" strokecolor="#fdfdfd">
                <v:path arrowok="t"/>
              </v:shape>
            </v:group>
            <v:group style="position:absolute;left:10089;top:5670;width:10;height:2" coordorigin="10089,5670" coordsize="10,2">
              <v:shape style="position:absolute;left:10089;top:5670;width:10;height:2" coordorigin="10089,5670" coordsize="10,0" path="m10089,5670l10098,5670e" filled="false" stroked="true" strokeweight=".6pt" strokecolor="#fdfdfd">
                <v:path arrowok="t"/>
              </v:shape>
            </v:group>
            <v:group style="position:absolute;left:10094;top:2558;width:2;height:927" coordorigin="10094,2558" coordsize="2,927">
              <v:shape style="position:absolute;left:10094;top:2558;width:2;height:927" coordorigin="10094,2558" coordsize="0,927" path="m10094,3485l10094,2558e" filled="false" stroked="true" strokeweight=".48pt" strokecolor="#fdfdfd">
                <v:path arrowok="t"/>
              </v:shape>
            </v:group>
            <v:group style="position:absolute;left:10094;top:3756;width:2;height:1004" coordorigin="10094,3756" coordsize="2,1004">
              <v:shape style="position:absolute;left:10094;top:3756;width:2;height:1004" coordorigin="10094,3756" coordsize="0,1004" path="m10094,4759l10094,3756e" filled="false" stroked="true" strokeweight=".48pt" strokecolor="#fdfdfd">
                <v:path arrowok="t"/>
              </v:shape>
            </v:group>
            <v:group style="position:absolute;left:10161;top:5670;width:10;height:2" coordorigin="10161,5670" coordsize="10,2">
              <v:shape style="position:absolute;left:10161;top:5670;width:10;height:2" coordorigin="10161,5670" coordsize="10,0" path="m10161,5670l10170,5670e" filled="false" stroked="true" strokeweight=".6pt" strokecolor="#fdfdfd">
                <v:path arrowok="t"/>
              </v:shape>
            </v:group>
            <v:group style="position:absolute;left:10166;top:2558;width:2;height:341" coordorigin="10166,2558" coordsize="2,341">
              <v:shape style="position:absolute;left:10166;top:2558;width:2;height:341" coordorigin="10166,2558" coordsize="0,341" path="m10166,2899l10166,2558e" filled="false" stroked="true" strokeweight=".48pt" strokecolor="#fdfdfd">
                <v:path arrowok="t"/>
              </v:shape>
            </v:group>
            <v:group style="position:absolute;left:10166;top:4166;width:2;height:593" coordorigin="10166,4166" coordsize="2,593">
              <v:shape style="position:absolute;left:10166;top:4166;width:2;height:593" coordorigin="10166,4166" coordsize="0,593" path="m10166,4759l10166,4166e" filled="false" stroked="true" strokeweight=".48pt" strokecolor="#fdfdfd">
                <v:path arrowok="t"/>
              </v:shape>
            </v:group>
            <v:group style="position:absolute;left:10166;top:3163;width:2;height:322" coordorigin="10166,3163" coordsize="2,322">
              <v:shape style="position:absolute;left:10166;top:3163;width:2;height:322" coordorigin="10166,3163" coordsize="0,322" path="m10166,3485l10166,3163e" filled="false" stroked="true" strokeweight=".48pt" strokecolor="#fdfdfd">
                <v:path arrowok="t"/>
              </v:shape>
            </v:group>
            <v:group style="position:absolute;left:10166;top:3756;width:2;height:144" coordorigin="10166,3756" coordsize="2,144">
              <v:shape style="position:absolute;left:10166;top:3756;width:2;height:144" coordorigin="10166,3756" coordsize="0,144" path="m10166,3900l10166,3756e" filled="false" stroked="true" strokeweight=".48pt" strokecolor="#fdfdfd">
                <v:path arrowok="t"/>
              </v:shape>
            </v:group>
            <v:group style="position:absolute;left:10233;top:5670;width:10;height:2" coordorigin="10233,5670" coordsize="10,2">
              <v:shape style="position:absolute;left:10233;top:5670;width:10;height:2" coordorigin="10233,5670" coordsize="10,0" path="m10233,5670l10242,5670e" filled="false" stroked="true" strokeweight=".6pt" strokecolor="#fdfdfd">
                <v:path arrowok="t"/>
              </v:shape>
            </v:group>
            <v:group style="position:absolute;left:10238;top:2558;width:2;height:341" coordorigin="10238,2558" coordsize="2,341">
              <v:shape style="position:absolute;left:10238;top:2558;width:2;height:341" coordorigin="10238,2558" coordsize="0,341" path="m10238,2899l10238,2558e" filled="false" stroked="true" strokeweight=".48pt" strokecolor="#fdfdfd">
                <v:path arrowok="t"/>
              </v:shape>
            </v:group>
            <v:group style="position:absolute;left:10238;top:4166;width:2;height:593" coordorigin="10238,4166" coordsize="2,593">
              <v:shape style="position:absolute;left:10238;top:4166;width:2;height:593" coordorigin="10238,4166" coordsize="0,593" path="m10238,4759l10238,4166e" filled="false" stroked="true" strokeweight=".48pt" strokecolor="#fdfdfd">
                <v:path arrowok="t"/>
              </v:shape>
            </v:group>
            <v:group style="position:absolute;left:10238;top:3163;width:2;height:322" coordorigin="10238,3163" coordsize="2,322">
              <v:shape style="position:absolute;left:10238;top:3163;width:2;height:322" coordorigin="10238,3163" coordsize="0,322" path="m10238,3485l10238,3163e" filled="false" stroked="true" strokeweight=".48pt" strokecolor="#fdfdfd">
                <v:path arrowok="t"/>
              </v:shape>
            </v:group>
            <v:group style="position:absolute;left:10238;top:3756;width:2;height:144" coordorigin="10238,3756" coordsize="2,144">
              <v:shape style="position:absolute;left:10238;top:3756;width:2;height:144" coordorigin="10238,3756" coordsize="0,144" path="m10238,3900l10238,3756e" filled="false" stroked="true" strokeweight=".48pt" strokecolor="#fdfdfd">
                <v:path arrowok="t"/>
              </v:shape>
            </v:group>
            <v:group style="position:absolute;left:10305;top:5670;width:10;height:2" coordorigin="10305,5670" coordsize="10,2">
              <v:shape style="position:absolute;left:10305;top:5670;width:10;height:2" coordorigin="10305,5670" coordsize="10,0" path="m10305,5670l10314,5670e" filled="false" stroked="true" strokeweight=".6pt" strokecolor="#fdfdfd">
                <v:path arrowok="t"/>
              </v:shape>
            </v:group>
            <v:group style="position:absolute;left:10310;top:2558;width:2;height:341" coordorigin="10310,2558" coordsize="2,341">
              <v:shape style="position:absolute;left:10310;top:2558;width:2;height:341" coordorigin="10310,2558" coordsize="0,341" path="m10310,2899l10310,2558e" filled="false" stroked="true" strokeweight=".48pt" strokecolor="#fdfdfd">
                <v:path arrowok="t"/>
              </v:shape>
            </v:group>
            <v:group style="position:absolute;left:10310;top:4166;width:2;height:593" coordorigin="10310,4166" coordsize="2,593">
              <v:shape style="position:absolute;left:10310;top:4166;width:2;height:593" coordorigin="10310,4166" coordsize="0,593" path="m10310,4759l10310,4166e" filled="false" stroked="true" strokeweight=".48pt" strokecolor="#fdfdfd">
                <v:path arrowok="t"/>
              </v:shape>
            </v:group>
            <v:group style="position:absolute;left:10310;top:3163;width:2;height:322" coordorigin="10310,3163" coordsize="2,322">
              <v:shape style="position:absolute;left:10310;top:3163;width:2;height:322" coordorigin="10310,3163" coordsize="0,322" path="m10310,3485l10310,3163e" filled="false" stroked="true" strokeweight=".48pt" strokecolor="#fdfdfd">
                <v:path arrowok="t"/>
              </v:shape>
            </v:group>
            <v:group style="position:absolute;left:10310;top:3756;width:2;height:144" coordorigin="10310,3756" coordsize="2,144">
              <v:shape style="position:absolute;left:10310;top:3756;width:2;height:144" coordorigin="10310,3756" coordsize="0,144" path="m10310,3900l10310,3756e" filled="false" stroked="true" strokeweight=".48pt" strokecolor="#fdfdfd">
                <v:path arrowok="t"/>
              </v:shape>
            </v:group>
            <v:group style="position:absolute;left:10377;top:5670;width:10;height:2" coordorigin="10377,5670" coordsize="10,2">
              <v:shape style="position:absolute;left:10377;top:5670;width:10;height:2" coordorigin="10377,5670" coordsize="10,0" path="m10377,5670l10386,5670e" filled="false" stroked="true" strokeweight=".6pt" strokecolor="#fdfdfd">
                <v:path arrowok="t"/>
              </v:shape>
            </v:group>
            <v:group style="position:absolute;left:10382;top:2558;width:2;height:341" coordorigin="10382,2558" coordsize="2,341">
              <v:shape style="position:absolute;left:10382;top:2558;width:2;height:341" coordorigin="10382,2558" coordsize="0,341" path="m10382,2899l10382,2558e" filled="false" stroked="true" strokeweight=".48pt" strokecolor="#fdfdfd">
                <v:path arrowok="t"/>
              </v:shape>
            </v:group>
            <v:group style="position:absolute;left:10382;top:4166;width:2;height:593" coordorigin="10382,4166" coordsize="2,593">
              <v:shape style="position:absolute;left:10382;top:4166;width:2;height:593" coordorigin="10382,4166" coordsize="0,593" path="m10382,4759l10382,4166e" filled="false" stroked="true" strokeweight=".48pt" strokecolor="#fdfdfd">
                <v:path arrowok="t"/>
              </v:shape>
            </v:group>
            <v:group style="position:absolute;left:10382;top:3163;width:2;height:322" coordorigin="10382,3163" coordsize="2,322">
              <v:shape style="position:absolute;left:10382;top:3163;width:2;height:322" coordorigin="10382,3163" coordsize="0,322" path="m10382,3485l10382,3163e" filled="false" stroked="true" strokeweight=".48pt" strokecolor="#fdfdfd">
                <v:path arrowok="t"/>
              </v:shape>
            </v:group>
            <v:group style="position:absolute;left:10382;top:3756;width:2;height:144" coordorigin="10382,3756" coordsize="2,144">
              <v:shape style="position:absolute;left:10382;top:3756;width:2;height:144" coordorigin="10382,3756" coordsize="0,144" path="m10382,3900l10382,3756e" filled="false" stroked="true" strokeweight=".48pt" strokecolor="#fdfdfd">
                <v:path arrowok="t"/>
              </v:shape>
            </v:group>
            <v:group style="position:absolute;left:10449;top:5670;width:10;height:2" coordorigin="10449,5670" coordsize="10,2">
              <v:shape style="position:absolute;left:10449;top:5670;width:10;height:2" coordorigin="10449,5670" coordsize="10,0" path="m10449,5670l10458,5670e" filled="false" stroked="true" strokeweight=".6pt" strokecolor="#fdfdfd">
                <v:path arrowok="t"/>
              </v:shape>
            </v:group>
            <v:group style="position:absolute;left:10454;top:2558;width:2;height:341" coordorigin="10454,2558" coordsize="2,341">
              <v:shape style="position:absolute;left:10454;top:2558;width:2;height:341" coordorigin="10454,2558" coordsize="0,341" path="m10454,2899l10454,2558e" filled="false" stroked="true" strokeweight=".48pt" strokecolor="#fdfdfd">
                <v:path arrowok="t"/>
              </v:shape>
            </v:group>
            <v:group style="position:absolute;left:10454;top:4166;width:2;height:593" coordorigin="10454,4166" coordsize="2,593">
              <v:shape style="position:absolute;left:10454;top:4166;width:2;height:593" coordorigin="10454,4166" coordsize="0,593" path="m10454,4759l10454,4166e" filled="false" stroked="true" strokeweight=".48pt" strokecolor="#fdfdfd">
                <v:path arrowok="t"/>
              </v:shape>
            </v:group>
            <v:group style="position:absolute;left:10454;top:3163;width:2;height:322" coordorigin="10454,3163" coordsize="2,322">
              <v:shape style="position:absolute;left:10454;top:3163;width:2;height:322" coordorigin="10454,3163" coordsize="0,322" path="m10454,3485l10454,3163e" filled="false" stroked="true" strokeweight=".48pt" strokecolor="#fdfdfd">
                <v:path arrowok="t"/>
              </v:shape>
            </v:group>
            <v:group style="position:absolute;left:10454;top:3756;width:2;height:144" coordorigin="10454,3756" coordsize="2,144">
              <v:shape style="position:absolute;left:10454;top:3756;width:2;height:144" coordorigin="10454,3756" coordsize="0,144" path="m10454,3900l10454,3756e" filled="false" stroked="true" strokeweight=".48pt" strokecolor="#fdfdfd">
                <v:path arrowok="t"/>
              </v:shape>
            </v:group>
            <v:group style="position:absolute;left:10521;top:5670;width:10;height:2" coordorigin="10521,5670" coordsize="10,2">
              <v:shape style="position:absolute;left:10521;top:5670;width:10;height:2" coordorigin="10521,5670" coordsize="10,0" path="m10521,5670l10530,5670e" filled="false" stroked="true" strokeweight=".6pt" strokecolor="#fdfdfd">
                <v:path arrowok="t"/>
              </v:shape>
            </v:group>
            <v:group style="position:absolute;left:10526;top:2558;width:2;height:341" coordorigin="10526,2558" coordsize="2,341">
              <v:shape style="position:absolute;left:10526;top:2558;width:2;height:341" coordorigin="10526,2558" coordsize="0,341" path="m10526,2899l10526,2558e" filled="false" stroked="true" strokeweight=".48pt" strokecolor="#fdfdfd">
                <v:path arrowok="t"/>
              </v:shape>
            </v:group>
            <v:group style="position:absolute;left:10526;top:4166;width:2;height:593" coordorigin="10526,4166" coordsize="2,593">
              <v:shape style="position:absolute;left:10526;top:4166;width:2;height:593" coordorigin="10526,4166" coordsize="0,593" path="m10526,4759l10526,4166e" filled="false" stroked="true" strokeweight=".48pt" strokecolor="#fdfdfd">
                <v:path arrowok="t"/>
              </v:shape>
            </v:group>
            <v:group style="position:absolute;left:10526;top:3163;width:2;height:737" coordorigin="10526,3163" coordsize="2,737">
              <v:shape style="position:absolute;left:10526;top:3163;width:2;height:737" coordorigin="10526,3163" coordsize="0,737" path="m10526,3900l10526,3163e" filled="false" stroked="true" strokeweight=".48pt" strokecolor="#fdfdfd">
                <v:path arrowok="t"/>
              </v:shape>
            </v:group>
            <v:group style="position:absolute;left:10593;top:5670;width:10;height:2" coordorigin="10593,5670" coordsize="10,2">
              <v:shape style="position:absolute;left:10593;top:5670;width:10;height:2" coordorigin="10593,5670" coordsize="10,0" path="m10593,5670l10602,5670e" filled="false" stroked="true" strokeweight=".6pt" strokecolor="#fdfdfd">
                <v:path arrowok="t"/>
              </v:shape>
            </v:group>
            <v:group style="position:absolute;left:10598;top:2558;width:2;height:1342" coordorigin="10598,2558" coordsize="2,1342">
              <v:shape style="position:absolute;left:10598;top:2558;width:2;height:1342" coordorigin="10598,2558" coordsize="0,1342" path="m10598,3900l10598,2558e" filled="false" stroked="true" strokeweight=".48pt" strokecolor="#fdfdfd">
                <v:path arrowok="t"/>
              </v:shape>
            </v:group>
            <v:group style="position:absolute;left:10598;top:4166;width:2;height:1294" coordorigin="10598,4166" coordsize="2,1294">
              <v:shape style="position:absolute;left:10598;top:4166;width:2;height:1294" coordorigin="10598,4166" coordsize="0,1294" path="m10598,5460l10598,4166e" filled="false" stroked="true" strokeweight=".48pt" strokecolor="#fdfdfd">
                <v:path arrowok="t"/>
              </v:shape>
            </v:group>
            <v:group style="position:absolute;left:10665;top:5670;width:10;height:2" coordorigin="10665,5670" coordsize="10,2">
              <v:shape style="position:absolute;left:10665;top:5670;width:10;height:2" coordorigin="10665,5670" coordsize="10,0" path="m10665,5670l10674,5670e" filled="false" stroked="true" strokeweight=".6pt" strokecolor="#fdfdfd">
                <v:path arrowok="t"/>
              </v:shape>
            </v:group>
            <v:group style="position:absolute;left:10670;top:2558;width:2;height:2902" coordorigin="10670,2558" coordsize="2,2902">
              <v:shape style="position:absolute;left:10670;top:2558;width:2;height:2902" coordorigin="10670,2558" coordsize="0,2902" path="m10670,5460l10670,2558e" filled="false" stroked="true" strokeweight=".48pt" strokecolor="#fdfdfd">
                <v:path arrowok="t"/>
              </v:shape>
            </v:group>
            <v:group style="position:absolute;left:10737;top:5670;width:10;height:2" coordorigin="10737,5670" coordsize="10,2">
              <v:shape style="position:absolute;left:10737;top:5670;width:10;height:2" coordorigin="10737,5670" coordsize="10,0" path="m10737,5670l10746,5670e" filled="false" stroked="true" strokeweight=".6pt" strokecolor="#fdfdfd">
                <v:path arrowok="t"/>
              </v:shape>
            </v:group>
            <v:group style="position:absolute;left:10742;top:2558;width:2;height:2902" coordorigin="10742,2558" coordsize="2,2902">
              <v:shape style="position:absolute;left:10742;top:2558;width:2;height:2902" coordorigin="10742,2558" coordsize="0,2902" path="m10742,5460l10742,2558e" filled="false" stroked="true" strokeweight=".48pt" strokecolor="#fdfdfd">
                <v:path arrowok="t"/>
              </v:shape>
            </v:group>
            <v:group style="position:absolute;left:10811;top:2558;width:2;height:3118" coordorigin="10811,2558" coordsize="2,3118">
              <v:shape style="position:absolute;left:10811;top:2558;width:2;height:3118" coordorigin="10811,2558" coordsize="0,3118" path="m10811,5676l10811,2558e" filled="false" stroked="true" strokeweight=".48pt" strokecolor="#fdfdfd">
                <v:path arrowok="t"/>
              </v:shape>
            </v:group>
            <v:group style="position:absolute;left:10883;top:2558;width:2;height:3118" coordorigin="10883,2558" coordsize="2,3118">
              <v:shape style="position:absolute;left:10883;top:2558;width:2;height:3118" coordorigin="10883,2558" coordsize="0,3118" path="m10883,5676l10883,2558e" filled="false" stroked="true" strokeweight=".48pt" strokecolor="#fdfdfd">
                <v:path arrowok="t"/>
              </v:shape>
            </v:group>
            <v:group style="position:absolute;left:4245;top:2424;width:2;height:3387" coordorigin="4245,2424" coordsize="2,3387">
              <v:shape style="position:absolute;left:4245;top:2424;width:2;height:3387" coordorigin="4245,2424" coordsize="0,3387" path="m4245,5810l4245,2424e" filled="false" stroked="true" strokeweight=".48pt" strokecolor="#fdfdfd">
                <v:path arrowok="t"/>
              </v:shape>
            </v:group>
            <v:group style="position:absolute;left:4310;top:2424;width:2;height:3387" coordorigin="4310,2424" coordsize="2,3387">
              <v:shape style="position:absolute;left:4310;top:2424;width:2;height:3387" coordorigin="4310,2424" coordsize="0,3387" path="m4310,5810l4310,2424e" filled="false" stroked="true" strokeweight=".48pt" strokecolor="#fdfdfd">
                <v:path arrowok="t"/>
              </v:shape>
            </v:group>
            <v:group style="position:absolute;left:4374;top:2424;width:2;height:3387" coordorigin="4374,2424" coordsize="2,3387">
              <v:shape style="position:absolute;left:4374;top:2424;width:2;height:3387" coordorigin="4374,2424" coordsize="0,3387" path="m4374,5810l4374,2424e" filled="false" stroked="true" strokeweight=".48pt" strokecolor="#fdfdfd">
                <v:path arrowok="t"/>
              </v:shape>
            </v:group>
            <v:group style="position:absolute;left:4439;top:2424;width:2;height:3387" coordorigin="4439,2424" coordsize="2,3387">
              <v:shape style="position:absolute;left:4439;top:2424;width:2;height:3387" coordorigin="4439,2424" coordsize="0,3387" path="m4439,5810l4439,3965,4439,2424e" filled="false" stroked="true" strokeweight=".48pt" strokecolor="#fdfdfd">
                <v:path arrowok="t"/>
              </v:shape>
            </v:group>
            <v:group style="position:absolute;left:4504;top:2424;width:2;height:3387" coordorigin="4504,2424" coordsize="2,3387">
              <v:shape style="position:absolute;left:4504;top:2424;width:2;height:3387" coordorigin="4504,2424" coordsize="0,3387" path="m4504,2424l4504,5810e" filled="false" stroked="true" strokeweight=".48pt" strokecolor="#fdfdfd">
                <v:path arrowok="t"/>
              </v:shape>
            </v:group>
            <v:group style="position:absolute;left:4569;top:2424;width:2;height:3387" coordorigin="4569,2424" coordsize="2,3387">
              <v:shape style="position:absolute;left:4569;top:2424;width:2;height:3387" coordorigin="4569,2424" coordsize="0,3387" path="m4569,2424l4569,5810e" filled="false" stroked="true" strokeweight=".48pt" strokecolor="#fdfdfd">
                <v:path arrowok="t"/>
              </v:shape>
            </v:group>
            <v:group style="position:absolute;left:4634;top:2542;width:2;height:3152" coordorigin="4634,2542" coordsize="2,3152">
              <v:shape style="position:absolute;left:4634;top:2542;width:2;height:3152" coordorigin="4634,2542" coordsize="0,3152" path="m4634,2542l4634,5693e" filled="false" stroked="true" strokeweight=".48pt" strokecolor="#fdfdfd">
                <v:path arrowok="t"/>
              </v:shape>
            </v:group>
            <v:group style="position:absolute;left:4698;top:2542;width:2;height:3152" coordorigin="4698,2542" coordsize="2,3152">
              <v:shape style="position:absolute;left:4698;top:2542;width:2;height:3152" coordorigin="4698,2542" coordsize="0,3152" path="m4698,2542l4698,5693e" filled="false" stroked="true" strokeweight=".48pt" strokecolor="#fdfdfd">
                <v:path arrowok="t"/>
              </v:shape>
            </v:group>
            <v:group style="position:absolute;left:4763;top:2542;width:2;height:3152" coordorigin="4763,2542" coordsize="2,3152">
              <v:shape style="position:absolute;left:4763;top:2542;width:2;height:3152" coordorigin="4763,2542" coordsize="0,3152" path="m4763,2542l4763,5693e" filled="false" stroked="true" strokeweight=".48pt" strokecolor="#fdfdfd">
                <v:path arrowok="t"/>
              </v:shape>
            </v:group>
            <v:group style="position:absolute;left:4828;top:2542;width:2;height:3152" coordorigin="4828,2542" coordsize="2,3152">
              <v:shape style="position:absolute;left:4828;top:2542;width:2;height:3152" coordorigin="4828,2542" coordsize="0,3152" path="m4828,2542l4828,5693e" filled="false" stroked="true" strokeweight=".48pt" strokecolor="#fdfdfd">
                <v:path arrowok="t"/>
              </v:shape>
            </v:group>
            <v:group style="position:absolute;left:4893;top:2542;width:2;height:3152" coordorigin="4893,2542" coordsize="2,3152">
              <v:shape style="position:absolute;left:4893;top:2542;width:2;height:3152" coordorigin="4893,2542" coordsize="0,3152" path="m4893,2542l4893,5693e" filled="false" stroked="true" strokeweight=".48pt" strokecolor="#fdfdfd">
                <v:path arrowok="t"/>
              </v:shape>
            </v:group>
            <v:group style="position:absolute;left:4958;top:2542;width:2;height:3152" coordorigin="4958,2542" coordsize="2,3152">
              <v:shape style="position:absolute;left:4958;top:2542;width:2;height:3152" coordorigin="4958,2542" coordsize="0,3152" path="m4958,2542l4958,5693e" filled="false" stroked="true" strokeweight=".48pt" strokecolor="#fdfdfd">
                <v:path arrowok="t"/>
              </v:shape>
            </v:group>
            <v:group style="position:absolute;left:5022;top:2542;width:2;height:3152" coordorigin="5022,2542" coordsize="2,3152">
              <v:shape style="position:absolute;left:5022;top:2542;width:2;height:3152" coordorigin="5022,2542" coordsize="0,3152" path="m5022,2542l5022,5693e" filled="false" stroked="true" strokeweight=".48pt" strokecolor="#fdfdfd">
                <v:path arrowok="t"/>
              </v:shape>
            </v:group>
            <v:group style="position:absolute;left:5087;top:2542;width:2;height:3152" coordorigin="5087,2542" coordsize="2,3152">
              <v:shape style="position:absolute;left:5087;top:2542;width:2;height:3152" coordorigin="5087,2542" coordsize="0,3152" path="m5087,5693l5087,2542e" filled="false" stroked="true" strokeweight=".48pt" strokecolor="#fdfdfd">
                <v:path arrowok="t"/>
              </v:shape>
            </v:group>
            <v:group style="position:absolute;left:5150;top:2542;width:2;height:3152" coordorigin="5150,2542" coordsize="2,3152">
              <v:shape style="position:absolute;left:5150;top:2542;width:2;height:3152" coordorigin="5150,2542" coordsize="0,3152" path="m5150,5693l5150,2542e" filled="false" stroked="true" strokeweight=".48pt" strokecolor="#fdfdfd">
                <v:path arrowok="t"/>
              </v:shape>
            </v:group>
            <v:group style="position:absolute;left:5214;top:2542;width:2;height:3152" coordorigin="5214,2542" coordsize="2,3152">
              <v:shape style="position:absolute;left:5214;top:2542;width:2;height:3152" coordorigin="5214,2542" coordsize="0,3152" path="m5214,5693l5214,2542e" filled="false" stroked="true" strokeweight=".48pt" strokecolor="#fdfdfd">
                <v:path arrowok="t"/>
              </v:shape>
            </v:group>
            <v:group style="position:absolute;left:5279;top:2542;width:2;height:3152" coordorigin="5279,2542" coordsize="2,3152">
              <v:shape style="position:absolute;left:5279;top:2542;width:2;height:3152" coordorigin="5279,2542" coordsize="0,3152" path="m5279,5693l5279,2542e" filled="false" stroked="true" strokeweight=".48pt" strokecolor="#fdfdfd">
                <v:path arrowok="t"/>
              </v:shape>
            </v:group>
            <v:group style="position:absolute;left:6659;top:4380;width:2;height:2" coordorigin="6659,4380" coordsize="2,2">
              <v:shape style="position:absolute;left:6659;top:4380;width:2;height:2" coordorigin="6659,4380" coordsize="0,0" path="m6659,4380l6659,4380e" filled="false" stroked="true" strokeweight=".48pt" strokecolor="#000000">
                <v:path arrowok="t"/>
              </v:shape>
            </v:group>
            <v:group style="position:absolute;left:5313;top:2542;width:2;height:3161" coordorigin="5313,2542" coordsize="2,3161">
              <v:shape style="position:absolute;left:5313;top:2542;width:2;height:3161" coordorigin="5313,2542" coordsize="0,3161" path="m5313,2542l5313,5702e" filled="false" stroked="true" strokeweight=".12pt" strokecolor="#000000">
                <v:path arrowok="t"/>
              </v:shape>
            </v:group>
            <v:group style="position:absolute;left:4612;top:2424;width:6569;height:2" coordorigin="4612,2424" coordsize="6569,2">
              <v:shape style="position:absolute;left:4612;top:2424;width:6569;height:2" coordorigin="4612,2424" coordsize="6569,0" path="m4612,2424l11181,2424e" filled="false" stroked="true" strokeweight=".12pt" strokecolor="#000000">
                <v:path arrowok="t"/>
              </v:shape>
            </v:group>
            <v:group style="position:absolute;left:5447;top:2558;width:2036;height:2" coordorigin="5447,2558" coordsize="2036,2">
              <v:shape style="position:absolute;left:5447;top:2558;width:2036;height:2" coordorigin="5447,2558" coordsize="2036,0" path="m5447,2558l7482,2558e" filled="false" stroked="true" strokeweight=".12pt" strokecolor="#000000">
                <v:path arrowok="t"/>
              </v:shape>
            </v:group>
            <v:group style="position:absolute;left:7538;top:2558;width:3370;height:2" coordorigin="7538,2558" coordsize="3370,2">
              <v:shape style="position:absolute;left:7538;top:2558;width:3370;height:2" coordorigin="7538,2558" coordsize="3370,0" path="m7538,2558l10907,2558e" filled="false" stroked="true" strokeweight=".12pt" strokecolor="#000000">
                <v:path arrowok="t"/>
              </v:shape>
            </v:group>
            <v:group style="position:absolute;left:11034;top:2542;width:137;height:2" coordorigin="11034,2542" coordsize="137,2">
              <v:shape style="position:absolute;left:11034;top:2542;width:137;height:2" coordorigin="11034,2542" coordsize="137,0" path="m11034,2542l11171,2542e" filled="false" stroked="true" strokeweight=".12pt" strokecolor="#000000">
                <v:path arrowok="t"/>
              </v:shape>
            </v:group>
            <v:group style="position:absolute;left:10900;top:2558;width:2;height:872" coordorigin="10900,2558" coordsize="2,872">
              <v:shape style="position:absolute;left:10900;top:2558;width:2;height:872" coordorigin="10900,2558" coordsize="0,872" path="m10900,2558l10900,3430e" filled="false" stroked="true" strokeweight=".12pt" strokecolor="#000000">
                <v:path arrowok="t"/>
              </v:shape>
            </v:group>
            <v:group style="position:absolute;left:10904;top:4087;width:2;height:257" coordorigin="10904,4087" coordsize="2,257">
              <v:shape style="position:absolute;left:10904;top:4087;width:2;height:257" coordorigin="10904,4087" coordsize="0,257" path="m10904,4087l10904,4344e" filled="false" stroked="true" strokeweight=".48pt" strokecolor="#000000">
                <v:path arrowok="t"/>
              </v:shape>
            </v:group>
            <v:group style="position:absolute;left:10900;top:4392;width:2;height:1284" coordorigin="10900,4392" coordsize="2,1284">
              <v:shape style="position:absolute;left:10900;top:4392;width:2;height:1284" coordorigin="10900,4392" coordsize="0,1284" path="m10900,4392l10900,5676e" filled="false" stroked="true" strokeweight=".12pt" strokecolor="#000000">
                <v:path arrowok="t"/>
              </v:shape>
            </v:group>
            <v:group style="position:absolute;left:5440;top:2554;width:34;height:32" coordorigin="5440,2554" coordsize="34,32">
              <v:shape style="position:absolute;left:5440;top:2554;width:34;height:32" coordorigin="5440,2554" coordsize="34,32" path="m5440,2585l5440,2554,5474,2554e" filled="false" stroked="true" strokeweight=".12pt" strokecolor="#000000">
                <v:path arrowok="t"/>
              </v:shape>
            </v:group>
            <v:group style="position:absolute;left:6388;top:2554;width:2290;height:2" coordorigin="6388,2554" coordsize="2290,2">
              <v:shape style="position:absolute;left:6388;top:2554;width:2290;height:2" coordorigin="6388,2554" coordsize="2290,0" path="m6388,2554l8678,2554e" filled="false" stroked="true" strokeweight=".12pt" strokecolor="#000000">
                <v:path arrowok="t"/>
              </v:shape>
            </v:group>
            <v:group style="position:absolute;left:9410;top:2554;width:1498;height:2" coordorigin="9410,2554" coordsize="1498,2">
              <v:shape style="position:absolute;left:9410;top:2554;width:1498;height:2" coordorigin="9410,2554" coordsize="1498,0" path="m9410,2554l10907,2554e" filled="false" stroked="true" strokeweight=".12pt" strokecolor="#000000">
                <v:path arrowok="t"/>
              </v:shape>
            </v:group>
            <v:group style="position:absolute;left:9410;top:2532;width:1762;height:2" coordorigin="9410,2532" coordsize="1762,2">
              <v:shape style="position:absolute;left:9410;top:2532;width:1762;height:2" coordorigin="9410,2532" coordsize="1762,0" path="m9410,2532l11171,2532e" filled="false" stroked="true" strokeweight=".12pt" strokecolor="#000000">
                <v:path arrowok="t"/>
              </v:shape>
            </v:group>
            <v:group style="position:absolute;left:10907;top:2554;width:2;height:75" coordorigin="10907,2554" coordsize="2,75">
              <v:shape style="position:absolute;left:10907;top:2554;width:2;height:75" coordorigin="10907,2554" coordsize="0,75" path="m10907,2554l10907,2628e" filled="false" stroked="true" strokeweight=".12pt" strokecolor="#000000">
                <v:path arrowok="t"/>
              </v:shape>
            </v:group>
            <v:group style="position:absolute;left:10907;top:2906;width:2;height:728" coordorigin="10907,2906" coordsize="2,728">
              <v:shape style="position:absolute;left:10907;top:2906;width:2;height:728" coordorigin="10907,2906" coordsize="0,728" path="m10907,2906l10907,3634e" filled="false" stroked="true" strokeweight=".12pt" strokecolor="#000000">
                <v:path arrowok="t"/>
              </v:shape>
            </v:group>
            <v:group style="position:absolute;left:10907;top:4385;width:2;height:154" coordorigin="10907,4385" coordsize="2,154">
              <v:shape style="position:absolute;left:10907;top:4385;width:2;height:154" coordorigin="10907,4385" coordsize="0,154" path="m10907,4385l10907,4538e" filled="false" stroked="true" strokeweight=".12pt" strokecolor="#000000">
                <v:path arrowok="t"/>
              </v:shape>
            </v:group>
            <v:group style="position:absolute;left:10907;top:5270;width:2;height:432" coordorigin="10907,5270" coordsize="2,432">
              <v:shape style="position:absolute;left:10907;top:5270;width:2;height:432" coordorigin="10907,5270" coordsize="0,432" path="m10907,5270l10907,5702e" filled="false" stroked="true" strokeweight=".12pt" strokecolor="#000000">
                <v:path arrowok="t"/>
              </v:shape>
            </v:group>
            <v:group style="position:absolute;left:5421;top:2532;width:2;height:53" coordorigin="5421,2532" coordsize="2,53">
              <v:shape style="position:absolute;left:5421;top:2532;width:2;height:53" coordorigin="5421,2532" coordsize="0,53" path="m5421,2585l5421,2532e" filled="false" stroked="true" strokeweight=".12pt" strokecolor="#000000">
                <v:path arrowok="t"/>
              </v:shape>
            </v:group>
            <v:group style="position:absolute;left:4612;top:2532;width:744;height:2" coordorigin="4612,2532" coordsize="744,2">
              <v:shape style="position:absolute;left:4612;top:2532;width:744;height:2" coordorigin="4612,2532" coordsize="744,0" path="m4612,2532l5356,2532e" filled="false" stroked="true" strokeweight=".12pt" strokecolor="#000000">
                <v:path arrowok="t"/>
              </v:shape>
            </v:group>
            <v:group style="position:absolute;left:5421;top:2532;width:12;height:2" coordorigin="5421,2532" coordsize="12,2">
              <v:shape style="position:absolute;left:5421;top:2532;width:12;height:2" coordorigin="5421,2532" coordsize="12,0" path="m5421,2532l5433,2532e" filled="false" stroked="true" strokeweight=".12pt" strokecolor="#000000">
                <v:path arrowok="t"/>
              </v:shape>
            </v:group>
            <v:group style="position:absolute;left:6388;top:2532;width:2290;height:2" coordorigin="6388,2532" coordsize="2290,2">
              <v:shape style="position:absolute;left:6388;top:2532;width:2290;height:2" coordorigin="6388,2532" coordsize="2290,0" path="m6388,2532l8678,2532e" filled="false" stroked="true" strokeweight=".12pt" strokecolor="#000000">
                <v:path arrowok="t"/>
              </v:shape>
            </v:group>
            <v:group style="position:absolute;left:10926;top:2532;width:2;height:96" coordorigin="10926,2532" coordsize="2,96">
              <v:shape style="position:absolute;left:10926;top:2532;width:2;height:96" coordorigin="10926,2532" coordsize="0,96" path="m10926,2532l10926,2628e" filled="false" stroked="true" strokeweight=".12pt" strokecolor="#000000">
                <v:path arrowok="t"/>
              </v:shape>
            </v:group>
            <v:group style="position:absolute;left:10926;top:2906;width:2;height:728" coordorigin="10926,2906" coordsize="2,728">
              <v:shape style="position:absolute;left:10926;top:2906;width:2;height:728" coordorigin="10926,2906" coordsize="0,728" path="m10926,2906l10926,3634e" filled="false" stroked="true" strokeweight=".12pt" strokecolor="#000000">
                <v:path arrowok="t"/>
              </v:shape>
            </v:group>
            <v:group style="position:absolute;left:10926;top:4277;width:2;height:262" coordorigin="10926,4277" coordsize="2,262">
              <v:shape style="position:absolute;left:10926;top:4277;width:2;height:262" coordorigin="10926,4277" coordsize="0,262" path="m10926,4277l10926,4538e" filled="false" stroked="true" strokeweight=".12pt" strokecolor="#000000">
                <v:path arrowok="t"/>
              </v:shape>
            </v:group>
            <v:group style="position:absolute;left:10926;top:5270;width:2;height:432" coordorigin="10926,5270" coordsize="2,432">
              <v:shape style="position:absolute;left:10926;top:5270;width:2;height:432" coordorigin="10926,5270" coordsize="0,432" path="m10926,5270l10926,5702e" filled="false" stroked="true" strokeweight=".12pt" strokecolor="#000000">
                <v:path arrowok="t"/>
              </v:shape>
            </v:group>
            <v:group style="position:absolute;left:5356;top:4692;width:2;height:1076" coordorigin="5356,4692" coordsize="2,1076">
              <v:shape style="position:absolute;left:5356;top:4692;width:2;height:1076" coordorigin="5356,4692" coordsize="0,1076" path="m5356,4692l5356,5767e" filled="false" stroked="true" strokeweight=".12pt" strokecolor="#000000">
                <v:path arrowok="t"/>
              </v:shape>
            </v:group>
            <v:group style="position:absolute;left:5356;top:2467;width:2;height:118" coordorigin="5356,2467" coordsize="2,118">
              <v:shape style="position:absolute;left:5356;top:2467;width:2;height:118" coordorigin="5356,2467" coordsize="0,118" path="m5356,2585l5356,2467e" filled="false" stroked="true" strokeweight=".12pt" strokecolor="#000000">
                <v:path arrowok="t"/>
              </v:shape>
            </v:group>
            <v:group style="position:absolute;left:4612;top:2460;width:862;height:2" coordorigin="4612,2460" coordsize="862,2">
              <v:shape style="position:absolute;left:4612;top:2460;width:862;height:2" coordorigin="4612,2460" coordsize="862,0" path="m4612,2460l5474,2460e" filled="false" stroked="true" strokeweight=".84pt" strokecolor="#000000">
                <v:path arrowok="t"/>
              </v:shape>
            </v:group>
            <v:group style="position:absolute;left:6388;top:2460;width:2290;height:2" coordorigin="6388,2460" coordsize="2290,2">
              <v:shape style="position:absolute;left:6388;top:2460;width:2290;height:2" coordorigin="6388,2460" coordsize="2290,0" path="m6388,2460l8678,2460e" filled="false" stroked="true" strokeweight=".84pt" strokecolor="#000000">
                <v:path arrowok="t"/>
              </v:shape>
            </v:group>
            <v:group style="position:absolute;left:9410;top:2460;width:1762;height:2" coordorigin="9410,2460" coordsize="1762,2">
              <v:shape style="position:absolute;left:9410;top:2460;width:1762;height:2" coordorigin="9410,2460" coordsize="1762,0" path="m9410,2460l11171,2460e" filled="false" stroked="true" strokeweight=".84pt" strokecolor="#000000">
                <v:path arrowok="t"/>
              </v:shape>
            </v:group>
            <v:group style="position:absolute;left:10991;top:2467;width:2;height:161" coordorigin="10991,2467" coordsize="2,161">
              <v:shape style="position:absolute;left:10991;top:2467;width:2;height:161" coordorigin="10991,2467" coordsize="0,161" path="m10991,2467l10991,2628e" filled="false" stroked="true" strokeweight=".12pt" strokecolor="#000000">
                <v:path arrowok="t"/>
              </v:shape>
            </v:group>
            <v:group style="position:absolute;left:10991;top:2906;width:2;height:728" coordorigin="10991,2906" coordsize="2,728">
              <v:shape style="position:absolute;left:10991;top:2906;width:2;height:728" coordorigin="10991,2906" coordsize="0,728" path="m10991,2906l10991,3634e" filled="false" stroked="true" strokeweight=".12pt" strokecolor="#000000">
                <v:path arrowok="t"/>
              </v:shape>
            </v:group>
            <v:group style="position:absolute;left:10991;top:4277;width:2;height:262" coordorigin="10991,4277" coordsize="2,262">
              <v:shape style="position:absolute;left:10991;top:4277;width:2;height:262" coordorigin="10991,4277" coordsize="0,262" path="m10991,4277l10991,4538e" filled="false" stroked="true" strokeweight=".12pt" strokecolor="#000000">
                <v:path arrowok="t"/>
              </v:shape>
            </v:group>
            <v:group style="position:absolute;left:10991;top:5270;width:2;height:497" coordorigin="10991,5270" coordsize="2,497">
              <v:shape style="position:absolute;left:10991;top:5270;width:2;height:497" coordorigin="10991,5270" coordsize="0,497" path="m10991,5270l10991,5767e" filled="false" stroked="true" strokeweight=".12pt" strokecolor="#000000">
                <v:path arrowok="t"/>
              </v:shape>
            </v:group>
            <v:group style="position:absolute;left:5351;top:4692;width:2;height:1076" coordorigin="5351,4692" coordsize="2,1076">
              <v:shape style="position:absolute;left:5351;top:4692;width:2;height:1076" coordorigin="5351,4692" coordsize="0,1076" path="m5351,4692l5351,5767e" filled="false" stroked="true" strokeweight=".12pt" strokecolor="#000000">
                <v:path arrowok="t"/>
              </v:shape>
            </v:group>
            <v:group style="position:absolute;left:5351;top:2467;width:2;height:118" coordorigin="5351,2467" coordsize="2,118">
              <v:shape style="position:absolute;left:5351;top:2467;width:2;height:118" coordorigin="5351,2467" coordsize="0,118" path="m5351,2585l5351,2467e" filled="false" stroked="true" strokeweight=".12pt" strokecolor="#000000">
                <v:path arrowok="t"/>
              </v:shape>
            </v:group>
            <v:group style="position:absolute;left:10996;top:2467;width:2;height:161" coordorigin="10996,2467" coordsize="2,161">
              <v:shape style="position:absolute;left:10996;top:2467;width:2;height:161" coordorigin="10996,2467" coordsize="0,161" path="m10996,2467l10996,2628e" filled="false" stroked="true" strokeweight=".12pt" strokecolor="#000000">
                <v:path arrowok="t"/>
              </v:shape>
            </v:group>
            <v:group style="position:absolute;left:10996;top:2906;width:2;height:728" coordorigin="10996,2906" coordsize="2,728">
              <v:shape style="position:absolute;left:10996;top:2906;width:2;height:728" coordorigin="10996,2906" coordsize="0,728" path="m10996,2906l10996,3634e" filled="false" stroked="true" strokeweight=".12pt" strokecolor="#000000">
                <v:path arrowok="t"/>
              </v:shape>
            </v:group>
            <v:group style="position:absolute;left:10996;top:4277;width:2;height:262" coordorigin="10996,4277" coordsize="2,262">
              <v:shape style="position:absolute;left:10996;top:4277;width:2;height:262" coordorigin="10996,4277" coordsize="0,262" path="m10996,4277l10996,4538e" filled="false" stroked="true" strokeweight=".12pt" strokecolor="#000000">
                <v:path arrowok="t"/>
              </v:shape>
            </v:group>
            <v:group style="position:absolute;left:10996;top:5270;width:2;height:497" coordorigin="10996,5270" coordsize="2,497">
              <v:shape style="position:absolute;left:10996;top:5270;width:2;height:497" coordorigin="10996,5270" coordsize="0,497" path="m10996,5270l10996,5767e" filled="false" stroked="true" strokeweight=".12pt" strokecolor="#000000">
                <v:path arrowok="t"/>
              </v:shape>
            </v:group>
            <v:group style="position:absolute;left:5342;top:4692;width:2;height:1011" coordorigin="5342,4692" coordsize="2,1011">
              <v:shape style="position:absolute;left:5342;top:4692;width:2;height:1011" coordorigin="5342,4692" coordsize="0,1011" path="m5342,4692l5342,5702e" filled="false" stroked="true" strokeweight=".12pt" strokecolor="#000000">
                <v:path arrowok="t"/>
              </v:shape>
            </v:group>
            <v:group style="position:absolute;left:5342;top:2532;width:2;height:53" coordorigin="5342,2532" coordsize="2,53">
              <v:shape style="position:absolute;left:5342;top:2532;width:2;height:53" coordorigin="5342,2532" coordsize="0,53" path="m5342,2585l5342,2532e" filled="false" stroked="true" strokeweight=".12pt" strokecolor="#000000">
                <v:path arrowok="t"/>
              </v:shape>
            </v:group>
            <v:group style="position:absolute;left:11006;top:2532;width:2;height:96" coordorigin="11006,2532" coordsize="2,96">
              <v:shape style="position:absolute;left:11006;top:2532;width:2;height:96" coordorigin="11006,2532" coordsize="0,96" path="m11006,2532l11006,2628e" filled="false" stroked="true" strokeweight=".12pt" strokecolor="#000000">
                <v:path arrowok="t"/>
              </v:shape>
            </v:group>
            <v:group style="position:absolute;left:11006;top:2906;width:2;height:728" coordorigin="11006,2906" coordsize="2,728">
              <v:shape style="position:absolute;left:11006;top:2906;width:2;height:728" coordorigin="11006,2906" coordsize="0,728" path="m11006,2906l11006,3634e" filled="false" stroked="true" strokeweight=".12pt" strokecolor="#000000">
                <v:path arrowok="t"/>
              </v:shape>
            </v:group>
            <v:group style="position:absolute;left:11006;top:4277;width:2;height:262" coordorigin="11006,4277" coordsize="2,262">
              <v:shape style="position:absolute;left:11006;top:4277;width:2;height:262" coordorigin="11006,4277" coordsize="0,262" path="m11006,4277l11006,4538e" filled="false" stroked="true" strokeweight=".12pt" strokecolor="#000000">
                <v:path arrowok="t"/>
              </v:shape>
            </v:group>
            <v:group style="position:absolute;left:11006;top:5270;width:2;height:432" coordorigin="11006,5270" coordsize="2,432">
              <v:shape style="position:absolute;left:11006;top:5270;width:2;height:432" coordorigin="11006,5270" coordsize="0,432" path="m11006,5270l11006,5702e" filled="false" stroked="true" strokeweight=".12pt" strokecolor="#000000">
                <v:path arrowok="t"/>
              </v:shape>
            </v:group>
            <v:group style="position:absolute;left:5320;top:2542;width:2;height:44" coordorigin="5320,2542" coordsize="2,44">
              <v:shape style="position:absolute;left:5320;top:2542;width:2;height:44" coordorigin="5320,2542" coordsize="0,44" path="m5320,2585l5320,2542e" filled="false" stroked="true" strokeweight=".12pt" strokecolor="#000000">
                <v:path arrowok="t"/>
              </v:shape>
            </v:group>
            <v:group style="position:absolute;left:4602;top:2434;width:872;height:2" coordorigin="4602,2434" coordsize="872,2">
              <v:shape style="position:absolute;left:4602;top:2434;width:872;height:2" coordorigin="4602,2434" coordsize="872,0" path="m4602,2434l5474,2434e" filled="false" stroked="true" strokeweight=".12pt" strokecolor="#000000">
                <v:path arrowok="t"/>
              </v:shape>
            </v:group>
            <v:group style="position:absolute;left:6388;top:2434;width:2290;height:2" coordorigin="6388,2434" coordsize="2290,2">
              <v:shape style="position:absolute;left:6388;top:2434;width:2290;height:2" coordorigin="6388,2434" coordsize="2290,0" path="m6388,2434l8678,2434e" filled="false" stroked="true" strokeweight=".12pt" strokecolor="#000000">
                <v:path arrowok="t"/>
              </v:shape>
            </v:group>
            <v:group style="position:absolute;left:9410;top:2434;width:1762;height:2" coordorigin="9410,2434" coordsize="1762,2">
              <v:shape style="position:absolute;left:9410;top:2434;width:1762;height:2" coordorigin="9410,2434" coordsize="1762,0" path="m9410,2434l11171,2434e" filled="false" stroked="true" strokeweight=".12pt" strokecolor="#000000">
                <v:path arrowok="t"/>
              </v:shape>
            </v:group>
            <v:group style="position:absolute;left:11034;top:2532;width:2;height:3161" coordorigin="11034,2532" coordsize="2,3161">
              <v:shape style="position:absolute;left:11034;top:2532;width:2;height:3161" coordorigin="11034,2532" coordsize="0,3161" path="m11034,2532l11034,5693e" filled="false" stroked="true" strokeweight=".12pt" strokecolor="#000000">
                <v:path arrowok="t"/>
              </v:shape>
            </v:group>
            <v:group style="position:absolute;left:11027;top:2532;width:2;height:96" coordorigin="11027,2532" coordsize="2,96">
              <v:shape style="position:absolute;left:11027;top:2532;width:2;height:96" coordorigin="11027,2532" coordsize="0,96" path="m11027,2532l11027,2628e" filled="false" stroked="true" strokeweight=".12pt" strokecolor="#000000">
                <v:path arrowok="t"/>
              </v:shape>
            </v:group>
            <v:group style="position:absolute;left:11027;top:2906;width:2;height:728" coordorigin="11027,2906" coordsize="2,728">
              <v:shape style="position:absolute;left:11027;top:2906;width:2;height:728" coordorigin="11027,2906" coordsize="0,728" path="m11027,2906l11027,3634e" filled="false" stroked="true" strokeweight=".12pt" strokecolor="#000000">
                <v:path arrowok="t"/>
              </v:shape>
            </v:group>
            <v:group style="position:absolute;left:11027;top:4277;width:2;height:262" coordorigin="11027,4277" coordsize="2,262">
              <v:shape style="position:absolute;left:11027;top:4277;width:2;height:262" coordorigin="11027,4277" coordsize="0,262" path="m11027,4277l11027,4538e" filled="false" stroked="true" strokeweight=".12pt" strokecolor="#000000">
                <v:path arrowok="t"/>
              </v:shape>
            </v:group>
            <v:group style="position:absolute;left:11027;top:5270;width:2;height:432" coordorigin="11027,5270" coordsize="2,432">
              <v:shape style="position:absolute;left:11027;top:5270;width:2;height:432" coordorigin="11027,5270" coordsize="0,432" path="m11027,5270l11027,5702e" filled="false" stroked="true" strokeweight=".12pt" strokecolor="#000000">
                <v:path arrowok="t"/>
              </v:shape>
            </v:group>
            <v:group style="position:absolute;left:4602;top:2424;width:718;height:118" coordorigin="4602,2424" coordsize="718,118">
              <v:shape style="position:absolute;left:4602;top:2424;width:718;height:118" coordorigin="4602,2424" coordsize="718,118" path="m4612,2542l4602,2542,4602,2424,4612,2424,4612,2542,5320,2542e" filled="false" stroked="true" strokeweight=".12pt" strokecolor="#000000">
                <v:path arrowok="t"/>
              </v:shape>
            </v:group>
            <v:group style="position:absolute;left:4612;top:5810;width:6569;height:2" coordorigin="4612,5810" coordsize="6569,2">
              <v:shape style="position:absolute;left:4612;top:5810;width:6569;height:2" coordorigin="4612,5810" coordsize="6569,0" path="m4612,5810l6914,5810,11181,5810e" filled="false" stroked="true" strokeweight=".12pt" strokecolor="#000000">
                <v:path arrowok="t"/>
              </v:shape>
            </v:group>
            <v:group style="position:absolute;left:4612;top:5702;width:809;height:2" coordorigin="4612,5702" coordsize="809,2">
              <v:shape style="position:absolute;left:4612;top:5702;width:809;height:2" coordorigin="4612,5702" coordsize="809,0" path="m4612,5702l5421,5702e" filled="false" stroked="true" strokeweight=".12pt" strokecolor="#000000">
                <v:path arrowok="t"/>
              </v:shape>
            </v:group>
            <v:group style="position:absolute;left:5610;top:5702;width:5561;height:2" coordorigin="5610,5702" coordsize="5561,2">
              <v:shape style="position:absolute;left:5610;top:5702;width:5561;height:2" coordorigin="5610,5702" coordsize="5561,0" path="m5610,5702l11171,5702e" filled="false" stroked="true" strokeweight=".12pt" strokecolor="#000000">
                <v:path arrowok="t"/>
              </v:shape>
            </v:group>
            <v:group style="position:absolute;left:4612;top:5770;width:6560;height:2" coordorigin="4612,5770" coordsize="6560,2">
              <v:shape style="position:absolute;left:4612;top:5770;width:6560;height:2" coordorigin="4612,5770" coordsize="6560,0" path="m4612,5770l11171,5770e" filled="false" stroked="true" strokeweight=".36pt" strokecolor="#000000">
                <v:path arrowok="t"/>
              </v:shape>
            </v:group>
            <v:group style="position:absolute;left:4612;top:5782;width:6560;height:2" coordorigin="4612,5782" coordsize="6560,2">
              <v:shape style="position:absolute;left:4612;top:5782;width:6560;height:2" coordorigin="4612,5782" coordsize="6560,0" path="m4612,5782l11171,5782e" filled="false" stroked="true" strokeweight=".12pt" strokecolor="#000000">
                <v:path arrowok="t"/>
              </v:shape>
            </v:group>
            <v:group style="position:absolute;left:4612;top:5770;width:6560;height:2" coordorigin="4612,5770" coordsize="6560,2">
              <v:shape style="position:absolute;left:4612;top:5770;width:6560;height:2" coordorigin="4612,5770" coordsize="6560,0" path="m4612,5770l11171,5770e" filled="false" stroked="true" strokeweight=".36pt" strokecolor="#000000">
                <v:path arrowok="t"/>
              </v:shape>
            </v:group>
            <v:group style="position:absolute;left:4612;top:5801;width:6560;height:2" coordorigin="4612,5801" coordsize="6560,2">
              <v:shape style="position:absolute;left:4612;top:5801;width:6560;height:2" coordorigin="4612,5801" coordsize="6560,0" path="m4612,5801l11171,5801e" filled="false" stroked="true" strokeweight=".12pt" strokecolor="#000000">
                <v:path arrowok="t"/>
              </v:shape>
            </v:group>
            <v:group style="position:absolute;left:10900;top:3485;width:2;height:852" coordorigin="10900,3485" coordsize="2,852">
              <v:shape style="position:absolute;left:10900;top:3485;width:2;height:852" coordorigin="10900,3485" coordsize="0,852" path="m10900,3485l10900,4337e" filled="false" stroked="true" strokeweight=".12pt" strokecolor="#000000">
                <v:path arrowok="t"/>
              </v:shape>
            </v:group>
            <v:group style="position:absolute;left:4607;top:5692;width:2;height:120" coordorigin="4607,5692" coordsize="2,120">
              <v:shape style="position:absolute;left:4607;top:5692;width:2;height:120" coordorigin="4607,5692" coordsize="0,120" path="m4607,5692l4607,5812e" filled="false" stroked="true" strokeweight=".7pt" strokecolor="#000000">
                <v:path arrowok="t"/>
              </v:shape>
            </v:group>
            <v:group style="position:absolute;left:5447;top:3497;width:2;height:2180" coordorigin="5447,3497" coordsize="2,2180">
              <v:shape style="position:absolute;left:5447;top:3497;width:2;height:2180" coordorigin="5447,3497" coordsize="0,2180" path="m5447,5676l5447,3497e" filled="false" stroked="true" strokeweight=".12pt" strokecolor="#000000">
                <v:path arrowok="t"/>
              </v:shape>
            </v:group>
            <v:group style="position:absolute;left:4182;top:2424;width:442;height:3387" coordorigin="4182,2424" coordsize="442,3387">
              <v:shape style="position:absolute;left:4182;top:2424;width:442;height:3387" coordorigin="4182,2424" coordsize="442,3387" path="m4624,2424l4182,2424,4182,5810,4624,5810e" filled="false" stroked="true" strokeweight=".12pt" strokecolor="#000000">
                <v:path arrowok="t"/>
              </v:shape>
            </v:group>
            <v:group style="position:absolute;left:5440;top:4692;width:2;height:989" coordorigin="5440,4692" coordsize="2,989">
              <v:shape style="position:absolute;left:5440;top:4692;width:2;height:989" coordorigin="5440,4692" coordsize="0,989" path="m5440,5681l5440,4692e" filled="false" stroked="true" strokeweight=".12pt" strokecolor="#000000">
                <v:path arrowok="t"/>
              </v:shape>
            </v:group>
            <v:group style="position:absolute;left:5421;top:4692;width:2;height:1011" coordorigin="5421,4692" coordsize="2,1011">
              <v:shape style="position:absolute;left:5421;top:4692;width:2;height:1011" coordorigin="5421,4692" coordsize="0,1011" path="m5421,5702l5421,4692e" filled="false" stroked="true" strokeweight=".12pt" strokecolor="#000000">
                <v:path arrowok="t"/>
              </v:shape>
            </v:group>
            <v:group style="position:absolute;left:5320;top:4692;width:2;height:1011" coordorigin="5320,4692" coordsize="2,1011">
              <v:shape style="position:absolute;left:5320;top:4692;width:2;height:1011" coordorigin="5320,4692" coordsize="0,1011" path="m5320,5702l5320,4692e" filled="false" stroked="true" strokeweight=".12pt" strokecolor="#000000">
                <v:path arrowok="t"/>
              </v:shape>
            </v:group>
            <v:group style="position:absolute;left:5313;top:2585;width:135;height:2" coordorigin="5313,2585" coordsize="135,2">
              <v:shape style="position:absolute;left:5313;top:2585;width:135;height:2" coordorigin="5313,2585" coordsize="135,0" path="m5313,2585l5447,2585e" filled="false" stroked="true" strokeweight=".12pt" strokecolor="#000000">
                <v:path arrowok="t"/>
              </v:shape>
            </v:group>
            <v:group style="position:absolute;left:11171;top:5693;width:2;height:108" coordorigin="11171,5693" coordsize="2,108">
              <v:shape style="position:absolute;left:11171;top:5693;width:2;height:108" coordorigin="11171,5693" coordsize="0,108" path="m11171,5801l11171,5693e" filled="false" stroked="true" strokeweight=".12pt" strokecolor="#000000">
                <v:path arrowok="t"/>
              </v:shape>
            </v:group>
            <v:group style="position:absolute;left:11181;top:2450;width:2;height:3360" coordorigin="11181,2450" coordsize="2,3360">
              <v:shape style="position:absolute;left:11181;top:2450;width:2;height:3360" coordorigin="11181,2450" coordsize="0,3360" path="m11181,2450l11181,5810e" filled="false" stroked="true" strokeweight=".12pt" strokecolor="#000000">
                <v:path arrowok="t"/>
              </v:shape>
            </v:group>
            <v:group style="position:absolute;left:11152;top:2424;width:29;height:17" coordorigin="11152,2424" coordsize="29,17">
              <v:shape style="position:absolute;left:11152;top:2424;width:29;height:17" coordorigin="11152,2424" coordsize="29,17" path="m11181,2441l11181,2424,11152,2424e" filled="false" stroked="true" strokeweight=".12pt" strokecolor="#000000">
                <v:path arrowok="t"/>
              </v:shape>
            </v:group>
            <v:group style="position:absolute;left:11171;top:2424;width:10;height:118" coordorigin="11171,2424" coordsize="10,118">
              <v:shape style="position:absolute;left:11171;top:2424;width:10;height:118" coordorigin="11171,2424" coordsize="10,118" path="m11171,2532l11171,2542,11181,2542,11181,2424e" filled="false" stroked="true" strokeweight=".12pt" strokecolor="#000000">
                <v:path arrowok="t"/>
              </v:shape>
            </v:group>
            <v:group style="position:absolute;left:11171;top:2434;width:2;height:108" coordorigin="11171,2434" coordsize="2,108">
              <v:shape style="position:absolute;left:11171;top:2434;width:2;height:108" coordorigin="11171,2434" coordsize="0,108" path="m11171,2434l11171,2542e" filled="false" stroked="true" strokeweight=".12pt" strokecolor="#000000">
                <v:path arrowok="t"/>
              </v:shape>
            </v:group>
            <v:group style="position:absolute;left:7538;top:5676;width:3356;height:2" coordorigin="7538,5676" coordsize="3356,2">
              <v:shape style="position:absolute;left:7538;top:5676;width:3356;height:2" coordorigin="7538,5676" coordsize="3356,0" path="m7538,5676l10893,5676e" filled="false" stroked="true" strokeweight=".12pt" strokecolor="#000000">
                <v:path arrowok="t"/>
              </v:shape>
            </v:group>
            <v:group style="position:absolute;left:5447;top:2558;width:2036;height:3118" coordorigin="5447,2558" coordsize="2036,3118">
              <v:shape style="position:absolute;left:5447;top:2558;width:2036;height:3118" coordorigin="5447,2558" coordsize="2036,3118" path="m7482,5676l5447,5676,5447,2558,7482,2558e" filled="false" stroked="true" strokeweight=".12pt" strokecolor="#000000">
                <v:path arrowok="t"/>
              </v:shape>
            </v:group>
            <v:group style="position:absolute;left:4612;top:5693;width:2;height:2" coordorigin="4612,5693" coordsize="2,2">
              <v:shape style="position:absolute;left:4612;top:5693;width:2;height:2" coordorigin="4612,5693" coordsize="0,0" path="m4612,5693l4612,5693e" filled="false" stroked="true" strokeweight=".12pt" strokecolor="#000000">
                <v:path arrowok="t"/>
              </v:shape>
            </v:group>
            <v:group style="position:absolute;left:11027;top:5693;width:154;height:2" coordorigin="11027,5693" coordsize="154,2">
              <v:shape style="position:absolute;left:11027;top:5693;width:154;height:2" coordorigin="11027,5693" coordsize="154,0" path="m11181,5693l11027,5693,11181,5693e" filled="false" stroked="true" strokeweight=".12pt" strokecolor="#000000">
                <v:path arrowok="t"/>
              </v:shape>
            </v:group>
            <v:group style="position:absolute;left:4612;top:5693;width:701;height:2" coordorigin="4612,5693" coordsize="701,2">
              <v:shape style="position:absolute;left:4612;top:5693;width:701;height:2" coordorigin="4612,5693" coordsize="701,0" path="m4612,5693l5313,5693e" filled="false" stroked="true" strokeweight=".12pt" strokecolor="#000000">
                <v:path arrowok="t"/>
              </v:shape>
            </v:group>
            <v:group style="position:absolute;left:5440;top:5681;width:5460;height:2" coordorigin="5440,5681" coordsize="5460,2">
              <v:shape style="position:absolute;left:5440;top:5681;width:5460;height:2" coordorigin="5440,5681" coordsize="5460,0" path="m5440,5681l10900,5681e" filled="false" stroked="true" strokeweight=".12pt" strokecolor="#000000">
                <v:path arrowok="t"/>
              </v:shape>
            </v:group>
            <v:group style="position:absolute;left:7670;top:5474;width:214;height:94" coordorigin="7670,5474" coordsize="214,94">
              <v:shape style="position:absolute;left:7670;top:5474;width:214;height:94" coordorigin="7670,5474" coordsize="214,94" path="m7883,5568l7670,5474e" filled="false" stroked="true" strokeweight=".12pt" strokecolor="#000000">
                <v:path arrowok="t"/>
              </v:shape>
            </v:group>
            <v:group style="position:absolute;left:7612;top:5438;width:27;height:27" coordorigin="7612,5438" coordsize="27,27">
              <v:shape style="position:absolute;left:7612;top:5438;width:27;height:27" coordorigin="7612,5438" coordsize="27,27" path="m7625,5438l7618,5438,7612,5444,7612,5452,7612,5459,7618,5465,7625,5465,7632,5465,7638,5459,7638,5452,7638,5444,7632,5438,7625,5438e" filled="false" stroked="true" strokeweight=".12pt" strokecolor="#000000">
                <v:path arrowok="t"/>
              </v:shape>
            </v:group>
            <v:group style="position:absolute;left:7631;top:5263;width:56;height:156" coordorigin="7631,5263" coordsize="56,156">
              <v:shape style="position:absolute;left:7631;top:5263;width:56;height:156" coordorigin="7631,5263" coordsize="56,156" path="m7686,5263l7631,5419e" filled="false" stroked="true" strokeweight=".12pt" strokecolor="#000000">
                <v:path arrowok="t"/>
              </v:shape>
            </v:group>
            <v:group style="position:absolute;left:7631;top:5489;width:56;height:156" coordorigin="7631,5489" coordsize="56,156">
              <v:shape style="position:absolute;left:7631;top:5489;width:56;height:156" coordorigin="7631,5489" coordsize="56,156" path="m7686,5645l7631,5489e" filled="false" stroked="true" strokeweight=".12pt" strokecolor="#000000">
                <v:path arrowok="t"/>
              </v:shape>
            </v:group>
            <v:group style="position:absolute;left:7670;top:5340;width:214;height:92" coordorigin="7670,5340" coordsize="214,92">
              <v:shape style="position:absolute;left:7670;top:5340;width:214;height:92" coordorigin="7670,5340" coordsize="214,92" path="m7883,5340l7670,5431e" filled="false" stroked="true" strokeweight=".12pt" strokecolor="#000000">
                <v:path arrowok="t"/>
              </v:shape>
            </v:group>
            <v:group style="position:absolute;left:9191;top:5228;width:233;height:2" coordorigin="9191,5228" coordsize="233,2">
              <v:shape style="position:absolute;left:9191;top:5228;width:233;height:2" coordorigin="9191,5228" coordsize="233,0" path="m9191,5228l9424,5228e" filled="false" stroked="true" strokeweight=".3276pt" strokecolor="#000000">
                <v:path arrowok="t"/>
              </v:shape>
            </v:group>
            <v:group style="position:absolute;left:7530;top:5174;width:646;height:2" coordorigin="7530,5174" coordsize="646,2">
              <v:shape style="position:absolute;left:7530;top:5174;width:646;height:2" coordorigin="7530,5174" coordsize="646,0" path="m7530,5174l8176,5174e" filled="false" stroked="true" strokeweight=".12pt" strokecolor="#000000">
                <v:path arrowok="t"/>
              </v:shape>
            </v:group>
            <v:group style="position:absolute;left:7538;top:5222;width:689;height:2" coordorigin="7538,5222" coordsize="689,2">
              <v:shape style="position:absolute;left:7538;top:5222;width:689;height:2" coordorigin="7538,5222" coordsize="689,0" path="m7538,5222l8226,5222e" filled="false" stroked="true" strokeweight=".12pt" strokecolor="#000000">
                <v:path arrowok="t"/>
              </v:shape>
            </v:group>
            <v:group style="position:absolute;left:7538;top:5167;width:634;height:2" coordorigin="7538,5167" coordsize="634,2">
              <v:shape style="position:absolute;left:7538;top:5167;width:634;height:2" coordorigin="7538,5167" coordsize="634,0" path="m7538,5167l8171,5167e" filled="false" stroked="true" strokeweight=".12pt" strokecolor="#000000">
                <v:path arrowok="t"/>
              </v:shape>
            </v:group>
            <v:group style="position:absolute;left:7530;top:5218;width:696;height:2" coordorigin="7530,5218" coordsize="696,2">
              <v:shape style="position:absolute;left:7530;top:5218;width:696;height:2" coordorigin="7530,5218" coordsize="696,0" path="m7530,5218l8226,5218e" filled="false" stroked="true" strokeweight=".12pt" strokecolor="#000000">
                <v:path arrowok="t"/>
              </v:shape>
            </v:group>
            <v:group style="position:absolute;left:10900;top:3634;width:135;height:598" coordorigin="10900,3634" coordsize="135,598">
              <v:shape style="position:absolute;left:10900;top:3634;width:135;height:598" coordorigin="10900,3634" coordsize="135,598" path="m11034,4231l11034,3634,10900,3634e" filled="false" stroked="true" strokeweight=".12pt" strokecolor="#000000">
                <v:path arrowok="t"/>
              </v:shape>
            </v:group>
            <v:group style="position:absolute;left:10900;top:4277;width:135;height:2" coordorigin="10900,4277" coordsize="135,2">
              <v:shape style="position:absolute;left:10900;top:4277;width:135;height:2" coordorigin="10900,4277" coordsize="135,0" path="m10900,4277l11034,4277e" filled="false" stroked="true" strokeweight=".12pt" strokecolor="#000000">
                <v:path arrowok="t"/>
              </v:shape>
            </v:group>
            <v:group style="position:absolute;left:11034;top:3521;width:454;height:869" coordorigin="11034,3521" coordsize="454,869">
              <v:shape style="position:absolute;left:11034;top:3521;width:454;height:869" coordorigin="11034,3521" coordsize="454,869" path="m11034,3521l11488,3521,11488,4390e" filled="false" stroked="true" strokeweight=".12pt" strokecolor="#000000">
                <v:path arrowok="t"/>
              </v:shape>
            </v:group>
            <v:group style="position:absolute;left:11034;top:4390;width:454;height:2" coordorigin="11034,4390" coordsize="454,2">
              <v:shape style="position:absolute;left:11034;top:4390;width:454;height:2" coordorigin="11034,4390" coordsize="454,0" path="m11034,4390l11488,4390e" filled="false" stroked="true" strokeweight=".12pt" strokecolor="#000000">
                <v:path arrowok="t"/>
              </v:shape>
            </v:group>
            <v:group style="position:absolute;left:11034;top:3430;width:543;height:1052" coordorigin="11034,3430" coordsize="543,1052">
              <v:shape style="position:absolute;left:11034;top:3430;width:543;height:1052" coordorigin="11034,3430" coordsize="543,1052" path="m11034,3430l11577,3430,11577,4481e" filled="false" stroked="true" strokeweight=".12pt" strokecolor="#000000">
                <v:path arrowok="t"/>
              </v:shape>
            </v:group>
            <v:group style="position:absolute;left:11488;top:4481;width:2;height:2" coordorigin="11488,4481" coordsize="2,2">
              <v:shape style="position:absolute;left:11488;top:4481;width:2;height:2" coordorigin="11488,4481" coordsize="0,0" path="m11488,4481l11488,4481e" filled="false" stroked="true" strokeweight=".12pt" strokecolor="#000000">
                <v:path arrowok="t"/>
              </v:shape>
            </v:group>
            <v:group style="position:absolute;left:11034;top:4481;width:543;height:2" coordorigin="11034,4481" coordsize="543,2">
              <v:shape style="position:absolute;left:11034;top:4481;width:543;height:2" coordorigin="11034,4481" coordsize="543,0" path="m11577,4481l11034,4481e" filled="false" stroked="true" strokeweight=".12pt" strokecolor="#000000">
                <v:path arrowok="t"/>
              </v:shape>
            </v:group>
            <v:group style="position:absolute;left:10955;top:3821;width:41;height:24" coordorigin="10955,3821" coordsize="41,24">
              <v:shape style="position:absolute;left:10955;top:3821;width:41;height:24" coordorigin="10955,3821" coordsize="41,24" path="m10955,3845l10955,3821,10996,3821,10996,3845,10955,3845e" filled="false" stroked="true" strokeweight="0pt" strokecolor="#000000">
                <v:path arrowok="t"/>
              </v:shape>
            </v:group>
            <v:group style="position:absolute;left:10955;top:4246;width:41;height:24" coordorigin="10955,4246" coordsize="41,24">
              <v:shape style="position:absolute;left:10955;top:4246;width:41;height:24" coordorigin="10955,4246" coordsize="41,24" path="m10955,4270l10955,4246,10996,4246,10996,4270,10955,4270e" filled="false" stroked="true" strokeweight="0pt" strokecolor="#000000">
                <v:path arrowok="t"/>
              </v:shape>
            </v:group>
            <v:group style="position:absolute;left:10977;top:3662;width:2;height:584" coordorigin="10977,3662" coordsize="2,584">
              <v:shape style="position:absolute;left:10977;top:3662;width:2;height:584" coordorigin="10977,3662" coordsize="0,584" path="m10977,3662l10977,4246e" filled="false" stroked="true" strokeweight="0pt" strokecolor="#000000">
                <v:path arrowok="t"/>
              </v:shape>
            </v:group>
            <v:group style="position:absolute;left:10955;top:3821;width:41;height:449" coordorigin="10955,3821" coordsize="41,449">
              <v:shape style="position:absolute;left:10955;top:3821;width:41;height:449" coordorigin="10955,3821" coordsize="41,449" path="m10955,3821l10996,3821,10996,4270,10955,4270,10955,3821e" filled="false" stroked="true" strokeweight="0pt" strokecolor="#000000">
                <v:path arrowok="t"/>
              </v:shape>
            </v:group>
            <v:group style="position:absolute;left:8219;top:4392;width:3;height:2" coordorigin="8219,4392" coordsize="3,2">
              <v:shape style="position:absolute;left:8219;top:4392;width:3;height:2" coordorigin="8219,4392" coordsize="3,0" path="m8219,4392l8222,4392e" filled="false" stroked="true" strokeweight=".12pt" strokecolor="#000000">
                <v:path arrowok="t"/>
              </v:shape>
            </v:group>
            <v:group style="position:absolute;left:7538;top:5222;width:2;height:454" coordorigin="7538,5222" coordsize="2,454">
              <v:shape style="position:absolute;left:7538;top:5222;width:2;height:454" coordorigin="7538,5222" coordsize="0,454" path="m7538,5222l7538,5676e" filled="false" stroked="true" strokeweight=".12pt" strokecolor="#000000">
                <v:path arrowok="t"/>
              </v:shape>
            </v:group>
            <v:group style="position:absolute;left:7530;top:4385;width:2;height:1318" coordorigin="7530,4385" coordsize="2,1318">
              <v:shape style="position:absolute;left:7530;top:4385;width:2;height:1318" coordorigin="7530,4385" coordsize="0,1318" path="m7530,4385l7530,5702e" filled="false" stroked="true" strokeweight=".12pt" strokecolor="#000000">
                <v:path arrowok="t"/>
              </v:shape>
            </v:group>
            <v:group style="position:absolute;left:8171;top:4392;width:2;height:776" coordorigin="8171,4392" coordsize="2,776">
              <v:shape style="position:absolute;left:8171;top:4392;width:2;height:776" coordorigin="8171,4392" coordsize="0,776" path="m8171,5167l8171,4392e" filled="false" stroked="true" strokeweight=".12pt" strokecolor="#000000">
                <v:path arrowok="t"/>
              </v:shape>
            </v:group>
            <v:group style="position:absolute;left:8176;top:4385;width:2;height:790" coordorigin="8176,4385" coordsize="2,790">
              <v:shape style="position:absolute;left:8176;top:4385;width:2;height:790" coordorigin="8176,4385" coordsize="0,790" path="m8176,5174l8176,4385e" filled="false" stroked="true" strokeweight=".12pt" strokecolor="#000000">
                <v:path arrowok="t"/>
              </v:shape>
            </v:group>
            <v:group style="position:absolute;left:8219;top:4385;width:2;height:838" coordorigin="8219,4385" coordsize="2,838">
              <v:shape style="position:absolute;left:8219;top:4385;width:2;height:838" coordorigin="8219,4385" coordsize="0,838" path="m8219,5222l8219,4385e" filled="false" stroked="true" strokeweight=".12pt" strokecolor="#000000">
                <v:path arrowok="t"/>
              </v:shape>
            </v:group>
            <v:group style="position:absolute;left:8226;top:4392;width:2;height:831" coordorigin="8226,4392" coordsize="2,831">
              <v:shape style="position:absolute;left:8226;top:4392;width:2;height:831" coordorigin="8226,4392" coordsize="0,831" path="m8226,5222l8226,4392e" filled="false" stroked="true" strokeweight=".12pt" strokecolor="#000000">
                <v:path arrowok="t"/>
              </v:shape>
            </v:group>
            <v:group style="position:absolute;left:7530;top:4385;width:29;height:2" coordorigin="7530,4385" coordsize="29,2">
              <v:shape style="position:absolute;left:7530;top:4385;width:29;height:2" coordorigin="7530,4385" coordsize="29,0" path="m7530,4385l7559,4385e" filled="false" stroked="true" strokeweight=".12pt" strokecolor="#000000">
                <v:path arrowok="t"/>
              </v:shape>
            </v:group>
            <v:group style="position:absolute;left:7977;top:4385;width:692;height:2" coordorigin="7977,4385" coordsize="692,2">
              <v:shape style="position:absolute;left:7977;top:4385;width:692;height:2" coordorigin="7977,4385" coordsize="692,0" path="m7977,4385l8668,4385e" filled="false" stroked="true" strokeweight=".12pt" strokecolor="#000000">
                <v:path arrowok="t"/>
              </v:shape>
            </v:group>
            <v:group style="position:absolute;left:9083;top:4385;width:416;height:2" coordorigin="9083,4385" coordsize="416,2">
              <v:shape style="position:absolute;left:9083;top:4385;width:416;height:2" coordorigin="9083,4385" coordsize="416,0" path="m9083,4385l9498,4385e" filled="false" stroked="true" strokeweight=".12pt" strokecolor="#000000">
                <v:path arrowok="t"/>
              </v:shape>
            </v:group>
            <v:group style="position:absolute;left:9330;top:5441;width:2;height:46" coordorigin="9330,5441" coordsize="2,46">
              <v:shape style="position:absolute;left:9330;top:5441;width:2;height:46" coordorigin="9330,5441" coordsize="0,46" path="m9330,5441l9330,5486e" filled="false" stroked="true" strokeweight=".12pt" strokecolor="#000000">
                <v:path arrowok="t"/>
              </v:shape>
            </v:group>
            <v:group style="position:absolute;left:9191;top:5523;width:233;height:2" coordorigin="9191,5523" coordsize="233,2">
              <v:shape style="position:absolute;left:9191;top:5523;width:233;height:2" coordorigin="9191,5523" coordsize="233,0" path="m9191,5523l9424,5523e" filled="false" stroked="true" strokeweight=".1764pt" strokecolor="#000000">
                <v:path arrowok="t"/>
              </v:shape>
            </v:group>
            <v:group style="position:absolute;left:9914;top:4385;width:1013;height:2" coordorigin="9914,4385" coordsize="1013,2">
              <v:shape style="position:absolute;left:9914;top:4385;width:1013;height:2" coordorigin="9914,4385" coordsize="1013,0" path="m9914,4385l10926,4385e" filled="false" stroked="true" strokeweight=".12pt" strokecolor="#000000">
                <v:path arrowok="t"/>
              </v:shape>
            </v:group>
            <v:group style="position:absolute;left:7490;top:4344;width:70;height:2" coordorigin="7490,4344" coordsize="70,2">
              <v:shape style="position:absolute;left:7490;top:4344;width:70;height:2" coordorigin="7490,4344" coordsize="70,0" path="m7490,4344l7559,4344e" filled="false" stroked="true" strokeweight=".12pt" strokecolor="#000000">
                <v:path arrowok="t"/>
              </v:shape>
            </v:group>
            <v:group style="position:absolute;left:7977;top:4340;width:692;height:2" coordorigin="7977,4340" coordsize="692,2">
              <v:shape style="position:absolute;left:7977;top:4340;width:692;height:2" coordorigin="7977,4340" coordsize="692,0" path="m7977,4340l8668,4340e" filled="false" stroked="true" strokeweight=".48pt" strokecolor="#000000">
                <v:path arrowok="t"/>
              </v:shape>
            </v:group>
            <v:group style="position:absolute;left:9083;top:4340;width:416;height:2" coordorigin="9083,4340" coordsize="416,2">
              <v:shape style="position:absolute;left:9083;top:4340;width:416;height:2" coordorigin="9083,4340" coordsize="416,0" path="m9083,4340l9498,4340e" filled="false" stroked="true" strokeweight=".48pt" strokecolor="#000000">
                <v:path arrowok="t"/>
              </v:shape>
            </v:group>
            <v:group style="position:absolute;left:9914;top:4344;width:1006;height:2" coordorigin="9914,4344" coordsize="1006,2">
              <v:shape style="position:absolute;left:9914;top:4344;width:1006;height:2" coordorigin="9914,4344" coordsize="1006,0" path="m9914,4344l10919,4344e" filled="false" stroked="true" strokeweight=".12pt" strokecolor="#000000">
                <v:path arrowok="t"/>
              </v:shape>
            </v:group>
            <v:group style="position:absolute;left:7482;top:4337;width:77;height:2" coordorigin="7482,4337" coordsize="77,2">
              <v:shape style="position:absolute;left:7482;top:4337;width:77;height:2" coordorigin="7482,4337" coordsize="77,0" path="m7482,4337l7559,4337e" filled="false" stroked="true" strokeweight=".12pt" strokecolor="#000000">
                <v:path arrowok="t"/>
              </v:shape>
            </v:group>
            <v:group style="position:absolute;left:9914;top:4337;width:987;height:2" coordorigin="9914,4337" coordsize="987,2">
              <v:shape style="position:absolute;left:9914;top:4337;width:987;height:2" coordorigin="9914,4337" coordsize="987,0" path="m9914,4337l10900,4337e" filled="false" stroked="true" strokeweight=".12pt" strokecolor="#000000">
                <v:path arrowok="t"/>
              </v:shape>
            </v:group>
            <v:group style="position:absolute;left:7538;top:4392;width:22;height:2" coordorigin="7538,4392" coordsize="22,2">
              <v:shape style="position:absolute;left:7538;top:4392;width:22;height:2" coordorigin="7538,4392" coordsize="22,0" path="m7538,4392l7559,4392e" filled="false" stroked="true" strokeweight=".12pt" strokecolor="#000000">
                <v:path arrowok="t"/>
              </v:shape>
            </v:group>
            <v:group style="position:absolute;left:7974;top:4392;width:694;height:2" coordorigin="7974,4392" coordsize="694,2">
              <v:shape style="position:absolute;left:7974;top:4392;width:694;height:2" coordorigin="7974,4392" coordsize="694,0" path="m7974,4392l8668,4392e" filled="false" stroked="true" strokeweight=".12pt" strokecolor="#000000">
                <v:path arrowok="t"/>
              </v:shape>
            </v:group>
            <v:group style="position:absolute;left:9083;top:4392;width:46;height:2" coordorigin="9083,4392" coordsize="46,2">
              <v:shape style="position:absolute;left:9083;top:4392;width:46;height:2" coordorigin="9083,4392" coordsize="46,0" path="m9083,4392l9129,4392e" filled="false" stroked="true" strokeweight=".12pt" strokecolor="#000000">
                <v:path arrowok="t"/>
              </v:shape>
            </v:group>
            <v:group style="position:absolute;left:9184;top:4392;width:315;height:2" coordorigin="9184,4392" coordsize="315,2">
              <v:shape style="position:absolute;left:9184;top:4392;width:315;height:2" coordorigin="9184,4392" coordsize="315,0" path="m9184,4392l9498,4392e" filled="false" stroked="true" strokeweight=".12pt" strokecolor="#000000">
                <v:path arrowok="t"/>
              </v:shape>
            </v:group>
            <v:group style="position:absolute;left:9914;top:4392;width:987;height:2" coordorigin="9914,4392" coordsize="987,2">
              <v:shape style="position:absolute;left:9914;top:4392;width:987;height:2" coordorigin="9914,4392" coordsize="987,0" path="m9914,4392l10900,4392e" filled="false" stroked="true" strokeweight=".12pt" strokecolor="#000000">
                <v:path arrowok="t"/>
              </v:shape>
            </v:group>
            <v:group style="position:absolute;left:7490;top:4344;width:2;height:1359" coordorigin="7490,4344" coordsize="2,1359">
              <v:shape style="position:absolute;left:7490;top:4344;width:2;height:1359" coordorigin="7490,4344" coordsize="0,1359" path="m7490,4344l7490,5702e" filled="false" stroked="true" strokeweight=".12pt" strokecolor="#000000">
                <v:path arrowok="t"/>
              </v:shape>
            </v:group>
            <v:group style="position:absolute;left:7538;top:4392;width:2;height:776" coordorigin="7538,4392" coordsize="2,776">
              <v:shape style="position:absolute;left:7538;top:4392;width:2;height:776" coordorigin="7538,4392" coordsize="0,776" path="m7538,4392l7538,5167e" filled="false" stroked="true" strokeweight=".12pt" strokecolor="#000000">
                <v:path arrowok="t"/>
              </v:shape>
            </v:group>
            <v:group style="position:absolute;left:7482;top:2558;width:2;height:3118" coordorigin="7482,2558" coordsize="2,3118">
              <v:shape style="position:absolute;left:7482;top:2558;width:2;height:3118" coordorigin="7482,2558" coordsize="0,3118" path="m7482,2558l7482,5676e" filled="false" stroked="true" strokeweight=".12pt" strokecolor="#000000">
                <v:path arrowok="t"/>
              </v:shape>
            </v:group>
            <v:group style="position:absolute;left:9177;top:4385;width:2;height:1318" coordorigin="9177,4385" coordsize="2,1318">
              <v:shape style="position:absolute;left:9177;top:4385;width:2;height:1318" coordorigin="9177,4385" coordsize="0,1318" path="m9177,4385l9177,5702e" filled="false" stroked="true" strokeweight=".12pt" strokecolor="#000000">
                <v:path arrowok="t"/>
              </v:shape>
            </v:group>
            <v:group style="position:absolute;left:9134;top:4385;width:2;height:1318" coordorigin="9134,4385" coordsize="2,1318">
              <v:shape style="position:absolute;left:9134;top:4385;width:2;height:1318" coordorigin="9134,4385" coordsize="0,1318" path="m9134,4385l9134,5702e" filled="false" stroked="true" strokeweight=".12pt" strokecolor="#000000">
                <v:path arrowok="t"/>
              </v:shape>
            </v:group>
            <v:group style="position:absolute;left:9184;top:4392;width:2;height:1284" coordorigin="9184,4392" coordsize="2,1284">
              <v:shape style="position:absolute;left:9184;top:4392;width:2;height:1284" coordorigin="9184,4392" coordsize="0,1284" path="m9184,4392l9184,5676e" filled="false" stroked="true" strokeweight=".12pt" strokecolor="#000000">
                <v:path arrowok="t"/>
              </v:shape>
            </v:group>
            <v:group style="position:absolute;left:9129;top:4392;width:2;height:1284" coordorigin="9129,4392" coordsize="2,1284">
              <v:shape style="position:absolute;left:9129;top:4392;width:2;height:1284" coordorigin="9129,4392" coordsize="0,1284" path="m9129,4392l9129,5676e" filled="false" stroked="true" strokeweight=".12pt" strokecolor="#000000">
                <v:path arrowok="t"/>
              </v:shape>
            </v:group>
            <v:group style="position:absolute;left:9923;top:2532;width:2;height:1301" coordorigin="9923,2532" coordsize="2,1301">
              <v:shape style="position:absolute;left:9923;top:2532;width:2;height:1301" coordorigin="9923,2532" coordsize="0,1301" path="m9923,2532l9923,3833e" filled="false" stroked="true" strokeweight=".12pt" strokecolor="#000000">
                <v:path arrowok="t"/>
              </v:shape>
            </v:group>
            <v:group style="position:absolute;left:9880;top:2532;width:2;height:1260" coordorigin="9880,2532" coordsize="2,1260">
              <v:shape style="position:absolute;left:9880;top:2532;width:2;height:1260" coordorigin="9880,2532" coordsize="0,1260" path="m9880,2532l9880,3792e" filled="false" stroked="true" strokeweight=".12pt" strokecolor="#000000">
                <v:path arrowok="t"/>
              </v:shape>
            </v:group>
            <v:group style="position:absolute;left:9930;top:2558;width:2;height:872" coordorigin="9930,2558" coordsize="2,872">
              <v:shape style="position:absolute;left:9930;top:2558;width:2;height:872" coordorigin="9930,2558" coordsize="0,872" path="m9930,2558l9930,3430e" filled="false" stroked="true" strokeweight=".12pt" strokecolor="#000000">
                <v:path arrowok="t"/>
              </v:shape>
            </v:group>
            <v:group style="position:absolute;left:9401;top:5430;width:3;height:2" coordorigin="9401,5430" coordsize="3,2">
              <v:shape style="position:absolute;left:9401;top:5430;width:3;height:2" coordorigin="9401,5430" coordsize="3,0" path="m9401,5430l9404,5430e" filled="false" stroked="true" strokeweight=".0144pt" strokecolor="#000000">
                <v:path arrowok="t"/>
              </v:shape>
            </v:group>
            <v:group style="position:absolute;left:7529;top:2532;width:3;height:1260" coordorigin="7529,2532" coordsize="3,1260">
              <v:shape style="position:absolute;left:7529;top:2532;width:3;height:1260" coordorigin="7529,2532" coordsize="3,1260" path="m7529,3792l7532,3792,7532,2532,7529,2532,7529,3792xe" filled="true" fillcolor="#000000" stroked="false">
                <v:path arrowok="t"/>
                <v:fill type="solid"/>
              </v:shape>
            </v:group>
            <v:group style="position:absolute;left:8267;top:3833;width:94;height:2" coordorigin="8267,3833" coordsize="94,2">
              <v:shape style="position:absolute;left:8267;top:3833;width:94;height:2" coordorigin="8267,3833" coordsize="94,0" path="m8267,3833l8361,3833e" filled="false" stroked="true" strokeweight=".12pt" strokecolor="#000000">
                <v:path arrowok="t"/>
              </v:shape>
            </v:group>
            <v:group style="position:absolute;left:7538;top:2558;width:2;height:1282" coordorigin="7538,2558" coordsize="2,1282">
              <v:shape style="position:absolute;left:7538;top:2558;width:2;height:1282" coordorigin="7538,2558" coordsize="0,1282" path="m7538,2558l7538,3840e" filled="false" stroked="true" strokeweight=".12pt" strokecolor="#000000">
                <v:path arrowok="t"/>
              </v:shape>
            </v:group>
            <v:group style="position:absolute;left:8776;top:3833;width:1148;height:2" coordorigin="8776,3833" coordsize="1148,2">
              <v:shape style="position:absolute;left:8776;top:3833;width:1148;height:2" coordorigin="8776,3833" coordsize="1148,0" path="m8776,3833l9923,3833e" filled="false" stroked="true" strokeweight=".12pt" strokecolor="#000000">
                <v:path arrowok="t"/>
              </v:shape>
            </v:group>
            <v:group style="position:absolute;left:7538;top:3749;width:351;height:2" coordorigin="7538,3749" coordsize="351,2">
              <v:shape style="position:absolute;left:7538;top:3749;width:351;height:2" coordorigin="7538,3749" coordsize="351,0" path="m7538,3749l7888,3749e" filled="false" stroked="true" strokeweight=".12pt" strokecolor="#000000">
                <v:path arrowok="t"/>
              </v:shape>
            </v:group>
            <v:group style="position:absolute;left:8310;top:3792;width:51;height:2" coordorigin="8310,3792" coordsize="51,2">
              <v:shape style="position:absolute;left:8310;top:3792;width:51;height:2" coordorigin="8310,3792" coordsize="51,0" path="m8310,3792l8361,3792e" filled="false" stroked="true" strokeweight=".12pt" strokecolor="#000000">
                <v:path arrowok="t"/>
              </v:shape>
            </v:group>
            <v:group style="position:absolute;left:8260;top:3840;width:101;height:2" coordorigin="8260,3840" coordsize="101,2">
              <v:shape style="position:absolute;left:8260;top:3840;width:101;height:2" coordorigin="8260,3840" coordsize="101,0" path="m8260,3840l8361,3840e" filled="false" stroked="true" strokeweight=".12pt" strokecolor="#000000">
                <v:path arrowok="t"/>
              </v:shape>
            </v:group>
            <v:group style="position:absolute;left:8315;top:3785;width:46;height:2" coordorigin="8315,3785" coordsize="46,2">
              <v:shape style="position:absolute;left:8315;top:3785;width:46;height:2" coordorigin="8315,3785" coordsize="46,0" path="m8315,3785l8361,3785e" filled="false" stroked="true" strokeweight=".12pt" strokecolor="#000000">
                <v:path arrowok="t"/>
              </v:shape>
            </v:group>
            <v:group style="position:absolute;left:8776;top:3840;width:1155;height:2" coordorigin="8776,3840" coordsize="1155,2">
              <v:shape style="position:absolute;left:8776;top:3840;width:1155;height:2" coordorigin="8776,3840" coordsize="1155,0" path="m8776,3840l9930,3840e" filled="false" stroked="true" strokeweight=".12pt" strokecolor="#000000">
                <v:path arrowok="t"/>
              </v:shape>
            </v:group>
            <v:group style="position:absolute;left:8776;top:3785;width:1100;height:2" coordorigin="8776,3785" coordsize="1100,2">
              <v:shape style="position:absolute;left:8776;top:3785;width:1100;height:2" coordorigin="8776,3785" coordsize="1100,0" path="m8776,3785l9875,3785e" filled="false" stroked="true" strokeweight=".12pt" strokecolor="#000000">
                <v:path arrowok="t"/>
              </v:shape>
            </v:group>
            <v:group style="position:absolute;left:6719;top:5417;width:101;height:2" coordorigin="6719,5417" coordsize="101,2">
              <v:shape style="position:absolute;left:6719;top:5417;width:101;height:2" coordorigin="6719,5417" coordsize="101,0" path="m6719,5417l6820,5417e" filled="false" stroked="true" strokeweight=".12pt" strokecolor="#000000">
                <v:path arrowok="t"/>
              </v:shape>
            </v:group>
            <v:group style="position:absolute;left:6834;top:5405;width:2;height:272" coordorigin="6834,5405" coordsize="2,272">
              <v:shape style="position:absolute;left:6834;top:5405;width:2;height:272" coordorigin="6834,5405" coordsize="0,272" path="m6834,5676l6834,5405e" filled="false" stroked="true" strokeweight=".12pt" strokecolor="#000000">
                <v:path arrowok="t"/>
              </v:shape>
            </v:group>
            <v:group style="position:absolute;left:6546;top:5405;width:2;height:272" coordorigin="6546,5405" coordsize="2,272">
              <v:shape style="position:absolute;left:6546;top:5405;width:2;height:272" coordorigin="6546,5405" coordsize="0,272" path="m6546,5405l6546,5676e" filled="false" stroked="true" strokeweight=".12pt" strokecolor="#000000">
                <v:path arrowok="t"/>
              </v:shape>
            </v:group>
            <v:group style="position:absolute;left:6575;top:5417;width:132;height:207" coordorigin="6575,5417" coordsize="132,207">
              <v:shape style="position:absolute;left:6575;top:5417;width:132;height:207" coordorigin="6575,5417" coordsize="132,207" path="m6575,5417l6707,5417,6707,5623e" filled="false" stroked="true" strokeweight=".12pt" strokecolor="#000000">
                <v:path arrowok="t"/>
              </v:shape>
            </v:group>
            <v:group style="position:absolute;left:6729;top:5525;width:15;height:2" coordorigin="6729,5525" coordsize="15,2">
              <v:shape style="position:absolute;left:6729;top:5525;width:15;height:2" coordorigin="6729,5525" coordsize="15,0" path="m6743,5525l6729,5525e" filled="false" stroked="true" strokeweight=".12pt" strokecolor="#000000">
                <v:path arrowok="t"/>
              </v:shape>
            </v:group>
            <v:group style="position:absolute;left:6575;top:5417;width:2;height:2" coordorigin="6575,5417" coordsize="2,2">
              <v:shape style="position:absolute;left:6575;top:5417;width:2;height:2" coordorigin="6575,5417" coordsize="0,0" path="m6575,5417l6575,5417e" filled="false" stroked="true" strokeweight=".12pt" strokecolor="#000000">
                <v:path arrowok="t"/>
              </v:shape>
            </v:group>
            <v:group style="position:absolute;left:6575;top:5417;width:2;height:207" coordorigin="6575,5417" coordsize="2,207">
              <v:shape style="position:absolute;left:6575;top:5417;width:2;height:207" coordorigin="6575,5417" coordsize="0,207" path="m6575,5623l6575,5417e" filled="false" stroked="true" strokeweight=".12pt" strokecolor="#000000">
                <v:path arrowok="t"/>
              </v:shape>
            </v:group>
            <v:group style="position:absolute;left:6719;top:5417;width:101;height:154" coordorigin="6719,5417" coordsize="101,154">
              <v:shape style="position:absolute;left:6719;top:5417;width:101;height:154" coordorigin="6719,5417" coordsize="101,154" path="m6820,5417l6820,5570,6719,5570,6719,5417e" filled="false" stroked="true" strokeweight=".12pt" strokecolor="#000000">
                <v:path arrowok="t"/>
              </v:shape>
            </v:group>
            <v:group style="position:absolute;left:6729;top:5525;width:2;height:120" coordorigin="6729,5525" coordsize="2,120">
              <v:shape style="position:absolute;left:6729;top:5525;width:2;height:120" coordorigin="6729,5525" coordsize="0,120" path="m6729,5525l6729,5645e" filled="false" stroked="true" strokeweight=".12pt" strokecolor="#000000">
                <v:path arrowok="t"/>
              </v:shape>
            </v:group>
            <v:group style="position:absolute;left:6719;top:5417;width:2;height:2" coordorigin="6719,5417" coordsize="2,2">
              <v:shape style="position:absolute;left:6719;top:5417;width:2;height:2" coordorigin="6719,5417" coordsize="0,0" path="m6719,5417l6719,5417e" filled="false" stroked="true" strokeweight=".12pt" strokecolor="#000000">
                <v:path arrowok="t"/>
              </v:shape>
            </v:group>
            <v:group style="position:absolute;left:6743;top:5525;width:2;height:120" coordorigin="6743,5525" coordsize="2,120">
              <v:shape style="position:absolute;left:6743;top:5525;width:2;height:120" coordorigin="6743,5525" coordsize="0,120" path="m6743,5645l6743,5525e" filled="false" stroked="true" strokeweight=".12pt" strokecolor="#000000">
                <v:path arrowok="t"/>
              </v:shape>
            </v:group>
            <v:group style="position:absolute;left:6364;top:5405;width:2;height:272" coordorigin="6364,5405" coordsize="2,272">
              <v:shape style="position:absolute;left:6364;top:5405;width:2;height:272" coordorigin="6364,5405" coordsize="0,272" path="m6364,5676l6364,5405e" filled="false" stroked="true" strokeweight=".12pt" strokecolor="#000000">
                <v:path arrowok="t"/>
              </v:shape>
            </v:group>
            <v:group style="position:absolute;left:5690;top:5405;width:1517;height:2" coordorigin="5690,5405" coordsize="1517,2">
              <v:shape style="position:absolute;left:5690;top:5405;width:1517;height:2" coordorigin="5690,5405" coordsize="1517,0" path="m5690,5405l7206,5405e" filled="false" stroked="true" strokeweight=".12pt" strokecolor="#000000">
                <v:path arrowok="t"/>
              </v:shape>
            </v:group>
            <v:group style="position:absolute;left:6093;top:5405;width:2;height:272" coordorigin="6093,5405" coordsize="2,272">
              <v:shape style="position:absolute;left:6093;top:5405;width:2;height:272" coordorigin="6093,5405" coordsize="0,272" path="m6093,5405l6093,5676e" filled="false" stroked="true" strokeweight=".12pt" strokecolor="#000000">
                <v:path arrowok="t"/>
              </v:shape>
            </v:group>
            <v:group style="position:absolute;left:6093;top:5405;width:2;height:2" coordorigin="6093,5405" coordsize="2,2">
              <v:shape style="position:absolute;left:6093;top:5405;width:2;height:2" coordorigin="6093,5405" coordsize="0,0" path="m6093,5405l6093,5405e" filled="false" stroked="true" strokeweight=".12pt" strokecolor="#000000">
                <v:path arrowok="t"/>
              </v:shape>
            </v:group>
            <v:group style="position:absolute;left:9191;top:5484;width:234;height:2" coordorigin="9191,5484" coordsize="234,2">
              <v:shape style="position:absolute;left:9191;top:5484;width:234;height:2" coordorigin="9191,5484" coordsize="234,0" path="m9191,5484l9425,5484e" filled="false" stroked="true" strokeweight=".5544pt" strokecolor="#000000">
                <v:path arrowok="t"/>
              </v:shape>
            </v:group>
            <v:group style="position:absolute;left:6546;top:5405;width:288;height:272" coordorigin="6546,5405" coordsize="288,272">
              <v:shape style="position:absolute;left:6546;top:5405;width:288;height:272" coordorigin="6546,5405" coordsize="288,272" path="m6834,5676l6546,5676,6546,5405,6834,5405,6834,5676e" filled="false" stroked="true" strokeweight=".12pt" strokecolor="#000000">
                <v:path arrowok="t"/>
              </v:shape>
            </v:group>
            <v:group style="position:absolute;left:6103;top:5436;width:91;height:92" coordorigin="6103,5436" coordsize="91,92">
              <v:shape style="position:absolute;left:6103;top:5436;width:91;height:92" coordorigin="6103,5436" coordsize="91,92" path="m6149,5436l6128,5441,6111,5455,6103,5476,6107,5500,6119,5518,6137,5528,6163,5525,6182,5514,6193,5499,6191,5471,6182,5452,6167,5440e" filled="false" stroked="true" strokeweight=".12pt" strokecolor="#000000">
                <v:path arrowok="t"/>
              </v:shape>
            </v:group>
            <v:group style="position:absolute;left:6930;top:5405;width:276;height:272" coordorigin="6930,5405" coordsize="276,272">
              <v:shape style="position:absolute;left:6930;top:5405;width:276;height:272" coordorigin="6930,5405" coordsize="276,272" path="m6930,5676l7206,5676,7206,5405,6930,5405,6930,5676e" filled="false" stroked="true" strokeweight=".12pt" strokecolor="#000000">
                <v:path arrowok="t"/>
              </v:shape>
            </v:group>
            <v:group style="position:absolute;left:6208;top:5412;width:146;height:147" coordorigin="6208,5412" coordsize="146,147">
              <v:shape style="position:absolute;left:6208;top:5412;width:146;height:147" coordorigin="6208,5412" coordsize="146,147" path="m6281,5412l6224,5440,6208,5481,6211,5505,6221,5525,6235,5541,6253,5553,6274,5558,6299,5555,6319,5546,6336,5533,6348,5515,6354,5495,6351,5470,6343,5448,6330,5431,6313,5419,6293,5413e" filled="false" stroked="true" strokeweight=".12pt" strokecolor="#000000">
                <v:path arrowok="t"/>
              </v:shape>
            </v:group>
            <v:group style="position:absolute;left:6149;top:5556;width:91;height:92" coordorigin="6149,5556" coordsize="91,92">
              <v:shape style="position:absolute;left:6149;top:5556;width:91;height:92" coordorigin="6149,5556" coordsize="91,92" path="m6195,5556l6173,5561,6157,5575,6149,5596,6153,5620,6165,5638,6183,5648,6209,5645,6228,5634,6239,5619,6237,5591,6227,5572,6213,5560e" filled="false" stroked="true" strokeweight=".12pt" strokecolor="#000000">
                <v:path arrowok="t"/>
              </v:shape>
            </v:group>
            <v:group style="position:absolute;left:9191;top:5330;width:234;height:2" coordorigin="9191,5330" coordsize="234,2">
              <v:shape style="position:absolute;left:9191;top:5330;width:234;height:2" coordorigin="9191,5330" coordsize="234,0" path="m9191,5330l9425,5330e" filled="false" stroked="true" strokeweight=".1764pt" strokecolor="#000000">
                <v:path arrowok="t"/>
              </v:shape>
            </v:group>
            <v:group style="position:absolute;left:5690;top:5405;width:1517;height:272" coordorigin="5690,5405" coordsize="1517,272">
              <v:shape style="position:absolute;left:5690;top:5405;width:1517;height:272" coordorigin="5690,5405" coordsize="1517,272" path="m7206,5405l5690,5405,5690,5676,7206,5676,7206,5405e" filled="false" stroked="true" strokeweight=".12pt" strokecolor="#000000">
                <v:path arrowok="t"/>
              </v:shape>
            </v:group>
            <v:group style="position:absolute;left:6575;top:5417;width:132;height:207" coordorigin="6575,5417" coordsize="132,207">
              <v:shape style="position:absolute;left:6575;top:5417;width:132;height:207" coordorigin="6575,5417" coordsize="132,207" path="m6575,5417l6707,5417,6707,5623,6575,5623,6575,5417e" filled="false" stroked="true" strokeweight=".12pt" strokecolor="#000000">
                <v:path arrowok="t"/>
              </v:shape>
            </v:group>
            <v:group style="position:absolute;left:6575;top:5417;width:2;height:2" coordorigin="6575,5417" coordsize="2,2">
              <v:shape style="position:absolute;left:6575;top:5417;width:2;height:2" coordorigin="6575,5417" coordsize="0,0" path="m6575,5417l6575,5417e" filled="false" stroked="true" strokeweight=".12pt" strokecolor="#000000">
                <v:path arrowok="t"/>
              </v:shape>
            </v:group>
            <v:group style="position:absolute;left:6719;top:5417;width:101;height:154" coordorigin="6719,5417" coordsize="101,154">
              <v:shape style="position:absolute;left:6719;top:5417;width:101;height:154" coordorigin="6719,5417" coordsize="101,154" path="m6719,5417l6820,5417,6820,5570,6719,5570,6719,5417e" filled="false" stroked="true" strokeweight=".12pt" strokecolor="#000000">
                <v:path arrowok="t"/>
              </v:shape>
            </v:group>
            <v:group style="position:absolute;left:6719;top:5417;width:2;height:2" coordorigin="6719,5417" coordsize="2,2">
              <v:shape style="position:absolute;left:6719;top:5417;width:2;height:2" coordorigin="6719,5417" coordsize="0,0" path="m6719,5417l6719,5417e" filled="false" stroked="true" strokeweight=".12pt" strokecolor="#000000">
                <v:path arrowok="t"/>
              </v:shape>
            </v:group>
            <v:group style="position:absolute;left:6736;top:5524;width:2;height:123" coordorigin="6736,5524" coordsize="2,123">
              <v:shape style="position:absolute;left:6736;top:5524;width:2;height:123" coordorigin="6736,5524" coordsize="0,123" path="m6736,5524l6736,5646e" filled="false" stroked="true" strokeweight=".94pt" strokecolor="#000000">
                <v:path arrowok="t"/>
              </v:shape>
            </v:group>
            <v:group style="position:absolute;left:6729;top:5645;width:2;height:2" coordorigin="6729,5645" coordsize="2,2">
              <v:shape style="position:absolute;left:6729;top:5645;width:2;height:2" coordorigin="6729,5645" coordsize="0,0" path="m6729,5645l6729,5645e" filled="false" stroked="true" strokeweight=".12pt" strokecolor="#000000">
                <v:path arrowok="t"/>
              </v:shape>
            </v:group>
            <v:group style="position:absolute;left:7206;top:5405;width:276;height:272" coordorigin="7206,5405" coordsize="276,272">
              <v:shape style="position:absolute;left:7206;top:5405;width:276;height:272" coordorigin="7206,5405" coordsize="276,272" path="m7206,5676l7482,5676,7482,5405,7206,5405,7206,5676e" filled="false" stroked="true" strokeweight=".12pt" strokecolor="#000000">
                <v:path arrowok="t"/>
              </v:shape>
            </v:group>
            <v:group style="position:absolute;left:5690;top:5405;width:1246;height:272" coordorigin="5690,5405" coordsize="1246,272">
              <v:shape style="position:absolute;left:5690;top:5405;width:1246;height:272" coordorigin="5690,5405" coordsize="1246,272" path="m5961,5405l5961,5676,5690,5676,5690,5405,5961,5405,6446,5405,6935,5405e" filled="false" stroked="true" strokeweight=".12pt" strokecolor="#000000">
                <v:path arrowok="t"/>
              </v:shape>
            </v:group>
            <v:group style="position:absolute;left:6532;top:4454;width:951;height:497" coordorigin="6532,4454" coordsize="951,497">
              <v:shape style="position:absolute;left:6532;top:4454;width:951;height:497" coordorigin="6532,4454" coordsize="951,497" path="m7482,4454l6578,4454,6532,4454,6532,4951,6760,4951,6760,4680,7482,4680e" filled="false" stroked="true" strokeweight=".12pt" strokecolor="#000000">
                <v:path arrowok="t"/>
              </v:shape>
            </v:group>
            <v:group style="position:absolute;left:6760;top:4951;width:723;height:2" coordorigin="6760,4951" coordsize="723,2">
              <v:shape style="position:absolute;left:6760;top:4951;width:723;height:2" coordorigin="6760,4951" coordsize="723,0" path="m6760,4951l7482,4951e" filled="false" stroked="true" strokeweight=".12pt" strokecolor="#000000">
                <v:path arrowok="t"/>
              </v:shape>
            </v:group>
            <v:group style="position:absolute;left:6930;top:4378;width:166;height:2" coordorigin="6930,4378" coordsize="166,2">
              <v:shape style="position:absolute;left:6930;top:4378;width:166;height:2" coordorigin="6930,4378" coordsize="166,0" path="m6930,4378l7096,4378e" filled="false" stroked="true" strokeweight=".36pt" strokecolor="#000000">
                <v:path arrowok="t"/>
              </v:shape>
            </v:group>
            <v:group style="position:absolute;left:7096;top:4380;width:2;height:2" coordorigin="7096,4380" coordsize="2,2">
              <v:shape style="position:absolute;left:7096;top:4380;width:2;height:2" coordorigin="7096,4380" coordsize="0,0" path="m7096,4380l7096,4380e" filled="false" stroked="true" strokeweight=".12pt" strokecolor="#000000">
                <v:path arrowok="t"/>
              </v:shape>
            </v:group>
            <v:group style="position:absolute;left:6695;top:4416;width:96;height:2" coordorigin="6695,4416" coordsize="96,2">
              <v:shape style="position:absolute;left:6695;top:4416;width:96;height:2" coordorigin="6695,4416" coordsize="96,0" path="m6695,4416l6791,4416e" filled="false" stroked="true" strokeweight=".12pt" strokecolor="#000000">
                <v:path arrowok="t"/>
              </v:shape>
            </v:group>
            <v:group style="position:absolute;left:6660;top:4376;width:4;height:40" coordorigin="6660,4376" coordsize="4,40">
              <v:shape style="position:absolute;left:6660;top:4376;width:4;height:40" coordorigin="6660,4376" coordsize="4,40" path="m6664,4416l6664,4396,6660,4376e" filled="false" stroked="true" strokeweight=".12pt" strokecolor="#000000">
                <v:path arrowok="t"/>
              </v:shape>
            </v:group>
            <v:group style="position:absolute;left:9930;top:3485;width:2;height:356" coordorigin="9930,3485" coordsize="2,356">
              <v:shape style="position:absolute;left:9930;top:3485;width:2;height:356" coordorigin="9930,3485" coordsize="0,356" path="m9930,3485l9930,3840e" filled="false" stroked="true" strokeweight=".12pt" strokecolor="#000000">
                <v:path arrowok="t"/>
              </v:shape>
            </v:group>
            <v:group style="position:absolute;left:6659;top:4378;width:166;height:2" coordorigin="6659,4378" coordsize="166,2">
              <v:shape style="position:absolute;left:6659;top:4378;width:166;height:2" coordorigin="6659,4378" coordsize="166,0" path="m6659,4378l6825,4378e" filled="false" stroked="true" strokeweight=".36pt" strokecolor="#000000">
                <v:path arrowok="t"/>
              </v:shape>
            </v:group>
            <v:group style="position:absolute;left:6661;top:4414;width:36;height:18" coordorigin="6661,4414" coordsize="36,18">
              <v:shape style="position:absolute;left:6661;top:4414;width:36;height:18" coordorigin="6661,4414" coordsize="36,18" path="m6696,4414l6682,4414,6669,4420,6661,4431e" filled="false" stroked="true" strokeweight=".12pt" strokecolor="#000000">
                <v:path arrowok="t"/>
              </v:shape>
            </v:group>
            <v:group style="position:absolute;left:6825;top:4380;width:2;height:2" coordorigin="6825,4380" coordsize="2,2">
              <v:shape style="position:absolute;left:6825;top:4380;width:2;height:2" coordorigin="6825,4380" coordsize="0,0" path="m6825,4380l6825,4380e" filled="false" stroked="true" strokeweight=".12pt" strokecolor="#000000">
                <v:path arrowok="t"/>
              </v:shape>
            </v:group>
            <v:group style="position:absolute;left:6820;top:4384;width:7;height:40" coordorigin="6820,4384" coordsize="7,40">
              <v:shape style="position:absolute;left:6820;top:4384;width:7;height:40" coordorigin="6820,4384" coordsize="7,40" path="m6827,4384l6822,4403,6820,4423e" filled="false" stroked="true" strokeweight=".12pt" strokecolor="#000000">
                <v:path arrowok="t"/>
              </v:shape>
            </v:group>
            <v:group style="position:absolute;left:6647;top:4413;width:7;height:39" coordorigin="6647,4413" coordsize="7,39">
              <v:shape style="position:absolute;left:6647;top:4413;width:7;height:39" coordorigin="6647,4413" coordsize="7,39" path="m6653,4413l6651,4426,6649,4439,6647,4452e" filled="false" stroked="true" strokeweight=".12pt" strokecolor="#000000">
                <v:path arrowok="t"/>
              </v:shape>
            </v:group>
            <v:group style="position:absolute;left:6647;top:4375;width:6;height:40" coordorigin="6647,4375" coordsize="6,40">
              <v:shape style="position:absolute;left:6647;top:4375;width:6;height:40" coordorigin="6647,4375" coordsize="6,40" path="m6652,4414l6653,4401,6651,4388,6647,4375e" filled="false" stroked="true" strokeweight=".12pt" strokecolor="#000000">
                <v:path arrowok="t"/>
              </v:shape>
            </v:group>
            <v:group style="position:absolute;left:6647;top:4366;width:7;height:10" coordorigin="6647,4366" coordsize="7,10">
              <v:shape style="position:absolute;left:6647;top:4366;width:7;height:10" coordorigin="6647,4366" coordsize="7,10" path="m6653,4366l6651,4366,6649,4367,6648,4369,6647,4371,6647,4373,6648,4375e" filled="false" stroked="true" strokeweight=".12pt" strokecolor="#000000">
                <v:path arrowok="t"/>
              </v:shape>
            </v:group>
            <v:group style="position:absolute;left:6652;top:4368;width:183;height:2" coordorigin="6652,4368" coordsize="183,2">
              <v:shape style="position:absolute;left:6652;top:4368;width:183;height:2" coordorigin="6652,4368" coordsize="183,0" path="m6652,4368l6834,4368e" filled="false" stroked="true" strokeweight=".12pt" strokecolor="#000000">
                <v:path arrowok="t"/>
              </v:shape>
            </v:group>
            <v:group style="position:absolute;left:6836;top:4366;width:7;height:10" coordorigin="6836,4366" coordsize="7,10">
              <v:shape style="position:absolute;left:6836;top:4366;width:7;height:10" coordorigin="6836,4366" coordsize="7,10" path="m6841,4375l6842,4373,6842,4371,6841,4369,6840,4367,6838,4366,6836,4366e" filled="false" stroked="true" strokeweight=".12pt" strokecolor="#000000">
                <v:path arrowok="t"/>
              </v:shape>
            </v:group>
            <v:group style="position:absolute;left:6836;top:4375;width:6;height:40" coordorigin="6836,4375" coordsize="6,40">
              <v:shape style="position:absolute;left:6836;top:4375;width:6;height:40" coordorigin="6836,4375" coordsize="6,40" path="m6842,4375l6837,4388,6836,4401,6837,4414e" filled="false" stroked="true" strokeweight=".12pt" strokecolor="#000000">
                <v:path arrowok="t"/>
              </v:shape>
            </v:group>
            <v:group style="position:absolute;left:6836;top:4413;width:7;height:39" coordorigin="6836,4413" coordsize="7,39">
              <v:shape style="position:absolute;left:6836;top:4413;width:7;height:39" coordorigin="6836,4413" coordsize="7,39" path="m6842,4451l6840,4439,6838,4426,6836,4413e" filled="false" stroked="true" strokeweight=".12pt" strokecolor="#000000">
                <v:path arrowok="t"/>
              </v:shape>
            </v:group>
            <v:group style="position:absolute;left:6659;top:4416;width:7;height:36" coordorigin="6659,4416" coordsize="7,36">
              <v:shape style="position:absolute;left:6659;top:4416;width:7;height:36" coordorigin="6659,4416" coordsize="7,36" path="m6665,4416l6663,4428,6661,4440,6659,4451e" filled="false" stroked="true" strokeweight=".12pt" strokecolor="#000000">
                <v:path arrowok="t"/>
              </v:shape>
            </v:group>
            <v:group style="position:absolute;left:6659;top:4373;width:2;height:2" coordorigin="6659,4373" coordsize="2,2">
              <v:shape style="position:absolute;left:6659;top:4373;width:2;height:2" coordorigin="6659,4373" coordsize="2,2" path="m6660,4373l6659,4374,6659,4374e" filled="false" stroked="true" strokeweight=".12pt" strokecolor="#000000">
                <v:path arrowok="t"/>
              </v:shape>
            </v:group>
            <v:group style="position:absolute;left:6662;top:4384;width:7;height:40" coordorigin="6662,4384" coordsize="7,40">
              <v:shape style="position:absolute;left:6662;top:4384;width:7;height:40" coordorigin="6662,4384" coordsize="7,40" path="m6669,4424l6667,4404,6662,4384e" filled="false" stroked="true" strokeweight=".12pt" strokecolor="#000000">
                <v:path arrowok="t"/>
              </v:shape>
            </v:group>
            <v:group style="position:absolute;left:7490;top:2532;width:2;height:1301" coordorigin="7490,2532" coordsize="2,1301">
              <v:shape style="position:absolute;left:7490;top:2532;width:2;height:1301" coordorigin="7490,2532" coordsize="0,1301" path="m7490,2532l7490,3833e" filled="false" stroked="true" strokeweight=".12pt" strokecolor="#000000">
                <v:path arrowok="t"/>
              </v:shape>
            </v:group>
            <v:group style="position:absolute;left:6659;top:4380;width:2;height:2" coordorigin="6659,4380" coordsize="2,2">
              <v:shape style="position:absolute;left:6659;top:4380;width:2;height:2" coordorigin="6659,4380" coordsize="0,0" path="m6659,4380l6659,4380e" filled="false" stroked="true" strokeweight=".12pt" strokecolor="#000000">
                <v:path arrowok="t"/>
              </v:shape>
            </v:group>
            <v:group style="position:absolute;left:6825;top:4380;width:2;height:2" coordorigin="6825,4380" coordsize="2,2">
              <v:shape style="position:absolute;left:6825;top:4380;width:2;height:2" coordorigin="6825,4380" coordsize="0,0" path="m6825,4380l6825,4380e" filled="false" stroked="true" strokeweight=".12pt" strokecolor="#000000">
                <v:path arrowok="t"/>
              </v:shape>
            </v:group>
            <v:group style="position:absolute;left:6793;top:4414;width:36;height:18" coordorigin="6793,4414" coordsize="36,18">
              <v:shape style="position:absolute;left:6793;top:4414;width:36;height:18" coordorigin="6793,4414" coordsize="36,18" path="m6828,4431l6820,4420,6807,4414,6793,4414e" filled="false" stroked="true" strokeweight=".12pt" strokecolor="#000000">
                <v:path arrowok="t"/>
              </v:shape>
            </v:group>
            <v:group style="position:absolute;left:6826;top:4373;width:2;height:2" coordorigin="6826,4373" coordsize="2,2">
              <v:shape style="position:absolute;left:6826;top:4373;width:2;height:2" coordorigin="6826,4373" coordsize="2,2" path="m6827,4374l6827,4374,6827,4374,6827,4373,6827,4373,6827,4373,6826,4373e" filled="false" stroked="true" strokeweight=".12pt" strokecolor="#000000">
                <v:path arrowok="t"/>
              </v:shape>
            </v:group>
            <v:group style="position:absolute;left:6743;top:4378;width:82;height:2" coordorigin="6743,4378" coordsize="82,2">
              <v:shape style="position:absolute;left:6743;top:4378;width:82;height:2" coordorigin="6743,4378" coordsize="82,0" path="m6743,4378l6825,4378e" filled="false" stroked="true" strokeweight=".36pt" strokecolor="#000000">
                <v:path arrowok="t"/>
              </v:shape>
            </v:group>
            <v:group style="position:absolute;left:6823;top:4375;width:4;height:40" coordorigin="6823,4375" coordsize="4,40">
              <v:shape style="position:absolute;left:6823;top:4375;width:4;height:40" coordorigin="6823,4375" coordsize="4,40" path="m6827,4375l6823,4395,6823,4415e" filled="false" stroked="true" strokeweight=".12pt" strokecolor="#000000">
                <v:path arrowok="t"/>
              </v:shape>
            </v:group>
            <v:group style="position:absolute;left:6824;top:4416;width:7;height:36" coordorigin="6824,4416" coordsize="7,36">
              <v:shape style="position:absolute;left:6824;top:4416;width:7;height:36" coordorigin="6824,4416" coordsize="7,36" path="m6830,4451l6828,4439,6826,4428,6824,4416e" filled="false" stroked="true" strokeweight=".12pt" strokecolor="#000000">
                <v:path arrowok="t"/>
              </v:shape>
            </v:group>
            <v:group style="position:absolute;left:7107;top:4413;width:7;height:39" coordorigin="7107,4413" coordsize="7,39">
              <v:shape style="position:absolute;left:7107;top:4413;width:7;height:39" coordorigin="7107,4413" coordsize="7,39" path="m7113,4451l7111,4439,7109,4426,7107,4413e" filled="false" stroked="true" strokeweight=".12pt" strokecolor="#000000">
                <v:path arrowok="t"/>
              </v:shape>
            </v:group>
            <v:group style="position:absolute;left:7107;top:4375;width:6;height:40" coordorigin="7107,4375" coordsize="6,40">
              <v:shape style="position:absolute;left:7107;top:4375;width:6;height:40" coordorigin="7107,4375" coordsize="6,40" path="m7113,4375l7109,4388,7107,4401,7108,4414e" filled="false" stroked="true" strokeweight=".12pt" strokecolor="#000000">
                <v:path arrowok="t"/>
              </v:shape>
            </v:group>
            <v:group style="position:absolute;left:7107;top:4366;width:7;height:10" coordorigin="7107,4366" coordsize="7,10">
              <v:shape style="position:absolute;left:7107;top:4366;width:7;height:10" coordorigin="7107,4366" coordsize="7,10" path="m7112,4375l7113,4373,7113,4371,7112,4369,7111,4367,7109,4366,7107,4366e" filled="false" stroked="true" strokeweight=".12pt" strokecolor="#000000">
                <v:path arrowok="t"/>
              </v:shape>
            </v:group>
            <v:group style="position:absolute;left:6923;top:4368;width:183;height:2" coordorigin="6923,4368" coordsize="183,2">
              <v:shape style="position:absolute;left:6923;top:4368;width:183;height:2" coordorigin="6923,4368" coordsize="183,0" path="m7106,4368l6923,4368e" filled="false" stroked="true" strokeweight=".12pt" strokecolor="#000000">
                <v:path arrowok="t"/>
              </v:shape>
            </v:group>
            <v:group style="position:absolute;left:6918;top:4366;width:7;height:10" coordorigin="6918,4366" coordsize="7,10">
              <v:shape style="position:absolute;left:6918;top:4366;width:7;height:10" coordorigin="6918,4366" coordsize="7,10" path="m6924,4366l6922,4366,6920,4367,6919,4369,6918,4371,6918,4373,6919,4375e" filled="false" stroked="true" strokeweight=".12pt" strokecolor="#000000">
                <v:path arrowok="t"/>
              </v:shape>
            </v:group>
            <v:group style="position:absolute;left:6918;top:4375;width:6;height:40" coordorigin="6918,4375" coordsize="6,40">
              <v:shape style="position:absolute;left:6918;top:4375;width:6;height:40" coordorigin="6918,4375" coordsize="6,40" path="m6923,4414l6924,4401,6923,4388,6918,4375e" filled="false" stroked="true" strokeweight=".12pt" strokecolor="#000000">
                <v:path arrowok="t"/>
              </v:shape>
            </v:group>
            <v:group style="position:absolute;left:6918;top:4413;width:7;height:39" coordorigin="6918,4413" coordsize="7,39">
              <v:shape style="position:absolute;left:6918;top:4413;width:7;height:39" coordorigin="6918,4413" coordsize="7,39" path="m6924,4413l6922,4426,6920,4439,6918,4452e" filled="false" stroked="true" strokeweight=".12pt" strokecolor="#000000">
                <v:path arrowok="t"/>
              </v:shape>
            </v:group>
            <v:group style="position:absolute;left:6966;top:4416;width:96;height:2" coordorigin="6966,4416" coordsize="96,2">
              <v:shape style="position:absolute;left:6966;top:4416;width:96;height:2" coordorigin="6966,4416" coordsize="96,0" path="m6966,4416l7062,4416e" filled="false" stroked="true" strokeweight=".12pt" strokecolor="#000000">
                <v:path arrowok="t"/>
              </v:shape>
            </v:group>
            <v:group style="position:absolute;left:7095;top:4416;width:7;height:36" coordorigin="7095,4416" coordsize="7,36">
              <v:shape style="position:absolute;left:7095;top:4416;width:7;height:36" coordorigin="7095,4416" coordsize="7,36" path="m7101,4451l7099,4439,7097,4428,7095,4416e" filled="false" stroked="true" strokeweight=".12pt" strokecolor="#000000">
                <v:path arrowok="t"/>
              </v:shape>
            </v:group>
            <v:group style="position:absolute;left:7094;top:4375;width:4;height:40" coordorigin="7094,4375" coordsize="4,40">
              <v:shape style="position:absolute;left:7094;top:4375;width:4;height:40" coordorigin="7094,4375" coordsize="4,40" path="m7098,4375l7094,4395,7094,4415e" filled="false" stroked="true" strokeweight=".12pt" strokecolor="#000000">
                <v:path arrowok="t"/>
              </v:shape>
            </v:group>
            <v:group style="position:absolute;left:7097;top:4373;width:2;height:2" coordorigin="7097,4373" coordsize="2,2">
              <v:shape style="position:absolute;left:7097;top:4373;width:2;height:2" coordorigin="7097,4373" coordsize="2,2" path="m7098,4374l7098,4374,7098,4374,7098,4373,7098,4373,7098,4373,7097,4373e" filled="false" stroked="true" strokeweight=".12pt" strokecolor="#000000">
                <v:path arrowok="t"/>
              </v:shape>
            </v:group>
            <v:group style="position:absolute;left:7091;top:4384;width:7;height:40" coordorigin="7091,4384" coordsize="7,40">
              <v:shape style="position:absolute;left:7091;top:4384;width:7;height:40" coordorigin="7091,4384" coordsize="7,40" path="m7098,4384l7093,4403,7091,4423e" filled="false" stroked="true" strokeweight=".12pt" strokecolor="#000000">
                <v:path arrowok="t"/>
              </v:shape>
            </v:group>
            <v:group style="position:absolute;left:7064;top:4414;width:36;height:18" coordorigin="7064,4414" coordsize="36,18">
              <v:shape style="position:absolute;left:7064;top:4414;width:36;height:18" coordorigin="7064,4414" coordsize="36,18" path="m7099,4431l7091,4420,7078,4414,7064,4414e" filled="false" stroked="true" strokeweight=".12pt" strokecolor="#000000">
                <v:path arrowok="t"/>
              </v:shape>
            </v:group>
            <v:group style="position:absolute;left:7096;top:4380;width:2;height:2" coordorigin="7096,4380" coordsize="2,2">
              <v:shape style="position:absolute;left:7096;top:4380;width:2;height:2" coordorigin="7096,4380" coordsize="0,0" path="m7096,4380l7096,4380e" filled="false" stroked="true" strokeweight=".12pt" strokecolor="#000000">
                <v:path arrowok="t"/>
              </v:shape>
            </v:group>
            <v:group style="position:absolute;left:6930;top:4380;width:2;height:2" coordorigin="6930,4380" coordsize="2,2">
              <v:shape style="position:absolute;left:6930;top:4380;width:2;height:2" coordorigin="6930,4380" coordsize="0,0" path="m6930,4380l6930,4380e" filled="false" stroked="true" strokeweight=".12pt" strokecolor="#000000">
                <v:path arrowok="t"/>
              </v:shape>
            </v:group>
            <v:group style="position:absolute;left:6930;top:4380;width:2;height:2" coordorigin="6930,4380" coordsize="2,2">
              <v:shape style="position:absolute;left:6930;top:4380;width:2;height:2" coordorigin="6930,4380" coordsize="0,0" path="m6930,4380l6930,4380e" filled="false" stroked="true" strokeweight=".12pt" strokecolor="#000000">
                <v:path arrowok="t"/>
              </v:shape>
            </v:group>
            <v:group style="position:absolute;left:6932;top:4414;width:36;height:18" coordorigin="6932,4414" coordsize="36,18">
              <v:shape style="position:absolute;left:6932;top:4414;width:36;height:18" coordorigin="6932,4414" coordsize="36,18" path="m6967,4414l6953,4414,6940,4420,6932,4431e" filled="false" stroked="true" strokeweight=".12pt" strokecolor="#000000">
                <v:path arrowok="t"/>
              </v:shape>
            </v:group>
            <v:group style="position:absolute;left:6934;top:4384;width:7;height:40" coordorigin="6934,4384" coordsize="7,40">
              <v:shape style="position:absolute;left:6934;top:4384;width:7;height:40" coordorigin="6934,4384" coordsize="7,40" path="m6940,4424l6938,4404,6934,4384e" filled="false" stroked="true" strokeweight=".12pt" strokecolor="#000000">
                <v:path arrowok="t"/>
              </v:shape>
            </v:group>
            <v:group style="position:absolute;left:6930;top:4373;width:2;height:2" coordorigin="6930,4373" coordsize="2,2">
              <v:shape style="position:absolute;left:6930;top:4373;width:2;height:2" coordorigin="6930,4373" coordsize="2,2" path="m6931,4373l6930,4374,6930,4374e" filled="false" stroked="true" strokeweight=".12pt" strokecolor="#000000">
                <v:path arrowok="t"/>
              </v:shape>
            </v:group>
            <v:group style="position:absolute;left:6930;top:4378;width:84;height:2" coordorigin="6930,4378" coordsize="84,2">
              <v:shape style="position:absolute;left:6930;top:4378;width:84;height:2" coordorigin="6930,4378" coordsize="84,0" path="m6930,4378l7014,4378e" filled="false" stroked="true" strokeweight=".36pt" strokecolor="#000000">
                <v:path arrowok="t"/>
              </v:shape>
            </v:group>
            <v:group style="position:absolute;left:6931;top:4376;width:4;height:40" coordorigin="6931,4376" coordsize="4,40">
              <v:shape style="position:absolute;left:6931;top:4376;width:4;height:40" coordorigin="6931,4376" coordsize="4,40" path="m6935,4416l6935,4396,6931,4376e" filled="false" stroked="true" strokeweight=".12pt" strokecolor="#000000">
                <v:path arrowok="t"/>
              </v:shape>
            </v:group>
            <v:group style="position:absolute;left:6928;top:4416;width:7;height:36" coordorigin="6928,4416" coordsize="7,36">
              <v:shape style="position:absolute;left:6928;top:4416;width:7;height:36" coordorigin="6928,4416" coordsize="7,36" path="m6934,4416l6931,4428,6929,4440,6928,4451e" filled="false" stroked="true" strokeweight=".12pt" strokecolor="#000000">
                <v:path arrowok="t"/>
              </v:shape>
            </v:group>
            <v:group style="position:absolute;left:7378;top:4413;width:7;height:39" coordorigin="7378,4413" coordsize="7,39">
              <v:shape style="position:absolute;left:7378;top:4413;width:7;height:39" coordorigin="7378,4413" coordsize="7,39" path="m7384,4451l7383,4439,7381,4426,7378,4413e" filled="false" stroked="true" strokeweight=".12pt" strokecolor="#000000">
                <v:path arrowok="t"/>
              </v:shape>
            </v:group>
            <v:group style="position:absolute;left:7378;top:4375;width:6;height:40" coordorigin="7378,4375" coordsize="6,40">
              <v:shape style="position:absolute;left:7378;top:4375;width:6;height:40" coordorigin="7378,4375" coordsize="6,40" path="m7384,4375l7380,4388,7378,4401,7380,4414e" filled="false" stroked="true" strokeweight=".12pt" strokecolor="#000000">
                <v:path arrowok="t"/>
              </v:shape>
            </v:group>
            <v:group style="position:absolute;left:7378;top:4366;width:7;height:10" coordorigin="7378,4366" coordsize="7,10">
              <v:shape style="position:absolute;left:7378;top:4366;width:7;height:10" coordorigin="7378,4366" coordsize="7,10" path="m7383,4375l7384,4373,7384,4371,7383,4369,7382,4367,7380,4366,7378,4366e" filled="false" stroked="true" strokeweight=".12pt" strokecolor="#000000">
                <v:path arrowok="t"/>
              </v:shape>
            </v:group>
            <v:group style="position:absolute;left:7194;top:4368;width:183;height:2" coordorigin="7194,4368" coordsize="183,2">
              <v:shape style="position:absolute;left:7194;top:4368;width:183;height:2" coordorigin="7194,4368" coordsize="183,0" path="m7377,4368l7194,4368e" filled="false" stroked="true" strokeweight=".12pt" strokecolor="#000000">
                <v:path arrowok="t"/>
              </v:shape>
            </v:group>
            <v:group style="position:absolute;left:7189;top:4366;width:7;height:10" coordorigin="7189,4366" coordsize="7,10">
              <v:shape style="position:absolute;left:7189;top:4366;width:7;height:10" coordorigin="7189,4366" coordsize="7,10" path="m7196,4366l7193,4366,7191,4367,7190,4369,7189,4371,7189,4373,7190,4375e" filled="false" stroked="true" strokeweight=".12pt" strokecolor="#000000">
                <v:path arrowok="t"/>
              </v:shape>
            </v:group>
            <v:group style="position:absolute;left:7190;top:4375;width:6;height:40" coordorigin="7190,4375" coordsize="6,40">
              <v:shape style="position:absolute;left:7190;top:4375;width:6;height:40" coordorigin="7190,4375" coordsize="6,40" path="m7194,4414l7195,4401,7194,4388,7190,4375e" filled="false" stroked="true" strokeweight=".12pt" strokecolor="#000000">
                <v:path arrowok="t"/>
              </v:shape>
            </v:group>
            <v:group style="position:absolute;left:7189;top:4413;width:7;height:39" coordorigin="7189,4413" coordsize="7,39">
              <v:shape style="position:absolute;left:7189;top:4413;width:7;height:39" coordorigin="7189,4413" coordsize="7,39" path="m7196,4413l7193,4426,7191,4439,7189,4452e" filled="false" stroked="true" strokeweight=".12pt" strokecolor="#000000">
                <v:path arrowok="t"/>
              </v:shape>
            </v:group>
            <v:group style="position:absolute;left:7238;top:4416;width:96;height:2" coordorigin="7238,4416" coordsize="96,2">
              <v:shape style="position:absolute;left:7238;top:4416;width:96;height:2" coordorigin="7238,4416" coordsize="96,0" path="m7238,4416l7334,4416e" filled="false" stroked="true" strokeweight=".12pt" strokecolor="#000000">
                <v:path arrowok="t"/>
              </v:shape>
            </v:group>
            <v:group style="position:absolute;left:7366;top:4416;width:7;height:36" coordorigin="7366,4416" coordsize="7,36">
              <v:shape style="position:absolute;left:7366;top:4416;width:7;height:36" coordorigin="7366,4416" coordsize="7,36" path="m7372,4451l7371,4439,7369,4428,7366,4416e" filled="false" stroked="true" strokeweight=".12pt" strokecolor="#000000">
                <v:path arrowok="t"/>
              </v:shape>
            </v:group>
            <v:group style="position:absolute;left:7368;top:4375;width:4;height:40" coordorigin="7368,4375" coordsize="4,40">
              <v:shape style="position:absolute;left:7368;top:4375;width:4;height:40" coordorigin="7368,4375" coordsize="4,40" path="m7371,4375l7368,4395,7368,4415e" filled="false" stroked="true" strokeweight=".12pt" strokecolor="#000000">
                <v:path arrowok="t"/>
              </v:shape>
            </v:group>
            <v:group style="position:absolute;left:7202;top:4380;width:166;height:2" coordorigin="7202,4380" coordsize="166,2">
              <v:shape style="position:absolute;left:7202;top:4380;width:166;height:2" coordorigin="7202,4380" coordsize="166,0" path="m7202,4380l7367,4380e" filled="false" stroked="true" strokeweight=".12pt" strokecolor="#000000">
                <v:path arrowok="t"/>
              </v:shape>
            </v:group>
            <v:group style="position:absolute;left:7202;top:4375;width:168;height:2" coordorigin="7202,4375" coordsize="168,2">
              <v:shape style="position:absolute;left:7202;top:4375;width:168;height:2" coordorigin="7202,4375" coordsize="168,0" path="m7202,4375l7370,4375e" filled="false" stroked="true" strokeweight=".12pt" strokecolor="#000000">
                <v:path arrowok="t"/>
              </v:shape>
            </v:group>
            <v:group style="position:absolute;left:7369;top:4373;width:2;height:2" coordorigin="7369,4373" coordsize="2,2">
              <v:shape style="position:absolute;left:7369;top:4373;width:2;height:2" coordorigin="7369,4373" coordsize="2,2" path="m7370,4374l7370,4374,7370,4374,7369,4373,7369,4373,7369,4373,7369,4373e" filled="false" stroked="true" strokeweight=".12pt" strokecolor="#000000">
                <v:path arrowok="t"/>
              </v:shape>
            </v:group>
            <v:group style="position:absolute;left:7362;top:4384;width:7;height:40" coordorigin="7362,4384" coordsize="7,40">
              <v:shape style="position:absolute;left:7362;top:4384;width:7;height:40" coordorigin="7362,4384" coordsize="7,40" path="m7369,4384l7364,4403,7362,4423e" filled="false" stroked="true" strokeweight=".12pt" strokecolor="#000000">
                <v:path arrowok="t"/>
              </v:shape>
            </v:group>
            <v:group style="position:absolute;left:7335;top:4414;width:36;height:18" coordorigin="7335,4414" coordsize="36,18">
              <v:shape style="position:absolute;left:7335;top:4414;width:36;height:18" coordorigin="7335,4414" coordsize="36,18" path="m7370,4431l7362,4420,7349,4414,7335,4414e" filled="false" stroked="true" strokeweight=".12pt" strokecolor="#000000">
                <v:path arrowok="t"/>
              </v:shape>
            </v:group>
            <v:group style="position:absolute;left:7367;top:4380;width:2;height:2" coordorigin="7367,4380" coordsize="2,2">
              <v:shape style="position:absolute;left:7367;top:4380;width:2;height:2" coordorigin="7367,4380" coordsize="0,0" path="m7367,4380l7367,4380e" filled="false" stroked="true" strokeweight=".12pt" strokecolor="#000000">
                <v:path arrowok="t"/>
              </v:shape>
            </v:group>
            <v:group style="position:absolute;left:7370;top:4380;width:2;height:2" coordorigin="7370,4380" coordsize="2,2">
              <v:shape style="position:absolute;left:7370;top:4380;width:2;height:2" coordorigin="7370,4380" coordsize="0,0" path="m7370,4380l7370,4380e" filled="false" stroked="true" strokeweight=".12pt" strokecolor="#000000">
                <v:path arrowok="t"/>
              </v:shape>
            </v:group>
            <v:group style="position:absolute;left:7202;top:4380;width:2;height:2" coordorigin="7202,4380" coordsize="2,2">
              <v:shape style="position:absolute;left:7202;top:4380;width:2;height:2" coordorigin="7202,4380" coordsize="0,0" path="m7202,4380l7202,4380e" filled="false" stroked="true" strokeweight=".12pt" strokecolor="#000000">
                <v:path arrowok="t"/>
              </v:shape>
            </v:group>
            <v:group style="position:absolute;left:7202;top:4380;width:2;height:2" coordorigin="7202,4380" coordsize="2,2">
              <v:shape style="position:absolute;left:7202;top:4380;width:2;height:2" coordorigin="7202,4380" coordsize="0,0" path="m7202,4380l7202,4380e" filled="false" stroked="true" strokeweight=".12pt" strokecolor="#000000">
                <v:path arrowok="t"/>
              </v:shape>
            </v:group>
            <v:group style="position:absolute;left:7203;top:4414;width:36;height:18" coordorigin="7203,4414" coordsize="36,18">
              <v:shape style="position:absolute;left:7203;top:4414;width:36;height:18" coordorigin="7203,4414" coordsize="36,18" path="m7238,4414l7225,4414,7212,4420,7203,4431e" filled="false" stroked="true" strokeweight=".12pt" strokecolor="#000000">
                <v:path arrowok="t"/>
              </v:shape>
            </v:group>
            <v:group style="position:absolute;left:7205;top:4384;width:7;height:40" coordorigin="7205,4384" coordsize="7,40">
              <v:shape style="position:absolute;left:7205;top:4384;width:7;height:40" coordorigin="7205,4384" coordsize="7,40" path="m7211,4424l7209,4404,7205,4384e" filled="false" stroked="true" strokeweight=".12pt" strokecolor="#000000">
                <v:path arrowok="t"/>
              </v:shape>
            </v:group>
            <v:group style="position:absolute;left:7202;top:4373;width:2;height:2" coordorigin="7202,4373" coordsize="2,2">
              <v:shape style="position:absolute;left:7202;top:4373;width:2;height:2" coordorigin="7202,4373" coordsize="2,2" path="m7203,4373l7202,4374,7202,4374e" filled="false" stroked="true" strokeweight=".12pt" strokecolor="#000000">
                <v:path arrowok="t"/>
              </v:shape>
            </v:group>
            <v:group style="position:absolute;left:7202;top:4376;width:4;height:40" coordorigin="7202,4376" coordsize="4,40">
              <v:shape style="position:absolute;left:7202;top:4376;width:4;height:40" coordorigin="7202,4376" coordsize="4,40" path="m7206,4416l7206,4396,7202,4376e" filled="false" stroked="true" strokeweight=".12pt" strokecolor="#000000">
                <v:path arrowok="t"/>
              </v:shape>
            </v:group>
            <v:group style="position:absolute;left:7201;top:4416;width:7;height:36" coordorigin="7201,4416" coordsize="7,36">
              <v:shape style="position:absolute;left:7201;top:4416;width:7;height:36" coordorigin="7201,4416" coordsize="7,36" path="m7207,4416l7205,4428,7203,4440,7201,4451e" filled="false" stroked="true" strokeweight=".12pt" strokecolor="#000000">
                <v:path arrowok="t"/>
              </v:shape>
            </v:group>
            <v:group style="position:absolute;left:7538;top:3115;width:723;height:725" coordorigin="7538,3115" coordsize="723,725">
              <v:shape style="position:absolute;left:7538;top:3115;width:723;height:725" coordorigin="7538,3115" coordsize="723,725" path="m7538,3840l8260,3840,8260,3115,7538,3115e" filled="false" stroked="true" strokeweight=".12pt" strokecolor="#000000">
                <v:path arrowok="t"/>
              </v:shape>
            </v:group>
            <v:group style="position:absolute;left:7900;top:3115;width:2;height:171" coordorigin="7900,3115" coordsize="2,171">
              <v:shape style="position:absolute;left:7900;top:3115;width:2;height:171" coordorigin="7900,3115" coordsize="0,171" path="m7900,3115l7900,3286e" filled="false" stroked="true" strokeweight=".12pt" strokecolor="#000000">
                <v:path arrowok="t"/>
              </v:shape>
            </v:group>
            <v:group style="position:absolute;left:7900;top:3554;width:2;height:286" coordorigin="7900,3554" coordsize="2,286">
              <v:shape style="position:absolute;left:7900;top:3554;width:2;height:286" coordorigin="7900,3554" coordsize="0,286" path="m7900,3554l7900,3840e" filled="false" stroked="true" strokeweight=".12pt" strokecolor="#000000">
                <v:path arrowok="t"/>
              </v:shape>
            </v:group>
            <v:group style="position:absolute;left:7538;top:3115;width:723;height:725" coordorigin="7538,3115" coordsize="723,725">
              <v:shape style="position:absolute;left:7538;top:3115;width:723;height:725" coordorigin="7538,3115" coordsize="723,725" path="m8260,3840l8260,3115,7538,3115e" filled="false" stroked="true" strokeweight=".12pt" strokecolor="#000000">
                <v:path arrowok="t"/>
              </v:shape>
            </v:group>
            <v:group style="position:absolute;left:7530;top:3110;width:737;height:723" coordorigin="7530,3110" coordsize="737,723">
              <v:shape style="position:absolute;left:7530;top:3110;width:737;height:723" coordorigin="7530,3110" coordsize="737,723" path="m8267,3833l8267,3110,7530,3110e" filled="false" stroked="true" strokeweight=".12pt" strokecolor="#000000">
                <v:path arrowok="t"/>
              </v:shape>
            </v:group>
            <v:group style="position:absolute;left:7530;top:3067;width:780;height:725" coordorigin="7530,3067" coordsize="780,725">
              <v:shape style="position:absolute;left:7530;top:3067;width:780;height:725" coordorigin="7530,3067" coordsize="780,725" path="m8310,3792l8310,3067,7530,3067e" filled="false" stroked="true" strokeweight=".12pt" strokecolor="#000000">
                <v:path arrowok="t"/>
              </v:shape>
            </v:group>
            <v:group style="position:absolute;left:7538;top:3062;width:778;height:723" coordorigin="7538,3062" coordsize="778,723">
              <v:shape style="position:absolute;left:7538;top:3062;width:778;height:723" coordorigin="7538,3062" coordsize="778,723" path="m8315,3785l8315,3062,7538,3062e" filled="false" stroked="true" strokeweight=".12pt" strokecolor="#000000">
                <v:path arrowok="t"/>
              </v:shape>
            </v:group>
            <v:group style="position:absolute;left:7910;top:3554;width:2;height:195" coordorigin="7910,3554" coordsize="2,195">
              <v:shape style="position:absolute;left:7910;top:3554;width:2;height:195" coordorigin="7910,3554" coordsize="0,195" path="m7910,3554l7910,3749e" filled="false" stroked="true" strokeweight=".12pt" strokecolor="#000000">
                <v:path arrowok="t"/>
              </v:shape>
            </v:group>
            <v:group style="position:absolute;left:7888;top:2107;width:2;height:4102" coordorigin="7888,2107" coordsize="2,4102">
              <v:shape style="position:absolute;left:7888;top:2107;width:2;height:4102" coordorigin="7888,2107" coordsize="0,4102" path="m7888,2107l7888,6209e" filled="false" stroked="true" strokeweight=".34pt" strokecolor="#000000">
                <v:path arrowok="t"/>
              </v:shape>
            </v:group>
            <v:group style="position:absolute;left:9930;top:3485;width:574;height:2" coordorigin="9930,3485" coordsize="574,2">
              <v:shape style="position:absolute;left:9930;top:3485;width:574;height:2" coordorigin="9930,3485" coordsize="574,0" path="m9930,3485l10504,3485e" filled="false" stroked="true" strokeweight=".12pt" strokecolor="#000000">
                <v:path arrowok="t"/>
              </v:shape>
            </v:group>
            <v:group style="position:absolute;left:10874;top:3485;width:27;height:2" coordorigin="10874,3485" coordsize="27,2">
              <v:shape style="position:absolute;left:10874;top:3485;width:27;height:2" coordorigin="10874,3485" coordsize="27,0" path="m10874,3485l10900,3485e" filled="false" stroked="true" strokeweight=".12pt" strokecolor="#000000">
                <v:path arrowok="t"/>
              </v:shape>
            </v:group>
            <v:group style="position:absolute;left:9923;top:3480;width:581;height:2" coordorigin="9923,3480" coordsize="581,2">
              <v:shape style="position:absolute;left:9923;top:3480;width:581;height:2" coordorigin="9923,3480" coordsize="581,0" path="m9923,3480l9954,3480,10504,3480e" filled="false" stroked="true" strokeweight=".12pt" strokecolor="#000000">
                <v:path arrowok="t"/>
              </v:shape>
            </v:group>
            <v:group style="position:absolute;left:10874;top:3480;width:53;height:2" coordorigin="10874,3480" coordsize="53,2">
              <v:shape style="position:absolute;left:10874;top:3480;width:53;height:2" coordorigin="10874,3480" coordsize="53,0" path="m10874,3480l10926,3480e" filled="false" stroked="true" strokeweight=".12pt" strokecolor="#000000">
                <v:path arrowok="t"/>
              </v:shape>
            </v:group>
            <v:group style="position:absolute;left:9923;top:3437;width:581;height:2" coordorigin="9923,3437" coordsize="581,2">
              <v:shape style="position:absolute;left:9923;top:3437;width:581;height:2" coordorigin="9923,3437" coordsize="581,0" path="m9923,3437l9954,3437,10504,3437e" filled="false" stroked="true" strokeweight=".12pt" strokecolor="#000000">
                <v:path arrowok="t"/>
              </v:shape>
            </v:group>
            <v:group style="position:absolute;left:10874;top:3437;width:53;height:2" coordorigin="10874,3437" coordsize="53,2">
              <v:shape style="position:absolute;left:10874;top:3437;width:53;height:2" coordorigin="10874,3437" coordsize="53,0" path="m10874,3437l10926,3437e" filled="false" stroked="true" strokeweight=".12pt" strokecolor="#000000">
                <v:path arrowok="t"/>
              </v:shape>
            </v:group>
            <v:group style="position:absolute;left:9930;top:3430;width:574;height:2" coordorigin="9930,3430" coordsize="574,2">
              <v:shape style="position:absolute;left:9930;top:3430;width:574;height:2" coordorigin="9930,3430" coordsize="574,0" path="m9930,3430l10504,3430e" filled="false" stroked="true" strokeweight=".12pt" strokecolor="#000000">
                <v:path arrowok="t"/>
              </v:shape>
            </v:group>
            <v:group style="position:absolute;left:10874;top:3430;width:27;height:2" coordorigin="10874,3430" coordsize="27,2">
              <v:shape style="position:absolute;left:10874;top:3430;width:27;height:2" coordorigin="10874,3430" coordsize="27,0" path="m10874,3430l10900,3430e" filled="false" stroked="true" strokeweight=".12pt" strokecolor="#000000">
                <v:path arrowok="t"/>
              </v:shape>
            </v:group>
            <v:group style="position:absolute;left:9186;top:4754;width:2;height:12" coordorigin="9186,4754" coordsize="2,12">
              <v:shape style="position:absolute;left:9186;top:4754;width:2;height:12" coordorigin="9186,4754" coordsize="0,12" path="m9186,4766l9186,4754e" filled="false" stroked="true" strokeweight=".12pt" strokecolor="#000000">
                <v:path arrowok="t"/>
              </v:shape>
            </v:group>
            <v:group style="position:absolute;left:9258;top:4392;width:2;height:380" coordorigin="9258,4392" coordsize="2,380">
              <v:shape style="position:absolute;left:9258;top:4392;width:2;height:380" coordorigin="9258,4392" coordsize="0,380" path="m9258,4392l9258,4771e" filled="false" stroked="true" strokeweight=".12pt" strokecolor="#000000">
                <v:path arrowok="t"/>
              </v:shape>
            </v:group>
            <v:group style="position:absolute;left:9191;top:5068;width:233;height:2" coordorigin="9191,5068" coordsize="233,2">
              <v:shape style="position:absolute;left:9191;top:5068;width:233;height:2" coordorigin="9191,5068" coordsize="233,0" path="m9191,5068l9424,5068e" filled="false" stroked="true" strokeweight=".24pt" strokecolor="#000000">
                <v:path arrowok="t"/>
              </v:shape>
            </v:group>
            <v:group style="position:absolute;left:9258;top:4994;width:2;height:36" coordorigin="9258,4994" coordsize="2,36">
              <v:shape style="position:absolute;left:9258;top:4994;width:2;height:36" coordorigin="9258,4994" coordsize="0,36" path="m9258,4994l9258,5030e" filled="false" stroked="true" strokeweight=".12pt" strokecolor="#000000">
                <v:path arrowok="t"/>
              </v:shape>
            </v:group>
            <v:group style="position:absolute;left:9258;top:4656;width:2;height:2" coordorigin="9258,4656" coordsize="2,2">
              <v:shape style="position:absolute;left:9258;top:4656;width:2;height:2" coordorigin="9258,4656" coordsize="0,0" path="m9258,4656l9258,4656e" filled="false" stroked="true" strokeweight=".12pt" strokecolor="#000000">
                <v:path arrowok="t"/>
              </v:shape>
            </v:group>
            <v:group style="position:absolute;left:9258;top:4927;width:2;height:2" coordorigin="9258,4927" coordsize="2,2">
              <v:shape style="position:absolute;left:9258;top:4927;width:2;height:2" coordorigin="9258,4927" coordsize="0,0" path="m9258,4927l9258,4927e" filled="false" stroked="true" strokeweight=".12pt" strokecolor="#000000">
                <v:path arrowok="t"/>
              </v:shape>
            </v:group>
            <v:group style="position:absolute;left:9258;top:4699;width:2;height:2" coordorigin="9258,4699" coordsize="2,2">
              <v:shape style="position:absolute;left:9258;top:4699;width:2;height:2" coordorigin="9258,4699" coordsize="0,0" path="m9258,4699l9258,4699e" filled="false" stroked="true" strokeweight=".12pt" strokecolor="#000000">
                <v:path arrowok="t"/>
              </v:shape>
            </v:group>
            <v:group style="position:absolute;left:9258;top:4872;width:2;height:2" coordorigin="9258,4872" coordsize="2,2">
              <v:shape style="position:absolute;left:9258;top:4872;width:2;height:2" coordorigin="9258,4872" coordsize="0,0" path="m9258,4872l9258,4872e" filled="false" stroked="true" strokeweight=".12pt" strokecolor="#000000">
                <v:path arrowok="t"/>
              </v:shape>
            </v:group>
            <v:group style="position:absolute;left:9258;top:4783;width:2;height:2" coordorigin="9258,4783" coordsize="2,2">
              <v:shape style="position:absolute;left:9258;top:4783;width:2;height:2" coordorigin="9258,4783" coordsize="0,0" path="m9258,4783l9258,4783e" filled="false" stroked="true" strokeweight=".12pt" strokecolor="#000000">
                <v:path arrowok="t"/>
              </v:shape>
            </v:group>
            <v:group style="position:absolute;left:9330;top:4392;width:2;height:380" coordorigin="9330,4392" coordsize="2,380">
              <v:shape style="position:absolute;left:9330;top:4392;width:2;height:380" coordorigin="9330,4392" coordsize="0,380" path="m9330,4392l9330,4771e" filled="false" stroked="true" strokeweight=".12pt" strokecolor="#000000">
                <v:path arrowok="t"/>
              </v:shape>
            </v:group>
            <v:group style="position:absolute;left:9330;top:4985;width:2;height:46" coordorigin="9330,4985" coordsize="2,46">
              <v:shape style="position:absolute;left:9330;top:4985;width:2;height:46" coordorigin="9330,4985" coordsize="0,46" path="m9330,4985l9330,5030e" filled="false" stroked="true" strokeweight=".12pt" strokecolor="#000000">
                <v:path arrowok="t"/>
              </v:shape>
            </v:group>
            <v:group style="position:absolute;left:9330;top:4620;width:2;height:2" coordorigin="9330,4620" coordsize="2,2">
              <v:shape style="position:absolute;left:9330;top:4620;width:2;height:2" coordorigin="9330,4620" coordsize="0,0" path="m9330,4620l9330,4620e" filled="false" stroked="true" strokeweight=".12pt" strokecolor="#000000">
                <v:path arrowok="t"/>
              </v:shape>
            </v:group>
            <v:group style="position:absolute;left:9330;top:4663;width:2;height:2" coordorigin="9330,4663" coordsize="2,2">
              <v:shape style="position:absolute;left:9330;top:4663;width:2;height:2" coordorigin="9330,4663" coordsize="0,0" path="m9330,4663l9330,4663e" filled="false" stroked="true" strokeweight=".12pt" strokecolor="#000000">
                <v:path arrowok="t"/>
              </v:shape>
            </v:group>
            <v:group style="position:absolute;left:9330;top:4745;width:2;height:2" coordorigin="9330,4745" coordsize="2,2">
              <v:shape style="position:absolute;left:9330;top:4745;width:2;height:2" coordorigin="9330,4745" coordsize="0,0" path="m9330,4745l9330,4745e" filled="false" stroked="true" strokeweight=".12pt" strokecolor="#000000">
                <v:path arrowok="t"/>
              </v:shape>
            </v:group>
            <v:group style="position:absolute;left:9402;top:4392;width:2;height:380" coordorigin="9402,4392" coordsize="2,380">
              <v:shape style="position:absolute;left:9402;top:4392;width:2;height:380" coordorigin="9402,4392" coordsize="0,380" path="m9402,4392l9402,4771e" filled="false" stroked="true" strokeweight=".12pt" strokecolor="#000000">
                <v:path arrowok="t"/>
              </v:shape>
            </v:group>
            <v:group style="position:absolute;left:9402;top:4973;width:2;height:58" coordorigin="9402,4973" coordsize="2,58">
              <v:shape style="position:absolute;left:9402;top:4973;width:2;height:58" coordorigin="9402,4973" coordsize="0,58" path="m9402,4973l9402,5030e" filled="false" stroked="true" strokeweight=".12pt" strokecolor="#000000">
                <v:path arrowok="t"/>
              </v:shape>
            </v:group>
            <v:group style="position:absolute;left:9191;top:4928;width:233;height:2" coordorigin="9191,4928" coordsize="233,2">
              <v:shape style="position:absolute;left:9191;top:4928;width:233;height:2" coordorigin="9191,4928" coordsize="233,0" path="m9191,4928l9424,4928e" filled="false" stroked="true" strokeweight=".0417pt" strokecolor="#000000">
                <v:path arrowok="t"/>
              </v:shape>
            </v:group>
            <v:group style="position:absolute;left:9402;top:4884;width:2;height:12" coordorigin="9402,4884" coordsize="2,12">
              <v:shape style="position:absolute;left:9402;top:4884;width:2;height:12" coordorigin="9402,4884" coordsize="0,12" path="m9402,4896l9402,4884e" filled="false" stroked="true" strokeweight=".12pt" strokecolor="#000000">
                <v:path arrowok="t"/>
              </v:shape>
            </v:group>
            <v:group style="position:absolute;left:9191;top:4873;width:233;height:2" coordorigin="9191,4873" coordsize="233,2">
              <v:shape style="position:absolute;left:9191;top:4873;width:233;height:2" coordorigin="9191,4873" coordsize="233,0" path="m9191,4873l9424,4873e" filled="false" stroked="true" strokeweight=".0417pt" strokecolor="#000000">
                <v:path arrowok="t"/>
              </v:shape>
            </v:group>
            <v:group style="position:absolute;left:9314;top:4392;width:2;height:1284" coordorigin="9314,4392" coordsize="2,1284">
              <v:shape style="position:absolute;left:9314;top:4392;width:2;height:1284" coordorigin="9314,4392" coordsize="0,1284" path="m9314,4392l9314,5676e" filled="false" stroked="true" strokeweight=".12pt" strokecolor="#000000">
                <v:path arrowok="t"/>
              </v:shape>
            </v:group>
            <v:group style="position:absolute;left:9302;top:4392;width:2;height:1284" coordorigin="9302,4392" coordsize="2,1284">
              <v:shape style="position:absolute;left:9302;top:4392;width:2;height:1284" coordorigin="9302,4392" coordsize="0,1284" path="m9302,4392l9302,5676e" filled="false" stroked="true" strokeweight=".12pt" strokecolor="#000000">
                <v:path arrowok="t"/>
              </v:shape>
            </v:group>
            <v:group style="position:absolute;left:9191;top:5066;width:22;height:3" coordorigin="9191,5066" coordsize="22,3">
              <v:shape style="position:absolute;left:9191;top:5066;width:22;height:3" coordorigin="9191,5066" coordsize="22,3" path="m9191,5069l9213,5069,9213,5066e" filled="false" stroked="true" strokeweight=".12pt" strokecolor="#000000">
                <v:path arrowok="t"/>
              </v:shape>
            </v:group>
            <v:group style="position:absolute;left:9194;top:5002;width:22;height:3" coordorigin="9194,5002" coordsize="22,3">
              <v:shape style="position:absolute;left:9194;top:5002;width:22;height:3" coordorigin="9194,5002" coordsize="22,3" path="m9215,5002l9194,5004e" filled="false" stroked="true" strokeweight=".12pt" strokecolor="#000000">
                <v:path arrowok="t"/>
              </v:shape>
            </v:group>
            <v:group style="position:absolute;left:9194;top:5002;width:22;height:8" coordorigin="9194,5002" coordsize="22,8">
              <v:shape style="position:absolute;left:9194;top:5002;width:22;height:8" coordorigin="9194,5002" coordsize="22,8" path="m9194,5009l9215,5004,9215,5002e" filled="false" stroked="true" strokeweight=".12pt" strokecolor="#000000">
                <v:path arrowok="t"/>
              </v:shape>
            </v:group>
            <v:group style="position:absolute;left:9191;top:5021;width:22;height:5" coordorigin="9191,5021" coordsize="22,5">
              <v:shape style="position:absolute;left:9191;top:5021;width:22;height:5" coordorigin="9191,5021" coordsize="22,5" path="m9191,5026l9213,5026,9213,5021e" filled="false" stroked="true" strokeweight=".12pt" strokecolor="#000000">
                <v:path arrowok="t"/>
              </v:shape>
            </v:group>
            <v:group style="position:absolute;left:9191;top:5028;width:22;height:5" coordorigin="9191,5028" coordsize="22,5">
              <v:shape style="position:absolute;left:9191;top:5028;width:22;height:5" coordorigin="9191,5028" coordsize="22,5" path="m9191,5033l9213,5033,9213,5028e" filled="false" stroked="true" strokeweight=".12pt" strokecolor="#000000">
                <v:path arrowok="t"/>
              </v:shape>
            </v:group>
            <v:group style="position:absolute;left:9194;top:4906;width:22;height:5" coordorigin="9194,4906" coordsize="22,5">
              <v:shape style="position:absolute;left:9194;top:4906;width:22;height:5" coordorigin="9194,4906" coordsize="22,5" path="m9215,4906l9194,4908,9194,4910,9215,4908,9215,4906e" filled="false" stroked="true" strokeweight=".12pt" strokecolor="#000000">
                <v:path arrowok="t"/>
              </v:shape>
            </v:group>
            <v:group style="position:absolute;left:9402;top:4968;width:22;height:8" coordorigin="9402,4968" coordsize="22,8">
              <v:shape style="position:absolute;left:9402;top:4968;width:22;height:8" coordorigin="9402,4968" coordsize="22,8" path="m9402,4973l9424,4968,9424,4973,9402,4975,9402,4973e" filled="false" stroked="true" strokeweight=".12pt" strokecolor="#000000">
                <v:path arrowok="t"/>
              </v:shape>
            </v:group>
            <v:group style="position:absolute;left:9191;top:5027;width:233;height:2" coordorigin="9191,5027" coordsize="233,2">
              <v:shape style="position:absolute;left:9191;top:5027;width:233;height:2" coordorigin="9191,5027" coordsize="233,0" path="m9191,5027l9424,5027e" filled="false" stroked="true" strokeweight=".4152pt" strokecolor="#000000">
                <v:path arrowok="t"/>
              </v:shape>
            </v:group>
            <v:group style="position:absolute;left:9402;top:4879;width:22;height:5" coordorigin="9402,4879" coordsize="22,5">
              <v:shape style="position:absolute;left:9402;top:4879;width:22;height:5" coordorigin="9402,4879" coordsize="22,5" path="m9402,4882l9424,4879,9424,4882,9402,4884,9402,4882e" filled="false" stroked="true" strokeweight=".12pt" strokecolor="#000000">
                <v:path arrowok="t"/>
              </v:shape>
            </v:group>
            <v:group style="position:absolute;left:9402;top:4894;width:22;height:8" coordorigin="9402,4894" coordsize="22,8">
              <v:shape style="position:absolute;left:9402;top:4894;width:22;height:8" coordorigin="9402,4894" coordsize="22,8" path="m9402,4894l9424,4896,9424,4901,9402,4898,9402,4894e" filled="false" stroked="true" strokeweight=".12pt" strokecolor="#000000">
                <v:path arrowok="t"/>
              </v:shape>
            </v:group>
            <v:group style="position:absolute;left:9213;top:5030;width:190;height:2" coordorigin="9213,5030" coordsize="190,2">
              <v:shape style="position:absolute;left:9213;top:5030;width:190;height:2" coordorigin="9213,5030" coordsize="190,0" path="m9402,5030l9213,5030e" filled="false" stroked="true" strokeweight=".12pt" strokecolor="#000000">
                <v:path arrowok="t"/>
              </v:shape>
            </v:group>
            <v:group style="position:absolute;left:9215;top:4884;width:188;height:22" coordorigin="9215,4884" coordsize="188,22">
              <v:shape style="position:absolute;left:9215;top:4884;width:188;height:22" coordorigin="9215,4884" coordsize="188,22" path="m9402,4884l9215,4906e" filled="false" stroked="true" strokeweight=".12pt" strokecolor="#000000">
                <v:path arrowok="t"/>
              </v:shape>
            </v:group>
            <v:group style="position:absolute;left:9412;top:4392;width:2;height:77" coordorigin="9412,4392" coordsize="2,77">
              <v:shape style="position:absolute;left:9412;top:4392;width:2;height:77" coordorigin="9412,4392" coordsize="0,77" path="m9412,4392l9412,4469e" filled="false" stroked="true" strokeweight=".12pt" strokecolor="#000000">
                <v:path arrowok="t"/>
              </v:shape>
            </v:group>
            <v:group style="position:absolute;left:9412;top:4524;width:2;height:113" coordorigin="9412,4524" coordsize="2,113">
              <v:shape style="position:absolute;left:9412;top:4524;width:2;height:113" coordorigin="9412,4524" coordsize="0,113" path="m9412,4524l9412,4637e" filled="false" stroked="true" strokeweight=".12pt" strokecolor="#000000">
                <v:path arrowok="t"/>
              </v:shape>
            </v:group>
            <v:group style="position:absolute;left:9338;top:4694;width:75;height:77" coordorigin="9338,4694" coordsize="75,77">
              <v:shape style="position:absolute;left:9338;top:4694;width:75;height:77" coordorigin="9338,4694" coordsize="75,77" path="m9412,4694l9412,4771,9338,4771e" filled="false" stroked="true" strokeweight=".12pt" strokecolor="#000000">
                <v:path arrowok="t"/>
              </v:shape>
            </v:group>
            <v:group style="position:absolute;left:9206;top:4694;width:75;height:77" coordorigin="9206,4694" coordsize="75,77">
              <v:shape style="position:absolute;left:9206;top:4694;width:75;height:77" coordorigin="9206,4694" coordsize="75,77" path="m9280,4771l9206,4771,9206,4694e" filled="false" stroked="true" strokeweight=".12pt" strokecolor="#000000">
                <v:path arrowok="t"/>
              </v:shape>
            </v:group>
            <v:group style="position:absolute;left:9206;top:4524;width:2;height:113" coordorigin="9206,4524" coordsize="2,113">
              <v:shape style="position:absolute;left:9206;top:4524;width:2;height:113" coordorigin="9206,4524" coordsize="0,113" path="m9206,4637l9206,4524e" filled="false" stroked="true" strokeweight=".12pt" strokecolor="#000000">
                <v:path arrowok="t"/>
              </v:shape>
            </v:group>
            <v:group style="position:absolute;left:9206;top:4392;width:2;height:77" coordorigin="9206,4392" coordsize="2,77">
              <v:shape style="position:absolute;left:9206;top:4392;width:2;height:77" coordorigin="9206,4392" coordsize="0,77" path="m9206,4469l9206,4392e" filled="false" stroked="true" strokeweight=".12pt" strokecolor="#000000">
                <v:path arrowok="t"/>
              </v:shape>
            </v:group>
            <v:group style="position:absolute;left:9206;top:4428;width:75;height:2" coordorigin="9206,4428" coordsize="75,2">
              <v:shape style="position:absolute;left:9206;top:4428;width:75;height:2" coordorigin="9206,4428" coordsize="75,0" path="m9206,4428l9280,4428e" filled="false" stroked="true" strokeweight=".12pt" strokecolor="#000000">
                <v:path arrowok="t"/>
              </v:shape>
            </v:group>
            <v:group style="position:absolute;left:9338;top:4428;width:75;height:2" coordorigin="9338,4428" coordsize="75,2">
              <v:shape style="position:absolute;left:9338;top:4428;width:75;height:2" coordorigin="9338,4428" coordsize="75,0" path="m9338,4428l9412,4428e" filled="false" stroked="true" strokeweight=".12pt" strokecolor="#000000">
                <v:path arrowok="t"/>
              </v:shape>
            </v:group>
            <v:group style="position:absolute;left:9191;top:4796;width:233;height:2" coordorigin="9191,4796" coordsize="233,2">
              <v:shape style="position:absolute;left:9191;top:4796;width:233;height:2" coordorigin="9191,4796" coordsize="233,0" path="m9191,4796l9424,4796e" filled="false" stroked="true" strokeweight=".0417pt" strokecolor="#000000">
                <v:path arrowok="t"/>
              </v:shape>
            </v:group>
            <v:group style="position:absolute;left:9405;top:4783;width:22;height:3" coordorigin="9405,4783" coordsize="22,3">
              <v:shape style="position:absolute;left:9405;top:4783;width:22;height:3" coordorigin="9405,4783" coordsize="22,3" path="m9404,4784l9428,4784e" filled="false" stroked="true" strokeweight=".34pt" strokecolor="#000000">
                <v:path arrowok="t"/>
              </v:shape>
            </v:group>
            <v:group style="position:absolute;left:9453;top:4392;width:2;height:1284" coordorigin="9453,4392" coordsize="2,1284">
              <v:shape style="position:absolute;left:9453;top:4392;width:2;height:1284" coordorigin="9453,4392" coordsize="0,1284" path="m9453,4392l9453,5676e" filled="false" stroked="true" strokeweight=".12pt" strokecolor="#000000">
                <v:path arrowok="t"/>
              </v:shape>
            </v:group>
            <v:group style="position:absolute;left:9182;top:4754;width:2;height:12" coordorigin="9182,4754" coordsize="2,12">
              <v:shape style="position:absolute;left:9182;top:4754;width:2;height:12" coordorigin="9182,4754" coordsize="0,12" path="m9182,4766l9182,4754e" filled="false" stroked="true" strokeweight=".12pt" strokecolor="#000000">
                <v:path arrowok="t"/>
              </v:shape>
            </v:group>
            <v:group style="position:absolute;left:9184;top:4403;width:269;height:2" coordorigin="9184,4403" coordsize="269,2">
              <v:shape style="position:absolute;left:9184;top:4403;width:269;height:2" coordorigin="9184,4403" coordsize="269,0" path="m9184,4403l9453,4403e" filled="false" stroked="true" strokeweight=".72pt" strokecolor="#000000">
                <v:path arrowok="t"/>
              </v:shape>
            </v:group>
            <v:group style="position:absolute;left:9194;top:4877;width:22;height:8" coordorigin="9194,4877" coordsize="22,8">
              <v:shape style="position:absolute;left:9194;top:4877;width:22;height:8" coordorigin="9194,4877" coordsize="22,8" path="m9215,4879l9194,4877,9194,4882,9215,4884,9215,4879e" filled="false" stroked="true" strokeweight=".12pt" strokecolor="#000000">
                <v:path arrowok="t"/>
              </v:shape>
            </v:group>
            <v:group style="position:absolute;left:9215;top:4882;width:188;height:15" coordorigin="9215,4882" coordsize="188,15">
              <v:shape style="position:absolute;left:9215;top:4882;width:188;height:15" coordorigin="9215,4882" coordsize="188,15" path="m9402,4896l9215,4882e" filled="false" stroked="true" strokeweight=".12pt" strokecolor="#000000">
                <v:path arrowok="t"/>
              </v:shape>
            </v:group>
            <v:group style="position:absolute;left:9215;top:4973;width:188;height:32" coordorigin="9215,4973" coordsize="188,32">
              <v:shape style="position:absolute;left:9215;top:4973;width:188;height:32" coordorigin="9215,4973" coordsize="188,32" path="m9402,4973l9215,5004e" filled="false" stroked="true" strokeweight=".12pt" strokecolor="#000000">
                <v:path arrowok="t"/>
              </v:shape>
            </v:group>
            <v:group style="position:absolute;left:9184;top:4397;width:269;height:2" coordorigin="9184,4397" coordsize="269,2">
              <v:shape style="position:absolute;left:9184;top:4397;width:269;height:2" coordorigin="9184,4397" coordsize="269,0" path="m9184,4397l9453,4397e" filled="false" stroked="true" strokeweight=".12pt" strokecolor="#000000">
                <v:path arrowok="t"/>
              </v:shape>
            </v:group>
            <v:group style="position:absolute;left:9194;top:4783;width:212;height:3" coordorigin="9194,4783" coordsize="212,3">
              <v:shape style="position:absolute;left:9194;top:4783;width:212;height:3" coordorigin="9194,4783" coordsize="212,3" path="m9405,4783l9215,4783,9194,4783,9194,4786,9215,4786,9215,4783e" filled="false" stroked="true" strokeweight=".12pt" strokecolor="#000000">
                <v:path arrowok="t"/>
              </v:shape>
            </v:group>
            <v:group style="position:absolute;left:9402;top:5225;width:2;height:8" coordorigin="9402,5225" coordsize="2,8">
              <v:shape style="position:absolute;left:9402;top:5225;width:2;height:8" coordorigin="9402,5225" coordsize="0,8" path="m9402,5232l9402,5225e" filled="false" stroked="true" strokeweight=".12pt" strokecolor="#000000">
                <v:path arrowok="t"/>
              </v:shape>
            </v:group>
            <v:group style="position:absolute;left:9402;top:5177;width:2;height:2" coordorigin="9402,5177" coordsize="2,2">
              <v:shape style="position:absolute;left:9402;top:5177;width:2;height:2" coordorigin="9402,5177" coordsize="0,0" path="m9402,5177l9402,5177e" filled="false" stroked="true" strokeweight=".12pt" strokecolor="#000000">
                <v:path arrowok="t"/>
              </v:shape>
            </v:group>
            <v:group style="position:absolute;left:9191;top:5130;width:233;height:2" coordorigin="9191,5130" coordsize="233,2">
              <v:shape style="position:absolute;left:9191;top:5130;width:233;height:2" coordorigin="9191,5130" coordsize="233,0" path="m9191,5130l9424,5130e" filled="false" stroked="true" strokeweight=".0702pt" strokecolor="#000000">
                <v:path arrowok="t"/>
              </v:shape>
            </v:group>
            <v:group style="position:absolute;left:9402;top:5086;width:2;height:12" coordorigin="9402,5086" coordsize="2,12">
              <v:shape style="position:absolute;left:9402;top:5086;width:2;height:12" coordorigin="9402,5086" coordsize="0,12" path="m9402,5098l9402,5086e" filled="false" stroked="true" strokeweight=".12pt" strokecolor="#000000">
                <v:path arrowok="t"/>
              </v:shape>
            </v:group>
            <v:group style="position:absolute;left:9191;top:5075;width:233;height:2" coordorigin="9191,5075" coordsize="233,2">
              <v:shape style="position:absolute;left:9191;top:5075;width:233;height:2" coordorigin="9191,5075" coordsize="233,0" path="m9191,5075l9424,5075e" filled="false" stroked="true" strokeweight=".0702pt" strokecolor="#000000">
                <v:path arrowok="t"/>
              </v:shape>
            </v:group>
            <v:group style="position:absolute;left:9191;top:5269;width:233;height:2" coordorigin="9191,5269" coordsize="233,2">
              <v:shape style="position:absolute;left:9191;top:5269;width:233;height:2" coordorigin="9191,5269" coordsize="233,0" path="m9191,5269l9424,5269e" filled="false" stroked="true" strokeweight=".24pt" strokecolor="#000000">
                <v:path arrowok="t"/>
              </v:shape>
            </v:group>
            <v:group style="position:absolute;left:9191;top:5268;width:22;height:5" coordorigin="9191,5268" coordsize="22,5">
              <v:shape style="position:absolute;left:9191;top:5268;width:22;height:5" coordorigin="9191,5268" coordsize="22,5" path="m9191,5273l9213,5273,9213,5268e" filled="false" stroked="true" strokeweight=".12pt" strokecolor="#000000">
                <v:path arrowok="t"/>
              </v:shape>
            </v:group>
            <v:group style="position:absolute;left:9194;top:5203;width:22;height:5" coordorigin="9194,5203" coordsize="22,5">
              <v:shape style="position:absolute;left:9194;top:5203;width:22;height:5" coordorigin="9194,5203" coordsize="22,5" path="m9215,5203l9194,5208e" filled="false" stroked="true" strokeweight=".12pt" strokecolor="#000000">
                <v:path arrowok="t"/>
              </v:shape>
            </v:group>
            <v:group style="position:absolute;left:9194;top:5203;width:22;height:8" coordorigin="9194,5203" coordsize="22,8">
              <v:shape style="position:absolute;left:9194;top:5203;width:22;height:8" coordorigin="9194,5203" coordsize="22,8" path="m9194,5210l9215,5206,9215,5203e" filled="false" stroked="true" strokeweight=".12pt" strokecolor="#000000">
                <v:path arrowok="t"/>
              </v:shape>
            </v:group>
            <v:group style="position:absolute;left:9191;top:5222;width:22;height:5" coordorigin="9191,5222" coordsize="22,5">
              <v:shape style="position:absolute;left:9191;top:5222;width:22;height:5" coordorigin="9191,5222" coordsize="22,5" path="m9191,5227l9213,5227,9213,5222e" filled="false" stroked="true" strokeweight=".12pt" strokecolor="#000000">
                <v:path arrowok="t"/>
              </v:shape>
            </v:group>
            <v:group style="position:absolute;left:9191;top:5230;width:22;height:5" coordorigin="9191,5230" coordsize="22,5">
              <v:shape style="position:absolute;left:9191;top:5230;width:22;height:5" coordorigin="9191,5230" coordsize="22,5" path="m9191,5234l9213,5234,9213,5230e" filled="false" stroked="true" strokeweight=".12pt" strokecolor="#000000">
                <v:path arrowok="t"/>
              </v:shape>
            </v:group>
            <v:group style="position:absolute;left:9194;top:5107;width:22;height:5" coordorigin="9194,5107" coordsize="22,5">
              <v:shape style="position:absolute;left:9194;top:5107;width:22;height:5" coordorigin="9194,5107" coordsize="22,5" path="m9215,5107l9194,5110,9194,5112,9215,5110,9215,5107e" filled="false" stroked="true" strokeweight=".12pt" strokecolor="#000000">
                <v:path arrowok="t"/>
              </v:shape>
            </v:group>
            <v:group style="position:absolute;left:9402;top:5170;width:22;height:8" coordorigin="9402,5170" coordsize="22,8">
              <v:shape style="position:absolute;left:9402;top:5170;width:22;height:8" coordorigin="9402,5170" coordsize="22,8" path="m9402,5174l9424,5170,9424,5174,9402,5177,9402,5174e" filled="false" stroked="true" strokeweight=".12pt" strokecolor="#000000">
                <v:path arrowok="t"/>
              </v:shape>
            </v:group>
            <v:group style="position:absolute;left:8776;top:3792;width:1104;height:2" coordorigin="8776,3792" coordsize="1104,2">
              <v:shape style="position:absolute;left:8776;top:3792;width:1104;height:2" coordorigin="8776,3792" coordsize="1104,0" path="m8776,3792l9880,3792e" filled="false" stroked="true" strokeweight=".12pt" strokecolor="#000000">
                <v:path arrowok="t"/>
              </v:shape>
            </v:group>
            <v:group style="position:absolute;left:9402;top:5230;width:22;height:5" coordorigin="9402,5230" coordsize="22,5">
              <v:shape style="position:absolute;left:9402;top:5230;width:22;height:5" coordorigin="9402,5230" coordsize="22,5" path="m9424,5230l9424,5234,9402,5234,9402,5230e" filled="false" stroked="true" strokeweight=".12pt" strokecolor="#000000">
                <v:path arrowok="t"/>
              </v:shape>
            </v:group>
            <v:group style="position:absolute;left:9402;top:5081;width:22;height:5" coordorigin="9402,5081" coordsize="22,5">
              <v:shape style="position:absolute;left:9402;top:5081;width:22;height:5" coordorigin="9402,5081" coordsize="22,5" path="m9402,5083l9424,5081,9424,5083,9402,5086,9402,5083e" filled="false" stroked="true" strokeweight=".12pt" strokecolor="#000000">
                <v:path arrowok="t"/>
              </v:shape>
            </v:group>
            <v:group style="position:absolute;left:9402;top:5098;width:22;height:5" coordorigin="9402,5098" coordsize="22,5">
              <v:shape style="position:absolute;left:9402;top:5098;width:22;height:5" coordorigin="9402,5098" coordsize="22,5" path="m9402,5098l9424,5098,9424,5102,9402,5100,9402,5098e" filled="false" stroked="true" strokeweight=".12pt" strokecolor="#000000">
                <v:path arrowok="t"/>
              </v:shape>
            </v:group>
            <v:group style="position:absolute;left:9213;top:5232;width:190;height:2" coordorigin="9213,5232" coordsize="190,2">
              <v:shape style="position:absolute;left:9213;top:5232;width:190;height:2" coordorigin="9213,5232" coordsize="190,0" path="m9402,5232l9213,5232e" filled="false" stroked="true" strokeweight=".12pt" strokecolor="#000000">
                <v:path arrowok="t"/>
              </v:shape>
            </v:group>
            <v:group style="position:absolute;left:9215;top:5086;width:188;height:22" coordorigin="9215,5086" coordsize="188,22">
              <v:shape style="position:absolute;left:9215;top:5086;width:188;height:22" coordorigin="9215,5086" coordsize="188,22" path="m9402,5086l9215,5107e" filled="false" stroked="true" strokeweight=".12pt" strokecolor="#000000">
                <v:path arrowok="t"/>
              </v:shape>
            </v:group>
            <v:group style="position:absolute;left:9194;top:5081;width:22;height:5" coordorigin="9194,5081" coordsize="22,5">
              <v:shape style="position:absolute;left:9194;top:5081;width:22;height:5" coordorigin="9194,5081" coordsize="22,5" path="m9215,5081l9194,5081,9194,5083,9215,5086,9215,5081e" filled="false" stroked="true" strokeweight=".12pt" strokecolor="#000000">
                <v:path arrowok="t"/>
              </v:shape>
            </v:group>
            <v:group style="position:absolute;left:9215;top:5083;width:188;height:15" coordorigin="9215,5083" coordsize="188,15">
              <v:shape style="position:absolute;left:9215;top:5083;width:188;height:15" coordorigin="9215,5083" coordsize="188,15" path="m9402,5098l9215,5083e" filled="false" stroked="true" strokeweight=".12pt" strokecolor="#000000">
                <v:path arrowok="t"/>
              </v:shape>
            </v:group>
            <v:group style="position:absolute;left:9215;top:5174;width:188;height:32" coordorigin="9215,5174" coordsize="188,32">
              <v:shape style="position:absolute;left:9215;top:5174;width:188;height:32" coordorigin="9215,5174" coordsize="188,32" path="m9402,5174l9215,5206e" filled="false" stroked="true" strokeweight=".12pt" strokecolor="#000000">
                <v:path arrowok="t"/>
              </v:shape>
            </v:group>
            <v:group style="position:absolute;left:9258;top:5450;width:2;height:36" coordorigin="9258,5450" coordsize="2,36">
              <v:shape style="position:absolute;left:9258;top:5450;width:2;height:36" coordorigin="9258,5450" coordsize="0,36" path="m9258,5450l9258,5486e" filled="false" stroked="true" strokeweight=".12pt" strokecolor="#000000">
                <v:path arrowok="t"/>
              </v:shape>
            </v:group>
            <v:group style="position:absolute;left:9258;top:5383;width:2;height:2" coordorigin="9258,5383" coordsize="2,2">
              <v:shape style="position:absolute;left:9258;top:5383;width:2;height:2" coordorigin="9258,5383" coordsize="0,0" path="m9258,5383l9258,5383e" filled="false" stroked="true" strokeweight=".12pt" strokecolor="#000000">
                <v:path arrowok="t"/>
              </v:shape>
            </v:group>
            <v:group style="position:absolute;left:9258;top:5328;width:2;height:2" coordorigin="9258,5328" coordsize="2,2">
              <v:shape style="position:absolute;left:9258;top:5328;width:2;height:2" coordorigin="9258,5328" coordsize="0,0" path="m9258,5328l9258,5328e" filled="false" stroked="true" strokeweight=".12pt" strokecolor="#000000">
                <v:path arrowok="t"/>
              </v:shape>
            </v:group>
            <v:group style="position:absolute;left:9402;top:5479;width:2;height:8" coordorigin="9402,5479" coordsize="2,8">
              <v:shape style="position:absolute;left:9402;top:5479;width:2;height:8" coordorigin="9402,5479" coordsize="0,8" path="m9402,5486l9402,5479e" filled="false" stroked="true" strokeweight=".12pt" strokecolor="#000000">
                <v:path arrowok="t"/>
              </v:shape>
            </v:group>
            <v:group style="position:absolute;left:9402;top:5340;width:2;height:14" coordorigin="9402,5340" coordsize="2,14">
              <v:shape style="position:absolute;left:9402;top:5340;width:2;height:14" coordorigin="9402,5340" coordsize="0,14" path="m9402,5340l9402,5353e" filled="false" stroked="true" strokeweight=".12pt" strokecolor="#000000">
                <v:path arrowok="t"/>
              </v:shape>
            </v:group>
            <v:group style="position:absolute;left:9402;top:5522;width:22;height:3" coordorigin="9402,5522" coordsize="22,3">
              <v:shape style="position:absolute;left:9402;top:5522;width:22;height:3" coordorigin="9402,5522" coordsize="22,3" path="m9424,5522l9424,5525,9402,5525e" filled="false" stroked="true" strokeweight=".12pt" strokecolor="#000000">
                <v:path arrowok="t"/>
              </v:shape>
            </v:group>
            <v:group style="position:absolute;left:9194;top:5458;width:22;height:3" coordorigin="9194,5458" coordsize="22,3">
              <v:shape style="position:absolute;left:9194;top:5458;width:22;height:3" coordorigin="9194,5458" coordsize="22,3" path="m9215,5458l9194,5460e" filled="false" stroked="true" strokeweight=".12pt" strokecolor="#000000">
                <v:path arrowok="t"/>
              </v:shape>
            </v:group>
            <v:group style="position:absolute;left:9191;top:5522;width:22;height:3" coordorigin="9191,5522" coordsize="22,3">
              <v:shape style="position:absolute;left:9191;top:5522;width:22;height:3" coordorigin="9191,5522" coordsize="22,3" path="m9191,5525l9213,5525,9213,5522e" filled="false" stroked="true" strokeweight=".12pt" strokecolor="#000000">
                <v:path arrowok="t"/>
              </v:shape>
            </v:group>
            <v:group style="position:absolute;left:9194;top:5460;width:22;height:5" coordorigin="9194,5460" coordsize="22,5">
              <v:shape style="position:absolute;left:9194;top:5460;width:22;height:5" coordorigin="9194,5460" coordsize="22,5" path="m9194,5465l9215,5460e" filled="false" stroked="true" strokeweight=".12pt" strokecolor="#000000">
                <v:path arrowok="t"/>
              </v:shape>
            </v:group>
            <v:group style="position:absolute;left:9191;top:5477;width:22;height:5" coordorigin="9191,5477" coordsize="22,5">
              <v:shape style="position:absolute;left:9191;top:5477;width:22;height:5" coordorigin="9191,5477" coordsize="22,5" path="m9213,5482l9213,5477,9191,5477e" filled="false" stroked="true" strokeweight=".12pt" strokecolor="#000000">
                <v:path arrowok="t"/>
              </v:shape>
            </v:group>
            <v:group style="position:absolute;left:9214;top:5459;width:3;height:2" coordorigin="9214,5459" coordsize="3,2">
              <v:shape style="position:absolute;left:9214;top:5459;width:3;height:2" coordorigin="9214,5459" coordsize="3,0" path="m9214,5459l9216,5459e" filled="false" stroked="true" strokeweight=".12pt" strokecolor="#000000">
                <v:path arrowok="t"/>
              </v:shape>
            </v:group>
            <v:group style="position:absolute;left:9191;top:5484;width:22;height:5" coordorigin="9191,5484" coordsize="22,5">
              <v:shape style="position:absolute;left:9191;top:5484;width:22;height:5" coordorigin="9191,5484" coordsize="22,5" path="m9213,5489l9213,5484,9191,5484e" filled="false" stroked="true" strokeweight=".12pt" strokecolor="#000000">
                <v:path arrowok="t"/>
              </v:shape>
            </v:group>
            <v:group style="position:absolute;left:9194;top:5362;width:22;height:3" coordorigin="9194,5362" coordsize="22,3">
              <v:shape style="position:absolute;left:9194;top:5362;width:22;height:3" coordorigin="9194,5362" coordsize="22,3" path="m9215,5362l9194,5364e" filled="false" stroked="true" strokeweight=".12pt" strokecolor="#000000">
                <v:path arrowok="t"/>
              </v:shape>
            </v:group>
            <v:group style="position:absolute;left:9191;top:5383;width:22;height:3" coordorigin="9191,5383" coordsize="22,3">
              <v:shape style="position:absolute;left:9191;top:5383;width:22;height:3" coordorigin="9191,5383" coordsize="22,3" path="m9191,5383l9191,5386,9213,5386e" filled="false" stroked="true" strokeweight=".12pt" strokecolor="#000000">
                <v:path arrowok="t"/>
              </v:shape>
            </v:group>
            <v:group style="position:absolute;left:9194;top:5364;width:22;height:3" coordorigin="9194,5364" coordsize="22,3">
              <v:shape style="position:absolute;left:9194;top:5364;width:22;height:3" coordorigin="9194,5364" coordsize="22,3" path="m9194,5366l9215,5364e" filled="false" stroked="true" strokeweight=".12pt" strokecolor="#000000">
                <v:path arrowok="t"/>
              </v:shape>
            </v:group>
            <v:group style="position:absolute;left:9214;top:5363;width:3;height:2" coordorigin="9214,5363" coordsize="3,2">
              <v:shape style="position:absolute;left:9214;top:5363;width:3;height:2" coordorigin="9214,5363" coordsize="3,0" path="m9214,5363l9216,5363e" filled="false" stroked="true" strokeweight=".12pt" strokecolor="#000000">
                <v:path arrowok="t"/>
              </v:shape>
            </v:group>
            <v:group style="position:absolute;left:9192;top:5365;width:3;height:2" coordorigin="9192,5365" coordsize="3,2">
              <v:shape style="position:absolute;left:9192;top:5365;width:3;height:2" coordorigin="9192,5365" coordsize="3,0" path="m9192,5365l9195,5365e" filled="false" stroked="true" strokeweight=".12pt" strokecolor="#000000">
                <v:path arrowok="t"/>
              </v:shape>
            </v:group>
            <v:group style="position:absolute;left:9402;top:5424;width:22;height:5" coordorigin="9402,5424" coordsize="22,5">
              <v:shape style="position:absolute;left:9402;top:5424;width:22;height:5" coordorigin="9402,5424" coordsize="22,5" path="m9402,5429l9424,5424,9424,5429e" filled="false" stroked="true" strokeweight=".12pt" strokecolor="#000000">
                <v:path arrowok="t"/>
              </v:shape>
            </v:group>
            <v:group style="position:absolute;left:9402;top:5429;width:22;height:3" coordorigin="9402,5429" coordsize="22,3">
              <v:shape style="position:absolute;left:9402;top:5429;width:22;height:3" coordorigin="9402,5429" coordsize="22,3" path="m9424,5429l9402,5431e" filled="false" stroked="true" strokeweight=".12pt" strokecolor="#000000">
                <v:path arrowok="t"/>
              </v:shape>
            </v:group>
            <v:group style="position:absolute;left:9402;top:5484;width:22;height:5" coordorigin="9402,5484" coordsize="22,5">
              <v:shape style="position:absolute;left:9402;top:5484;width:22;height:5" coordorigin="9402,5484" coordsize="22,5" path="m9402,5484l9424,5484,9424,5489e" filled="false" stroked="true" strokeweight=".12pt" strokecolor="#000000">
                <v:path arrowok="t"/>
              </v:shape>
            </v:group>
            <v:group style="position:absolute;left:9402;top:5335;width:22;height:3" coordorigin="9402,5335" coordsize="22,3">
              <v:shape style="position:absolute;left:9402;top:5335;width:22;height:3" coordorigin="9402,5335" coordsize="22,3" path="m9402,5338l9424,5335e" filled="false" stroked="true" strokeweight=".12pt" strokecolor="#000000">
                <v:path arrowok="t"/>
              </v:shape>
            </v:group>
            <v:group style="position:absolute;left:7758;top:3002;width:22;height:5" coordorigin="7758,3002" coordsize="22,5">
              <v:shape style="position:absolute;left:7758;top:3002;width:22;height:5" coordorigin="7758,3002" coordsize="22,5" path="m7780,3007l7780,3005,7758,3002e" filled="false" stroked="true" strokeweight=".12pt" strokecolor="#000000">
                <v:path arrowok="t"/>
              </v:shape>
            </v:group>
            <v:group style="position:absolute;left:9423;top:5336;width:3;height:2" coordorigin="9423,5336" coordsize="3,2">
              <v:shape style="position:absolute;left:9423;top:5336;width:3;height:2" coordorigin="9423,5336" coordsize="3,0" path="m9423,5336l9425,5336e" filled="false" stroked="true" strokeweight=".12pt" strokecolor="#000000">
                <v:path arrowok="t"/>
              </v:shape>
            </v:group>
            <v:group style="position:absolute;left:7547;top:2950;width:233;height:2" coordorigin="7547,2950" coordsize="233,2">
              <v:shape style="position:absolute;left:7547;top:2950;width:233;height:2" coordorigin="7547,2950" coordsize="233,0" path="m7547,2950l7780,2950e" filled="false" stroked="true" strokeweight=".6pt" strokecolor="#000000">
                <v:path arrowok="t"/>
              </v:shape>
            </v:group>
            <v:group style="position:absolute;left:9402;top:5338;width:22;height:3" coordorigin="9402,5338" coordsize="22,3">
              <v:shape style="position:absolute;left:9402;top:5338;width:22;height:3" coordorigin="9402,5338" coordsize="22,3" path="m9424,5338l9402,5340,9402,5338e" filled="false" stroked="true" strokeweight=".12pt" strokecolor="#000000">
                <v:path arrowok="t"/>
              </v:shape>
            </v:group>
            <v:group style="position:absolute;left:9402;top:5350;width:22;height:5" coordorigin="9402,5350" coordsize="22,5">
              <v:shape style="position:absolute;left:9402;top:5350;width:22;height:5" coordorigin="9402,5350" coordsize="22,5" path="m9402,5350l9424,5352,9424,5354,9402,5354e" filled="false" stroked="true" strokeweight=".12pt" strokecolor="#000000">
                <v:path arrowok="t"/>
              </v:shape>
            </v:group>
            <v:group style="position:absolute;left:9191;top:5385;width:234;height:2" coordorigin="9191,5385" coordsize="234,2">
              <v:shape style="position:absolute;left:9191;top:5385;width:234;height:2" coordorigin="9191,5385" coordsize="234,0" path="m9191,5385l9425,5385e" filled="false" stroked="true" strokeweight=".1764pt" strokecolor="#000000">
                <v:path arrowok="t"/>
              </v:shape>
            </v:group>
            <v:group style="position:absolute;left:9215;top:5340;width:188;height:22" coordorigin="9215,5340" coordsize="188,22">
              <v:shape style="position:absolute;left:9215;top:5340;width:188;height:22" coordorigin="9215,5340" coordsize="188,22" path="m9402,5340l9215,5362e" filled="false" stroked="true" strokeweight=".12pt" strokecolor="#000000">
                <v:path arrowok="t"/>
              </v:shape>
            </v:group>
            <v:group style="position:absolute;left:9194;top:5333;width:22;height:3" coordorigin="9194,5333" coordsize="22,3">
              <v:shape style="position:absolute;left:9194;top:5333;width:22;height:3" coordorigin="9194,5333" coordsize="22,3" path="m9215,5335l9194,5333e" filled="false" stroked="true" strokeweight=".12pt" strokecolor="#000000">
                <v:path arrowok="t"/>
              </v:shape>
            </v:group>
            <v:group style="position:absolute;left:9194;top:5333;width:209;height:20" coordorigin="9194,5333" coordsize="209,20">
              <v:shape style="position:absolute;left:9194;top:5333;width:209;height:20" coordorigin="9194,5333" coordsize="209,20" path="m9194,5333l9194,5338,9215,5338,9402,5352e" filled="false" stroked="true" strokeweight=".12pt" strokecolor="#000000">
                <v:path arrowok="t"/>
              </v:shape>
            </v:group>
            <v:group style="position:absolute;left:9214;top:5336;width:3;height:2" coordorigin="9214,5336" coordsize="3,2">
              <v:shape style="position:absolute;left:9214;top:5336;width:3;height:2" coordorigin="9214,5336" coordsize="3,0" path="m9214,5336l9216,5336e" filled="false" stroked="true" strokeweight=".12pt" strokecolor="#000000">
                <v:path arrowok="t"/>
              </v:shape>
            </v:group>
            <v:group style="position:absolute;left:9215;top:5429;width:188;height:32" coordorigin="9215,5429" coordsize="188,32">
              <v:shape style="position:absolute;left:9215;top:5429;width:188;height:32" coordorigin="9215,5429" coordsize="188,32" path="m9402,5429l9215,5460e" filled="false" stroked="true" strokeweight=".12pt" strokecolor="#000000">
                <v:path arrowok="t"/>
              </v:shape>
            </v:group>
            <v:group style="position:absolute;left:9401;top:5632;width:3;height:2" coordorigin="9401,5632" coordsize="3,2">
              <v:shape style="position:absolute;left:9401;top:5632;width:3;height:2" coordorigin="9401,5632" coordsize="3,0" path="m9401,5632l9404,5632e" filled="false" stroked="true" strokeweight=".12pt" strokecolor="#000000">
                <v:path arrowok="t"/>
              </v:shape>
            </v:group>
            <v:group style="position:absolute;left:9402;top:5542;width:2;height:12" coordorigin="9402,5542" coordsize="2,12">
              <v:shape style="position:absolute;left:9402;top:5542;width:2;height:12" coordorigin="9402,5542" coordsize="0,12" path="m9402,5554l9402,5542e" filled="false" stroked="true" strokeweight=".12pt" strokecolor="#000000">
                <v:path arrowok="t"/>
              </v:shape>
            </v:group>
            <v:group style="position:absolute;left:9191;top:5586;width:233;height:2" coordorigin="9191,5586" coordsize="233,2">
              <v:shape style="position:absolute;left:9191;top:5586;width:233;height:2" coordorigin="9191,5586" coordsize="233,0" path="m9191,5586l9424,5586e" filled="false" stroked="true" strokeweight=".0702pt" strokecolor="#000000">
                <v:path arrowok="t"/>
              </v:shape>
            </v:group>
            <v:group style="position:absolute;left:9194;top:5662;width:22;height:5" coordorigin="9194,5662" coordsize="22,5">
              <v:shape style="position:absolute;left:9194;top:5662;width:22;height:5" coordorigin="9194,5662" coordsize="22,5" path="m9194,5666l9215,5662e" filled="false" stroked="true" strokeweight=".12pt" strokecolor="#000000">
                <v:path arrowok="t"/>
              </v:shape>
            </v:group>
            <v:group style="position:absolute;left:9212;top:5530;width:213;height:2" coordorigin="9212,5530" coordsize="213,2">
              <v:shape style="position:absolute;left:9212;top:5530;width:213;height:2" coordorigin="9212,5530" coordsize="213,0" path="m9212,5530l9424,5530e" filled="false" stroked="true" strokeweight=".076800pt" strokecolor="#000000">
                <v:path arrowok="t"/>
              </v:shape>
            </v:group>
            <v:group style="position:absolute;left:9194;top:5659;width:22;height:3" coordorigin="9194,5659" coordsize="22,3">
              <v:shape style="position:absolute;left:9194;top:5659;width:22;height:3" coordorigin="9194,5659" coordsize="22,3" path="m9215,5662l9215,5659,9194,5662e" filled="false" stroked="true" strokeweight=".12pt" strokecolor="#000000">
                <v:path arrowok="t"/>
              </v:shape>
            </v:group>
            <v:group style="position:absolute;left:9191;top:5530;width:22;height:3" coordorigin="9191,5530" coordsize="22,3">
              <v:shape style="position:absolute;left:9191;top:5530;width:22;height:3" coordorigin="9191,5530" coordsize="22,3" path="m9213,5530l9191,5530,9191,5532,9213,5532e" filled="false" stroked="true" strokeweight=".12pt" strokecolor="#000000">
                <v:path arrowok="t"/>
              </v:shape>
            </v:group>
            <v:group style="position:absolute;left:9194;top:5563;width:22;height:5" coordorigin="9194,5563" coordsize="22,5">
              <v:shape style="position:absolute;left:9194;top:5563;width:22;height:5" coordorigin="9194,5563" coordsize="22,5" path="m9215,5563l9194,5566,9194,5568,9215,5566,9215,5563e" filled="false" stroked="true" strokeweight=".12pt" strokecolor="#000000">
                <v:path arrowok="t"/>
              </v:shape>
            </v:group>
            <v:group style="position:absolute;left:9402;top:5626;width:22;height:8" coordorigin="9402,5626" coordsize="22,8">
              <v:shape style="position:absolute;left:9402;top:5626;width:22;height:8" coordorigin="9402,5626" coordsize="22,8" path="m9402,5630l9424,5626,9424,5630,9402,5633,9402,5630e" filled="false" stroked="true" strokeweight=".12pt" strokecolor="#000000">
                <v:path arrowok="t"/>
              </v:shape>
            </v:group>
            <v:group style="position:absolute;left:9402;top:5537;width:22;height:5" coordorigin="9402,5537" coordsize="22,5">
              <v:shape style="position:absolute;left:9402;top:5537;width:22;height:5" coordorigin="9402,5537" coordsize="22,5" path="m9402,5539l9424,5537,9424,5539,9402,5542,9402,5539e" filled="false" stroked="true" strokeweight=".12pt" strokecolor="#000000">
                <v:path arrowok="t"/>
              </v:shape>
            </v:group>
            <v:group style="position:absolute;left:9402;top:5551;width:22;height:8" coordorigin="9402,5551" coordsize="22,8">
              <v:shape style="position:absolute;left:9402;top:5551;width:22;height:8" coordorigin="9402,5551" coordsize="22,8" path="m9402,5551l9424,5554,9424,5558,9402,5556,9402,5551e" filled="false" stroked="true" strokeweight=".12pt" strokecolor="#000000">
                <v:path arrowok="t"/>
              </v:shape>
            </v:group>
            <v:group style="position:absolute;left:9215;top:5542;width:188;height:22" coordorigin="9215,5542" coordsize="188,22">
              <v:shape style="position:absolute;left:9215;top:5542;width:188;height:22" coordorigin="9215,5542" coordsize="188,22" path="m9402,5542l9215,5563e" filled="false" stroked="true" strokeweight=".12pt" strokecolor="#000000">
                <v:path arrowok="t"/>
              </v:shape>
            </v:group>
            <v:group style="position:absolute;left:9194;top:5534;width:22;height:5" coordorigin="9194,5534" coordsize="22,5">
              <v:shape style="position:absolute;left:9194;top:5534;width:22;height:5" coordorigin="9194,5534" coordsize="22,5" path="m9215,5537l9194,5534,9194,5539,9215,5539,9215,5537e" filled="false" stroked="true" strokeweight=".12pt" strokecolor="#000000">
                <v:path arrowok="t"/>
              </v:shape>
            </v:group>
            <v:group style="position:absolute;left:9215;top:5539;width:188;height:15" coordorigin="9215,5539" coordsize="188,15">
              <v:shape style="position:absolute;left:9215;top:5539;width:188;height:15" coordorigin="9215,5539" coordsize="188,15" path="m9402,5554l9215,5539e" filled="false" stroked="true" strokeweight=".12pt" strokecolor="#000000">
                <v:path arrowok="t"/>
              </v:shape>
            </v:group>
            <v:group style="position:absolute;left:9215;top:5630;width:188;height:32" coordorigin="9215,5630" coordsize="188,32">
              <v:shape style="position:absolute;left:9215;top:5630;width:188;height:32" coordorigin="9215,5630" coordsize="188,32" path="m9402,5630l9215,5662e" filled="false" stroked="true" strokeweight=".12pt" strokecolor="#000000">
                <v:path arrowok="t"/>
              </v:shape>
            </v:group>
            <v:group style="position:absolute;left:9498;top:4337;width:2;height:444" coordorigin="9498,4337" coordsize="2,444">
              <v:shape style="position:absolute;left:9498;top:4337;width:2;height:444" coordorigin="9498,4337" coordsize="0,444" path="m9498,4337l9498,4781e" filled="false" stroked="true" strokeweight=".12pt" strokecolor="#000000">
                <v:path arrowok="t"/>
              </v:shape>
            </v:group>
            <v:group style="position:absolute;left:9500;top:4364;width:417;height:417" coordorigin="9500,4364" coordsize="417,417">
              <v:shape style="position:absolute;left:9500;top:4364;width:417;height:417" coordorigin="9500,4364" coordsize="417,417" path="m9500,4781l9567,4775,9631,4760,9691,4734,9746,4700,9794,4659,9836,4610,9870,4556,9895,4496,9911,4432,9915,4399,9916,4364e" filled="false" stroked="true" strokeweight="0pt" strokecolor="#000000">
                <v:path arrowok="t"/>
              </v:shape>
            </v:group>
            <v:group style="position:absolute;left:9914;top:4337;width:2;height:56" coordorigin="9914,4337" coordsize="2,56">
              <v:shape style="position:absolute;left:9914;top:4337;width:2;height:56" coordorigin="9914,4337" coordsize="0,56" path="m9914,4392l9914,4337e" filled="false" stroked="true" strokeweight=".12pt" strokecolor="#000000">
                <v:path arrowok="t"/>
              </v:shape>
            </v:group>
            <v:group style="position:absolute;left:9875;top:2558;width:2;height:1227" coordorigin="9875,2558" coordsize="2,1227">
              <v:shape style="position:absolute;left:9875;top:2558;width:2;height:1227" coordorigin="9875,2558" coordsize="0,1227" path="m9875,2558l9875,3785e" filled="false" stroked="true" strokeweight=".12pt" strokecolor="#000000">
                <v:path arrowok="t"/>
              </v:shape>
            </v:group>
            <v:group style="position:absolute;left:7482;top:3773;width:56;height:68" coordorigin="7482,3773" coordsize="56,68">
              <v:shape style="position:absolute;left:7482;top:3773;width:56;height:68" coordorigin="7482,3773" coordsize="56,68" path="m7482,3773l7482,3840,7538,3840,7538,3833e" filled="false" stroked="true" strokeweight=".12pt" strokecolor="#000000">
                <v:path arrowok="t"/>
              </v:shape>
            </v:group>
            <v:group style="position:absolute;left:10295;top:3679;width:3;height:2" coordorigin="10295,3679" coordsize="3,2">
              <v:shape style="position:absolute;left:10295;top:3679;width:3;height:2" coordorigin="10295,3679" coordsize="3,0" path="m10295,3679l10298,3679e" filled="false" stroked="true" strokeweight=".12pt" strokecolor="#000000">
                <v:path arrowok="t"/>
              </v:shape>
            </v:group>
            <v:group style="position:absolute;left:10334;top:3679;width:10;height:2" coordorigin="10334,3679" coordsize="10,2">
              <v:shape style="position:absolute;left:10334;top:3679;width:10;height:2" coordorigin="10334,3679" coordsize="10,0" path="m10334,3679l10343,3679e" filled="false" stroked="true" strokeweight=".12pt" strokecolor="#000000">
                <v:path arrowok="t"/>
              </v:shape>
            </v:group>
            <v:group style="position:absolute;left:10367;top:3679;width:3;height:2" coordorigin="10367,3679" coordsize="3,2">
              <v:shape style="position:absolute;left:10367;top:3679;width:3;height:2" coordorigin="10367,3679" coordsize="3,0" path="m10367,3679l10370,3679e" filled="false" stroked="true" strokeweight=".12pt" strokecolor="#000000">
                <v:path arrowok="t"/>
              </v:shape>
            </v:group>
            <v:group style="position:absolute;left:10437;top:3679;width:2;height:2" coordorigin="10437,3679" coordsize="2,2">
              <v:shape style="position:absolute;left:10437;top:3679;width:2;height:2" coordorigin="10437,3679" coordsize="0,0" path="m10437,3679l10437,3679e" filled="false" stroked="true" strokeweight=".12pt" strokecolor="#000000">
                <v:path arrowok="t"/>
              </v:shape>
            </v:group>
            <v:group style="position:absolute;left:10334;top:3607;width:8;height:2" coordorigin="10334,3607" coordsize="8,2">
              <v:shape style="position:absolute;left:10334;top:3607;width:8;height:2" coordorigin="10334,3607" coordsize="8,0" path="m10334,3607l10341,3607e" filled="false" stroked="true" strokeweight=".12pt" strokecolor="#000000">
                <v:path arrowok="t"/>
              </v:shape>
            </v:group>
            <v:group style="position:absolute;left:10377;top:3607;width:3;height:2" coordorigin="10377,3607" coordsize="3,2">
              <v:shape style="position:absolute;left:10377;top:3607;width:3;height:2" coordorigin="10377,3607" coordsize="3,0" path="m10377,3607l10379,3607e" filled="false" stroked="true" strokeweight=".12pt" strokecolor="#000000">
                <v:path arrowok="t"/>
              </v:shape>
            </v:group>
            <v:group style="position:absolute;left:10434;top:3607;width:3;height:2" coordorigin="10434,3607" coordsize="3,2">
              <v:shape style="position:absolute;left:10434;top:3607;width:3;height:2" coordorigin="10434,3607" coordsize="3,0" path="m10434,3607l10437,3607e" filled="false" stroked="true" strokeweight=".12pt" strokecolor="#000000">
                <v:path arrowok="t"/>
              </v:shape>
            </v:group>
            <v:group style="position:absolute;left:10334;top:3538;width:8;height:2" coordorigin="10334,3538" coordsize="8,2">
              <v:shape style="position:absolute;left:10334;top:3538;width:8;height:2" coordorigin="10334,3538" coordsize="8,0" path="m10334,3538l10341,3538e" filled="false" stroked="true" strokeweight=".12pt" strokecolor="#000000">
                <v:path arrowok="t"/>
              </v:shape>
            </v:group>
            <v:group style="position:absolute;left:10389;top:3538;width:3;height:2" coordorigin="10389,3538" coordsize="3,2">
              <v:shape style="position:absolute;left:10389;top:3538;width:3;height:2" coordorigin="10389,3538" coordsize="3,0" path="m10389,3538l10391,3538e" filled="false" stroked="true" strokeweight=".12pt" strokecolor="#000000">
                <v:path arrowok="t"/>
              </v:shape>
            </v:group>
            <v:group style="position:absolute;left:10434;top:3538;width:3;height:2" coordorigin="10434,3538" coordsize="3,2">
              <v:shape style="position:absolute;left:10434;top:3538;width:3;height:2" coordorigin="10434,3538" coordsize="3,0" path="m10434,3538l10437,3538e" filled="false" stroked="true" strokeweight=".12pt" strokecolor="#000000">
                <v:path arrowok="t"/>
              </v:shape>
            </v:group>
            <v:group style="position:absolute;left:9930;top:3630;width:543;height:2" coordorigin="9930,3630" coordsize="543,2">
              <v:shape style="position:absolute;left:9930;top:3630;width:543;height:2" coordorigin="9930,3630" coordsize="543,0" path="m9930,3630l10473,3630e" filled="false" stroked="true" strokeweight=".72pt" strokecolor="#000000">
                <v:path arrowok="t"/>
              </v:shape>
            </v:group>
            <v:group style="position:absolute;left:10296;top:3535;width:2;height:212" coordorigin="10296,3535" coordsize="2,212">
              <v:shape style="position:absolute;left:10296;top:3535;width:2;height:212" coordorigin="10296,3535" coordsize="0,212" path="m10296,3535l10296,3746e" filled="false" stroked="true" strokeweight=".24pt" strokecolor="#000000">
                <v:path arrowok="t"/>
              </v:shape>
            </v:group>
            <v:group style="position:absolute;left:10295;top:3514;width:3;height:22" coordorigin="10295,3514" coordsize="3,22">
              <v:shape style="position:absolute;left:10295;top:3514;width:3;height:22" coordorigin="10295,3514" coordsize="3,22" path="m10294,3524l10299,3524e" filled="false" stroked="true" strokeweight="1.3pt" strokecolor="#000000">
                <v:path arrowok="t"/>
              </v:shape>
            </v:group>
            <v:group style="position:absolute;left:10295;top:3725;width:3;height:22" coordorigin="10295,3725" coordsize="3,22">
              <v:shape style="position:absolute;left:10295;top:3725;width:3;height:22" coordorigin="10295,3725" coordsize="3,22" path="m10295,3746l10295,3725,10298,3725e" filled="false" stroked="true" strokeweight=".12pt" strokecolor="#000000">
                <v:path arrowok="t"/>
              </v:shape>
            </v:group>
            <v:group style="position:absolute;left:10360;top:3722;width:3;height:22" coordorigin="10360,3722" coordsize="3,22">
              <v:shape style="position:absolute;left:10360;top:3722;width:3;height:22" coordorigin="10360,3722" coordsize="3,22" path="m10362,3722l10360,3744e" filled="false" stroked="true" strokeweight=".12pt" strokecolor="#000000">
                <v:path arrowok="t"/>
              </v:shape>
            </v:group>
            <v:group style="position:absolute;left:10355;top:3722;width:8;height:22" coordorigin="10355,3722" coordsize="8,22">
              <v:shape style="position:absolute;left:10355;top:3722;width:8;height:22" coordorigin="10355,3722" coordsize="8,22" path="m10355,3744l10360,3722,10362,3722e" filled="false" stroked="true" strokeweight=".12pt" strokecolor="#000000">
                <v:path arrowok="t"/>
              </v:shape>
            </v:group>
            <v:group style="position:absolute;left:10338;top:3535;width:2;height:212" coordorigin="10338,3535" coordsize="2,212">
              <v:shape style="position:absolute;left:10338;top:3535;width:2;height:212" coordorigin="10338,3535" coordsize="0,212" path="m10338,3535l10338,3746e" filled="false" stroked="true" strokeweight=".6pt" strokecolor="#000000">
                <v:path arrowok="t"/>
              </v:shape>
            </v:group>
            <v:group style="position:absolute;left:10338;top:3725;width:5;height:22" coordorigin="10338,3725" coordsize="5,22">
              <v:shape style="position:absolute;left:10338;top:3725;width:5;height:22" coordorigin="10338,3725" coordsize="5,22" path="m10338,3746l10338,3725,10343,3725e" filled="false" stroked="true" strokeweight=".12pt" strokecolor="#000000">
                <v:path arrowok="t"/>
              </v:shape>
            </v:group>
            <v:group style="position:absolute;left:10338;top:3535;width:2;height:212" coordorigin="10338,3535" coordsize="2,212">
              <v:shape style="position:absolute;left:10338;top:3535;width:2;height:212" coordorigin="10338,3535" coordsize="0,212" path="m10338,3535l10338,3746e" filled="false" stroked="true" strokeweight=".36pt" strokecolor="#000000">
                <v:path arrowok="t"/>
              </v:shape>
            </v:group>
            <v:group style="position:absolute;left:10331;top:3725;width:5;height:22" coordorigin="10331,3725" coordsize="5,22">
              <v:shape style="position:absolute;left:10331;top:3725;width:5;height:22" coordorigin="10331,3725" coordsize="5,22" path="m10331,3746l10331,3725,10336,3725e" filled="false" stroked="true" strokeweight=".12pt" strokecolor="#000000">
                <v:path arrowok="t"/>
              </v:shape>
            </v:group>
            <v:group style="position:absolute;left:10434;top:3725;width:3;height:22" coordorigin="10434,3725" coordsize="3,22">
              <v:shape style="position:absolute;left:10434;top:3725;width:3;height:22" coordorigin="10434,3725" coordsize="3,22" path="m10433,3736l10438,3736e" filled="false" stroked="true" strokeweight="1.3pt" strokecolor="#000000">
                <v:path arrowok="t"/>
              </v:shape>
            </v:group>
            <v:group style="position:absolute;left:10389;top:3514;width:8;height:22" coordorigin="10389,3514" coordsize="8,22">
              <v:shape style="position:absolute;left:10389;top:3514;width:8;height:22" coordorigin="10389,3514" coordsize="8,22" path="m10391,3535l10396,3514,10391,3514,10389,3535,10391,3535e" filled="false" stroked="true" strokeweight=".12pt" strokecolor="#000000">
                <v:path arrowok="t"/>
              </v:shape>
            </v:group>
            <v:group style="position:absolute;left:10331;top:3524;width:12;height:2" coordorigin="10331,3524" coordsize="12,2">
              <v:shape style="position:absolute;left:10331;top:3524;width:12;height:2" coordorigin="10331,3524" coordsize="12,0" path="m10331,3524l10343,3524e" filled="false" stroked="true" strokeweight=".156pt" strokecolor="#000000">
                <v:path arrowok="t"/>
              </v:shape>
            </v:group>
            <v:group style="position:absolute;left:10430;top:3630;width:44;height:2" coordorigin="10430,3630" coordsize="44,2">
              <v:shape style="position:absolute;left:10430;top:3630;width:44;height:2" coordorigin="10430,3630" coordsize="44,0" path="m10430,3630l10473,3630e" filled="false" stroked="true" strokeweight=".72pt" strokecolor="#000000">
                <v:path arrowok="t"/>
              </v:shape>
            </v:group>
            <v:group style="position:absolute;left:10434;top:3514;width:3;height:22" coordorigin="10434,3514" coordsize="3,22">
              <v:shape style="position:absolute;left:10434;top:3514;width:3;height:22" coordorigin="10434,3514" coordsize="3,22" path="m10433,3524l10438,3524e" filled="false" stroked="true" strokeweight="1.3pt" strokecolor="#000000">
                <v:path arrowok="t"/>
              </v:shape>
            </v:group>
            <v:group style="position:absolute;left:10360;top:3535;width:32;height:188" coordorigin="10360,3535" coordsize="32,188">
              <v:shape style="position:absolute;left:10360;top:3535;width:32;height:188" coordorigin="10360,3535" coordsize="32,188" path="m10391,3535l10360,3722e" filled="false" stroked="true" strokeweight=".12pt" strokecolor="#000000">
                <v:path arrowok="t"/>
              </v:shape>
            </v:group>
            <v:group style="position:absolute;left:10437;top:3535;width:2;height:190" coordorigin="10437,3535" coordsize="2,190">
              <v:shape style="position:absolute;left:10437;top:3535;width:2;height:190" coordorigin="10437,3535" coordsize="0,190" path="m10437,3535l10437,3725e" filled="false" stroked="true" strokeweight=".12pt" strokecolor="#000000">
                <v:path arrowok="t"/>
              </v:shape>
            </v:group>
            <v:group style="position:absolute;left:10103;top:3538;width:36;height:2" coordorigin="10103,3538" coordsize="36,2">
              <v:shape style="position:absolute;left:10103;top:3538;width:36;height:2" coordorigin="10103,3538" coordsize="36,0" path="m10103,3538l10139,3538e" filled="false" stroked="true" strokeweight=".12pt" strokecolor="#000000">
                <v:path arrowok="t"/>
              </v:shape>
            </v:group>
            <v:group style="position:absolute;left:10187;top:3538;width:2;height:2" coordorigin="10187,3538" coordsize="2,2">
              <v:shape style="position:absolute;left:10187;top:3538;width:2;height:2" coordorigin="10187,3538" coordsize="0,0" path="m10187,3538l10187,3538e" filled="false" stroked="true" strokeweight=".12pt" strokecolor="#000000">
                <v:path arrowok="t"/>
              </v:shape>
            </v:group>
            <v:group style="position:absolute;left:10233;top:3538;width:3;height:2" coordorigin="10233,3538" coordsize="3,2">
              <v:shape style="position:absolute;left:10233;top:3538;width:3;height:2" coordorigin="10233,3538" coordsize="3,0" path="m10233,3538l10235,3538e" filled="false" stroked="true" strokeweight=".12pt" strokecolor="#000000">
                <v:path arrowok="t"/>
              </v:shape>
            </v:group>
            <v:group style="position:absolute;left:10266;top:3538;width:12;height:2" coordorigin="10266,3538" coordsize="12,2">
              <v:shape style="position:absolute;left:10266;top:3538;width:12;height:2" coordorigin="10266,3538" coordsize="12,0" path="m10266,3538l10278,3538e" filled="false" stroked="true" strokeweight=".12pt" strokecolor="#000000">
                <v:path arrowok="t"/>
              </v:shape>
            </v:group>
            <v:group style="position:absolute;left:10288;top:3538;width:3;height:2" coordorigin="10288,3538" coordsize="3,2">
              <v:shape style="position:absolute;left:10288;top:3538;width:3;height:2" coordorigin="10288,3538" coordsize="3,0" path="m10288,3538l10290,3538e" filled="false" stroked="true" strokeweight=".12pt" strokecolor="#000000">
                <v:path arrowok="t"/>
              </v:shape>
            </v:group>
            <v:group style="position:absolute;left:10098;top:3514;width:2;height:233" coordorigin="10098,3514" coordsize="2,233">
              <v:shape style="position:absolute;left:10098;top:3514;width:2;height:233" coordorigin="10098,3514" coordsize="0,233" path="m10098,3514l10098,3746e" filled="false" stroked="true" strokeweight=".6pt" strokecolor="#000000">
                <v:path arrowok="t"/>
              </v:shape>
            </v:group>
            <v:group style="position:absolute;left:10094;top:3514;width:3;height:22" coordorigin="10094,3514" coordsize="3,22">
              <v:shape style="position:absolute;left:10094;top:3514;width:3;height:22" coordorigin="10094,3514" coordsize="3,22" path="m10092,3524l10097,3524e" filled="false" stroked="true" strokeweight="1.3pt" strokecolor="#000000">
                <v:path arrowok="t"/>
              </v:shape>
            </v:group>
            <v:group style="position:absolute;left:10094;top:3725;width:3;height:22" coordorigin="10094,3725" coordsize="3,22">
              <v:shape style="position:absolute;left:10094;top:3725;width:3;height:22" coordorigin="10094,3725" coordsize="3,22" path="m10094,3746l10094,3725,10096,3725e" filled="false" stroked="true" strokeweight=".12pt" strokecolor="#000000">
                <v:path arrowok="t"/>
              </v:shape>
            </v:group>
            <v:group style="position:absolute;left:10158;top:3722;width:3;height:22" coordorigin="10158,3722" coordsize="3,22">
              <v:shape style="position:absolute;left:10158;top:3722;width:3;height:22" coordorigin="10158,3722" coordsize="3,22" path="m10161,3722l10158,3744e" filled="false" stroked="true" strokeweight=".12pt" strokecolor="#000000">
                <v:path arrowok="t"/>
              </v:shape>
            </v:group>
            <v:group style="position:absolute;left:10154;top:3722;width:8;height:22" coordorigin="10154,3722" coordsize="8,22">
              <v:shape style="position:absolute;left:10154;top:3722;width:8;height:22" coordorigin="10154,3722" coordsize="8,22" path="m10154,3744l10158,3722,10161,3722e" filled="false" stroked="true" strokeweight=".12pt" strokecolor="#000000">
                <v:path arrowok="t"/>
              </v:shape>
            </v:group>
            <v:group style="position:absolute;left:10137;top:3535;width:2;height:212" coordorigin="10137,3535" coordsize="2,212">
              <v:shape style="position:absolute;left:10137;top:3535;width:2;height:212" coordorigin="10137,3535" coordsize="0,212" path="m10137,3535l10137,3746e" filled="false" stroked="true" strokeweight=".6pt" strokecolor="#000000">
                <v:path arrowok="t"/>
              </v:shape>
            </v:group>
            <v:group style="position:absolute;left:10137;top:3725;width:5;height:22" coordorigin="10137,3725" coordsize="5,22">
              <v:shape style="position:absolute;left:10137;top:3725;width:5;height:22" coordorigin="10137,3725" coordsize="5,22" path="m10137,3746l10137,3725,10142,3725e" filled="false" stroked="true" strokeweight=".12pt" strokecolor="#000000">
                <v:path arrowok="t"/>
              </v:shape>
            </v:group>
            <v:group style="position:absolute;left:10137;top:3535;width:2;height:212" coordorigin="10137,3535" coordsize="2,212">
              <v:shape style="position:absolute;left:10137;top:3535;width:2;height:212" coordorigin="10137,3535" coordsize="0,212" path="m10137,3535l10137,3746e" filled="false" stroked="true" strokeweight=".36pt" strokecolor="#000000">
                <v:path arrowok="t"/>
              </v:shape>
            </v:group>
            <v:group style="position:absolute;left:10130;top:3725;width:5;height:22" coordorigin="10130,3725" coordsize="5,22">
              <v:shape style="position:absolute;left:10130;top:3725;width:5;height:22" coordorigin="10130,3725" coordsize="5,22" path="m10130,3746l10130,3725,10134,3725e" filled="false" stroked="true" strokeweight=".12pt" strokecolor="#000000">
                <v:path arrowok="t"/>
              </v:shape>
            </v:group>
            <v:group style="position:absolute;left:10288;top:3725;width:3;height:22" coordorigin="10288,3725" coordsize="3,22">
              <v:shape style="position:absolute;left:10288;top:3725;width:3;height:22" coordorigin="10288,3725" coordsize="3,22" path="m10287,3736l10292,3736e" filled="false" stroked="true" strokeweight="1.3pt" strokecolor="#000000">
                <v:path arrowok="t"/>
              </v:shape>
            </v:group>
            <v:group style="position:absolute;left:10233;top:3725;width:3;height:22" coordorigin="10233,3725" coordsize="3,22">
              <v:shape style="position:absolute;left:10233;top:3725;width:3;height:22" coordorigin="10233,3725" coordsize="3,22" path="m10232,3736l10236,3736e" filled="false" stroked="true" strokeweight="1.3pt" strokecolor="#000000">
                <v:path arrowok="t"/>
              </v:shape>
            </v:group>
            <v:group style="position:absolute;left:10252;top:3722;width:5;height:22" coordorigin="10252,3722" coordsize="5,22">
              <v:shape style="position:absolute;left:10252;top:3722;width:5;height:22" coordorigin="10252,3722" coordsize="5,22" path="m10257,3722l10254,3744,10252,3744,10254,3722,10257,3722e" filled="false" stroked="true" strokeweight=".12pt" strokecolor="#000000">
                <v:path arrowok="t"/>
              </v:shape>
            </v:group>
            <v:group style="position:absolute;left:10187;top:3514;width:8;height:22" coordorigin="10187,3514" coordsize="8,22">
              <v:shape style="position:absolute;left:10187;top:3514;width:8;height:22" coordorigin="10187,3514" coordsize="8,22" path="m10190,3535l10194,3514,10190,3514,10187,3535,10190,3535e" filled="false" stroked="true" strokeweight=".12pt" strokecolor="#000000">
                <v:path arrowok="t"/>
              </v:shape>
            </v:group>
            <v:group style="position:absolute;left:10130;top:3524;width:12;height:2" coordorigin="10130,3524" coordsize="12,2">
              <v:shape style="position:absolute;left:10130;top:3524;width:12;height:2" coordorigin="10130,3524" coordsize="12,0" path="m10130,3524l10142,3524e" filled="false" stroked="true" strokeweight=".156pt" strokecolor="#000000">
                <v:path arrowok="t"/>
              </v:shape>
            </v:group>
            <v:group style="position:absolute;left:10288;top:3514;width:3;height:22" coordorigin="10288,3514" coordsize="3,22">
              <v:shape style="position:absolute;left:10288;top:3514;width:3;height:22" coordorigin="10288,3514" coordsize="3,22" path="m10287,3524l10292,3524e" filled="false" stroked="true" strokeweight="1.3pt" strokecolor="#000000">
                <v:path arrowok="t"/>
              </v:shape>
            </v:group>
            <v:group style="position:absolute;left:10278;top:3514;width:5;height:22" coordorigin="10278,3514" coordsize="5,22">
              <v:shape style="position:absolute;left:10278;top:3514;width:5;height:22" coordorigin="10278,3514" coordsize="5,22" path="m10281,3535l10283,3514,10281,3514,10278,3535,10281,3535e" filled="false" stroked="true" strokeweight=".12pt" strokecolor="#000000">
                <v:path arrowok="t"/>
              </v:shape>
            </v:group>
            <v:group style="position:absolute;left:10262;top:3514;width:5;height:22" coordorigin="10262,3514" coordsize="5,22">
              <v:shape style="position:absolute;left:10262;top:3514;width:5;height:22" coordorigin="10262,3514" coordsize="5,22" path="m10266,3535l10266,3514,10262,3514,10264,3535,10266,3535e" filled="false" stroked="true" strokeweight=".12pt" strokecolor="#000000">
                <v:path arrowok="t"/>
              </v:shape>
            </v:group>
            <v:group style="position:absolute;left:10257;top:3535;width:22;height:188" coordorigin="10257,3535" coordsize="22,188">
              <v:shape style="position:absolute;left:10257;top:3535;width:22;height:188" coordorigin="10257,3535" coordsize="22,188" path="m10278,3535l10257,3722e" filled="false" stroked="true" strokeweight=".12pt" strokecolor="#000000">
                <v:path arrowok="t"/>
              </v:shape>
            </v:group>
            <v:group style="position:absolute;left:10233;top:3514;width:3;height:22" coordorigin="10233,3514" coordsize="3,22">
              <v:shape style="position:absolute;left:10233;top:3514;width:3;height:22" coordorigin="10233,3514" coordsize="3,22" path="m10232,3524l10236,3524e" filled="false" stroked="true" strokeweight="1.3pt" strokecolor="#000000">
                <v:path arrowok="t"/>
              </v:shape>
            </v:group>
            <v:group style="position:absolute;left:10278;top:3725;width:8;height:22" coordorigin="10278,3725" coordsize="8,22">
              <v:shape style="position:absolute;left:10278;top:3725;width:8;height:22" coordorigin="10278,3725" coordsize="8,22" path="m10283,3725l10286,3746,10281,3746,10278,3725,10283,3725e" filled="false" stroked="true" strokeweight=".12pt" strokecolor="#000000">
                <v:path arrowok="t"/>
              </v:shape>
            </v:group>
            <v:group style="position:absolute;left:10266;top:3535;width:15;height:190" coordorigin="10266,3535" coordsize="15,190">
              <v:shape style="position:absolute;left:10266;top:3535;width:15;height:190" coordorigin="10266,3535" coordsize="15,190" path="m10266,3535l10281,3725e" filled="false" stroked="true" strokeweight=".12pt" strokecolor="#000000">
                <v:path arrowok="t"/>
              </v:shape>
            </v:group>
            <v:group style="position:absolute;left:10158;top:3535;width:32;height:188" coordorigin="10158,3535" coordsize="32,188">
              <v:shape style="position:absolute;left:10158;top:3535;width:32;height:188" coordorigin="10158,3535" coordsize="32,188" path="m10190,3535l10158,3722e" filled="false" stroked="true" strokeweight=".12pt" strokecolor="#000000">
                <v:path arrowok="t"/>
              </v:shape>
            </v:group>
            <v:group style="position:absolute;left:10235;top:3535;width:2;height:190" coordorigin="10235,3535" coordsize="2,190">
              <v:shape style="position:absolute;left:10235;top:3535;width:2;height:190" coordorigin="10235,3535" coordsize="0,190" path="m10235,3535l10235,3725e" filled="false" stroked="true" strokeweight=".12pt" strokecolor="#000000">
                <v:path arrowok="t"/>
              </v:shape>
            </v:group>
            <v:group style="position:absolute;left:10290;top:3535;width:2;height:190" coordorigin="10290,3535" coordsize="2,190">
              <v:shape style="position:absolute;left:10290;top:3535;width:2;height:190" coordorigin="10290,3535" coordsize="0,190" path="m10290,3535l10290,3725e" filled="false" stroked="true" strokeweight=".12pt" strokecolor="#000000">
                <v:path arrowok="t"/>
              </v:shape>
            </v:group>
            <v:group style="position:absolute;left:9930;top:3485;width:543;height:272" coordorigin="9930,3485" coordsize="543,272">
              <v:shape style="position:absolute;left:9930;top:3485;width:543;height:272" coordorigin="9930,3485" coordsize="543,272" path="m9930,3485l10473,3485,10473,3756,9930,3756,9930,3485e" filled="false" stroked="true" strokeweight=".12pt" strokecolor="#000000">
                <v:path arrowok="t"/>
              </v:shape>
            </v:group>
            <v:group style="position:absolute;left:10158;top:3538;width:3;height:2" coordorigin="10158,3538" coordsize="3,2">
              <v:shape style="position:absolute;left:10158;top:3538;width:3;height:2" coordorigin="10158,3538" coordsize="3,0" path="m10158,3538l10161,3538e" filled="false" stroked="true" strokeweight=".12pt" strokecolor="#000000">
                <v:path arrowok="t"/>
              </v:shape>
            </v:group>
            <v:group style="position:absolute;left:10204;top:3538;width:3;height:2" coordorigin="10204,3538" coordsize="3,2">
              <v:shape style="position:absolute;left:10204;top:3538;width:3;height:2" coordorigin="10204,3538" coordsize="3,0" path="m10204,3538l10206,3538e" filled="false" stroked="true" strokeweight=".12pt" strokecolor="#000000">
                <v:path arrowok="t"/>
              </v:shape>
            </v:group>
            <v:group style="position:absolute;left:10065;top:3514;width:3;height:233" coordorigin="10065,3514" coordsize="3,233">
              <v:shape style="position:absolute;left:10065;top:3514;width:3;height:233" coordorigin="10065,3514" coordsize="3,233" path="m10067,3535l10065,3535,10065,3514,10067,3514,10067,3535,10067,3725,10067,3746e" filled="false" stroked="true" strokeweight=".12pt" strokecolor="#000000">
                <v:path arrowok="t"/>
              </v:shape>
            </v:group>
            <v:group style="position:absolute;left:10065;top:3725;width:3;height:22" coordorigin="10065,3725" coordsize="3,22">
              <v:shape style="position:absolute;left:10065;top:3725;width:3;height:22" coordorigin="10065,3725" coordsize="3,22" path="m10065,3746l10065,3725,10067,3725e" filled="false" stroked="true" strokeweight=".12pt" strokecolor="#000000">
                <v:path arrowok="t"/>
              </v:shape>
            </v:group>
            <v:group style="position:absolute;left:10130;top:3722;width:3;height:22" coordorigin="10130,3722" coordsize="3,22">
              <v:shape style="position:absolute;left:10130;top:3722;width:3;height:22" coordorigin="10130,3722" coordsize="3,22" path="m10132,3722l10130,3744e" filled="false" stroked="true" strokeweight=".12pt" strokecolor="#000000">
                <v:path arrowok="t"/>
              </v:shape>
            </v:group>
            <v:group style="position:absolute;left:10127;top:3722;width:5;height:22" coordorigin="10127,3722" coordsize="5,22">
              <v:shape style="position:absolute;left:10127;top:3722;width:5;height:22" coordorigin="10127,3722" coordsize="5,22" path="m10127,3744l10130,3722,10132,3722e" filled="false" stroked="true" strokeweight=".12pt" strokecolor="#000000">
                <v:path arrowok="t"/>
              </v:shape>
            </v:group>
            <v:group style="position:absolute;left:10112;top:3535;width:2;height:212" coordorigin="10112,3535" coordsize="2,212">
              <v:shape style="position:absolute;left:10112;top:3535;width:2;height:212" coordorigin="10112,3535" coordsize="0,212" path="m10112,3535l10112,3746e" filled="false" stroked="true" strokeweight=".24pt" strokecolor="#000000">
                <v:path arrowok="t"/>
              </v:shape>
            </v:group>
            <v:group style="position:absolute;left:10110;top:3725;width:3;height:22" coordorigin="10110,3725" coordsize="3,22">
              <v:shape style="position:absolute;left:10110;top:3725;width:3;height:22" coordorigin="10110,3725" coordsize="3,22" path="m10110,3746l10110,3725,10113,3725e" filled="false" stroked="true" strokeweight=".12pt" strokecolor="#000000">
                <v:path arrowok="t"/>
              </v:shape>
            </v:group>
            <v:group style="position:absolute;left:10104;top:3535;width:2;height:212" coordorigin="10104,3535" coordsize="2,212">
              <v:shape style="position:absolute;left:10104;top:3535;width:2;height:212" coordorigin="10104,3535" coordsize="0,212" path="m10104,3535l10104,3746e" filled="false" stroked="true" strokeweight=".24pt" strokecolor="#000000">
                <v:path arrowok="t"/>
              </v:shape>
            </v:group>
            <v:group style="position:absolute;left:10103;top:3725;width:3;height:22" coordorigin="10103,3725" coordsize="3,22">
              <v:shape style="position:absolute;left:10103;top:3725;width:3;height:22" coordorigin="10103,3725" coordsize="3,22" path="m10103,3746l10103,3725,10106,3725e" filled="false" stroked="true" strokeweight=".12pt" strokecolor="#000000">
                <v:path arrowok="t"/>
              </v:shape>
            </v:group>
            <v:group style="position:absolute;left:10158;top:3514;width:8;height:22" coordorigin="10158,3514" coordsize="8,22">
              <v:shape style="position:absolute;left:10158;top:3514;width:8;height:22" coordorigin="10158,3514" coordsize="8,22" path="m10163,3535l10166,3514,10163,3514,10158,3535,10163,3535e" filled="false" stroked="true" strokeweight=".12pt" strokecolor="#000000">
                <v:path arrowok="t"/>
              </v:shape>
            </v:group>
            <v:group style="position:absolute;left:10110;top:3514;width:3;height:22" coordorigin="10110,3514" coordsize="3,22">
              <v:shape style="position:absolute;left:10110;top:3514;width:3;height:22" coordorigin="10110,3514" coordsize="3,22" path="m10109,3524l10114,3524e" filled="false" stroked="true" strokeweight="1.3pt" strokecolor="#000000">
                <v:path arrowok="t"/>
              </v:shape>
            </v:group>
            <v:group style="position:absolute;left:10103;top:3514;width:3;height:22" coordorigin="10103,3514" coordsize="3,22">
              <v:shape style="position:absolute;left:10103;top:3514;width:3;height:22" coordorigin="10103,3514" coordsize="3,22" path="m10102,3524l10107,3524e" filled="false" stroked="true" strokeweight="1.3pt" strokecolor="#000000">
                <v:path arrowok="t"/>
              </v:shape>
            </v:group>
            <v:group style="position:absolute;left:10206;top:3514;width:2;height:236" coordorigin="10206,3514" coordsize="2,236">
              <v:shape style="position:absolute;left:10206;top:3514;width:2;height:236" coordorigin="10206,3514" coordsize="0,236" path="m10206,3514l10206,3749e" filled="false" stroked="true" strokeweight=".3pt" strokecolor="#000000">
                <v:path arrowok="t"/>
              </v:shape>
            </v:group>
            <v:group style="position:absolute;left:10132;top:3535;width:29;height:188" coordorigin="10132,3535" coordsize="29,188">
              <v:shape style="position:absolute;left:10132;top:3535;width:29;height:188" coordorigin="10132,3535" coordsize="29,188" path="m10161,3535l10132,3722e" filled="false" stroked="true" strokeweight=".12pt" strokecolor="#000000">
                <v:path arrowok="t"/>
              </v:shape>
            </v:group>
            <v:group style="position:absolute;left:10002;top:3538;width:8;height:2" coordorigin="10002,3538" coordsize="8,2">
              <v:shape style="position:absolute;left:10002;top:3538;width:8;height:2" coordorigin="10002,3538" coordsize="8,0" path="m10002,3538l10010,3538e" filled="false" stroked="true" strokeweight=".12pt" strokecolor="#000000">
                <v:path arrowok="t"/>
              </v:shape>
            </v:group>
            <v:group style="position:absolute;left:10058;top:3538;width:2;height:2" coordorigin="10058,3538" coordsize="2,2">
              <v:shape style="position:absolute;left:10058;top:3538;width:2;height:2" coordorigin="10058,3538" coordsize="0,0" path="m10058,3538l10058,3538e" filled="false" stroked="true" strokeweight=".12pt" strokecolor="#000000">
                <v:path arrowok="t"/>
              </v:shape>
            </v:group>
            <v:group style="position:absolute;left:10103;top:3538;width:3;height:2" coordorigin="10103,3538" coordsize="3,2">
              <v:shape style="position:absolute;left:10103;top:3538;width:3;height:2" coordorigin="10103,3538" coordsize="3,0" path="m10103,3538l10106,3538e" filled="false" stroked="true" strokeweight=".12pt" strokecolor="#000000">
                <v:path arrowok="t"/>
              </v:shape>
            </v:group>
            <v:group style="position:absolute;left:9965;top:3511;width:2;height:236" coordorigin="9965,3511" coordsize="2,236">
              <v:shape style="position:absolute;left:9965;top:3511;width:2;height:236" coordorigin="9965,3511" coordsize="0,236" path="m9965,3511l9965,3746e" filled="false" stroked="true" strokeweight=".3pt" strokecolor="#000000">
                <v:path arrowok="t"/>
              </v:shape>
            </v:group>
            <v:group style="position:absolute;left:9962;top:3725;width:5;height:22" coordorigin="9962,3725" coordsize="5,22">
              <v:shape style="position:absolute;left:9962;top:3725;width:5;height:22" coordorigin="9962,3725" coordsize="5,22" path="m9962,3746l9962,3725,9966,3725e" filled="false" stroked="true" strokeweight=".12pt" strokecolor="#000000">
                <v:path arrowok="t"/>
              </v:shape>
            </v:group>
            <v:group style="position:absolute;left:10026;top:3722;width:5;height:22" coordorigin="10026,3722" coordsize="5,22">
              <v:shape style="position:absolute;left:10026;top:3722;width:5;height:22" coordorigin="10026,3722" coordsize="5,22" path="m10031,3722l10026,3744e" filled="false" stroked="true" strokeweight=".12pt" strokecolor="#000000">
                <v:path arrowok="t"/>
              </v:shape>
            </v:group>
            <v:group style="position:absolute;left:10024;top:3722;width:8;height:22" coordorigin="10024,3722" coordsize="8,22">
              <v:shape style="position:absolute;left:10024;top:3722;width:8;height:22" coordorigin="10024,3722" coordsize="8,22" path="m10024,3744l10029,3722,10031,3722e" filled="false" stroked="true" strokeweight=".12pt" strokecolor="#000000">
                <v:path arrowok="t"/>
              </v:shape>
            </v:group>
            <v:group style="position:absolute;left:10011;top:3535;width:2;height:212" coordorigin="10011,3535" coordsize="2,212">
              <v:shape style="position:absolute;left:10011;top:3535;width:2;height:212" coordorigin="10011,3535" coordsize="0,212" path="m10011,3535l10011,3746e" filled="false" stroked="true" strokeweight=".24pt" strokecolor="#000000">
                <v:path arrowok="t"/>
              </v:shape>
            </v:group>
            <v:group style="position:absolute;left:10007;top:3725;width:5;height:22" coordorigin="10007,3725" coordsize="5,22">
              <v:shape style="position:absolute;left:10007;top:3725;width:5;height:22" coordorigin="10007,3725" coordsize="5,22" path="m10007,3746l10007,3725,10012,3725e" filled="false" stroked="true" strokeweight=".12pt" strokecolor="#000000">
                <v:path arrowok="t"/>
              </v:shape>
            </v:group>
            <v:group style="position:absolute;left:10004;top:3535;width:2;height:212" coordorigin="10004,3535" coordsize="2,212">
              <v:shape style="position:absolute;left:10004;top:3535;width:2;height:212" coordorigin="10004,3535" coordsize="0,212" path="m10004,3535l10004,3746e" filled="false" stroked="true" strokeweight=".24pt" strokecolor="#000000">
                <v:path arrowok="t"/>
              </v:shape>
            </v:group>
            <v:group style="position:absolute;left:10000;top:3725;width:5;height:22" coordorigin="10000,3725" coordsize="5,22">
              <v:shape style="position:absolute;left:10000;top:3725;width:5;height:22" coordorigin="10000,3725" coordsize="5,22" path="m10000,3746l10000,3725,10005,3725e" filled="false" stroked="true" strokeweight=".12pt" strokecolor="#000000">
                <v:path arrowok="t"/>
              </v:shape>
            </v:group>
            <v:group style="position:absolute;left:10103;top:3725;width:3;height:22" coordorigin="10103,3725" coordsize="3,22">
              <v:shape style="position:absolute;left:10103;top:3725;width:3;height:22" coordorigin="10103,3725" coordsize="3,22" path="m10102,3736l10107,3736e" filled="false" stroked="true" strokeweight="1.3pt" strokecolor="#000000">
                <v:path arrowok="t"/>
              </v:shape>
            </v:group>
            <v:group style="position:absolute;left:10058;top:3514;width:5;height:22" coordorigin="10058,3514" coordsize="5,22">
              <v:shape style="position:absolute;left:10058;top:3514;width:5;height:22" coordorigin="10058,3514" coordsize="5,22" path="m10060,3535l10062,3514,10060,3514,10058,3535,10060,3535e" filled="false" stroked="true" strokeweight=".12pt" strokecolor="#000000">
                <v:path arrowok="t"/>
              </v:shape>
            </v:group>
            <v:group style="position:absolute;left:10000;top:3524;width:12;height:2" coordorigin="10000,3524" coordsize="12,2">
              <v:shape style="position:absolute;left:10000;top:3524;width:12;height:2" coordorigin="10000,3524" coordsize="12,0" path="m10000,3524l10012,3524e" filled="false" stroked="true" strokeweight=".156pt" strokecolor="#000000">
                <v:path arrowok="t"/>
              </v:shape>
            </v:group>
            <v:group style="position:absolute;left:10029;top:3535;width:29;height:188" coordorigin="10029,3535" coordsize="29,188">
              <v:shape style="position:absolute;left:10029;top:3535;width:29;height:188" coordorigin="10029,3535" coordsize="29,188" path="m10058,3535l10029,3722e" filled="false" stroked="true" strokeweight=".12pt" strokecolor="#000000">
                <v:path arrowok="t"/>
              </v:shape>
            </v:group>
            <v:group style="position:absolute;left:9083;top:4337;width:2;height:444" coordorigin="9083,4337" coordsize="2,444">
              <v:shape style="position:absolute;left:9083;top:4337;width:2;height:444" coordorigin="9083,4337" coordsize="0,444" path="m9083,4337l9083,4781e" filled="false" stroked="true" strokeweight=".12pt" strokecolor="#000000">
                <v:path arrowok="t"/>
              </v:shape>
            </v:group>
            <v:group style="position:absolute;left:8668;top:4364;width:417;height:417" coordorigin="8668,4364" coordsize="417,417">
              <v:shape style="position:absolute;left:8668;top:4364;width:417;height:417" coordorigin="8668,4364" coordsize="417,417" path="m8668,4364l8673,4432,8689,4496,8714,4556,8748,4610,8790,4659,8838,4700,8893,4734,8953,4760,9017,4775,9050,4779,9084,4781e" filled="false" stroked="true" strokeweight="0pt" strokecolor="#000000">
                <v:path arrowok="t"/>
              </v:shape>
            </v:group>
            <v:group style="position:absolute;left:8668;top:4337;width:2;height:56" coordorigin="8668,4337" coordsize="2,56">
              <v:shape style="position:absolute;left:8668;top:4337;width:2;height:56" coordorigin="8668,4337" coordsize="0,56" path="m8668,4392l8668,4337e" filled="false" stroked="true" strokeweight=".12pt" strokecolor="#000000">
                <v:path arrowok="t"/>
              </v:shape>
            </v:group>
            <v:group style="position:absolute;left:7559;top:4337;width:2;height:444" coordorigin="7559,4337" coordsize="2,444">
              <v:shape style="position:absolute;left:7559;top:4337;width:2;height:444" coordorigin="7559,4337" coordsize="0,444" path="m7559,4337l7559,4781e" filled="false" stroked="true" strokeweight=".12pt" strokecolor="#000000">
                <v:path arrowok="t"/>
              </v:shape>
            </v:group>
            <v:group style="position:absolute;left:7560;top:4776;width:60;height:5" coordorigin="7560,4776" coordsize="60,5">
              <v:shape style="position:absolute;left:7560;top:4776;width:60;height:5" coordorigin="7560,4776" coordsize="60,5" path="m7560,4781l7580,4780,7600,4779,7620,4776e" filled="false" stroked="true" strokeweight="0pt" strokecolor="#000000">
                <v:path arrowok="t"/>
              </v:shape>
              <v:shape style="position:absolute;left:7857;top:4336;width:315;height:744" type="#_x0000_t75" stroked="false">
                <v:imagedata r:id="rId86" o:title=""/>
              </v:shape>
            </v:group>
            <v:group style="position:absolute;left:8306;top:2558;width:10;height:526" coordorigin="8306,2558" coordsize="10,526">
              <v:shape style="position:absolute;left:8306;top:2558;width:10;height:526" coordorigin="8306,2558" coordsize="10,526" path="m8315,3084l8315,2558,8306,2558,8306,3062e" filled="false" stroked="true" strokeweight=".12pt" strokecolor="#000000">
                <v:path arrowok="t"/>
              </v:shape>
            </v:group>
            <v:group style="position:absolute;left:7538;top:2558;width:768;height:504" coordorigin="7538,2558" coordsize="768,504">
              <v:shape style="position:absolute;left:7538;top:2558;width:768;height:504" coordorigin="7538,2558" coordsize="768,504" path="m7538,3062l7809,3062,7809,2558,7809,2741,8306,2741e" filled="false" stroked="true" strokeweight=".12pt" strokecolor="#000000">
                <v:path arrowok="t"/>
              </v:shape>
            </v:group>
            <v:group style="position:absolute;left:8362;top:3396;width:417;height:417" coordorigin="8362,3396" coordsize="417,417">
              <v:shape style="position:absolute;left:8362;top:3396;width:417;height:417" coordorigin="8362,3396" coordsize="417,417" path="m8778,3812l8773,3745,8757,3681,8732,3621,8698,3566,8656,3518,8608,3476,8553,3442,8494,3417,8430,3401,8396,3397,8362,3396e" filled="false" stroked="true" strokeweight="0pt" strokecolor="#000000">
                <v:path arrowok="t"/>
              </v:shape>
            </v:group>
            <v:group style="position:absolute;left:8361;top:3396;width:2;height:444" coordorigin="8361,3396" coordsize="2,444">
              <v:shape style="position:absolute;left:8361;top:3396;width:2;height:444" coordorigin="8361,3396" coordsize="0,444" path="m8361,3396l8361,3840e" filled="false" stroked="true" strokeweight=".12pt" strokecolor="#000000">
                <v:path arrowok="t"/>
              </v:shape>
            </v:group>
            <v:group style="position:absolute;left:8776;top:3785;width:2;height:56" coordorigin="8776,3785" coordsize="2,56">
              <v:shape style="position:absolute;left:8776;top:3785;width:2;height:56" coordorigin="8776,3785" coordsize="0,56" path="m8776,3785l8776,3840e" filled="false" stroked="true" strokeweight=".12pt" strokecolor="#000000">
                <v:path arrowok="t"/>
              </v:shape>
            </v:group>
            <v:group style="position:absolute;left:7614;top:2909;width:2;height:2" coordorigin="7614,2909" coordsize="2,2">
              <v:shape style="position:absolute;left:7614;top:2909;width:2;height:2" coordorigin="7614,2909" coordsize="0,0" path="m7614,2909l7614,2909e" filled="false" stroked="true" strokeweight=".12pt" strokecolor="#000000">
                <v:path arrowok="t"/>
              </v:shape>
            </v:group>
            <v:group style="position:absolute;left:7614;top:2947;width:2;height:8" coordorigin="7614,2947" coordsize="2,8">
              <v:shape style="position:absolute;left:7614;top:2947;width:2;height:8" coordorigin="7614,2947" coordsize="0,8" path="m7614,2947l7614,2954e" filled="false" stroked="true" strokeweight=".12pt" strokecolor="#000000">
                <v:path arrowok="t"/>
              </v:shape>
            </v:group>
            <v:group style="position:absolute;left:7614;top:2981;width:2;height:2" coordorigin="7614,2981" coordsize="2,2">
              <v:shape style="position:absolute;left:7614;top:2981;width:2;height:2" coordorigin="7614,2981" coordsize="0,0" path="m7614,2981l7614,2981e" filled="false" stroked="true" strokeweight=".12pt" strokecolor="#000000">
                <v:path arrowok="t"/>
              </v:shape>
            </v:group>
            <v:group style="position:absolute;left:7614;top:3026;width:2;height:2" coordorigin="7614,3026" coordsize="2,2">
              <v:shape style="position:absolute;left:7614;top:3026;width:2;height:2" coordorigin="7614,3026" coordsize="0,0" path="m7614,3026l7614,3026e" filled="false" stroked="true" strokeweight=".12pt" strokecolor="#000000">
                <v:path arrowok="t"/>
              </v:shape>
            </v:group>
            <v:group style="position:absolute;left:7684;top:2947;width:2;height:46" coordorigin="7684,2947" coordsize="2,46">
              <v:shape style="position:absolute;left:7684;top:2947;width:2;height:46" coordorigin="7684,2947" coordsize="0,46" path="m7684,2947l7684,2993e" filled="false" stroked="true" strokeweight=".12pt" strokecolor="#000000">
                <v:path arrowok="t"/>
              </v:shape>
            </v:group>
            <v:group style="position:absolute;left:7756;top:2947;width:2;height:8" coordorigin="7756,2947" coordsize="2,8">
              <v:shape style="position:absolute;left:7756;top:2947;width:2;height:8" coordorigin="7756,2947" coordsize="0,8" path="m7756,2947l7756,2954e" filled="false" stroked="true" strokeweight=".12pt" strokecolor="#000000">
                <v:path arrowok="t"/>
              </v:shape>
            </v:group>
            <v:group style="position:absolute;left:7756;top:3002;width:2;height:2" coordorigin="7756,3002" coordsize="2,2">
              <v:shape style="position:absolute;left:7756;top:3002;width:2;height:2" coordorigin="7756,3002" coordsize="0,0" path="m7756,3002l7756,3002e" filled="false" stroked="true" strokeweight=".12pt" strokecolor="#000000">
                <v:path arrowok="t"/>
              </v:shape>
            </v:group>
            <v:group style="position:absolute;left:7547;top:3024;width:234;height:2" coordorigin="7547,3024" coordsize="234,2">
              <v:shape style="position:absolute;left:7547;top:3024;width:234;height:2" coordorigin="7547,3024" coordsize="234,0" path="m7547,3024l7781,3024e" filled="false" stroked="true" strokeweight=".1272pt" strokecolor="#000000">
                <v:path arrowok="t"/>
              </v:shape>
            </v:group>
            <v:group style="position:absolute;left:7670;top:2558;width:2;height:504" coordorigin="7670,2558" coordsize="2,504">
              <v:shape style="position:absolute;left:7670;top:2558;width:2;height:504" coordorigin="7670,2558" coordsize="0,504" path="m7670,2558l7670,3062e" filled="false" stroked="true" strokeweight=".12pt" strokecolor="#000000">
                <v:path arrowok="t"/>
              </v:shape>
            </v:group>
            <v:group style="position:absolute;left:7547;top:2910;width:233;height:2" coordorigin="7547,2910" coordsize="233,2">
              <v:shape style="position:absolute;left:7547;top:2910;width:233;height:2" coordorigin="7547,2910" coordsize="233,0" path="m7547,2910l7780,2910e" filled="false" stroked="true" strokeweight=".24pt" strokecolor="#000000">
                <v:path arrowok="t"/>
              </v:shape>
            </v:group>
            <v:group style="position:absolute;left:7658;top:2558;width:2;height:504" coordorigin="7658,2558" coordsize="2,504">
              <v:shape style="position:absolute;left:7658;top:2558;width:2;height:504" coordorigin="7658,2558" coordsize="0,504" path="m7658,2558l7658,3062e" filled="false" stroked="true" strokeweight=".12pt" strokecolor="#000000">
                <v:path arrowok="t"/>
              </v:shape>
            </v:group>
            <v:group style="position:absolute;left:7547;top:2906;width:22;height:5" coordorigin="7547,2906" coordsize="22,5">
              <v:shape style="position:absolute;left:7547;top:2906;width:22;height:5" coordorigin="7547,2906" coordsize="22,5" path="m7547,2906l7569,2906,7569,2911e" filled="false" stroked="true" strokeweight=".12pt" strokecolor="#000000">
                <v:path arrowok="t"/>
              </v:shape>
            </v:group>
            <v:group style="position:absolute;left:7550;top:2971;width:22;height:5" coordorigin="7550,2971" coordsize="22,5">
              <v:shape style="position:absolute;left:7550;top:2971;width:22;height:5" coordorigin="7550,2971" coordsize="22,5" path="m7571,2976l7550,2971e" filled="false" stroked="true" strokeweight=".12pt" strokecolor="#000000">
                <v:path arrowok="t"/>
              </v:shape>
            </v:group>
            <v:group style="position:absolute;left:7550;top:2969;width:22;height:8" coordorigin="7550,2969" coordsize="22,8">
              <v:shape style="position:absolute;left:7550;top:2969;width:22;height:8" coordorigin="7550,2969" coordsize="22,8" path="m7550,2969l7571,2971,7571,2976e" filled="false" stroked="true" strokeweight=".12pt" strokecolor="#000000">
                <v:path arrowok="t"/>
              </v:shape>
            </v:group>
            <v:group style="position:absolute;left:7547;top:2952;width:22;height:3" coordorigin="7547,2952" coordsize="22,3">
              <v:shape style="position:absolute;left:7547;top:2952;width:22;height:3" coordorigin="7547,2952" coordsize="22,3" path="m7569,2952l7569,2954,7547,2954e" filled="false" stroked="true" strokeweight=".12pt" strokecolor="#000000">
                <v:path arrowok="t"/>
              </v:shape>
            </v:group>
            <v:group style="position:absolute;left:7547;top:2945;width:22;height:3" coordorigin="7547,2945" coordsize="22,3">
              <v:shape style="position:absolute;left:7547;top:2945;width:22;height:3" coordorigin="7547,2945" coordsize="22,3" path="m7547,2945l7569,2945,7569,2947e" filled="false" stroked="true" strokeweight=".12pt" strokecolor="#000000">
                <v:path arrowok="t"/>
              </v:shape>
            </v:group>
            <v:group style="position:absolute;left:7547;top:3024;width:22;height:3" coordorigin="7547,3024" coordsize="22,3">
              <v:shape style="position:absolute;left:7547;top:3024;width:22;height:3" coordorigin="7547,3024" coordsize="22,3" path="m7569,3026l7547,3026,7547,3024e" filled="false" stroked="true" strokeweight=".12pt" strokecolor="#000000">
                <v:path arrowok="t"/>
              </v:shape>
            </v:group>
            <v:group style="position:absolute;left:7758;top:3002;width:22;height:5" coordorigin="7758,3002" coordsize="22,5">
              <v:shape style="position:absolute;left:7758;top:3002;width:22;height:5" coordorigin="7758,3002" coordsize="22,5" path="m7758,3002l7758,3005,7780,3007e" filled="false" stroked="true" strokeweight=".12pt" strokecolor="#000000">
                <v:path arrowok="t"/>
              </v:shape>
            </v:group>
            <v:group style="position:absolute;left:7758;top:2952;width:22;height:3" coordorigin="7758,2952" coordsize="22,3">
              <v:shape style="position:absolute;left:7758;top:2952;width:22;height:3" coordorigin="7758,2952" coordsize="22,3" path="m7780,2954l7780,2952,7758,2952,7758,2954e" filled="false" stroked="true" strokeweight=".12pt" strokecolor="#000000">
                <v:path arrowok="t"/>
              </v:shape>
            </v:group>
            <v:group style="position:absolute;left:7758;top:2945;width:22;height:3" coordorigin="7758,2945" coordsize="22,3">
              <v:shape style="position:absolute;left:7758;top:2945;width:22;height:3" coordorigin="7758,2945" coordsize="22,3" path="m7758,2945l7758,2947,7780,2947,7780,2945e" filled="false" stroked="true" strokeweight=".12pt" strokecolor="#000000">
                <v:path arrowok="t"/>
              </v:shape>
            </v:group>
            <v:group style="position:absolute;left:7809;top:2558;width:2;height:504" coordorigin="7809,2558" coordsize="2,504">
              <v:shape style="position:absolute;left:7809;top:2558;width:2;height:504" coordorigin="7809,2558" coordsize="0,504" path="m7809,2558l7809,3062e" filled="false" stroked="true" strokeweight=".12pt" strokecolor="#000000">
                <v:path arrowok="t"/>
              </v:shape>
            </v:group>
            <v:group style="position:absolute;left:7569;top:2947;width:190;height:2" coordorigin="7569,2947" coordsize="190,2">
              <v:shape style="position:absolute;left:7569;top:2947;width:190;height:2" coordorigin="7569,2947" coordsize="190,0" path="m7758,2947l7569,2947e" filled="false" stroked="true" strokeweight=".12pt" strokecolor="#000000">
                <v:path arrowok="t"/>
              </v:shape>
            </v:group>
            <v:group style="position:absolute;left:7758;top:3024;width:22;height:3" coordorigin="7758,3024" coordsize="22,3">
              <v:shape style="position:absolute;left:7758;top:3024;width:22;height:3" coordorigin="7758,3024" coordsize="22,3" path="m7758,3024l7758,3026,7780,3026e" filled="false" stroked="true" strokeweight=".12pt" strokecolor="#000000">
                <v:path arrowok="t"/>
              </v:shape>
            </v:group>
            <v:group style="position:absolute;left:7756;top:2846;width:2;height:2" coordorigin="7756,2846" coordsize="2,2">
              <v:shape style="position:absolute;left:7756;top:2846;width:2;height:2" coordorigin="7756,2846" coordsize="0,0" path="m7756,2846l7756,2846e" filled="false" stroked="true" strokeweight=".12pt" strokecolor="#000000">
                <v:path arrowok="t"/>
              </v:shape>
            </v:group>
            <v:group style="position:absolute;left:7755;top:2801;width:5;height:2" coordorigin="7755,2801" coordsize="5,2">
              <v:shape style="position:absolute;left:7755;top:2801;width:5;height:2" coordorigin="7755,2801" coordsize="5,0" path="m7755,2801l7760,2801e" filled="false" stroked="true" strokeweight=".1344pt" strokecolor="#000000">
                <v:path arrowok="t"/>
              </v:shape>
            </v:group>
            <v:group style="position:absolute;left:7571;top:2974;width:188;height:29" coordorigin="7571,2974" coordsize="188,29">
              <v:shape style="position:absolute;left:7571;top:2974;width:188;height:29" coordorigin="7571,2974" coordsize="188,29" path="m7758,3002l7571,2974e" filled="false" stroked="true" strokeweight=".12pt" strokecolor="#000000">
                <v:path arrowok="t"/>
              </v:shape>
            </v:group>
            <v:group style="position:absolute;left:7756;top:2717;width:2;height:36" coordorigin="7756,2717" coordsize="2,36">
              <v:shape style="position:absolute;left:7756;top:2717;width:2;height:36" coordorigin="7756,2717" coordsize="0,36" path="m7756,2717l7756,2753e" filled="false" stroked="true" strokeweight=".12pt" strokecolor="#000000">
                <v:path arrowok="t"/>
              </v:shape>
            </v:group>
            <v:group style="position:absolute;left:7757;top:2880;width:2;height:14" coordorigin="7757,2880" coordsize="2,14">
              <v:shape style="position:absolute;left:7757;top:2880;width:2;height:14" coordorigin="7757,2880" coordsize="0,14" path="m7757,2880l7757,2893e" filled="false" stroked="true" strokeweight=".24pt" strokecolor="#000000">
                <v:path arrowok="t"/>
              </v:shape>
            </v:group>
            <v:group style="position:absolute;left:7547;top:2706;width:234;height:2" coordorigin="7547,2706" coordsize="234,2">
              <v:shape style="position:absolute;left:7547;top:2706;width:234;height:2" coordorigin="7547,2706" coordsize="234,0" path="m7547,2706l7781,2706e" filled="false" stroked="true" strokeweight=".24pt" strokecolor="#000000">
                <v:path arrowok="t"/>
              </v:shape>
            </v:group>
            <v:group style="position:absolute;left:7756;top:2902;width:2;height:2" coordorigin="7756,2902" coordsize="2,2">
              <v:shape style="position:absolute;left:7756;top:2902;width:2;height:2" coordorigin="7756,2902" coordsize="0,0" path="m7756,2902l7756,2902e" filled="false" stroked="true" strokeweight=".12pt" strokecolor="#000000">
                <v:path arrowok="t"/>
              </v:shape>
            </v:group>
            <v:group style="position:absolute;left:7758;top:2705;width:22;height:5" coordorigin="7758,2705" coordsize="22,5">
              <v:shape style="position:absolute;left:7758;top:2705;width:22;height:5" coordorigin="7758,2705" coordsize="22,5" path="m7758,2705l7758,2710,7780,2710e" filled="false" stroked="true" strokeweight=".12pt" strokecolor="#000000">
                <v:path arrowok="t"/>
              </v:shape>
            </v:group>
            <v:group style="position:absolute;left:7550;top:2767;width:22;height:3" coordorigin="7550,2767" coordsize="22,3">
              <v:shape style="position:absolute;left:7550;top:2767;width:22;height:3" coordorigin="7550,2767" coordsize="22,3" path="m7550,2767l7571,2770e" filled="false" stroked="true" strokeweight=".12pt" strokecolor="#000000">
                <v:path arrowok="t"/>
              </v:shape>
            </v:group>
            <v:group style="position:absolute;left:7550;top:2770;width:22;height:5" coordorigin="7550,2770" coordsize="22,5">
              <v:shape style="position:absolute;left:7550;top:2770;width:22;height:5" coordorigin="7550,2770" coordsize="22,5" path="m7571,2774l7550,2770e" filled="false" stroked="true" strokeweight=".12pt" strokecolor="#000000">
                <v:path arrowok="t"/>
              </v:shape>
            </v:group>
            <v:group style="position:absolute;left:7570;top:2772;width:3;height:2" coordorigin="7570,2772" coordsize="3,2">
              <v:shape style="position:absolute;left:7570;top:2772;width:3;height:2" coordorigin="7570,2772" coordsize="3,0" path="m7570,2772l7572,2772e" filled="false" stroked="true" strokeweight=".24pt" strokecolor="#000000">
                <v:path arrowok="t"/>
              </v:shape>
            </v:group>
            <v:group style="position:absolute;left:7547;top:2902;width:22;height:3" coordorigin="7547,2902" coordsize="22,3">
              <v:shape style="position:absolute;left:7547;top:2902;width:22;height:3" coordorigin="7547,2902" coordsize="22,3" path="m7547,2902l7569,2902,7569,2904e" filled="false" stroked="true" strokeweight=".12pt" strokecolor="#000000">
                <v:path arrowok="t"/>
              </v:shape>
            </v:group>
            <v:group style="position:absolute;left:7779;top:2804;width:3;height:2" coordorigin="7779,2804" coordsize="3,2">
              <v:shape style="position:absolute;left:7779;top:2804;width:3;height:2" coordorigin="7779,2804" coordsize="3,0" path="m7779,2804l7781,2804e" filled="false" stroked="true" strokeweight=".12pt" strokecolor="#000000">
                <v:path arrowok="t"/>
              </v:shape>
            </v:group>
            <v:group style="position:absolute;left:7758;top:2803;width:22;height:3" coordorigin="7758,2803" coordsize="22,3">
              <v:shape style="position:absolute;left:7758;top:2803;width:22;height:3" coordorigin="7758,2803" coordsize="22,3" path="m7758,2803l7780,2806e" filled="false" stroked="true" strokeweight=".12pt" strokecolor="#000000">
                <v:path arrowok="t"/>
              </v:shape>
            </v:group>
            <v:group style="position:absolute;left:7550;top:2866;width:22;height:5" coordorigin="7550,2866" coordsize="22,5">
              <v:shape style="position:absolute;left:7550;top:2866;width:22;height:5" coordorigin="7550,2866" coordsize="22,5" path="m7571,2868l7571,2870,7550,2868,7550,2866e" filled="false" stroked="true" strokeweight=".12pt" strokecolor="#000000">
                <v:path arrowok="t"/>
              </v:shape>
            </v:group>
            <v:group style="position:absolute;left:7547;top:2748;width:234;height:2" coordorigin="7547,2748" coordsize="234,2">
              <v:shape style="position:absolute;left:7547;top:2748;width:234;height:2" coordorigin="7547,2748" coordsize="234,0" path="m7547,2748l7781,2748e" filled="false" stroked="true" strokeweight=".6pt" strokecolor="#000000">
                <v:path arrowok="t"/>
              </v:shape>
            </v:group>
            <v:group style="position:absolute;left:7550;top:2866;width:22;height:3" coordorigin="7550,2866" coordsize="22,3">
              <v:shape style="position:absolute;left:7550;top:2866;width:22;height:3" coordorigin="7550,2866" coordsize="22,3" path="m7550,2866l7571,2868e" filled="false" stroked="true" strokeweight=".12pt" strokecolor="#000000">
                <v:path arrowok="t"/>
              </v:shape>
            </v:group>
            <v:group style="position:absolute;left:7758;top:2801;width:22;height:3" coordorigin="7758,2801" coordsize="22,3">
              <v:shape style="position:absolute;left:7758;top:2801;width:22;height:3" coordorigin="7758,2801" coordsize="22,3" path="m7780,2803l7758,2801e" filled="false" stroked="true" strokeweight=".12pt" strokecolor="#000000">
                <v:path arrowok="t"/>
              </v:shape>
            </v:group>
            <v:group style="position:absolute;left:7758;top:2750;width:22;height:3" coordorigin="7758,2750" coordsize="22,3">
              <v:shape style="position:absolute;left:7758;top:2750;width:22;height:3" coordorigin="7758,2750" coordsize="22,3" path="m7780,2750l7758,2750,7758,2753e" filled="false" stroked="true" strokeweight=".12pt" strokecolor="#000000">
                <v:path arrowok="t"/>
              </v:shape>
            </v:group>
            <v:group style="position:absolute;left:7546;top:2903;width:236;height:2" coordorigin="7546,2903" coordsize="236,2">
              <v:shape style="position:absolute;left:7546;top:2903;width:236;height:2" coordorigin="7546,2903" coordsize="236,0" path="m7546,2903l7781,2903e" filled="false" stroked="true" strokeweight=".24pt" strokecolor="#000000">
                <v:path arrowok="t"/>
              </v:shape>
            </v:group>
            <v:group style="position:absolute;left:7758;top:2878;width:22;height:3" coordorigin="7758,2878" coordsize="22,3">
              <v:shape style="position:absolute;left:7758;top:2878;width:22;height:3" coordorigin="7758,2878" coordsize="22,3" path="m7758,2880l7780,2878e" filled="false" stroked="true" strokeweight=".12pt" strokecolor="#000000">
                <v:path arrowok="t"/>
              </v:shape>
            </v:group>
            <v:group style="position:absolute;left:7568;top:2745;width:214;height:2" coordorigin="7568,2745" coordsize="214,2">
              <v:shape style="position:absolute;left:7568;top:2745;width:214;height:2" coordorigin="7568,2745" coordsize="214,0" path="m7568,2745l7781,2745e" filled="false" stroked="true" strokeweight=".0636pt" strokecolor="#000000">
                <v:path arrowok="t"/>
              </v:shape>
            </v:group>
            <v:group style="position:absolute;left:7758;top:2892;width:22;height:5" coordorigin="7758,2892" coordsize="22,5">
              <v:shape style="position:absolute;left:7758;top:2892;width:22;height:5" coordorigin="7758,2892" coordsize="22,5" path="m7758,2894l7780,2897,7780,2892e" filled="false" stroked="true" strokeweight=".12pt" strokecolor="#000000">
                <v:path arrowok="t"/>
              </v:shape>
            </v:group>
            <v:group style="position:absolute;left:7758;top:2875;width:22;height:5" coordorigin="7758,2875" coordsize="22,5">
              <v:shape style="position:absolute;left:7758;top:2875;width:22;height:5" coordorigin="7758,2875" coordsize="22,5" path="m7780,2875l7758,2878,7758,2880e" filled="false" stroked="true" strokeweight=".12pt" strokecolor="#000000">
                <v:path arrowok="t"/>
              </v:shape>
            </v:group>
            <v:group style="position:absolute;left:7758;top:2890;width:22;height:3" coordorigin="7758,2890" coordsize="22,3">
              <v:shape style="position:absolute;left:7758;top:2890;width:22;height:3" coordorigin="7758,2890" coordsize="22,3" path="m7780,2892l7758,2890e" filled="false" stroked="true" strokeweight=".12pt" strokecolor="#000000">
                <v:path arrowok="t"/>
              </v:shape>
            </v:group>
            <v:group style="position:absolute;left:7779;top:2876;width:3;height:2" coordorigin="7779,2876" coordsize="3,2">
              <v:shape style="position:absolute;left:7779;top:2876;width:3;height:2" coordorigin="7779,2876" coordsize="3,0" path="m7779,2876l7781,2876e" filled="false" stroked="true" strokeweight=".12pt" strokecolor="#000000">
                <v:path arrowok="t"/>
              </v:shape>
            </v:group>
            <v:group style="position:absolute;left:7571;top:2868;width:188;height:24" coordorigin="7571,2868" coordsize="188,24">
              <v:shape style="position:absolute;left:7571;top:2868;width:188;height:24" coordorigin="7571,2868" coordsize="188,24" path="m7758,2892l7571,2868e" filled="false" stroked="true" strokeweight=".12pt" strokecolor="#000000">
                <v:path arrowok="t"/>
              </v:shape>
            </v:group>
            <v:group style="position:absolute;left:7758;top:2846;width:22;height:3" coordorigin="7758,2846" coordsize="22,3">
              <v:shape style="position:absolute;left:7758;top:2846;width:22;height:3" coordorigin="7758,2846" coordsize="22,3" path="m7758,2846l7758,2849,7780,2849,7780,2846e" filled="false" stroked="true" strokeweight=".12pt" strokecolor="#000000">
                <v:path arrowok="t"/>
              </v:shape>
            </v:group>
            <v:group style="position:absolute;left:7546;top:2846;width:234;height:2" coordorigin="7546,2846" coordsize="234,2">
              <v:shape style="position:absolute;left:7546;top:2846;width:234;height:2" coordorigin="7546,2846" coordsize="234,0" path="m7546,2846l7780,2846e" filled="false" stroked="true" strokeweight=".12pt" strokecolor="#000000">
                <v:path arrowok="t"/>
              </v:shape>
            </v:group>
            <v:group style="position:absolute;left:7547;top:2880;width:212;height:17" coordorigin="7547,2880" coordsize="212,17">
              <v:shape style="position:absolute;left:7547;top:2880;width:212;height:17" coordorigin="7547,2880" coordsize="212,17" path="m7569,2894l7547,2897,7547,2894,7569,2892,7569,2894,7758,2880e" filled="false" stroked="true" strokeweight=".12pt" strokecolor="#000000">
                <v:path arrowok="t"/>
              </v:shape>
            </v:group>
            <v:group style="position:absolute;left:7571;top:2772;width:188;height:29" coordorigin="7571,2772" coordsize="188,29">
              <v:shape style="position:absolute;left:7571;top:2772;width:188;height:29" coordorigin="7571,2772" coordsize="188,29" path="m7758,2801l7571,2772e" filled="false" stroked="true" strokeweight=".12pt" strokecolor="#000000">
                <v:path arrowok="t"/>
              </v:shape>
            </v:group>
            <v:group style="position:absolute;left:7538;top:3062;width:272;height:2" coordorigin="7538,3062" coordsize="272,2">
              <v:shape style="position:absolute;left:7538;top:3062;width:272;height:2" coordorigin="7538,3062" coordsize="272,0" path="m7809,3062l7538,3062e" filled="false" stroked="true" strokeweight=".12pt" strokecolor="#000000">
                <v:path arrowok="t"/>
              </v:shape>
            </v:group>
            <v:group style="position:absolute;left:7755;top:2773;width:5;height:2" coordorigin="7755,2773" coordsize="5,2">
              <v:shape style="position:absolute;left:7755;top:2773;width:5;height:2" coordorigin="7755,2773" coordsize="5,0" path="m7755,2773l7760,2773e" filled="false" stroked="true" strokeweight=".0144pt" strokecolor="#000000">
                <v:path arrowok="t"/>
              </v:shape>
            </v:group>
            <v:group style="position:absolute;left:7547;top:2680;width:234;height:2" coordorigin="7547,2680" coordsize="234,2">
              <v:shape style="position:absolute;left:7547;top:2680;width:234;height:2" coordorigin="7547,2680" coordsize="234,0" path="m7547,2680l7781,2680e" filled="false" stroked="true" strokeweight=".24pt" strokecolor="#000000">
                <v:path arrowok="t"/>
              </v:shape>
            </v:group>
            <v:group style="position:absolute;left:7755;top:2818;width:26;height:2" coordorigin="7755,2818" coordsize="26,2">
              <v:shape style="position:absolute;left:7755;top:2818;width:26;height:2" coordorigin="7755,2818" coordsize="26,0" path="m7755,2818l7780,2818e" filled="false" stroked="true" strokeweight=".1272pt" strokecolor="#000000">
                <v:path arrowok="t"/>
              </v:shape>
            </v:group>
            <v:group style="position:absolute;left:7550;top:2738;width:22;height:5" coordorigin="7550,2738" coordsize="22,5">
              <v:shape style="position:absolute;left:7550;top:2738;width:22;height:5" coordorigin="7550,2738" coordsize="22,5" path="m7550,2738l7571,2743e" filled="false" stroked="true" strokeweight=".12pt" strokecolor="#000000">
                <v:path arrowok="t"/>
              </v:shape>
            </v:group>
            <v:group style="position:absolute;left:7546;top:2820;width:213;height:2" coordorigin="7546,2820" coordsize="213,2">
              <v:shape style="position:absolute;left:7546;top:2820;width:213;height:2" coordorigin="7546,2820" coordsize="213,0" path="m7546,2820l7758,2820e" filled="false" stroked="true" strokeweight=".1272pt" strokecolor="#000000">
                <v:path arrowok="t"/>
              </v:shape>
            </v:group>
            <v:group style="position:absolute;left:7550;top:2743;width:22;height:3" coordorigin="7550,2743" coordsize="22,3">
              <v:shape style="position:absolute;left:7550;top:2743;width:22;height:3" coordorigin="7550,2743" coordsize="22,3" path="m7571,2746l7550,2743e" filled="false" stroked="true" strokeweight=".12pt" strokecolor="#000000">
                <v:path arrowok="t"/>
              </v:shape>
            </v:group>
            <v:group style="position:absolute;left:7758;top:2774;width:22;height:5" coordorigin="7758,2774" coordsize="22,5">
              <v:shape style="position:absolute;left:7758;top:2774;width:22;height:5" coordorigin="7758,2774" coordsize="22,5" path="m7758,2774l7780,2779e" filled="false" stroked="true" strokeweight=".12pt" strokecolor="#000000">
                <v:path arrowok="t"/>
              </v:shape>
            </v:group>
            <v:group style="position:absolute;left:7779;top:2777;width:3;height:2" coordorigin="7779,2777" coordsize="3,2">
              <v:shape style="position:absolute;left:7779;top:2777;width:3;height:2" coordorigin="7779,2777" coordsize="3,0" path="m7779,2777l7781,2777e" filled="false" stroked="true" strokeweight=".24pt" strokecolor="#000000">
                <v:path arrowok="t"/>
              </v:shape>
            </v:group>
            <v:group style="position:absolute;left:7547;top:2722;width:234;height:2" coordorigin="7547,2722" coordsize="234,2">
              <v:shape style="position:absolute;left:7547;top:2722;width:234;height:2" coordorigin="7547,2722" coordsize="234,0" path="m7547,2722l7781,2722e" filled="false" stroked="true" strokeweight=".6pt" strokecolor="#000000">
                <v:path arrowok="t"/>
              </v:shape>
            </v:group>
            <v:group style="position:absolute;left:7547;top:2818;width:22;height:3" coordorigin="7547,2818" coordsize="22,3">
              <v:shape style="position:absolute;left:7547;top:2818;width:22;height:3" coordorigin="7547,2818" coordsize="22,3" path="m7547,2818l7569,2818,7569,2820e" filled="false" stroked="true" strokeweight=".12pt" strokecolor="#000000">
                <v:path arrowok="t"/>
              </v:shape>
            </v:group>
            <v:group style="position:absolute;left:7758;top:2772;width:22;height:3" coordorigin="7758,2772" coordsize="22,3">
              <v:shape style="position:absolute;left:7758;top:2772;width:22;height:3" coordorigin="7758,2772" coordsize="22,3" path="m7780,2774l7758,2772e" filled="false" stroked="true" strokeweight=".12pt" strokecolor="#000000">
                <v:path arrowok="t"/>
              </v:shape>
            </v:group>
            <v:group style="position:absolute;left:7758;top:2722;width:22;height:5" coordorigin="7758,2722" coordsize="22,5">
              <v:shape style="position:absolute;left:7758;top:2722;width:22;height:5" coordorigin="7758,2722" coordsize="22,5" path="m7780,2722l7758,2722,7758,2726e" filled="false" stroked="true" strokeweight=".12pt" strokecolor="#000000">
                <v:path arrowok="t"/>
              </v:shape>
            </v:group>
            <v:group style="position:absolute;left:7571;top:2743;width:188;height:32" coordorigin="7571,2743" coordsize="188,32">
              <v:shape style="position:absolute;left:7571;top:2743;width:188;height:32" coordorigin="7571,2743" coordsize="188,32" path="m7758,2774l7571,2743e" filled="false" stroked="true" strokeweight=".12pt" strokecolor="#000000">
                <v:path arrowok="t"/>
              </v:shape>
            </v:group>
            <v:group style="position:absolute;left:7546;top:2718;width:234;height:2" coordorigin="7546,2718" coordsize="234,2">
              <v:shape style="position:absolute;left:7546;top:2718;width:234;height:2" coordorigin="7546,2718" coordsize="234,0" path="m7546,2718l7780,2718e" filled="false" stroked="true" strokeweight=".24pt" strokecolor="#000000">
                <v:path arrowok="t"/>
              </v:shape>
            </v:group>
            <v:group style="position:absolute;left:7547;top:2578;width:234;height:2" coordorigin="7547,2578" coordsize="234,2">
              <v:shape style="position:absolute;left:7547;top:2578;width:234;height:2" coordorigin="7547,2578" coordsize="234,0" path="m7547,2578l7781,2578e" filled="false" stroked="true" strokeweight=".1272pt" strokecolor="#000000">
                <v:path arrowok="t"/>
              </v:shape>
            </v:group>
            <v:group style="position:absolute;left:7755;top:2671;width:5;height:2" coordorigin="7755,2671" coordsize="5,2">
              <v:shape style="position:absolute;left:7755;top:2671;width:5;height:2" coordorigin="7755,2671" coordsize="5,0" path="m7755,2671l7760,2671e" filled="false" stroked="true" strokeweight=".081600pt" strokecolor="#000000">
                <v:path arrowok="t"/>
              </v:shape>
            </v:group>
            <v:group style="position:absolute;left:7756;top:2616;width:2;height:8" coordorigin="7756,2616" coordsize="2,8">
              <v:shape style="position:absolute;left:7756;top:2616;width:2;height:8" coordorigin="7756,2616" coordsize="0,8" path="m7756,2616l7756,2623e" filled="false" stroked="true" strokeweight=".12pt" strokecolor="#000000">
                <v:path arrowok="t"/>
              </v:shape>
            </v:group>
            <v:group style="position:absolute;left:7756;top:2717;width:2;height:2" coordorigin="7756,2717" coordsize="2,2">
              <v:shape style="position:absolute;left:7756;top:2717;width:2;height:2" coordorigin="7756,2717" coordsize="0,0" path="m7756,2717l7756,2717e" filled="false" stroked="true" strokeweight=".12pt" strokecolor="#000000">
                <v:path arrowok="t"/>
              </v:shape>
            </v:group>
            <v:group style="position:absolute;left:7547;top:2575;width:22;height:3" coordorigin="7547,2575" coordsize="22,3">
              <v:shape style="position:absolute;left:7547;top:2575;width:22;height:3" coordorigin="7547,2575" coordsize="22,3" path="m7547,2575l7569,2575,7569,2578e" filled="false" stroked="true" strokeweight=".12pt" strokecolor="#000000">
                <v:path arrowok="t"/>
              </v:shape>
            </v:group>
            <v:group style="position:absolute;left:7758;top:2575;width:22;height:2" coordorigin="7758,2575" coordsize="22,2">
              <v:shape style="position:absolute;left:7758;top:2575;width:22;height:2" coordorigin="7758,2575" coordsize="22,0" path="m7780,2575l7758,2575e" filled="false" stroked="true" strokeweight=".12pt" strokecolor="#000000">
                <v:path arrowok="t"/>
              </v:shape>
            </v:group>
            <v:group style="position:absolute;left:7568;top:2618;width:191;height:2" coordorigin="7568,2618" coordsize="191,2">
              <v:shape style="position:absolute;left:7568;top:2618;width:191;height:2" coordorigin="7568,2618" coordsize="191,0" path="m7568,2618l7758,2618e" filled="false" stroked="true" strokeweight=".36720pt" strokecolor="#000000">
                <v:path arrowok="t"/>
              </v:shape>
            </v:group>
            <v:group style="position:absolute;left:7550;top:2640;width:22;height:5" coordorigin="7550,2640" coordsize="22,5">
              <v:shape style="position:absolute;left:7550;top:2640;width:22;height:5" coordorigin="7550,2640" coordsize="22,5" path="m7571,2645l7550,2640e" filled="false" stroked="true" strokeweight=".12pt" strokecolor="#000000">
                <v:path arrowok="t"/>
              </v:shape>
            </v:group>
            <v:group style="position:absolute;left:7550;top:2638;width:22;height:8" coordorigin="7550,2638" coordsize="22,8">
              <v:shape style="position:absolute;left:7550;top:2638;width:22;height:8" coordorigin="7550,2638" coordsize="22,8" path="m7550,2638l7571,2640,7571,2645e" filled="false" stroked="true" strokeweight=".12pt" strokecolor="#000000">
                <v:path arrowok="t"/>
              </v:shape>
            </v:group>
            <v:group style="position:absolute;left:7758;top:2674;width:22;height:3" coordorigin="7758,2674" coordsize="22,3">
              <v:shape style="position:absolute;left:7758;top:2674;width:22;height:3" coordorigin="7758,2674" coordsize="22,3" path="m7758,2674l7780,2676,7780,2674e" filled="false" stroked="true" strokeweight=".12pt" strokecolor="#000000">
                <v:path arrowok="t"/>
              </v:shape>
            </v:group>
            <v:group style="position:absolute;left:7547;top:2717;width:22;height:3" coordorigin="7547,2717" coordsize="22,3">
              <v:shape style="position:absolute;left:7547;top:2717;width:22;height:3" coordorigin="7547,2717" coordsize="22,3" path="m7547,2717l7569,2717,7569,2719e" filled="false" stroked="true" strokeweight=".12pt" strokecolor="#000000">
                <v:path arrowok="t"/>
              </v:shape>
            </v:group>
            <v:group style="position:absolute;left:7758;top:2669;width:22;height:5" coordorigin="7758,2669" coordsize="22,5">
              <v:shape style="position:absolute;left:7758;top:2669;width:22;height:5" coordorigin="7758,2669" coordsize="22,5" path="m7780,2674l7758,2669e" filled="false" stroked="true" strokeweight=".12pt" strokecolor="#000000">
                <v:path arrowok="t"/>
              </v:shape>
            </v:group>
            <v:group style="position:absolute;left:7547;top:2615;width:234;height:2" coordorigin="7547,2615" coordsize="234,2">
              <v:shape style="position:absolute;left:7547;top:2615;width:234;height:2" coordorigin="7547,2615" coordsize="234,0" path="m7547,2615l7781,2615e" filled="false" stroked="true" strokeweight=".3pt" strokecolor="#000000">
                <v:path arrowok="t"/>
              </v:shape>
            </v:group>
            <v:group style="position:absolute;left:7758;top:2621;width:22;height:3" coordorigin="7758,2621" coordsize="22,3">
              <v:shape style="position:absolute;left:7758;top:2621;width:22;height:3" coordorigin="7758,2621" coordsize="22,3" path="m7758,2621l7758,2623,7780,2623e" filled="false" stroked="true" strokeweight=".12pt" strokecolor="#000000">
                <v:path arrowok="t"/>
              </v:shape>
            </v:group>
            <v:group style="position:absolute;left:7758;top:2621;width:22;height:3" coordorigin="7758,2621" coordsize="22,3">
              <v:shape style="position:absolute;left:7758;top:2621;width:22;height:3" coordorigin="7758,2621" coordsize="22,3" path="m7780,2623l7780,2621,7758,2621e" filled="false" stroked="true" strokeweight=".12pt" strokecolor="#000000">
                <v:path arrowok="t"/>
              </v:shape>
            </v:group>
            <v:group style="position:absolute;left:7571;top:2642;width:188;height:29" coordorigin="7571,2642" coordsize="188,29">
              <v:shape style="position:absolute;left:7571;top:2642;width:188;height:29" coordorigin="7571,2642" coordsize="188,29" path="m7758,2671l7571,2642e" filled="false" stroked="true" strokeweight=".12pt" strokecolor="#000000">
                <v:path arrowok="t"/>
              </v:shape>
            </v:group>
            <v:group style="position:absolute;left:8054;top:2580;width:2;height:140" coordorigin="8054,2580" coordsize="2,140">
              <v:shape style="position:absolute;left:8054;top:2580;width:2;height:140" coordorigin="8054,2580" coordsize="0,140" path="m8054,2580l8054,2719e" filled="false" stroked="true" strokeweight=".12pt" strokecolor="#000000">
                <v:path arrowok="t"/>
              </v:shape>
            </v:group>
            <v:group style="position:absolute;left:8294;top:2570;width:2;height:140" coordorigin="8294,2570" coordsize="2,140">
              <v:shape style="position:absolute;left:8294;top:2570;width:2;height:140" coordorigin="8294,2570" coordsize="0,140" path="m8294,2570l8294,2710e" filled="false" stroked="true" strokeweight=".12pt" strokecolor="#000000">
                <v:path arrowok="t"/>
              </v:shape>
            </v:group>
            <v:group style="position:absolute;left:8277;top:2717;width:17;height:10" coordorigin="8277,2717" coordsize="17,10">
              <v:shape style="position:absolute;left:8277;top:2717;width:17;height:10" coordorigin="8277,2717" coordsize="17,10" path="m8294,2717l8294,2726,8277,2726e" filled="false" stroked="true" strokeweight=".12pt" strokecolor="#000000">
                <v:path arrowok="t"/>
              </v:shape>
            </v:group>
            <v:group style="position:absolute;left:7847;top:2726;width:423;height:2" coordorigin="7847,2726" coordsize="423,2">
              <v:shape style="position:absolute;left:7847;top:2726;width:423;height:2" coordorigin="7847,2726" coordsize="423,0" path="m7847,2726l8270,2726e" filled="false" stroked="true" strokeweight=".12pt" strokecolor="#000000">
                <v:path arrowok="t"/>
              </v:shape>
            </v:group>
            <v:group style="position:absolute;left:7823;top:2717;width:17;height:10" coordorigin="7823,2717" coordsize="17,10">
              <v:shape style="position:absolute;left:7823;top:2717;width:17;height:10" coordorigin="7823,2717" coordsize="17,10" path="m7840,2726l7823,2726,7823,2717e" filled="false" stroked="true" strokeweight=".12pt" strokecolor="#000000">
                <v:path arrowok="t"/>
              </v:shape>
            </v:group>
            <v:group style="position:absolute;left:7823;top:2587;width:2;height:123" coordorigin="7823,2587" coordsize="2,123">
              <v:shape style="position:absolute;left:7823;top:2587;width:2;height:123" coordorigin="7823,2587" coordsize="0,123" path="m7823,2587l7823,2710e" filled="false" stroked="true" strokeweight=".12pt" strokecolor="#000000">
                <v:path arrowok="t"/>
              </v:shape>
            </v:group>
            <v:group style="position:absolute;left:7823;top:2570;width:17;height:10" coordorigin="7823,2570" coordsize="17,10">
              <v:shape style="position:absolute;left:7823;top:2570;width:17;height:10" coordorigin="7823,2570" coordsize="17,10" path="m7823,2580l7823,2570,7840,2570e" filled="false" stroked="true" strokeweight=".12pt" strokecolor="#000000">
                <v:path arrowok="t"/>
              </v:shape>
            </v:group>
            <v:group style="position:absolute;left:7847;top:2570;width:447;height:2" coordorigin="7847,2570" coordsize="447,2">
              <v:shape style="position:absolute;left:7847;top:2570;width:447;height:2" coordorigin="7847,2570" coordsize="447,0" path="m7847,2570l8294,2570e" filled="false" stroked="true" strokeweight=".12pt" strokecolor="#000000">
                <v:path arrowok="t"/>
              </v:shape>
            </v:group>
            <v:group style="position:absolute;left:8063;top:2580;width:2;height:140" coordorigin="8063,2580" coordsize="2,140">
              <v:shape style="position:absolute;left:8063;top:2580;width:2;height:140" coordorigin="8063,2580" coordsize="0,140" path="m8063,2580l8063,2719e" filled="false" stroked="true" strokeweight=".12pt" strokecolor="#000000">
                <v:path arrowok="t"/>
              </v:shape>
            </v:group>
            <v:group style="position:absolute;left:8284;top:2580;width:2;height:120" coordorigin="8284,2580" coordsize="2,120">
              <v:shape style="position:absolute;left:8284;top:2580;width:2;height:120" coordorigin="8284,2580" coordsize="0,120" path="m8284,2580l8284,2700e" filled="false" stroked="true" strokeweight=".12pt" strokecolor="#000000">
                <v:path arrowok="t"/>
              </v:shape>
            </v:group>
            <v:group style="position:absolute;left:8277;top:2707;width:8;height:12" coordorigin="8277,2707" coordsize="8,12">
              <v:shape style="position:absolute;left:8277;top:2707;width:8;height:12" coordorigin="8277,2707" coordsize="8,12" path="m8284,2707l8284,2719,8277,2719e" filled="false" stroked="true" strokeweight=".12pt" strokecolor="#000000">
                <v:path arrowok="t"/>
              </v:shape>
            </v:group>
            <v:group style="position:absolute;left:7847;top:2719;width:423;height:2" coordorigin="7847,2719" coordsize="423,2">
              <v:shape style="position:absolute;left:7847;top:2719;width:423;height:2" coordorigin="7847,2719" coordsize="423,0" path="m7847,2719l8270,2719e" filled="false" stroked="true" strokeweight=".12pt" strokecolor="#000000">
                <v:path arrowok="t"/>
              </v:shape>
            </v:group>
            <v:group style="position:absolute;left:7830;top:2707;width:10;height:12" coordorigin="7830,2707" coordsize="10,12">
              <v:shape style="position:absolute;left:7830;top:2707;width:10;height:12" coordorigin="7830,2707" coordsize="10,12" path="m7840,2719l7830,2719,7830,2707e" filled="false" stroked="true" strokeweight=".12pt" strokecolor="#000000">
                <v:path arrowok="t"/>
              </v:shape>
            </v:group>
            <v:group style="position:absolute;left:7830;top:2599;width:2;height:101" coordorigin="7830,2599" coordsize="2,101">
              <v:shape style="position:absolute;left:7830;top:2599;width:2;height:101" coordorigin="7830,2599" coordsize="0,101" path="m7830,2599l7830,2700e" filled="false" stroked="true" strokeweight=".12pt" strokecolor="#000000">
                <v:path arrowok="t"/>
              </v:shape>
            </v:group>
            <v:group style="position:absolute;left:7830;top:2580;width:10;height:12" coordorigin="7830,2580" coordsize="10,12">
              <v:shape style="position:absolute;left:7830;top:2580;width:10;height:12" coordorigin="7830,2580" coordsize="10,12" path="m7830,2592l7830,2580,7840,2580e" filled="false" stroked="true" strokeweight=".12pt" strokecolor="#000000">
                <v:path arrowok="t"/>
              </v:shape>
            </v:group>
            <v:group style="position:absolute;left:7847;top:2580;width:437;height:2" coordorigin="7847,2580" coordsize="437,2">
              <v:shape style="position:absolute;left:7847;top:2580;width:437;height:2" coordorigin="7847,2580" coordsize="437,0" path="m7847,2580l8284,2580e" filled="false" stroked="true" strokeweight=".12pt" strokecolor="#000000">
                <v:path arrowok="t"/>
              </v:shape>
            </v:group>
            <v:group style="position:absolute;left:8068;top:3478;width:192;height:2" coordorigin="8068,3478" coordsize="192,2">
              <v:shape style="position:absolute;left:8068;top:3478;width:192;height:2" coordorigin="8068,3478" coordsize="192,0" path="m8068,3478l8260,3478e" filled="false" stroked="true" strokeweight=".12pt" strokecolor="#000000">
                <v:path arrowok="t"/>
              </v:shape>
            </v:group>
            <v:group style="position:absolute;left:7910;top:3660;width:351;height:89" coordorigin="7910,3660" coordsize="351,89">
              <v:shape style="position:absolute;left:7910;top:3660;width:351;height:89" coordorigin="7910,3660" coordsize="351,89" path="m7910,3749l7910,3660,8260,3660e" filled="false" stroked="true" strokeweight=".12pt" strokecolor="#000000">
                <v:path arrowok="t"/>
              </v:shape>
            </v:group>
            <v:group style="position:absolute;left:7910;top:3569;width:351;height:92" coordorigin="7910,3569" coordsize="351,92">
              <v:shape style="position:absolute;left:7910;top:3569;width:351;height:92" coordorigin="7910,3569" coordsize="351,92" path="m7910,3660l7910,3569,8260,3569e" filled="false" stroked="true" strokeweight=".12pt" strokecolor="#000000">
                <v:path arrowok="t"/>
              </v:shape>
            </v:group>
            <v:group style="position:absolute;left:8068;top:3386;width:192;height:2" coordorigin="8068,3386" coordsize="192,2">
              <v:shape style="position:absolute;left:8068;top:3386;width:192;height:2" coordorigin="8068,3386" coordsize="192,0" path="m8068,3386l8260,3386e" filled="false" stroked="true" strokeweight=".12pt" strokecolor="#000000">
                <v:path arrowok="t"/>
              </v:shape>
            </v:group>
            <v:group style="position:absolute;left:7538;top:3238;width:207;height:89" coordorigin="7538,3238" coordsize="207,89">
              <v:shape style="position:absolute;left:7538;top:3238;width:207;height:89" coordorigin="7538,3238" coordsize="207,89" path="m7744,3326l7538,3238e" filled="false" stroked="true" strokeweight=".12pt" strokecolor="#000000">
                <v:path arrowok="t"/>
              </v:shape>
            </v:group>
            <v:group style="position:absolute;left:8068;top:3233;width:192;height:82" coordorigin="8068,3233" coordsize="192,82">
              <v:shape style="position:absolute;left:8068;top:3233;width:192;height:82" coordorigin="8068,3233" coordsize="192,82" path="m8068,3314l8260,3233e" filled="false" stroked="true" strokeweight=".12pt" strokecolor="#000000">
                <v:path arrowok="t"/>
              </v:shape>
            </v:group>
            <v:group style="position:absolute;left:7538;top:3478;width:207;height:2" coordorigin="7538,3478" coordsize="207,2">
              <v:shape style="position:absolute;left:7538;top:3478;width:207;height:2" coordorigin="7538,3478" coordsize="207,0" path="m7744,3478l7538,3478e" filled="false" stroked="true" strokeweight=".12pt" strokecolor="#000000">
                <v:path arrowok="t"/>
              </v:shape>
            </v:group>
            <v:group style="position:absolute;left:7538;top:3386;width:207;height:2" coordorigin="7538,3386" coordsize="207,2">
              <v:shape style="position:absolute;left:7538;top:3386;width:207;height:2" coordorigin="7538,3386" coordsize="207,0" path="m7744,3386l7538,3386e" filled="false" stroked="true" strokeweight=".12pt" strokecolor="#000000">
                <v:path arrowok="t"/>
              </v:shape>
            </v:group>
            <v:group style="position:absolute;left:7950;top:3115;width:87;height:171" coordorigin="7950,3115" coordsize="87,171">
              <v:shape style="position:absolute;left:7950;top:3115;width:87;height:171" coordorigin="7950,3115" coordsize="87,171" path="m7950,3286l8037,3115e" filled="false" stroked="true" strokeweight=".12pt" strokecolor="#000000">
                <v:path arrowok="t"/>
              </v:shape>
            </v:group>
            <v:group style="position:absolute;left:7751;top:3115;width:84;height:171" coordorigin="7751,3115" coordsize="84,171">
              <v:shape style="position:absolute;left:7751;top:3115;width:84;height:171" coordorigin="7751,3115" coordsize="84,171" path="m7835,3286l7751,3115e" filled="false" stroked="true" strokeweight=".12pt" strokecolor="#000000">
                <v:path arrowok="t"/>
              </v:shape>
            </v:group>
            <v:group style="position:absolute;left:7658;top:3718;width:56;height:56" coordorigin="7658,3718" coordsize="56,56">
              <v:shape style="position:absolute;left:7658;top:3718;width:56;height:56" coordorigin="7658,3718" coordsize="56,56" path="m7713,3718l7658,3718,7713,3773,7713,3718xe" filled="true" fillcolor="#000000" stroked="false">
                <v:path arrowok="t"/>
                <v:fill type="solid"/>
              </v:shape>
            </v:group>
            <v:group style="position:absolute;left:7658;top:3718;width:56;height:56" coordorigin="7658,3718" coordsize="56,56">
              <v:shape style="position:absolute;left:7658;top:3718;width:56;height:56" coordorigin="7658,3718" coordsize="56,56" path="m7658,3718l7713,3718,7713,3773,7658,3718xe" filled="false" stroked="true" strokeweight="0pt" strokecolor="#000000">
                <v:path arrowok="t"/>
              </v:shape>
            </v:group>
            <v:group style="position:absolute;left:7538;top:3660;width:351;height:2" coordorigin="7538,3660" coordsize="351,2">
              <v:shape style="position:absolute;left:7538;top:3660;width:351;height:2" coordorigin="7538,3660" coordsize="351,0" path="m7888,3660l7538,3660e" filled="false" stroked="true" strokeweight=".12pt" strokecolor="#000000">
                <v:path arrowok="t"/>
              </v:shape>
            </v:group>
            <v:group style="position:absolute;left:7658;top:3252;width:56;height:521" coordorigin="7658,3252" coordsize="56,521">
              <v:shape style="position:absolute;left:7658;top:3252;width:56;height:521" coordorigin="7658,3252" coordsize="56,521" path="m7713,3252l7713,3773,7658,3718e" filled="false" stroked="true" strokeweight=".12pt" strokecolor="#000000">
                <v:path arrowok="t"/>
              </v:shape>
            </v:group>
            <v:group style="position:absolute;left:7538;top:3569;width:351;height:2" coordorigin="7538,3569" coordsize="351,2">
              <v:shape style="position:absolute;left:7538;top:3569;width:351;height:2" coordorigin="7538,3569" coordsize="351,0" path="m7888,3569l7538,3569e" filled="false" stroked="true" strokeweight=".12pt" strokecolor="#000000">
                <v:path arrowok="t"/>
              </v:shape>
            </v:group>
            <v:group style="position:absolute;left:7713;top:3718;width:53;height:56" coordorigin="7713,3718" coordsize="53,56">
              <v:shape style="position:absolute;left:7713;top:3718;width:53;height:56" coordorigin="7713,3718" coordsize="53,56" path="m7713,3773l7766,3718e" filled="false" stroked="true" strokeweight=".12pt" strokecolor="#000000">
                <v:path arrowok="t"/>
              </v:shape>
            </v:group>
            <v:group style="position:absolute;left:7713;top:3252;width:372;height:588" coordorigin="7713,3252" coordsize="372,588">
              <v:shape style="position:absolute;left:7713;top:3252;width:372;height:588" coordorigin="7713,3252" coordsize="372,588" path="m7713,3252l8085,3252,8085,3840e" filled="false" stroked="true" strokeweight=".12pt" strokecolor="#000000">
                <v:path arrowok="t"/>
              </v:shape>
            </v:group>
            <v:group style="position:absolute;left:7658;top:3718;width:108;height:2" coordorigin="7658,3718" coordsize="108,2">
              <v:shape style="position:absolute;left:7658;top:3718;width:108;height:2" coordorigin="7658,3718" coordsize="108,0" path="m7658,3718l7766,3718e" filled="false" stroked="true" strokeweight=".12pt" strokecolor="#000000">
                <v:path arrowok="t"/>
              </v:shape>
            </v:group>
            <v:group style="position:absolute;left:7452;top:3430;width:22;height:17" coordorigin="7452,3430" coordsize="22,17">
              <v:shape style="position:absolute;left:7452;top:3430;width:22;height:17" coordorigin="7452,3430" coordsize="22,17" path="m7452,3446l7463,3446,7472,3440,7474,3430e" filled="false" stroked="true" strokeweight=".12pt" strokecolor="#000000">
                <v:path arrowok="t"/>
              </v:shape>
            </v:group>
            <v:group style="position:absolute;left:7298;top:3449;width:154;height:2" coordorigin="7298,3449" coordsize="154,2">
              <v:shape style="position:absolute;left:7298;top:3449;width:154;height:2" coordorigin="7298,3449" coordsize="154,0" path="m7298,3449l7451,3449e" filled="false" stroked="true" strokeweight=".12pt" strokecolor="#000000">
                <v:path arrowok="t"/>
              </v:shape>
            </v:group>
            <v:group style="position:absolute;left:7326;top:3756;width:10;height:3" coordorigin="7326,3756" coordsize="10,3">
              <v:shape style="position:absolute;left:7326;top:3756;width:10;height:3" coordorigin="7326,3756" coordsize="10,3" path="m7336,3758l7326,3756e" filled="false" stroked="true" strokeweight=".12pt" strokecolor="#000000">
                <v:path arrowok="t"/>
              </v:shape>
            </v:group>
            <v:group style="position:absolute;left:7334;top:3761;width:10;height:5" coordorigin="7334,3761" coordsize="10,5">
              <v:shape style="position:absolute;left:7334;top:3761;width:10;height:5" coordorigin="7334,3761" coordsize="10,5" path="m7334,3761l7343,3766e" filled="false" stroked="true" strokeweight=".12pt" strokecolor="#000000">
                <v:path arrowok="t"/>
              </v:shape>
            </v:group>
            <v:group style="position:absolute;left:7276;top:3424;width:23;height:23" coordorigin="7276,3424" coordsize="23,23">
              <v:shape style="position:absolute;left:7276;top:3424;width:23;height:23" coordorigin="7276,3424" coordsize="23,23" path="m7276,3424l7276,3436,7286,3446,7299,3446e" filled="false" stroked="true" strokeweight=".12pt" strokecolor="#000000">
                <v:path arrowok="t"/>
              </v:shape>
            </v:group>
            <v:group style="position:absolute;left:7334;top:3768;width:10;height:3" coordorigin="7334,3768" coordsize="10,3">
              <v:shape style="position:absolute;left:7334;top:3768;width:10;height:3" coordorigin="7334,3768" coordsize="10,3" path="m7334,3768l7343,3770e" filled="false" stroked="true" strokeweight=".12pt" strokecolor="#000000">
                <v:path arrowok="t"/>
              </v:shape>
            </v:group>
            <v:group style="position:absolute;left:7452;top:3041;width:22;height:17" coordorigin="7452,3041" coordsize="22,17">
              <v:shape style="position:absolute;left:7452;top:3041;width:22;height:17" coordorigin="7452,3041" coordsize="22,17" path="m7474,3058l7472,3048,7463,3041,7452,3041e" filled="false" stroked="true" strokeweight=".12pt" strokecolor="#000000">
                <v:path arrowok="t"/>
              </v:shape>
            </v:group>
            <v:group style="position:absolute;left:7348;top:3773;width:10;height:3" coordorigin="7348,3773" coordsize="10,3">
              <v:shape style="position:absolute;left:7348;top:3773;width:10;height:3" coordorigin="7348,3773" coordsize="10,3" path="m7348,3773l7358,3775e" filled="false" stroked="true" strokeweight=".12pt" strokecolor="#000000">
                <v:path arrowok="t"/>
              </v:shape>
            </v:group>
            <v:group style="position:absolute;left:7329;top:3761;width:5;height:8" coordorigin="7329,3761" coordsize="5,8">
              <v:shape style="position:absolute;left:7329;top:3761;width:5;height:8" coordorigin="7329,3761" coordsize="5,8" path="m7329,3761l7334,3768e" filled="false" stroked="true" strokeweight=".12pt" strokecolor="#000000">
                <v:path arrowok="t"/>
              </v:shape>
            </v:group>
            <v:group style="position:absolute;left:7276;top:3041;width:23;height:23" coordorigin="7276,3041" coordsize="23,23">
              <v:shape style="position:absolute;left:7276;top:3041;width:23;height:23" coordorigin="7276,3041" coordsize="23,23" path="m7299,3041l7286,3041,7276,3051,7276,3064e" filled="false" stroked="true" strokeweight=".12pt" strokecolor="#000000">
                <v:path arrowok="t"/>
              </v:shape>
            </v:group>
            <v:group style="position:absolute;left:7274;top:3065;width:2;height:360" coordorigin="7274,3065" coordsize="2,360">
              <v:shape style="position:absolute;left:7274;top:3065;width:2;height:360" coordorigin="7274,3065" coordsize="0,360" path="m7274,3425l7274,3065e" filled="false" stroked="true" strokeweight=".12pt" strokecolor="#000000">
                <v:path arrowok="t"/>
              </v:shape>
            </v:group>
            <v:group style="position:absolute;left:7358;top:3773;width:8;height:3" coordorigin="7358,3773" coordsize="8,3">
              <v:shape style="position:absolute;left:7358;top:3773;width:8;height:3" coordorigin="7358,3773" coordsize="8,3" path="m7358,3775l7365,3773e" filled="false" stroked="true" strokeweight=".12pt" strokecolor="#000000">
                <v:path arrowok="t"/>
              </v:shape>
            </v:group>
            <v:group style="position:absolute;left:7346;top:3230;width:3;height:29" coordorigin="7346,3230" coordsize="3,29">
              <v:shape style="position:absolute;left:7346;top:3230;width:3;height:29" coordorigin="7346,3230" coordsize="3,29" path="m7348,3259l7346,3245,7348,3230e" filled="false" stroked="true" strokeweight=".12pt" strokecolor="#000000">
                <v:path arrowok="t"/>
              </v:shape>
            </v:group>
            <v:group style="position:absolute;left:7298;top:3041;width:154;height:2" coordorigin="7298,3041" coordsize="154,2">
              <v:shape style="position:absolute;left:7298;top:3041;width:154;height:2" coordorigin="7298,3041" coordsize="154,0" path="m7298,3041l7451,3041e" filled="false" stroked="true" strokeweight=".12pt" strokecolor="#000000">
                <v:path arrowok="t"/>
              </v:shape>
            </v:group>
            <v:group style="position:absolute;left:7421;top:3245;width:3;height:2" coordorigin="7421,3245" coordsize="3,2">
              <v:shape style="position:absolute;left:7421;top:3245;width:3;height:2" coordorigin="7421,3245" coordsize="3,0" path="m7421,3245l7424,3245e" filled="false" stroked="true" strokeweight="1.44pt" strokecolor="#000000">
                <v:path arrowok="t"/>
              </v:shape>
            </v:group>
            <v:group style="position:absolute;left:7384;top:3036;width:2;height:418" coordorigin="7384,3036" coordsize="2,418">
              <v:shape style="position:absolute;left:7384;top:3036;width:2;height:418" coordorigin="7384,3036" coordsize="0,418" path="m7384,3036l7384,3454e" filled="false" stroked="true" strokeweight=".12pt" strokecolor="#000000">
                <v:path arrowok="t"/>
              </v:shape>
            </v:group>
            <v:group style="position:absolute;left:7398;top:3142;width:24;height:207" coordorigin="7398,3142" coordsize="24,207">
              <v:shape style="position:absolute;left:7398;top:3142;width:24;height:207" coordorigin="7398,3142" coordsize="24,207" path="m7398,3348l7422,3269,7422,3245,7422,3221,7420,3197,7415,3175,7408,3158,7401,3144,7398,3142e" filled="false" stroked="true" strokeweight=".12pt" strokecolor="#000000">
                <v:path arrowok="t"/>
              </v:shape>
            </v:group>
            <v:group style="position:absolute;left:7346;top:3144;width:24;height:202" coordorigin="7346,3144" coordsize="24,202">
              <v:shape style="position:absolute;left:7346;top:3144;width:24;height:202" coordorigin="7346,3144" coordsize="24,202" path="m7370,3144l7367,3144,7360,3158,7355,3175,7350,3197,7348,3221,7346,3245,7348,3269,7350,3293,7355,3314,7360,3331,7367,3346,7370,3346e" filled="false" stroked="true" strokeweight=".12pt" strokecolor="#000000">
                <v:path arrowok="t"/>
              </v:shape>
            </v:group>
            <v:group style="position:absolute;left:7329;top:3694;width:8;height:3" coordorigin="7329,3694" coordsize="8,3">
              <v:shape style="position:absolute;left:7329;top:3694;width:8;height:3" coordorigin="7329,3694" coordsize="8,3" path="m7336,3694l7329,3696e" filled="false" stroked="true" strokeweight=".12pt" strokecolor="#000000">
                <v:path arrowok="t"/>
              </v:shape>
            </v:group>
            <v:group style="position:absolute;left:7384;top:3036;width:15;height:418" coordorigin="7384,3036" coordsize="15,418">
              <v:shape style="position:absolute;left:7384;top:3036;width:15;height:418" coordorigin="7384,3036" coordsize="15,418" path="m7384,3454l7398,3454,7398,3036,7384,3036e" filled="false" stroked="true" strokeweight=".12pt" strokecolor="#000000">
                <v:path arrowok="t"/>
              </v:shape>
            </v:group>
            <v:group style="position:absolute;left:7370;top:3060;width:15;height:370" coordorigin="7370,3060" coordsize="15,370">
              <v:shape style="position:absolute;left:7370;top:3060;width:15;height:370" coordorigin="7370,3060" coordsize="15,370" path="m7370,3430l7370,3060,7384,3060e" filled="false" stroked="true" strokeweight=".12pt" strokecolor="#000000">
                <v:path arrowok="t"/>
              </v:shape>
            </v:group>
            <v:group style="position:absolute;left:10504;top:3430;width:2;height:56" coordorigin="10504,3430" coordsize="2,56">
              <v:shape style="position:absolute;left:10504;top:3430;width:2;height:56" coordorigin="10504,3430" coordsize="0,56" path="m10504,3485l10504,3430e" filled="false" stroked="true" strokeweight=".12pt" strokecolor="#000000">
                <v:path arrowok="t"/>
              </v:shape>
            </v:group>
            <v:group style="position:absolute;left:7370;top:3430;width:15;height:2" coordorigin="7370,3430" coordsize="15,2">
              <v:shape style="position:absolute;left:7370;top:3430;width:15;height:2" coordorigin="7370,3430" coordsize="15,0" path="m7384,3430l7370,3430e" filled="false" stroked="true" strokeweight=".12pt" strokecolor="#000000">
                <v:path arrowok="t"/>
              </v:shape>
            </v:group>
            <v:group style="position:absolute;left:10874;top:3086;width:2;height:399" coordorigin="10874,3086" coordsize="2,399">
              <v:shape style="position:absolute;left:10874;top:3086;width:2;height:399" coordorigin="10874,3086" coordsize="0,399" path="m10874,3086l10874,3485e" filled="false" stroked="true" strokeweight=".12pt" strokecolor="#000000">
                <v:path arrowok="t"/>
              </v:shape>
            </v:group>
            <v:group style="position:absolute;left:10504;top:3086;width:371;height:371" coordorigin="10504,3086" coordsize="371,371">
              <v:shape style="position:absolute;left:10504;top:3086;width:371;height:371" coordorigin="10504,3086" coordsize="371,371" path="m10875,3086l10815,3091,10730,3116,10656,3158,10593,3216,10545,3287,10515,3368,10505,3427,10504,3457e" filled="false" stroked="true" strokeweight="0pt" strokecolor="#000000">
                <v:path arrowok="t"/>
              </v:shape>
            </v:group>
            <v:group style="position:absolute;left:10955;top:3799;width:41;height:22" coordorigin="10955,3799" coordsize="41,22">
              <v:shape style="position:absolute;left:10955;top:3799;width:41;height:22" coordorigin="10955,3799" coordsize="41,22" path="m10955,3821l10955,3799,10996,3799,10996,3821,10955,3821e" filled="false" stroked="true" strokeweight="0pt" strokecolor="#000000">
                <v:path arrowok="t"/>
              </v:shape>
            </v:group>
            <v:group style="position:absolute;left:10955;top:3641;width:41;height:22" coordorigin="10955,3641" coordsize="41,22">
              <v:shape style="position:absolute;left:10955;top:3641;width:41;height:22" coordorigin="10955,3641" coordsize="41,22" path="m10955,3662l10955,3641,10996,3641,10996,3662,10955,3662e" filled="false" stroked="true" strokeweight="0pt" strokecolor="#000000">
                <v:path arrowok="t"/>
              </v:shape>
            </v:group>
            <v:group style="position:absolute;left:10955;top:3641;width:41;height:180" coordorigin="10955,3641" coordsize="41,180">
              <v:shape style="position:absolute;left:10955;top:3641;width:41;height:180" coordorigin="10955,3641" coordsize="41,180" path="m10955,3641l10996,3641,10996,3821,10955,3821,10955,3641e" filled="false" stroked="true" strokeweight="0pt" strokecolor="#000000">
                <v:path arrowok="t"/>
              </v:shape>
            </v:group>
            <v:group style="position:absolute;left:10970;top:3662;width:2;height:137" coordorigin="10970,3662" coordsize="2,137">
              <v:shape style="position:absolute;left:10970;top:3662;width:2;height:137" coordorigin="10970,3662" coordsize="0,137" path="m10970,3662l10970,3799e" filled="false" stroked="true" strokeweight="0pt" strokecolor="#000000">
                <v:path arrowok="t"/>
              </v:shape>
            </v:group>
            <v:group style="position:absolute;left:10984;top:3662;width:2;height:137" coordorigin="10984,3662" coordsize="2,137">
              <v:shape style="position:absolute;left:10984;top:3662;width:2;height:137" coordorigin="10984,3662" coordsize="0,137" path="m10984,3662l10984,3799e" filled="false" stroked="true" strokeweight="0pt" strokecolor="#000000">
                <v:path arrowok="t"/>
              </v:shape>
            </v:group>
            <v:group style="position:absolute;left:7910;top:3749;width:351;height:92" coordorigin="7910,3749" coordsize="351,92">
              <v:shape style="position:absolute;left:7910;top:3749;width:351;height:92" coordorigin="7910,3749" coordsize="351,92" path="m8260,3840l8260,3749,7910,3749,7910,3840,8260,3840e" filled="false" stroked="true" strokeweight=".12pt" strokecolor="#000000">
                <v:path arrowok="t"/>
              </v:shape>
            </v:group>
            <v:group style="position:absolute;left:7490;top:3833;width:41;height:2" coordorigin="7490,3833" coordsize="41,2">
              <v:shape style="position:absolute;left:7490;top:3833;width:41;height:2" coordorigin="7490,3833" coordsize="41,0" path="m7530,3833l7490,3833e" filled="false" stroked="true" strokeweight=".12pt" strokecolor="#000000">
                <v:path arrowok="t"/>
              </v:shape>
            </v:group>
            <v:group style="position:absolute;left:7233;top:3840;width:250;height:2" coordorigin="7233,3840" coordsize="250,2">
              <v:shape style="position:absolute;left:7233;top:3840;width:250;height:2" coordorigin="7233,3840" coordsize="250,0" path="m7482,3840l7233,3840e" filled="false" stroked="true" strokeweight=".12pt" strokecolor="#000000">
                <v:path arrowok="t"/>
              </v:shape>
            </v:group>
            <v:group style="position:absolute;left:7211;top:3815;width:23;height:23" coordorigin="7211,3815" coordsize="23,23">
              <v:shape style="position:absolute;left:7211;top:3815;width:23;height:23" coordorigin="7211,3815" coordsize="23,23" path="m7211,3815l7211,3827,7221,3838,7234,3838e" filled="false" stroked="true" strokeweight=".12pt" strokecolor="#000000">
                <v:path arrowok="t"/>
              </v:shape>
            </v:group>
            <v:group style="position:absolute;left:7211;top:3636;width:2;height:180" coordorigin="7211,3636" coordsize="2,180">
              <v:shape style="position:absolute;left:7211;top:3636;width:2;height:180" coordorigin="7211,3636" coordsize="0,180" path="m7211,3816l7211,3636e" filled="false" stroked="true" strokeweight=".12pt" strokecolor="#000000">
                <v:path arrowok="t"/>
              </v:shape>
            </v:group>
            <v:group style="position:absolute;left:7211;top:3612;width:23;height:23" coordorigin="7211,3612" coordsize="23,23">
              <v:shape style="position:absolute;left:7211;top:3612;width:23;height:23" coordorigin="7211,3612" coordsize="23,23" path="m7234,3612l7221,3612,7211,3622,7211,3635e" filled="false" stroked="true" strokeweight=".12pt" strokecolor="#000000">
                <v:path arrowok="t"/>
              </v:shape>
            </v:group>
            <v:group style="position:absolute;left:7233;top:3614;width:250;height:2" coordorigin="7233,3614" coordsize="250,2">
              <v:shape style="position:absolute;left:7233;top:3614;width:250;height:2" coordorigin="7233,3614" coordsize="250,0" path="m7233,3614l7482,3614e" filled="false" stroked="true" strokeweight=".12pt" strokecolor="#000000">
                <v:path arrowok="t"/>
              </v:shape>
            </v:group>
            <v:group style="position:absolute;left:7288;top:3622;width:164;height:209" coordorigin="7288,3622" coordsize="164,209">
              <v:shape style="position:absolute;left:7288;top:3622;width:164;height:209" coordorigin="7288,3622" coordsize="164,209" path="m7370,3830l7370,3830,7382,3830,7384,3828,7386,3828,7389,3828,7391,3828,7394,3826,7396,3826,7398,3823,7401,3823,7403,3821,7406,3821,7408,3818,7410,3818,7410,3816,7413,3816,7415,3814,7418,3811,7418,3809,7420,3809,7422,3806,7425,3804,7425,3802,7427,3802,7427,3799,7430,3797,7432,3794,7432,3792,7434,3790,7437,3787,7437,3785,7439,3782,7439,3780,7442,3778,7442,3775,7444,3773,7444,3770,7444,3768,7444,3766,7446,3766,7446,3763,7446,3761,7446,3758,7449,3756,7449,3754,7449,3751,7449,3749,7449,3746,7451,3744,7451,3710,7449,3708,7449,3696,7446,3694,7446,3691,7446,3689,7444,3686,7444,3684,7444,3682,7442,3679,7442,3677,7442,3674,7439,3674,7439,3672,7437,3670,7437,3667,7437,3665,7434,3665,7434,3662,7432,3660,7432,3658,7430,3658,7430,3655,7427,3653,7425,3650,7422,3648,7420,3646,7420,3643,7418,3643,7418,3641,7415,3641,7413,3638,7410,3636,7408,3636,7408,3634,7406,3634,7403,3631,7401,3631,7398,3629,7396,3629,7394,3626,7391,3626,7389,3626,7386,3624,7384,3624,7382,3624,7379,3624,7377,3624,7374,3624,7372,3622,7370,3622,7367,3622,7365,3624,7353,3624,7350,3626,7348,3626,7346,3626,7343,3629,7341,3629,7338,3631,7336,3631,7334,3634,7331,3634,7331,3636,7329,3636,7326,3638,7324,3641,7322,3641,7322,3643,7319,3643,7319,3646,7317,3648,7314,3648,7314,3650,7312,3653,7310,3655,7310,3658,7307,3658,7307,3660,7305,3662,7305,3665,7302,3665,7302,3667,7300,3670,7300,3672,7300,3674,7298,3674,7298,3677,7298,3679,7295,3682,7295,3684,7295,3686,7293,3689,7293,3691,7293,3694,7290,3696,7290,3698,7290,3701,7290,3703,7290,3706,7288,3708,7288,3746,7290,3749,7290,3751,7290,3754,7290,3756,7290,3758,7293,3761,7293,3763,7293,3766,7295,3768,7295,3770,7295,3773,7298,3775,7298,3778,7298,3780,7300,3780,7300,3782,7302,3785,7302,3787,7305,3790,7305,3792,7307,3794,7307,3797,7310,3797,7310,3799,7312,3802,7314,3802,7314,3804,7326,3816,7329,3816,7329,3818,7331,3818,7334,3821,7336,3821,7338,3823,7341,3823,7343,3826,7346,3826,7348,3828,7350,3828,7353,3828,7355,3828,7358,3830,7360,3830,7362,3830,7365,3830,7367,3830,7370,3830e" filled="false" stroked="true" strokeweight=".12pt" strokecolor="#000000">
                <v:path arrowok="t"/>
              </v:shape>
            </v:group>
            <v:group style="position:absolute;left:7288;top:3622;width:164;height:209" coordorigin="7288,3622" coordsize="164,209">
              <v:shape style="position:absolute;left:7288;top:3622;width:164;height:209" coordorigin="7288,3622" coordsize="164,209" path="m7370,3727l7370,3830,7370,3622,7370,3727,7288,3727,7451,3727e" filled="false" stroked="true" strokeweight=".12pt" strokecolor="#000000">
                <v:path arrowok="t"/>
              </v:shape>
            </v:group>
            <v:group style="position:absolute;left:7334;top:3749;width:5;height:5" coordorigin="7334,3749" coordsize="5,5">
              <v:shape style="position:absolute;left:7334;top:3749;width:5;height:5" coordorigin="7334,3749" coordsize="5,5" path="m7338,3754l7334,3749e" filled="false" stroked="true" strokeweight=".12pt" strokecolor="#000000">
                <v:path arrowok="t"/>
              </v:shape>
            </v:group>
            <v:group style="position:absolute;left:7338;top:3751;width:8;height:3" coordorigin="7338,3751" coordsize="8,3">
              <v:shape style="position:absolute;left:7338;top:3751;width:8;height:3" coordorigin="7338,3751" coordsize="8,3" path="m7346,3751l7341,3754,7338,3754e" filled="false" stroked="true" strokeweight=".12pt" strokecolor="#000000">
                <v:path arrowok="t"/>
              </v:shape>
            </v:group>
            <v:group style="position:absolute;left:7334;top:3749;width:17;height:10" coordorigin="7334,3749" coordsize="17,10">
              <v:shape style="position:absolute;left:7334;top:3749;width:17;height:10" coordorigin="7334,3749" coordsize="17,10" path="m7334,3749l7338,3756,7343,3758,7350,3758,7336,3758e" filled="false" stroked="true" strokeweight=".12pt" strokecolor="#000000">
                <v:path arrowok="t"/>
              </v:shape>
            </v:group>
            <v:group style="position:absolute;left:7331;top:3763;width:12;height:3" coordorigin="7331,3763" coordsize="12,3">
              <v:shape style="position:absolute;left:7331;top:3763;width:12;height:3" coordorigin="7331,3763" coordsize="12,3" path="m7343,3766l7331,3763e" filled="false" stroked="true" strokeweight=".12pt" strokecolor="#000000">
                <v:path arrowok="t"/>
              </v:shape>
            </v:group>
            <v:group style="position:absolute;left:7324;top:3677;width:8;height:5" coordorigin="7324,3677" coordsize="8,5">
              <v:shape style="position:absolute;left:7324;top:3677;width:8;height:5" coordorigin="7324,3677" coordsize="8,5" path="m7324,3677l7331,3682e" filled="false" stroked="true" strokeweight=".12pt" strokecolor="#000000">
                <v:path arrowok="t"/>
              </v:shape>
            </v:group>
            <v:group style="position:absolute;left:7326;top:3756;width:8;height:5" coordorigin="7326,3756" coordsize="8,5">
              <v:shape style="position:absolute;left:7326;top:3756;width:8;height:5" coordorigin="7326,3756" coordsize="8,5" path="m7326,3756l7334,3761e" filled="false" stroked="true" strokeweight=".12pt" strokecolor="#000000">
                <v:path arrowok="t"/>
              </v:shape>
            </v:group>
            <v:group style="position:absolute;left:7343;top:3770;width:5;height:3" coordorigin="7343,3770" coordsize="5,3">
              <v:shape style="position:absolute;left:7343;top:3770;width:5;height:3" coordorigin="7343,3770" coordsize="5,3" path="m7343,3770l7348,3773e" filled="false" stroked="true" strokeweight=".12pt" strokecolor="#000000">
                <v:path arrowok="t"/>
              </v:shape>
            </v:group>
            <v:group style="position:absolute;left:7329;top:3761;width:3;height:3" coordorigin="7329,3761" coordsize="3,3">
              <v:shape style="position:absolute;left:7329;top:3761;width:3;height:3" coordorigin="7329,3761" coordsize="3,3" path="m7331,3763l7329,3761e" filled="false" stroked="true" strokeweight=".12pt" strokecolor="#000000">
                <v:path arrowok="t"/>
              </v:shape>
            </v:group>
            <v:group style="position:absolute;left:7331;top:3682;width:8;height:5" coordorigin="7331,3682" coordsize="8,5">
              <v:shape style="position:absolute;left:7331;top:3682;width:8;height:5" coordorigin="7331,3682" coordsize="8,5" path="m7331,3682l7338,3686e" filled="false" stroked="true" strokeweight=".12pt" strokecolor="#000000">
                <v:path arrowok="t"/>
              </v:shape>
            </v:group>
            <v:group style="position:absolute;left:7324;top:3677;width:8;height:3" coordorigin="7324,3677" coordsize="8,3">
              <v:shape style="position:absolute;left:7324;top:3677;width:8;height:3" coordorigin="7324,3677" coordsize="8,3" path="m7331,3679l7324,3677e" filled="false" stroked="true" strokeweight=".12pt" strokecolor="#000000">
                <v:path arrowok="t"/>
              </v:shape>
            </v:group>
            <v:group style="position:absolute;left:7329;top:3684;width:10;height:3" coordorigin="7329,3684" coordsize="10,3">
              <v:shape style="position:absolute;left:7329;top:3684;width:10;height:3" coordorigin="7329,3684" coordsize="10,3" path="m7338,3686l7329,3684e" filled="false" stroked="true" strokeweight=".12pt" strokecolor="#000000">
                <v:path arrowok="t"/>
              </v:shape>
            </v:group>
            <v:group style="position:absolute;left:7350;top:3754;width:3;height:15" coordorigin="7350,3754" coordsize="3,15">
              <v:shape style="position:absolute;left:7350;top:3754;width:3;height:15" coordorigin="7350,3754" coordsize="3,15" path="m7353,3768l7353,3758,7350,3754e" filled="false" stroked="true" strokeweight=".12pt" strokecolor="#000000">
                <v:path arrowok="t"/>
              </v:shape>
            </v:group>
            <v:group style="position:absolute;left:7365;top:3768;width:5;height:5" coordorigin="7365,3768" coordsize="5,5">
              <v:shape style="position:absolute;left:7365;top:3768;width:5;height:5" coordorigin="7365,3768" coordsize="5,5" path="m7365,3773l7370,3768e" filled="false" stroked="true" strokeweight=".12pt" strokecolor="#000000">
                <v:path arrowok="t"/>
              </v:shape>
            </v:group>
            <v:group style="position:absolute;left:7324;top:3682;width:5;height:3" coordorigin="7324,3682" coordsize="5,3">
              <v:shape style="position:absolute;left:7324;top:3682;width:5;height:3" coordorigin="7324,3682" coordsize="5,3" path="m7329,3684l7324,3682e" filled="false" stroked="true" strokeweight=".12pt" strokecolor="#000000">
                <v:path arrowok="t"/>
              </v:shape>
            </v:group>
            <v:group style="position:absolute;left:7362;top:3751;width:5;height:3" coordorigin="7362,3751" coordsize="5,3">
              <v:shape style="position:absolute;left:7362;top:3751;width:5;height:3" coordorigin="7362,3751" coordsize="5,3" path="m7367,3754l7362,3751e" filled="false" stroked="true" strokeweight=".12pt" strokecolor="#000000">
                <v:path arrowok="t"/>
              </v:shape>
            </v:group>
            <v:group style="position:absolute;left:7329;top:3689;width:12;height:3" coordorigin="7329,3689" coordsize="12,3">
              <v:shape style="position:absolute;left:7329;top:3689;width:12;height:3" coordorigin="7329,3689" coordsize="12,3" path="m7329,3689l7341,3691e" filled="false" stroked="true" strokeweight=".12pt" strokecolor="#000000">
                <v:path arrowok="t"/>
              </v:shape>
            </v:group>
            <v:group style="position:absolute;left:7343;top:3694;width:10;height:3" coordorigin="7343,3694" coordsize="10,3">
              <v:shape style="position:absolute;left:7343;top:3694;width:10;height:3" coordorigin="7343,3694" coordsize="10,3" path="m7343,3694l7353,3696e" filled="false" stroked="true" strokeweight=".12pt" strokecolor="#000000">
                <v:path arrowok="t"/>
              </v:shape>
            </v:group>
            <v:group style="position:absolute;left:7346;top:3751;width:17;height:2" coordorigin="7346,3751" coordsize="17,2">
              <v:shape style="position:absolute;left:7346;top:3751;width:17;height:2" coordorigin="7346,3751" coordsize="17,0" path="m7362,3751l7355,3751,7346,3751e" filled="false" stroked="true" strokeweight=".12pt" strokecolor="#000000">
                <v:path arrowok="t"/>
              </v:shape>
            </v:group>
            <v:group style="position:absolute;left:7319;top:3691;width:22;height:12" coordorigin="7319,3691" coordsize="22,12">
              <v:shape style="position:absolute;left:7319;top:3691;width:22;height:12" coordorigin="7319,3691" coordsize="22,12" path="m7329,3696l7324,3696,7319,3691,7324,3701,7331,3703,7341,3703,7322,3703e" filled="false" stroked="true" strokeweight=".12pt" strokecolor="#000000">
                <v:path arrowok="t"/>
              </v:shape>
            </v:group>
            <v:group style="position:absolute;left:7343;top:3672;width:15;height:2" coordorigin="7343,3672" coordsize="15,2">
              <v:shape style="position:absolute;left:7343;top:3672;width:15;height:2" coordorigin="7343,3672" coordsize="15,0" path="m7343,3672l7358,3672e" filled="false" stroked="true" strokeweight=".12pt" strokecolor="#000000">
                <v:path arrowok="t"/>
              </v:shape>
            </v:group>
            <v:group style="position:absolute;left:7310;top:3698;width:58;height:27" coordorigin="7310,3698" coordsize="58,27">
              <v:shape style="position:absolute;left:7310;top:3698;width:58;height:27" coordorigin="7310,3698" coordsize="58,27" path="m7322,3703l7310,3698,7319,3708,7331,3710,7317,3710,7312,3708,7317,3715,7331,3720,7338,3722,7353,3725,7362,3722,7367,3715e" filled="false" stroked="true" strokeweight=".12pt" strokecolor="#000000">
                <v:path arrowok="t"/>
              </v:shape>
            </v:group>
            <v:group style="position:absolute;left:7343;top:3696;width:3;height:20" coordorigin="7343,3696" coordsize="3,20">
              <v:shape style="position:absolute;left:7343;top:3696;width:3;height:20" coordorigin="7343,3696" coordsize="3,20" path="m7343,3715l7346,3703,7343,3696e" filled="false" stroked="true" strokeweight=".12pt" strokecolor="#000000">
                <v:path arrowok="t"/>
              </v:shape>
            </v:group>
            <v:group style="position:absolute;left:7336;top:3691;width:32;height:5" coordorigin="7336,3691" coordsize="32,5">
              <v:shape style="position:absolute;left:7336;top:3691;width:32;height:5" coordorigin="7336,3691" coordsize="32,5" path="m7367,3696l7358,3694,7348,3691,7336,3694e" filled="false" stroked="true" strokeweight=".12pt" strokecolor="#000000">
                <v:path arrowok="t"/>
              </v:shape>
            </v:group>
            <v:group style="position:absolute;left:7331;top:3670;width:15;height:10" coordorigin="7331,3670" coordsize="15,10">
              <v:shape style="position:absolute;left:7331;top:3670;width:15;height:10" coordorigin="7331,3670" coordsize="15,10" path="m7343,3672l7338,3674,7334,3674,7331,3670,7334,3677,7341,3679,7346,3679,7331,3679e" filled="false" stroked="true" strokeweight=".12pt" strokecolor="#000000">
                <v:path arrowok="t"/>
              </v:shape>
            </v:group>
            <v:group style="position:absolute;left:7324;top:3682;width:5;height:8" coordorigin="7324,3682" coordsize="5,8">
              <v:shape style="position:absolute;left:7324;top:3682;width:5;height:8" coordorigin="7324,3682" coordsize="5,8" path="m7324,3682l7329,3689e" filled="false" stroked="true" strokeweight=".12pt" strokecolor="#000000">
                <v:path arrowok="t"/>
              </v:shape>
            </v:group>
            <v:group style="position:absolute;left:7317;top:3730;width:22;height:2" coordorigin="7317,3730" coordsize="22,2">
              <v:shape style="position:absolute;left:7317;top:3730;width:22;height:2" coordorigin="7317,3730" coordsize="22,0" path="m7338,3730l7317,3730e" filled="false" stroked="true" strokeweight=".12pt" strokecolor="#000000">
                <v:path arrowok="t"/>
              </v:shape>
            </v:group>
            <v:group style="position:absolute;left:7353;top:3689;width:12;height:8" coordorigin="7353,3689" coordsize="12,8">
              <v:shape style="position:absolute;left:7353;top:3689;width:12;height:8" coordorigin="7353,3689" coordsize="12,8" path="m7353,3696l7362,3694,7365,3689e" filled="false" stroked="true" strokeweight=".12pt" strokecolor="#000000">
                <v:path arrowok="t"/>
              </v:shape>
            </v:group>
            <v:group style="position:absolute;left:7348;top:3674;width:3;height:5" coordorigin="7348,3674" coordsize="3,5">
              <v:shape style="position:absolute;left:7348;top:3674;width:3;height:5" coordorigin="7348,3674" coordsize="3,5" path="m7350,3679l7348,3674e" filled="false" stroked="true" strokeweight=".12pt" strokecolor="#000000">
                <v:path arrowok="t"/>
              </v:shape>
            </v:group>
            <v:group style="position:absolute;left:7341;top:3691;width:3;height:3" coordorigin="7341,3691" coordsize="3,3">
              <v:shape style="position:absolute;left:7341;top:3691;width:3;height:3" coordorigin="7341,3691" coordsize="3,3" path="m7341,3691l7343,3694e" filled="false" stroked="true" strokeweight=".12pt" strokecolor="#000000">
                <v:path arrowok="t"/>
              </v:shape>
            </v:group>
            <v:group style="position:absolute;left:7319;top:3725;width:10;height:3" coordorigin="7319,3725" coordsize="10,3">
              <v:shape style="position:absolute;left:7319;top:3725;width:10;height:3" coordorigin="7319,3725" coordsize="10,3" path="m7319,3725l7329,3727e" filled="false" stroked="true" strokeweight=".12pt" strokecolor="#000000">
                <v:path arrowok="t"/>
              </v:shape>
            </v:group>
            <v:group style="position:absolute;left:7348;top:3679;width:3;height:10" coordorigin="7348,3679" coordsize="3,10">
              <v:shape style="position:absolute;left:7348;top:3679;width:3;height:10" coordorigin="7348,3679" coordsize="3,10" path="m7348,3689l7350,3679e" filled="false" stroked="true" strokeweight=".12pt" strokecolor="#000000">
                <v:path arrowok="t"/>
              </v:shape>
            </v:group>
            <v:group style="position:absolute;left:7358;top:3672;width:8;height:3" coordorigin="7358,3672" coordsize="8,3">
              <v:shape style="position:absolute;left:7358;top:3672;width:8;height:3" coordorigin="7358,3672" coordsize="8,3" path="m7365,3674l7358,3672e" filled="false" stroked="true" strokeweight=".12pt" strokecolor="#000000">
                <v:path arrowok="t"/>
              </v:shape>
            </v:group>
            <v:group style="position:absolute;left:7326;top:3718;width:8;height:3" coordorigin="7326,3718" coordsize="8,3">
              <v:shape style="position:absolute;left:7326;top:3718;width:8;height:3" coordorigin="7326,3718" coordsize="8,3" path="m7334,3718l7326,3720e" filled="false" stroked="true" strokeweight=".12pt" strokecolor="#000000">
                <v:path arrowok="t"/>
              </v:shape>
            </v:group>
            <v:group style="position:absolute;left:7314;top:3713;width:5;height:8" coordorigin="7314,3713" coordsize="5,8">
              <v:shape style="position:absolute;left:7314;top:3713;width:5;height:8" coordorigin="7314,3713" coordsize="5,8" path="m7319,3720l7314,3713e" filled="false" stroked="true" strokeweight=".12pt" strokecolor="#000000">
                <v:path arrowok="t"/>
              </v:shape>
            </v:group>
            <v:group style="position:absolute;left:7319;top:3720;width:8;height:2" coordorigin="7319,3720" coordsize="8,2">
              <v:shape style="position:absolute;left:7319;top:3720;width:8;height:2" coordorigin="7319,3720" coordsize="8,0" path="m7326,3720l7319,3720e" filled="false" stroked="true" strokeweight=".12pt" strokecolor="#000000">
                <v:path arrowok="t"/>
              </v:shape>
            </v:group>
            <v:group style="position:absolute;left:7314;top:3713;width:5;height:12" coordorigin="7314,3713" coordsize="5,12">
              <v:shape style="position:absolute;left:7314;top:3713;width:5;height:12" coordorigin="7314,3713" coordsize="5,12" path="m7314,3713l7319,3725e" filled="false" stroked="true" strokeweight=".12pt" strokecolor="#000000">
                <v:path arrowok="t"/>
              </v:shape>
            </v:group>
            <v:group style="position:absolute;left:7305;top:3732;width:5;height:5" coordorigin="7305,3732" coordsize="5,5">
              <v:shape style="position:absolute;left:7305;top:3732;width:5;height:5" coordorigin="7305,3732" coordsize="5,5" path="m7310,3737l7305,3732e" filled="false" stroked="true" strokeweight=".12pt" strokecolor="#000000">
                <v:path arrowok="t"/>
              </v:shape>
            </v:group>
            <v:group style="position:absolute;left:7302;top:3722;width:12;height:10" coordorigin="7302,3722" coordsize="12,10">
              <v:shape style="position:absolute;left:7302;top:3722;width:12;height:10" coordorigin="7302,3722" coordsize="12,10" path="m7302,3722l7314,3732e" filled="false" stroked="true" strokeweight=".12pt" strokecolor="#000000">
                <v:path arrowok="t"/>
              </v:shape>
            </v:group>
            <v:group style="position:absolute;left:7329;top:3727;width:10;height:3" coordorigin="7329,3727" coordsize="10,3">
              <v:shape style="position:absolute;left:7329;top:3727;width:10;height:3" coordorigin="7329,3727" coordsize="10,3" path="m7329,3727l7338,3730e" filled="false" stroked="true" strokeweight=".12pt" strokecolor="#000000">
                <v:path arrowok="t"/>
              </v:shape>
            </v:group>
            <v:group style="position:absolute;left:7302;top:3722;width:15;height:8" coordorigin="7302,3722" coordsize="15,8">
              <v:shape style="position:absolute;left:7302;top:3722;width:15;height:8" coordorigin="7302,3722" coordsize="15,8" path="m7317,3730l7302,3722e" filled="false" stroked="true" strokeweight=".12pt" strokecolor="#000000">
                <v:path arrowok="t"/>
              </v:shape>
            </v:group>
            <v:group style="position:absolute;left:7310;top:3732;width:20;height:5" coordorigin="7310,3732" coordsize="20,5">
              <v:shape style="position:absolute;left:7310;top:3732;width:20;height:5" coordorigin="7310,3732" coordsize="20,5" path="m7314,3732l7329,3737,7310,3737e" filled="false" stroked="true" strokeweight=".12pt" strokecolor="#000000">
                <v:path arrowok="t"/>
              </v:shape>
            </v:group>
            <v:group style="position:absolute;left:7329;top:3746;width:8;height:5" coordorigin="7329,3746" coordsize="8,5">
              <v:shape style="position:absolute;left:7329;top:3746;width:8;height:5" coordorigin="7329,3746" coordsize="8,5" path="m7329,3746l7336,3751e" filled="false" stroked="true" strokeweight=".12pt" strokecolor="#000000">
                <v:path arrowok="t"/>
              </v:shape>
            </v:group>
            <v:group style="position:absolute;left:7305;top:3732;width:24;height:15" coordorigin="7305,3732" coordsize="24,15">
              <v:shape style="position:absolute;left:7305;top:3732;width:24;height:15" coordorigin="7305,3732" coordsize="24,15" path="m7305,3732l7312,3742,7329,3746e" filled="false" stroked="true" strokeweight=".12pt" strokecolor="#000000">
                <v:path arrowok="t"/>
              </v:shape>
            </v:group>
            <v:group style="position:absolute;left:7336;top:3751;width:15;height:3" coordorigin="7336,3751" coordsize="15,3">
              <v:shape style="position:absolute;left:7336;top:3751;width:15;height:3" coordorigin="7336,3751" coordsize="15,3" path="m7336,3751l7350,3754e" filled="false" stroked="true" strokeweight=".12pt" strokecolor="#000000">
                <v:path arrowok="t"/>
              </v:shape>
            </v:group>
            <v:group style="position:absolute;left:7343;top:3730;width:3;height:12" coordorigin="7343,3730" coordsize="3,12">
              <v:shape style="position:absolute;left:7343;top:3730;width:3;height:12" coordorigin="7343,3730" coordsize="3,12" path="m7343,3742l7346,3730e" filled="false" stroked="true" strokeweight=".12pt" strokecolor="#000000">
                <v:path arrowok="t"/>
              </v:shape>
            </v:group>
            <v:group style="position:absolute;left:7350;top:3742;width:20;height:12" coordorigin="7350,3742" coordsize="20,12">
              <v:shape style="position:absolute;left:7350;top:3742;width:20;height:12" coordorigin="7350,3742" coordsize="20,12" path="m7350,3754l7365,3751,7370,3742e" filled="false" stroked="true" strokeweight=".12pt" strokecolor="#000000">
                <v:path arrowok="t"/>
              </v:shape>
            </v:group>
            <v:group style="position:absolute;left:7341;top:3720;width:5;height:10" coordorigin="7341,3720" coordsize="5,10">
              <v:shape style="position:absolute;left:7341;top:3720;width:5;height:10" coordorigin="7341,3720" coordsize="5,10" path="m7346,3730l7341,3720e" filled="false" stroked="true" strokeweight=".12pt" strokecolor="#000000">
                <v:path arrowok="t"/>
              </v:shape>
            </v:group>
            <v:group style="position:absolute;left:7334;top:3715;width:34;height:5" coordorigin="7334,3715" coordsize="34,5">
              <v:shape style="position:absolute;left:7334;top:3715;width:34;height:5" coordorigin="7334,3715" coordsize="34,5" path="m7367,3720l7358,3715,7348,3715,7334,3718e" filled="false" stroked="true" strokeweight=".12pt" strokecolor="#000000">
                <v:path arrowok="t"/>
              </v:shape>
            </v:group>
            <v:group style="position:absolute;left:7989;top:5222;width:2;height:454" coordorigin="7989,5222" coordsize="2,454">
              <v:shape style="position:absolute;left:7989;top:5222;width:2;height:454" coordorigin="7989,5222" coordsize="0,454" path="m7989,5222l7989,5676e" filled="false" stroked="true" strokeweight=".12pt" strokecolor="#000000">
                <v:path arrowok="t"/>
              </v:shape>
            </v:group>
            <v:group style="position:absolute;left:7998;top:5222;width:2;height:454" coordorigin="7998,5222" coordsize="2,454">
              <v:shape style="position:absolute;left:7998;top:5222;width:2;height:454" coordorigin="7998,5222" coordsize="0,454" path="m7998,5222l7998,5676e" filled="false" stroked="true" strokeweight=".12pt" strokecolor="#000000">
                <v:path arrowok="t"/>
              </v:shape>
            </v:group>
            <v:group style="position:absolute;left:8702;top:5448;width:296;height:228" coordorigin="8702,5448" coordsize="296,228">
              <v:shape style="position:absolute;left:8702;top:5448;width:296;height:228" coordorigin="8702,5448" coordsize="296,228" path="m8997,5448l8702,5448,8702,5676e" filled="false" stroked="true" strokeweight=".12pt" strokecolor="#000000">
                <v:path arrowok="t"/>
              </v:shape>
            </v:group>
            <v:group style="position:absolute;left:8757;top:5486;width:195;height:149" coordorigin="8757,5486" coordsize="195,149">
              <v:shape style="position:absolute;left:8757;top:5486;width:195;height:149" coordorigin="8757,5486" coordsize="195,149" path="m8951,5561l8951,5563,8951,5566,8951,5568,8949,5570,8949,5573,8949,5575,8949,5578,8949,5580,8946,5580,8946,5582,8946,5585,8944,5585,8944,5587,8944,5590,8942,5590,8942,5592,8942,5594,8939,5594,8939,5597,8937,5599,8934,5602,8932,5604,8932,5606,8930,5606,8930,5609,8927,5609,8925,5611,8922,5614,8920,5614,8920,5616,8918,5616,8915,5618,8913,5621,8910,5621,8908,5621,8908,5623,8906,5623,8903,5626,8901,5626,8898,5626,8898,5628,8896,5628,8894,5628,8891,5630,8889,5630,8886,5630,8884,5633,8882,5633,8879,5633,8877,5633,8874,5633,8872,5633,8870,5635,8836,5635,8834,5633,8831,5633,8829,5633,8826,5633,8824,5633,8822,5630,8819,5630,8817,5630,8814,5630,8814,5628,8812,5628,8810,5628,8807,5626,8805,5626,8802,5626,8802,5623,8800,5623,8798,5621,8795,5621,8793,5618,8790,5618,8788,5616,8786,5614,8783,5614,8783,5611,8781,5611,8781,5609,8778,5609,8776,5606,8774,5604,8774,5602,8771,5602,8771,5599,8769,5599,8769,5597,8766,5594,8764,5592,8764,5590,8762,5587,8762,5585,8759,5582,8759,5580,8759,5578,8759,5575,8757,5575,8757,5573,8757,5546,8759,5546,8759,5544,8759,5542,8759,5539,8762,5537,8762,5534,8764,5532,8764,5530,8766,5527,8766,5525,8769,5525,8769,5522,8771,5522,8771,5520,8774,5518,8776,5515,8778,5513,8781,5513,8781,5510,8783,5510,8783,5508,8786,5508,8788,5506,8790,5503,8793,5503,8795,5501,8798,5498,8800,5498,8802,5498,8802,5496,8805,5496,8807,5496,8810,5494,8812,5494,8814,5494,8814,5491,8817,5491,8819,5491,8822,5491,8824,5489,8826,5489,8829,5489,8831,5489,8834,5489,8834,5486,8872,5486,8874,5489,8877,5489,8879,5489,8882,5489,8884,5489,8886,5491,8889,5491,8891,5491,8894,5494,8896,5494,8898,5494,8898,5496,8901,5496,8903,5496,8906,5498,8908,5498,8910,5501,8913,5501,8915,5503,8918,5506,8920,5506,8920,5508,8922,5508,8925,5510,8927,5513,8930,5513,8930,5515,8932,5515,8932,5518,8934,5518,8934,5520,8937,5522,8939,5525,8942,5527,8942,5530,8944,5532,8944,5534,8946,5537,8946,5539,8949,5542,8949,5544,8949,5546,8949,5549,8949,5551,8951,5551,8951,5554,8951,5556,8951,5558,8951,5561e" filled="false" stroked="true" strokeweight=".12pt" strokecolor="#000000">
                <v:path arrowok="t"/>
              </v:shape>
            </v:group>
            <v:group style="position:absolute;left:8831;top:5645;width:46;height:2" coordorigin="8831,5645" coordsize="46,2">
              <v:shape style="position:absolute;left:8831;top:5645;width:46;height:2" coordorigin="8831,5645" coordsize="46,0" path="m8831,5645l8877,5645e" filled="false" stroked="true" strokeweight=".12pt" strokecolor="#000000">
                <v:path arrowok="t"/>
              </v:shape>
            </v:group>
            <v:group style="position:absolute;left:8853;top:5599;width:2;height:46" coordorigin="8853,5599" coordsize="2,46">
              <v:shape style="position:absolute;left:8853;top:5599;width:2;height:46" coordorigin="8853,5599" coordsize="0,46" path="m8853,5599l8853,5645e" filled="false" stroked="true" strokeweight=".12pt" strokecolor="#000000">
                <v:path arrowok="t"/>
              </v:shape>
            </v:group>
            <v:group style="position:absolute;left:8702;top:5448;width:296;height:228" coordorigin="8702,5448" coordsize="296,228">
              <v:shape style="position:absolute;left:8702;top:5448;width:296;height:228" coordorigin="8702,5448" coordsize="296,228" path="m8702,5448l8997,5448,8848,5448,8702,5448,8702,5676e" filled="false" stroked="true" strokeweight=".12pt" strokecolor="#000000">
                <v:path arrowok="t"/>
              </v:shape>
            </v:group>
            <v:group style="position:absolute;left:8997;top:5448;width:2;height:228" coordorigin="8997,5448" coordsize="2,228">
              <v:shape style="position:absolute;left:8997;top:5448;width:2;height:228" coordorigin="8997,5448" coordsize="0,228" path="m8997,5448l8997,5676e" filled="false" stroked="true" strokeweight=".12pt" strokecolor="#000000">
                <v:path arrowok="t"/>
              </v:shape>
            </v:group>
            <v:group style="position:absolute;left:8678;top:2424;width:2;height:135" coordorigin="8678,2424" coordsize="2,135">
              <v:shape style="position:absolute;left:8678;top:2424;width:2;height:135" coordorigin="8678,2424" coordsize="0,135" path="m8678,2424l8678,2558e" filled="false" stroked="true" strokeweight=".12pt" strokecolor="#000000">
                <v:path arrowok="t"/>
              </v:shape>
            </v:group>
            <v:group style="position:absolute;left:9410;top:2424;width:2;height:135" coordorigin="9410,2424" coordsize="2,135">
              <v:shape style="position:absolute;left:9410;top:2424;width:2;height:135" coordorigin="9410,2424" coordsize="0,135" path="m9410,2424l9410,2558e" filled="false" stroked="true" strokeweight=".12pt" strokecolor="#000000">
                <v:path arrowok="t"/>
              </v:shape>
            </v:group>
            <v:group style="position:absolute;left:8685;top:2462;width:22;height:41" coordorigin="8685,2462" coordsize="22,41">
              <v:shape style="position:absolute;left:8685;top:2462;width:22;height:41" coordorigin="8685,2462" coordsize="22,41" path="m8706,2503l8685,2503,8685,2462,8706,2462,8706,2503e" filled="false" stroked="true" strokeweight="0pt" strokecolor="#000000">
                <v:path arrowok="t"/>
              </v:shape>
            </v:group>
            <v:group style="position:absolute;left:9381;top:2462;width:24;height:41" coordorigin="9381,2462" coordsize="24,41">
              <v:shape style="position:absolute;left:9381;top:2462;width:24;height:41" coordorigin="9381,2462" coordsize="24,41" path="m9405,2503l9381,2503,9381,2462,9405,2462,9405,2503e" filled="false" stroked="true" strokeweight="0pt" strokecolor="#000000">
                <v:path arrowok="t"/>
              </v:shape>
            </v:group>
            <v:group style="position:absolute;left:8706;top:2484;width:675;height:2" coordorigin="8706,2484" coordsize="675,2">
              <v:shape style="position:absolute;left:8706;top:2484;width:675;height:2" coordorigin="8706,2484" coordsize="675,0" path="m9381,2484l8706,2484e" filled="false" stroked="true" strokeweight="0pt" strokecolor="#000000">
                <v:path arrowok="t"/>
              </v:shape>
            </v:group>
            <v:group style="position:absolute;left:8706;top:2477;width:675;height:2" coordorigin="8706,2477" coordsize="675,2">
              <v:shape style="position:absolute;left:8706;top:2477;width:675;height:2" coordorigin="8706,2477" coordsize="675,0" path="m9381,2477l8706,2477e" filled="false" stroked="true" strokeweight="0pt" strokecolor="#000000">
                <v:path arrowok="t"/>
              </v:shape>
            </v:group>
            <v:group style="position:absolute;left:8706;top:2491;width:675;height:2" coordorigin="8706,2491" coordsize="675,2">
              <v:shape style="position:absolute;left:8706;top:2491;width:675;height:2" coordorigin="8706,2491" coordsize="675,0" path="m9381,2491l8706,2491e" filled="false" stroked="true" strokeweight="0pt" strokecolor="#000000">
                <v:path arrowok="t"/>
              </v:shape>
            </v:group>
            <v:group style="position:absolute;left:8685;top:2462;width:720;height:41" coordorigin="8685,2462" coordsize="720,41">
              <v:shape style="position:absolute;left:8685;top:2462;width:720;height:41" coordorigin="8685,2462" coordsize="720,41" path="m8685,2503l8685,2462,9405,2462,9405,2503,8685,2503e" filled="false" stroked="true" strokeweight="0pt" strokecolor="#000000">
                <v:path arrowok="t"/>
              </v:shape>
            </v:group>
            <v:group style="position:absolute;left:10900;top:4538;width:135;height:2" coordorigin="10900,4538" coordsize="135,2">
              <v:shape style="position:absolute;left:10900;top:4538;width:135;height:2" coordorigin="10900,4538" coordsize="135,0" path="m11034,4538l10900,4538e" filled="false" stroked="true" strokeweight=".12pt" strokecolor="#000000">
                <v:path arrowok="t"/>
              </v:shape>
            </v:group>
            <v:group style="position:absolute;left:10900;top:5270;width:135;height:2" coordorigin="10900,5270" coordsize="135,2">
              <v:shape style="position:absolute;left:10900;top:5270;width:135;height:2" coordorigin="10900,5270" coordsize="135,0" path="m11034,5270l10900,5270e" filled="false" stroked="true" strokeweight=".12pt" strokecolor="#000000">
                <v:path arrowok="t"/>
              </v:shape>
            </v:group>
            <v:group style="position:absolute;left:10955;top:4546;width:41;height:22" coordorigin="10955,4546" coordsize="41,22">
              <v:shape style="position:absolute;left:10955;top:4546;width:41;height:22" coordorigin="10955,4546" coordsize="41,22" path="m10955,4567l10955,4546,10996,4546,10996,4567,10955,4567e" filled="false" stroked="true" strokeweight="0pt" strokecolor="#000000">
                <v:path arrowok="t"/>
              </v:shape>
            </v:group>
            <v:group style="position:absolute;left:10955;top:5242;width:41;height:24" coordorigin="10955,5242" coordsize="41,24">
              <v:shape style="position:absolute;left:10955;top:5242;width:41;height:24" coordorigin="10955,5242" coordsize="41,24" path="m10955,5266l10955,5242,10996,5242,10996,5266,10955,5266e" filled="false" stroked="true" strokeweight="0pt" strokecolor="#000000">
                <v:path arrowok="t"/>
              </v:shape>
            </v:group>
            <v:group style="position:absolute;left:10977;top:4567;width:2;height:675" coordorigin="10977,4567" coordsize="2,675">
              <v:shape style="position:absolute;left:10977;top:4567;width:2;height:675" coordorigin="10977,4567" coordsize="0,675" path="m10977,5242l10977,4567e" filled="false" stroked="true" strokeweight="0pt" strokecolor="#000000">
                <v:path arrowok="t"/>
              </v:shape>
            </v:group>
            <v:group style="position:absolute;left:10984;top:4567;width:2;height:675" coordorigin="10984,4567" coordsize="2,675">
              <v:shape style="position:absolute;left:10984;top:4567;width:2;height:675" coordorigin="10984,4567" coordsize="0,675" path="m10984,5242l10984,4567e" filled="false" stroked="true" strokeweight="0pt" strokecolor="#000000">
                <v:path arrowok="t"/>
              </v:shape>
            </v:group>
            <v:group style="position:absolute;left:10970;top:4567;width:2;height:675" coordorigin="10970,4567" coordsize="2,675">
              <v:shape style="position:absolute;left:10970;top:4567;width:2;height:675" coordorigin="10970,4567" coordsize="0,675" path="m10970,5242l10970,4567e" filled="false" stroked="true" strokeweight="0pt" strokecolor="#000000">
                <v:path arrowok="t"/>
              </v:shape>
            </v:group>
            <v:group style="position:absolute;left:10955;top:4546;width:41;height:720" coordorigin="10955,4546" coordsize="41,720">
              <v:shape style="position:absolute;left:10955;top:4546;width:41;height:720" coordorigin="10955,4546" coordsize="41,720" path="m10955,4546l10996,4546,10996,5266,10955,5266,10955,4546e" filled="false" stroked="true" strokeweight="0pt" strokecolor="#000000">
                <v:path arrowok="t"/>
              </v:shape>
            </v:group>
            <v:group style="position:absolute;left:10900;top:2906;width:135;height:2" coordorigin="10900,2906" coordsize="135,2">
              <v:shape style="position:absolute;left:10900;top:2906;width:135;height:2" coordorigin="10900,2906" coordsize="135,0" path="m10900,2906l11034,2906e" filled="false" stroked="true" strokeweight=".12pt" strokecolor="#000000">
                <v:path arrowok="t"/>
              </v:shape>
            </v:group>
            <v:group style="position:absolute;left:10900;top:2628;width:135;height:2" coordorigin="10900,2628" coordsize="135,2">
              <v:shape style="position:absolute;left:10900;top:2628;width:135;height:2" coordorigin="10900,2628" coordsize="135,0" path="m10900,2628l11034,2628e" filled="false" stroked="true" strokeweight=".12pt" strokecolor="#000000">
                <v:path arrowok="t"/>
              </v:shape>
            </v:group>
            <v:group style="position:absolute;left:10955;top:2633;width:41;height:24" coordorigin="10955,2633" coordsize="41,24">
              <v:shape style="position:absolute;left:10955;top:2633;width:41;height:24" coordorigin="10955,2633" coordsize="41,24" path="m10955,2657l10955,2633,10996,2633,10996,2657,10955,2657e" filled="false" stroked="true" strokeweight="0pt" strokecolor="#000000">
                <v:path arrowok="t"/>
              </v:shape>
            </v:group>
            <v:group style="position:absolute;left:10955;top:2878;width:41;height:24" coordorigin="10955,2878" coordsize="41,24">
              <v:shape style="position:absolute;left:10955;top:2878;width:41;height:24" coordorigin="10955,2878" coordsize="41,24" path="m10955,2902l10955,2878,10996,2878,10996,2902,10955,2902e" filled="false" stroked="true" strokeweight="0pt" strokecolor="#000000">
                <v:path arrowok="t"/>
              </v:shape>
            </v:group>
            <v:group style="position:absolute;left:10977;top:2657;width:2;height:221" coordorigin="10977,2657" coordsize="2,221">
              <v:shape style="position:absolute;left:10977;top:2657;width:2;height:221" coordorigin="10977,2657" coordsize="0,221" path="m10977,2878l10977,2657e" filled="false" stroked="true" strokeweight="0pt" strokecolor="#000000">
                <v:path arrowok="t"/>
              </v:shape>
            </v:group>
            <v:group style="position:absolute;left:10984;top:2657;width:2;height:221" coordorigin="10984,2657" coordsize="2,221">
              <v:shape style="position:absolute;left:10984;top:2657;width:2;height:221" coordorigin="10984,2657" coordsize="0,221" path="m10984,2878l10984,2657e" filled="false" stroked="true" strokeweight="0pt" strokecolor="#000000">
                <v:path arrowok="t"/>
              </v:shape>
            </v:group>
            <v:group style="position:absolute;left:10970;top:2657;width:2;height:221" coordorigin="10970,2657" coordsize="2,221">
              <v:shape style="position:absolute;left:10970;top:2657;width:2;height:221" coordorigin="10970,2657" coordsize="0,221" path="m10970,2878l10970,2657e" filled="false" stroked="true" strokeweight="0pt" strokecolor="#000000">
                <v:path arrowok="t"/>
              </v:shape>
            </v:group>
            <v:group style="position:absolute;left:10955;top:2633;width:41;height:269" coordorigin="10955,2633" coordsize="41,269">
              <v:shape style="position:absolute;left:10955;top:2633;width:41;height:269" coordorigin="10955,2633" coordsize="41,269" path="m10955,2633l10996,2633,10996,2902,10955,2902,10955,2633e" filled="false" stroked="true" strokeweight="0pt" strokecolor="#000000">
                <v:path arrowok="t"/>
              </v:shape>
            </v:group>
            <v:group style="position:absolute;left:5474;top:2424;width:2;height:135" coordorigin="5474,2424" coordsize="2,135">
              <v:shape style="position:absolute;left:5474;top:2424;width:2;height:135" coordorigin="5474,2424" coordsize="0,135" path="m5474,2424l5474,2558e" filled="false" stroked="true" strokeweight=".12pt" strokecolor="#000000">
                <v:path arrowok="t"/>
              </v:shape>
            </v:group>
            <v:group style="position:absolute;left:6388;top:2424;width:2;height:135" coordorigin="6388,2424" coordsize="2,135">
              <v:shape style="position:absolute;left:6388;top:2424;width:2;height:135" coordorigin="6388,2424" coordsize="0,135" path="m6388,2424l6388,2558e" filled="false" stroked="true" strokeweight=".12pt" strokecolor="#000000">
                <v:path arrowok="t"/>
              </v:shape>
            </v:group>
            <v:group style="position:absolute;left:5481;top:2462;width:22;height:41" coordorigin="5481,2462" coordsize="22,41">
              <v:shape style="position:absolute;left:5481;top:2462;width:22;height:41" coordorigin="5481,2462" coordsize="22,41" path="m5502,2503l5481,2503,5481,2462,5502,2462,5502,2503e" filled="false" stroked="true" strokeweight="0pt" strokecolor="#000000">
                <v:path arrowok="t"/>
              </v:shape>
            </v:group>
            <v:group style="position:absolute;left:6359;top:2462;width:22;height:41" coordorigin="6359,2462" coordsize="22,41">
              <v:shape style="position:absolute;left:6359;top:2462;width:22;height:41" coordorigin="6359,2462" coordsize="22,41" path="m6381,2503l6359,2503,6359,2462,6381,2462,6381,2503e" filled="false" stroked="true" strokeweight="0pt" strokecolor="#000000">
                <v:path arrowok="t"/>
              </v:shape>
            </v:group>
            <v:group style="position:absolute;left:5502;top:2484;width:857;height:2" coordorigin="5502,2484" coordsize="857,2">
              <v:shape style="position:absolute;left:5502;top:2484;width:857;height:2" coordorigin="5502,2484" coordsize="857,0" path="m6359,2484l5502,2484e" filled="false" stroked="true" strokeweight="0pt" strokecolor="#000000">
                <v:path arrowok="t"/>
              </v:shape>
            </v:group>
            <v:group style="position:absolute;left:5502;top:2477;width:857;height:2" coordorigin="5502,2477" coordsize="857,2">
              <v:shape style="position:absolute;left:5502;top:2477;width:857;height:2" coordorigin="5502,2477" coordsize="857,0" path="m6359,2477l5502,2477e" filled="false" stroked="true" strokeweight="0pt" strokecolor="#000000">
                <v:path arrowok="t"/>
              </v:shape>
            </v:group>
            <v:group style="position:absolute;left:5502;top:2491;width:857;height:2" coordorigin="5502,2491" coordsize="857,2">
              <v:shape style="position:absolute;left:5502;top:2491;width:857;height:2" coordorigin="5502,2491" coordsize="857,0" path="m6359,2491l5502,2491e" filled="false" stroked="true" strokeweight="0pt" strokecolor="#000000">
                <v:path arrowok="t"/>
              </v:shape>
            </v:group>
            <v:group style="position:absolute;left:5481;top:2462;width:900;height:41" coordorigin="5481,2462" coordsize="900,41">
              <v:shape style="position:absolute;left:5481;top:2462;width:900;height:41" coordorigin="5481,2462" coordsize="900,41" path="m5481,2503l5481,2462,6381,2462,6381,2503,5481,2503e" filled="false" stroked="true" strokeweight="0pt" strokecolor="#000000">
                <v:path arrowok="t"/>
              </v:shape>
            </v:group>
            <v:group style="position:absolute;left:8858;top:5405;width:272;height:272" coordorigin="8858,5405" coordsize="272,272">
              <v:shape style="position:absolute;left:8858;top:5405;width:272;height:272" coordorigin="8858,5405" coordsize="272,272" path="m8858,5676l9129,5676,9129,5405e" filled="false" stroked="true" strokeweight=".12pt" strokecolor="#000000">
                <v:path arrowok="t"/>
              </v:shape>
            </v:group>
            <v:group style="position:absolute;left:8226;top:4392;width:272;height:272" coordorigin="8226,4392" coordsize="272,272">
              <v:shape style="position:absolute;left:8226;top:4392;width:272;height:272" coordorigin="8226,4392" coordsize="272,272" path="m8498,4663l8498,4392,8226,4392,8226,4663,8498,4663e" filled="false" stroked="true" strokeweight=".12pt" strokecolor="#000000">
                <v:path arrowok="t"/>
              </v:shape>
            </v:group>
            <v:group style="position:absolute;left:8298;top:4459;width:128;height:132" coordorigin="8298,4459" coordsize="128,132">
              <v:shape style="position:absolute;left:8298;top:4459;width:128;height:132" coordorigin="8298,4459" coordsize="128,132" path="m8362,4459l8340,4463,8321,4474,8306,4490,8298,4510,8300,4537,8308,4559,8321,4575,8337,4586,8356,4591,8380,4588,8401,4578,8416,4563,8425,4544,8424,4516,8417,4494,8405,4477,8389,4466,8371,4460e" filled="false" stroked="true" strokeweight=".12pt" strokecolor="#000000">
                <v:path arrowok="t"/>
              </v:shape>
            </v:group>
            <v:group style="position:absolute;left:8361;top:4594;width:92;height:2" coordorigin="8361,4594" coordsize="92,2">
              <v:shape style="position:absolute;left:8361;top:4594;width:92;height:2" coordorigin="8361,4594" coordsize="92,0" path="m8361,4594l8452,4594e" filled="false" stroked="true" strokeweight=".12pt" strokecolor="#000000">
                <v:path arrowok="t"/>
              </v:shape>
            </v:group>
            <v:group style="position:absolute;left:8258;top:4462;width:92;height:2" coordorigin="8258,4462" coordsize="92,2">
              <v:shape style="position:absolute;left:8258;top:4462;width:92;height:2" coordorigin="8258,4462" coordsize="92,0" path="m8258,4462l8349,4462e" filled="false" stroked="true" strokeweight=".12pt" strokecolor="#000000">
                <v:path arrowok="t"/>
              </v:shape>
            </v:group>
            <v:group style="position:absolute;left:8426;top:4435;width:2;height:92" coordorigin="8426,4435" coordsize="2,92">
              <v:shape style="position:absolute;left:8426;top:4435;width:2;height:92" coordorigin="8426,4435" coordsize="0,92" path="m8426,4435l8426,4526e" filled="false" stroked="true" strokeweight=".12pt" strokecolor="#000000">
                <v:path arrowok="t"/>
              </v:shape>
            </v:group>
            <v:group style="position:absolute;left:8296;top:4526;width:2;height:94" coordorigin="8296,4526" coordsize="2,94">
              <v:shape style="position:absolute;left:8296;top:4526;width:2;height:94" coordorigin="8296,4526" coordsize="0,94" path="m8296,4526l8296,4620e" filled="false" stroked="true" strokeweight=".12pt" strokecolor="#000000">
                <v:path arrowok="t"/>
              </v:shape>
            </v:group>
            <v:group style="position:absolute;left:7530;top:3792;width:370;height:41" coordorigin="7530,3792" coordsize="370,41">
              <v:shape style="position:absolute;left:7530;top:3792;width:370;height:41" coordorigin="7530,3792" coordsize="370,41" path="m7530,3833l7900,3833,7900,3792,7530,3792e" filled="false" stroked="true" strokeweight=".12pt" strokecolor="#000000">
                <v:path arrowok="t"/>
              </v:shape>
            </v:group>
            <v:group style="position:absolute;left:7473;top:3058;width:2;height:375" coordorigin="7473,3058" coordsize="2,375">
              <v:shape style="position:absolute;left:7473;top:3058;width:2;height:375" coordorigin="7473,3058" coordsize="0,375" path="m7473,3432l7473,3058e" filled="false" stroked="true" strokeweight=".12pt" strokecolor="#000000">
                <v:path arrowok="t"/>
              </v:shape>
            </v:group>
            <v:group style="position:absolute;left:6242;top:3696;width:480;height:2" coordorigin="6242,3696" coordsize="480,2">
              <v:shape style="position:absolute;left:6242;top:3696;width:480;height:2" coordorigin="6242,3696" coordsize="480,0" path="m6722,3696l6242,3696e" filled="false" stroked="true" strokeweight=".12pt" strokecolor="#000000">
                <v:path arrowok="t"/>
              </v:shape>
            </v:group>
            <v:group style="position:absolute;left:6242;top:3770;width:480;height:2" coordorigin="6242,3770" coordsize="480,2">
              <v:shape style="position:absolute;left:6242;top:3770;width:480;height:2" coordorigin="6242,3770" coordsize="480,0" path="m6242,3770l6722,3770e" filled="false" stroked="true" strokeweight=".12pt" strokecolor="#000000">
                <v:path arrowok="t"/>
              </v:shape>
            </v:group>
            <v:group style="position:absolute;left:6720;top:3754;width:3;height:2" coordorigin="6720,3754" coordsize="3,2">
              <v:shape style="position:absolute;left:6720;top:3754;width:3;height:2" coordorigin="6720,3754" coordsize="3,0" path="m6720,3754l6723,3754e" filled="false" stroked="true" strokeweight="1.68pt" strokecolor="#000000">
                <v:path arrowok="t"/>
              </v:shape>
            </v:group>
            <v:group style="position:absolute;left:6240;top:3727;width:3;height:2" coordorigin="6240,3727" coordsize="3,2">
              <v:shape style="position:absolute;left:6240;top:3727;width:3;height:2" coordorigin="6240,3727" coordsize="3,0" path="m6240,3727l6243,3727e" filled="false" stroked="true" strokeweight=".96pt" strokecolor="#000000">
                <v:path arrowok="t"/>
              </v:shape>
            </v:group>
            <v:group style="position:absolute;left:6240;top:3754;width:3;height:2" coordorigin="6240,3754" coordsize="3,2">
              <v:shape style="position:absolute;left:6240;top:3754;width:3;height:2" coordorigin="6240,3754" coordsize="3,0" path="m6240,3754l6243,3754e" filled="false" stroked="true" strokeweight="1.68pt" strokecolor="#000000">
                <v:path arrowok="t"/>
              </v:shape>
            </v:group>
            <v:group style="position:absolute;left:6479;top:3492;width:2;height:204" coordorigin="6479,3492" coordsize="2,204">
              <v:shape style="position:absolute;left:6479;top:3492;width:2;height:204" coordorigin="6479,3492" coordsize="0,204" path="m6479,3696l6479,3492e" filled="false" stroked="true" strokeweight=".12pt" strokecolor="#000000">
                <v:path arrowok="t"/>
              </v:shape>
            </v:group>
            <v:group style="position:absolute;left:6484;top:3492;width:2;height:204" coordorigin="6484,3492" coordsize="2,204">
              <v:shape style="position:absolute;left:6484;top:3492;width:2;height:204" coordorigin="6484,3492" coordsize="0,204" path="m6484,3492l6484,3696e" filled="false" stroked="true" strokeweight=".12pt" strokecolor="#000000">
                <v:path arrowok="t"/>
              </v:shape>
            </v:group>
            <v:group style="position:absolute;left:6722;top:3492;width:2;height:237" coordorigin="6722,3492" coordsize="2,237">
              <v:shape style="position:absolute;left:6722;top:3492;width:2;height:237" coordorigin="6722,3492" coordsize="0,237" path="m6722,3492l6722,3728e" filled="false" stroked="true" strokeweight=".12pt" strokecolor="#000000">
                <v:path arrowok="t"/>
              </v:shape>
            </v:group>
            <v:group style="position:absolute;left:6242;top:3492;width:480;height:2" coordorigin="6242,3492" coordsize="480,2">
              <v:shape style="position:absolute;left:6242;top:3492;width:480;height:2" coordorigin="6242,3492" coordsize="480,0" path="m6242,3492l6722,3492e" filled="false" stroked="true" strokeweight=".12pt" strokecolor="#000000">
                <v:path arrowok="t"/>
              </v:shape>
            </v:group>
            <v:group style="position:absolute;left:6479;top:3526;width:5;height:2" coordorigin="6479,3526" coordsize="5,2">
              <v:shape style="position:absolute;left:6479;top:3526;width:5;height:2" coordorigin="6479,3526" coordsize="5,0" path="m6484,3526l6479,3526e" filled="false" stroked="true" strokeweight=".12pt" strokecolor="#000000">
                <v:path arrowok="t"/>
              </v:shape>
            </v:group>
            <v:group style="position:absolute;left:6174;top:3492;width:615;height:339" coordorigin="6174,3492" coordsize="615,339">
              <v:shape style="position:absolute;left:6174;top:3492;width:615;height:339" coordorigin="6174,3492" coordsize="615,339" path="m6174,3830l6789,3830,6789,3492,6722,3492,6722,3718e" filled="false" stroked="true" strokeweight=".12pt" strokecolor="#000000">
                <v:path arrowok="t"/>
              </v:shape>
            </v:group>
            <v:group style="position:absolute;left:6174;top:3492;width:68;height:339" coordorigin="6174,3492" coordsize="68,339">
              <v:shape style="position:absolute;left:6174;top:3492;width:68;height:339" coordorigin="6174,3492" coordsize="68,339" path="m6242,3718l6242,3492,6174,3492,6174,3830e" filled="false" stroked="true" strokeweight=".12pt" strokecolor="#000000">
                <v:path arrowok="t"/>
              </v:shape>
            </v:group>
            <v:group style="position:absolute;left:6285;top:3062;width:588;height:2" coordorigin="6285,3062" coordsize="588,2">
              <v:shape style="position:absolute;left:6285;top:3062;width:588;height:2" coordorigin="6285,3062" coordsize="588,0" path="m6285,3062l6873,3062e" filled="false" stroked="true" strokeweight=".12pt" strokecolor="#000000">
                <v:path arrowok="t"/>
              </v:shape>
            </v:group>
            <v:group style="position:absolute;left:6874;top:3060;width:23;height:23" coordorigin="6874,3060" coordsize="23,23">
              <v:shape style="position:absolute;left:6874;top:3060;width:23;height:23" coordorigin="6874,3060" coordsize="23,23" path="m6897,3083l6897,3070,6887,3060,6874,3060e" filled="false" stroked="true" strokeweight=".12pt" strokecolor="#000000">
                <v:path arrowok="t"/>
              </v:shape>
            </v:group>
            <v:group style="position:absolute;left:6897;top:3084;width:2;height:296" coordorigin="6897,3084" coordsize="2,296">
              <v:shape style="position:absolute;left:6897;top:3084;width:2;height:296" coordorigin="6897,3084" coordsize="0,296" path="m6897,3084l6897,3379e" filled="false" stroked="true" strokeweight=".12pt" strokecolor="#000000">
                <v:path arrowok="t"/>
              </v:shape>
            </v:group>
            <v:group style="position:absolute;left:6874;top:3378;width:23;height:23" coordorigin="6874,3378" coordsize="23,23">
              <v:shape style="position:absolute;left:6874;top:3378;width:23;height:23" coordorigin="6874,3378" coordsize="23,23" path="m6874,3401l6887,3401,6897,3391,6897,3378e" filled="false" stroked="true" strokeweight=".12pt" strokecolor="#000000">
                <v:path arrowok="t"/>
              </v:shape>
            </v:group>
            <v:group style="position:absolute;left:6285;top:3401;width:588;height:2" coordorigin="6285,3401" coordsize="588,2">
              <v:shape style="position:absolute;left:6285;top:3401;width:588;height:2" coordorigin="6285,3401" coordsize="588,0" path="m6873,3401l6285,3401e" filled="false" stroked="true" strokeweight=".12pt" strokecolor="#000000">
                <v:path arrowok="t"/>
              </v:shape>
            </v:group>
            <v:group style="position:absolute;left:6263;top:3378;width:23;height:23" coordorigin="6263,3378" coordsize="23,23">
              <v:shape style="position:absolute;left:6263;top:3378;width:23;height:23" coordorigin="6263,3378" coordsize="23,23" path="m6263,3378l6263,3391,6273,3401,6286,3401e" filled="false" stroked="true" strokeweight=".12pt" strokecolor="#000000">
                <v:path arrowok="t"/>
              </v:shape>
            </v:group>
            <v:group style="position:absolute;left:6263;top:3084;width:2;height:296" coordorigin="6263,3084" coordsize="2,296">
              <v:shape style="position:absolute;left:6263;top:3084;width:2;height:296" coordorigin="6263,3084" coordsize="0,296" path="m6263,3379l6263,3084e" filled="false" stroked="true" strokeweight=".12pt" strokecolor="#000000">
                <v:path arrowok="t"/>
              </v:shape>
            </v:group>
            <v:group style="position:absolute;left:6263;top:3060;width:23;height:23" coordorigin="6263,3060" coordsize="23,23">
              <v:shape style="position:absolute;left:6263;top:3060;width:23;height:23" coordorigin="6263,3060" coordsize="23,23" path="m6286,3060l6273,3060,6263,3070,6263,3083e" filled="false" stroked="true" strokeweight=".12pt" strokecolor="#000000">
                <v:path arrowok="t"/>
              </v:shape>
            </v:group>
            <v:group style="position:absolute;left:6081;top:2774;width:723;height:2" coordorigin="6081,2774" coordsize="723,2">
              <v:shape style="position:absolute;left:6081;top:2774;width:723;height:2" coordorigin="6081,2774" coordsize="723,0" path="m6803,2774l6081,2774e" filled="false" stroked="true" strokeweight=".12pt" strokecolor="#000000">
                <v:path arrowok="t"/>
              </v:shape>
            </v:group>
            <v:group style="position:absolute;left:6081;top:2700;width:723;height:2" coordorigin="6081,2700" coordsize="723,2">
              <v:shape style="position:absolute;left:6081;top:2700;width:723;height:2" coordorigin="6081,2700" coordsize="723,0" path="m6081,2700l6803,2700e" filled="false" stroked="true" strokeweight=".12pt" strokecolor="#000000">
                <v:path arrowok="t"/>
              </v:shape>
            </v:group>
            <v:group style="position:absolute;left:6802;top:2717;width:3;height:2" coordorigin="6802,2717" coordsize="3,2">
              <v:shape style="position:absolute;left:6802;top:2717;width:3;height:2" coordorigin="6802,2717" coordsize="3,0" path="m6802,2717l6804,2717e" filled="false" stroked="true" strokeweight="1.68pt" strokecolor="#000000">
                <v:path arrowok="t"/>
              </v:shape>
            </v:group>
            <v:group style="position:absolute;left:6802;top:2743;width:3;height:2" coordorigin="6802,2743" coordsize="3,2">
              <v:shape style="position:absolute;left:6802;top:2743;width:3;height:2" coordorigin="6802,2743" coordsize="3,0" path="m6802,2743l6804,2743e" filled="false" stroked="true" strokeweight=".96pt" strokecolor="#000000">
                <v:path arrowok="t"/>
              </v:shape>
            </v:group>
            <v:group style="position:absolute;left:6080;top:2743;width:3;height:2" coordorigin="6080,2743" coordsize="3,2">
              <v:shape style="position:absolute;left:6080;top:2743;width:3;height:2" coordorigin="6080,2743" coordsize="3,0" path="m6080,2743l6082,2743e" filled="false" stroked="true" strokeweight=".96pt" strokecolor="#000000">
                <v:path arrowok="t"/>
              </v:shape>
            </v:group>
            <v:group style="position:absolute;left:6080;top:2717;width:3;height:2" coordorigin="6080,2717" coordsize="3,2">
              <v:shape style="position:absolute;left:6080;top:2717;width:3;height:2" coordorigin="6080,2717" coordsize="3,0" path="m6080,2717l6082,2717e" filled="false" stroked="true" strokeweight="1.68pt" strokecolor="#000000">
                <v:path arrowok="t"/>
              </v:shape>
            </v:group>
            <v:group style="position:absolute;left:6318;top:2774;width:2;height:204" coordorigin="6318,2774" coordsize="2,204">
              <v:shape style="position:absolute;left:6318;top:2774;width:2;height:204" coordorigin="6318,2774" coordsize="0,204" path="m6318,2774l6318,2978e" filled="false" stroked="true" strokeweight=".12pt" strokecolor="#000000">
                <v:path arrowok="t"/>
              </v:shape>
            </v:group>
            <v:group style="position:absolute;left:6323;top:2774;width:2;height:204" coordorigin="6323,2774" coordsize="2,204">
              <v:shape style="position:absolute;left:6323;top:2774;width:2;height:204" coordorigin="6323,2774" coordsize="0,204" path="m6323,2978l6323,2774e" filled="false" stroked="true" strokeweight=".12pt" strokecolor="#000000">
                <v:path arrowok="t"/>
              </v:shape>
            </v:group>
            <v:group style="position:absolute;left:6561;top:2774;width:2;height:204" coordorigin="6561,2774" coordsize="2,204">
              <v:shape style="position:absolute;left:6561;top:2774;width:2;height:204" coordorigin="6561,2774" coordsize="0,204" path="m6561,2774l6561,2978e" filled="false" stroked="true" strokeweight=".12pt" strokecolor="#000000">
                <v:path arrowok="t"/>
              </v:shape>
            </v:group>
            <v:group style="position:absolute;left:6566;top:2774;width:2;height:204" coordorigin="6566,2774" coordsize="2,204">
              <v:shape style="position:absolute;left:6566;top:2774;width:2;height:204" coordorigin="6566,2774" coordsize="0,204" path="m6566,2978l6566,2774e" filled="false" stroked="true" strokeweight=".12pt" strokecolor="#000000">
                <v:path arrowok="t"/>
              </v:shape>
            </v:group>
            <v:group style="position:absolute;left:6081;top:2978;width:723;height:2" coordorigin="6081,2978" coordsize="723,2">
              <v:shape style="position:absolute;left:6081;top:2978;width:723;height:2" coordorigin="6081,2978" coordsize="723,0" path="m6081,2978l6803,2978e" filled="false" stroked="true" strokeweight=".12pt" strokecolor="#000000">
                <v:path arrowok="t"/>
              </v:shape>
            </v:group>
            <v:group style="position:absolute;left:6561;top:2945;width:5;height:2" coordorigin="6561,2945" coordsize="5,2">
              <v:shape style="position:absolute;left:6561;top:2945;width:5;height:2" coordorigin="6561,2945" coordsize="5,0" path="m6566,2945l6561,2945e" filled="false" stroked="true" strokeweight=".12pt" strokecolor="#000000">
                <v:path arrowok="t"/>
              </v:shape>
            </v:group>
            <v:group style="position:absolute;left:6318;top:2945;width:5;height:2" coordorigin="6318,2945" coordsize="5,2">
              <v:shape style="position:absolute;left:6318;top:2945;width:5;height:2" coordorigin="6318,2945" coordsize="5,0" path="m6323,2945l6318,2945e" filled="false" stroked="true" strokeweight=".12pt" strokecolor="#000000">
                <v:path arrowok="t"/>
              </v:shape>
            </v:group>
            <v:group style="position:absolute;left:6011;top:2640;width:862;height:339" coordorigin="6011,2640" coordsize="862,339">
              <v:shape style="position:absolute;left:6011;top:2640;width:862;height:339" coordorigin="6011,2640" coordsize="862,339" path="m6011,2640l6873,2640,6873,2978,6803,2978,6803,2753e" filled="false" stroked="true" strokeweight=".12pt" strokecolor="#000000">
                <v:path arrowok="t"/>
              </v:shape>
            </v:group>
            <v:group style="position:absolute;left:6011;top:2640;width:70;height:339" coordorigin="6011,2640" coordsize="70,339">
              <v:shape style="position:absolute;left:6011;top:2640;width:70;height:339" coordorigin="6011,2640" coordsize="70,339" path="m6081,2753l6081,2978,6011,2978,6011,2640e" filled="false" stroked="true" strokeweight=".12pt" strokecolor="#000000">
                <v:path arrowok="t"/>
              </v:shape>
            </v:group>
            <v:group style="position:absolute;left:5831;top:3122;width:2;height:240" coordorigin="5831,3122" coordsize="2,240">
              <v:shape style="position:absolute;left:5831;top:3122;width:2;height:240" coordorigin="5831,3122" coordsize="0,240" path="m5831,3362l5831,3122e" filled="false" stroked="true" strokeweight=".12pt" strokecolor="#000000">
                <v:path arrowok="t"/>
              </v:shape>
            </v:group>
            <v:group style="position:absolute;left:5757;top:3122;width:2;height:240" coordorigin="5757,3122" coordsize="2,240">
              <v:shape style="position:absolute;left:5757;top:3122;width:2;height:240" coordorigin="5757,3122" coordsize="0,240" path="m5757,3122l5757,3362e" filled="false" stroked="true" strokeweight=".12pt" strokecolor="#000000">
                <v:path arrowok="t"/>
              </v:shape>
            </v:group>
            <v:group style="position:absolute;left:5757;top:3362;width:53;height:2" coordorigin="5757,3362" coordsize="53,2">
              <v:shape style="position:absolute;left:5757;top:3362;width:53;height:2" coordorigin="5757,3362" coordsize="53,0" path="m5757,3362l5810,3362e" filled="false" stroked="true" strokeweight=".12pt" strokecolor="#000000">
                <v:path arrowok="t"/>
              </v:shape>
            </v:group>
            <v:group style="position:absolute;left:5831;top:3122;width:204;height:2" coordorigin="5831,3122" coordsize="204,2">
              <v:shape style="position:absolute;left:5831;top:3122;width:204;height:2" coordorigin="5831,3122" coordsize="204,0" path="m5831,3122l6035,3122e" filled="false" stroked="true" strokeweight=".12pt" strokecolor="#000000">
                <v:path arrowok="t"/>
              </v:shape>
            </v:group>
            <v:group style="position:absolute;left:5831;top:3362;width:204;height:3" coordorigin="5831,3362" coordsize="204,3">
              <v:shape style="position:absolute;left:5831;top:3362;width:204;height:3" coordorigin="5831,3362" coordsize="204,3" path="m5831,3362l6035,3365e" filled="false" stroked="true" strokeweight=".12pt" strokecolor="#000000">
                <v:path arrowok="t"/>
              </v:shape>
            </v:group>
            <v:group style="position:absolute;left:6035;top:3122;width:2;height:243" coordorigin="6035,3122" coordsize="2,243">
              <v:shape style="position:absolute;left:6035;top:3122;width:2;height:243" coordorigin="6035,3122" coordsize="0,243" path="m6035,3122l6035,3365e" filled="false" stroked="true" strokeweight=".12pt" strokecolor="#000000">
                <v:path arrowok="t"/>
              </v:shape>
            </v:group>
            <v:group style="position:absolute;left:5694;top:3053;width:341;height:380" coordorigin="5694,3053" coordsize="341,380">
              <v:shape style="position:absolute;left:5694;top:3053;width:341;height:380" coordorigin="5694,3053" coordsize="341,380" path="m5697,3053l5694,3432,6035,3432,6035,3365,5810,3362e" filled="false" stroked="true" strokeweight=".12pt" strokecolor="#000000">
                <v:path arrowok="t"/>
              </v:shape>
            </v:group>
            <v:group style="position:absolute;left:5697;top:3053;width:339;height:70" coordorigin="5697,3053" coordsize="339,70">
              <v:shape style="position:absolute;left:5697;top:3053;width:339;height:70" coordorigin="5697,3053" coordsize="339,70" path="m5757,3122l6035,3122,6035,3055,5697,3053e" filled="false" stroked="true" strokeweight=".12pt" strokecolor="#000000">
                <v:path arrowok="t"/>
              </v:shape>
            </v:group>
            <v:group style="position:absolute;left:4192;top:2102;width:932;height:2" coordorigin="4192,2102" coordsize="932,2">
              <v:shape style="position:absolute;left:4192;top:2102;width:932;height:2" coordorigin="4192,2102" coordsize="932,0" path="m4192,2102l5123,2102e" filled="false" stroked="true" strokeweight="0pt" strokecolor="#000000">
                <v:path arrowok="t"/>
              </v:shape>
            </v:group>
            <v:group style="position:absolute;left:4192;top:2352;width:932;height:2" coordorigin="4192,2352" coordsize="932,2">
              <v:shape style="position:absolute;left:4192;top:2352;width:932;height:2" coordorigin="4192,2352" coordsize="932,0" path="m4192,2352l5123,2352e" filled="false" stroked="true" strokeweight="0pt" strokecolor="#000000">
                <v:path arrowok="t"/>
              </v:shape>
            </v:group>
            <v:group style="position:absolute;left:5356;top:4133;width:2;height:87" coordorigin="5356,4133" coordsize="2,87">
              <v:shape style="position:absolute;left:5356;top:4133;width:2;height:87" coordorigin="5356,4133" coordsize="0,87" path="m5356,4133l5356,4219e" filled="false" stroked="true" strokeweight=".12pt" strokecolor="#000000">
                <v:path arrowok="t"/>
              </v:shape>
            </v:group>
            <v:group style="position:absolute;left:5351;top:3317;width:2;height:903" coordorigin="5351,3317" coordsize="2,903">
              <v:shape style="position:absolute;left:5351;top:3317;width:2;height:903" coordorigin="5351,3317" coordsize="0,903" path="m5351,3317l5351,4219e" filled="false" stroked="true" strokeweight=".12pt" strokecolor="#000000">
                <v:path arrowok="t"/>
              </v:shape>
            </v:group>
            <v:group style="position:absolute;left:5342;top:4133;width:2;height:87" coordorigin="5342,4133" coordsize="2,87">
              <v:shape style="position:absolute;left:5342;top:4133;width:2;height:87" coordorigin="5342,4133" coordsize="0,87" path="m5342,4133l5342,4219e" filled="false" stroked="true" strokeweight=".12pt" strokecolor="#000000">
                <v:path arrowok="t"/>
              </v:shape>
            </v:group>
            <v:group style="position:absolute;left:5440;top:4133;width:2;height:87" coordorigin="5440,4133" coordsize="2,87">
              <v:shape style="position:absolute;left:5440;top:4133;width:2;height:87" coordorigin="5440,4133" coordsize="0,87" path="m5440,4219l5440,4133e" filled="false" stroked="true" strokeweight=".12pt" strokecolor="#000000">
                <v:path arrowok="t"/>
              </v:shape>
            </v:group>
            <v:group style="position:absolute;left:5421;top:4133;width:2;height:87" coordorigin="5421,4133" coordsize="2,87">
              <v:shape style="position:absolute;left:5421;top:4133;width:2;height:87" coordorigin="5421,4133" coordsize="0,87" path="m5421,4219l5421,4133e" filled="false" stroked="true" strokeweight=".12pt" strokecolor="#000000">
                <v:path arrowok="t"/>
              </v:shape>
            </v:group>
            <v:group style="position:absolute;left:5320;top:4133;width:2;height:87" coordorigin="5320,4133" coordsize="2,87">
              <v:shape style="position:absolute;left:5320;top:4133;width:2;height:87" coordorigin="5320,4133" coordsize="0,87" path="m5320,4219l5320,4133e" filled="false" stroked="true" strokeweight=".12pt" strokecolor="#000000">
                <v:path arrowok="t"/>
              </v:shape>
            </v:group>
            <v:group style="position:absolute;left:5351;top:2592;width:41;height:22" coordorigin="5351,2592" coordsize="41,22">
              <v:shape style="position:absolute;left:5351;top:2592;width:41;height:22" coordorigin="5351,2592" coordsize="41,22" path="m5351,2592l5351,2614,5392,2614,5392,2592,5351,2592e" filled="false" stroked="true" strokeweight="0pt" strokecolor="#000000">
                <v:path arrowok="t"/>
              </v:shape>
            </v:group>
            <v:group style="position:absolute;left:5351;top:4651;width:41;height:22" coordorigin="5351,4651" coordsize="41,22">
              <v:shape style="position:absolute;left:5351;top:4651;width:41;height:22" coordorigin="5351,4651" coordsize="41,22" path="m5351,4651l5351,4673,5392,4673,5392,4651,5351,4651e" filled="false" stroked="true" strokeweight="0pt" strokecolor="#000000">
                <v:path arrowok="t"/>
              </v:shape>
            </v:group>
            <v:group style="position:absolute;left:5351;top:4226;width:41;height:22" coordorigin="5351,4226" coordsize="41,22">
              <v:shape style="position:absolute;left:5351;top:4226;width:41;height:22" coordorigin="5351,4226" coordsize="41,22" path="m5351,4226l5351,4248,5392,4248,5392,4226,5351,4226e" filled="false" stroked="true" strokeweight="0pt" strokecolor="#000000">
                <v:path arrowok="t"/>
              </v:shape>
            </v:group>
            <v:group style="position:absolute;left:5370;top:3432;width:2;height:672" coordorigin="5370,3432" coordsize="2,672">
              <v:shape style="position:absolute;left:5370;top:3432;width:2;height:672" coordorigin="5370,3432" coordsize="0,672" path="m5370,4104l5370,3432e" filled="false" stroked="true" strokeweight="0pt" strokecolor="#000000">
                <v:path arrowok="t"/>
              </v:shape>
            </v:group>
            <v:group style="position:absolute;left:5370;top:2614;width:2;height:672" coordorigin="5370,2614" coordsize="2,672">
              <v:shape style="position:absolute;left:5370;top:2614;width:2;height:672" coordorigin="5370,2614" coordsize="0,672" path="m5370,3286l5370,2614e" filled="false" stroked="true" strokeweight="0pt" strokecolor="#000000">
                <v:path arrowok="t"/>
              </v:shape>
            </v:group>
            <v:group style="position:absolute;left:5363;top:3432;width:2;height:672" coordorigin="5363,3432" coordsize="2,672">
              <v:shape style="position:absolute;left:5363;top:3432;width:2;height:672" coordorigin="5363,3432" coordsize="0,672" path="m5363,4104l5363,3432e" filled="false" stroked="true" strokeweight="0pt" strokecolor="#000000">
                <v:path arrowok="t"/>
              </v:shape>
            </v:group>
            <v:group style="position:absolute;left:5363;top:2614;width:2;height:672" coordorigin="5363,2614" coordsize="2,672">
              <v:shape style="position:absolute;left:5363;top:2614;width:2;height:672" coordorigin="5363,2614" coordsize="0,672" path="m5363,3286l5363,2614e" filled="false" stroked="true" strokeweight="0pt" strokecolor="#000000">
                <v:path arrowok="t"/>
              </v:shape>
            </v:group>
            <v:group style="position:absolute;left:5380;top:3432;width:2;height:672" coordorigin="5380,3432" coordsize="2,672">
              <v:shape style="position:absolute;left:5380;top:3432;width:2;height:672" coordorigin="5380,3432" coordsize="0,672" path="m5380,4104l5380,3432e" filled="false" stroked="true" strokeweight="0pt" strokecolor="#000000">
                <v:path arrowok="t"/>
              </v:shape>
            </v:group>
            <v:group style="position:absolute;left:5380;top:2614;width:2;height:672" coordorigin="5380,2614" coordsize="2,672">
              <v:shape style="position:absolute;left:5380;top:2614;width:2;height:672" coordorigin="5380,2614" coordsize="0,672" path="m5380,3286l5380,2614e" filled="false" stroked="true" strokeweight="0pt" strokecolor="#000000">
                <v:path arrowok="t"/>
              </v:shape>
            </v:group>
            <v:group style="position:absolute;left:4946;top:4224;width:426;height:426" coordorigin="4946,4224" coordsize="426,426">
              <v:shape style="position:absolute;left:4946;top:4224;width:426;height:426" coordorigin="4946,4224" coordsize="426,426" path="m5372,4224l5303,4230,5237,4246,5176,4272,5120,4306,5070,4349,5028,4398,4993,4454,4967,4515,4951,4581,4947,4615,4946,4650e" filled="false" stroked="true" strokeweight="0pt" strokecolor="#000000">
                <v:path arrowok="t"/>
              </v:shape>
            </v:group>
            <v:group style="position:absolute;left:4946;top:4651;width:425;height:2" coordorigin="4946,4651" coordsize="425,2">
              <v:shape style="position:absolute;left:4946;top:4651;width:425;height:2" coordorigin="4946,4651" coordsize="425,0" path="m5370,4651l4946,4651e" filled="false" stroked="true" strokeweight="0pt" strokecolor="#000000">
                <v:path arrowok="t"/>
              </v:shape>
            </v:group>
            <v:group style="position:absolute;left:5351;top:3286;width:41;height:24" coordorigin="5351,3286" coordsize="41,24">
              <v:shape style="position:absolute;left:5351;top:3286;width:41;height:24" coordorigin="5351,3286" coordsize="41,24" path="m5351,3286l5351,3310,5392,3310,5392,3286,5351,3286e" filled="false" stroked="true" strokeweight="0pt" strokecolor="#000000">
                <v:path arrowok="t"/>
              </v:shape>
            </v:group>
            <v:group style="position:absolute;left:5351;top:3408;width:41;height:24" coordorigin="5351,3408" coordsize="41,24">
              <v:shape style="position:absolute;left:5351;top:3408;width:41;height:24" coordorigin="5351,3408" coordsize="41,24" path="m5351,3408l5351,3432,5392,3432,5392,3408,5351,3408e" filled="false" stroked="true" strokeweight="0pt" strokecolor="#000000">
                <v:path arrowok="t"/>
              </v:shape>
            </v:group>
            <v:group style="position:absolute;left:5370;top:4248;width:2;height:404" coordorigin="5370,4248" coordsize="2,404">
              <v:shape style="position:absolute;left:5370;top:4248;width:2;height:404" coordorigin="5370,4248" coordsize="0,404" path="m5370,4651l5370,4248e" filled="false" stroked="true" strokeweight="0pt" strokecolor="#000000">
                <v:path arrowok="t"/>
              </v:shape>
            </v:group>
            <v:group style="position:absolute;left:5392;top:3408;width:2;height:718" coordorigin="5392,3408" coordsize="2,718">
              <v:shape style="position:absolute;left:5392;top:3408;width:2;height:718" coordorigin="5392,3408" coordsize="0,718" path="m5392,3408l5392,4126e" filled="false" stroked="true" strokeweight="0pt" strokecolor="#000000">
                <v:path arrowok="t"/>
              </v:shape>
            </v:group>
            <v:group style="position:absolute;left:5351;top:2592;width:41;height:718" coordorigin="5351,2592" coordsize="41,718">
              <v:shape style="position:absolute;left:5351;top:2592;width:41;height:718" coordorigin="5351,2592" coordsize="41,718" path="m5392,3310l5392,2592,5351,2592,5351,3310e" filled="false" stroked="true" strokeweight="0pt" strokecolor="#000000">
                <v:path arrowok="t"/>
              </v:shape>
            </v:group>
            <v:group style="position:absolute;left:5351;top:4104;width:41;height:22" coordorigin="5351,4104" coordsize="41,22">
              <v:shape style="position:absolute;left:5351;top:4104;width:41;height:22" coordorigin="5351,4104" coordsize="41,22" path="m5351,4104l5351,4126,5392,4126,5392,4104,5351,4104e" filled="false" stroked="true" strokeweight="0pt" strokecolor="#000000">
                <v:path arrowok="t"/>
              </v:shape>
            </v:group>
            <v:group style="position:absolute;left:5351;top:4226;width:41;height:447" coordorigin="5351,4226" coordsize="41,447">
              <v:shape style="position:absolute;left:5351;top:4226;width:41;height:447" coordorigin="5351,4226" coordsize="41,447" path="m5351,4673l5392,4673,5392,4226,5351,4226,5351,4673e" filled="false" stroked="true" strokeweight="0pt" strokecolor="#000000">
                <v:path arrowok="t"/>
              </v:shape>
            </v:group>
            <v:group style="position:absolute;left:5392;top:2592;width:2;height:718" coordorigin="5392,2592" coordsize="2,718">
              <v:shape style="position:absolute;left:5392;top:2592;width:2;height:718" coordorigin="5392,2592" coordsize="0,718" path="m5392,2592l5392,3310e" filled="false" stroked="true" strokeweight="0pt" strokecolor="#000000">
                <v:path arrowok="t"/>
              </v:shape>
            </v:group>
            <v:group style="position:absolute;left:5351;top:4226;width:41;height:22" coordorigin="5351,4226" coordsize="41,22">
              <v:shape style="position:absolute;left:5351;top:4226;width:41;height:22" coordorigin="5351,4226" coordsize="41,22" path="m5351,4226l5351,4248,5392,4248,5392,4226,5351,4226e" filled="false" stroked="true" strokeweight="0pt" strokecolor="#000000">
                <v:path arrowok="t"/>
              </v:shape>
            </v:group>
            <v:group style="position:absolute;left:5313;top:4219;width:135;height:2" coordorigin="5313,4219" coordsize="135,2">
              <v:shape style="position:absolute;left:5313;top:4219;width:135;height:2" coordorigin="5313,4219" coordsize="135,0" path="m5392,4219l5313,4219,5447,4219e" filled="false" stroked="true" strokeweight=".12pt" strokecolor="#000000">
                <v:path arrowok="t"/>
              </v:shape>
            </v:group>
            <v:group style="position:absolute;left:5313;top:4133;width:135;height:2" coordorigin="5313,4133" coordsize="135,2">
              <v:shape style="position:absolute;left:5313;top:4133;width:135;height:2" coordorigin="5313,4133" coordsize="135,0" path="m5392,4133l5313,4133,5447,4133e" filled="false" stroked="true" strokeweight=".12pt" strokecolor="#000000">
                <v:path arrowok="t"/>
              </v:shape>
            </v:group>
            <v:group style="position:absolute;left:5356;top:3317;width:2;height:84" coordorigin="5356,3317" coordsize="2,84">
              <v:shape style="position:absolute;left:5356;top:3317;width:2;height:84" coordorigin="5356,3317" coordsize="0,84" path="m5356,3317l5356,3401e" filled="false" stroked="true" strokeweight=".12pt" strokecolor="#000000">
                <v:path arrowok="t"/>
              </v:shape>
            </v:group>
            <v:group style="position:absolute;left:5342;top:3317;width:2;height:84" coordorigin="5342,3317" coordsize="2,84">
              <v:shape style="position:absolute;left:5342;top:3317;width:2;height:84" coordorigin="5342,3317" coordsize="0,84" path="m5342,3317l5342,3401e" filled="false" stroked="true" strokeweight=".12pt" strokecolor="#000000">
                <v:path arrowok="t"/>
              </v:shape>
            </v:group>
            <v:group style="position:absolute;left:5440;top:3317;width:2;height:84" coordorigin="5440,3317" coordsize="2,84">
              <v:shape style="position:absolute;left:5440;top:3317;width:2;height:84" coordorigin="5440,3317" coordsize="0,84" path="m5440,3401l5440,3317e" filled="false" stroked="true" strokeweight=".12pt" strokecolor="#000000">
                <v:path arrowok="t"/>
              </v:shape>
            </v:group>
            <v:group style="position:absolute;left:5421;top:3317;width:2;height:84" coordorigin="5421,3317" coordsize="2,84">
              <v:shape style="position:absolute;left:5421;top:3317;width:2;height:84" coordorigin="5421,3317" coordsize="0,84" path="m5421,3401l5421,3317e" filled="false" stroked="true" strokeweight=".12pt" strokecolor="#000000">
                <v:path arrowok="t"/>
              </v:shape>
            </v:group>
            <v:group style="position:absolute;left:5320;top:3317;width:2;height:84" coordorigin="5320,3317" coordsize="2,84">
              <v:shape style="position:absolute;left:5320;top:3317;width:2;height:84" coordorigin="5320,3317" coordsize="0,84" path="m5320,3401l5320,3317e" filled="false" stroked="true" strokeweight=".12pt" strokecolor="#000000">
                <v:path arrowok="t"/>
              </v:shape>
            </v:group>
            <v:group style="position:absolute;left:5313;top:3401;width:135;height:2" coordorigin="5313,3401" coordsize="135,2">
              <v:shape style="position:absolute;left:5313;top:3401;width:135;height:2" coordorigin="5313,3401" coordsize="135,0" path="m5392,3401l5313,3401,5447,3401e" filled="false" stroked="true" strokeweight=".12pt" strokecolor="#000000">
                <v:path arrowok="t"/>
              </v:shape>
            </v:group>
            <v:group style="position:absolute;left:5313;top:3317;width:135;height:2" coordorigin="5313,3317" coordsize="135,2">
              <v:shape style="position:absolute;left:5313;top:3317;width:135;height:2" coordorigin="5313,3317" coordsize="135,0" path="m5392,3317l5313,3317,5447,3317e" filled="false" stroked="true" strokeweight=".12pt" strokecolor="#000000">
                <v:path arrowok="t"/>
              </v:shape>
            </v:group>
            <v:group style="position:absolute;left:10955;top:3821;width:41;height:24" coordorigin="10955,3821" coordsize="41,24">
              <v:shape style="position:absolute;left:10955;top:3821;width:41;height:24" coordorigin="10955,3821" coordsize="41,24" path="m10955,3845l10955,3821,10996,3821,10996,3845,10955,3845e" filled="false" stroked="true" strokeweight="0pt" strokecolor="#000000">
                <v:path arrowok="t"/>
              </v:shape>
            </v:group>
            <v:group style="position:absolute;left:10955;top:3821;width:41;height:449" coordorigin="10955,3821" coordsize="41,449">
              <v:shape style="position:absolute;left:10955;top:3821;width:41;height:449" coordorigin="10955,3821" coordsize="41,449" path="m10955,3821l10996,3821,10996,4270,10955,4270,10955,3821e" filled="false" stroked="true" strokeweight="0pt" strokecolor="#000000">
                <v:path arrowok="t"/>
              </v:shape>
            </v:group>
            <v:group style="position:absolute;left:10955;top:3799;width:41;height:22" coordorigin="10955,3799" coordsize="41,22">
              <v:shape style="position:absolute;left:10955;top:3799;width:41;height:22" coordorigin="10955,3799" coordsize="41,22" path="m10955,3821l10955,3799,10996,3799,10996,3821,10955,3821e" filled="false" stroked="true" strokeweight="0pt" strokecolor="#000000">
                <v:path arrowok="t"/>
              </v:shape>
            </v:group>
            <v:group style="position:absolute;left:10955;top:3641;width:41;height:22" coordorigin="10955,3641" coordsize="41,22">
              <v:shape style="position:absolute;left:10955;top:3641;width:41;height:22" coordorigin="10955,3641" coordsize="41,22" path="m10955,3662l10955,3641,10996,3641,10996,3662,10955,3662e" filled="false" stroked="true" strokeweight="0pt" strokecolor="#000000">
                <v:path arrowok="t"/>
              </v:shape>
            </v:group>
            <v:group style="position:absolute;left:10955;top:3641;width:41;height:180" coordorigin="10955,3641" coordsize="41,180">
              <v:shape style="position:absolute;left:10955;top:3641;width:41;height:180" coordorigin="10955,3641" coordsize="41,180" path="m10955,3641l10996,3641,10996,3821,10955,3821,10955,3641e" filled="false" stroked="true" strokeweight="0pt" strokecolor="#000000">
                <v:path arrowok="t"/>
              </v:shape>
            </v:group>
            <v:group style="position:absolute;left:10978;top:3842;width:402;height:402" coordorigin="10978,3842" coordsize="402,402">
              <v:shape style="position:absolute;left:10978;top:3842;width:402;height:402" coordorigin="10978,3842" coordsize="402,402" path="m11380,4244l11375,4179,11359,4117,11335,4060,11302,4007,11262,3960,11215,3920,11163,3887,11105,3863,11043,3848,11011,3844,10978,3842e" filled="false" stroked="true" strokeweight="0pt" strokecolor="#000000">
                <v:path arrowok="t"/>
              </v:shape>
            </v:group>
            <v:group style="position:absolute;left:10977;top:4246;width:404;height:2" coordorigin="10977,4246" coordsize="404,2">
              <v:shape style="position:absolute;left:10977;top:4246;width:404;height:2" coordorigin="10977,4246" coordsize="404,0" path="m10977,4246l11380,4246e" filled="false" stroked="true" strokeweight="0pt" strokecolor="#000000">
                <v:path arrowok="t"/>
              </v:shape>
            </v:group>
            <v:group style="position:absolute;left:4602;top:5964;width:2;height:176" coordorigin="4602,5964" coordsize="2,176">
              <v:shape style="position:absolute;left:4602;top:5964;width:2;height:176" coordorigin="4602,5964" coordsize="0,176" path="m4602,5964l4602,6139e" filled="false" stroked="true" strokeweight=".12pt" strokecolor="#000000">
                <v:path arrowok="t"/>
              </v:shape>
            </v:group>
            <v:group style="position:absolute;left:11181;top:5964;width:2;height:176" coordorigin="11181,5964" coordsize="2,176">
              <v:shape style="position:absolute;left:11181;top:5964;width:2;height:176" coordorigin="11181,5964" coordsize="0,176" path="m11181,5964l11181,6139e" filled="false" stroked="true" strokeweight=".12pt" strokecolor="#000000">
                <v:path arrowok="t"/>
              </v:shape>
            </v:group>
            <v:group style="position:absolute;left:4602;top:6137;width:6579;height:2" coordorigin="4602,6137" coordsize="6579,2">
              <v:shape style="position:absolute;left:4602;top:6137;width:6579;height:2" coordorigin="4602,6137" coordsize="6579,0" path="m4602,6137l11181,6137e" filled="false" stroked="true" strokeweight=".12pt" strokecolor="#000000">
                <v:path arrowok="t"/>
              </v:shape>
            </v:group>
            <v:group style="position:absolute;left:4586;top:6120;width:34;height:36" coordorigin="4586,6120" coordsize="34,36">
              <v:shape style="position:absolute;left:4586;top:6120;width:34;height:36" coordorigin="4586,6120" coordsize="34,36" path="m4619,6120l4586,6156e" filled="false" stroked="true" strokeweight=".12pt" strokecolor="#000000">
                <v:path arrowok="t"/>
              </v:shape>
            </v:group>
            <v:group style="position:absolute;left:11162;top:6120;width:36;height:36" coordorigin="11162,6120" coordsize="36,36">
              <v:shape style="position:absolute;left:11162;top:6120;width:36;height:36" coordorigin="11162,6120" coordsize="36,36" path="m11162,6156l11198,6120e" filled="false" stroked="true" strokeweight=".12pt" strokecolor="#000000">
                <v:path arrowok="t"/>
              </v:shape>
            </v:group>
            <v:group style="position:absolute;left:3974;top:5810;width:27;height:2" coordorigin="3974,5810" coordsize="27,2">
              <v:shape style="position:absolute;left:3974;top:5810;width:27;height:2" coordorigin="3974,5810" coordsize="27,0" path="m4000,5810l3974,5810e" filled="false" stroked="true" strokeweight=".12pt" strokecolor="#000000">
                <v:path arrowok="t"/>
              </v:shape>
            </v:group>
            <v:group style="position:absolute;left:3974;top:2424;width:22;height:2" coordorigin="3974,2424" coordsize="22,2">
              <v:shape style="position:absolute;left:3974;top:2424;width:22;height:2" coordorigin="3974,2424" coordsize="22,0" path="m3995,2424l3974,2424e" filled="false" stroked="true" strokeweight=".12pt" strokecolor="#000000">
                <v:path arrowok="t"/>
              </v:shape>
            </v:group>
            <v:group style="position:absolute;left:3976;top:2424;width:2;height:3387" coordorigin="3976,2424" coordsize="2,3387">
              <v:shape style="position:absolute;left:3976;top:2424;width:2;height:3387" coordorigin="3976,2424" coordsize="0,3387" path="m3976,5810l3976,2424e" filled="false" stroked="true" strokeweight=".12pt" strokecolor="#000000">
                <v:path arrowok="t"/>
              </v:shape>
            </v:group>
            <v:group style="position:absolute;left:3957;top:5794;width:36;height:34" coordorigin="3957,5794" coordsize="36,34">
              <v:shape style="position:absolute;left:3957;top:5794;width:36;height:34" coordorigin="3957,5794" coordsize="36,34" path="m3957,5794l3993,5827e" filled="false" stroked="true" strokeweight=".12pt" strokecolor="#000000">
                <v:path arrowok="t"/>
              </v:shape>
            </v:group>
            <v:group style="position:absolute;left:3957;top:2407;width:36;height:34" coordorigin="3957,2407" coordsize="36,34">
              <v:shape style="position:absolute;left:3957;top:2407;width:36;height:34" coordorigin="3957,2407" coordsize="36,34" path="m3993,2441l3957,2407e" filled="false" stroked="true" strokeweight=".12pt" strokecolor="#000000">
                <v:path arrowok="t"/>
              </v:shape>
            </v:group>
            <v:group style="position:absolute;left:7530;top:3110;width:730;height:730" coordorigin="7530,3110" coordsize="730,730">
              <v:shape style="position:absolute;left:7530;top:3110;width:730;height:730" coordorigin="7530,3110" coordsize="730,730" path="m7530,3110l8260,3110,8260,3840,7530,3840,7530,3110e" filled="false" stroked="true" strokeweight=".12pt" strokecolor="#000000">
                <v:path arrowok="t"/>
              </v:shape>
            </v:group>
            <v:group style="position:absolute;left:9902;top:2532;width:2;height:905" coordorigin="9902,2532" coordsize="2,905">
              <v:shape style="position:absolute;left:9902;top:2532;width:2;height:905" coordorigin="9902,2532" coordsize="0,905" path="m9902,2532l9902,3437e" filled="false" stroked="true" strokeweight="2.260pt" strokecolor="#000000">
                <v:path arrowok="t"/>
              </v:shape>
            </v:group>
            <v:group style="position:absolute;left:9880;top:2532;width:44;height:905" coordorigin="9880,2532" coordsize="44,905">
              <v:shape style="position:absolute;left:9880;top:2532;width:44;height:905" coordorigin="9880,2532" coordsize="44,905" path="m9880,3437l9923,3437,9880,2532,9880,3437xe" filled="false" stroked="true" strokeweight="0pt" strokecolor="#000000">
                <v:path arrowok="t"/>
              </v:shape>
            </v:group>
            <v:group style="position:absolute;left:9880;top:2532;width:44;height:905" coordorigin="9880,2532" coordsize="44,905">
              <v:shape style="position:absolute;left:9880;top:2532;width:44;height:905" coordorigin="9880,2532" coordsize="44,905" path="m9923,3437l9880,2532,9923,2532,9923,3437xe" filled="false" stroked="true" strokeweight="0pt" strokecolor="#000000">
                <v:path arrowok="t"/>
              </v:shape>
            </v:group>
            <v:group style="position:absolute;left:9880;top:3458;width:624;height:2" coordorigin="9880,3458" coordsize="624,2">
              <v:shape style="position:absolute;left:9880;top:3458;width:624;height:2" coordorigin="9880,3458" coordsize="624,0" path="m9880,3458l10504,3458e" filled="false" stroked="true" strokeweight="2.260pt" strokecolor="#000000">
                <v:path arrowok="t"/>
              </v:shape>
            </v:group>
            <v:group style="position:absolute;left:9880;top:3437;width:624;height:44" coordorigin="9880,3437" coordsize="624,44">
              <v:shape style="position:absolute;left:9880;top:3437;width:624;height:44" coordorigin="9880,3437" coordsize="624,44" path="m9880,3480l10504,3480,9880,3437,9880,3480xe" filled="false" stroked="true" strokeweight="0pt" strokecolor="#000000">
                <v:path arrowok="t"/>
              </v:shape>
            </v:group>
            <v:group style="position:absolute;left:9880;top:3437;width:624;height:44" coordorigin="9880,3437" coordsize="624,44">
              <v:shape style="position:absolute;left:9880;top:3437;width:624;height:44" coordorigin="9880,3437" coordsize="624,44" path="m10504,3480l9880,3437,10504,3437,10504,3480xe" filled="false" stroked="true" strokeweight="0pt" strokecolor="#000000">
                <v:path arrowok="t"/>
              </v:shape>
            </v:group>
            <v:group style="position:absolute;left:9880;top:3480;width:44;height:312" coordorigin="9880,3480" coordsize="44,312">
              <v:shape style="position:absolute;left:9880;top:3480;width:44;height:312" coordorigin="9880,3480" coordsize="44,312" path="m9880,3480l9880,3792,9923,3792,9880,3480xe" filled="true" fillcolor="#000000" stroked="false">
                <v:path arrowok="t"/>
                <v:fill type="solid"/>
              </v:shape>
              <v:shape style="position:absolute;left:9880;top:3480;width:44;height:312" coordorigin="9880,3480" coordsize="44,312" path="m9923,3480l9880,3480,9923,3792,9923,3480xe" filled="true" fillcolor="#000000" stroked="false">
                <v:path arrowok="t"/>
                <v:fill type="solid"/>
              </v:shape>
            </v:group>
            <v:group style="position:absolute;left:9880;top:3480;width:44;height:312" coordorigin="9880,3480" coordsize="44,312">
              <v:shape style="position:absolute;left:9880;top:3480;width:44;height:312" coordorigin="9880,3480" coordsize="44,312" path="m9880,3792l9923,3792,9880,3480,9880,3792xe" filled="false" stroked="true" strokeweight="0pt" strokecolor="#000000">
                <v:path arrowok="t"/>
              </v:shape>
            </v:group>
            <v:group style="position:absolute;left:9880;top:3480;width:44;height:312" coordorigin="9880,3480" coordsize="44,312">
              <v:shape style="position:absolute;left:9880;top:3480;width:44;height:312" coordorigin="9880,3480" coordsize="44,312" path="m9923,3792l9880,3480,9923,3480,9923,3792xe" filled="false" stroked="true" strokeweight="0pt" strokecolor="#000000">
                <v:path arrowok="t"/>
              </v:shape>
            </v:group>
            <v:group style="position:absolute;left:8776;top:3812;width:1148;height:2" coordorigin="8776,3812" coordsize="1148,2">
              <v:shape style="position:absolute;left:8776;top:3812;width:1148;height:2" coordorigin="8776,3812" coordsize="1148,0" path="m8776,3812l9923,3812e" filled="false" stroked="true" strokeweight="2.14pt" strokecolor="#000000">
                <v:path arrowok="t"/>
              </v:shape>
            </v:group>
            <v:group style="position:absolute;left:8776;top:3792;width:1148;height:41" coordorigin="8776,3792" coordsize="1148,41">
              <v:shape style="position:absolute;left:8776;top:3792;width:1148;height:41" coordorigin="8776,3792" coordsize="1148,41" path="m8776,3833l9923,3833,8776,3792,8776,3833xe" filled="false" stroked="true" strokeweight="0pt" strokecolor="#000000">
                <v:path arrowok="t"/>
              </v:shape>
            </v:group>
            <v:group style="position:absolute;left:8776;top:3792;width:1148;height:41" coordorigin="8776,3792" coordsize="1148,41">
              <v:shape style="position:absolute;left:8776;top:3792;width:1148;height:41" coordorigin="8776,3792" coordsize="1148,41" path="m9923,3833l8776,3792,9923,3792,9923,3833xe" filled="false" stroked="true" strokeweight="0pt" strokecolor="#000000">
                <v:path arrowok="t"/>
              </v:shape>
            </v:group>
            <v:group style="position:absolute;left:10907;top:4277;width:20;height:68" coordorigin="10907,4277" coordsize="20,68">
              <v:shape style="position:absolute;left:10907;top:4277;width:20;height:68" coordorigin="10907,4277" coordsize="20,68" path="m10907,4277l10907,4344,10926,4344,10907,4277xe" filled="true" fillcolor="#000000" stroked="false">
                <v:path arrowok="t"/>
                <v:fill type="solid"/>
              </v:shape>
              <v:shape style="position:absolute;left:10907;top:4277;width:20;height:68" coordorigin="10907,4277" coordsize="20,68" path="m10926,4277l10907,4277,10926,4344,10926,4277xe" filled="true" fillcolor="#000000" stroked="false">
                <v:path arrowok="t"/>
                <v:fill type="solid"/>
              </v:shape>
            </v:group>
            <v:group style="position:absolute;left:10907;top:4277;width:20;height:68" coordorigin="10907,4277" coordsize="20,68">
              <v:shape style="position:absolute;left:10907;top:4277;width:20;height:68" coordorigin="10907,4277" coordsize="20,68" path="m10907,4344l10926,4344,10907,4277,10907,4344xe" filled="false" stroked="true" strokeweight="0pt" strokecolor="#000000">
                <v:path arrowok="t"/>
              </v:shape>
            </v:group>
            <v:group style="position:absolute;left:10907;top:4277;width:20;height:68" coordorigin="10907,4277" coordsize="20,68">
              <v:shape style="position:absolute;left:10907;top:4277;width:20;height:68" coordorigin="10907,4277" coordsize="20,68" path="m10926,4344l10907,4277,10926,4277,10926,4344xe" filled="false" stroked="true" strokeweight="0pt" strokecolor="#000000">
                <v:path arrowok="t"/>
              </v:shape>
            </v:group>
            <v:group style="position:absolute;left:9914;top:4364;width:1013;height:2" coordorigin="9914,4364" coordsize="1013,2">
              <v:shape style="position:absolute;left:9914;top:4364;width:1013;height:2" coordorigin="9914,4364" coordsize="1013,0" path="m9914,4364l10926,4364e" filled="false" stroked="true" strokeweight="2.14pt" strokecolor="#000000">
                <v:path arrowok="t"/>
              </v:shape>
            </v:group>
            <v:group style="position:absolute;left:9914;top:4344;width:1013;height:41" coordorigin="9914,4344" coordsize="1013,41">
              <v:shape style="position:absolute;left:9914;top:4344;width:1013;height:41" coordorigin="9914,4344" coordsize="1013,41" path="m9914,4385l10926,4385,9914,4344,9914,4385xe" filled="false" stroked="true" strokeweight="0pt" strokecolor="#000000">
                <v:path arrowok="t"/>
              </v:shape>
            </v:group>
            <v:group style="position:absolute;left:9914;top:4344;width:1013;height:41" coordorigin="9914,4344" coordsize="1013,41">
              <v:shape style="position:absolute;left:9914;top:4344;width:1013;height:41" coordorigin="9914,4344" coordsize="1013,41" path="m10926,4385l9914,4344,10926,4344,10926,4385xe" filled="false" stroked="true" strokeweight="0pt" strokecolor="#000000">
                <v:path arrowok="t"/>
              </v:shape>
            </v:group>
            <v:group style="position:absolute;left:7489;top:2532;width:43;height:1260" coordorigin="7489,2532" coordsize="43,1260">
              <v:shape style="position:absolute;left:7489;top:2532;width:43;height:1260" coordorigin="7489,2532" coordsize="43,1260" path="m7489,3792l7531,3792,7531,2532,7489,2532,7489,3792xe" filled="true" fillcolor="#000000" stroked="false">
                <v:path arrowok="t"/>
                <v:fill type="solid"/>
              </v:shape>
            </v:group>
            <v:group style="position:absolute;left:7490;top:2532;width:41;height:536" coordorigin="7490,2532" coordsize="41,536">
              <v:shape style="position:absolute;left:7490;top:2532;width:41;height:536" coordorigin="7490,2532" coordsize="41,536" path="m7490,3067l7530,3067,7490,2532,7490,3067xe" filled="false" stroked="true" strokeweight="0pt" strokecolor="#000000">
                <v:path arrowok="t"/>
              </v:shape>
            </v:group>
            <v:group style="position:absolute;left:7490;top:2532;width:41;height:536" coordorigin="7490,2532" coordsize="41,536">
              <v:shape style="position:absolute;left:7490;top:2532;width:41;height:536" coordorigin="7490,2532" coordsize="41,536" path="m7530,3067l7490,2532,7530,2532,7530,3067xe" filled="false" stroked="true" strokeweight="0pt" strokecolor="#000000">
                <v:path arrowok="t"/>
              </v:shape>
            </v:group>
            <v:group style="position:absolute;left:7490;top:3089;width:821;height:2" coordorigin="7490,3089" coordsize="821,2">
              <v:shape style="position:absolute;left:7490;top:3089;width:821;height:2" coordorigin="7490,3089" coordsize="821,0" path="m7490,3089l8310,3089e" filled="false" stroked="true" strokeweight="2.260pt" strokecolor="#000000">
                <v:path arrowok="t"/>
              </v:shape>
            </v:group>
            <v:group style="position:absolute;left:7490;top:3067;width:821;height:44" coordorigin="7490,3067" coordsize="821,44">
              <v:shape style="position:absolute;left:7490;top:3067;width:821;height:44" coordorigin="7490,3067" coordsize="821,44" path="m7490,3110l8310,3110,7490,3067,7490,3110xe" filled="false" stroked="true" strokeweight="0pt" strokecolor="#000000">
                <v:path arrowok="t"/>
              </v:shape>
            </v:group>
            <v:group style="position:absolute;left:7490;top:3067;width:821;height:44" coordorigin="7490,3067" coordsize="821,44">
              <v:shape style="position:absolute;left:7490;top:3067;width:821;height:44" coordorigin="7490,3067" coordsize="821,44" path="m8310,3110l7490,3067,8310,3067,8310,3110xe" filled="false" stroked="true" strokeweight="0pt" strokecolor="#000000">
                <v:path arrowok="t"/>
              </v:shape>
            </v:group>
            <v:group style="position:absolute;left:8289;top:3110;width:2;height:682" coordorigin="8289,3110" coordsize="2,682">
              <v:shape style="position:absolute;left:8289;top:3110;width:2;height:682" coordorigin="8289,3110" coordsize="0,682" path="m8289,3110l8289,3792e" filled="false" stroked="true" strokeweight="2.260pt" strokecolor="#000000">
                <v:path arrowok="t"/>
              </v:shape>
            </v:group>
            <v:group style="position:absolute;left:8267;top:3110;width:44;height:682" coordorigin="8267,3110" coordsize="44,682">
              <v:shape style="position:absolute;left:8267;top:3110;width:44;height:682" coordorigin="8267,3110" coordsize="44,682" path="m8267,3792l8310,3792,8267,3110,8267,3792xe" filled="false" stroked="true" strokeweight="0pt" strokecolor="#000000">
                <v:path arrowok="t"/>
              </v:shape>
            </v:group>
            <v:group style="position:absolute;left:8267;top:3110;width:44;height:682" coordorigin="8267,3110" coordsize="44,682">
              <v:shape style="position:absolute;left:8267;top:3110;width:44;height:682" coordorigin="8267,3110" coordsize="44,682" path="m8310,3792l8267,3110,8310,3110,8310,3792xe" filled="false" stroked="true" strokeweight="0pt" strokecolor="#000000">
                <v:path arrowok="t"/>
              </v:shape>
            </v:group>
            <v:group style="position:absolute;left:7490;top:3110;width:41;height:682" coordorigin="7490,3110" coordsize="41,682">
              <v:shape style="position:absolute;left:7490;top:3110;width:41;height:682" coordorigin="7490,3110" coordsize="41,682" path="m7490,3792l7530,3792,7490,3110,7490,3792xe" filled="false" stroked="true" strokeweight="0pt" strokecolor="#000000">
                <v:path arrowok="t"/>
              </v:shape>
            </v:group>
            <v:group style="position:absolute;left:7490;top:3110;width:41;height:682" coordorigin="7490,3110" coordsize="41,682">
              <v:shape style="position:absolute;left:7490;top:3110;width:41;height:682" coordorigin="7490,3110" coordsize="41,682" path="m7530,3792l7490,3110,7530,3110,7530,3792xe" filled="false" stroked="true" strokeweight="0pt" strokecolor="#000000">
                <v:path arrowok="t"/>
              </v:shape>
            </v:group>
            <v:group style="position:absolute;left:8267;top:3792;width:94;height:41" coordorigin="8267,3792" coordsize="94,41">
              <v:shape style="position:absolute;left:8267;top:3792;width:94;height:41" coordorigin="8267,3792" coordsize="94,41" path="m8267,3792l8267,3833,8361,3833,8267,3792xe" filled="true" fillcolor="#000000" stroked="false">
                <v:path arrowok="t"/>
                <v:fill type="solid"/>
              </v:shape>
              <v:shape style="position:absolute;left:8267;top:3792;width:94;height:41" coordorigin="8267,3792" coordsize="94,41" path="m8361,3792l8267,3792,8361,3833,8361,3792xe" filled="true" fillcolor="#000000" stroked="false">
                <v:path arrowok="t"/>
                <v:fill type="solid"/>
              </v:shape>
            </v:group>
            <v:group style="position:absolute;left:8267;top:3792;width:94;height:41" coordorigin="8267,3792" coordsize="94,41">
              <v:shape style="position:absolute;left:8267;top:3792;width:94;height:41" coordorigin="8267,3792" coordsize="94,41" path="m8267,3833l8361,3833,8267,3792,8267,3833xe" filled="false" stroked="true" strokeweight="0pt" strokecolor="#000000">
                <v:path arrowok="t"/>
              </v:shape>
            </v:group>
            <v:group style="position:absolute;left:8267;top:3792;width:94;height:41" coordorigin="8267,3792" coordsize="94,41">
              <v:shape style="position:absolute;left:8267;top:3792;width:94;height:41" coordorigin="8267,3792" coordsize="94,41" path="m8361,3833l8267,3792,8361,3792,8361,3833xe" filled="false" stroked="true" strokeweight="0pt" strokecolor="#000000">
                <v:path arrowok="t"/>
              </v:shape>
            </v:group>
            <v:group style="position:absolute;left:7490;top:3812;width:411;height:2" coordorigin="7490,3812" coordsize="411,2">
              <v:shape style="position:absolute;left:7490;top:3812;width:411;height:2" coordorigin="7490,3812" coordsize="411,0" path="m7490,3812l7900,3812e" filled="false" stroked="true" strokeweight="2.14pt" strokecolor="#000000">
                <v:path arrowok="t"/>
              </v:shape>
            </v:group>
            <v:group style="position:absolute;left:7490;top:3792;width:411;height:41" coordorigin="7490,3792" coordsize="411,41">
              <v:shape style="position:absolute;left:7490;top:3792;width:411;height:41" coordorigin="7490,3792" coordsize="411,41" path="m7490,3833l7900,3833,7490,3792,7490,3833xe" filled="false" stroked="true" strokeweight="0pt" strokecolor="#000000">
                <v:path arrowok="t"/>
              </v:shape>
            </v:group>
            <v:group style="position:absolute;left:7490;top:3792;width:411;height:41" coordorigin="7490,3792" coordsize="411,41">
              <v:shape style="position:absolute;left:7490;top:3792;width:411;height:41" coordorigin="7490,3792" coordsize="411,41" path="m7900,3833l7490,3792,7900,3792,7900,3833xe" filled="false" stroked="true" strokeweight="0pt" strokecolor="#000000">
                <v:path arrowok="t"/>
              </v:shape>
            </v:group>
            <v:group style="position:absolute;left:4612;top:2467;width:701;height:65" coordorigin="4612,2467" coordsize="701,65">
              <v:shape style="position:absolute;left:4612;top:2467;width:701;height:65" coordorigin="4612,2467" coordsize="701,65" path="m4612,2467l4612,2532,5313,2532,4612,2467xe" filled="true" fillcolor="#000000" stroked="false">
                <v:path arrowok="t"/>
                <v:fill type="solid"/>
              </v:shape>
              <v:shape style="position:absolute;left:4612;top:2467;width:701;height:65" coordorigin="4612,2467" coordsize="701,65" path="m5313,2467l4612,2467,5313,2532,5313,2467xe" filled="true" fillcolor="#000000" stroked="false">
                <v:path arrowok="t"/>
                <v:fill type="solid"/>
              </v:shape>
            </v:group>
            <v:group style="position:absolute;left:4612;top:2467;width:701;height:65" coordorigin="4612,2467" coordsize="701,65">
              <v:shape style="position:absolute;left:4612;top:2467;width:701;height:65" coordorigin="4612,2467" coordsize="701,65" path="m4612,2532l5313,2532,4612,2467,4612,2532xe" filled="false" stroked="true" strokeweight="0pt" strokecolor="#000000">
                <v:path arrowok="t"/>
              </v:shape>
            </v:group>
            <v:group style="position:absolute;left:4612;top:2467;width:701;height:65" coordorigin="4612,2467" coordsize="701,65">
              <v:shape style="position:absolute;left:4612;top:2467;width:701;height:65" coordorigin="4612,2467" coordsize="701,65" path="m5313,2532l4612,2467,5313,2467,5313,2532xe" filled="false" stroked="true" strokeweight="0pt" strokecolor="#000000">
                <v:path arrowok="t"/>
              </v:shape>
            </v:group>
            <v:group style="position:absolute;left:6388;top:2467;width:2290;height:65" coordorigin="6388,2467" coordsize="2290,65">
              <v:shape style="position:absolute;left:6388;top:2467;width:2290;height:65" coordorigin="6388,2467" coordsize="2290,65" path="m6388,2467l6388,2532,8678,2532,6388,2467xe" filled="true" fillcolor="#000000" stroked="false">
                <v:path arrowok="t"/>
                <v:fill type="solid"/>
              </v:shape>
              <v:shape style="position:absolute;left:6388;top:2467;width:2290;height:65" coordorigin="6388,2467" coordsize="2290,65" path="m8678,2467l6388,2467,8678,2532,8678,2467xe" filled="true" fillcolor="#000000" stroked="false">
                <v:path arrowok="t"/>
                <v:fill type="solid"/>
              </v:shape>
            </v:group>
            <v:group style="position:absolute;left:6388;top:2467;width:2290;height:65" coordorigin="6388,2467" coordsize="2290,65">
              <v:shape style="position:absolute;left:6388;top:2467;width:2290;height:65" coordorigin="6388,2467" coordsize="2290,65" path="m6388,2532l8678,2532,6388,2467,6388,2532xe" filled="false" stroked="true" strokeweight="0pt" strokecolor="#000000">
                <v:path arrowok="t"/>
              </v:shape>
            </v:group>
            <v:group style="position:absolute;left:6388;top:2467;width:2290;height:65" coordorigin="6388,2467" coordsize="2290,65">
              <v:shape style="position:absolute;left:6388;top:2467;width:2290;height:65" coordorigin="6388,2467" coordsize="2290,65" path="m8678,2532l6388,2467,8678,2467,8678,2532xe" filled="false" stroked="true" strokeweight="0pt" strokecolor="#000000">
                <v:path arrowok="t"/>
              </v:shape>
            </v:group>
            <v:group style="position:absolute;left:5356;top:2467;width:118;height:65" coordorigin="5356,2467" coordsize="118,65">
              <v:shape style="position:absolute;left:5356;top:2467;width:118;height:65" coordorigin="5356,2467" coordsize="118,65" path="m5356,2467l5356,2532,5474,2532,5356,2467xe" filled="true" fillcolor="#000000" stroked="false">
                <v:path arrowok="t"/>
                <v:fill type="solid"/>
              </v:shape>
              <v:shape style="position:absolute;left:5356;top:2467;width:118;height:65" coordorigin="5356,2467" coordsize="118,65" path="m5474,2467l5356,2467,5474,2532,5474,2467xe" filled="true" fillcolor="#000000" stroked="false">
                <v:path arrowok="t"/>
                <v:fill type="solid"/>
              </v:shape>
            </v:group>
            <v:group style="position:absolute;left:5356;top:2467;width:118;height:65" coordorigin="5356,2467" coordsize="118,65">
              <v:shape style="position:absolute;left:5356;top:2467;width:118;height:65" coordorigin="5356,2467" coordsize="118,65" path="m5356,2532l5474,2532,5356,2467,5356,2532xe" filled="false" stroked="true" strokeweight="0pt" strokecolor="#000000">
                <v:path arrowok="t"/>
              </v:shape>
            </v:group>
            <v:group style="position:absolute;left:5356;top:2467;width:118;height:65" coordorigin="5356,2467" coordsize="118,65">
              <v:shape style="position:absolute;left:5356;top:2467;width:118;height:65" coordorigin="5356,2467" coordsize="118,65" path="m5474,2532l5356,2467,5474,2467,5474,2532xe" filled="false" stroked="true" strokeweight="0pt" strokecolor="#000000">
                <v:path arrowok="t"/>
              </v:shape>
            </v:group>
            <v:group style="position:absolute;left:5356;top:2532;width:65;height:53" coordorigin="5356,2532" coordsize="65,53">
              <v:shape style="position:absolute;left:5356;top:2532;width:65;height:53" coordorigin="5356,2532" coordsize="65,53" path="m5356,2532l5356,2585,5421,2585,5356,2532xe" filled="true" fillcolor="#000000" stroked="false">
                <v:path arrowok="t"/>
                <v:fill type="solid"/>
              </v:shape>
              <v:shape style="position:absolute;left:5356;top:2532;width:65;height:53" coordorigin="5356,2532" coordsize="65,53" path="m5421,2532l5356,2532,5421,2585,5421,2532xe" filled="true" fillcolor="#000000" stroked="false">
                <v:path arrowok="t"/>
                <v:fill type="solid"/>
              </v:shape>
            </v:group>
            <v:group style="position:absolute;left:5356;top:2532;width:65;height:53" coordorigin="5356,2532" coordsize="65,53">
              <v:shape style="position:absolute;left:5356;top:2532;width:65;height:53" coordorigin="5356,2532" coordsize="65,53" path="m5356,2585l5421,2585,5356,2532,5356,2585xe" filled="false" stroked="true" strokeweight="0pt" strokecolor="#000000">
                <v:path arrowok="t"/>
              </v:shape>
            </v:group>
            <v:group style="position:absolute;left:5356;top:2532;width:65;height:53" coordorigin="5356,2532" coordsize="65,53">
              <v:shape style="position:absolute;left:5356;top:2532;width:65;height:53" coordorigin="5356,2532" coordsize="65,53" path="m5421,2585l5356,2532,5421,2532,5421,2585xe" filled="false" stroked="true" strokeweight="0pt" strokecolor="#000000">
                <v:path arrowok="t"/>
              </v:shape>
            </v:group>
            <v:group style="position:absolute;left:5313;top:2467;width:39;height:65" coordorigin="5313,2467" coordsize="39,65">
              <v:shape style="position:absolute;left:5313;top:2467;width:39;height:65" coordorigin="5313,2467" coordsize="39,65" path="m5313,2467l5313,2532,5351,2532,5313,2467xe" filled="true" fillcolor="#000000" stroked="false">
                <v:path arrowok="t"/>
                <v:fill type="solid"/>
              </v:shape>
              <v:shape style="position:absolute;left:5313;top:2467;width:39;height:65" coordorigin="5313,2467" coordsize="39,65" path="m5351,2467l5313,2467,5351,2532,5351,2467xe" filled="true" fillcolor="#000000" stroked="false">
                <v:path arrowok="t"/>
                <v:fill type="solid"/>
              </v:shape>
            </v:group>
            <v:group style="position:absolute;left:5313;top:2467;width:39;height:65" coordorigin="5313,2467" coordsize="39,65">
              <v:shape style="position:absolute;left:5313;top:2467;width:39;height:65" coordorigin="5313,2467" coordsize="39,65" path="m5313,2532l5351,2532,5313,2467,5313,2532xe" filled="false" stroked="true" strokeweight="0pt" strokecolor="#000000">
                <v:path arrowok="t"/>
              </v:shape>
            </v:group>
            <v:group style="position:absolute;left:5313;top:2467;width:39;height:65" coordorigin="5313,2467" coordsize="39,65">
              <v:shape style="position:absolute;left:5313;top:2467;width:39;height:65" coordorigin="5313,2467" coordsize="39,65" path="m5351,2532l5313,2467,5351,2467,5351,2532xe" filled="false" stroked="true" strokeweight="0pt" strokecolor="#000000">
                <v:path arrowok="t"/>
              </v:shape>
            </v:group>
            <v:group style="position:absolute;left:10874;top:3437;width:53;height:22" coordorigin="10874,3437" coordsize="53,22">
              <v:shape style="position:absolute;left:10874;top:3437;width:53;height:22" coordorigin="10874,3437" coordsize="53,22" path="m10874,3437l10874,3458,10926,3458,10874,3437xe" filled="true" fillcolor="#000000" stroked="false">
                <v:path arrowok="t"/>
                <v:fill type="solid"/>
              </v:shape>
              <v:shape style="position:absolute;left:10874;top:3437;width:53;height:22" coordorigin="10874,3437" coordsize="53,22" path="m10926,3437l10874,3437,10926,3458,10926,3437xe" filled="true" fillcolor="#000000" stroked="false">
                <v:path arrowok="t"/>
                <v:fill type="solid"/>
              </v:shape>
            </v:group>
            <v:group style="position:absolute;left:10874;top:3437;width:53;height:22" coordorigin="10874,3437" coordsize="53,22">
              <v:shape style="position:absolute;left:10874;top:3437;width:53;height:22" coordorigin="10874,3437" coordsize="53,22" path="m10874,3458l10926,3458,10874,3437,10874,3458xe" filled="false" stroked="true" strokeweight="0pt" strokecolor="#000000">
                <v:path arrowok="t"/>
              </v:shape>
            </v:group>
            <v:group style="position:absolute;left:10874;top:3437;width:53;height:22" coordorigin="10874,3437" coordsize="53,22">
              <v:shape style="position:absolute;left:10874;top:3437;width:53;height:22" coordorigin="10874,3437" coordsize="53,22" path="m10926,3458l10874,3437,10926,3437,10926,3458xe" filled="false" stroked="true" strokeweight="0pt" strokecolor="#000000">
                <v:path arrowok="t"/>
              </v:shape>
            </v:group>
            <v:group style="position:absolute;left:10874;top:3458;width:53;height:22" coordorigin="10874,3458" coordsize="53,22">
              <v:shape style="position:absolute;left:10874;top:3458;width:53;height:22" coordorigin="10874,3458" coordsize="53,22" path="m10874,3458l10874,3480,10926,3480,10874,3458xe" filled="true" fillcolor="#000000" stroked="false">
                <v:path arrowok="t"/>
                <v:fill type="solid"/>
              </v:shape>
              <v:shape style="position:absolute;left:10874;top:3458;width:53;height:22" coordorigin="10874,3458" coordsize="53,22" path="m10926,3458l10874,3458,10926,3480,10926,3458xe" filled="true" fillcolor="#000000" stroked="false">
                <v:path arrowok="t"/>
                <v:fill type="solid"/>
              </v:shape>
            </v:group>
            <v:group style="position:absolute;left:10874;top:3458;width:53;height:22" coordorigin="10874,3458" coordsize="53,22">
              <v:shape style="position:absolute;left:10874;top:3458;width:53;height:22" coordorigin="10874,3458" coordsize="53,22" path="m10874,3480l10926,3480,10874,3458,10874,3480xe" filled="false" stroked="true" strokeweight="0pt" strokecolor="#000000">
                <v:path arrowok="t"/>
              </v:shape>
            </v:group>
            <v:group style="position:absolute;left:10874;top:3458;width:53;height:22" coordorigin="10874,3458" coordsize="53,22">
              <v:shape style="position:absolute;left:10874;top:3458;width:53;height:22" coordorigin="10874,3458" coordsize="53,22" path="m10926,3480l10874,3458,10926,3458,10926,3480xe" filled="false" stroked="true" strokeweight="0pt" strokecolor="#000000">
                <v:path arrowok="t"/>
              </v:shape>
            </v:group>
            <v:group style="position:absolute;left:9410;top:2467;width:1582;height:65" coordorigin="9410,2467" coordsize="1582,65">
              <v:shape style="position:absolute;left:9410;top:2467;width:1582;height:65" coordorigin="9410,2467" coordsize="1582,65" path="m9410,2467l9410,2532,10991,2532,9410,2467xe" filled="true" fillcolor="#000000" stroked="false">
                <v:path arrowok="t"/>
                <v:fill type="solid"/>
              </v:shape>
              <v:shape style="position:absolute;left:9410;top:2467;width:1582;height:65" coordorigin="9410,2467" coordsize="1582,65" path="m10991,2467l9410,2467,10991,2532,10991,2467xe" filled="true" fillcolor="#000000" stroked="false">
                <v:path arrowok="t"/>
                <v:fill type="solid"/>
              </v:shape>
            </v:group>
            <v:group style="position:absolute;left:9410;top:2467;width:1582;height:65" coordorigin="9410,2467" coordsize="1582,65">
              <v:shape style="position:absolute;left:9410;top:2467;width:1582;height:65" coordorigin="9410,2467" coordsize="1582,65" path="m9410,2532l10991,2532,9410,2467,9410,2532xe" filled="false" stroked="true" strokeweight="0pt" strokecolor="#000000">
                <v:path arrowok="t"/>
              </v:shape>
            </v:group>
            <v:group style="position:absolute;left:9410;top:2467;width:1582;height:65" coordorigin="9410,2467" coordsize="1582,65">
              <v:shape style="position:absolute;left:9410;top:2467;width:1582;height:65" coordorigin="9410,2467" coordsize="1582,65" path="m10991,2532l9410,2467,10991,2467,10991,2532xe" filled="false" stroked="true" strokeweight="0pt" strokecolor="#000000">
                <v:path arrowok="t"/>
              </v:shape>
            </v:group>
            <v:group style="position:absolute;left:9083;top:4364;width:416;height:2" coordorigin="9083,4364" coordsize="416,2">
              <v:shape style="position:absolute;left:9083;top:4364;width:416;height:2" coordorigin="9083,4364" coordsize="416,0" path="m9083,4364l9498,4364e" filled="false" stroked="true" strokeweight="2.14pt" strokecolor="#000000">
                <v:path arrowok="t"/>
              </v:shape>
            </v:group>
            <v:group style="position:absolute;left:9083;top:4344;width:416;height:41" coordorigin="9083,4344" coordsize="416,41">
              <v:shape style="position:absolute;left:9083;top:4344;width:416;height:41" coordorigin="9083,4344" coordsize="416,41" path="m9083,4385l9498,4385,9083,4344,9083,4385xe" filled="false" stroked="true" strokeweight="0pt" strokecolor="#000000">
                <v:path arrowok="t"/>
              </v:shape>
            </v:group>
            <v:group style="position:absolute;left:9083;top:4344;width:416;height:41" coordorigin="9083,4344" coordsize="416,41">
              <v:shape style="position:absolute;left:9083;top:4344;width:416;height:41" coordorigin="9083,4344" coordsize="416,41" path="m9498,4385l9083,4344,9498,4344,9498,4385xe" filled="false" stroked="true" strokeweight="0pt" strokecolor="#000000">
                <v:path arrowok="t"/>
              </v:shape>
            </v:group>
            <v:group style="position:absolute;left:9155;top:4385;width:2;height:1318" coordorigin="9155,4385" coordsize="2,1318">
              <v:shape style="position:absolute;left:9155;top:4385;width:2;height:1318" coordorigin="9155,4385" coordsize="0,1318" path="m9155,4385l9155,5702e" filled="false" stroked="true" strokeweight="2.260pt" strokecolor="#000000">
                <v:path arrowok="t"/>
              </v:shape>
            </v:group>
            <v:group style="position:absolute;left:9134;top:4385;width:44;height:1318" coordorigin="9134,4385" coordsize="44,1318">
              <v:shape style="position:absolute;left:9134;top:4385;width:44;height:1318" coordorigin="9134,4385" coordsize="44,1318" path="m9134,5702l9177,5702,9134,4385,9134,5702xe" filled="false" stroked="true" strokeweight="0pt" strokecolor="#000000">
                <v:path arrowok="t"/>
              </v:shape>
            </v:group>
            <v:group style="position:absolute;left:9134;top:4385;width:44;height:1318" coordorigin="9134,4385" coordsize="44,1318">
              <v:shape style="position:absolute;left:9134;top:4385;width:44;height:1318" coordorigin="9134,4385" coordsize="44,1318" path="m9177,5702l9134,4385,9177,4385,9177,5702xe" filled="false" stroked="true" strokeweight="0pt" strokecolor="#000000">
                <v:path arrowok="t"/>
              </v:shape>
            </v:group>
            <v:group style="position:absolute;left:7977;top:4364;width:692;height:2" coordorigin="7977,4364" coordsize="692,2">
              <v:shape style="position:absolute;left:7977;top:4364;width:692;height:2" coordorigin="7977,4364" coordsize="692,0" path="m7977,4364l8668,4364e" filled="false" stroked="true" strokeweight="2.14pt" strokecolor="#000000">
                <v:path arrowok="t"/>
              </v:shape>
            </v:group>
            <v:group style="position:absolute;left:7977;top:4344;width:692;height:41" coordorigin="7977,4344" coordsize="692,41">
              <v:shape style="position:absolute;left:7977;top:4344;width:692;height:41" coordorigin="7977,4344" coordsize="692,41" path="m7977,4385l8668,4385,7977,4344,7977,4385xe" filled="false" stroked="true" strokeweight="0pt" strokecolor="#000000">
                <v:path arrowok="t"/>
              </v:shape>
            </v:group>
            <v:group style="position:absolute;left:7977;top:4344;width:692;height:41" coordorigin="7977,4344" coordsize="692,41">
              <v:shape style="position:absolute;left:7977;top:4344;width:692;height:41" coordorigin="7977,4344" coordsize="692,41" path="m8668,4385l7977,4344,8668,4344,8668,4385xe" filled="false" stroked="true" strokeweight="0pt" strokecolor="#000000">
                <v:path arrowok="t"/>
              </v:shape>
            </v:group>
            <v:group style="position:absolute;left:7490;top:4344;width:70;height:41" coordorigin="7490,4344" coordsize="70,41">
              <v:shape style="position:absolute;left:7490;top:4344;width:70;height:41" coordorigin="7490,4344" coordsize="70,41" path="m7490,4344l7490,4385,7559,4385,7490,4344xe" filled="true" fillcolor="#000000" stroked="false">
                <v:path arrowok="t"/>
                <v:fill type="solid"/>
              </v:shape>
              <v:shape style="position:absolute;left:7490;top:4344;width:70;height:41" coordorigin="7490,4344" coordsize="70,41" path="m7559,4344l7490,4344,7559,4385,7559,4344xe" filled="true" fillcolor="#000000" stroked="false">
                <v:path arrowok="t"/>
                <v:fill type="solid"/>
              </v:shape>
            </v:group>
            <v:group style="position:absolute;left:7490;top:4344;width:70;height:41" coordorigin="7490,4344" coordsize="70,41">
              <v:shape style="position:absolute;left:7490;top:4344;width:70;height:41" coordorigin="7490,4344" coordsize="70,41" path="m7490,4385l7559,4385,7490,4344,7490,4385xe" filled="false" stroked="true" strokeweight="0pt" strokecolor="#000000">
                <v:path arrowok="t"/>
              </v:shape>
            </v:group>
            <v:group style="position:absolute;left:7490;top:4344;width:70;height:41" coordorigin="7490,4344" coordsize="70,41">
              <v:shape style="position:absolute;left:7490;top:4344;width:70;height:41" coordorigin="7490,4344" coordsize="70,41" path="m7559,4385l7490,4344,7559,4344,7559,4385xe" filled="false" stroked="true" strokeweight="0pt" strokecolor="#000000">
                <v:path arrowok="t"/>
              </v:shape>
            </v:group>
            <v:group style="position:absolute;left:8198;top:4385;width:2;height:790" coordorigin="8198,4385" coordsize="2,790">
              <v:shape style="position:absolute;left:8198;top:4385;width:2;height:790" coordorigin="8198,4385" coordsize="0,790" path="m8198,4385l8198,5174e" filled="false" stroked="true" strokeweight="2.260pt" strokecolor="#000000">
                <v:path arrowok="t"/>
              </v:shape>
            </v:group>
            <v:group style="position:absolute;left:8176;top:4385;width:44;height:790" coordorigin="8176,4385" coordsize="44,790">
              <v:shape style="position:absolute;left:8176;top:4385;width:44;height:790" coordorigin="8176,4385" coordsize="44,790" path="m8176,5174l8219,5174,8176,4385,8176,5174xe" filled="false" stroked="true" strokeweight="0pt" strokecolor="#000000">
                <v:path arrowok="t"/>
              </v:shape>
            </v:group>
            <v:group style="position:absolute;left:8176;top:4385;width:44;height:790" coordorigin="8176,4385" coordsize="44,790">
              <v:shape style="position:absolute;left:8176;top:4385;width:44;height:790" coordorigin="8176,4385" coordsize="44,790" path="m8219,5174l8176,4385,8219,4385,8219,5174xe" filled="false" stroked="true" strokeweight="0pt" strokecolor="#000000">
                <v:path arrowok="t"/>
              </v:shape>
            </v:group>
            <v:group style="position:absolute;left:7510;top:4385;width:2;height:1318" coordorigin="7510,4385" coordsize="2,1318">
              <v:shape style="position:absolute;left:7510;top:4385;width:2;height:1318" coordorigin="7510,4385" coordsize="0,1318" path="m7510,4385l7510,5702e" filled="false" stroked="true" strokeweight="2.14pt" strokecolor="#000000">
                <v:path arrowok="t"/>
              </v:shape>
            </v:group>
            <v:group style="position:absolute;left:7490;top:4385;width:41;height:790" coordorigin="7490,4385" coordsize="41,790">
              <v:shape style="position:absolute;left:7490;top:4385;width:41;height:790" coordorigin="7490,4385" coordsize="41,790" path="m7490,5174l7530,5174,7490,4385,7490,5174xe" filled="false" stroked="true" strokeweight="0pt" strokecolor="#000000">
                <v:path arrowok="t"/>
              </v:shape>
            </v:group>
            <v:group style="position:absolute;left:7490;top:4385;width:41;height:790" coordorigin="7490,4385" coordsize="41,790">
              <v:shape style="position:absolute;left:7490;top:4385;width:41;height:790" coordorigin="7490,4385" coordsize="41,790" path="m7530,5174l7490,4385,7530,4385,7530,5174xe" filled="false" stroked="true" strokeweight="0pt" strokecolor="#000000">
                <v:path arrowok="t"/>
              </v:shape>
            </v:group>
            <v:group style="position:absolute;left:7490;top:5196;width:730;height:2" coordorigin="7490,5196" coordsize="730,2">
              <v:shape style="position:absolute;left:7490;top:5196;width:730;height:2" coordorigin="7490,5196" coordsize="730,0" path="m7490,5196l8219,5196e" filled="false" stroked="true" strokeweight="2.260pt" strokecolor="#000000">
                <v:path arrowok="t"/>
              </v:shape>
            </v:group>
            <v:group style="position:absolute;left:7490;top:5174;width:730;height:44" coordorigin="7490,5174" coordsize="730,44">
              <v:shape style="position:absolute;left:7490;top:5174;width:730;height:44" coordorigin="7490,5174" coordsize="730,44" path="m7490,5218l8219,5218,7490,5174,7490,5218xe" filled="false" stroked="true" strokeweight="0pt" strokecolor="#000000">
                <v:path arrowok="t"/>
              </v:shape>
            </v:group>
            <v:group style="position:absolute;left:7490;top:5174;width:730;height:44" coordorigin="7490,5174" coordsize="730,44">
              <v:shape style="position:absolute;left:7490;top:5174;width:730;height:44" coordorigin="7490,5174" coordsize="730,44" path="m8219,5218l7490,5174,8219,5174,8219,5218xe" filled="false" stroked="true" strokeweight="0pt" strokecolor="#000000">
                <v:path arrowok="t"/>
              </v:shape>
            </v:group>
            <v:group style="position:absolute;left:7490;top:5218;width:41;height:485" coordorigin="7490,5218" coordsize="41,485">
              <v:shape style="position:absolute;left:7490;top:5218;width:41;height:485" coordorigin="7490,5218" coordsize="41,485" path="m7490,5702l7530,5702,7490,5218,7490,5702xe" filled="false" stroked="true" strokeweight="0pt" strokecolor="#000000">
                <v:path arrowok="t"/>
              </v:shape>
            </v:group>
            <v:group style="position:absolute;left:7490;top:5218;width:41;height:485" coordorigin="7490,5218" coordsize="41,485">
              <v:shape style="position:absolute;left:7490;top:5218;width:41;height:485" coordorigin="7490,5218" coordsize="41,485" path="m7530,5702l7490,5218,7530,5218,7530,5702xe" filled="false" stroked="true" strokeweight="0pt" strokecolor="#000000">
                <v:path arrowok="t"/>
              </v:shape>
            </v:group>
            <v:group style="position:absolute;left:5356;top:4692;width:65;height:1011" coordorigin="5356,4692" coordsize="65,1011">
              <v:shape style="position:absolute;left:5356;top:4692;width:65;height:1011" coordorigin="5356,4692" coordsize="65,1011" path="m5356,4692l5356,5702,5421,5702,5356,4692xe" filled="true" fillcolor="#000000" stroked="false">
                <v:path arrowok="t"/>
                <v:fill type="solid"/>
              </v:shape>
              <v:shape style="position:absolute;left:5356;top:4692;width:65;height:1011" coordorigin="5356,4692" coordsize="65,1011" path="m5421,4692l5356,4692,5421,5702,5421,4692xe" filled="true" fillcolor="#000000" stroked="false">
                <v:path arrowok="t"/>
                <v:fill type="solid"/>
              </v:shape>
            </v:group>
            <v:group style="position:absolute;left:5356;top:4692;width:65;height:1011" coordorigin="5356,4692" coordsize="65,1011">
              <v:shape style="position:absolute;left:5356;top:4692;width:65;height:1011" coordorigin="5356,4692" coordsize="65,1011" path="m5356,5702l5421,5702,5356,4692,5356,5702xe" filled="false" stroked="true" strokeweight="0pt" strokecolor="#000000">
                <v:path arrowok="t"/>
              </v:shape>
            </v:group>
            <v:group style="position:absolute;left:5356;top:4692;width:65;height:1011" coordorigin="5356,4692" coordsize="65,1011">
              <v:shape style="position:absolute;left:5356;top:4692;width:65;height:1011" coordorigin="5356,4692" coordsize="65,1011" path="m5421,5702l5356,4692,5421,4692,5421,5702xe" filled="false" stroked="true" strokeweight="0pt" strokecolor="#000000">
                <v:path arrowok="t"/>
              </v:shape>
            </v:group>
            <v:group style="position:absolute;left:4612;top:5702;width:740;height:65" coordorigin="4612,5702" coordsize="740,65">
              <v:shape style="position:absolute;left:4612;top:5702;width:740;height:65" coordorigin="4612,5702" coordsize="740,65" path="m4612,5702l4612,5767,5351,5767,4612,5702xe" filled="true" fillcolor="#000000" stroked="false">
                <v:path arrowok="t"/>
                <v:fill type="solid"/>
              </v:shape>
              <v:shape style="position:absolute;left:4612;top:5702;width:740;height:65" coordorigin="4612,5702" coordsize="740,65" path="m5351,5702l4612,5702,5351,5767,5351,5702xe" filled="true" fillcolor="#000000" stroked="false">
                <v:path arrowok="t"/>
                <v:fill type="solid"/>
              </v:shape>
            </v:group>
            <v:group style="position:absolute;left:4612;top:5702;width:740;height:65" coordorigin="4612,5702" coordsize="740,65">
              <v:shape style="position:absolute;left:4612;top:5702;width:740;height:65" coordorigin="4612,5702" coordsize="740,65" path="m4612,5767l5351,5767,4612,5702,4612,5767xe" filled="false" stroked="true" strokeweight="0pt" strokecolor="#000000">
                <v:path arrowok="t"/>
              </v:shape>
            </v:group>
            <v:group style="position:absolute;left:4612;top:5702;width:740;height:65" coordorigin="4612,5702" coordsize="740,65">
              <v:shape style="position:absolute;left:4612;top:5702;width:740;height:65" coordorigin="4612,5702" coordsize="740,65" path="m5351,5767l4612,5702,5351,5702,5351,5767xe" filled="false" stroked="true" strokeweight="0pt" strokecolor="#000000">
                <v:path arrowok="t"/>
              </v:shape>
            </v:group>
            <v:group style="position:absolute;left:5356;top:5702;width:5636;height:65" coordorigin="5356,5702" coordsize="5636,65">
              <v:shape style="position:absolute;left:5356;top:5702;width:5636;height:65" coordorigin="5356,5702" coordsize="5636,65" path="m5356,5702l5356,5767,10991,5767,5356,5702xe" filled="true" fillcolor="#000000" stroked="false">
                <v:path arrowok="t"/>
                <v:fill type="solid"/>
              </v:shape>
              <v:shape style="position:absolute;left:5356;top:5702;width:5636;height:65" coordorigin="5356,5702" coordsize="5636,65" path="m10991,5702l5356,5702,10991,5767,10991,5702xe" filled="true" fillcolor="#000000" stroked="false">
                <v:path arrowok="t"/>
                <v:fill type="solid"/>
              </v:shape>
            </v:group>
            <v:group style="position:absolute;left:5356;top:5702;width:5636;height:65" coordorigin="5356,5702" coordsize="5636,65">
              <v:shape style="position:absolute;left:5356;top:5702;width:5636;height:65" coordorigin="5356,5702" coordsize="5636,65" path="m5356,5767l10991,5767,5356,5702,5356,5767xe" filled="false" stroked="true" strokeweight="0pt" strokecolor="#000000">
                <v:path arrowok="t"/>
              </v:shape>
            </v:group>
            <v:group style="position:absolute;left:5356;top:5702;width:5636;height:65" coordorigin="5356,5702" coordsize="5636,65">
              <v:shape style="position:absolute;left:5356;top:5702;width:5636;height:65" coordorigin="5356,5702" coordsize="5636,65" path="m10991,5767l5356,5702,10991,5702,10991,5767xe" filled="false" stroked="true" strokeweight="0pt" strokecolor="#000000">
                <v:path arrowok="t"/>
              </v:shape>
            </v:group>
            <v:group style="position:absolute;left:10996;top:5702;width:176;height:65" coordorigin="10996,5702" coordsize="176,65">
              <v:shape style="position:absolute;left:10996;top:5702;width:176;height:65" coordorigin="10996,5702" coordsize="176,65" path="m10996,5702l10996,5767,11171,5767,10996,5702xe" filled="true" fillcolor="#000000" stroked="false">
                <v:path arrowok="t"/>
                <v:fill type="solid"/>
              </v:shape>
              <v:shape style="position:absolute;left:10996;top:5702;width:176;height:65" coordorigin="10996,5702" coordsize="176,65" path="m11171,5702l10996,5702,11171,5767,11171,5702xe" filled="true" fillcolor="#000000" stroked="false">
                <v:path arrowok="t"/>
                <v:fill type="solid"/>
              </v:shape>
            </v:group>
            <v:group style="position:absolute;left:10996;top:5702;width:176;height:65" coordorigin="10996,5702" coordsize="176,65">
              <v:shape style="position:absolute;left:10996;top:5702;width:176;height:65" coordorigin="10996,5702" coordsize="176,65" path="m10996,5767l11171,5767,10996,5702,10996,5767xe" filled="false" stroked="true" strokeweight="0pt" strokecolor="#000000">
                <v:path arrowok="t"/>
              </v:shape>
            </v:group>
            <v:group style="position:absolute;left:10996;top:5702;width:176;height:65" coordorigin="10996,5702" coordsize="176,65">
              <v:shape style="position:absolute;left:10996;top:5702;width:176;height:65" coordorigin="10996,5702" coordsize="176,65" path="m11171,5767l10996,5702,11171,5702,11171,5767xe" filled="false" stroked="true" strokeweight="0pt" strokecolor="#000000">
                <v:path arrowok="t"/>
              </v:shape>
            </v:group>
            <v:group style="position:absolute;left:10926;top:5270;width:65;height:432" coordorigin="10926,5270" coordsize="65,432">
              <v:shape style="position:absolute;left:10926;top:5270;width:65;height:432" coordorigin="10926,5270" coordsize="65,432" path="m10926,5270l10926,5702,10991,5702,10926,5270xe" filled="true" fillcolor="#000000" stroked="false">
                <v:path arrowok="t"/>
                <v:fill type="solid"/>
              </v:shape>
              <v:shape style="position:absolute;left:10926;top:5270;width:65;height:432" coordorigin="10926,5270" coordsize="65,432" path="m10991,5270l10926,5270,10991,5702,10991,5270xe" filled="true" fillcolor="#000000" stroked="false">
                <v:path arrowok="t"/>
                <v:fill type="solid"/>
              </v:shape>
            </v:group>
            <v:group style="position:absolute;left:10926;top:5270;width:65;height:432" coordorigin="10926,5270" coordsize="65,432">
              <v:shape style="position:absolute;left:10926;top:5270;width:65;height:432" coordorigin="10926,5270" coordsize="65,432" path="m10926,5702l10991,5702,10926,5270,10926,5702xe" filled="false" stroked="true" strokeweight="0pt" strokecolor="#000000">
                <v:path arrowok="t"/>
              </v:shape>
            </v:group>
            <v:group style="position:absolute;left:10926;top:5270;width:65;height:432" coordorigin="10926,5270" coordsize="65,432">
              <v:shape style="position:absolute;left:10926;top:5270;width:65;height:432" coordorigin="10926,5270" coordsize="65,432" path="m10991,5702l10926,5270,10991,5270,10991,5702xe" filled="false" stroked="true" strokeweight="0pt" strokecolor="#000000">
                <v:path arrowok="t"/>
              </v:shape>
            </v:group>
            <v:group style="position:absolute;left:10926;top:4277;width:65;height:262" coordorigin="10926,4277" coordsize="65,262">
              <v:shape style="position:absolute;left:10926;top:4277;width:65;height:262" coordorigin="10926,4277" coordsize="65,262" path="m10926,4277l10926,4538,10991,4538,10926,4277xe" filled="true" fillcolor="#000000" stroked="false">
                <v:path arrowok="t"/>
                <v:fill type="solid"/>
              </v:shape>
              <v:shape style="position:absolute;left:10926;top:4277;width:65;height:262" coordorigin="10926,4277" coordsize="65,262" path="m10991,4277l10926,4277,10991,4538,10991,4277xe" filled="true" fillcolor="#000000" stroked="false">
                <v:path arrowok="t"/>
                <v:fill type="solid"/>
              </v:shape>
            </v:group>
            <v:group style="position:absolute;left:10926;top:4277;width:65;height:262" coordorigin="10926,4277" coordsize="65,262">
              <v:shape style="position:absolute;left:10926;top:4277;width:65;height:262" coordorigin="10926,4277" coordsize="65,262" path="m10926,4538l10991,4538,10926,4277,10926,4538xe" filled="false" stroked="true" strokeweight="0pt" strokecolor="#000000">
                <v:path arrowok="t"/>
              </v:shape>
            </v:group>
            <v:group style="position:absolute;left:10926;top:4277;width:65;height:262" coordorigin="10926,4277" coordsize="65,262">
              <v:shape style="position:absolute;left:10926;top:4277;width:65;height:262" coordorigin="10926,4277" coordsize="65,262" path="m10991,4538l10926,4277,10991,4277,10991,4538xe" filled="false" stroked="true" strokeweight="0pt" strokecolor="#000000">
                <v:path arrowok="t"/>
              </v:shape>
            </v:group>
            <v:group style="position:absolute;left:10926;top:2906;width:65;height:728" coordorigin="10926,2906" coordsize="65,728">
              <v:shape style="position:absolute;left:10926;top:2906;width:65;height:728" coordorigin="10926,2906" coordsize="65,728" path="m10926,2906l10926,3634,10991,3634,10926,2906xe" filled="true" fillcolor="#000000" stroked="false">
                <v:path arrowok="t"/>
                <v:fill type="solid"/>
              </v:shape>
              <v:shape style="position:absolute;left:10926;top:2906;width:65;height:728" coordorigin="10926,2906" coordsize="65,728" path="m10991,2906l10926,2906,10991,3634,10991,2906xe" filled="true" fillcolor="#000000" stroked="false">
                <v:path arrowok="t"/>
                <v:fill type="solid"/>
              </v:shape>
            </v:group>
            <v:group style="position:absolute;left:10926;top:2906;width:65;height:728" coordorigin="10926,2906" coordsize="65,728">
              <v:shape style="position:absolute;left:10926;top:2906;width:65;height:728" coordorigin="10926,2906" coordsize="65,728" path="m10926,3634l10991,3634,10926,2906,10926,3634xe" filled="false" stroked="true" strokeweight="0pt" strokecolor="#000000">
                <v:path arrowok="t"/>
              </v:shape>
            </v:group>
            <v:group style="position:absolute;left:10926;top:2906;width:65;height:728" coordorigin="10926,2906" coordsize="65,728">
              <v:shape style="position:absolute;left:10926;top:2906;width:65;height:728" coordorigin="10926,2906" coordsize="65,728" path="m10991,3634l10926,2906,10991,2906,10991,3634xe" filled="false" stroked="true" strokeweight="0pt" strokecolor="#000000">
                <v:path arrowok="t"/>
              </v:shape>
            </v:group>
            <v:group style="position:absolute;left:10926;top:2532;width:65;height:96" coordorigin="10926,2532" coordsize="65,96">
              <v:shape style="position:absolute;left:10926;top:2532;width:65;height:96" coordorigin="10926,2532" coordsize="65,96" path="m10926,2532l10926,2628,10991,2628,10926,2532xe" filled="true" fillcolor="#000000" stroked="false">
                <v:path arrowok="t"/>
                <v:fill type="solid"/>
              </v:shape>
              <v:shape style="position:absolute;left:10926;top:2532;width:65;height:96" coordorigin="10926,2532" coordsize="65,96" path="m10991,2532l10926,2532,10991,2628,10991,2532xe" filled="true" fillcolor="#000000" stroked="false">
                <v:path arrowok="t"/>
                <v:fill type="solid"/>
              </v:shape>
            </v:group>
            <v:group style="position:absolute;left:10926;top:2532;width:65;height:96" coordorigin="10926,2532" coordsize="65,96">
              <v:shape style="position:absolute;left:10926;top:2532;width:65;height:96" coordorigin="10926,2532" coordsize="65,96" path="m10926,2628l10991,2628,10926,2532,10926,2628xe" filled="false" stroked="true" strokeweight="0pt" strokecolor="#000000">
                <v:path arrowok="t"/>
              </v:shape>
            </v:group>
            <v:group style="position:absolute;left:10926;top:2532;width:65;height:96" coordorigin="10926,2532" coordsize="65,96">
              <v:shape style="position:absolute;left:10926;top:2532;width:65;height:96" coordorigin="10926,2532" coordsize="65,96" path="m10991,2628l10926,2532,10991,2532,10991,2628xe" filled="false" stroked="true" strokeweight="0pt" strokecolor="#000000">
                <v:path arrowok="t"/>
              </v:shape>
            </v:group>
            <v:group style="position:absolute;left:10996;top:2467;width:176;height:65" coordorigin="10996,2467" coordsize="176,65">
              <v:shape style="position:absolute;left:10996;top:2467;width:176;height:65" coordorigin="10996,2467" coordsize="176,65" path="m10996,2467l10996,2532,11171,2532,10996,2467xe" filled="true" fillcolor="#000000" stroked="false">
                <v:path arrowok="t"/>
                <v:fill type="solid"/>
              </v:shape>
              <v:shape style="position:absolute;left:10996;top:2467;width:176;height:65" coordorigin="10996,2467" coordsize="176,65" path="m11171,2467l10996,2467,11171,2532,11171,2467xe" filled="true" fillcolor="#000000" stroked="false">
                <v:path arrowok="t"/>
                <v:fill type="solid"/>
              </v:shape>
            </v:group>
            <v:group style="position:absolute;left:10996;top:2467;width:176;height:65" coordorigin="10996,2467" coordsize="176,65">
              <v:shape style="position:absolute;left:10996;top:2467;width:176;height:65" coordorigin="10996,2467" coordsize="176,65" path="m10996,2532l11171,2532,10996,2467,10996,2532xe" filled="false" stroked="true" strokeweight="0pt" strokecolor="#000000">
                <v:path arrowok="t"/>
              </v:shape>
            </v:group>
            <v:group style="position:absolute;left:10996;top:2467;width:176;height:65" coordorigin="10996,2467" coordsize="176,65">
              <v:shape style="position:absolute;left:10996;top:2467;width:176;height:65" coordorigin="10996,2467" coordsize="176,65" path="m11171,2532l10996,2467,11171,2467,11171,2532xe" filled="false" stroked="true" strokeweight="0pt" strokecolor="#000000">
                <v:path arrowok="t"/>
              </v:shape>
            </v:group>
            <v:group style="position:absolute;left:5356;top:4133;width:65;height:87" coordorigin="5356,4133" coordsize="65,87">
              <v:shape style="position:absolute;left:5356;top:4133;width:65;height:87" coordorigin="5356,4133" coordsize="65,87" path="m5356,4133l5356,4219,5421,4219,5356,4133xe" filled="true" fillcolor="#000000" stroked="false">
                <v:path arrowok="t"/>
                <v:fill type="solid"/>
              </v:shape>
              <v:shape style="position:absolute;left:5356;top:4133;width:65;height:87" coordorigin="5356,4133" coordsize="65,87" path="m5421,4133l5356,4133,5421,4219,5421,4133xe" filled="true" fillcolor="#000000" stroked="false">
                <v:path arrowok="t"/>
                <v:fill type="solid"/>
              </v:shape>
            </v:group>
            <v:group style="position:absolute;left:5356;top:4133;width:65;height:87" coordorigin="5356,4133" coordsize="65,87">
              <v:shape style="position:absolute;left:5356;top:4133;width:65;height:87" coordorigin="5356,4133" coordsize="65,87" path="m5356,4219l5421,4219,5356,4133,5356,4219xe" filled="false" stroked="true" strokeweight="0pt" strokecolor="#000000">
                <v:path arrowok="t"/>
              </v:shape>
            </v:group>
            <v:group style="position:absolute;left:5356;top:4133;width:65;height:87" coordorigin="5356,4133" coordsize="65,87">
              <v:shape style="position:absolute;left:5356;top:4133;width:65;height:87" coordorigin="5356,4133" coordsize="65,87" path="m5421,4219l5356,4133,5421,4133,5421,4219xe" filled="false" stroked="true" strokeweight="0pt" strokecolor="#000000">
                <v:path arrowok="t"/>
              </v:shape>
            </v:group>
            <v:group style="position:absolute;left:5356;top:3317;width:65;height:84" coordorigin="5356,3317" coordsize="65,84">
              <v:shape style="position:absolute;left:5356;top:3317;width:65;height:84" coordorigin="5356,3317" coordsize="65,84" path="m5356,3317l5356,3401,5421,3401,5356,3317xe" filled="true" fillcolor="#000000" stroked="false">
                <v:path arrowok="t"/>
                <v:fill type="solid"/>
              </v:shape>
              <v:shape style="position:absolute;left:5356;top:3317;width:65;height:84" coordorigin="5356,3317" coordsize="65,84" path="m5421,3317l5356,3317,5421,3401,5421,3317xe" filled="true" fillcolor="#000000" stroked="false">
                <v:path arrowok="t"/>
                <v:fill type="solid"/>
              </v:shape>
            </v:group>
            <v:group style="position:absolute;left:5356;top:3317;width:65;height:84" coordorigin="5356,3317" coordsize="65,84">
              <v:shape style="position:absolute;left:5356;top:3317;width:65;height:84" coordorigin="5356,3317" coordsize="65,84" path="m5356,3401l5421,3401,5356,3317,5356,3401xe" filled="false" stroked="true" strokeweight="0pt" strokecolor="#000000">
                <v:path arrowok="t"/>
              </v:shape>
            </v:group>
            <v:group style="position:absolute;left:5356;top:3317;width:65;height:84" coordorigin="5356,3317" coordsize="65,84">
              <v:shape style="position:absolute;left:5356;top:3317;width:65;height:84" coordorigin="5356,3317" coordsize="65,84" path="m5421,3401l5356,3317,5421,3317,5421,3401xe" filled="false" stroked="true" strokeweight="0pt" strokecolor="#000000">
                <v:path arrowok="t"/>
              </v:shape>
            </v:group>
            <v:group style="position:absolute;left:7886;top:2107;width:5;height:4102" coordorigin="7886,2107" coordsize="5,4102">
              <v:shape style="position:absolute;left:7886;top:2107;width:5;height:4102" coordorigin="7886,2107" coordsize="5,4102" path="m7886,6209l7890,6209,7886,2107,7886,6209xe" filled="false" stroked="true" strokeweight="0pt" strokecolor="#000000">
                <v:path arrowok="t"/>
              </v:shape>
            </v:group>
            <v:group style="position:absolute;left:7886;top:2107;width:5;height:4102" coordorigin="7886,2107" coordsize="5,4102">
              <v:shape style="position:absolute;left:7886;top:2107;width:5;height:4102" coordorigin="7886,2107" coordsize="5,4102" path="m7890,6209l7886,2107,7890,2107,7890,6209xe" filled="false" stroked="true" strokeweight="0pt" strokecolor="#000000">
                <v:path arrowok="t"/>
              </v:shape>
            </v:group>
            <v:group style="position:absolute;left:7924;top:2194;width:94;height:44" coordorigin="7924,2194" coordsize="94,44">
              <v:shape style="position:absolute;left:7924;top:2194;width:94;height:44" coordorigin="7924,2194" coordsize="94,44" path="m8018,2213l7924,2213,7946,2237,7946,2194,7924,2213e" filled="false" stroked="true" strokeweight="0pt" strokecolor="#000000">
                <v:path arrowok="t"/>
              </v:shape>
            </v:group>
            <v:group style="position:absolute;left:9861;top:4759;width:723;height:905" coordorigin="9861,4759" coordsize="723,905">
              <v:shape style="position:absolute;left:9861;top:4759;width:723;height:905" coordorigin="9861,4759" coordsize="723,905" path="m9861,4759l9861,5664,10583,5664,10583,4759,9861,4759e" filled="false" stroked="true" strokeweight=".12pt" strokecolor="#000000">
                <v:path arrowok="t"/>
              </v:shape>
            </v:group>
            <v:group style="position:absolute;left:10583;top:5460;width:204;height:204" coordorigin="10583,5460" coordsize="204,204">
              <v:shape style="position:absolute;left:10583;top:5460;width:204;height:204" coordorigin="10583,5460" coordsize="204,204" path="m10583,5664l10583,5460,10787,5460,10787,5664,10583,5664e" filled="false" stroked="true" strokeweight=".12pt" strokecolor="#000000">
                <v:path arrowok="t"/>
              </v:shape>
            </v:group>
            <v:group style="position:absolute;left:9657;top:5460;width:204;height:204" coordorigin="9657,5460" coordsize="204,204">
              <v:shape style="position:absolute;left:9657;top:5460;width:204;height:204" coordorigin="9657,5460" coordsize="204,204" path="m9657,5664l9657,5460,9861,5460,9861,5664,9657,5664e" filled="false" stroked="true" strokeweight=".12pt" strokecolor="#000000">
                <v:path arrowok="t"/>
              </v:shape>
            </v:group>
            <v:group style="position:absolute;left:9862;top:5267;width:663;height:163" coordorigin="9862,5267" coordsize="663,163">
              <v:shape style="position:absolute;left:9862;top:5267;width:663;height:163" coordorigin="9862,5267" coordsize="663,163" path="m9862,5429l9931,5422,9999,5413,10066,5402,10133,5388,10200,5373,10266,5356,10332,5336,10397,5315,10462,5292,10494,5280,10525,5267e" filled="false" stroked="true" strokeweight=".12pt" strokecolor="#000000">
                <v:path arrowok="t"/>
              </v:shape>
            </v:group>
            <v:group style="position:absolute;left:10518;top:5268;width:65;height:153" coordorigin="10518,5268" coordsize="65,153">
              <v:shape style="position:absolute;left:10518;top:5268;width:65;height:153" coordorigin="10518,5268" coordsize="65,153" path="m10525,5268l10520,5287,10518,5307,10520,5326,10552,5395,10566,5409,10583,5420e" filled="false" stroked="true" strokeweight=".12pt" strokecolor="#000000">
                <v:path arrowok="t"/>
              </v:shape>
            </v:group>
            <v:group style="position:absolute;left:10139;top:5393;width:114;height:113" coordorigin="10139,5393" coordsize="114,113">
              <v:shape style="position:absolute;left:10139;top:5393;width:114;height:113" coordorigin="10139,5393" coordsize="114,113" path="m10252,5393l10206,5432,10164,5475,10151,5491,10139,5506e" filled="false" stroked="true" strokeweight=".12pt" strokecolor="#000000">
                <v:path arrowok="t"/>
              </v:shape>
            </v:group>
            <v:group style="position:absolute;left:10130;top:5539;width:113;height:114" coordorigin="10130,5539" coordsize="113,114">
              <v:shape style="position:absolute;left:10130;top:5539;width:113;height:114" coordorigin="10130,5539" coordsize="113,114" path="m10130,5539l10169,5585,10212,5627,10227,5640,10243,5653e" filled="false" stroked="true" strokeweight=".12pt" strokecolor="#000000">
                <v:path arrowok="t"/>
              </v:shape>
            </v:group>
            <v:group style="position:absolute;left:10125;top:5510;width:9;height:33" coordorigin="10125,5510" coordsize="9,33">
              <v:shape style="position:absolute;left:10125;top:5510;width:9;height:33" coordorigin="10125,5510" coordsize="9,33" path="m10134,5510l10125,5519,10125,5533,10134,5542e" filled="false" stroked="true" strokeweight=".12pt" strokecolor="#000000">
                <v:path arrowok="t"/>
              </v:shape>
            </v:group>
            <v:group style="position:absolute;left:10527;top:5506;width:9;height:28" coordorigin="10527,5506" coordsize="9,28">
              <v:shape style="position:absolute;left:10527;top:5506;width:9;height:28" coordorigin="10527,5506" coordsize="9,28" path="m10527,5534l10532,5531,10534,5526,10535,5521,10536,5515,10534,5510,10530,5506e" filled="false" stroked="true" strokeweight=".12pt" strokecolor="#000000">
                <v:path arrowok="t"/>
              </v:shape>
            </v:group>
            <v:group style="position:absolute;left:10273;top:5393;width:114;height:113" coordorigin="10273,5393" coordsize="114,113">
              <v:shape style="position:absolute;left:10273;top:5393;width:114;height:113" coordorigin="10273,5393" coordsize="114,113" path="m10387,5393l10341,5432,10299,5475,10286,5491,10273,5506e" filled="false" stroked="true" strokeweight=".12pt" strokecolor="#000000">
                <v:path arrowok="t"/>
              </v:shape>
            </v:group>
            <v:group style="position:absolute;left:10386;top:5386;width:33;height:9" coordorigin="10386,5386" coordsize="33,9">
              <v:shape style="position:absolute;left:10386;top:5386;width:33;height:9" coordorigin="10386,5386" coordsize="33,9" path="m10418,5395l10409,5386,10395,5386,10386,5395e" filled="false" stroked="true" strokeweight=".12pt" strokecolor="#000000">
                <v:path arrowok="t"/>
              </v:shape>
            </v:group>
            <v:group style="position:absolute;left:10288;top:5399;width:45;height:40" coordorigin="10288,5399" coordsize="45,40">
              <v:shape style="position:absolute;left:10288;top:5399;width:45;height:40" coordorigin="10288,5399" coordsize="45,40" path="m10333,5439l10319,5425,10304,5412,10288,5399e" filled="false" stroked="true" strokeweight=".12pt" strokecolor="#000000">
                <v:path arrowok="t"/>
              </v:shape>
            </v:group>
            <v:group style="position:absolute;left:10251;top:5386;width:33;height:9" coordorigin="10251,5386" coordsize="33,9">
              <v:shape style="position:absolute;left:10251;top:5386;width:33;height:9" coordorigin="10251,5386" coordsize="33,9" path="m10284,5395l10275,5386,10260,5386,10251,5395e" filled="false" stroked="true" strokeweight=".12pt" strokecolor="#000000">
                <v:path arrowok="t"/>
              </v:shape>
            </v:group>
            <v:group style="position:absolute;left:10376;top:5653;width:33;height:9" coordorigin="10376,5653" coordsize="33,9">
              <v:shape style="position:absolute;left:10376;top:5653;width:33;height:9" coordorigin="10376,5653" coordsize="33,9" path="m10376,5653l10385,5661,10400,5661,10409,5653e" filled="false" stroked="true" strokeweight=".12pt" strokecolor="#000000">
                <v:path arrowok="t"/>
              </v:shape>
            </v:group>
            <v:group style="position:absolute;left:10259;top:5510;width:9;height:33" coordorigin="10259,5510" coordsize="9,33">
              <v:shape style="position:absolute;left:10259;top:5510;width:9;height:33" coordorigin="10259,5510" coordsize="9,33" path="m10268,5510l10259,5519,10259,5533,10268,5542e" filled="false" stroked="true" strokeweight=".12pt" strokecolor="#000000">
                <v:path arrowok="t"/>
              </v:shape>
            </v:group>
            <v:group style="position:absolute;left:10265;top:5539;width:113;height:114" coordorigin="10265,5539" coordsize="113,114">
              <v:shape style="position:absolute;left:10265;top:5539;width:113;height:114" coordorigin="10265,5539" coordsize="113,114" path="m10265,5539l10304,5585,10347,5627,10362,5640,10377,5653e" filled="false" stroked="true" strokeweight=".12pt" strokecolor="#000000">
                <v:path arrowok="t"/>
              </v:shape>
            </v:group>
            <v:group style="position:absolute;left:10273;top:5612;width:46;height:39" coordorigin="10273,5612" coordsize="46,39">
              <v:shape style="position:absolute;left:10273;top:5612;width:46;height:39" coordorigin="10273,5612" coordsize="46,39" path="m10273,5651l10289,5639,10304,5626,10319,5612e" filled="false" stroked="true" strokeweight=".12pt" strokecolor="#000000">
                <v:path arrowok="t"/>
              </v:shape>
            </v:group>
            <v:group style="position:absolute;left:10242;top:5653;width:33;height:9" coordorigin="10242,5653" coordsize="33,9">
              <v:shape style="position:absolute;left:10242;top:5653;width:33;height:9" coordorigin="10242,5653" coordsize="33,9" path="m10242,5653l10251,5661,10265,5661,10274,5653e" filled="false" stroked="true" strokeweight=".12pt" strokecolor="#000000">
                <v:path arrowok="t"/>
              </v:shape>
            </v:group>
            <v:group style="position:absolute;left:10408;top:5539;width:114;height:113" coordorigin="10408,5539" coordsize="114,113">
              <v:shape style="position:absolute;left:10408;top:5539;width:114;height:113" coordorigin="10408,5539" coordsize="114,113" path="m10408,5651l10454,5612,10496,5569,10509,5554,10521,5539e" filled="false" stroked="true" strokeweight=".12pt" strokecolor="#000000">
                <v:path arrowok="t"/>
              </v:shape>
            </v:group>
            <v:group style="position:absolute;left:10414;top:5394;width:114;height:114" coordorigin="10414,5394" coordsize="114,114">
              <v:shape style="position:absolute;left:10414;top:5394;width:114;height:114" coordorigin="10414,5394" coordsize="114,114" path="m10527,5507l10485,5464,10443,5422,10428,5408,10414,5394e" filled="false" stroked="true" strokeweight=".12pt" strokecolor="#000000">
                <v:path arrowok="t"/>
              </v:shape>
            </v:group>
            <v:group style="position:absolute;left:9690;top:5496;width:128;height:132" coordorigin="9690,5496" coordsize="128,132">
              <v:shape style="position:absolute;left:9690;top:5496;width:128;height:132" coordorigin="9690,5496" coordsize="128,132" path="m9754,5496l9732,5500,9713,5510,9698,5527,9690,5547,9692,5574,9700,5596,9713,5612,9729,5623,9748,5628,9772,5624,9793,5615,9808,5600,9817,5581,9816,5553,9809,5531,9797,5514,9781,5502,9763,5497e" filled="false" stroked="true" strokeweight=".12pt" strokecolor="#000000">
                <v:path arrowok="t"/>
              </v:shape>
            </v:group>
            <v:group style="position:absolute;left:9724;top:5564;width:29;height:2" coordorigin="9724,5564" coordsize="29,2">
              <v:shape style="position:absolute;left:9724;top:5564;width:29;height:2" coordorigin="9724,5564" coordsize="29,0" path="m9724,5564l9753,5564e" filled="false" stroked="true" strokeweight=".24pt" strokecolor="#000000">
                <v:path arrowok="t"/>
              </v:shape>
            </v:group>
            <v:group style="position:absolute;left:9753;top:5539;width:15;height:27" coordorigin="9753,5539" coordsize="15,27">
              <v:shape style="position:absolute;left:9753;top:5539;width:15;height:27" coordorigin="9753,5539" coordsize="15,27" path="m9753,5566l9767,5539e" filled="false" stroked="true" strokeweight=".12pt" strokecolor="#000000">
                <v:path arrowok="t"/>
              </v:shape>
            </v:group>
            <v:group style="position:absolute;left:9750;top:5539;width:15;height:24" coordorigin="9750,5539" coordsize="15,24">
              <v:shape style="position:absolute;left:9750;top:5539;width:15;height:24" coordorigin="9750,5539" coordsize="15,24" path="m9750,5563l9765,5539e" filled="false" stroked="true" strokeweight=".12pt" strokecolor="#000000">
                <v:path arrowok="t"/>
              </v:shape>
            </v:group>
            <v:group style="position:absolute;left:9750;top:5566;width:15;height:24" coordorigin="9750,5566" coordsize="15,24">
              <v:shape style="position:absolute;left:9750;top:5566;width:15;height:24" coordorigin="9750,5566" coordsize="15,24" path="m9750,5566l9765,5590e" filled="false" stroked="true" strokeweight=".12pt" strokecolor="#000000">
                <v:path arrowok="t"/>
              </v:shape>
            </v:group>
            <v:group style="position:absolute;left:9753;top:5563;width:15;height:24" coordorigin="9753,5563" coordsize="15,24">
              <v:shape style="position:absolute;left:9753;top:5563;width:15;height:24" coordorigin="9753,5563" coordsize="15,24" path="m9753,5563l9767,5587e" filled="false" stroked="true" strokeweight=".12pt" strokecolor="#000000">
                <v:path arrowok="t"/>
              </v:shape>
            </v:group>
            <v:group style="position:absolute;left:9729;top:5537;width:51;height:51" coordorigin="9729,5537" coordsize="51,51">
              <v:shape style="position:absolute;left:9729;top:5537;width:51;height:51" coordorigin="9729,5537" coordsize="51,51" path="m9754,5537l9740,5537,9729,5548,9729,5562,9729,5576,9740,5587,9754,5587,9768,5587,9779,5576,9779,5562,9779,5548,9768,5537,9754,5537e" filled="false" stroked="true" strokeweight=".12pt" strokecolor="#000000">
                <v:path arrowok="t"/>
              </v:shape>
            </v:group>
            <v:group style="position:absolute;left:9726;top:5534;width:56;height:56" coordorigin="9726,5534" coordsize="56,56">
              <v:shape style="position:absolute;left:9726;top:5534;width:56;height:56" coordorigin="9726,5534" coordsize="56,56" path="m9754,5534l9739,5534,9726,5547,9726,5562,9726,5577,9739,5590,9754,5590,9769,5590,9782,5577,9782,5562,9782,5547,9769,5534,9754,5534e" filled="false" stroked="true" strokeweight=".12pt" strokecolor="#000000">
                <v:path arrowok="t"/>
              </v:shape>
            </v:group>
            <v:group style="position:absolute;left:9693;top:5501;width:120;height:121" coordorigin="9693,5501" coordsize="120,121">
              <v:shape style="position:absolute;left:9693;top:5501;width:120;height:121" coordorigin="9693,5501" coordsize="120,121" path="m9754,5501l9732,5505,9713,5516,9700,5533,9693,5554,9697,5579,9707,5599,9722,5614,9741,5622,9767,5619,9788,5610,9804,5597,9813,5579,9811,5552,9803,5530,9790,5514,9774,5504,9755,5501e" filled="false" stroked="true" strokeweight=".12pt" strokecolor="#000000">
                <v:path arrowok="t"/>
              </v:shape>
            </v:group>
            <v:group style="position:absolute;left:10616;top:5496;width:128;height:132" coordorigin="10616,5496" coordsize="128,132">
              <v:shape style="position:absolute;left:10616;top:5496;width:128;height:132" coordorigin="10616,5496" coordsize="128,132" path="m10680,5496l10658,5500,10639,5510,10625,5527,10616,5547,10618,5574,10626,5596,10639,5612,10655,5623,10675,5628,10699,5624,10719,5615,10734,5600,10744,5581,10742,5553,10735,5531,10723,5514,10708,5502,10690,5497e" filled="false" stroked="true" strokeweight=".12pt" strokecolor="#000000">
                <v:path arrowok="t"/>
              </v:shape>
            </v:group>
            <v:group style="position:absolute;left:10650;top:5564;width:29;height:2" coordorigin="10650,5564" coordsize="29,2">
              <v:shape style="position:absolute;left:10650;top:5564;width:29;height:2" coordorigin="10650,5564" coordsize="29,0" path="m10650,5564l10679,5564e" filled="false" stroked="true" strokeweight=".24pt" strokecolor="#000000">
                <v:path arrowok="t"/>
              </v:shape>
            </v:group>
            <v:group style="position:absolute;left:10682;top:5539;width:15;height:27" coordorigin="10682,5539" coordsize="15,27">
              <v:shape style="position:absolute;left:10682;top:5539;width:15;height:27" coordorigin="10682,5539" coordsize="15,27" path="m10682,5566l10696,5539e" filled="false" stroked="true" strokeweight=".12pt" strokecolor="#000000">
                <v:path arrowok="t"/>
              </v:shape>
            </v:group>
            <v:group style="position:absolute;left:10679;top:5539;width:15;height:24" coordorigin="10679,5539" coordsize="15,24">
              <v:shape style="position:absolute;left:10679;top:5539;width:15;height:24" coordorigin="10679,5539" coordsize="15,24" path="m10679,5563l10694,5539e" filled="false" stroked="true" strokeweight=".12pt" strokecolor="#000000">
                <v:path arrowok="t"/>
              </v:shape>
            </v:group>
            <v:group style="position:absolute;left:10679;top:5566;width:15;height:24" coordorigin="10679,5566" coordsize="15,24">
              <v:shape style="position:absolute;left:10679;top:5566;width:15;height:24" coordorigin="10679,5566" coordsize="15,24" path="m10679,5566l10694,5590e" filled="false" stroked="true" strokeweight=".12pt" strokecolor="#000000">
                <v:path arrowok="t"/>
              </v:shape>
            </v:group>
            <v:group style="position:absolute;left:10682;top:5563;width:15;height:24" coordorigin="10682,5563" coordsize="15,24">
              <v:shape style="position:absolute;left:10682;top:5563;width:15;height:24" coordorigin="10682,5563" coordsize="15,24" path="m10682,5563l10696,5587e" filled="false" stroked="true" strokeweight=".12pt" strokecolor="#000000">
                <v:path arrowok="t"/>
              </v:shape>
            </v:group>
            <v:group style="position:absolute;left:10655;top:5537;width:51;height:51" coordorigin="10655,5537" coordsize="51,51">
              <v:shape style="position:absolute;left:10655;top:5537;width:51;height:51" coordorigin="10655,5537" coordsize="51,51" path="m10680,5537l10666,5537,10655,5548,10655,5562,10655,5576,10666,5587,10680,5587,10694,5587,10706,5576,10706,5562,10706,5548,10694,5537,10680,5537e" filled="false" stroked="true" strokeweight=".12pt" strokecolor="#000000">
                <v:path arrowok="t"/>
              </v:shape>
            </v:group>
            <v:group style="position:absolute;left:10653;top:5534;width:56;height:56" coordorigin="10653,5534" coordsize="56,56">
              <v:shape style="position:absolute;left:10653;top:5534;width:56;height:56" coordorigin="10653,5534" coordsize="56,56" path="m10680,5534l10665,5534,10653,5547,10653,5562,10653,5577,10665,5590,10680,5590,10696,5590,10708,5577,10708,5562,10708,5547,10696,5534,10680,5534e" filled="false" stroked="true" strokeweight=".12pt" strokecolor="#000000">
                <v:path arrowok="t"/>
              </v:shape>
            </v:group>
            <v:group style="position:absolute;left:10620;top:5501;width:120;height:121" coordorigin="10620,5501" coordsize="120,121">
              <v:shape style="position:absolute;left:10620;top:5501;width:120;height:121" coordorigin="10620,5501" coordsize="120,121" path="m10680,5501l10658,5505,10640,5516,10626,5533,10620,5554,10623,5579,10633,5599,10648,5614,10667,5622,10694,5619,10715,5610,10730,5597,10739,5579,10737,5552,10729,5530,10717,5514,10700,5504,10681,5501e" filled="false" stroked="true" strokeweight=".12pt" strokecolor="#000000">
                <v:path arrowok="t"/>
              </v:shape>
            </v:group>
            <v:group style="position:absolute;left:8322;top:4858;width:140;height:2" coordorigin="8322,4858" coordsize="140,2">
              <v:shape style="position:absolute;left:8322;top:4858;width:140;height:2" coordorigin="8322,4858" coordsize="140,0" path="m8462,4858l8322,4858e" filled="false" stroked="true" strokeweight=".12pt" strokecolor="#000000">
                <v:path arrowok="t"/>
              </v:shape>
            </v:group>
            <v:group style="position:absolute;left:8463;top:4858;width:79;height:161" coordorigin="8463,4858" coordsize="79,161">
              <v:shape style="position:absolute;left:8463;top:4858;width:79;height:161" coordorigin="8463,4858" coordsize="79,161" path="m8463,5018l8522,4992,8542,4954,8540,4927,8533,4904,8522,4886,8507,4871,8489,4862,8469,4858e" filled="false" stroked="true" strokeweight=".12pt" strokecolor="#000000">
                <v:path arrowok="t"/>
              </v:shape>
            </v:group>
            <v:group style="position:absolute;left:8322;top:5021;width:140;height:2" coordorigin="8322,5021" coordsize="140,2">
              <v:shape style="position:absolute;left:8322;top:5021;width:140;height:2" coordorigin="8322,5021" coordsize="140,0" path="m8322,5021l8462,5021e" filled="false" stroked="true" strokeweight=".12pt" strokecolor="#000000">
                <v:path arrowok="t"/>
              </v:shape>
            </v:group>
            <v:group style="position:absolute;left:8308;top:4807;width:2;height:8" coordorigin="8308,4807" coordsize="2,8">
              <v:shape style="position:absolute;left:8308;top:4807;width:2;height:8" coordorigin="8308,4807" coordsize="0,8" path="m8308,4807l8308,4814e" filled="false" stroked="true" strokeweight=".12pt" strokecolor="#000000">
                <v:path arrowok="t"/>
              </v:shape>
            </v:group>
            <v:group style="position:absolute;left:8308;top:5069;width:2;height:10" coordorigin="8308,5069" coordsize="2,10">
              <v:shape style="position:absolute;left:8308;top:5069;width:2;height:10" coordorigin="8308,5069" coordsize="0,10" path="m8308,5069l8308,5078e" filled="false" stroked="true" strokeweight=".12pt" strokecolor="#000000">
                <v:path arrowok="t"/>
              </v:shape>
            </v:group>
            <v:group style="position:absolute;left:8262;top:4807;width:2;height:8" coordorigin="8262,4807" coordsize="2,8">
              <v:shape style="position:absolute;left:8262;top:4807;width:2;height:8" coordorigin="8262,4807" coordsize="0,8" path="m8262,4807l8262,4814e" filled="false" stroked="true" strokeweight=".12pt" strokecolor="#000000">
                <v:path arrowok="t"/>
              </v:shape>
            </v:group>
            <v:group style="position:absolute;left:8262;top:5069;width:2;height:10" coordorigin="8262,5069" coordsize="2,10">
              <v:shape style="position:absolute;left:8262;top:5069;width:2;height:10" coordorigin="8262,5069" coordsize="0,10" path="m8262,5069l8262,5078e" filled="false" stroked="true" strokeweight=".12pt" strokecolor="#000000">
                <v:path arrowok="t"/>
              </v:shape>
            </v:group>
            <v:group style="position:absolute;left:8226;top:4807;width:96;height:2" coordorigin="8226,4807" coordsize="96,2">
              <v:shape style="position:absolute;left:8226;top:4807;width:96;height:2" coordorigin="8226,4807" coordsize="96,0" path="m8322,4807l8226,4807e" filled="false" stroked="true" strokeweight=".12pt" strokecolor="#000000">
                <v:path arrowok="t"/>
              </v:shape>
            </v:group>
            <v:group style="position:absolute;left:8226;top:4807;width:96;height:272" coordorigin="8226,4807" coordsize="96,272">
              <v:shape style="position:absolute;left:8226;top:4807;width:96;height:272" coordorigin="8226,4807" coordsize="96,272" path="m8226,5078l8322,5078,8322,4807e" filled="false" stroked="true" strokeweight=".12pt" strokecolor="#000000">
                <v:path arrowok="t"/>
              </v:shape>
            </v:group>
            <v:group style="position:absolute;left:8236;top:4814;width:80;height:255" coordorigin="8236,4814" coordsize="80,255">
              <v:shape style="position:absolute;left:8236;top:4814;width:80;height:255" coordorigin="8236,4814" coordsize="80,255" path="m8315,4814l8315,5069,8236,5069,8236,4814,8315,4814e" filled="false" stroked="true" strokeweight=".12pt" strokecolor="#000000">
                <v:path arrowok="t"/>
              </v:shape>
            </v:group>
            <v:group style="position:absolute;left:8968;top:2810;width:905;height:723" coordorigin="8968,2810" coordsize="905,723">
              <v:shape style="position:absolute;left:8968;top:2810;width:905;height:723" coordorigin="8968,2810" coordsize="905,723" path="m8968,3533l9873,3533,9873,2810,8968,2810,8968,3533e" filled="false" stroked="true" strokeweight=".12pt" strokecolor="#000000">
                <v:path arrowok="t"/>
              </v:shape>
            </v:group>
            <v:group style="position:absolute;left:9669;top:2606;width:204;height:204" coordorigin="9669,2606" coordsize="204,204">
              <v:shape style="position:absolute;left:9669;top:2606;width:204;height:204" coordorigin="9669,2606" coordsize="204,204" path="m9873,2810l9669,2810,9669,2606,9873,2606,9873,2810e" filled="false" stroked="true" strokeweight=".12pt" strokecolor="#000000">
                <v:path arrowok="t"/>
              </v:shape>
            </v:group>
            <v:group style="position:absolute;left:9669;top:3533;width:204;height:204" coordorigin="9669,3533" coordsize="204,204">
              <v:shape style="position:absolute;left:9669;top:3533;width:204;height:204" coordorigin="9669,3533" coordsize="204,204" path="m9873,3737l9669,3737,9669,3533,9873,3533,9873,3737e" filled="false" stroked="true" strokeweight=".12pt" strokecolor="#000000">
                <v:path arrowok="t"/>
              </v:shape>
            </v:group>
            <v:group style="position:absolute;left:9478;top:2870;width:163;height:663" coordorigin="9478,2870" coordsize="163,663">
              <v:shape style="position:absolute;left:9478;top:2870;width:163;height:663" coordorigin="9478,2870" coordsize="163,663" path="m9640,3533l9633,3465,9624,3397,9613,3330,9599,3262,9584,3196,9567,3130,9548,3064,9526,2999,9503,2934,9491,2902,9478,2870e" filled="false" stroked="true" strokeweight=".12pt" strokecolor="#000000">
                <v:path arrowok="t"/>
              </v:shape>
            </v:group>
            <v:group style="position:absolute;left:9479;top:2811;width:153;height:65" coordorigin="9479,2811" coordsize="153,65">
              <v:shape style="position:absolute;left:9479;top:2811;width:153;height:65" coordorigin="9479,2811" coordsize="153,65" path="m9479,2869l9499,2874,9518,2875,9538,2874,9606,2841,9620,2827,9632,2811e" filled="false" stroked="true" strokeweight=".12pt" strokecolor="#000000">
                <v:path arrowok="t"/>
              </v:shape>
            </v:group>
            <v:group style="position:absolute;left:9607;top:3141;width:113;height:114" coordorigin="9607,3141" coordsize="113,114">
              <v:shape style="position:absolute;left:9607;top:3141;width:113;height:114" coordorigin="9607,3141" coordsize="113,114" path="m9607,3141l9646,3187,9689,3229,9704,3242,9720,3255e" filled="false" stroked="true" strokeweight=".12pt" strokecolor="#000000">
                <v:path arrowok="t"/>
              </v:shape>
            </v:group>
            <v:group style="position:absolute;left:9750;top:3151;width:114;height:113" coordorigin="9750,3151" coordsize="114,113">
              <v:shape style="position:absolute;left:9750;top:3151;width:114;height:113" coordorigin="9750,3151" coordsize="114,113" path="m9750,3263l9796,3224,9838,3181,9851,3166,9864,3151e" filled="false" stroked="true" strokeweight=".12pt" strokecolor="#000000">
                <v:path arrowok="t"/>
              </v:shape>
            </v:group>
            <v:group style="position:absolute;left:9723;top:3260;width:33;height:9" coordorigin="9723,3260" coordsize="33,9">
              <v:shape style="position:absolute;left:9723;top:3260;width:33;height:9" coordorigin="9723,3260" coordsize="33,9" path="m9723,3260l9732,3269,9747,3269,9756,3260e" filled="false" stroked="true" strokeweight=".12pt" strokecolor="#000000">
                <v:path arrowok="t"/>
              </v:shape>
            </v:group>
            <v:group style="position:absolute;left:9717;top:2860;width:28;height:9" coordorigin="9717,2860" coordsize="28,9">
              <v:shape style="position:absolute;left:9717;top:2860;width:28;height:9" coordorigin="9717,2860" coordsize="28,9" path="m9745,2869l9742,2864,9737,2862,9732,2861,9727,2860,9721,2862,9717,2866e" filled="false" stroked="true" strokeweight=".12pt" strokecolor="#000000">
                <v:path arrowok="t"/>
              </v:shape>
            </v:group>
            <v:group style="position:absolute;left:9607;top:3009;width:113;height:114" coordorigin="9607,3009" coordsize="113,114">
              <v:shape style="position:absolute;left:9607;top:3009;width:113;height:114" coordorigin="9607,3009" coordsize="113,114" path="m9607,3009l9646,3055,9689,3097,9704,3110,9720,3123e" filled="false" stroked="true" strokeweight=".12pt" strokecolor="#000000">
                <v:path arrowok="t"/>
              </v:shape>
            </v:group>
            <v:group style="position:absolute;left:9597;top:2978;width:9;height:33" coordorigin="9597,2978" coordsize="9,33">
              <v:shape style="position:absolute;left:9597;top:2978;width:9;height:33" coordorigin="9597,2978" coordsize="9,33" path="m9606,2978l9597,2987,9597,3001,9606,3010e" filled="false" stroked="true" strokeweight=".12pt" strokecolor="#000000">
                <v:path arrowok="t"/>
              </v:shape>
            </v:group>
            <v:group style="position:absolute;left:9610;top:3060;width:40;height:45" coordorigin="9610,3060" coordsize="40,45">
              <v:shape style="position:absolute;left:9610;top:3060;width:40;height:45" coordorigin="9610,3060" coordsize="40,45" path="m9650,3060l9636,3075,9623,3090,9610,3105e" filled="false" stroked="true" strokeweight=".12pt" strokecolor="#000000">
                <v:path arrowok="t"/>
              </v:shape>
            </v:group>
            <v:group style="position:absolute;left:9597;top:3110;width:9;height:33" coordorigin="9597,3110" coordsize="9,33">
              <v:shape style="position:absolute;left:9597;top:3110;width:9;height:33" coordorigin="9597,3110" coordsize="9,33" path="m9606,3110l9597,3119,9597,3133,9606,3142e" filled="false" stroked="true" strokeweight=".12pt" strokecolor="#000000">
                <v:path arrowok="t"/>
              </v:shape>
            </v:group>
            <v:group style="position:absolute;left:9864;top:2985;width:9;height:33" coordorigin="9864,2985" coordsize="9,33">
              <v:shape style="position:absolute;left:9864;top:2985;width:9;height:33" coordorigin="9864,2985" coordsize="9,33" path="m9864,3017l9873,3008,9873,2994,9864,2985e" filled="false" stroked="true" strokeweight=".12pt" strokecolor="#000000">
                <v:path arrowok="t"/>
              </v:shape>
            </v:group>
            <v:group style="position:absolute;left:9723;top:3125;width:33;height:9" coordorigin="9723,3125" coordsize="33,9">
              <v:shape style="position:absolute;left:9723;top:3125;width:33;height:9" coordorigin="9723,3125" coordsize="33,9" path="m9723,3125l9732,3134,9747,3134,9756,3125e" filled="false" stroked="true" strokeweight=".12pt" strokecolor="#000000">
                <v:path arrowok="t"/>
              </v:shape>
            </v:group>
            <v:group style="position:absolute;left:9750;top:3016;width:114;height:113" coordorigin="9750,3016" coordsize="114,113">
              <v:shape style="position:absolute;left:9750;top:3016;width:114;height:113" coordorigin="9750,3016" coordsize="114,113" path="m9750,3129l9796,3090,9838,3047,9851,3032,9864,3016e" filled="false" stroked="true" strokeweight=".12pt" strokecolor="#000000">
                <v:path arrowok="t"/>
              </v:shape>
            </v:group>
            <v:group style="position:absolute;left:9824;top:3074;width:39;height:46" coordorigin="9824,3074" coordsize="39,46">
              <v:shape style="position:absolute;left:9824;top:3074;width:39;height:46" coordorigin="9824,3074" coordsize="39,46" path="m9863,3120l9850,3105,9837,3089,9824,3074e" filled="false" stroked="true" strokeweight=".12pt" strokecolor="#000000">
                <v:path arrowok="t"/>
              </v:shape>
            </v:group>
            <v:group style="position:absolute;left:9864;top:3119;width:9;height:33" coordorigin="9864,3119" coordsize="9,33">
              <v:shape style="position:absolute;left:9864;top:3119;width:9;height:33" coordorigin="9864,3119" coordsize="9,33" path="m9864,3152l9873,3143,9873,3128,9864,3119e" filled="false" stroked="true" strokeweight=".12pt" strokecolor="#000000">
                <v:path arrowok="t"/>
              </v:shape>
            </v:group>
            <v:group style="position:absolute;left:9750;top:2872;width:113;height:114" coordorigin="9750,2872" coordsize="113,114">
              <v:shape style="position:absolute;left:9750;top:2872;width:113;height:114" coordorigin="9750,2872" coordsize="113,114" path="m9863,2986l9823,2940,9781,2898,9765,2885,9750,2872e" filled="false" stroked="true" strokeweight=".12pt" strokecolor="#000000">
                <v:path arrowok="t"/>
              </v:shape>
            </v:group>
            <v:group style="position:absolute;left:9602;top:2866;width:116;height:118" coordorigin="9602,2866" coordsize="116,118">
              <v:shape style="position:absolute;left:9602;top:2866;width:116;height:118" coordorigin="9602,2866" coordsize="116,118" path="m9717,2866l9602,2983e" filled="false" stroked="true" strokeweight=".12pt" strokecolor="#000000">
                <v:path arrowok="t"/>
              </v:shape>
            </v:group>
            <v:group style="position:absolute;left:9709;top:3574;width:128;height:132" coordorigin="9709,3574" coordsize="128,132">
              <v:shape style="position:absolute;left:9709;top:3574;width:128;height:132" coordorigin="9709,3574" coordsize="128,132" path="m9773,3574l9751,3577,9732,3588,9717,3604,9709,3624,9711,3651,9719,3673,9732,3690,9748,3700,9767,3705,9792,3702,9812,3692,9827,3677,9836,3659,9835,3631,9828,3608,9816,3591,9801,3580,9782,3574e" filled="false" stroked="true" strokeweight=".12pt" strokecolor="#000000">
                <v:path arrowok="t"/>
              </v:shape>
            </v:group>
            <v:group style="position:absolute;left:9774;top:3641;width:2;height:29" coordorigin="9774,3641" coordsize="2,29">
              <v:shape style="position:absolute;left:9774;top:3641;width:2;height:29" coordorigin="9774,3641" coordsize="0,29" path="m9774,3641l9774,3670e" filled="false" stroked="true" strokeweight=".12pt" strokecolor="#000000">
                <v:path arrowok="t"/>
              </v:shape>
            </v:group>
            <v:group style="position:absolute;left:9772;top:3641;width:2;height:29" coordorigin="9772,3641" coordsize="2,29">
              <v:shape style="position:absolute;left:9772;top:3641;width:2;height:29" coordorigin="9772,3641" coordsize="0,29" path="m9772,3641l9772,3670e" filled="false" stroked="true" strokeweight=".12pt" strokecolor="#000000">
                <v:path arrowok="t"/>
              </v:shape>
            </v:group>
            <v:group style="position:absolute;left:9748;top:3626;width:27;height:15" coordorigin="9748,3626" coordsize="27,15">
              <v:shape style="position:absolute;left:9748;top:3626;width:27;height:15" coordorigin="9748,3626" coordsize="27,15" path="m9774,3641l9748,3626e" filled="false" stroked="true" strokeweight=".12pt" strokecolor="#000000">
                <v:path arrowok="t"/>
              </v:shape>
            </v:group>
            <v:group style="position:absolute;left:9748;top:3629;width:24;height:15" coordorigin="9748,3629" coordsize="24,15">
              <v:shape style="position:absolute;left:9748;top:3629;width:24;height:15" coordorigin="9748,3629" coordsize="24,15" path="m9772,3643l9748,3629e" filled="false" stroked="true" strokeweight=".12pt" strokecolor="#000000">
                <v:path arrowok="t"/>
              </v:shape>
            </v:group>
            <v:group style="position:absolute;left:9774;top:3629;width:24;height:15" coordorigin="9774,3629" coordsize="24,15">
              <v:shape style="position:absolute;left:9774;top:3629;width:24;height:15" coordorigin="9774,3629" coordsize="24,15" path="m9774,3643l9798,3629e" filled="false" stroked="true" strokeweight=".12pt" strokecolor="#000000">
                <v:path arrowok="t"/>
              </v:shape>
            </v:group>
            <v:group style="position:absolute;left:9772;top:3626;width:24;height:15" coordorigin="9772,3626" coordsize="24,15">
              <v:shape style="position:absolute;left:9772;top:3626;width:24;height:15" coordorigin="9772,3626" coordsize="24,15" path="m9772,3641l9796,3626e" filled="false" stroked="true" strokeweight=".12pt" strokecolor="#000000">
                <v:path arrowok="t"/>
              </v:shape>
            </v:group>
            <v:group style="position:absolute;left:9748;top:3614;width:51;height:51" coordorigin="9748,3614" coordsize="51,51">
              <v:shape style="position:absolute;left:9748;top:3614;width:51;height:51" coordorigin="9748,3614" coordsize="51,51" path="m9773,3614l9759,3614,9748,3626,9748,3640,9748,3654,9759,3665,9773,3665,9787,3665,9798,3654,9798,3640,9798,3626,9787,3614,9773,3614e" filled="false" stroked="true" strokeweight=".12pt" strokecolor="#000000">
                <v:path arrowok="t"/>
              </v:shape>
            </v:group>
            <v:group style="position:absolute;left:9746;top:3612;width:56;height:56" coordorigin="9746,3612" coordsize="56,56">
              <v:shape style="position:absolute;left:9746;top:3612;width:56;height:56" coordorigin="9746,3612" coordsize="56,56" path="m9773,3612l9758,3612,9746,3624,9746,3640,9746,3655,9758,3667,9773,3667,9788,3667,9801,3655,9801,3640,9801,3624,9788,3612,9773,3612e" filled="false" stroked="true" strokeweight=".12pt" strokecolor="#000000">
                <v:path arrowok="t"/>
              </v:shape>
            </v:group>
            <v:group style="position:absolute;left:9712;top:3578;width:120;height:121" coordorigin="9712,3578" coordsize="120,121">
              <v:shape style="position:absolute;left:9712;top:3578;width:120;height:121" coordorigin="9712,3578" coordsize="120,121" path="m9773,3578l9751,3583,9733,3594,9719,3611,9712,3632,9716,3657,9726,3677,9741,3691,9760,3699,9786,3697,9808,3688,9823,3674,9832,3657,9830,3629,9822,3608,9810,3592,9793,3582,9774,3578e" filled="false" stroked="true" strokeweight=".12pt" strokecolor="#000000">
                <v:path arrowok="t"/>
              </v:shape>
            </v:group>
            <v:group style="position:absolute;left:9709;top:2647;width:128;height:132" coordorigin="9709,2647" coordsize="128,132">
              <v:shape style="position:absolute;left:9709;top:2647;width:128;height:132" coordorigin="9709,2647" coordsize="128,132" path="m9773,2647l9751,2651,9732,2662,9717,2678,9709,2698,9711,2725,9719,2747,9732,2763,9748,2774,9767,2779,9792,2776,9812,2766,9827,2751,9836,2732,9835,2704,9828,2682,9816,2665,9801,2654,9782,2648e" filled="false" stroked="true" strokeweight=".12pt" strokecolor="#000000">
                <v:path arrowok="t"/>
              </v:shape>
            </v:group>
            <v:group style="position:absolute;left:9774;top:2714;width:2;height:29" coordorigin="9774,2714" coordsize="2,29">
              <v:shape style="position:absolute;left:9774;top:2714;width:2;height:29" coordorigin="9774,2714" coordsize="0,29" path="m9774,2714l9774,2743e" filled="false" stroked="true" strokeweight=".12pt" strokecolor="#000000">
                <v:path arrowok="t"/>
              </v:shape>
            </v:group>
            <v:group style="position:absolute;left:9772;top:2714;width:2;height:29" coordorigin="9772,2714" coordsize="2,29">
              <v:shape style="position:absolute;left:9772;top:2714;width:2;height:29" coordorigin="9772,2714" coordsize="0,29" path="m9772,2714l9772,2743e" filled="false" stroked="true" strokeweight=".12pt" strokecolor="#000000">
                <v:path arrowok="t"/>
              </v:shape>
            </v:group>
            <v:group style="position:absolute;left:9748;top:2700;width:27;height:15" coordorigin="9748,2700" coordsize="27,15">
              <v:shape style="position:absolute;left:9748;top:2700;width:27;height:15" coordorigin="9748,2700" coordsize="27,15" path="m9774,2714l9748,2700e" filled="false" stroked="true" strokeweight=".12pt" strokecolor="#000000">
                <v:path arrowok="t"/>
              </v:shape>
            </v:group>
            <v:group style="position:absolute;left:9748;top:2702;width:24;height:15" coordorigin="9748,2702" coordsize="24,15">
              <v:shape style="position:absolute;left:9748;top:2702;width:24;height:15" coordorigin="9748,2702" coordsize="24,15" path="m9772,2717l9748,2702e" filled="false" stroked="true" strokeweight=".12pt" strokecolor="#000000">
                <v:path arrowok="t"/>
              </v:shape>
            </v:group>
            <v:group style="position:absolute;left:9774;top:2702;width:24;height:15" coordorigin="9774,2702" coordsize="24,15">
              <v:shape style="position:absolute;left:9774;top:2702;width:24;height:15" coordorigin="9774,2702" coordsize="24,15" path="m9774,2717l9798,2702e" filled="false" stroked="true" strokeweight=".12pt" strokecolor="#000000">
                <v:path arrowok="t"/>
              </v:shape>
            </v:group>
            <v:group style="position:absolute;left:9772;top:2700;width:24;height:15" coordorigin="9772,2700" coordsize="24,15">
              <v:shape style="position:absolute;left:9772;top:2700;width:24;height:15" coordorigin="9772,2700" coordsize="24,15" path="m9772,2714l9796,2700e" filled="false" stroked="true" strokeweight=".12pt" strokecolor="#000000">
                <v:path arrowok="t"/>
              </v:shape>
            </v:group>
            <v:group style="position:absolute;left:9748;top:2688;width:51;height:51" coordorigin="9748,2688" coordsize="51,51">
              <v:shape style="position:absolute;left:9748;top:2688;width:51;height:51" coordorigin="9748,2688" coordsize="51,51" path="m9773,2688l9759,2688,9748,2699,9748,2713,9748,2727,9759,2738,9773,2738,9787,2738,9798,2727,9798,2713,9798,2699,9787,2688,9773,2688e" filled="false" stroked="true" strokeweight=".12pt" strokecolor="#000000">
                <v:path arrowok="t"/>
              </v:shape>
            </v:group>
            <v:group style="position:absolute;left:9746;top:2686;width:56;height:56" coordorigin="9746,2686" coordsize="56,56">
              <v:shape style="position:absolute;left:9746;top:2686;width:56;height:56" coordorigin="9746,2686" coordsize="56,56" path="m9773,2686l9758,2686,9746,2698,9746,2713,9746,2728,9758,2741,9773,2741,9788,2741,9801,2728,9801,2713,9801,2698,9788,2686,9773,2686e" filled="false" stroked="true" strokeweight=".12pt" strokecolor="#000000">
                <v:path arrowok="t"/>
              </v:shape>
            </v:group>
            <v:group style="position:absolute;left:9712;top:2652;width:120;height:121" coordorigin="9712,2652" coordsize="120,121">
              <v:shape style="position:absolute;left:9712;top:2652;width:120;height:121" coordorigin="9712,2652" coordsize="120,121" path="m9773,2652l9751,2656,9733,2667,9719,2685,9712,2706,9716,2730,9726,2750,9741,2765,9760,2773,9786,2770,9808,2762,9823,2748,9832,2730,9830,2703,9822,2681,9810,2665,9793,2656,9774,2652e" filled="false" stroked="true" strokeweight=".12pt" strokecolor="#000000">
                <v:path arrowok="t"/>
              </v:shape>
            </v:group>
            <v:group style="position:absolute;left:8226;top:4663;width:17;height:20" coordorigin="8226,4663" coordsize="17,20">
              <v:shape style="position:absolute;left:8226;top:4663;width:17;height:20" coordorigin="8226,4663" coordsize="17,20" path="m8226,4682l8243,4663e" filled="false" stroked="true" strokeweight=".48pt" strokecolor="#fdfdfd">
                <v:path arrowok="t"/>
              </v:shape>
            </v:group>
            <v:group style="position:absolute;left:8498;top:4392;width:17;height:20" coordorigin="8498,4392" coordsize="17,20">
              <v:shape style="position:absolute;left:8498;top:4392;width:17;height:20" coordorigin="8498,4392" coordsize="17,20" path="m8498,4411l8514,4392e" filled="false" stroked="true" strokeweight=".48pt" strokecolor="#fdfdfd">
                <v:path arrowok="t"/>
              </v:shape>
            </v:group>
            <v:group style="position:absolute;left:8226;top:4663;width:118;height:120" coordorigin="8226,4663" coordsize="118,120">
              <v:shape style="position:absolute;left:8226;top:4663;width:118;height:120" coordorigin="8226,4663" coordsize="118,120" path="m8226,4783l8344,4663e" filled="false" stroked="true" strokeweight=".48pt" strokecolor="#fdfdfd">
                <v:path arrowok="t"/>
              </v:shape>
            </v:group>
            <v:group style="position:absolute;left:8498;top:4392;width:120;height:120" coordorigin="8498,4392" coordsize="120,120">
              <v:shape style="position:absolute;left:8498;top:4392;width:120;height:120" coordorigin="8498,4392" coordsize="120,120" path="m8498,4512l8618,4392e" filled="false" stroked="true" strokeweight=".48pt" strokecolor="#fdfdfd">
                <v:path arrowok="t"/>
              </v:shape>
            </v:group>
            <v:group style="position:absolute;left:8303;top:4663;width:144;height:144" coordorigin="8303,4663" coordsize="144,144">
              <v:shape style="position:absolute;left:8303;top:4663;width:144;height:144" coordorigin="8303,4663" coordsize="144,144" path="m8303,4807l8447,4663e" filled="false" stroked="true" strokeweight=".48pt" strokecolor="#fdfdfd">
                <v:path arrowok="t"/>
              </v:shape>
            </v:group>
            <v:group style="position:absolute;left:8498;top:4435;width:176;height:178" coordorigin="8498,4435" coordsize="176,178">
              <v:shape style="position:absolute;left:8498;top:4435;width:176;height:178" coordorigin="8498,4435" coordsize="176,178" path="m8498,4613l8673,4435e" filled="false" stroked="true" strokeweight=".48pt" strokecolor="#fdfdfd">
                <v:path arrowok="t"/>
              </v:shape>
            </v:group>
            <v:group style="position:absolute;left:8354;top:4514;width:344;height:344" coordorigin="8354,4514" coordsize="344,344">
              <v:shape style="position:absolute;left:8354;top:4514;width:344;height:344" coordorigin="8354,4514" coordsize="344,344" path="m8354,4858l8697,4514e" filled="false" stroked="true" strokeweight=".48pt" strokecolor="#fdfdfd">
                <v:path arrowok="t"/>
              </v:shape>
            </v:group>
            <v:group style="position:absolute;left:7998;top:5222;width:92;height:92" coordorigin="7998,5222" coordsize="92,92">
              <v:shape style="position:absolute;left:7998;top:5222;width:92;height:92" coordorigin="7998,5222" coordsize="92,92" path="m7998,5314l8090,5222e" filled="false" stroked="true" strokeweight=".48pt" strokecolor="#fdfdfd">
                <v:path arrowok="t"/>
              </v:shape>
            </v:group>
            <v:group style="position:absolute;left:8454;top:4584;width:276;height:274" coordorigin="8454,4584" coordsize="276,274">
              <v:shape style="position:absolute;left:8454;top:4584;width:276;height:274" coordorigin="8454,4584" coordsize="276,274" path="m8454,4858l8730,4584e" filled="false" stroked="true" strokeweight=".48pt" strokecolor="#fdfdfd">
                <v:path arrowok="t"/>
              </v:shape>
            </v:group>
            <v:group style="position:absolute;left:8226;top:5078;width:10;height:10" coordorigin="8226,5078" coordsize="10,10">
              <v:shape style="position:absolute;left:8226;top:5078;width:10;height:10" coordorigin="8226,5078" coordsize="10,10" path="m8226,5088l8236,5078e" filled="false" stroked="true" strokeweight=".48pt" strokecolor="#fdfdfd">
                <v:path arrowok="t"/>
              </v:shape>
            </v:group>
            <v:group style="position:absolute;left:7998;top:5222;width:195;height:195" coordorigin="7998,5222" coordsize="195,195">
              <v:shape style="position:absolute;left:7998;top:5222;width:195;height:195" coordorigin="7998,5222" coordsize="195,195" path="m7998,5417l8193,5222e" filled="false" stroked="true" strokeweight=".48pt" strokecolor="#fdfdfd">
                <v:path arrowok="t"/>
              </v:shape>
            </v:group>
            <v:group style="position:absolute;left:8526;top:4642;width:248;height:248" coordorigin="8526,4642" coordsize="248,248">
              <v:shape style="position:absolute;left:8526;top:4642;width:248;height:248" coordorigin="8526,4642" coordsize="248,248" path="m8526,4889l8774,4642e" filled="false" stroked="true" strokeweight=".48pt" strokecolor="#fdfdfd">
                <v:path arrowok="t"/>
              </v:shape>
            </v:group>
            <v:group style="position:absolute;left:8226;top:5021;width:166;height:168" coordorigin="8226,5021" coordsize="166,168">
              <v:shape style="position:absolute;left:8226;top:5021;width:166;height:168" coordorigin="8226,5021" coordsize="166,168" path="m8226,5189l8392,5021e" filled="false" stroked="true" strokeweight=".48pt" strokecolor="#fdfdfd">
                <v:path arrowok="t"/>
              </v:shape>
            </v:group>
            <v:group style="position:absolute;left:7998;top:5143;width:375;height:375" coordorigin="7998,5143" coordsize="375,375">
              <v:shape style="position:absolute;left:7998;top:5143;width:375;height:375" coordorigin="7998,5143" coordsize="375,375" path="m7998,5518l8373,5143e" filled="false" stroked="true" strokeweight=".48pt" strokecolor="#fdfdfd">
                <v:path arrowok="t"/>
              </v:shape>
            </v:group>
            <v:group style="position:absolute;left:9083;top:4392;width:41;height:41" coordorigin="9083,4392" coordsize="41,41">
              <v:shape style="position:absolute;left:9083;top:4392;width:41;height:41" coordorigin="9083,4392" coordsize="41,41" path="m9083,4433l9124,4392e" filled="false" stroked="true" strokeweight=".48pt" strokecolor="#fdfdfd">
                <v:path arrowok="t"/>
              </v:shape>
            </v:group>
            <v:group style="position:absolute;left:8373;top:5006;width:137;height:137" coordorigin="8373,5006" coordsize="137,137">
              <v:shape style="position:absolute;left:8373;top:5006;width:137;height:137" coordorigin="8373,5006" coordsize="137,137" path="m8373,5143l8510,5006e" filled="false" stroked="true" strokeweight=".48pt" strokecolor="#fdfdfd">
                <v:path arrowok="t"/>
              </v:shape>
            </v:group>
            <v:group style="position:absolute;left:8529;top:4690;width:298;height:298" coordorigin="8529,4690" coordsize="298,298">
              <v:shape style="position:absolute;left:8529;top:4690;width:298;height:298" coordorigin="8529,4690" coordsize="298,298" path="m8529,4987l8826,4690e" filled="false" stroked="true" strokeweight=".48pt" strokecolor="#fdfdfd">
                <v:path arrowok="t"/>
              </v:shape>
            </v:group>
            <v:group style="position:absolute;left:7998;top:5213;width:406;height:406" coordorigin="7998,5213" coordsize="406,406">
              <v:shape style="position:absolute;left:7998;top:5213;width:406;height:406" coordorigin="7998,5213" coordsize="406,406" path="m7998,5618l8404,5213e" filled="false" stroked="true" strokeweight=".48pt" strokecolor="#fdfdfd">
                <v:path arrowok="t"/>
              </v:shape>
            </v:group>
            <v:group style="position:absolute;left:9083;top:4488;width:46;height:46" coordorigin="9083,4488" coordsize="46,46">
              <v:shape style="position:absolute;left:9083;top:4488;width:46;height:46" coordorigin="9083,4488" coordsize="46,46" path="m9083,4534l9129,4488e" filled="false" stroked="true" strokeweight=".48pt" strokecolor="#fdfdfd">
                <v:path arrowok="t"/>
              </v:shape>
            </v:group>
            <v:group style="position:absolute;left:8475;top:5138;width:2;height:10" coordorigin="8475,5138" coordsize="2,10">
              <v:shape style="position:absolute;left:8475;top:5138;width:2;height:10" coordorigin="8475,5138" coordsize="0,10" path="m8475,5138l8475,5148e" filled="false" stroked="true" strokeweight=".12pt" strokecolor="#fdfdfd">
                <v:path arrowok="t"/>
              </v:shape>
            </v:group>
            <v:group style="position:absolute;left:8502;top:4730;width:384;height:384" coordorigin="8502,4730" coordsize="384,384">
              <v:shape style="position:absolute;left:8502;top:4730;width:384;height:384" coordorigin="8502,4730" coordsize="384,384" path="m8502,5114l8886,4730e" filled="false" stroked="true" strokeweight=".48pt" strokecolor="#fdfdfd">
                <v:path arrowok="t"/>
              </v:shape>
            </v:group>
            <v:group style="position:absolute;left:8044;top:5314;width:360;height:363" coordorigin="8044,5314" coordsize="360,363">
              <v:shape style="position:absolute;left:8044;top:5314;width:360;height:363" coordorigin="8044,5314" coordsize="360,363" path="m8044,5676l8404,5314e" filled="false" stroked="true" strokeweight=".48pt" strokecolor="#fdfdfd">
                <v:path arrowok="t"/>
              </v:shape>
            </v:group>
            <v:group style="position:absolute;left:9083;top:4591;width:46;height:44" coordorigin="9083,4591" coordsize="46,44">
              <v:shape style="position:absolute;left:9083;top:4591;width:46;height:44" coordorigin="9083,4591" coordsize="46,44" path="m9083,4634l9129,4591e" filled="false" stroked="true" strokeweight=".48pt" strokecolor="#fdfdfd">
                <v:path arrowok="t"/>
              </v:shape>
            </v:group>
            <v:group style="position:absolute;left:8576;top:5138;width:2;height:10" coordorigin="8576,5138" coordsize="2,10">
              <v:shape style="position:absolute;left:8576;top:5138;width:2;height:10" coordorigin="8576,5138" coordsize="0,10" path="m8576,5138l8576,5148e" filled="false" stroked="true" strokeweight=".12pt" strokecolor="#fdfdfd">
                <v:path arrowok="t"/>
              </v:shape>
            </v:group>
            <v:group style="position:absolute;left:8606;top:4762;width:353;height:353" coordorigin="8606,4762" coordsize="353,353">
              <v:shape style="position:absolute;left:8606;top:4762;width:353;height:353" coordorigin="8606,4762" coordsize="353,353" path="m8606,5114l8958,4762e" filled="false" stroked="true" strokeweight=".48pt" strokecolor="#fdfdfd">
                <v:path arrowok="t"/>
              </v:shape>
            </v:group>
            <v:group style="position:absolute;left:8145;top:5371;width:305;height:305" coordorigin="8145,5371" coordsize="305,305">
              <v:shape style="position:absolute;left:8145;top:5371;width:305;height:305" coordorigin="8145,5371" coordsize="305,305" path="m8145,5676l8450,5371e" filled="false" stroked="true" strokeweight=".48pt" strokecolor="#fdfdfd">
                <v:path arrowok="t"/>
              </v:shape>
            </v:group>
            <v:group style="position:absolute;left:9083;top:4692;width:46;height:46" coordorigin="9083,4692" coordsize="46,46">
              <v:shape style="position:absolute;left:9083;top:4692;width:46;height:46" coordorigin="9083,4692" coordsize="46,46" path="m9083,4738l9129,4692e" filled="false" stroked="true" strokeweight=".48pt" strokecolor="#fdfdfd">
                <v:path arrowok="t"/>
              </v:shape>
            </v:group>
            <v:group style="position:absolute;left:8678;top:5143;width:2;height:2" coordorigin="8678,5143" coordsize="2,2">
              <v:shape style="position:absolute;left:8678;top:5143;width:2;height:2" coordorigin="8678,5143" coordsize="0,0" path="m8678,5143l8678,5143e" filled="false" stroked="true" strokeweight=".48pt" strokecolor="#fdfdfd">
                <v:path arrowok="t"/>
              </v:shape>
            </v:group>
            <v:group style="position:absolute;left:8706;top:4778;width:336;height:336" coordorigin="8706,4778" coordsize="336,336">
              <v:shape style="position:absolute;left:8706;top:4778;width:336;height:336" coordorigin="8706,4778" coordsize="336,336" path="m8706,5114l9042,4778e" filled="false" stroked="true" strokeweight=".48pt" strokecolor="#fdfdfd">
                <v:path arrowok="t"/>
              </v:shape>
            </v:group>
            <v:group style="position:absolute;left:8248;top:5371;width:303;height:305" coordorigin="8248,5371" coordsize="303,305">
              <v:shape style="position:absolute;left:8248;top:5371;width:303;height:305" coordorigin="8248,5371" coordsize="303,305" path="m8248,5676l8550,5371e" filled="false" stroked="true" strokeweight=".48pt" strokecolor="#fdfdfd">
                <v:path arrowok="t"/>
              </v:shape>
            </v:group>
            <v:group style="position:absolute;left:8807;top:4793;width:322;height:322" coordorigin="8807,4793" coordsize="322,322">
              <v:shape style="position:absolute;left:8807;top:4793;width:322;height:322" coordorigin="8807,4793" coordsize="322,322" path="m8807,5114l9129,4793e" filled="false" stroked="true" strokeweight=".48pt" strokecolor="#fdfdfd">
                <v:path arrowok="t"/>
              </v:shape>
            </v:group>
            <v:group style="position:absolute;left:8780;top:5138;width:2;height:10" coordorigin="8780,5138" coordsize="2,10">
              <v:shape style="position:absolute;left:8780;top:5138;width:2;height:10" coordorigin="8780,5138" coordsize="0,10" path="m8780,5138l8780,5148e" filled="false" stroked="true" strokeweight=".12pt" strokecolor="#fdfdfd">
                <v:path arrowok="t"/>
              </v:shape>
            </v:group>
            <v:group style="position:absolute;left:8349;top:5371;width:305;height:305" coordorigin="8349,5371" coordsize="305,305">
              <v:shape style="position:absolute;left:8349;top:5371;width:305;height:305" coordorigin="8349,5371" coordsize="305,305" path="m8349,5676l8654,5371e" filled="false" stroked="true" strokeweight=".48pt" strokecolor="#fdfdfd">
                <v:path arrowok="t"/>
              </v:shape>
            </v:group>
            <v:group style="position:absolute;left:8908;top:4896;width:221;height:219" coordorigin="8908,4896" coordsize="221,219">
              <v:shape style="position:absolute;left:8908;top:4896;width:221;height:219" coordorigin="8908,4896" coordsize="221,219" path="m8908,5114l9129,4896e" filled="false" stroked="true" strokeweight=".48pt" strokecolor="#fdfdfd">
                <v:path arrowok="t"/>
              </v:shape>
            </v:group>
            <v:group style="position:absolute;left:8880;top:5138;width:2;height:10" coordorigin="8880,5138" coordsize="2,10">
              <v:shape style="position:absolute;left:8880;top:5138;width:2;height:10" coordorigin="8880,5138" coordsize="0,10" path="m8880,5138l8880,5148e" filled="false" stroked="true" strokeweight=".12pt" strokecolor="#fdfdfd">
                <v:path arrowok="t"/>
              </v:shape>
            </v:group>
            <v:group style="position:absolute;left:8450;top:5371;width:305;height:305" coordorigin="8450,5371" coordsize="305,305">
              <v:shape style="position:absolute;left:8450;top:5371;width:305;height:305" coordorigin="8450,5371" coordsize="305,305" path="m8450,5676l8754,5371e" filled="false" stroked="true" strokeweight=".48pt" strokecolor="#fdfdfd">
                <v:path arrowok="t"/>
              </v:shape>
            </v:group>
            <v:group style="position:absolute;left:8982;top:4997;width:147;height:147" coordorigin="8982,4997" coordsize="147,147">
              <v:shape style="position:absolute;left:8982;top:4997;width:147;height:147" coordorigin="8982,4997" coordsize="147,147" path="m8982,5143l9129,4997e" filled="false" stroked="true" strokeweight=".48pt" strokecolor="#fdfdfd">
                <v:path arrowok="t"/>
              </v:shape>
            </v:group>
            <v:group style="position:absolute;left:8910;top:5143;width:70;height:72" coordorigin="8910,5143" coordsize="70,72">
              <v:shape style="position:absolute;left:8910;top:5143;width:70;height:72" coordorigin="8910,5143" coordsize="70,72" path="m8910,5215l8980,5143e" filled="false" stroked="true" strokeweight=".48pt" strokecolor="#fdfdfd">
                <v:path arrowok="t"/>
              </v:shape>
            </v:group>
            <v:group style="position:absolute;left:8553;top:5525;width:149;height:152" coordorigin="8553,5525" coordsize="149,152">
              <v:shape style="position:absolute;left:8553;top:5525;width:149;height:152" coordorigin="8553,5525" coordsize="149,152" path="m8553,5676l8702,5525e" filled="false" stroked="true" strokeweight=".48pt" strokecolor="#fdfdfd">
                <v:path arrowok="t"/>
              </v:shape>
            </v:group>
            <v:group style="position:absolute;left:8910;top:5098;width:219;height:219" coordorigin="8910,5098" coordsize="219,219">
              <v:shape style="position:absolute;left:8910;top:5098;width:219;height:219" coordorigin="8910,5098" coordsize="219,219" path="m8910,5316l9129,5098e" filled="false" stroked="true" strokeweight=".48pt" strokecolor="#fdfdfd">
                <v:path arrowok="t"/>
              </v:shape>
            </v:group>
            <v:group style="position:absolute;left:8778;top:5371;width:77;height:77" coordorigin="8778,5371" coordsize="77,77">
              <v:shape style="position:absolute;left:8778;top:5371;width:77;height:77" coordorigin="8778,5371" coordsize="77,77" path="m8778,5448l8855,5371e" filled="false" stroked="true" strokeweight=".48pt" strokecolor="#fdfdfd">
                <v:path arrowok="t"/>
              </v:shape>
            </v:group>
            <v:group style="position:absolute;left:8654;top:5626;width:48;height:51" coordorigin="8654,5626" coordsize="48,51">
              <v:shape style="position:absolute;left:8654;top:5626;width:48;height:51" coordorigin="8654,5626" coordsize="48,51" path="m8654,5676l8702,5626e" filled="false" stroked="true" strokeweight=".48pt" strokecolor="#fdfdfd">
                <v:path arrowok="t"/>
              </v:shape>
            </v:group>
            <v:group style="position:absolute;left:8879;top:5198;width:250;height:250" coordorigin="8879,5198" coordsize="250,250">
              <v:shape style="position:absolute;left:8879;top:5198;width:250;height:250" coordorigin="8879,5198" coordsize="250,250" path="m8879,5448l9129,5198e" filled="false" stroked="true" strokeweight=".48pt" strokecolor="#fdfdfd">
                <v:path arrowok="t"/>
              </v:shape>
            </v:group>
            <v:group style="position:absolute;left:8980;top:5302;width:149;height:147" coordorigin="8980,5302" coordsize="149,147">
              <v:shape style="position:absolute;left:8980;top:5302;width:149;height:147" coordorigin="8980,5302" coordsize="149,147" path="m8980,5448l9129,5302e" filled="false" stroked="true" strokeweight=".48pt" strokecolor="#fdfdfd">
                <v:path arrowok="t"/>
              </v:shape>
            </v:group>
            <v:group style="position:absolute;left:8997;top:5402;width:132;height:132" coordorigin="8997,5402" coordsize="132,132">
              <v:shape style="position:absolute;left:8997;top:5402;width:132;height:132" coordorigin="8997,5402" coordsize="132,132" path="m8997,5534l9129,5402e" filled="false" stroked="true" strokeweight=".48pt" strokecolor="#fdfdfd">
                <v:path arrowok="t"/>
              </v:shape>
            </v:group>
            <v:group style="position:absolute;left:8997;top:5503;width:132;height:132" coordorigin="8997,5503" coordsize="132,132">
              <v:shape style="position:absolute;left:8997;top:5503;width:132;height:132" coordorigin="8997,5503" coordsize="132,132" path="m8997,5635l9129,5503e" filled="false" stroked="true" strokeweight=".48pt" strokecolor="#fdfdfd">
                <v:path arrowok="t"/>
              </v:shape>
            </v:group>
            <v:group style="position:absolute;left:9059;top:5606;width:70;height:70" coordorigin="9059,5606" coordsize="70,70">
              <v:shape style="position:absolute;left:9059;top:5606;width:70;height:70" coordorigin="9059,5606" coordsize="70,70" path="m9059,5676l9129,5606e" filled="false" stroked="true" strokeweight=".48pt" strokecolor="#fdfdfd">
                <v:path arrowok="t"/>
              </v:shape>
            </v:group>
            <v:group style="position:absolute;left:7998;top:5618;width:58;height:58" coordorigin="7998,5618" coordsize="58,58">
              <v:shape style="position:absolute;left:7998;top:5618;width:58;height:58" coordorigin="7998,5618" coordsize="58,58" path="m8056,5676l7998,5618e" filled="false" stroked="true" strokeweight=".48pt" strokecolor="#fdfdfd">
                <v:path arrowok="t"/>
              </v:shape>
            </v:group>
            <v:group style="position:absolute;left:7998;top:5518;width:159;height:159" coordorigin="7998,5518" coordsize="159,159">
              <v:shape style="position:absolute;left:7998;top:5518;width:159;height:159" coordorigin="7998,5518" coordsize="159,159" path="m8157,5676l7998,5518e" filled="false" stroked="true" strokeweight=".48pt" strokecolor="#fdfdfd">
                <v:path arrowok="t"/>
              </v:shape>
            </v:group>
            <v:group style="position:absolute;left:7998;top:5417;width:260;height:260" coordorigin="7998,5417" coordsize="260,260">
              <v:shape style="position:absolute;left:7998;top:5417;width:260;height:260" coordorigin="7998,5417" coordsize="260,260" path="m8258,5676l7998,5417e" filled="false" stroked="true" strokeweight=".48pt" strokecolor="#fdfdfd">
                <v:path arrowok="t"/>
              </v:shape>
            </v:group>
            <v:group style="position:absolute;left:7998;top:5314;width:360;height:363" coordorigin="7998,5314" coordsize="360,363">
              <v:shape style="position:absolute;left:7998;top:5314;width:360;height:363" coordorigin="7998,5314" coordsize="360,363" path="m8358,5676l7998,5314e" filled="false" stroked="true" strokeweight=".48pt" strokecolor="#fdfdfd">
                <v:path arrowok="t"/>
              </v:shape>
            </v:group>
            <v:group style="position:absolute;left:8008;top:5222;width:454;height:454" coordorigin="8008,5222" coordsize="454,454">
              <v:shape style="position:absolute;left:8008;top:5222;width:454;height:454" coordorigin="8008,5222" coordsize="454,454" path="m8462,5676l8008,5222e" filled="false" stroked="true" strokeweight=".48pt" strokecolor="#fdfdfd">
                <v:path arrowok="t"/>
              </v:shape>
            </v:group>
            <v:group style="position:absolute;left:8111;top:5222;width:452;height:454" coordorigin="8111,5222" coordsize="452,454">
              <v:shape style="position:absolute;left:8111;top:5222;width:452;height:454" coordorigin="8111,5222" coordsize="452,454" path="m8562,5676l8111,5222e" filled="false" stroked="true" strokeweight=".48pt" strokecolor="#fdfdfd">
                <v:path arrowok="t"/>
              </v:shape>
            </v:group>
            <v:group style="position:absolute;left:8212;top:5222;width:452;height:454" coordorigin="8212,5222" coordsize="452,454">
              <v:shape style="position:absolute;left:8212;top:5222;width:452;height:454" coordorigin="8212,5222" coordsize="452,454" path="m8663,5676l8212,5222e" filled="false" stroked="true" strokeweight=".48pt" strokecolor="#fdfdfd">
                <v:path arrowok="t"/>
              </v:shape>
            </v:group>
            <v:group style="position:absolute;left:8462;top:5371;width:240;height:240" coordorigin="8462,5371" coordsize="240,240">
              <v:shape style="position:absolute;left:8462;top:5371;width:240;height:240" coordorigin="8462,5371" coordsize="240,240" path="m8702,5611l8462,5371e" filled="false" stroked="true" strokeweight=".48pt" strokecolor="#fdfdfd">
                <v:path arrowok="t"/>
              </v:shape>
            </v:group>
            <v:group style="position:absolute;left:8226;top:5134;width:178;height:180" coordorigin="8226,5134" coordsize="178,180">
              <v:shape style="position:absolute;left:8226;top:5134;width:178;height:180" coordorigin="8226,5134" coordsize="178,180" path="m8404,5314l8226,5134e" filled="false" stroked="true" strokeweight=".48pt" strokecolor="#fdfdfd">
                <v:path arrowok="t"/>
              </v:shape>
            </v:group>
            <v:group style="position:absolute;left:8562;top:5371;width:140;height:140" coordorigin="8562,5371" coordsize="140,140">
              <v:shape style="position:absolute;left:8562;top:5371;width:140;height:140" coordorigin="8562,5371" coordsize="140,140" path="m8702,5510l8562,5371e" filled="false" stroked="true" strokeweight=".48pt" strokecolor="#fdfdfd">
                <v:path arrowok="t"/>
              </v:shape>
            </v:group>
            <v:group style="position:absolute;left:8270;top:5078;width:65;height:65" coordorigin="8270,5078" coordsize="65,65">
              <v:shape style="position:absolute;left:8270;top:5078;width:65;height:65" coordorigin="8270,5078" coordsize="65,65" path="m8334,5143l8270,5078e" filled="false" stroked="true" strokeweight=".48pt" strokecolor="#fdfdfd">
                <v:path arrowok="t"/>
              </v:shape>
            </v:group>
            <v:group style="position:absolute;left:8337;top:5143;width:68;height:70" coordorigin="8337,5143" coordsize="68,70">
              <v:shape style="position:absolute;left:8337;top:5143;width:68;height:70" coordorigin="8337,5143" coordsize="68,70" path="m8404,5213l8337,5143e" filled="false" stroked="true" strokeweight=".48pt" strokecolor="#fdfdfd">
                <v:path arrowok="t"/>
              </v:shape>
            </v:group>
            <v:group style="position:absolute;left:8666;top:5371;width:77;height:77" coordorigin="8666,5371" coordsize="77,77">
              <v:shape style="position:absolute;left:8666;top:5371;width:77;height:77" coordorigin="8666,5371" coordsize="77,77" path="m8742,5448l8666,5371e" filled="false" stroked="true" strokeweight=".48pt" strokecolor="#fdfdfd">
                <v:path arrowok="t"/>
              </v:shape>
            </v:group>
            <v:group style="position:absolute;left:8322;top:5028;width:87;height:87" coordorigin="8322,5028" coordsize="87,87">
              <v:shape style="position:absolute;left:8322;top:5028;width:87;height:87" coordorigin="8322,5028" coordsize="87,87" path="m8409,5114l8322,5028e" filled="false" stroked="true" strokeweight=".48pt" strokecolor="#fdfdfd">
                <v:path arrowok="t"/>
              </v:shape>
            </v:group>
            <v:group style="position:absolute;left:8436;top:5138;width:2;height:10" coordorigin="8436,5138" coordsize="2,10">
              <v:shape style="position:absolute;left:8436;top:5138;width:2;height:10" coordorigin="8436,5138" coordsize="0,10" path="m8436,5138l8436,5148e" filled="false" stroked="true" strokeweight=".12pt" strokecolor="#fdfdfd">
                <v:path arrowok="t"/>
              </v:shape>
            </v:group>
            <v:group style="position:absolute;left:8997;top:5602;width:75;height:75" coordorigin="8997,5602" coordsize="75,75">
              <v:shape style="position:absolute;left:8997;top:5602;width:75;height:75" coordorigin="8997,5602" coordsize="75,75" path="m9071,5676l8997,5602e" filled="false" stroked="true" strokeweight=".48pt" strokecolor="#fdfdfd">
                <v:path arrowok="t"/>
              </v:shape>
            </v:group>
            <v:group style="position:absolute;left:8416;top:5021;width:94;height:94" coordorigin="8416,5021" coordsize="94,94">
              <v:shape style="position:absolute;left:8416;top:5021;width:94;height:94" coordorigin="8416,5021" coordsize="94,94" path="m8510,5114l8416,5021e" filled="false" stroked="true" strokeweight=".48pt" strokecolor="#fdfdfd">
                <v:path arrowok="t"/>
              </v:shape>
            </v:group>
            <v:group style="position:absolute;left:8766;top:5371;width:77;height:77" coordorigin="8766,5371" coordsize="77,77">
              <v:shape style="position:absolute;left:8766;top:5371;width:77;height:77" coordorigin="8766,5371" coordsize="77,77" path="m8843,5448l8766,5371e" filled="false" stroked="true" strokeweight=".48pt" strokecolor="#fdfdfd">
                <v:path arrowok="t"/>
              </v:shape>
            </v:group>
            <v:group style="position:absolute;left:8538;top:5143;width:2;height:2" coordorigin="8538,5143" coordsize="2,2">
              <v:shape style="position:absolute;left:8538;top:5143;width:2;height:2" coordorigin="8538,5143" coordsize="0,0" path="m8538,5143l8538,5143e" filled="false" stroked="true" strokeweight=".48pt" strokecolor="#fdfdfd">
                <v:path arrowok="t"/>
              </v:shape>
            </v:group>
            <v:group style="position:absolute;left:8997;top:5501;width:132;height:132" coordorigin="8997,5501" coordsize="132,132">
              <v:shape style="position:absolute;left:8997;top:5501;width:132;height:132" coordorigin="8997,5501" coordsize="132,132" path="m9129,5633l8997,5501e" filled="false" stroked="true" strokeweight=".48pt" strokecolor="#fdfdfd">
                <v:path arrowok="t"/>
              </v:shape>
            </v:group>
            <v:group style="position:absolute;left:8226;top:4728;width:77;height:80" coordorigin="8226,4728" coordsize="77,80">
              <v:shape style="position:absolute;left:8226;top:4728;width:77;height:80" coordorigin="8226,4728" coordsize="77,80" path="m8303,4807l8226,4728e" filled="false" stroked="true" strokeweight=".48pt" strokecolor="#fdfdfd">
                <v:path arrowok="t"/>
              </v:shape>
            </v:group>
            <v:group style="position:absolute;left:8867;top:5371;width:80;height:77" coordorigin="8867,5371" coordsize="80,77">
              <v:shape style="position:absolute;left:8867;top:5371;width:80;height:77" coordorigin="8867,5371" coordsize="80,77" path="m8946,5448l8867,5371e" filled="false" stroked="true" strokeweight=".48pt" strokecolor="#fdfdfd">
                <v:path arrowok="t"/>
              </v:shape>
            </v:group>
            <v:group style="position:absolute;left:8322;top:4826;width:34;height:32" coordorigin="8322,4826" coordsize="34,32">
              <v:shape style="position:absolute;left:8322;top:4826;width:34;height:32" coordorigin="8322,4826" coordsize="34,32" path="m8356,4858l8322,4826e" filled="false" stroked="true" strokeweight=".48pt" strokecolor="#fdfdfd">
                <v:path arrowok="t"/>
              </v:shape>
            </v:group>
            <v:group style="position:absolute;left:8640;top:5138;width:2;height:10" coordorigin="8640,5138" coordsize="2,10">
              <v:shape style="position:absolute;left:8640;top:5138;width:2;height:10" coordorigin="8640,5138" coordsize="0,10" path="m8640,5138l8640,5148e" filled="false" stroked="true" strokeweight=".12pt" strokecolor="#fdfdfd">
                <v:path arrowok="t"/>
              </v:shape>
            </v:group>
            <v:group style="position:absolute;left:8505;top:5009;width:106;height:106" coordorigin="8505,5009" coordsize="106,106">
              <v:shape style="position:absolute;left:8505;top:5009;width:106;height:106" coordorigin="8505,5009" coordsize="106,106" path="m8610,5114l8505,5009e" filled="false" stroked="true" strokeweight=".48pt" strokecolor="#fdfdfd">
                <v:path arrowok="t"/>
              </v:shape>
            </v:group>
            <v:group style="position:absolute;left:8910;top:5311;width:219;height:219" coordorigin="8910,5311" coordsize="219,219">
              <v:shape style="position:absolute;left:8910;top:5311;width:219;height:219" coordorigin="8910,5311" coordsize="219,219" path="m9129,5530l8910,5311e" filled="false" stroked="true" strokeweight=".48pt" strokecolor="#fdfdfd">
                <v:path arrowok="t"/>
              </v:shape>
            </v:group>
            <v:group style="position:absolute;left:8262;top:4663;width:195;height:195" coordorigin="8262,4663" coordsize="195,195">
              <v:shape style="position:absolute;left:8262;top:4663;width:195;height:195" coordorigin="8262,4663" coordsize="195,195" path="m8457,4858l8262,4663e" filled="false" stroked="true" strokeweight=".48pt" strokecolor="#fdfdfd">
                <v:path arrowok="t"/>
              </v:shape>
            </v:group>
            <v:group style="position:absolute;left:8741;top:5138;width:2;height:10" coordorigin="8741,5138" coordsize="2,10">
              <v:shape style="position:absolute;left:8741;top:5138;width:2;height:10" coordorigin="8741,5138" coordsize="0,10" path="m8741,5138l8741,5148e" filled="false" stroked="true" strokeweight=".12pt" strokecolor="#fdfdfd">
                <v:path arrowok="t"/>
              </v:shape>
            </v:group>
            <v:group style="position:absolute;left:8543;top:4946;width:171;height:168" coordorigin="8543,4946" coordsize="171,168">
              <v:shape style="position:absolute;left:8543;top:4946;width:171;height:168" coordorigin="8543,4946" coordsize="171,168" path="m8714,5114l8543,4946e" filled="false" stroked="true" strokeweight=".48pt" strokecolor="#fdfdfd">
                <v:path arrowok="t"/>
              </v:shape>
            </v:group>
            <v:group style="position:absolute;left:8910;top:5210;width:219;height:219" coordorigin="8910,5210" coordsize="219,219">
              <v:shape style="position:absolute;left:8910;top:5210;width:219;height:219" coordorigin="8910,5210" coordsize="219,219" path="m9129,5429l8910,5210e" filled="false" stroked="true" strokeweight=".48pt" strokecolor="#fdfdfd">
                <v:path arrowok="t"/>
              </v:shape>
            </v:group>
            <v:group style="position:absolute;left:8363;top:4663;width:452;height:452" coordorigin="8363,4663" coordsize="452,452">
              <v:shape style="position:absolute;left:8363;top:4663;width:452;height:452" coordorigin="8363,4663" coordsize="452,452" path="m8814,5114l8363,4663e" filled="false" stroked="true" strokeweight=".48pt" strokecolor="#fdfdfd">
                <v:path arrowok="t"/>
              </v:shape>
            </v:group>
            <v:group style="position:absolute;left:8843;top:5143;width:2;height:2" coordorigin="8843,5143" coordsize="2,2">
              <v:shape style="position:absolute;left:8843;top:5143;width:2;height:2" coordorigin="8843,5143" coordsize="0,0" path="m8843,5143l8843,5143e" filled="false" stroked="true" strokeweight=".48pt" strokecolor="#fdfdfd">
                <v:path arrowok="t"/>
              </v:shape>
            </v:group>
            <v:group style="position:absolute;left:8946;top:5143;width:183;height:185" coordorigin="8946,5143" coordsize="183,185">
              <v:shape style="position:absolute;left:8946;top:5143;width:183;height:185" coordorigin="8946,5143" coordsize="183,185" path="m9129,5328l8946,5143e" filled="false" stroked="true" strokeweight=".48pt" strokecolor="#fdfdfd">
                <v:path arrowok="t"/>
              </v:shape>
            </v:group>
            <v:group style="position:absolute;left:8464;top:4663;width:480;height:480" coordorigin="8464,4663" coordsize="480,480">
              <v:shape style="position:absolute;left:8464;top:4663;width:480;height:480" coordorigin="8464,4663" coordsize="480,480" path="m8944,5143l8464,4663e" filled="false" stroked="true" strokeweight=".48pt" strokecolor="#fdfdfd">
                <v:path arrowok="t"/>
              </v:shape>
            </v:group>
            <v:group style="position:absolute;left:8498;top:4594;width:632;height:632" coordorigin="8498,4594" coordsize="632,632">
              <v:shape style="position:absolute;left:8498;top:4594;width:632;height:632" coordorigin="8498,4594" coordsize="632,632" path="m9129,5225l8498,4594e" filled="false" stroked="true" strokeweight=".48pt" strokecolor="#fdfdfd">
                <v:path arrowok="t"/>
              </v:shape>
            </v:group>
            <v:group style="position:absolute;left:8498;top:4493;width:632;height:632" coordorigin="8498,4493" coordsize="632,632">
              <v:shape style="position:absolute;left:8498;top:4493;width:632;height:632" coordorigin="8498,4493" coordsize="632,632" path="m9129,5124l8498,4493e" filled="false" stroked="true" strokeweight=".48pt" strokecolor="#fdfdfd">
                <v:path arrowok="t"/>
              </v:shape>
            </v:group>
            <v:group style="position:absolute;left:8498;top:4392;width:632;height:632" coordorigin="8498,4392" coordsize="632,632">
              <v:shape style="position:absolute;left:8498;top:4392;width:632;height:632" coordorigin="8498,4392" coordsize="632,632" path="m9129,5023l8498,4392e" filled="false" stroked="true" strokeweight=".48pt" strokecolor="#fdfdfd">
                <v:path arrowok="t"/>
              </v:shape>
            </v:group>
            <v:group style="position:absolute;left:8973;top:4766;width:156;height:154" coordorigin="8973,4766" coordsize="156,154">
              <v:shape style="position:absolute;left:8973;top:4766;width:156;height:154" coordorigin="8973,4766" coordsize="156,154" path="m9129,4920l8973,4766e" filled="false" stroked="true" strokeweight=".48pt" strokecolor="#fdfdfd">
                <v:path arrowok="t"/>
              </v:shape>
            </v:group>
            <v:group style="position:absolute;left:8598;top:4392;width:84;height:82" coordorigin="8598,4392" coordsize="84,82">
              <v:shape style="position:absolute;left:8598;top:4392;width:84;height:82" coordorigin="8598,4392" coordsize="84,82" path="m8682,4474l8598,4392e" filled="false" stroked="true" strokeweight=".48pt" strokecolor="#fdfdfd">
                <v:path arrowok="t"/>
              </v:shape>
            </v:group>
            <v:group style="position:absolute;left:9083;top:4774;width:46;height:46" coordorigin="9083,4774" coordsize="46,46">
              <v:shape style="position:absolute;left:9083;top:4774;width:46;height:46" coordorigin="9083,4774" coordsize="46,46" path="m9129,4819l9083,4774e" filled="false" stroked="true" strokeweight=".48pt" strokecolor="#fdfdfd">
                <v:path arrowok="t"/>
              </v:shape>
            </v:group>
            <v:group style="position:absolute;left:9083;top:4673;width:46;height:46" coordorigin="9083,4673" coordsize="46,46">
              <v:shape style="position:absolute;left:9083;top:4673;width:46;height:46" coordorigin="9083,4673" coordsize="46,46" path="m9129,4718l9083,4673e" filled="false" stroked="true" strokeweight=".48pt" strokecolor="#fdfdfd">
                <v:path arrowok="t"/>
              </v:shape>
            </v:group>
            <v:group style="position:absolute;left:9083;top:4572;width:46;height:46" coordorigin="9083,4572" coordsize="46,46">
              <v:shape style="position:absolute;left:9083;top:4572;width:46;height:46" coordorigin="9083,4572" coordsize="46,46" path="m9129,4618l9083,4572e" filled="false" stroked="true" strokeweight=".48pt" strokecolor="#fdfdfd">
                <v:path arrowok="t"/>
              </v:shape>
            </v:group>
            <v:group style="position:absolute;left:9083;top:4469;width:46;height:46" coordorigin="9083,4469" coordsize="46,46">
              <v:shape style="position:absolute;left:9083;top:4469;width:46;height:46" coordorigin="9083,4469" coordsize="46,46" path="m9129,4514l9083,4469e" filled="false" stroked="true" strokeweight=".48pt" strokecolor="#fdfdfd">
                <v:path arrowok="t"/>
              </v:shape>
            </v:group>
            <v:group style="position:absolute;left:9107;top:4392;width:22;height:22" coordorigin="9107,4392" coordsize="22,22">
              <v:shape style="position:absolute;left:9107;top:4392;width:22;height:22" coordorigin="9107,4392" coordsize="22,22" path="m9129,4414l9107,4392e" filled="false" stroked="true" strokeweight=".48pt" strokecolor="#fdfdfd">
                <v:path arrowok="t"/>
              </v:shape>
            </v:group>
            <v:group style="position:absolute;left:8673;top:4363;width:75;height:72" coordorigin="8673,4363" coordsize="75,72">
              <v:shape style="position:absolute;left:8673;top:4363;width:75;height:72" coordorigin="8673,4363" coordsize="75,72" path="m8673,4435l8747,4363e" filled="false" stroked="true" strokeweight=".48pt" strokecolor="#fdfdfd">
                <v:path arrowok="t"/>
              </v:shape>
            </v:group>
            <v:group style="position:absolute;left:8697;top:4363;width:152;height:152" coordorigin="8697,4363" coordsize="152,152">
              <v:shape style="position:absolute;left:8697;top:4363;width:152;height:152" coordorigin="8697,4363" coordsize="152,152" path="m8697,4514l8848,4363e" filled="false" stroked="true" strokeweight=".48pt" strokecolor="#fdfdfd">
                <v:path arrowok="t"/>
              </v:shape>
            </v:group>
            <v:group style="position:absolute;left:8730;top:4363;width:219;height:221" coordorigin="8730,4363" coordsize="219,221">
              <v:shape style="position:absolute;left:8730;top:4363;width:219;height:221" coordorigin="8730,4363" coordsize="219,221" path="m8730,4584l8949,4363e" filled="false" stroked="true" strokeweight=".48pt" strokecolor="#fdfdfd">
                <v:path arrowok="t"/>
              </v:shape>
            </v:group>
            <v:group style="position:absolute;left:8774;top:4363;width:276;height:279" coordorigin="8774,4363" coordsize="276,279">
              <v:shape style="position:absolute;left:8774;top:4363;width:276;height:279" coordorigin="8774,4363" coordsize="276,279" path="m8774,4642l9050,4363e" filled="false" stroked="true" strokeweight=".48pt" strokecolor="#fdfdfd">
                <v:path arrowok="t"/>
              </v:shape>
            </v:group>
            <v:group style="position:absolute;left:8826;top:4433;width:257;height:257" coordorigin="8826,4433" coordsize="257,257">
              <v:shape style="position:absolute;left:8826;top:4433;width:257;height:257" coordorigin="8826,4433" coordsize="257,257" path="m8826,4690l9083,4433e" filled="false" stroked="true" strokeweight=".48pt" strokecolor="#fdfdfd">
                <v:path arrowok="t"/>
              </v:shape>
            </v:group>
            <v:group style="position:absolute;left:8886;top:4534;width:197;height:197" coordorigin="8886,4534" coordsize="197,197">
              <v:shape style="position:absolute;left:8886;top:4534;width:197;height:197" coordorigin="8886,4534" coordsize="197,197" path="m8886,4730l9083,4534e" filled="false" stroked="true" strokeweight=".48pt" strokecolor="#fdfdfd">
                <v:path arrowok="t"/>
              </v:shape>
            </v:group>
            <v:group style="position:absolute;left:8958;top:4634;width:125;height:128" coordorigin="8958,4634" coordsize="125,128">
              <v:shape style="position:absolute;left:8958;top:4634;width:125;height:128" coordorigin="8958,4634" coordsize="125,128" path="m8958,4762l9083,4634e" filled="false" stroked="true" strokeweight=".48pt" strokecolor="#fdfdfd">
                <v:path arrowok="t"/>
              </v:shape>
            </v:group>
            <v:group style="position:absolute;left:9042;top:4738;width:41;height:41" coordorigin="9042,4738" coordsize="41,41">
              <v:shape style="position:absolute;left:9042;top:4738;width:41;height:41" coordorigin="9042,4738" coordsize="41,41" path="m9042,4778l9083,4738e" filled="false" stroked="true" strokeweight=".48pt" strokecolor="#fdfdfd">
                <v:path arrowok="t"/>
              </v:shape>
            </v:group>
            <v:group style="position:absolute;left:8682;top:4474;width:291;height:293" coordorigin="8682,4474" coordsize="291,293">
              <v:shape style="position:absolute;left:8682;top:4474;width:291;height:293" coordorigin="8682,4474" coordsize="291,293" path="m8973,4766l8682,4474e" filled="false" stroked="true" strokeweight=".48pt" strokecolor="#fdfdfd">
                <v:path arrowok="t"/>
              </v:shape>
            </v:group>
            <v:group style="position:absolute;left:8673;top:4363;width:411;height:411" coordorigin="8673,4363" coordsize="411,411">
              <v:shape style="position:absolute;left:8673;top:4363;width:411;height:411" coordorigin="8673,4363" coordsize="411,411" path="m9083,4774l8673,4363e" filled="false" stroked="true" strokeweight=".48pt" strokecolor="#fdfdfd">
                <v:path arrowok="t"/>
              </v:shape>
            </v:group>
            <v:group style="position:absolute;left:8774;top:4363;width:310;height:310" coordorigin="8774,4363" coordsize="310,310">
              <v:shape style="position:absolute;left:8774;top:4363;width:310;height:310" coordorigin="8774,4363" coordsize="310,310" path="m9083,4673l8774,4363e" filled="false" stroked="true" strokeweight=".48pt" strokecolor="#fdfdfd">
                <v:path arrowok="t"/>
              </v:shape>
            </v:group>
            <v:group style="position:absolute;left:8877;top:4363;width:207;height:209" coordorigin="8877,4363" coordsize="207,209">
              <v:shape style="position:absolute;left:8877;top:4363;width:207;height:209" coordorigin="8877,4363" coordsize="207,209" path="m9083,4572l8877,4363e" filled="false" stroked="true" strokeweight=".48pt" strokecolor="#fdfdfd">
                <v:path arrowok="t"/>
              </v:shape>
            </v:group>
            <v:group style="position:absolute;left:8978;top:4363;width:106;height:106" coordorigin="8978,4363" coordsize="106,106">
              <v:shape style="position:absolute;left:8978;top:4363;width:106;height:106" coordorigin="8978,4363" coordsize="106,106" path="m9083,4469l8978,4363e" filled="false" stroked="true" strokeweight=".48pt" strokecolor="#fdfdfd">
                <v:path arrowok="t"/>
              </v:shape>
            </v:group>
            <v:group style="position:absolute;left:9078;top:4363;width:5;height:5" coordorigin="9078,4363" coordsize="5,5">
              <v:shape style="position:absolute;left:9078;top:4363;width:5;height:5" coordorigin="9078,4363" coordsize="5,5" path="m9083,4368l9078,4363e" filled="false" stroked="true" strokeweight=".48pt" strokecolor="#fdfdfd">
                <v:path arrowok="t"/>
              </v:shape>
            </v:group>
            <v:group style="position:absolute;left:7538;top:4392;width:10;height:10" coordorigin="7538,4392" coordsize="10,10">
              <v:shape style="position:absolute;left:7538;top:4392;width:10;height:10" coordorigin="7538,4392" coordsize="10,10" path="m7538,4402l7547,4392e" filled="false" stroked="true" strokeweight=".48pt" strokecolor="#fdfdfd">
                <v:path arrowok="t"/>
              </v:shape>
            </v:group>
            <v:group style="position:absolute;left:7557;top:4361;width:20;height:20" coordorigin="7557,4361" coordsize="20,20">
              <v:shape style="position:absolute;left:7557;top:4361;width:20;height:20" coordorigin="7557,4361" coordsize="20,20" path="m7557,4380l7576,4361e" filled="false" stroked="true" strokeweight=".48pt" strokecolor="#fdfdfd">
                <v:path arrowok="t"/>
              </v:shape>
            </v:group>
            <v:group style="position:absolute;left:7538;top:4363;width:140;height:140" coordorigin="7538,4363" coordsize="140,140">
              <v:shape style="position:absolute;left:7538;top:4363;width:140;height:140" coordorigin="7538,4363" coordsize="140,140" path="m7538,4502l7559,4478,7677,4363e" filled="false" stroked="true" strokeweight=".48pt" strokecolor="#fdfdfd">
                <v:path arrowok="t"/>
              </v:shape>
            </v:group>
            <v:group style="position:absolute;left:7538;top:4366;width:238;height:238" coordorigin="7538,4366" coordsize="238,238">
              <v:shape style="position:absolute;left:7538;top:4366;width:238;height:238" coordorigin="7538,4366" coordsize="238,238" path="m7538,4603l7559,4582,7775,4366e" filled="false" stroked="true" strokeweight=".48pt" strokecolor="#fdfdfd">
                <v:path arrowok="t"/>
              </v:shape>
            </v:group>
            <v:group style="position:absolute;left:7538;top:4366;width:339;height:341" coordorigin="7538,4366" coordsize="339,341">
              <v:shape style="position:absolute;left:7538;top:4366;width:339;height:341" coordorigin="7538,4366" coordsize="339,341" path="m7538,4706l7559,4682,7876,4366e" filled="false" stroked="true" strokeweight=".48pt" strokecolor="#fdfdfd">
                <v:path arrowok="t"/>
              </v:shape>
            </v:group>
            <v:group style="position:absolute;left:7538;top:4781;width:27;height:27" coordorigin="7538,4781" coordsize="27,27">
              <v:shape style="position:absolute;left:7538;top:4781;width:27;height:27" coordorigin="7538,4781" coordsize="27,27" path="m7538,4807l7564,4781e" filled="false" stroked="true" strokeweight=".48pt" strokecolor="#fdfdfd">
                <v:path arrowok="t"/>
              </v:shape>
            </v:group>
            <v:group style="position:absolute;left:7718;top:4375;width:252;height:252" coordorigin="7718,4375" coordsize="252,252">
              <v:shape style="position:absolute;left:7718;top:4375;width:252;height:252" coordorigin="7718,4375" coordsize="252,252" path="m7718,4627l7970,4375e" filled="false" stroked="true" strokeweight=".48pt" strokecolor="#fdfdfd">
                <v:path arrowok="t"/>
              </v:shape>
            </v:group>
            <v:group style="position:absolute;left:7564;top:4711;width:68;height:70" coordorigin="7564,4711" coordsize="68,70">
              <v:shape style="position:absolute;left:7564;top:4711;width:68;height:70" coordorigin="7564,4711" coordsize="68,70" path="m7564,4781l7631,4711e" filled="false" stroked="true" strokeweight=".48pt" strokecolor="#fdfdfd">
                <v:path arrowok="t"/>
              </v:shape>
            </v:group>
            <v:group style="position:absolute;left:7538;top:4814;width:94;height:94" coordorigin="7538,4814" coordsize="94,94">
              <v:shape style="position:absolute;left:7538;top:4814;width:94;height:94" coordorigin="7538,4814" coordsize="94,94" path="m7538,4908l7631,4814e" filled="false" stroked="true" strokeweight=".48pt" strokecolor="#fdfdfd">
                <v:path arrowok="t"/>
              </v:shape>
            </v:group>
            <v:group style="position:absolute;left:7818;top:4392;width:236;height:236" coordorigin="7818,4392" coordsize="236,236">
              <v:shape style="position:absolute;left:7818;top:4392;width:236;height:236" coordorigin="7818,4392" coordsize="236,236" path="m8054,4392l7958,4488,7818,4627e" filled="false" stroked="true" strokeweight=".48pt" strokecolor="#fdfdfd">
                <v:path arrowok="t"/>
              </v:shape>
            </v:group>
            <v:group style="position:absolute;left:7538;top:4903;width:106;height:106" coordorigin="7538,4903" coordsize="106,106">
              <v:shape style="position:absolute;left:7538;top:4903;width:106;height:106" coordorigin="7538,4903" coordsize="106,106" path="m7538,5009l7643,4903e" filled="false" stroked="true" strokeweight=".48pt" strokecolor="#fdfdfd">
                <v:path arrowok="t"/>
              </v:shape>
            </v:group>
            <v:group style="position:absolute;left:7922;top:4392;width:233;height:236" coordorigin="7922,4392" coordsize="233,236">
              <v:shape style="position:absolute;left:7922;top:4392;width:233;height:236" coordorigin="7922,4392" coordsize="233,236" path="m7922,4627l8154,4392e" filled="false" stroked="true" strokeweight=".48pt" strokecolor="#fdfdfd">
                <v:path arrowok="t"/>
              </v:shape>
            </v:group>
            <v:group style="position:absolute;left:7538;top:4903;width:207;height:209" coordorigin="7538,4903" coordsize="207,209">
              <v:shape style="position:absolute;left:7538;top:4903;width:207;height:209" coordorigin="7538,4903" coordsize="207,209" path="m7538,5112l7744,4903e" filled="false" stroked="true" strokeweight=".48pt" strokecolor="#fdfdfd">
                <v:path arrowok="t"/>
              </v:shape>
            </v:group>
            <v:group style="position:absolute;left:8006;top:4478;width:166;height:164" coordorigin="8006,4478" coordsize="166,164">
              <v:shape style="position:absolute;left:8006;top:4478;width:166;height:164" coordorigin="8006,4478" coordsize="166,164" path="m8006,4642l8171,4478e" filled="false" stroked="true" strokeweight=".48pt" strokecolor="#fdfdfd">
                <v:path arrowok="t"/>
              </v:shape>
            </v:group>
            <v:group style="position:absolute;left:7583;top:4903;width:264;height:264" coordorigin="7583,4903" coordsize="264,264">
              <v:shape style="position:absolute;left:7583;top:4903;width:264;height:264" coordorigin="7583,4903" coordsize="264,264" path="m7583,5167l7847,4903e" filled="false" stroked="true" strokeweight=".48pt" strokecolor="#fdfdfd">
                <v:path arrowok="t"/>
              </v:shape>
            </v:group>
            <v:group style="position:absolute;left:8006;top:4579;width:166;height:166" coordorigin="8006,4579" coordsize="166,166">
              <v:shape style="position:absolute;left:8006;top:4579;width:166;height:166" coordorigin="8006,4579" coordsize="166,166" path="m8006,4745l8171,4579e" filled="false" stroked="true" strokeweight=".48pt" strokecolor="#fdfdfd">
                <v:path arrowok="t"/>
              </v:shape>
            </v:group>
            <v:group style="position:absolute;left:7684;top:4985;width:183;height:183" coordorigin="7684,4985" coordsize="183,183">
              <v:shape style="position:absolute;left:7684;top:4985;width:183;height:183" coordorigin="7684,4985" coordsize="183,183" path="m7684,5167l7866,4985e" filled="false" stroked="true" strokeweight=".48pt" strokecolor="#fdfdfd">
                <v:path arrowok="t"/>
              </v:shape>
            </v:group>
            <v:group style="position:absolute;left:8102;top:4682;width:70;height:70" coordorigin="8102,4682" coordsize="70,70">
              <v:shape style="position:absolute;left:8102;top:4682;width:70;height:70" coordorigin="8102,4682" coordsize="70,70" path="m8102,4752l8171,4682e" filled="false" stroked="true" strokeweight=".48pt" strokecolor="#fdfdfd">
                <v:path arrowok="t"/>
              </v:shape>
            </v:group>
            <v:group style="position:absolute;left:8006;top:4754;width:92;height:92" coordorigin="8006,4754" coordsize="92,92">
              <v:shape style="position:absolute;left:8006;top:4754;width:92;height:92" coordorigin="8006,4754" coordsize="92,92" path="m8006,4846l8082,4769,8097,4754e" filled="false" stroked="true" strokeweight=".48pt" strokecolor="#fdfdfd">
                <v:path arrowok="t"/>
              </v:shape>
            </v:group>
            <v:group style="position:absolute;left:7785;top:5021;width:147;height:147" coordorigin="7785,5021" coordsize="147,147">
              <v:shape style="position:absolute;left:7785;top:5021;width:147;height:147" coordorigin="7785,5021" coordsize="147,147" path="m7785,5167l7931,5021e" filled="false" stroked="true" strokeweight=".48pt" strokecolor="#fdfdfd">
                <v:path arrowok="t"/>
              </v:shape>
            </v:group>
            <v:group style="position:absolute;left:8183;top:4765;width:10;height:2" coordorigin="8183,4765" coordsize="10,2">
              <v:shape style="position:absolute;left:8183;top:4765;width:10;height:2" coordorigin="8183,4765" coordsize="10,0" path="m8183,4765l8193,4765e" filled="false" stroked="true" strokeweight=".12pt" strokecolor="#fdfdfd">
                <v:path arrowok="t"/>
              </v:shape>
            </v:group>
            <v:group style="position:absolute;left:8147;top:4783;width:24;height:24" coordorigin="8147,4783" coordsize="24,24">
              <v:shape style="position:absolute;left:8147;top:4783;width:24;height:24" coordorigin="8147,4783" coordsize="24,24" path="m8147,4807l8171,4783e" filled="false" stroked="true" strokeweight=".48pt" strokecolor="#fdfdfd">
                <v:path arrowok="t"/>
              </v:shape>
            </v:group>
            <v:group style="position:absolute;left:7888;top:5021;width:147;height:147" coordorigin="7888,5021" coordsize="147,147">
              <v:shape style="position:absolute;left:7888;top:5021;width:147;height:147" coordorigin="7888,5021" coordsize="147,147" path="m7888,5167l8034,5021e" filled="false" stroked="true" strokeweight=".48pt" strokecolor="#fdfdfd">
                <v:path arrowok="t"/>
              </v:shape>
            </v:group>
            <v:group style="position:absolute;left:7989;top:5078;width:92;height:89" coordorigin="7989,5078" coordsize="92,89">
              <v:shape style="position:absolute;left:7989;top:5078;width:92;height:89" coordorigin="7989,5078" coordsize="92,89" path="m7989,5167l8080,5078e" filled="false" stroked="true" strokeweight=".48pt" strokecolor="#fdfdfd">
                <v:path arrowok="t"/>
              </v:shape>
            </v:group>
            <v:group style="position:absolute;left:8090;top:5088;width:82;height:80" coordorigin="8090,5088" coordsize="82,80">
              <v:shape style="position:absolute;left:8090;top:5088;width:82;height:80" coordorigin="8090,5088" coordsize="82,80" path="m8090,5167l8171,5088e" filled="false" stroked="true" strokeweight=".48pt" strokecolor="#fdfdfd">
                <v:path arrowok="t"/>
              </v:shape>
            </v:group>
            <v:group style="position:absolute;left:7538;top:5162;width:5;height:5" coordorigin="7538,5162" coordsize="5,5">
              <v:shape style="position:absolute;left:7538;top:5162;width:5;height:5" coordorigin="7538,5162" coordsize="5,5" path="m7542,5167l7538,5162e" filled="false" stroked="true" strokeweight=".48pt" strokecolor="#fdfdfd">
                <v:path arrowok="t"/>
              </v:shape>
            </v:group>
            <v:group style="position:absolute;left:7538;top:5059;width:108;height:108" coordorigin="7538,5059" coordsize="108,108">
              <v:shape style="position:absolute;left:7538;top:5059;width:108;height:108" coordorigin="7538,5059" coordsize="108,108" path="m7646,5167l7538,5059e" filled="false" stroked="true" strokeweight=".48pt" strokecolor="#fdfdfd">
                <v:path arrowok="t"/>
              </v:shape>
            </v:group>
            <v:group style="position:absolute;left:7538;top:4958;width:209;height:209" coordorigin="7538,4958" coordsize="209,209">
              <v:shape style="position:absolute;left:7538;top:4958;width:209;height:209" coordorigin="7538,4958" coordsize="209,209" path="m7746,5167l7538,4958e" filled="false" stroked="true" strokeweight=".48pt" strokecolor="#fdfdfd">
                <v:path arrowok="t"/>
              </v:shape>
            </v:group>
            <v:group style="position:absolute;left:7538;top:4858;width:310;height:310" coordorigin="7538,4858" coordsize="310,310">
              <v:shape style="position:absolute;left:7538;top:4858;width:310;height:310" coordorigin="7538,4858" coordsize="310,310" path="m7847,5167l7538,4858e" filled="false" stroked="true" strokeweight=".48pt" strokecolor="#fdfdfd">
                <v:path arrowok="t"/>
              </v:shape>
            </v:group>
            <v:group style="position:absolute;left:7686;top:4903;width:264;height:264" coordorigin="7686,4903" coordsize="264,264">
              <v:shape style="position:absolute;left:7686;top:4903;width:264;height:264" coordorigin="7686,4903" coordsize="264,264" path="m7950,5167l7686,4903e" filled="false" stroked="true" strokeweight=".48pt" strokecolor="#fdfdfd">
                <v:path arrowok="t"/>
              </v:shape>
            </v:group>
            <v:group style="position:absolute;left:7538;top:4754;width:94;height:96" coordorigin="7538,4754" coordsize="94,96">
              <v:shape style="position:absolute;left:7538;top:4754;width:94;height:96" coordorigin="7538,4754" coordsize="94,96" path="m7631,4850l7562,4781,7559,4778,7538,4754e" filled="false" stroked="true" strokeweight=".48pt" strokecolor="#fdfdfd">
                <v:path arrowok="t"/>
              </v:shape>
            </v:group>
            <v:group style="position:absolute;left:7893;top:5009;width:159;height:159" coordorigin="7893,5009" coordsize="159,159">
              <v:shape style="position:absolute;left:7893;top:5009;width:159;height:159" coordorigin="7893,5009" coordsize="159,159" path="m8051,5167l7893,5009e" filled="false" stroked="true" strokeweight=".48pt" strokecolor="#fdfdfd">
                <v:path arrowok="t"/>
              </v:shape>
            </v:group>
            <v:group style="position:absolute;left:7538;top:4654;width:22;height:24" coordorigin="7538,4654" coordsize="22,24">
              <v:shape style="position:absolute;left:7538;top:4654;width:22;height:24" coordorigin="7538,4654" coordsize="22,24" path="m7559,4678l7538,4654e" filled="false" stroked="true" strokeweight=".48pt" strokecolor="#fdfdfd">
                <v:path arrowok="t"/>
              </v:shape>
            </v:group>
            <v:group style="position:absolute;left:7787;top:4903;width:80;height:80" coordorigin="7787,4903" coordsize="80,80">
              <v:shape style="position:absolute;left:7787;top:4903;width:80;height:80" coordorigin="7787,4903" coordsize="80,80" path="m7866,4982l7787,4903e" filled="false" stroked="true" strokeweight=".48pt" strokecolor="#fdfdfd">
                <v:path arrowok="t"/>
              </v:shape>
            </v:group>
            <v:group style="position:absolute;left:7559;top:4678;width:72;height:72" coordorigin="7559,4678" coordsize="72,72">
              <v:shape style="position:absolute;left:7559;top:4678;width:72;height:72" coordorigin="7559,4678" coordsize="72,72" path="m7631,4750l7559,4678e" filled="false" stroked="true" strokeweight=".48pt" strokecolor="#fdfdfd">
                <v:path arrowok="t"/>
              </v:shape>
            </v:group>
            <v:group style="position:absolute;left:8006;top:5021;width:147;height:147" coordorigin="8006,5021" coordsize="147,147">
              <v:shape style="position:absolute;left:8006;top:5021;width:147;height:147" coordorigin="8006,5021" coordsize="147,147" path="m8152,5167l8006,5021e" filled="false" stroked="true" strokeweight=".48pt" strokecolor="#fdfdfd">
                <v:path arrowok="t"/>
              </v:shape>
            </v:group>
            <v:group style="position:absolute;left:7538;top:4553;width:94;height:94" coordorigin="7538,4553" coordsize="94,94">
              <v:shape style="position:absolute;left:7538;top:4553;width:94;height:94" coordorigin="7538,4553" coordsize="94,94" path="m7538,4553l7559,4574,7631,4646e" filled="false" stroked="true" strokeweight=".48pt" strokecolor="#fdfdfd">
                <v:path arrowok="t"/>
              </v:shape>
            </v:group>
            <v:group style="position:absolute;left:8164;top:5078;width:8;height:5" coordorigin="8164,5078" coordsize="8,5">
              <v:shape style="position:absolute;left:8164;top:5078;width:8;height:5" coordorigin="8164,5078" coordsize="8,5" path="m8171,5083l8164,5078e" filled="false" stroked="true" strokeweight=".48pt" strokecolor="#fdfdfd">
                <v:path arrowok="t"/>
              </v:shape>
            </v:group>
            <v:group style="position:absolute;left:7538;top:4452;width:176;height:176" coordorigin="7538,4452" coordsize="176,176">
              <v:shape style="position:absolute;left:7538;top:4452;width:176;height:176" coordorigin="7538,4452" coordsize="176,176" path="m7538,4452l7559,4474,7713,4627e" filled="false" stroked="true" strokeweight=".48pt" strokecolor="#fdfdfd">
                <v:path arrowok="t"/>
              </v:shape>
            </v:group>
            <v:group style="position:absolute;left:8006;top:4819;width:41;height:39" coordorigin="8006,4819" coordsize="41,39">
              <v:shape style="position:absolute;left:8006;top:4819;width:41;height:39" coordorigin="8006,4819" coordsize="41,39" path="m8046,4858l8006,4819e" filled="false" stroked="true" strokeweight=".48pt" strokecolor="#fdfdfd">
                <v:path arrowok="t"/>
              </v:shape>
            </v:group>
            <v:group style="position:absolute;left:7554;top:4366;width:260;height:262" coordorigin="7554,4366" coordsize="260,262">
              <v:shape style="position:absolute;left:7554;top:4366;width:260;height:262" coordorigin="7554,4366" coordsize="260,262" path="m7814,4627l7554,4366e" filled="false" stroked="true" strokeweight=".48pt" strokecolor="#fdfdfd">
                <v:path arrowok="t"/>
              </v:shape>
            </v:group>
            <v:group style="position:absolute;left:8058;top:4769;width:39;height:39" coordorigin="8058,4769" coordsize="39,39">
              <v:shape style="position:absolute;left:8058;top:4769;width:39;height:39" coordorigin="8058,4769" coordsize="39,39" path="m8097,4807l8058,4769e" filled="false" stroked="true" strokeweight=".48pt" strokecolor="#fdfdfd">
                <v:path arrowok="t"/>
              </v:shape>
            </v:group>
            <v:group style="position:absolute;left:7653;top:4363;width:245;height:245" coordorigin="7653,4363" coordsize="245,245">
              <v:shape style="position:absolute;left:7653;top:4363;width:245;height:245" coordorigin="7653,4363" coordsize="245,245" path="m7898,4608l7653,4363e" filled="false" stroked="true" strokeweight=".48pt" strokecolor="#fdfdfd">
                <v:path arrowok="t"/>
              </v:shape>
            </v:group>
            <v:group style="position:absolute;left:8044;top:4754;width:15;height:15" coordorigin="8044,4754" coordsize="15,15">
              <v:shape style="position:absolute;left:8044;top:4754;width:15;height:15" coordorigin="8044,4754" coordsize="15,15" path="m8058,4769l8044,4754e" filled="false" stroked="true" strokeweight=".48pt" strokecolor="#fdfdfd">
                <v:path arrowok="t"/>
              </v:shape>
            </v:group>
            <v:group style="position:absolute;left:7898;top:4608;width:20;height:20" coordorigin="7898,4608" coordsize="20,20">
              <v:shape style="position:absolute;left:7898;top:4608;width:20;height:20" coordorigin="7898,4608" coordsize="20,20" path="m7917,4627l7898,4608e" filled="false" stroked="true" strokeweight=".48pt" strokecolor="#fdfdfd">
                <v:path arrowok="t"/>
              </v:shape>
            </v:group>
            <v:group style="position:absolute;left:8006;top:4716;width:36;height:36" coordorigin="8006,4716" coordsize="36,36">
              <v:shape style="position:absolute;left:8006;top:4716;width:36;height:36" coordorigin="8006,4716" coordsize="36,36" path="m8042,4752l8006,4716e" filled="false" stroked="true" strokeweight=".48pt" strokecolor="#fdfdfd">
                <v:path arrowok="t"/>
              </v:shape>
            </v:group>
            <v:group style="position:absolute;left:8162;top:4769;width:10;height:10" coordorigin="8162,4769" coordsize="10,10">
              <v:shape style="position:absolute;left:8162;top:4769;width:10;height:10" coordorigin="8162,4769" coordsize="10,10" path="m8171,4778l8162,4769e" filled="false" stroked="true" strokeweight=".48pt" strokecolor="#fdfdfd">
                <v:path arrowok="t"/>
              </v:shape>
            </v:group>
            <v:group style="position:absolute;left:7756;top:4366;width:180;height:178" coordorigin="7756,4366" coordsize="180,178">
              <v:shape style="position:absolute;left:7756;top:4366;width:180;height:178" coordorigin="7756,4366" coordsize="180,178" path="m7936,4543l7756,4366e" filled="false" stroked="true" strokeweight=".48pt" strokecolor="#fdfdfd">
                <v:path arrowok="t"/>
              </v:shape>
            </v:group>
            <v:group style="position:absolute;left:8147;top:4754;width:15;height:15" coordorigin="8147,4754" coordsize="15,15">
              <v:shape style="position:absolute;left:8147;top:4754;width:15;height:15" coordorigin="8147,4754" coordsize="15,15" path="m8162,4769l8147,4754e" filled="false" stroked="true" strokeweight=".48pt" strokecolor="#fdfdfd">
                <v:path arrowok="t"/>
              </v:shape>
            </v:group>
            <v:group style="position:absolute;left:7936;top:4543;width:207;height:209" coordorigin="7936,4543" coordsize="207,209">
              <v:shape style="position:absolute;left:7936;top:4543;width:207;height:209" coordorigin="7936,4543" coordsize="207,209" path="m8142,4752l7936,4543e" filled="false" stroked="true" strokeweight=".48pt" strokecolor="#fdfdfd">
                <v:path arrowok="t"/>
              </v:shape>
            </v:group>
            <v:group style="position:absolute;left:7859;top:4366;width:312;height:312" coordorigin="7859,4366" coordsize="312,312">
              <v:shape style="position:absolute;left:7859;top:4366;width:312;height:312" coordorigin="7859,4366" coordsize="312,312" path="m8171,4678l7962,4469,7859,4366e" filled="false" stroked="true" strokeweight=".48pt" strokecolor="#fdfdfd">
                <v:path arrowok="t"/>
              </v:shape>
            </v:group>
            <v:group style="position:absolute;left:7986;top:4392;width:185;height:185" coordorigin="7986,4392" coordsize="185,185">
              <v:shape style="position:absolute;left:7986;top:4392;width:185;height:185" coordorigin="7986,4392" coordsize="185,185" path="m8171,4577l7986,4392e" filled="false" stroked="true" strokeweight=".48pt" strokecolor="#fdfdfd">
                <v:path arrowok="t"/>
              </v:shape>
            </v:group>
            <v:group style="position:absolute;left:7962;top:4368;width:8;height:8" coordorigin="7962,4368" coordsize="8,8">
              <v:shape style="position:absolute;left:7962;top:4368;width:8;height:8" coordorigin="7962,4368" coordsize="8,8" path="m7970,4375l7962,4368e" filled="false" stroked="true" strokeweight=".48pt" strokecolor="#fdfdfd">
                <v:path arrowok="t"/>
              </v:shape>
            </v:group>
            <v:group style="position:absolute;left:8087;top:4392;width:84;height:82" coordorigin="8087,4392" coordsize="84,82">
              <v:shape style="position:absolute;left:8087;top:4392;width:84;height:82" coordorigin="8087,4392" coordsize="84,82" path="m8171,4474l8087,4392e" filled="false" stroked="true" strokeweight=".48pt" strokecolor="#fdfdfd">
                <v:path arrowok="t"/>
              </v:shape>
            </v:group>
            <v:group style="position:absolute;left:5313;top:4692;width:135;height:2" coordorigin="5313,4692" coordsize="135,2">
              <v:shape style="position:absolute;left:5313;top:4692;width:135;height:2" coordorigin="5313,4692" coordsize="135,0" path="m5440,4692l5447,4692,5313,4692e" filled="false" stroked="true" strokeweight=".12pt" strokecolor="#000000">
                <v:path arrowok="t"/>
              </v:shape>
            </v:group>
            <v:group style="position:absolute;left:6287;top:3122;width:605;height:272" coordorigin="6287,3122" coordsize="605,272">
              <v:shape style="position:absolute;left:6287;top:3122;width:605;height:272" coordorigin="6287,3122" coordsize="605,272" path="m6287,3122l6892,3122,6892,3394,6287,3394,6287,3122e" filled="false" stroked="true" strokeweight="0pt" strokecolor="#000000">
                <v:path arrowok="t"/>
              </v:shape>
            </v:group>
            <v:group style="position:absolute;left:7744;top:3286;width:324;height:269" coordorigin="7744,3286" coordsize="324,269">
              <v:shape style="position:absolute;left:7744;top:3286;width:324;height:269" coordorigin="7744,3286" coordsize="324,269" path="m7744,3286l8068,3286,8068,3554,7744,3554,7744,3286e" filled="false" stroked="true" strokeweight="0pt" strokecolor="#000000">
                <v:path arrowok="t"/>
              </v:shape>
            </v:group>
            <v:group style="position:absolute;left:7917;top:2770;width:348;height:264" coordorigin="7917,2770" coordsize="348,264">
              <v:shape style="position:absolute;left:7917;top:2770;width:348;height:264" coordorigin="7917,2770" coordsize="348,264" path="m7917,2770l8265,2770,8265,3034,7917,3034,7917,2770e" filled="false" stroked="true" strokeweight="0pt" strokecolor="#000000">
                <v:path arrowok="t"/>
              </v:shape>
            </v:group>
            <v:group style="position:absolute;left:10132;top:2899;width:444;height:264" coordorigin="10132,2899" coordsize="444,264">
              <v:shape style="position:absolute;left:10132;top:2899;width:444;height:264" coordorigin="10132,2899" coordsize="444,264" path="m10132,2899l10576,2899,10576,3163,10132,3163,10132,2899e" filled="false" stroked="true" strokeweight="0pt" strokecolor="#000000">
                <v:path arrowok="t"/>
              </v:shape>
            </v:group>
            <v:group style="position:absolute;left:10125;top:3900;width:504;height:267" coordorigin="10125,3900" coordsize="504,267">
              <v:shape style="position:absolute;left:10125;top:3900;width:504;height:267" coordorigin="10125,3900" coordsize="504,267" path="m10125,3900l10629,3900,10629,4166,10125,4166,10125,3900e" filled="false" stroked="true" strokeweight="0pt" strokecolor="#000000">
                <v:path arrowok="t"/>
              </v:shape>
            </v:group>
            <v:group style="position:absolute;left:8342;top:3905;width:480;height:255" coordorigin="8342,3905" coordsize="480,255">
              <v:shape style="position:absolute;left:8342;top:3905;width:480;height:255" coordorigin="8342,3905" coordsize="480,255" path="m8342,3905l8822,3905,8822,4159,8342,4159,8342,3905e" filled="false" stroked="true" strokeweight="0pt" strokecolor="#000000">
                <v:path arrowok="t"/>
              </v:shape>
            </v:group>
            <v:group style="position:absolute;left:7631;top:4627;width:375;height:276" coordorigin="7631,4627" coordsize="375,276">
              <v:shape style="position:absolute;left:7631;top:4627;width:375;height:276" coordorigin="7631,4627" coordsize="375,276" path="m7631,4627l8006,4627,8006,4903,7631,4903,7631,4627e" filled="false" stroked="true" strokeweight="0pt" strokecolor="#000000">
                <v:path arrowok="t"/>
              </v:shape>
            </v:group>
            <v:group style="position:absolute;left:8404;top:5114;width:507;height:257" coordorigin="8404,5114" coordsize="507,257">
              <v:shape style="position:absolute;left:8404;top:5114;width:507;height:257" coordorigin="8404,5114" coordsize="507,257" path="m8404,5114l8910,5114,8910,5371,8404,5371,8404,5114e" filled="false" stroked="true" strokeweight="0pt" strokecolor="#000000">
                <v:path arrowok="t"/>
              </v:shape>
            </v:group>
            <v:group style="position:absolute;left:5954;top:4829;width:461;height:281" coordorigin="5954,4829" coordsize="461,281">
              <v:shape style="position:absolute;left:5954;top:4829;width:461;height:281" coordorigin="5954,4829" coordsize="461,281" path="m5954,4829l6414,4829,6414,5110,5954,5110,5954,4829e" filled="false" stroked="true" strokeweight="0pt" strokecolor="#000000">
                <v:path arrowok="t"/>
              </v:shape>
            </v:group>
            <v:group style="position:absolute;left:5435;top:8854;width:2036;height:984" coordorigin="5435,8854" coordsize="2036,984">
              <v:shape style="position:absolute;left:5435;top:8854;width:2036;height:984" coordorigin="5435,8854" coordsize="2036,984" path="m5435,8854l5435,9838,7470,9838,5435,8854xe" filled="true" fillcolor="#c0a0de" stroked="false">
                <v:path arrowok="t"/>
                <v:fill type="solid"/>
              </v:shape>
              <v:shape style="position:absolute;left:5435;top:8854;width:2036;height:984" coordorigin="5435,8854" coordsize="2036,984" path="m7470,8854l5435,8854,7470,9838,7470,8854xe" filled="true" fillcolor="#c0a0de" stroked="false">
                <v:path arrowok="t"/>
                <v:fill type="solid"/>
              </v:shape>
            </v:group>
            <v:group style="position:absolute;left:5435;top:8854;width:2036;height:984" coordorigin="5435,8854" coordsize="2036,984">
              <v:shape style="position:absolute;left:5435;top:8854;width:2036;height:984" coordorigin="5435,8854" coordsize="2036,984" path="m5435,9838l7470,9838,5435,8854,5435,9838xe" filled="false" stroked="true" strokeweight="0pt" strokecolor="#c0a0de">
                <v:path arrowok="t"/>
              </v:shape>
            </v:group>
            <v:group style="position:absolute;left:5435;top:8854;width:2036;height:984" coordorigin="5435,8854" coordsize="2036,984">
              <v:shape style="position:absolute;left:5435;top:8854;width:2036;height:984" coordorigin="5435,8854" coordsize="2036,984" path="m7470,9838l5435,8854,7470,8854,7470,9838xe" filled="false" stroked="true" strokeweight="0pt" strokecolor="#c0a0de">
                <v:path arrowok="t"/>
              </v:shape>
            </v:group>
            <v:group style="position:absolute;left:7521;top:7272;width:1560;height:2" coordorigin="7521,7272" coordsize="1560,2">
              <v:shape style="position:absolute;left:7521;top:7272;width:1560;height:2" coordorigin="7521,7272" coordsize="1560,0" path="m7521,7272l9081,7272e" filled="false" stroked="true" strokeweight=".1pt" strokecolor="#cccccc">
                <v:path arrowok="t"/>
              </v:shape>
            </v:group>
            <v:group style="position:absolute;left:7521;top:7272;width:1560;height:723" coordorigin="7521,7272" coordsize="1560,723">
              <v:shape style="position:absolute;left:7521;top:7272;width:1560;height:723" coordorigin="7521,7272" coordsize="1560,723" path="m7521,7272l7521,7994,9081,7994,7521,7272xe" filled="true" fillcolor="#cccccc" stroked="false">
                <v:path arrowok="t"/>
                <v:fill type="solid"/>
              </v:shape>
            </v:group>
            <v:group style="position:absolute;left:7521;top:7994;width:1560;height:2" coordorigin="7521,7994" coordsize="1560,2">
              <v:shape style="position:absolute;left:7521;top:7994;width:1560;height:2" coordorigin="7521,7994" coordsize="1560,0" path="m9081,7994l7521,7994,9081,7994xe" filled="false" stroked="true" strokeweight="0pt" strokecolor="#cccccc">
                <v:path arrowok="t"/>
              </v:shape>
            </v:group>
            <v:group style="position:absolute;left:7521;top:7272;width:1560;height:723" coordorigin="7521,7272" coordsize="1560,723">
              <v:shape style="position:absolute;left:7521;top:7272;width:1560;height:723" coordorigin="7521,7272" coordsize="1560,723" path="m9081,7994l7521,7994,7521,7272,9081,7994xe" filled="false" stroked="true" strokeweight="0pt" strokecolor="#cccccc">
                <v:path arrowok="t"/>
              </v:shape>
            </v:group>
            <v:group style="position:absolute;left:7521;top:7272;width:1560;height:723" coordorigin="7521,7272" coordsize="1560,723">
              <v:shape style="position:absolute;left:7521;top:7272;width:1560;height:723" coordorigin="7521,7272" coordsize="1560,723" path="m9081,7272l7521,7272,9081,7994,9081,7272xe" filled="true" fillcolor="#cccccc" stroked="false">
                <v:path arrowok="t"/>
                <v:fill type="solid"/>
              </v:shape>
            </v:group>
            <v:group style="position:absolute;left:7521;top:7272;width:1560;height:723" coordorigin="7521,7272" coordsize="1560,723">
              <v:shape style="position:absolute;left:7521;top:7272;width:1560;height:723" coordorigin="7521,7272" coordsize="1560,723" path="m7521,7272l9081,7272,9081,7994,7521,7272xe" filled="false" stroked="true" strokeweight="0pt" strokecolor="#cccccc">
                <v:path arrowok="t"/>
              </v:shape>
            </v:group>
            <v:group style="position:absolute;left:7470;top:7994;width:1630;height:1844" coordorigin="7470,7994" coordsize="1630,1844">
              <v:shape style="position:absolute;left:7470;top:7994;width:1630;height:1844" coordorigin="7470,7994" coordsize="1630,1844" path="m7470,7994l7470,9838,9100,9838,7470,7994xe" filled="true" fillcolor="#c0a0de" stroked="false">
                <v:path arrowok="t"/>
                <v:fill type="solid"/>
              </v:shape>
              <v:shape style="position:absolute;left:7470;top:7994;width:1630;height:1844" coordorigin="7470,7994" coordsize="1630,1844" path="m9100,7994l7470,7994,9100,9838,9100,7994xe" filled="true" fillcolor="#c0a0de" stroked="false">
                <v:path arrowok="t"/>
                <v:fill type="solid"/>
              </v:shape>
            </v:group>
            <v:group style="position:absolute;left:7470;top:7994;width:1630;height:1844" coordorigin="7470,7994" coordsize="1630,1844">
              <v:shape style="position:absolute;left:7470;top:7994;width:1630;height:1844" coordorigin="7470,7994" coordsize="1630,1844" path="m7470,9838l9100,9838,7470,7994,7470,9838xe" filled="false" stroked="true" strokeweight="0pt" strokecolor="#c0a0de">
                <v:path arrowok="t"/>
              </v:shape>
            </v:group>
            <v:group style="position:absolute;left:7470;top:7994;width:1630;height:1844" coordorigin="7470,7994" coordsize="1630,1844">
              <v:shape style="position:absolute;left:7470;top:7994;width:1630;height:1844" coordorigin="7470,7994" coordsize="1630,1844" path="m9100,9838l7470,7994,9100,7994,9100,9838xe" filled="false" stroked="true" strokeweight="0pt" strokecolor="#c0a0de">
                <v:path arrowok="t"/>
              </v:shape>
            </v:group>
            <v:group style="position:absolute;left:9102;top:7642;width:1786;height:2196" coordorigin="9102,7642" coordsize="1786,2196">
              <v:shape style="position:absolute;left:9102;top:7642;width:1786;height:2196" coordorigin="9102,7642" coordsize="1786,2196" path="m9102,7642l9102,9838,10888,9838,9102,7642xe" filled="true" fillcolor="#aabf6a" stroked="false">
                <v:path arrowok="t"/>
                <v:fill type="solid"/>
              </v:shape>
              <v:shape style="position:absolute;left:9102;top:7642;width:1786;height:2196" coordorigin="9102,7642" coordsize="1786,2196" path="m10888,7642l9102,7642,10888,9838,10888,7642xe" filled="true" fillcolor="#aabf6a" stroked="false">
                <v:path arrowok="t"/>
                <v:fill type="solid"/>
              </v:shape>
            </v:group>
            <v:group style="position:absolute;left:9102;top:7642;width:1786;height:2196" coordorigin="9102,7642" coordsize="1786,2196">
              <v:shape style="position:absolute;left:9102;top:7642;width:1786;height:2196" coordorigin="9102,7642" coordsize="1786,2196" path="m9102,9838l10888,9838,9102,7642,9102,9838xe" filled="false" stroked="true" strokeweight="0pt" strokecolor="#aabf6a">
                <v:path arrowok="t"/>
              </v:shape>
            </v:group>
            <v:group style="position:absolute;left:9102;top:7642;width:1786;height:2196" coordorigin="9102,7642" coordsize="1786,2196">
              <v:shape style="position:absolute;left:9102;top:7642;width:1786;height:2196" coordorigin="9102,7642" coordsize="1786,2196" path="m10888,9838l9102,7642,10888,7642,10888,9838xe" filled="false" stroked="true" strokeweight="0pt" strokecolor="#aabf6a">
                <v:path arrowok="t"/>
              </v:shape>
            </v:group>
            <v:group style="position:absolute;left:5488;top:8854;width:2;height:984" coordorigin="5488,8854" coordsize="2,984">
              <v:shape style="position:absolute;left:5488;top:8854;width:2;height:984" coordorigin="5488,8854" coordsize="0,984" path="m5488,9838l5488,8854e" filled="false" stroked="true" strokeweight=".48pt" strokecolor="#fdfdfd">
                <v:path arrowok="t"/>
              </v:shape>
            </v:group>
            <v:group style="position:absolute;left:5560;top:8854;width:2;height:984" coordorigin="5560,8854" coordsize="2,984">
              <v:shape style="position:absolute;left:5560;top:8854;width:2;height:984" coordorigin="5560,8854" coordsize="0,984" path="m5560,9838l5560,8854e" filled="false" stroked="true" strokeweight=".48pt" strokecolor="#fdfdfd">
                <v:path arrowok="t"/>
              </v:shape>
            </v:group>
            <v:group style="position:absolute;left:5632;top:8854;width:2;height:984" coordorigin="5632,8854" coordsize="2,984">
              <v:shape style="position:absolute;left:5632;top:8854;width:2;height:984" coordorigin="5632,8854" coordsize="0,984" path="m5632,9838l5632,8854e" filled="false" stroked="true" strokeweight=".48pt" strokecolor="#fdfdfd">
                <v:path arrowok="t"/>
              </v:shape>
            </v:group>
            <v:group style="position:absolute;left:5704;top:8854;width:2;height:984" coordorigin="5704,8854" coordsize="2,984">
              <v:shape style="position:absolute;left:5704;top:8854;width:2;height:984" coordorigin="5704,8854" coordsize="0,984" path="m5704,9838l5704,8854e" filled="false" stroked="true" strokeweight=".48pt" strokecolor="#fdfdfd">
                <v:path arrowok="t"/>
              </v:shape>
            </v:group>
            <v:group style="position:absolute;left:5776;top:8854;width:2;height:984" coordorigin="5776,8854" coordsize="2,984">
              <v:shape style="position:absolute;left:5776;top:8854;width:2;height:984" coordorigin="5776,8854" coordsize="0,984" path="m5776,9838l5776,8854e" filled="false" stroked="true" strokeweight=".48pt" strokecolor="#fdfdfd">
                <v:path arrowok="t"/>
              </v:shape>
            </v:group>
            <v:group style="position:absolute;left:5848;top:8854;width:2;height:984" coordorigin="5848,8854" coordsize="2,984">
              <v:shape style="position:absolute;left:5848;top:8854;width:2;height:984" coordorigin="5848,8854" coordsize="0,984" path="m5848,9838l5848,8854e" filled="false" stroked="true" strokeweight=".48pt" strokecolor="#fdfdfd">
                <v:path arrowok="t"/>
              </v:shape>
            </v:group>
            <v:group style="position:absolute;left:5920;top:8854;width:2;height:984" coordorigin="5920,8854" coordsize="2,984">
              <v:shape style="position:absolute;left:5920;top:8854;width:2;height:984" coordorigin="5920,8854" coordsize="0,984" path="m5920,9838l5920,8854e" filled="false" stroked="true" strokeweight=".48pt" strokecolor="#fdfdfd">
                <v:path arrowok="t"/>
              </v:shape>
            </v:group>
            <v:group style="position:absolute;left:5992;top:8854;width:2;height:984" coordorigin="5992,8854" coordsize="2,984">
              <v:shape style="position:absolute;left:5992;top:8854;width:2;height:984" coordorigin="5992,8854" coordsize="0,984" path="m5992,9838l5992,8854e" filled="false" stroked="true" strokeweight=".48pt" strokecolor="#fdfdfd">
                <v:path arrowok="t"/>
              </v:shape>
            </v:group>
            <v:group style="position:absolute;left:6062;top:8854;width:2;height:984" coordorigin="6062,8854" coordsize="2,984">
              <v:shape style="position:absolute;left:6062;top:8854;width:2;height:984" coordorigin="6062,8854" coordsize="0,984" path="m6062,9838l6062,8854e" filled="false" stroked="true" strokeweight=".48pt" strokecolor="#fdfdfd">
                <v:path arrowok="t"/>
              </v:shape>
            </v:group>
            <v:group style="position:absolute;left:6134;top:8854;width:2;height:984" coordorigin="6134,8854" coordsize="2,984">
              <v:shape style="position:absolute;left:6134;top:8854;width:2;height:984" coordorigin="6134,8854" coordsize="0,984" path="m6134,9838l6134,8854e" filled="false" stroked="true" strokeweight=".48pt" strokecolor="#fdfdfd">
                <v:path arrowok="t"/>
              </v:shape>
            </v:group>
            <v:group style="position:absolute;left:6206;top:8854;width:2;height:984" coordorigin="6206,8854" coordsize="2,984">
              <v:shape style="position:absolute;left:6206;top:8854;width:2;height:984" coordorigin="6206,8854" coordsize="0,984" path="m6206,9838l6206,8854e" filled="false" stroked="true" strokeweight=".48pt" strokecolor="#fdfdfd">
                <v:path arrowok="t"/>
              </v:shape>
            </v:group>
            <v:group style="position:absolute;left:6278;top:8854;width:2;height:984" coordorigin="6278,8854" coordsize="2,984">
              <v:shape style="position:absolute;left:6278;top:8854;width:2;height:984" coordorigin="6278,8854" coordsize="0,984" path="m6278,9838l6278,8854e" filled="false" stroked="true" strokeweight=".48pt" strokecolor="#fdfdfd">
                <v:path arrowok="t"/>
              </v:shape>
            </v:group>
            <v:group style="position:absolute;left:6350;top:8854;width:2;height:984" coordorigin="6350,8854" coordsize="2,984">
              <v:shape style="position:absolute;left:6350;top:8854;width:2;height:984" coordorigin="6350,8854" coordsize="0,984" path="m6350,9838l6350,8854e" filled="false" stroked="true" strokeweight=".48pt" strokecolor="#fdfdfd">
                <v:path arrowok="t"/>
              </v:shape>
            </v:group>
            <v:group style="position:absolute;left:6422;top:8854;width:2;height:984" coordorigin="6422,8854" coordsize="2,984">
              <v:shape style="position:absolute;left:6422;top:8854;width:2;height:984" coordorigin="6422,8854" coordsize="0,984" path="m6422,9838l6422,8854e" filled="false" stroked="true" strokeweight=".48pt" strokecolor="#fdfdfd">
                <v:path arrowok="t"/>
              </v:shape>
            </v:group>
            <v:group style="position:absolute;left:6494;top:8854;width:2;height:984" coordorigin="6494,8854" coordsize="2,984">
              <v:shape style="position:absolute;left:6494;top:8854;width:2;height:984" coordorigin="6494,8854" coordsize="0,984" path="m6494,9838l6494,8854e" filled="false" stroked="true" strokeweight=".48pt" strokecolor="#fdfdfd">
                <v:path arrowok="t"/>
              </v:shape>
            </v:group>
            <v:group style="position:absolute;left:6566;top:8854;width:2;height:984" coordorigin="6566,8854" coordsize="2,984">
              <v:shape style="position:absolute;left:6566;top:8854;width:2;height:984" coordorigin="6566,8854" coordsize="0,984" path="m6566,9838l6566,8854e" filled="false" stroked="true" strokeweight=".48pt" strokecolor="#fdfdfd">
                <v:path arrowok="t"/>
              </v:shape>
            </v:group>
            <v:group style="position:absolute;left:6638;top:8854;width:2;height:984" coordorigin="6638,8854" coordsize="2,984">
              <v:shape style="position:absolute;left:6638;top:8854;width:2;height:984" coordorigin="6638,8854" coordsize="0,984" path="m6638,9838l6638,8854e" filled="false" stroked="true" strokeweight=".48pt" strokecolor="#fdfdfd">
                <v:path arrowok="t"/>
              </v:shape>
            </v:group>
            <v:group style="position:absolute;left:6710;top:8854;width:2;height:984" coordorigin="6710,8854" coordsize="2,984">
              <v:shape style="position:absolute;left:6710;top:8854;width:2;height:984" coordorigin="6710,8854" coordsize="0,984" path="m6710,9838l6710,8854e" filled="false" stroked="true" strokeweight=".48pt" strokecolor="#fdfdfd">
                <v:path arrowok="t"/>
              </v:shape>
            </v:group>
            <v:group style="position:absolute;left:6782;top:8854;width:2;height:984" coordorigin="6782,8854" coordsize="2,984">
              <v:shape style="position:absolute;left:6782;top:8854;width:2;height:984" coordorigin="6782,8854" coordsize="0,984" path="m6782,9838l6782,8854e" filled="false" stroked="true" strokeweight=".48pt" strokecolor="#fdfdfd">
                <v:path arrowok="t"/>
              </v:shape>
            </v:group>
            <v:group style="position:absolute;left:6854;top:8854;width:2;height:984" coordorigin="6854,8854" coordsize="2,984">
              <v:shape style="position:absolute;left:6854;top:8854;width:2;height:984" coordorigin="6854,8854" coordsize="0,984" path="m6854,9838l6854,8854e" filled="false" stroked="true" strokeweight=".48pt" strokecolor="#fdfdfd">
                <v:path arrowok="t"/>
              </v:shape>
            </v:group>
            <v:group style="position:absolute;left:6923;top:8854;width:2;height:984" coordorigin="6923,8854" coordsize="2,984">
              <v:shape style="position:absolute;left:6923;top:8854;width:2;height:984" coordorigin="6923,8854" coordsize="0,984" path="m6923,9838l6923,8854e" filled="false" stroked="true" strokeweight=".48pt" strokecolor="#fdfdfd">
                <v:path arrowok="t"/>
              </v:shape>
            </v:group>
            <v:group style="position:absolute;left:6995;top:8854;width:2;height:984" coordorigin="6995,8854" coordsize="2,984">
              <v:shape style="position:absolute;left:6995;top:8854;width:2;height:984" coordorigin="6995,8854" coordsize="0,984" path="m6995,9838l6995,8854e" filled="false" stroked="true" strokeweight=".48pt" strokecolor="#fdfdfd">
                <v:path arrowok="t"/>
              </v:shape>
            </v:group>
            <v:group style="position:absolute;left:7067;top:8854;width:2;height:984" coordorigin="7067,8854" coordsize="2,984">
              <v:shape style="position:absolute;left:7067;top:8854;width:2;height:984" coordorigin="7067,8854" coordsize="0,984" path="m7067,9838l7067,8854e" filled="false" stroked="true" strokeweight=".48pt" strokecolor="#fdfdfd">
                <v:path arrowok="t"/>
              </v:shape>
            </v:group>
            <v:group style="position:absolute;left:7139;top:8854;width:2;height:984" coordorigin="7139,8854" coordsize="2,984">
              <v:shape style="position:absolute;left:7139;top:8854;width:2;height:984" coordorigin="7139,8854" coordsize="0,984" path="m7139,9838l7139,8854e" filled="false" stroked="true" strokeweight=".48pt" strokecolor="#fdfdfd">
                <v:path arrowok="t"/>
              </v:shape>
            </v:group>
            <v:group style="position:absolute;left:7211;top:9350;width:2;height:488" coordorigin="7211,9350" coordsize="2,488">
              <v:shape style="position:absolute;left:7211;top:9350;width:2;height:488" coordorigin="7211,9350" coordsize="0,488" path="m7211,9838l7211,9350e" filled="false" stroked="true" strokeweight=".48pt" strokecolor="#fdfdfd">
                <v:path arrowok="t"/>
              </v:shape>
            </v:group>
            <v:group style="position:absolute;left:7211;top:8854;width:2;height:214" coordorigin="7211,8854" coordsize="2,214">
              <v:shape style="position:absolute;left:7211;top:8854;width:2;height:214" coordorigin="7211,8854" coordsize="0,214" path="m7211,9067l7211,8854e" filled="false" stroked="true" strokeweight=".48pt" strokecolor="#fdfdfd">
                <v:path arrowok="t"/>
              </v:shape>
            </v:group>
            <v:group style="position:absolute;left:7283;top:9350;width:2;height:488" coordorigin="7283,9350" coordsize="2,488">
              <v:shape style="position:absolute;left:7283;top:9350;width:2;height:488" coordorigin="7283,9350" coordsize="0,488" path="m7283,9838l7283,9350e" filled="false" stroked="true" strokeweight=".48pt" strokecolor="#fdfdfd">
                <v:path arrowok="t"/>
              </v:shape>
            </v:group>
            <v:group style="position:absolute;left:7283;top:8854;width:2;height:214" coordorigin="7283,8854" coordsize="2,214">
              <v:shape style="position:absolute;left:7283;top:8854;width:2;height:214" coordorigin="7283,8854" coordsize="0,214" path="m7283,9067l7283,8854e" filled="false" stroked="true" strokeweight=".48pt" strokecolor="#fdfdfd">
                <v:path arrowok="t"/>
              </v:shape>
            </v:group>
            <v:group style="position:absolute;left:7355;top:9350;width:2;height:488" coordorigin="7355,9350" coordsize="2,488">
              <v:shape style="position:absolute;left:7355;top:9350;width:2;height:488" coordorigin="7355,9350" coordsize="0,488" path="m7355,9838l7355,9350e" filled="false" stroked="true" strokeweight=".48pt" strokecolor="#fdfdfd">
                <v:path arrowok="t"/>
              </v:shape>
            </v:group>
            <v:group style="position:absolute;left:7355;top:8854;width:2;height:214" coordorigin="7355,8854" coordsize="2,214">
              <v:shape style="position:absolute;left:7355;top:8854;width:2;height:214" coordorigin="7355,8854" coordsize="0,214" path="m7355,9067l7355,8854e" filled="false" stroked="true" strokeweight=".48pt" strokecolor="#fdfdfd">
                <v:path arrowok="t"/>
              </v:shape>
            </v:group>
            <v:group style="position:absolute;left:7427;top:9350;width:2;height:488" coordorigin="7427,9350" coordsize="2,488">
              <v:shape style="position:absolute;left:7427;top:9350;width:2;height:488" coordorigin="7427,9350" coordsize="0,488" path="m7427,9838l7427,9350e" filled="false" stroked="true" strokeweight=".48pt" strokecolor="#fdfdfd">
                <v:path arrowok="t"/>
              </v:shape>
            </v:group>
            <v:group style="position:absolute;left:7427;top:8854;width:2;height:214" coordorigin="7427,8854" coordsize="2,214">
              <v:shape style="position:absolute;left:7427;top:8854;width:2;height:214" coordorigin="7427,8854" coordsize="0,214" path="m7427,9067l7427,8854e" filled="false" stroked="true" strokeweight=".48pt" strokecolor="#fdfdfd">
                <v:path arrowok="t"/>
              </v:shape>
            </v:group>
            <v:group style="position:absolute;left:7499;top:9350;width:2;height:488" coordorigin="7499,9350" coordsize="2,488">
              <v:shape style="position:absolute;left:7499;top:9350;width:2;height:488" coordorigin="7499,9350" coordsize="0,488" path="m7499,9838l7499,9350e" filled="false" stroked="true" strokeweight=".48pt" strokecolor="#fdfdfd">
                <v:path arrowok="t"/>
              </v:shape>
            </v:group>
            <v:group style="position:absolute;left:7499;top:8002;width:2;height:1066" coordorigin="7499,8002" coordsize="2,1066">
              <v:shape style="position:absolute;left:7499;top:8002;width:2;height:1066" coordorigin="7499,8002" coordsize="0,1066" path="m7499,9067l7499,8002e" filled="false" stroked="true" strokeweight=".48pt" strokecolor="#fdfdfd">
                <v:path arrowok="t"/>
              </v:shape>
            </v:group>
            <v:group style="position:absolute;left:7571;top:9816;width:2;height:22" coordorigin="7571,9816" coordsize="2,22">
              <v:shape style="position:absolute;left:7571;top:9816;width:2;height:22" coordorigin="7571,9816" coordsize="0,22" path="m7571,9838l7571,9816e" filled="false" stroked="true" strokeweight=".48pt" strokecolor="#fdfdfd">
                <v:path arrowok="t"/>
              </v:shape>
            </v:group>
            <v:group style="position:absolute;left:7571;top:8002;width:2;height:1066" coordorigin="7571,8002" coordsize="2,1066">
              <v:shape style="position:absolute;left:7571;top:8002;width:2;height:1066" coordorigin="7571,8002" coordsize="0,1066" path="m7571,9067l7571,8002e" filled="false" stroked="true" strokeweight=".48pt" strokecolor="#fdfdfd">
                <v:path arrowok="t"/>
              </v:shape>
            </v:group>
            <v:group style="position:absolute;left:7571;top:9350;width:2;height:128" coordorigin="7571,9350" coordsize="2,128">
              <v:shape style="position:absolute;left:7571;top:9350;width:2;height:128" coordorigin="7571,9350" coordsize="0,128" path="m7571,9478l7571,9350e" filled="false" stroked="true" strokeweight=".48pt" strokecolor="#fdfdfd">
                <v:path arrowok="t"/>
              </v:shape>
            </v:group>
            <v:group style="position:absolute;left:7643;top:9816;width:2;height:22" coordorigin="7643,9816" coordsize="2,22">
              <v:shape style="position:absolute;left:7643;top:9816;width:2;height:22" coordorigin="7643,9816" coordsize="0,22" path="m7643,9838l7643,9816e" filled="false" stroked="true" strokeweight=".48pt" strokecolor="#fdfdfd">
                <v:path arrowok="t"/>
              </v:shape>
            </v:group>
            <v:group style="position:absolute;left:7643;top:8002;width:2;height:1476" coordorigin="7643,8002" coordsize="2,1476">
              <v:shape style="position:absolute;left:7643;top:8002;width:2;height:1476" coordorigin="7643,8002" coordsize="0,1476" path="m7643,9478l7643,8002e" filled="false" stroked="true" strokeweight=".48pt" strokecolor="#fdfdfd">
                <v:path arrowok="t"/>
              </v:shape>
            </v:group>
            <v:group style="position:absolute;left:7715;top:9816;width:2;height:22" coordorigin="7715,9816" coordsize="2,22">
              <v:shape style="position:absolute;left:7715;top:9816;width:2;height:22" coordorigin="7715,9816" coordsize="0,22" path="m7715,9838l7715,9816e" filled="false" stroked="true" strokeweight=".48pt" strokecolor="#fdfdfd">
                <v:path arrowok="t"/>
              </v:shape>
            </v:group>
            <v:group style="position:absolute;left:7715;top:8002;width:2;height:1476" coordorigin="7715,8002" coordsize="2,1476">
              <v:shape style="position:absolute;left:7715;top:8002;width:2;height:1476" coordorigin="7715,8002" coordsize="0,1476" path="m7715,9478l7715,8002e" filled="false" stroked="true" strokeweight=".48pt" strokecolor="#fdfdfd">
                <v:path arrowok="t"/>
              </v:shape>
            </v:group>
            <v:group style="position:absolute;left:7785;top:9816;width:2;height:22" coordorigin="7785,9816" coordsize="2,22">
              <v:shape style="position:absolute;left:7785;top:9816;width:2;height:22" coordorigin="7785,9816" coordsize="0,22" path="m7785,9838l7785,9816e" filled="false" stroked="true" strokeweight=".48pt" strokecolor="#fdfdfd">
                <v:path arrowok="t"/>
              </v:shape>
            </v:group>
            <v:group style="position:absolute;left:7785;top:8002;width:2;height:1191" coordorigin="7785,8002" coordsize="2,1191">
              <v:shape style="position:absolute;left:7785;top:8002;width:2;height:1191" coordorigin="7785,8002" coordsize="0,1191" path="m7785,9192l7785,8002e" filled="false" stroked="true" strokeweight=".48pt" strokecolor="#fdfdfd">
                <v:path arrowok="t"/>
              </v:shape>
            </v:group>
            <v:group style="position:absolute;left:7785;top:9358;width:2;height:120" coordorigin="7785,9358" coordsize="2,120">
              <v:shape style="position:absolute;left:7785;top:9358;width:2;height:120" coordorigin="7785,9358" coordsize="0,120" path="m7785,9478l7785,9358e" filled="false" stroked="true" strokeweight=".48pt" strokecolor="#fdfdfd">
                <v:path arrowok="t"/>
              </v:shape>
            </v:group>
            <v:group style="position:absolute;left:7857;top:9816;width:2;height:22" coordorigin="7857,9816" coordsize="2,22">
              <v:shape style="position:absolute;left:7857;top:9816;width:2;height:22" coordorigin="7857,9816" coordsize="0,22" path="m7857,9838l7857,9816e" filled="false" stroked="true" strokeweight=".48pt" strokecolor="#fdfdfd">
                <v:path arrowok="t"/>
              </v:shape>
            </v:group>
            <v:group style="position:absolute;left:7857;top:8002;width:2;height:1174" coordorigin="7857,8002" coordsize="2,1174">
              <v:shape style="position:absolute;left:7857;top:8002;width:2;height:1174" coordorigin="7857,8002" coordsize="0,1174" path="m7857,9175l7857,8002e" filled="false" stroked="true" strokeweight=".48pt" strokecolor="#fdfdfd">
                <v:path arrowok="t"/>
              </v:shape>
            </v:group>
            <v:group style="position:absolute;left:7857;top:9374;width:2;height:104" coordorigin="7857,9374" coordsize="2,104">
              <v:shape style="position:absolute;left:7857;top:9374;width:2;height:104" coordorigin="7857,9374" coordsize="0,104" path="m7857,9478l7857,9374e" filled="false" stroked="true" strokeweight=".48pt" strokecolor="#fdfdfd">
                <v:path arrowok="t"/>
              </v:shape>
            </v:group>
            <v:group style="position:absolute;left:7929;top:9816;width:2;height:22" coordorigin="7929,9816" coordsize="2,22">
              <v:shape style="position:absolute;left:7929;top:9816;width:2;height:22" coordorigin="7929,9816" coordsize="0,22" path="m7929,9838l7929,9816e" filled="false" stroked="true" strokeweight=".48pt" strokecolor="#fdfdfd">
                <v:path arrowok="t"/>
              </v:shape>
            </v:group>
            <v:group style="position:absolute;left:7929;top:8002;width:2;height:1116" coordorigin="7929,8002" coordsize="2,1116">
              <v:shape style="position:absolute;left:7929;top:8002;width:2;height:1116" coordorigin="7929,8002" coordsize="0,1116" path="m7929,9118l7929,8002e" filled="false" stroked="true" strokeweight=".48pt" strokecolor="#fdfdfd">
                <v:path arrowok="t"/>
              </v:shape>
            </v:group>
            <v:group style="position:absolute;left:7929;top:9329;width:2;height:149" coordorigin="7929,9329" coordsize="2,149">
              <v:shape style="position:absolute;left:7929;top:9329;width:2;height:149" coordorigin="7929,9329" coordsize="0,149" path="m7929,9478l7929,9329e" filled="false" stroked="true" strokeweight=".48pt" strokecolor="#fdfdfd">
                <v:path arrowok="t"/>
              </v:shape>
            </v:group>
            <v:group style="position:absolute;left:8001;top:9816;width:2;height:22" coordorigin="8001,9816" coordsize="2,22">
              <v:shape style="position:absolute;left:8001;top:9816;width:2;height:22" coordorigin="8001,9816" coordsize="0,22" path="m8001,9838l8001,9816e" filled="false" stroked="true" strokeweight=".48pt" strokecolor="#fdfdfd">
                <v:path arrowok="t"/>
              </v:shape>
            </v:group>
            <v:group style="position:absolute;left:8001;top:8002;width:2;height:1085" coordorigin="8001,8002" coordsize="2,1085">
              <v:shape style="position:absolute;left:8001;top:8002;width:2;height:1085" coordorigin="8001,8002" coordsize="0,1085" path="m8001,9086l8001,8002e" filled="false" stroked="true" strokeweight=".48pt" strokecolor="#fdfdfd">
                <v:path arrowok="t"/>
              </v:shape>
            </v:group>
            <v:group style="position:absolute;left:8001;top:9358;width:2;height:120" coordorigin="8001,9358" coordsize="2,120">
              <v:shape style="position:absolute;left:8001;top:9358;width:2;height:120" coordorigin="8001,9358" coordsize="0,120" path="m8001,9478l8001,9358e" filled="false" stroked="true" strokeweight=".48pt" strokecolor="#fdfdfd">
                <v:path arrowok="t"/>
              </v:shape>
            </v:group>
            <v:group style="position:absolute;left:8073;top:9816;width:2;height:22" coordorigin="8073,9816" coordsize="2,22">
              <v:shape style="position:absolute;left:8073;top:9816;width:2;height:22" coordorigin="8073,9816" coordsize="0,22" path="m8073,9838l8073,9816e" filled="false" stroked="true" strokeweight=".48pt" strokecolor="#fdfdfd">
                <v:path arrowok="t"/>
              </v:shape>
            </v:group>
            <v:group style="position:absolute;left:8073;top:8002;width:2;height:1097" coordorigin="8073,8002" coordsize="2,1097">
              <v:shape style="position:absolute;left:8073;top:8002;width:2;height:1097" coordorigin="8073,8002" coordsize="0,1097" path="m8073,9098l8073,8002e" filled="false" stroked="true" strokeweight=".48pt" strokecolor="#fdfdfd">
                <v:path arrowok="t"/>
              </v:shape>
            </v:group>
            <v:group style="position:absolute;left:8073;top:9346;width:2;height:132" coordorigin="8073,9346" coordsize="2,132">
              <v:shape style="position:absolute;left:8073;top:9346;width:2;height:132" coordorigin="8073,9346" coordsize="0,132" path="m8073,9478l8073,9346e" filled="false" stroked="true" strokeweight=".48pt" strokecolor="#fdfdfd">
                <v:path arrowok="t"/>
              </v:shape>
            </v:group>
            <v:group style="position:absolute;left:8145;top:9816;width:2;height:22" coordorigin="8145,9816" coordsize="2,22">
              <v:shape style="position:absolute;left:8145;top:9816;width:2;height:22" coordorigin="8145,9816" coordsize="0,22" path="m8145,9838l8145,9816e" filled="false" stroked="true" strokeweight=".48pt" strokecolor="#fdfdfd">
                <v:path arrowok="t"/>
              </v:shape>
            </v:group>
            <v:group style="position:absolute;left:8145;top:8002;width:2;height:1176" coordorigin="8145,8002" coordsize="2,1176">
              <v:shape style="position:absolute;left:8145;top:8002;width:2;height:1176" coordorigin="8145,8002" coordsize="0,1176" path="m8145,9178l8145,8002e" filled="false" stroked="true" strokeweight=".48pt" strokecolor="#fdfdfd">
                <v:path arrowok="t"/>
              </v:shape>
            </v:group>
            <v:group style="position:absolute;left:8145;top:9266;width:2;height:212" coordorigin="8145,9266" coordsize="2,212">
              <v:shape style="position:absolute;left:8145;top:9266;width:2;height:212" coordorigin="8145,9266" coordsize="0,212" path="m8145,9478l8145,9266e" filled="false" stroked="true" strokeweight=".48pt" strokecolor="#fdfdfd">
                <v:path arrowok="t"/>
              </v:shape>
            </v:group>
            <v:group style="position:absolute;left:8217;top:9816;width:2;height:22" coordorigin="8217,9816" coordsize="2,22">
              <v:shape style="position:absolute;left:8217;top:9816;width:2;height:22" coordorigin="8217,9816" coordsize="0,22" path="m8217,9838l8217,9816e" filled="false" stroked="true" strokeweight=".48pt" strokecolor="#fdfdfd">
                <v:path arrowok="t"/>
              </v:shape>
            </v:group>
            <v:group style="position:absolute;left:8217;top:8002;width:2;height:932" coordorigin="8217,8002" coordsize="2,932">
              <v:shape style="position:absolute;left:8217;top:8002;width:2;height:932" coordorigin="8217,8002" coordsize="0,932" path="m8217,8933l8217,8002e" filled="false" stroked="true" strokeweight=".48pt" strokecolor="#fdfdfd">
                <v:path arrowok="t"/>
              </v:shape>
            </v:group>
            <v:group style="position:absolute;left:8217;top:9103;width:2;height:375" coordorigin="8217,9103" coordsize="2,375">
              <v:shape style="position:absolute;left:8217;top:9103;width:2;height:375" coordorigin="8217,9103" coordsize="0,375" path="m8217,9478l8217,9103e" filled="false" stroked="true" strokeweight=".48pt" strokecolor="#fdfdfd">
                <v:path arrowok="t"/>
              </v:shape>
            </v:group>
            <v:group style="position:absolute;left:8289;top:9816;width:2;height:22" coordorigin="8289,9816" coordsize="2,22">
              <v:shape style="position:absolute;left:8289;top:9816;width:2;height:22" coordorigin="8289,9816" coordsize="0,22" path="m8289,9838l8289,9816e" filled="false" stroked="true" strokeweight=".48pt" strokecolor="#fdfdfd">
                <v:path arrowok="t"/>
              </v:shape>
            </v:group>
            <v:group style="position:absolute;left:8289;top:8002;width:2;height:900" coordorigin="8289,8002" coordsize="2,900">
              <v:shape style="position:absolute;left:8289;top:8002;width:2;height:900" coordorigin="8289,8002" coordsize="0,900" path="m8289,8902l8289,8002e" filled="false" stroked="true" strokeweight=".48pt" strokecolor="#fdfdfd">
                <v:path arrowok="t"/>
              </v:shape>
            </v:group>
            <v:group style="position:absolute;left:8289;top:9262;width:2;height:216" coordorigin="8289,9262" coordsize="2,216">
              <v:shape style="position:absolute;left:8289;top:9262;width:2;height:216" coordorigin="8289,9262" coordsize="0,216" path="m8289,9478l8289,9262e" filled="false" stroked="true" strokeweight=".48pt" strokecolor="#fdfdfd">
                <v:path arrowok="t"/>
              </v:shape>
            </v:group>
            <v:group style="position:absolute;left:8361;top:9816;width:2;height:22" coordorigin="8361,9816" coordsize="2,22">
              <v:shape style="position:absolute;left:8361;top:9816;width:2;height:22" coordorigin="8361,9816" coordsize="0,22" path="m8361,9838l8361,9816e" filled="false" stroked="true" strokeweight=".48pt" strokecolor="#fdfdfd">
                <v:path arrowok="t"/>
              </v:shape>
            </v:group>
            <v:group style="position:absolute;left:8361;top:7277;width:2;height:1592" coordorigin="8361,7277" coordsize="2,1592">
              <v:shape style="position:absolute;left:8361;top:7277;width:2;height:1592" coordorigin="8361,7277" coordsize="0,1592" path="m8361,8868l8361,7277e" filled="false" stroked="true" strokeweight=".48pt" strokecolor="#fdfdfd">
                <v:path arrowok="t"/>
              </v:shape>
            </v:group>
            <v:group style="position:absolute;left:8361;top:9283;width:2;height:195" coordorigin="8361,9283" coordsize="2,195">
              <v:shape style="position:absolute;left:8361;top:9283;width:2;height:195" coordorigin="8361,9283" coordsize="0,195" path="m8361,9478l8361,9283e" filled="false" stroked="true" strokeweight=".48pt" strokecolor="#fdfdfd">
                <v:path arrowok="t"/>
              </v:shape>
            </v:group>
            <v:group style="position:absolute;left:8433;top:9250;width:2;height:588" coordorigin="8433,9250" coordsize="2,588">
              <v:shape style="position:absolute;left:8433;top:9250;width:2;height:588" coordorigin="8433,9250" coordsize="0,588" path="m8433,9838l8433,9250e" filled="false" stroked="true" strokeweight=".48pt" strokecolor="#fdfdfd">
                <v:path arrowok="t"/>
              </v:shape>
            </v:group>
            <v:group style="position:absolute;left:8433;top:7277;width:2;height:202" coordorigin="8433,7277" coordsize="2,202">
              <v:shape style="position:absolute;left:8433;top:7277;width:2;height:202" coordorigin="8433,7277" coordsize="0,202" path="m8433,7478l8433,7277e" filled="false" stroked="true" strokeweight=".48pt" strokecolor="#fdfdfd">
                <v:path arrowok="t"/>
              </v:shape>
            </v:group>
            <v:group style="position:absolute;left:8433;top:7728;width:2;height:1109" coordorigin="8433,7728" coordsize="2,1109">
              <v:shape style="position:absolute;left:8433;top:7728;width:2;height:1109" coordorigin="8433,7728" coordsize="0,1109" path="m8433,8837l8433,7728e" filled="false" stroked="true" strokeweight=".48pt" strokecolor="#fdfdfd">
                <v:path arrowok="t"/>
              </v:shape>
            </v:group>
            <v:group style="position:absolute;left:8505;top:9218;width:2;height:620" coordorigin="8505,9218" coordsize="2,620">
              <v:shape style="position:absolute;left:8505;top:9218;width:2;height:620" coordorigin="8505,9218" coordsize="0,620" path="m8505,9838l8505,9218e" filled="false" stroked="true" strokeweight=".48pt" strokecolor="#fdfdfd">
                <v:path arrowok="t"/>
              </v:shape>
            </v:group>
            <v:group style="position:absolute;left:8505;top:7277;width:2;height:202" coordorigin="8505,7277" coordsize="2,202">
              <v:shape style="position:absolute;left:8505;top:7277;width:2;height:202" coordorigin="8505,7277" coordsize="0,202" path="m8505,7478l8505,7277e" filled="false" stroked="true" strokeweight=".48pt" strokecolor="#fdfdfd">
                <v:path arrowok="t"/>
              </v:shape>
            </v:group>
            <v:group style="position:absolute;left:8505;top:7728;width:2;height:1188" coordorigin="8505,7728" coordsize="2,1188">
              <v:shape style="position:absolute;left:8505;top:7728;width:2;height:1188" coordorigin="8505,7728" coordsize="0,1188" path="m8505,8916l8505,7728e" filled="false" stroked="true" strokeweight=".48pt" strokecolor="#fdfdfd">
                <v:path arrowok="t"/>
              </v:shape>
            </v:group>
            <v:group style="position:absolute;left:8577;top:9185;width:2;height:653" coordorigin="8577,9185" coordsize="2,653">
              <v:shape style="position:absolute;left:8577;top:9185;width:2;height:653" coordorigin="8577,9185" coordsize="0,653" path="m8577,9838l8577,9185e" filled="false" stroked="true" strokeweight=".48pt" strokecolor="#fdfdfd">
                <v:path arrowok="t"/>
              </v:shape>
            </v:group>
            <v:group style="position:absolute;left:8577;top:7277;width:2;height:202" coordorigin="8577,7277" coordsize="2,202">
              <v:shape style="position:absolute;left:8577;top:7277;width:2;height:202" coordorigin="8577,7277" coordsize="0,202" path="m8577,7478l8577,7277e" filled="false" stroked="true" strokeweight=".48pt" strokecolor="#fdfdfd">
                <v:path arrowok="t"/>
              </v:shape>
            </v:group>
            <v:group style="position:absolute;left:8577;top:7728;width:2;height:1347" coordorigin="8577,7728" coordsize="2,1347">
              <v:shape style="position:absolute;left:8577;top:7728;width:2;height:1347" coordorigin="8577,7728" coordsize="0,1347" path="m8577,9074l8577,7728e" filled="false" stroked="true" strokeweight=".48pt" strokecolor="#fdfdfd">
                <v:path arrowok="t"/>
              </v:shape>
            </v:group>
            <v:group style="position:absolute;left:8646;top:7728;width:2;height:2110" coordorigin="8646,7728" coordsize="2,2110">
              <v:shape style="position:absolute;left:8646;top:7728;width:2;height:2110" coordorigin="8646,7728" coordsize="0,2110" path="m8646,9838l8646,7728e" filled="false" stroked="true" strokeweight=".48pt" strokecolor="#fdfdfd">
                <v:path arrowok="t"/>
              </v:shape>
            </v:group>
            <v:group style="position:absolute;left:8646;top:7277;width:2;height:202" coordorigin="8646,7277" coordsize="2,202">
              <v:shape style="position:absolute;left:8646;top:7277;width:2;height:202" coordorigin="8646,7277" coordsize="0,202" path="m8646,7478l8646,7277e" filled="false" stroked="true" strokeweight=".48pt" strokecolor="#fdfdfd">
                <v:path arrowok="t"/>
              </v:shape>
            </v:group>
            <v:group style="position:absolute;left:8718;top:7728;width:2;height:2110" coordorigin="8718,7728" coordsize="2,2110">
              <v:shape style="position:absolute;left:8718;top:7728;width:2;height:2110" coordorigin="8718,7728" coordsize="0,2110" path="m8718,9838l8718,7728e" filled="false" stroked="true" strokeweight=".48pt" strokecolor="#fdfdfd">
                <v:path arrowok="t"/>
              </v:shape>
            </v:group>
            <v:group style="position:absolute;left:8718;top:7277;width:2;height:202" coordorigin="8718,7277" coordsize="2,202">
              <v:shape style="position:absolute;left:8718;top:7277;width:2;height:202" coordorigin="8718,7277" coordsize="0,202" path="m8718,7478l8718,7277e" filled="false" stroked="true" strokeweight=".48pt" strokecolor="#fdfdfd">
                <v:path arrowok="t"/>
              </v:shape>
            </v:group>
            <v:group style="position:absolute;left:8790;top:7728;width:2;height:2110" coordorigin="8790,7728" coordsize="2,2110">
              <v:shape style="position:absolute;left:8790;top:7728;width:2;height:2110" coordorigin="8790,7728" coordsize="0,2110" path="m8790,9838l8790,7728e" filled="false" stroked="true" strokeweight=".48pt" strokecolor="#fdfdfd">
                <v:path arrowok="t"/>
              </v:shape>
            </v:group>
            <v:group style="position:absolute;left:8790;top:7277;width:2;height:202" coordorigin="8790,7277" coordsize="2,202">
              <v:shape style="position:absolute;left:8790;top:7277;width:2;height:202" coordorigin="8790,7277" coordsize="0,202" path="m8790,7478l8790,7277e" filled="false" stroked="true" strokeweight=".48pt" strokecolor="#fdfdfd">
                <v:path arrowok="t"/>
              </v:shape>
            </v:group>
            <v:group style="position:absolute;left:8862;top:7728;width:2;height:2110" coordorigin="8862,7728" coordsize="2,2110">
              <v:shape style="position:absolute;left:8862;top:7728;width:2;height:2110" coordorigin="8862,7728" coordsize="0,2110" path="m8862,9838l8862,7728e" filled="false" stroked="true" strokeweight=".48pt" strokecolor="#fdfdfd">
                <v:path arrowok="t"/>
              </v:shape>
            </v:group>
            <v:group style="position:absolute;left:8862;top:7277;width:2;height:202" coordorigin="8862,7277" coordsize="2,202">
              <v:shape style="position:absolute;left:8862;top:7277;width:2;height:202" coordorigin="8862,7277" coordsize="0,202" path="m8862,7478l8862,7277e" filled="false" stroked="true" strokeweight=".48pt" strokecolor="#fdfdfd">
                <v:path arrowok="t"/>
              </v:shape>
            </v:group>
            <v:group style="position:absolute;left:8934;top:7277;width:2;height:2561" coordorigin="8934,7277" coordsize="2,2561">
              <v:shape style="position:absolute;left:8934;top:7277;width:2;height:2561" coordorigin="8934,7277" coordsize="0,2561" path="m8934,9838l8934,7277e" filled="false" stroked="true" strokeweight=".48pt" strokecolor="#fdfdfd">
                <v:path arrowok="t"/>
              </v:shape>
            </v:group>
            <v:group style="position:absolute;left:9006;top:7277;width:2;height:2561" coordorigin="9006,7277" coordsize="2,2561">
              <v:shape style="position:absolute;left:9006;top:7277;width:2;height:2561" coordorigin="9006,7277" coordsize="0,2561" path="m9006,9838l9006,7277e" filled="false" stroked="true" strokeweight=".48pt" strokecolor="#fdfdfd">
                <v:path arrowok="t"/>
              </v:shape>
            </v:group>
            <v:group style="position:absolute;left:9078;top:7646;width:2;height:2192" coordorigin="9078,7646" coordsize="2,2192">
              <v:shape style="position:absolute;left:9078;top:7646;width:2;height:2192" coordorigin="9078,7646" coordsize="0,2192" path="m9078,9838l9078,7646e" filled="false" stroked="true" strokeweight=".48pt" strokecolor="#fdfdfd">
                <v:path arrowok="t"/>
              </v:shape>
            </v:group>
            <v:group style="position:absolute;left:9150;top:7918;width:2;height:1649" coordorigin="9150,7918" coordsize="2,1649">
              <v:shape style="position:absolute;left:9150;top:7918;width:2;height:1649" coordorigin="9150,7918" coordsize="0,1649" path="m9150,9566l9150,7918e" filled="false" stroked="true" strokeweight=".48pt" strokecolor="#fdfdfd">
                <v:path arrowok="t"/>
              </v:shape>
            </v:group>
            <v:group style="position:absolute;left:9222;top:7918;width:2;height:1649" coordorigin="9222,7918" coordsize="2,1649">
              <v:shape style="position:absolute;left:9222;top:7918;width:2;height:1649" coordorigin="9222,7918" coordsize="0,1649" path="m9222,9566l9222,7918e" filled="false" stroked="true" strokeweight=".48pt" strokecolor="#fdfdfd">
                <v:path arrowok="t"/>
              </v:shape>
            </v:group>
            <v:group style="position:absolute;left:9294;top:7918;width:2;height:1649" coordorigin="9294,7918" coordsize="2,1649">
              <v:shape style="position:absolute;left:9294;top:7918;width:2;height:1649" coordorigin="9294,7918" coordsize="0,1649" path="m9294,9566l9294,7918e" filled="false" stroked="true" strokeweight=".48pt" strokecolor="#fdfdfd">
                <v:path arrowok="t"/>
              </v:shape>
            </v:group>
            <v:group style="position:absolute;left:9366;top:7918;width:2;height:1649" coordorigin="9366,7918" coordsize="2,1649">
              <v:shape style="position:absolute;left:9366;top:7918;width:2;height:1649" coordorigin="9366,7918" coordsize="0,1649" path="m9366,9566l9366,7918e" filled="false" stroked="true" strokeweight=".48pt" strokecolor="#fdfdfd">
                <v:path arrowok="t"/>
              </v:shape>
            </v:group>
            <v:group style="position:absolute;left:9438;top:7918;width:2;height:1649" coordorigin="9438,7918" coordsize="2,1649">
              <v:shape style="position:absolute;left:9438;top:7918;width:2;height:1649" coordorigin="9438,7918" coordsize="0,1649" path="m9438,9566l9438,7918e" filled="false" stroked="true" strokeweight=".48pt" strokecolor="#fdfdfd">
                <v:path arrowok="t"/>
              </v:shape>
            </v:group>
            <v:group style="position:absolute;left:9510;top:7918;width:2;height:1649" coordorigin="9510,7918" coordsize="2,1649">
              <v:shape style="position:absolute;left:9510;top:7918;width:2;height:1649" coordorigin="9510,7918" coordsize="0,1649" path="m9510,9566l9510,7918e" filled="false" stroked="true" strokeweight=".48pt" strokecolor="#fdfdfd">
                <v:path arrowok="t"/>
              </v:shape>
            </v:group>
            <v:group style="position:absolute;left:9580;top:7918;width:2;height:1649" coordorigin="9580,7918" coordsize="2,1649">
              <v:shape style="position:absolute;left:9580;top:7918;width:2;height:1649" coordorigin="9580,7918" coordsize="0,1649" path="m9580,9566l9580,7918e" filled="false" stroked="true" strokeweight=".48pt" strokecolor="#fdfdfd">
                <v:path arrowok="t"/>
              </v:shape>
            </v:group>
            <v:group style="position:absolute;left:9652;top:7918;width:2;height:1649" coordorigin="9652,7918" coordsize="2,1649">
              <v:shape style="position:absolute;left:9652;top:7918;width:2;height:1649" coordorigin="9652,7918" coordsize="0,1649" path="m9652,9566l9652,7918e" filled="false" stroked="true" strokeweight=".48pt" strokecolor="#fdfdfd">
                <v:path arrowok="t"/>
              </v:shape>
            </v:group>
            <v:group style="position:absolute;left:9724;top:7646;width:2;height:2192" coordorigin="9724,7646" coordsize="2,2192">
              <v:shape style="position:absolute;left:9724;top:7646;width:2;height:2192" coordorigin="9724,7646" coordsize="0,2192" path="m9724,9838l9724,7646e" filled="false" stroked="true" strokeweight=".48pt" strokecolor="#fdfdfd">
                <v:path arrowok="t"/>
              </v:shape>
            </v:group>
            <v:group style="position:absolute;left:9796;top:9355;width:2;height:483" coordorigin="9796,9355" coordsize="2,483">
              <v:shape style="position:absolute;left:9796;top:9355;width:2;height:483" coordorigin="9796,9355" coordsize="0,483" path="m9796,9838l9796,9355e" filled="false" stroked="true" strokeweight=".48pt" strokecolor="#fdfdfd">
                <v:path arrowok="t"/>
              </v:shape>
            </v:group>
            <v:group style="position:absolute;left:9796;top:7646;width:2;height:564" coordorigin="9796,7646" coordsize="2,564">
              <v:shape style="position:absolute;left:9796;top:7646;width:2;height:564" coordorigin="9796,7646" coordsize="0,564" path="m9796,8210l9796,7646e" filled="false" stroked="true" strokeweight=".48pt" strokecolor="#fdfdfd">
                <v:path arrowok="t"/>
              </v:shape>
            </v:group>
            <v:group style="position:absolute;left:9796;top:8472;width:2;height:593" coordorigin="9796,8472" coordsize="2,593">
              <v:shape style="position:absolute;left:9796;top:8472;width:2;height:593" coordorigin="9796,8472" coordsize="0,593" path="m9796,9065l9796,8472e" filled="false" stroked="true" strokeweight=".48pt" strokecolor="#fdfdfd">
                <v:path arrowok="t"/>
              </v:shape>
            </v:group>
            <v:group style="position:absolute;left:9868;top:9355;width:2;height:483" coordorigin="9868,9355" coordsize="2,483">
              <v:shape style="position:absolute;left:9868;top:9355;width:2;height:483" coordorigin="9868,9355" coordsize="0,483" path="m9868,9838l9868,9355e" filled="false" stroked="true" strokeweight=".48pt" strokecolor="#fdfdfd">
                <v:path arrowok="t"/>
              </v:shape>
            </v:group>
            <v:group style="position:absolute;left:9868;top:7646;width:2;height:564" coordorigin="9868,7646" coordsize="2,564">
              <v:shape style="position:absolute;left:9868;top:7646;width:2;height:564" coordorigin="9868,7646" coordsize="0,564" path="m9868,8210l9868,7646e" filled="false" stroked="true" strokeweight=".48pt" strokecolor="#fdfdfd">
                <v:path arrowok="t"/>
              </v:shape>
            </v:group>
            <v:group style="position:absolute;left:9868;top:8472;width:2;height:593" coordorigin="9868,8472" coordsize="2,593">
              <v:shape style="position:absolute;left:9868;top:8472;width:2;height:593" coordorigin="9868,8472" coordsize="0,593" path="m9868,9065l9868,8472e" filled="false" stroked="true" strokeweight=".48pt" strokecolor="#fdfdfd">
                <v:path arrowok="t"/>
              </v:shape>
            </v:group>
            <v:group style="position:absolute;left:9940;top:9355;width:2;height:483" coordorigin="9940,9355" coordsize="2,483">
              <v:shape style="position:absolute;left:9940;top:9355;width:2;height:483" coordorigin="9940,9355" coordsize="0,483" path="m9940,9838l9940,9355e" filled="false" stroked="true" strokeweight=".48pt" strokecolor="#fdfdfd">
                <v:path arrowok="t"/>
              </v:shape>
            </v:group>
            <v:group style="position:absolute;left:9940;top:7646;width:2;height:564" coordorigin="9940,7646" coordsize="2,564">
              <v:shape style="position:absolute;left:9940;top:7646;width:2;height:564" coordorigin="9940,7646" coordsize="0,564" path="m9940,8210l9940,7646e" filled="false" stroked="true" strokeweight=".48pt" strokecolor="#fdfdfd">
                <v:path arrowok="t"/>
              </v:shape>
            </v:group>
            <v:group style="position:absolute;left:9940;top:8472;width:2;height:593" coordorigin="9940,8472" coordsize="2,593">
              <v:shape style="position:absolute;left:9940;top:8472;width:2;height:593" coordorigin="9940,8472" coordsize="0,593" path="m9940,9065l9940,8472e" filled="false" stroked="true" strokeweight=".48pt" strokecolor="#fdfdfd">
                <v:path arrowok="t"/>
              </v:shape>
            </v:group>
            <v:group style="position:absolute;left:10012;top:9355;width:2;height:29" coordorigin="10012,9355" coordsize="2,29">
              <v:shape style="position:absolute;left:10012;top:9355;width:2;height:29" coordorigin="10012,9355" coordsize="0,29" path="m10012,9384l10012,9355e" filled="false" stroked="true" strokeweight=".48pt" strokecolor="#fdfdfd">
                <v:path arrowok="t"/>
              </v:shape>
            </v:group>
            <v:group style="position:absolute;left:10012;top:8098;width:2;height:113" coordorigin="10012,8098" coordsize="2,113">
              <v:shape style="position:absolute;left:10012;top:8098;width:2;height:113" coordorigin="10012,8098" coordsize="0,113" path="m10012,8210l10012,8098e" filled="false" stroked="true" strokeweight=".48pt" strokecolor="#fdfdfd">
                <v:path arrowok="t"/>
              </v:shape>
            </v:group>
            <v:group style="position:absolute;left:10012;top:8472;width:2;height:593" coordorigin="10012,8472" coordsize="2,593">
              <v:shape style="position:absolute;left:10012;top:8472;width:2;height:593" coordorigin="10012,8472" coordsize="0,593" path="m10012,9065l10012,8472e" filled="false" stroked="true" strokeweight=".48pt" strokecolor="#fdfdfd">
                <v:path arrowok="t"/>
              </v:shape>
            </v:group>
            <v:group style="position:absolute;left:10084;top:9355;width:2;height:29" coordorigin="10084,9355" coordsize="2,29">
              <v:shape style="position:absolute;left:10084;top:9355;width:2;height:29" coordorigin="10084,9355" coordsize="0,29" path="m10084,9384l10084,9355e" filled="false" stroked="true" strokeweight=".48pt" strokecolor="#fdfdfd">
                <v:path arrowok="t"/>
              </v:shape>
            </v:group>
            <v:group style="position:absolute;left:10084;top:8098;width:2;height:113" coordorigin="10084,8098" coordsize="2,113">
              <v:shape style="position:absolute;left:10084;top:8098;width:2;height:113" coordorigin="10084,8098" coordsize="0,113" path="m10084,8210l10084,8098e" filled="false" stroked="true" strokeweight=".48pt" strokecolor="#fdfdfd">
                <v:path arrowok="t"/>
              </v:shape>
            </v:group>
            <v:group style="position:absolute;left:10084;top:8472;width:2;height:593" coordorigin="10084,8472" coordsize="2,593">
              <v:shape style="position:absolute;left:10084;top:8472;width:2;height:593" coordorigin="10084,8472" coordsize="0,593" path="m10084,9065l10084,8472e" filled="false" stroked="true" strokeweight=".48pt" strokecolor="#fdfdfd">
                <v:path arrowok="t"/>
              </v:shape>
            </v:group>
            <v:group style="position:absolute;left:10156;top:9355;width:2;height:29" coordorigin="10156,9355" coordsize="2,29">
              <v:shape style="position:absolute;left:10156;top:9355;width:2;height:29" coordorigin="10156,9355" coordsize="0,29" path="m10156,9384l10156,9355e" filled="false" stroked="true" strokeweight=".48pt" strokecolor="#fdfdfd">
                <v:path arrowok="t"/>
              </v:shape>
            </v:group>
            <v:group style="position:absolute;left:10156;top:8098;width:2;height:113" coordorigin="10156,8098" coordsize="2,113">
              <v:shape style="position:absolute;left:10156;top:8098;width:2;height:113" coordorigin="10156,8098" coordsize="0,113" path="m10156,8210l10156,8098e" filled="false" stroked="true" strokeweight=".48pt" strokecolor="#fdfdfd">
                <v:path arrowok="t"/>
              </v:shape>
            </v:group>
            <v:group style="position:absolute;left:10156;top:8472;width:2;height:593" coordorigin="10156,8472" coordsize="2,593">
              <v:shape style="position:absolute;left:10156;top:8472;width:2;height:593" coordorigin="10156,8472" coordsize="0,593" path="m10156,9065l10156,8472e" filled="false" stroked="true" strokeweight=".48pt" strokecolor="#fdfdfd">
                <v:path arrowok="t"/>
              </v:shape>
            </v:group>
            <v:group style="position:absolute;left:10228;top:9355;width:2;height:29" coordorigin="10228,9355" coordsize="2,29">
              <v:shape style="position:absolute;left:10228;top:9355;width:2;height:29" coordorigin="10228,9355" coordsize="0,29" path="m10228,9384l10228,9355e" filled="false" stroked="true" strokeweight=".48pt" strokecolor="#fdfdfd">
                <v:path arrowok="t"/>
              </v:shape>
            </v:group>
            <v:group style="position:absolute;left:10228;top:8098;width:2;height:113" coordorigin="10228,8098" coordsize="2,113">
              <v:shape style="position:absolute;left:10228;top:8098;width:2;height:113" coordorigin="10228,8098" coordsize="0,113" path="m10228,8210l10228,8098e" filled="false" stroked="true" strokeweight=".48pt" strokecolor="#fdfdfd">
                <v:path arrowok="t"/>
              </v:shape>
            </v:group>
            <v:group style="position:absolute;left:10228;top:8472;width:2;height:593" coordorigin="10228,8472" coordsize="2,593">
              <v:shape style="position:absolute;left:10228;top:8472;width:2;height:593" coordorigin="10228,8472" coordsize="0,593" path="m10228,9065l10228,8472e" filled="false" stroked="true" strokeweight=".48pt" strokecolor="#fdfdfd">
                <v:path arrowok="t"/>
              </v:shape>
            </v:group>
            <v:group style="position:absolute;left:10300;top:9355;width:2;height:29" coordorigin="10300,9355" coordsize="2,29">
              <v:shape style="position:absolute;left:10300;top:9355;width:2;height:29" coordorigin="10300,9355" coordsize="0,29" path="m10300,9384l10300,9355e" filled="false" stroked="true" strokeweight=".48pt" strokecolor="#fdfdfd">
                <v:path arrowok="t"/>
              </v:shape>
            </v:group>
            <v:group style="position:absolute;left:10300;top:8098;width:2;height:968" coordorigin="10300,8098" coordsize="2,968">
              <v:shape style="position:absolute;left:10300;top:8098;width:2;height:968" coordorigin="10300,8098" coordsize="0,968" path="m10300,9065l10300,8098e" filled="false" stroked="true" strokeweight=".48pt" strokecolor="#fdfdfd">
                <v:path arrowok="t"/>
              </v:shape>
            </v:group>
            <v:group style="position:absolute;left:10372;top:8098;width:2;height:1287" coordorigin="10372,8098" coordsize="2,1287">
              <v:shape style="position:absolute;left:10372;top:8098;width:2;height:1287" coordorigin="10372,8098" coordsize="0,1287" path="m10372,9384l10372,8098e" filled="false" stroked="true" strokeweight=".48pt" strokecolor="#fdfdfd">
                <v:path arrowok="t"/>
              </v:shape>
            </v:group>
            <v:group style="position:absolute;left:10442;top:8098;width:2;height:1287" coordorigin="10442,8098" coordsize="2,1287">
              <v:shape style="position:absolute;left:10442;top:8098;width:2;height:1287" coordorigin="10442,8098" coordsize="0,1287" path="m10442,9384l10442,8098e" filled="false" stroked="true" strokeweight=".48pt" strokecolor="#fdfdfd">
                <v:path arrowok="t"/>
              </v:shape>
            </v:group>
            <v:group style="position:absolute;left:10514;top:8098;width:2;height:1287" coordorigin="10514,8098" coordsize="2,1287">
              <v:shape style="position:absolute;left:10514;top:8098;width:2;height:1287" coordorigin="10514,8098" coordsize="0,1287" path="m10514,9384l10514,8098e" filled="false" stroked="true" strokeweight=".48pt" strokecolor="#fdfdfd">
                <v:path arrowok="t"/>
              </v:shape>
            </v:group>
            <v:group style="position:absolute;left:10586;top:8858;width:2;height:526" coordorigin="10586,8858" coordsize="2,526">
              <v:shape style="position:absolute;left:10586;top:8858;width:2;height:526" coordorigin="10586,8858" coordsize="0,526" path="m10586,9384l10586,8858e" filled="false" stroked="true" strokeweight=".48pt" strokecolor="#fdfdfd">
                <v:path arrowok="t"/>
              </v:shape>
            </v:group>
            <v:group style="position:absolute;left:10586;top:8098;width:2;height:219" coordorigin="10586,8098" coordsize="2,219">
              <v:shape style="position:absolute;left:10586;top:8098;width:2;height:219" coordorigin="10586,8098" coordsize="0,219" path="m10586,8316l10586,8098e" filled="false" stroked="true" strokeweight=".48pt" strokecolor="#fdfdfd">
                <v:path arrowok="t"/>
              </v:shape>
            </v:group>
            <v:group style="position:absolute;left:10658;top:8858;width:2;height:526" coordorigin="10658,8858" coordsize="2,526">
              <v:shape style="position:absolute;left:10658;top:8858;width:2;height:526" coordorigin="10658,8858" coordsize="0,526" path="m10658,9384l10658,8858e" filled="false" stroked="true" strokeweight=".48pt" strokecolor="#fdfdfd">
                <v:path arrowok="t"/>
              </v:shape>
            </v:group>
            <v:group style="position:absolute;left:10658;top:8098;width:2;height:219" coordorigin="10658,8098" coordsize="2,219">
              <v:shape style="position:absolute;left:10658;top:8098;width:2;height:219" coordorigin="10658,8098" coordsize="0,219" path="m10658,8316l10658,8098e" filled="false" stroked="true" strokeweight=".48pt" strokecolor="#fdfdfd">
                <v:path arrowok="t"/>
              </v:shape>
            </v:group>
            <v:group style="position:absolute;left:10730;top:8858;width:2;height:526" coordorigin="10730,8858" coordsize="2,526">
              <v:shape style="position:absolute;left:10730;top:8858;width:2;height:526" coordorigin="10730,8858" coordsize="0,526" path="m10730,9384l10730,8858e" filled="false" stroked="true" strokeweight=".48pt" strokecolor="#fdfdfd">
                <v:path arrowok="t"/>
              </v:shape>
            </v:group>
            <v:group style="position:absolute;left:10730;top:8098;width:2;height:219" coordorigin="10730,8098" coordsize="2,219">
              <v:shape style="position:absolute;left:10730;top:8098;width:2;height:219" coordorigin="10730,8098" coordsize="0,219" path="m10730,8316l10730,8098e" filled="false" stroked="true" strokeweight=".48pt" strokecolor="#fdfdfd">
                <v:path arrowok="t"/>
              </v:shape>
            </v:group>
            <v:group style="position:absolute;left:10802;top:8858;width:2;height:526" coordorigin="10802,8858" coordsize="2,526">
              <v:shape style="position:absolute;left:10802;top:8858;width:2;height:526" coordorigin="10802,8858" coordsize="0,526" path="m10802,9384l10802,8858e" filled="false" stroked="true" strokeweight=".48pt" strokecolor="#fdfdfd">
                <v:path arrowok="t"/>
              </v:shape>
            </v:group>
            <v:group style="position:absolute;left:10802;top:8098;width:2;height:219" coordorigin="10802,8098" coordsize="2,219">
              <v:shape style="position:absolute;left:10802;top:8098;width:2;height:219" coordorigin="10802,8098" coordsize="0,219" path="m10802,8316l10802,8098e" filled="false" stroked="true" strokeweight=".48pt" strokecolor="#fdfdfd">
                <v:path arrowok="t"/>
              </v:shape>
            </v:group>
            <v:group style="position:absolute;left:10874;top:8858;width:2;height:526" coordorigin="10874,8858" coordsize="2,526">
              <v:shape style="position:absolute;left:10874;top:8858;width:2;height:526" coordorigin="10874,8858" coordsize="0,526" path="m10874,9384l10874,8858e" filled="false" stroked="true" strokeweight=".48pt" strokecolor="#fdfdfd">
                <v:path arrowok="t"/>
              </v:shape>
            </v:group>
            <v:group style="position:absolute;left:10874;top:8098;width:2;height:219" coordorigin="10874,8098" coordsize="2,219">
              <v:shape style="position:absolute;left:10874;top:8098;width:2;height:219" coordorigin="10874,8098" coordsize="0,219" path="m10874,8316l10874,8098e" filled="false" stroked="true" strokeweight=".48pt" strokecolor="#fdfdfd">
                <v:path arrowok="t"/>
              </v:shape>
            </v:group>
            <v:group style="position:absolute;left:5301;top:6703;width:2;height:3161" coordorigin="5301,6703" coordsize="2,3161">
              <v:shape style="position:absolute;left:5301;top:6703;width:2;height:3161" coordorigin="5301,6703" coordsize="0,3161" path="m5301,9864l5301,6703e" filled="false" stroked="true" strokeweight=".12pt" strokecolor="#000000">
                <v:path arrowok="t"/>
              </v:shape>
            </v:group>
            <v:group style="position:absolute;left:4600;top:6586;width:6569;height:2" coordorigin="4600,6586" coordsize="6569,2">
              <v:shape style="position:absolute;left:4600;top:6586;width:6569;height:2" coordorigin="4600,6586" coordsize="6569,0" path="m4600,6586l11169,6586e" filled="false" stroked="true" strokeweight=".12pt" strokecolor="#000000">
                <v:path arrowok="t"/>
              </v:shape>
            </v:group>
            <v:group style="position:absolute;left:5435;top:6720;width:2036;height:2" coordorigin="5435,6720" coordsize="2036,2">
              <v:shape style="position:absolute;left:5435;top:6720;width:2036;height:2" coordorigin="5435,6720" coordsize="2036,0" path="m5435,6720l7470,6720e" filled="false" stroked="true" strokeweight=".12pt" strokecolor="#000000">
                <v:path arrowok="t"/>
              </v:shape>
            </v:group>
            <v:group style="position:absolute;left:11025;top:6703;width:135;height:2" coordorigin="11025,6703" coordsize="135,2">
              <v:shape style="position:absolute;left:11025;top:6703;width:135;height:2" coordorigin="11025,6703" coordsize="135,0" path="m11025,6703l11159,6703e" filled="false" stroked="true" strokeweight=".12pt" strokecolor="#000000">
                <v:path arrowok="t"/>
              </v:shape>
            </v:group>
            <v:group style="position:absolute;left:10888;top:7646;width:2;height:2192" coordorigin="10888,7646" coordsize="2,2192">
              <v:shape style="position:absolute;left:10888;top:7646;width:2;height:2192" coordorigin="10888,7646" coordsize="0,2192" path="m10888,7646l10888,9838e" filled="false" stroked="true" strokeweight=".12pt" strokecolor="#000000">
                <v:path arrowok="t"/>
              </v:shape>
            </v:group>
            <v:group style="position:absolute;left:5430;top:6715;width:2048;height:32" coordorigin="5430,6715" coordsize="2048,32">
              <v:shape style="position:absolute;left:5430;top:6715;width:2048;height:32" coordorigin="5430,6715" coordsize="2048,32" path="m5430,6746l5430,6715,7478,6715e" filled="false" stroked="true" strokeweight=".12pt" strokecolor="#000000">
                <v:path arrowok="t"/>
              </v:shape>
            </v:group>
            <v:group style="position:absolute;left:5651;top:6694;width:5508;height:2" coordorigin="5651,6694" coordsize="5508,2">
              <v:shape style="position:absolute;left:5651;top:6694;width:5508;height:2" coordorigin="5651,6694" coordsize="5508,0" path="m5651,6694l11159,6694e" filled="false" stroked="true" strokeweight=".12pt" strokecolor="#000000">
                <v:path arrowok="t"/>
              </v:shape>
            </v:group>
            <v:group style="position:absolute;left:10895;top:7642;width:2;height:675" coordorigin="10895,7642" coordsize="2,675">
              <v:shape style="position:absolute;left:10895;top:7642;width:2;height:675" coordorigin="10895,7642" coordsize="0,675" path="m10895,7642l10895,7795,10895,8316e" filled="false" stroked="true" strokeweight=".12pt" strokecolor="#000000">
                <v:path arrowok="t"/>
              </v:shape>
            </v:group>
            <v:group style="position:absolute;left:10895;top:8825;width:2;height:123" coordorigin="10895,8825" coordsize="2,123">
              <v:shape style="position:absolute;left:10895;top:8825;width:2;height:123" coordorigin="10895,8825" coordsize="0,123" path="m10895,8825l10895,8947e" filled="false" stroked="true" strokeweight=".12pt" strokecolor="#000000">
                <v:path arrowok="t"/>
              </v:shape>
            </v:group>
            <v:group style="position:absolute;left:10895;top:9454;width:2;height:411" coordorigin="10895,9454" coordsize="2,411">
              <v:shape style="position:absolute;left:10895;top:9454;width:2;height:411" coordorigin="10895,9454" coordsize="0,411" path="m10895,9454l10895,9864e" filled="false" stroked="true" strokeweight=".12pt" strokecolor="#000000">
                <v:path arrowok="t"/>
              </v:shape>
            </v:group>
            <v:group style="position:absolute;left:5409;top:6694;width:2;height:53" coordorigin="5409,6694" coordsize="2,53">
              <v:shape style="position:absolute;left:5409;top:6694;width:2;height:53" coordorigin="5409,6694" coordsize="0,53" path="m5409,6746l5409,6694e" filled="false" stroked="true" strokeweight=".12pt" strokecolor="#000000">
                <v:path arrowok="t"/>
              </v:shape>
            </v:group>
            <v:group style="position:absolute;left:4600;top:6694;width:744;height:2" coordorigin="4600,6694" coordsize="744,2">
              <v:shape style="position:absolute;left:4600;top:6694;width:744;height:2" coordorigin="4600,6694" coordsize="744,0" path="m4600,6694l5344,6694e" filled="false" stroked="true" strokeweight=".12pt" strokecolor="#000000">
                <v:path arrowok="t"/>
              </v:shape>
            </v:group>
            <v:group style="position:absolute;left:5409;top:6694;width:12;height:2" coordorigin="5409,6694" coordsize="12,2">
              <v:shape style="position:absolute;left:5409;top:6694;width:12;height:2" coordorigin="5409,6694" coordsize="12,0" path="m5409,6694l5421,6694e" filled="false" stroked="true" strokeweight=".12pt" strokecolor="#000000">
                <v:path arrowok="t"/>
              </v:shape>
            </v:group>
            <v:group style="position:absolute;left:10914;top:6694;width:2;height:1623" coordorigin="10914,6694" coordsize="2,1623">
              <v:shape style="position:absolute;left:10914;top:6694;width:2;height:1623" coordorigin="10914,6694" coordsize="0,1623" path="m10914,6694l10914,8316e" filled="false" stroked="true" strokeweight=".12pt" strokecolor="#000000">
                <v:path arrowok="t"/>
              </v:shape>
            </v:group>
            <v:group style="position:absolute;left:10914;top:8825;width:2;height:123" coordorigin="10914,8825" coordsize="2,123">
              <v:shape style="position:absolute;left:10914;top:8825;width:2;height:123" coordorigin="10914,8825" coordsize="0,123" path="m10914,8825l10914,8947e" filled="false" stroked="true" strokeweight=".12pt" strokecolor="#000000">
                <v:path arrowok="t"/>
              </v:shape>
            </v:group>
            <v:group style="position:absolute;left:10914;top:9454;width:2;height:411" coordorigin="10914,9454" coordsize="2,411">
              <v:shape style="position:absolute;left:10914;top:9454;width:2;height:411" coordorigin="10914,9454" coordsize="0,411" path="m10914,9454l10914,9864e" filled="false" stroked="true" strokeweight=".12pt" strokecolor="#000000">
                <v:path arrowok="t"/>
              </v:shape>
            </v:group>
            <v:group style="position:absolute;left:5344;top:9811;width:2;height:118" coordorigin="5344,9811" coordsize="2,118">
              <v:shape style="position:absolute;left:5344;top:9811;width:2;height:118" coordorigin="5344,9811" coordsize="0,118" path="m5344,9811l5344,9929e" filled="false" stroked="true" strokeweight=".12pt" strokecolor="#000000">
                <v:path arrowok="t"/>
              </v:shape>
            </v:group>
            <v:group style="position:absolute;left:5344;top:6629;width:2;height:118" coordorigin="5344,6629" coordsize="2,118">
              <v:shape style="position:absolute;left:5344;top:6629;width:2;height:118" coordorigin="5344,6629" coordsize="0,118" path="m5344,6746l5344,6629e" filled="false" stroked="true" strokeweight=".12pt" strokecolor="#000000">
                <v:path arrowok="t"/>
              </v:shape>
            </v:group>
            <v:group style="position:absolute;left:4600;top:6622;width:6560;height:2" coordorigin="4600,6622" coordsize="6560,2">
              <v:shape style="position:absolute;left:4600;top:6622;width:6560;height:2" coordorigin="4600,6622" coordsize="6560,0" path="m4600,6622l11159,6622e" filled="false" stroked="true" strokeweight=".84pt" strokecolor="#000000">
                <v:path arrowok="t"/>
              </v:shape>
            </v:group>
            <v:group style="position:absolute;left:10982;top:6629;width:2;height:1688" coordorigin="10982,6629" coordsize="2,1688">
              <v:shape style="position:absolute;left:10982;top:6629;width:2;height:1688" coordorigin="10982,6629" coordsize="0,1688" path="m10982,6629l10982,7795,10982,8316e" filled="false" stroked="true" strokeweight=".12pt" strokecolor="#000000">
                <v:path arrowok="t"/>
              </v:shape>
            </v:group>
            <v:group style="position:absolute;left:10982;top:8825;width:2;height:123" coordorigin="10982,8825" coordsize="2,123">
              <v:shape style="position:absolute;left:10982;top:8825;width:2;height:123" coordorigin="10982,8825" coordsize="0,123" path="m10982,8825l10982,8947e" filled="false" stroked="true" strokeweight=".12pt" strokecolor="#000000">
                <v:path arrowok="t"/>
              </v:shape>
            </v:group>
            <v:group style="position:absolute;left:10982;top:9454;width:2;height:476" coordorigin="10982,9454" coordsize="2,476">
              <v:shape style="position:absolute;left:10982;top:9454;width:2;height:476" coordorigin="10982,9454" coordsize="0,476" path="m10982,9454l10982,9929e" filled="false" stroked="true" strokeweight=".12pt" strokecolor="#000000">
                <v:path arrowok="t"/>
              </v:shape>
            </v:group>
            <v:group style="position:absolute;left:5338;top:9838;width:3;height:2" coordorigin="5338,9838" coordsize="3,2">
              <v:shape style="position:absolute;left:5338;top:9838;width:3;height:2" coordorigin="5338,9838" coordsize="3,0" path="m5338,9838l5340,9838e" filled="false" stroked="true" strokeweight="2.64pt" strokecolor="#000000">
                <v:path arrowok="t"/>
              </v:shape>
            </v:group>
            <v:group style="position:absolute;left:5339;top:6629;width:2;height:118" coordorigin="5339,6629" coordsize="2,118">
              <v:shape style="position:absolute;left:5339;top:6629;width:2;height:118" coordorigin="5339,6629" coordsize="0,118" path="m5339,6746l5339,6629e" filled="false" stroked="true" strokeweight=".12pt" strokecolor="#000000">
                <v:path arrowok="t"/>
              </v:shape>
            </v:group>
            <v:group style="position:absolute;left:10986;top:6629;width:2;height:1688" coordorigin="10986,6629" coordsize="2,1688">
              <v:shape style="position:absolute;left:10986;top:6629;width:2;height:1688" coordorigin="10986,6629" coordsize="0,1688" path="m10986,6629l10986,7795,10986,8316e" filled="false" stroked="true" strokeweight=".12pt" strokecolor="#000000">
                <v:path arrowok="t"/>
              </v:shape>
            </v:group>
            <v:group style="position:absolute;left:10986;top:8825;width:2;height:123" coordorigin="10986,8825" coordsize="2,123">
              <v:shape style="position:absolute;left:10986;top:8825;width:2;height:123" coordorigin="10986,8825" coordsize="0,123" path="m10986,8825l10986,8947e" filled="false" stroked="true" strokeweight=".12pt" strokecolor="#000000">
                <v:path arrowok="t"/>
              </v:shape>
            </v:group>
            <v:group style="position:absolute;left:10986;top:9454;width:2;height:476" coordorigin="10986,9454" coordsize="2,476">
              <v:shape style="position:absolute;left:10986;top:9454;width:2;height:476" coordorigin="10986,9454" coordsize="0,476" path="m10986,9454l10986,9929e" filled="false" stroked="true" strokeweight=".12pt" strokecolor="#000000">
                <v:path arrowok="t"/>
              </v:shape>
            </v:group>
            <v:group style="position:absolute;left:5330;top:9811;width:2;height:53" coordorigin="5330,9811" coordsize="2,53">
              <v:shape style="position:absolute;left:5330;top:9811;width:2;height:53" coordorigin="5330,9811" coordsize="0,53" path="m5330,9811l5330,9864e" filled="false" stroked="true" strokeweight=".12pt" strokecolor="#000000">
                <v:path arrowok="t"/>
              </v:shape>
            </v:group>
            <v:group style="position:absolute;left:5330;top:6694;width:2;height:53" coordorigin="5330,6694" coordsize="2,53">
              <v:shape style="position:absolute;left:5330;top:6694;width:2;height:53" coordorigin="5330,6694" coordsize="0,53" path="m5330,6746l5330,6694e" filled="false" stroked="true" strokeweight=".12pt" strokecolor="#000000">
                <v:path arrowok="t"/>
              </v:shape>
            </v:group>
            <v:group style="position:absolute;left:10994;top:6694;width:2;height:1623" coordorigin="10994,6694" coordsize="2,1623">
              <v:shape style="position:absolute;left:10994;top:6694;width:2;height:1623" coordorigin="10994,6694" coordsize="0,1623" path="m10994,6694l10994,7795,10994,8316e" filled="false" stroked="true" strokeweight=".12pt" strokecolor="#000000">
                <v:path arrowok="t"/>
              </v:shape>
            </v:group>
            <v:group style="position:absolute;left:10994;top:8825;width:2;height:123" coordorigin="10994,8825" coordsize="2,123">
              <v:shape style="position:absolute;left:10994;top:8825;width:2;height:123" coordorigin="10994,8825" coordsize="0,123" path="m10994,8825l10994,8947e" filled="false" stroked="true" strokeweight=".12pt" strokecolor="#000000">
                <v:path arrowok="t"/>
              </v:shape>
            </v:group>
            <v:group style="position:absolute;left:10994;top:9454;width:2;height:411" coordorigin="10994,9454" coordsize="2,411">
              <v:shape style="position:absolute;left:10994;top:9454;width:2;height:411" coordorigin="10994,9454" coordsize="0,411" path="m10994,9454l10994,9864e" filled="false" stroked="true" strokeweight=".12pt" strokecolor="#000000">
                <v:path arrowok="t"/>
              </v:shape>
            </v:group>
            <v:group style="position:absolute;left:5310;top:6703;width:2;height:44" coordorigin="5310,6703" coordsize="2,44">
              <v:shape style="position:absolute;left:5310;top:6703;width:2;height:44" coordorigin="5310,6703" coordsize="0,44" path="m5310,6746l5310,6703e" filled="false" stroked="true" strokeweight=".12pt" strokecolor="#000000">
                <v:path arrowok="t"/>
              </v:shape>
            </v:group>
            <v:group style="position:absolute;left:4600;top:6595;width:6560;height:2" coordorigin="4600,6595" coordsize="6560,2">
              <v:shape style="position:absolute;left:4600;top:6595;width:6560;height:2" coordorigin="4600,6595" coordsize="6560,0" path="m4600,6595l11159,6595e" filled="false" stroked="true" strokeweight=".12pt" strokecolor="#000000">
                <v:path arrowok="t"/>
              </v:shape>
            </v:group>
            <v:group style="position:absolute;left:11025;top:6694;width:2;height:3161" coordorigin="11025,6694" coordsize="2,3161">
              <v:shape style="position:absolute;left:11025;top:6694;width:2;height:3161" coordorigin="11025,6694" coordsize="0,3161" path="m11025,6694l11025,9854e" filled="false" stroked="true" strokeweight=".12pt" strokecolor="#000000">
                <v:path arrowok="t"/>
              </v:shape>
            </v:group>
            <v:group style="position:absolute;left:11015;top:6694;width:2;height:1623" coordorigin="11015,6694" coordsize="2,1623">
              <v:shape style="position:absolute;left:11015;top:6694;width:2;height:1623" coordorigin="11015,6694" coordsize="0,1623" path="m11015,6694l11015,7795,11015,8316e" filled="false" stroked="true" strokeweight=".12pt" strokecolor="#000000">
                <v:path arrowok="t"/>
              </v:shape>
            </v:group>
            <v:group style="position:absolute;left:11015;top:8825;width:2;height:123" coordorigin="11015,8825" coordsize="2,123">
              <v:shape style="position:absolute;left:11015;top:8825;width:2;height:123" coordorigin="11015,8825" coordsize="0,123" path="m11015,8825l11015,8947e" filled="false" stroked="true" strokeweight=".12pt" strokecolor="#000000">
                <v:path arrowok="t"/>
              </v:shape>
            </v:group>
            <v:group style="position:absolute;left:11015;top:9454;width:2;height:411" coordorigin="11015,9454" coordsize="2,411">
              <v:shape style="position:absolute;left:11015;top:9454;width:2;height:411" coordorigin="11015,9454" coordsize="0,411" path="m11015,9454l11015,9864e" filled="false" stroked="true" strokeweight=".12pt" strokecolor="#000000">
                <v:path arrowok="t"/>
              </v:shape>
            </v:group>
            <v:group style="position:absolute;left:4590;top:6586;width:720;height:118" coordorigin="4590,6586" coordsize="720,118">
              <v:shape style="position:absolute;left:4590;top:6586;width:720;height:118" coordorigin="4590,6586" coordsize="720,118" path="m4600,6703l4590,6703,4590,6586,4600,6586,4600,6703,5310,6703e" filled="false" stroked="true" strokeweight=".12pt" strokecolor="#000000">
                <v:path arrowok="t"/>
              </v:shape>
            </v:group>
            <v:group style="position:absolute;left:4600;top:9972;width:6569;height:2" coordorigin="4600,9972" coordsize="6569,2">
              <v:shape style="position:absolute;left:4600;top:9972;width:6569;height:2" coordorigin="4600,9972" coordsize="6569,0" path="m4600,9972l6902,9972,11169,9972e" filled="false" stroked="true" strokeweight=".12pt" strokecolor="#000000">
                <v:path arrowok="t"/>
              </v:shape>
            </v:group>
            <v:group style="position:absolute;left:4590;top:9864;width:6569;height:2" coordorigin="4590,9864" coordsize="6569,2">
              <v:shape style="position:absolute;left:4590;top:9864;width:6569;height:2" coordorigin="4590,9864" coordsize="6569,0" path="m4590,9864l11159,9864e" filled="false" stroked="true" strokeweight=".12pt" strokecolor="#000000">
                <v:path arrowok="t"/>
              </v:shape>
            </v:group>
            <v:group style="position:absolute;left:4590;top:9933;width:6569;height:2" coordorigin="4590,9933" coordsize="6569,2">
              <v:shape style="position:absolute;left:4590;top:9933;width:6569;height:2" coordorigin="4590,9933" coordsize="6569,0" path="m4590,9933l11159,9933e" filled="false" stroked="true" strokeweight=".54pt" strokecolor="#000000">
                <v:path arrowok="t"/>
              </v:shape>
            </v:group>
            <v:group style="position:absolute;left:4590;top:9962;width:6569;height:2" coordorigin="4590,9962" coordsize="6569,2">
              <v:shape style="position:absolute;left:4590;top:9962;width:6569;height:2" coordorigin="4590,9962" coordsize="6569,0" path="m4590,9962l11159,9962e" filled="false" stroked="true" strokeweight=".12pt" strokecolor="#000000">
                <v:path arrowok="t"/>
              </v:shape>
            </v:group>
            <v:group style="position:absolute;left:4595;top:9853;width:2;height:120" coordorigin="4595,9853" coordsize="2,120">
              <v:shape style="position:absolute;left:4595;top:9853;width:2;height:120" coordorigin="4595,9853" coordsize="0,120" path="m4595,9853l4595,9973e" filled="false" stroked="true" strokeweight=".7pt" strokecolor="#000000">
                <v:path arrowok="t"/>
              </v:shape>
            </v:group>
            <v:group style="position:absolute;left:4590;top:6586;width:2;height:3387" coordorigin="4590,6586" coordsize="2,3387">
              <v:shape style="position:absolute;left:4590;top:6586;width:2;height:3387" coordorigin="4590,6586" coordsize="0,3387" path="m4590,6586l4590,9972e" filled="false" stroked="true" strokeweight=".12pt" strokecolor="#000000">
                <v:path arrowok="t"/>
              </v:shape>
            </v:group>
            <v:group style="position:absolute;left:5435;top:7658;width:2;height:2180" coordorigin="5435,7658" coordsize="2,2180">
              <v:shape style="position:absolute;left:5435;top:7658;width:2;height:2180" coordorigin="5435,7658" coordsize="0,2180" path="m5435,9838l5435,7658e" filled="false" stroked="true" strokeweight=".12pt" strokecolor="#000000">
                <v:path arrowok="t"/>
              </v:shape>
            </v:group>
            <v:group style="position:absolute;left:4170;top:6586;width:442;height:3387" coordorigin="4170,6586" coordsize="442,3387">
              <v:shape style="position:absolute;left:4170;top:6586;width:442;height:3387" coordorigin="4170,6586" coordsize="442,3387" path="m4612,6586l4170,6586,4170,9972,4612,9972e" filled="false" stroked="true" strokeweight=".12pt" strokecolor="#000000">
                <v:path arrowok="t"/>
              </v:shape>
            </v:group>
            <v:group style="position:absolute;left:5338;top:9838;width:3;height:2" coordorigin="5338,9838" coordsize="3,2">
              <v:shape style="position:absolute;left:5338;top:9838;width:3;height:2" coordorigin="5338,9838" coordsize="3,0" path="m5338,9838l5340,9838e" filled="false" stroked="true" strokeweight="2.64pt" strokecolor="#000000">
                <v:path arrowok="t"/>
              </v:shape>
            </v:group>
            <v:group style="position:absolute;left:5310;top:9811;width:2;height:53" coordorigin="5310,9811" coordsize="2,53">
              <v:shape style="position:absolute;left:5310;top:9811;width:2;height:53" coordorigin="5310,9811" coordsize="0,53" path="m5310,9864l5310,9811e" filled="false" stroked="true" strokeweight=".12pt" strokecolor="#000000">
                <v:path arrowok="t"/>
              </v:shape>
            </v:group>
            <v:group style="position:absolute;left:5301;top:6746;width:135;height:2" coordorigin="5301,6746" coordsize="135,2">
              <v:shape style="position:absolute;left:5301;top:6746;width:135;height:2" coordorigin="5301,6746" coordsize="135,0" path="m5301,6746l5435,6746e" filled="false" stroked="true" strokeweight=".12pt" strokecolor="#000000">
                <v:path arrowok="t"/>
              </v:shape>
            </v:group>
            <v:group style="position:absolute;left:11159;top:9854;width:2;height:108" coordorigin="11159,9854" coordsize="2,108">
              <v:shape style="position:absolute;left:11159;top:9854;width:2;height:108" coordorigin="11159,9854" coordsize="0,108" path="m11159,9962l11159,9854e" filled="false" stroked="true" strokeweight=".12pt" strokecolor="#000000">
                <v:path arrowok="t"/>
              </v:shape>
            </v:group>
            <v:group style="position:absolute;left:11169;top:6612;width:2;height:3360" coordorigin="11169,6612" coordsize="2,3360">
              <v:shape style="position:absolute;left:11169;top:6612;width:2;height:3360" coordorigin="11169,6612" coordsize="0,3360" path="m11169,6612l11169,9972e" filled="false" stroked="true" strokeweight=".12pt" strokecolor="#000000">
                <v:path arrowok="t"/>
              </v:shape>
            </v:group>
            <v:group style="position:absolute;left:11140;top:6586;width:29;height:17" coordorigin="11140,6586" coordsize="29,17">
              <v:shape style="position:absolute;left:11140;top:6586;width:29;height:17" coordorigin="11140,6586" coordsize="29,17" path="m11169,6602l11169,6586,11140,6586e" filled="false" stroked="true" strokeweight=".12pt" strokecolor="#000000">
                <v:path arrowok="t"/>
              </v:shape>
            </v:group>
            <v:group style="position:absolute;left:11159;top:6586;width:10;height:118" coordorigin="11159,6586" coordsize="10,118">
              <v:shape style="position:absolute;left:11159;top:6586;width:10;height:118" coordorigin="11159,6586" coordsize="10,118" path="m11159,6694l11159,6703,11169,6703,11169,6586e" filled="false" stroked="true" strokeweight=".12pt" strokecolor="#000000">
                <v:path arrowok="t"/>
              </v:shape>
            </v:group>
            <v:group style="position:absolute;left:11159;top:6595;width:2;height:108" coordorigin="11159,6595" coordsize="2,108">
              <v:shape style="position:absolute;left:11159;top:6595;width:2;height:108" coordorigin="11159,6595" coordsize="0,108" path="m11159,6595l11159,6703e" filled="false" stroked="true" strokeweight=".12pt" strokecolor="#000000">
                <v:path arrowok="t"/>
              </v:shape>
            </v:group>
            <v:group style="position:absolute;left:9122;top:9838;width:1767;height:2" coordorigin="9122,9838" coordsize="1767,2">
              <v:shape style="position:absolute;left:9122;top:9838;width:1767;height:2" coordorigin="9122,9838" coordsize="1767,0" path="m10888,9838l9122,9838e" filled="false" stroked="true" strokeweight=".12pt" strokecolor="#000000">
                <v:path arrowok="t"/>
              </v:shape>
            </v:group>
            <v:group style="position:absolute;left:5435;top:6720;width:3646;height:3118" coordorigin="5435,6720" coordsize="3646,3118">
              <v:shape style="position:absolute;left:5435;top:6720;width:3646;height:3118" coordorigin="5435,6720" coordsize="3646,3118" path="m9081,9838l5435,9838,5435,6720,7470,6720e" filled="false" stroked="true" strokeweight=".12pt" strokecolor="#000000">
                <v:path arrowok="t"/>
              </v:shape>
            </v:group>
            <v:group style="position:absolute;left:4600;top:9854;width:2;height:2" coordorigin="4600,9854" coordsize="2,2">
              <v:shape style="position:absolute;left:4600;top:9854;width:2;height:2" coordorigin="4600,9854" coordsize="0,0" path="m4600,9854l4600,9854e" filled="false" stroked="true" strokeweight=".12pt" strokecolor="#000000">
                <v:path arrowok="t"/>
              </v:shape>
            </v:group>
            <v:group style="position:absolute;left:5339;top:9811;width:2;height:118" coordorigin="5339,9811" coordsize="2,118">
              <v:shape style="position:absolute;left:5339;top:9811;width:2;height:118" coordorigin="5339,9811" coordsize="0,118" path="m5339,9811l5339,9929e" filled="false" stroked="true" strokeweight=".12pt" strokecolor="#000000">
                <v:path arrowok="t"/>
              </v:shape>
            </v:group>
            <v:group style="position:absolute;left:11015;top:9854;width:154;height:2" coordorigin="11015,9854" coordsize="154,2">
              <v:shape style="position:absolute;left:11015;top:9854;width:154;height:2" coordorigin="11015,9854" coordsize="154,0" path="m11169,9854l11015,9854,11169,9854e" filled="false" stroked="true" strokeweight=".12pt" strokecolor="#000000">
                <v:path arrowok="t"/>
              </v:shape>
            </v:group>
            <v:group style="position:absolute;left:4590;top:9854;width:711;height:2" coordorigin="4590,9854" coordsize="711,2">
              <v:shape style="position:absolute;left:4590;top:9854;width:711;height:2" coordorigin="4590,9854" coordsize="711,0" path="m4590,9854l5301,9854e" filled="false" stroked="true" strokeweight=".12pt" strokecolor="#000000">
                <v:path arrowok="t"/>
              </v:shape>
            </v:group>
            <v:group style="position:absolute;left:5430;top:9842;width:5465;height:2" coordorigin="5430,9842" coordsize="5465,2">
              <v:shape style="position:absolute;left:5430;top:9842;width:5465;height:2" coordorigin="5430,9842" coordsize="5465,0" path="m5430,9842l10895,9842e" filled="false" stroked="true" strokeweight=".12pt" strokecolor="#000000">
                <v:path arrowok="t"/>
              </v:shape>
            </v:group>
            <v:group style="position:absolute;left:7470;top:8472;width:2;height:382" coordorigin="7470,8472" coordsize="2,382">
              <v:shape style="position:absolute;left:7470;top:8472;width:2;height:382" coordorigin="7470,8472" coordsize="0,382" path="m7470,8472l7470,8854e" filled="false" stroked="true" strokeweight=".12pt" strokecolor="#000000">
                <v:path arrowok="t"/>
              </v:shape>
            </v:group>
            <v:group style="position:absolute;left:7521;top:6694;width:2;height:1301" coordorigin="7521,6694" coordsize="2,1301">
              <v:shape style="position:absolute;left:7521;top:6694;width:2;height:1301" coordorigin="7521,6694" coordsize="0,1301" path="m7521,6694l7521,7994e" filled="false" stroked="true" strokeweight=".12pt" strokecolor="#000000">
                <v:path arrowok="t"/>
              </v:shape>
            </v:group>
            <v:group style="position:absolute;left:7478;top:6694;width:2;height:1301" coordorigin="7478,6694" coordsize="2,1301">
              <v:shape style="position:absolute;left:7478;top:6694;width:2;height:1301" coordorigin="7478,6694" coordsize="0,1301" path="m7478,6694l7478,7994e" filled="false" stroked="true" strokeweight=".12pt" strokecolor="#000000">
                <v:path arrowok="t"/>
              </v:shape>
            </v:group>
            <v:group style="position:absolute;left:7524;top:7277;width:3;height:725" coordorigin="7524,7277" coordsize="3,725">
              <v:shape style="position:absolute;left:7524;top:7277;width:3;height:725" coordorigin="7524,7277" coordsize="3,725" path="m7524,8002l7527,8002,7527,7277,7524,7277,7524,8002xe" filled="true" fillcolor="#000000" stroked="false">
                <v:path arrowok="t"/>
                <v:fill type="solid"/>
              </v:shape>
            </v:group>
            <v:group style="position:absolute;left:7470;top:6720;width:2;height:1282" coordorigin="7470,6720" coordsize="2,1282">
              <v:shape style="position:absolute;left:7470;top:6720;width:2;height:1282" coordorigin="7470,6720" coordsize="0,1282" path="m7470,6720l7470,8002e" filled="false" stroked="true" strokeweight=".12pt" strokecolor="#000000">
                <v:path arrowok="t"/>
              </v:shape>
            </v:group>
            <v:group style="position:absolute;left:7526;top:7910;width:351;height:2" coordorigin="7526,7910" coordsize="351,2">
              <v:shape style="position:absolute;left:7526;top:7910;width:351;height:2" coordorigin="7526,7910" coordsize="351,0" path="m7526,7910l7876,7910e" filled="false" stroked="true" strokeweight=".12pt" strokecolor="#000000">
                <v:path arrowok="t"/>
              </v:shape>
            </v:group>
            <v:group style="position:absolute;left:7876;top:7994;width:473;height:2" coordorigin="7876,7994" coordsize="473,2">
              <v:shape style="position:absolute;left:7876;top:7994;width:473;height:2" coordorigin="7876,7994" coordsize="473,0" path="m7876,7994l8349,7994e" filled="false" stroked="true" strokeweight=".12pt" strokecolor="#000000">
                <v:path arrowok="t"/>
              </v:shape>
            </v:group>
            <v:group style="position:absolute;left:8766;top:7994;width:315;height:2" coordorigin="8766,7994" coordsize="315,2">
              <v:shape style="position:absolute;left:8766;top:7994;width:315;height:2" coordorigin="8766,7994" coordsize="315,0" path="m8766,7994l9081,7994e" filled="false" stroked="true" strokeweight=".12pt" strokecolor="#000000">
                <v:path arrowok="t"/>
              </v:shape>
            </v:group>
            <v:group style="position:absolute;left:8298;top:7954;width:51;height:2" coordorigin="8298,7954" coordsize="51,2">
              <v:shape style="position:absolute;left:8298;top:7954;width:51;height:2" coordorigin="8298,7954" coordsize="51,0" path="m8298,7954l8349,7954e" filled="false" stroked="true" strokeweight=".12pt" strokecolor="#000000">
                <v:path arrowok="t"/>
              </v:shape>
            </v:group>
            <v:group style="position:absolute;left:8764;top:7954;width:317;height:2" coordorigin="8764,7954" coordsize="317,2">
              <v:shape style="position:absolute;left:8764;top:7954;width:317;height:2" coordorigin="8764,7954" coordsize="317,0" path="m8764,7954l9081,7954e" filled="false" stroked="true" strokeweight=".12pt" strokecolor="#000000">
                <v:path arrowok="t"/>
              </v:shape>
            </v:group>
            <v:group style="position:absolute;left:8303;top:7946;width:46;height:2" coordorigin="8303,7946" coordsize="46,2">
              <v:shape style="position:absolute;left:8303;top:7946;width:46;height:2" coordorigin="8303,7946" coordsize="46,0" path="m8303,7946l8349,7946e" filled="false" stroked="true" strokeweight=".12pt" strokecolor="#000000">
                <v:path arrowok="t"/>
              </v:shape>
            </v:group>
            <v:group style="position:absolute;left:8766;top:7946;width:308;height:2" coordorigin="8766,7946" coordsize="308,2">
              <v:shape style="position:absolute;left:8766;top:7946;width:308;height:2" coordorigin="8766,7946" coordsize="308,0" path="m8766,7946l9074,7946e" filled="false" stroked="true" strokeweight=".12pt" strokecolor="#000000">
                <v:path arrowok="t"/>
              </v:shape>
            </v:group>
            <v:group style="position:absolute;left:8250;top:8002;width:99;height:2" coordorigin="8250,8002" coordsize="99,2">
              <v:shape style="position:absolute;left:8250;top:8002;width:99;height:2" coordorigin="8250,8002" coordsize="99,0" path="m8250,8002l8349,8002e" filled="false" stroked="true" strokeweight=".12pt" strokecolor="#000000">
                <v:path arrowok="t"/>
              </v:shape>
            </v:group>
            <v:group style="position:absolute;left:8766;top:8002;width:308;height:2" coordorigin="8766,8002" coordsize="308,2">
              <v:shape style="position:absolute;left:8766;top:8002;width:308;height:2" coordorigin="8766,8002" coordsize="308,0" path="m8766,8002l9074,8002e" filled="false" stroked="true" strokeweight=".12pt" strokecolor="#000000">
                <v:path arrowok="t"/>
              </v:shape>
            </v:group>
            <v:group style="position:absolute;left:7470;top:8002;width:363;height:852" coordorigin="7470,8002" coordsize="363,852">
              <v:shape style="position:absolute;left:7470;top:8002;width:363;height:852" coordorigin="7470,8002" coordsize="363,852" path="m7833,8002l7470,8002,7470,8854e" filled="false" stroked="true" strokeweight=".12pt" strokecolor="#000000">
                <v:path arrowok="t"/>
              </v:shape>
            </v:group>
            <v:group style="position:absolute;left:7526;top:7277;width:725;height:725" coordorigin="7526,7277" coordsize="725,725">
              <v:shape style="position:absolute;left:7526;top:7277;width:725;height:725" coordorigin="7526,7277" coordsize="725,725" path="m7526,8002l8250,8002,8250,7277,7526,7277e" filled="false" stroked="true" strokeweight=".12pt" strokecolor="#000000">
                <v:path arrowok="t"/>
              </v:shape>
            </v:group>
            <v:group style="position:absolute;left:7888;top:6269;width:2;height:3980" coordorigin="7888,6269" coordsize="2,3980">
              <v:shape style="position:absolute;left:7888;top:6269;width:2;height:3980" coordorigin="7888,6269" coordsize="0,3980" path="m7888,6269l7888,10248e" filled="false" stroked="true" strokeweight=".34pt" strokecolor="#000000">
                <v:path arrowok="t"/>
              </v:shape>
            </v:group>
            <v:group style="position:absolute;left:7526;top:7277;width:725;height:725" coordorigin="7526,7277" coordsize="725,725">
              <v:shape style="position:absolute;left:7526;top:7277;width:725;height:725" coordorigin="7526,7277" coordsize="725,725" path="m8250,8002l8250,7277,7526,7277e" filled="false" stroked="true" strokeweight=".12pt" strokecolor="#000000">
                <v:path arrowok="t"/>
              </v:shape>
            </v:group>
            <v:group style="position:absolute;left:7521;top:7272;width:735;height:723" coordorigin="7521,7272" coordsize="735,723">
              <v:shape style="position:absolute;left:7521;top:7272;width:735;height:723" coordorigin="7521,7272" coordsize="735,723" path="m8255,7994l8255,7272,7521,7272e" filled="false" stroked="true" strokeweight=".12pt" strokecolor="#000000">
                <v:path arrowok="t"/>
              </v:shape>
            </v:group>
            <v:group style="position:absolute;left:8298;top:7272;width:2;height:682" coordorigin="8298,7272" coordsize="2,682">
              <v:shape style="position:absolute;left:8298;top:7272;width:2;height:682" coordorigin="8298,7272" coordsize="0,682" path="m8298,7954l8298,7272e" filled="false" stroked="true" strokeweight=".12pt" strokecolor="#000000">
                <v:path arrowok="t"/>
              </v:shape>
            </v:group>
            <v:group style="position:absolute;left:7521;top:7229;width:783;height:2" coordorigin="7521,7229" coordsize="783,2">
              <v:shape style="position:absolute;left:7521;top:7229;width:783;height:2" coordorigin="7521,7229" coordsize="783,0" path="m7521,7229l8303,7229e" filled="false" stroked="true" strokeweight=".12pt" strokecolor="#000000">
                <v:path arrowok="t"/>
              </v:shape>
            </v:group>
            <v:group style="position:absolute;left:8303;top:7272;width:2;height:675" coordorigin="8303,7272" coordsize="2,675">
              <v:shape style="position:absolute;left:8303;top:7272;width:2;height:675" coordorigin="8303,7272" coordsize="0,675" path="m8303,7946l8303,7272e" filled="false" stroked="true" strokeweight=".12pt" strokecolor="#000000">
                <v:path arrowok="t"/>
              </v:shape>
            </v:group>
            <v:group style="position:absolute;left:7876;top:7548;width:24;height:454" coordorigin="7876,7548" coordsize="24,454">
              <v:shape style="position:absolute;left:7876;top:7548;width:24;height:454" coordorigin="7876,7548" coordsize="24,454" path="m7900,7910l7900,7548,7876,7548,7876,8002e" filled="false" stroked="true" strokeweight=".12pt" strokecolor="#000000">
                <v:path arrowok="t"/>
              </v:shape>
            </v:group>
            <v:group style="position:absolute;left:9129;top:7646;width:1760;height:2" coordorigin="9129,7646" coordsize="1760,2">
              <v:shape style="position:absolute;left:9129;top:7646;width:1760;height:2" coordorigin="9129,7646" coordsize="1760,0" path="m9129,7646l10888,7646e" filled="false" stroked="true" strokeweight=".12pt" strokecolor="#000000">
                <v:path arrowok="t"/>
              </v:shape>
            </v:group>
            <v:group style="position:absolute;left:9122;top:7642;width:1793;height:2" coordorigin="9122,7642" coordsize="1793,2">
              <v:shape style="position:absolute;left:9122;top:7642;width:1793;height:2" coordorigin="9122,7642" coordsize="1793,0" path="m9122,7642l10914,7642e" filled="false" stroked="true" strokeweight=".12pt" strokecolor="#000000">
                <v:path arrowok="t"/>
              </v:shape>
            </v:group>
            <v:group style="position:absolute;left:9122;top:7598;width:1793;height:2" coordorigin="9122,7598" coordsize="1793,2">
              <v:shape style="position:absolute;left:9122;top:7598;width:1793;height:2" coordorigin="9122,7598" coordsize="1793,0" path="m9122,7598l10914,7598e" filled="false" stroked="true" strokeweight=".12pt" strokecolor="#000000">
                <v:path arrowok="t"/>
              </v:shape>
            </v:group>
            <v:group style="position:absolute;left:7470;top:7934;width:56;height:68" coordorigin="7470,7934" coordsize="56,68">
              <v:shape style="position:absolute;left:7470;top:7934;width:56;height:68" coordorigin="7470,7934" coordsize="56,68" path="m7470,7934l7470,8002,7526,8002,7526,7934e" filled="false" stroked="true" strokeweight=".12pt" strokecolor="#000000">
                <v:path arrowok="t"/>
              </v:shape>
            </v:group>
            <v:group style="position:absolute;left:4590;top:8885;width:6579;height:2" coordorigin="4590,8885" coordsize="6579,2">
              <v:shape style="position:absolute;left:4590;top:8885;width:6579;height:2" coordorigin="4590,8885" coordsize="6579,0" path="m4590,8885l11169,8885e" filled="false" stroked="true" strokeweight=".12pt" strokecolor="#000000">
                <v:path arrowok="t"/>
              </v:shape>
            </v:group>
            <v:group style="position:absolute;left:8349;top:7946;width:2;height:56" coordorigin="8349,7946" coordsize="2,56">
              <v:shape style="position:absolute;left:8349;top:7946;width:2;height:56" coordorigin="8349,7946" coordsize="0,56" path="m8349,7946l8349,8002e" filled="false" stroked="true" strokeweight=".12pt" strokecolor="#000000">
                <v:path arrowok="t"/>
              </v:shape>
            </v:group>
            <v:group style="position:absolute;left:8766;top:7946;width:2;height:56" coordorigin="8766,7946" coordsize="2,56">
              <v:shape style="position:absolute;left:8766;top:7946;width:2;height:56" coordorigin="8766,7946" coordsize="0,56" path="m8766,7946l8766,8002e" filled="false" stroked="true" strokeweight=".12pt" strokecolor="#000000">
                <v:path arrowok="t"/>
              </v:shape>
            </v:group>
            <v:group style="position:absolute;left:7900;top:7822;width:351;height:89" coordorigin="7900,7822" coordsize="351,89">
              <v:shape style="position:absolute;left:7900;top:7822;width:351;height:89" coordorigin="7900,7822" coordsize="351,89" path="m7900,7910l7900,7822,8250,7822e" filled="false" stroked="true" strokeweight=".12pt" strokecolor="#000000">
                <v:path arrowok="t"/>
              </v:shape>
            </v:group>
            <v:group style="position:absolute;left:7900;top:7730;width:351;height:92" coordorigin="7900,7730" coordsize="351,92">
              <v:shape style="position:absolute;left:7900;top:7730;width:351;height:92" coordorigin="7900,7730" coordsize="351,92" path="m7900,7822l7900,7730,8250,7730e" filled="false" stroked="true" strokeweight=".12pt" strokecolor="#000000">
                <v:path arrowok="t"/>
              </v:shape>
            </v:group>
            <v:group style="position:absolute;left:7900;top:7639;width:351;height:92" coordorigin="7900,7639" coordsize="351,92">
              <v:shape style="position:absolute;left:7900;top:7639;width:351;height:92" coordorigin="7900,7639" coordsize="351,92" path="m7900,7730l7900,7639,8250,7639e" filled="false" stroked="true" strokeweight=".12pt" strokecolor="#000000">
                <v:path arrowok="t"/>
              </v:shape>
            </v:group>
            <v:group style="position:absolute;left:7900;top:7548;width:351;height:92" coordorigin="7900,7548" coordsize="351,92">
              <v:shape style="position:absolute;left:7900;top:7548;width:351;height:92" coordorigin="7900,7548" coordsize="351,92" path="m7900,7639l7900,7548,8250,7548e" filled="false" stroked="true" strokeweight=".12pt" strokecolor="#000000">
                <v:path arrowok="t"/>
              </v:shape>
            </v:group>
            <v:group style="position:absolute;left:7888;top:7277;width:363;height:272" coordorigin="7888,7277" coordsize="363,272">
              <v:shape style="position:absolute;left:7888;top:7277;width:363;height:272" coordorigin="7888,7277" coordsize="363,272" path="m8025,7277l7888,7548,8250,7394e" filled="false" stroked="true" strokeweight=".12pt" strokecolor="#000000">
                <v:path arrowok="t"/>
              </v:shape>
            </v:group>
            <v:group style="position:absolute;left:7526;top:7277;width:351;height:272" coordorigin="7526,7277" coordsize="351,272">
              <v:shape style="position:absolute;left:7526;top:7277;width:351;height:272" coordorigin="7526,7277" coordsize="351,272" path="m7739,7277l7876,7548,7526,7399e" filled="false" stroked="true" strokeweight=".12pt" strokecolor="#000000">
                <v:path arrowok="t"/>
              </v:shape>
            </v:group>
            <v:group style="position:absolute;left:7526;top:7548;width:351;height:2" coordorigin="7526,7548" coordsize="351,2">
              <v:shape style="position:absolute;left:7526;top:7548;width:351;height:2" coordorigin="7526,7548" coordsize="351,0" path="m7876,7548l7526,7548e" filled="false" stroked="true" strokeweight=".12pt" strokecolor="#000000">
                <v:path arrowok="t"/>
              </v:shape>
            </v:group>
            <v:group style="position:absolute;left:7526;top:7639;width:351;height:2" coordorigin="7526,7639" coordsize="351,2">
              <v:shape style="position:absolute;left:7526;top:7639;width:351;height:2" coordorigin="7526,7639" coordsize="351,0" path="m7876,7639l7526,7639e" filled="false" stroked="true" strokeweight=".12pt" strokecolor="#000000">
                <v:path arrowok="t"/>
              </v:shape>
            </v:group>
            <v:group style="position:absolute;left:7526;top:7730;width:351;height:2" coordorigin="7526,7730" coordsize="351,2">
              <v:shape style="position:absolute;left:7526;top:7730;width:351;height:2" coordorigin="7526,7730" coordsize="351,0" path="m7876,7730l7526,7730e" filled="false" stroked="true" strokeweight=".12pt" strokecolor="#000000">
                <v:path arrowok="t"/>
              </v:shape>
            </v:group>
            <v:group style="position:absolute;left:7526;top:7822;width:351;height:2" coordorigin="7526,7822" coordsize="351,2">
              <v:shape style="position:absolute;left:7526;top:7822;width:351;height:2" coordorigin="7526,7822" coordsize="351,0" path="m7876,7822l7526,7822e" filled="false" stroked="true" strokeweight=".12pt" strokecolor="#000000">
                <v:path arrowok="t"/>
              </v:shape>
            </v:group>
            <v:group style="position:absolute;left:7648;top:7414;width:428;height:588" coordorigin="7648,7414" coordsize="428,588">
              <v:shape style="position:absolute;left:7648;top:7414;width:428;height:588" coordorigin="7648,7414" coordsize="428,588" path="m7648,7882l7701,7934,7701,7414,8075,7414,8075,8002e" filled="false" stroked="true" strokeweight=".12pt" strokecolor="#000000">
                <v:path arrowok="t"/>
              </v:shape>
            </v:group>
            <v:group style="position:absolute;left:7648;top:7882;width:108;height:53" coordorigin="7648,7882" coordsize="108,53">
              <v:shape style="position:absolute;left:7648;top:7882;width:108;height:53" coordorigin="7648,7882" coordsize="108,53" path="m7701,7934l7756,7882,7648,7882e" filled="false" stroked="true" strokeweight=".12pt" strokecolor="#000000">
                <v:path arrowok="t"/>
              </v:shape>
            </v:group>
            <v:group style="position:absolute;left:7900;top:7910;width:351;height:92" coordorigin="7900,7910" coordsize="351,92">
              <v:shape style="position:absolute;left:7900;top:7910;width:351;height:92" coordorigin="7900,7910" coordsize="351,92" path="m8250,8002l8250,7910,7900,7910,7900,8002,8250,8002e" filled="false" stroked="true" strokeweight=".12pt" strokecolor="#000000">
                <v:path arrowok="t"/>
              </v:shape>
            </v:group>
            <v:group style="position:absolute;left:7478;top:7994;width:48;height:2" coordorigin="7478,7994" coordsize="48,2">
              <v:shape style="position:absolute;left:7478;top:7994;width:48;height:2" coordorigin="7478,7994" coordsize="48,0" path="m7478,7994l7526,7994e" filled="false" stroked="true" strokeweight=".12pt" strokecolor="#000000">
                <v:path arrowok="t"/>
              </v:shape>
            </v:group>
            <v:group style="position:absolute;left:7478;top:9454;width:3437;height:411" coordorigin="7478,9454" coordsize="3437,411">
              <v:shape style="position:absolute;left:7478;top:9454;width:3437;height:411" coordorigin="7478,9454" coordsize="3437,411" path="m7478,9864l10914,9864,10914,9454e" filled="false" stroked="true" strokeweight=".12pt" strokecolor="#000000">
                <v:path arrowok="t"/>
              </v:shape>
            </v:group>
            <v:group style="position:absolute;left:9081;top:7598;width:2;height:855" coordorigin="9081,7598" coordsize="2,855">
              <v:shape style="position:absolute;left:9081;top:7598;width:2;height:855" coordorigin="9081,7598" coordsize="0,855" path="m9081,7598l9081,8453e" filled="false" stroked="true" strokeweight=".12pt" strokecolor="#000000">
                <v:path arrowok="t"/>
              </v:shape>
            </v:group>
            <v:group style="position:absolute;left:9081;top:8825;width:2;height:123" coordorigin="9081,8825" coordsize="2,123">
              <v:shape style="position:absolute;left:9081;top:8825;width:2;height:123" coordorigin="9081,8825" coordsize="0,123" path="m9081,8825l9081,8947e" filled="false" stroked="true" strokeweight=".12pt" strokecolor="#000000">
                <v:path arrowok="t"/>
              </v:shape>
            </v:group>
            <v:group style="position:absolute;left:9081;top:9317;width:2;height:548" coordorigin="9081,9317" coordsize="2,548">
              <v:shape style="position:absolute;left:9081;top:9317;width:2;height:548" coordorigin="9081,9317" coordsize="0,548" path="m9081,9317l9081,9864e" filled="false" stroked="true" strokeweight=".12pt" strokecolor="#000000">
                <v:path arrowok="t"/>
              </v:shape>
            </v:group>
            <v:group style="position:absolute;left:9122;top:7642;width:2;height:812" coordorigin="9122,7642" coordsize="2,812">
              <v:shape style="position:absolute;left:9122;top:7642;width:2;height:812" coordorigin="9122,7642" coordsize="0,812" path="m9122,7642l9122,8453e" filled="false" stroked="true" strokeweight=".12pt" strokecolor="#000000">
                <v:path arrowok="t"/>
              </v:shape>
            </v:group>
            <v:group style="position:absolute;left:9122;top:8825;width:2;height:123" coordorigin="9122,8825" coordsize="2,123">
              <v:shape style="position:absolute;left:9122;top:8825;width:2;height:123" coordorigin="9122,8825" coordsize="0,123" path="m9122,8825l9122,8947e" filled="false" stroked="true" strokeweight=".12pt" strokecolor="#000000">
                <v:path arrowok="t"/>
              </v:shape>
            </v:group>
            <v:group style="position:absolute;left:9122;top:9317;width:2;height:548" coordorigin="9122,9317" coordsize="2,548">
              <v:shape style="position:absolute;left:9122;top:9317;width:2;height:548" coordorigin="9122,9317" coordsize="0,548" path="m9122,9317l9122,9864e" filled="false" stroked="true" strokeweight=".12pt" strokecolor="#000000">
                <v:path arrowok="t"/>
              </v:shape>
            </v:group>
            <v:group style="position:absolute;left:9074;top:7591;width:2;height:862" coordorigin="9074,7591" coordsize="2,862">
              <v:shape style="position:absolute;left:9074;top:7591;width:2;height:862" coordorigin="9074,7591" coordsize="0,862" path="m9074,7591l9074,8453e" filled="false" stroked="true" strokeweight=".12pt" strokecolor="#000000">
                <v:path arrowok="t"/>
              </v:shape>
            </v:group>
            <v:group style="position:absolute;left:9074;top:8825;width:2;height:123" coordorigin="9074,8825" coordsize="2,123">
              <v:shape style="position:absolute;left:9074;top:8825;width:2;height:123" coordorigin="9074,8825" coordsize="0,123" path="m9074,8825l9074,8947e" filled="false" stroked="true" strokeweight=".12pt" strokecolor="#000000">
                <v:path arrowok="t"/>
              </v:shape>
            </v:group>
            <v:group style="position:absolute;left:9074;top:9317;width:2;height:521" coordorigin="9074,9317" coordsize="2,521">
              <v:shape style="position:absolute;left:9074;top:9317;width:2;height:521" coordorigin="9074,9317" coordsize="0,521" path="m9074,9317l9074,9838e" filled="false" stroked="true" strokeweight=".12pt" strokecolor="#000000">
                <v:path arrowok="t"/>
              </v:shape>
            </v:group>
            <v:group style="position:absolute;left:9129;top:7642;width:2;height:812" coordorigin="9129,7642" coordsize="2,812">
              <v:shape style="position:absolute;left:9129;top:7642;width:2;height:812" coordorigin="9129,7642" coordsize="0,812" path="m9129,7642l9129,8453e" filled="false" stroked="true" strokeweight=".12pt" strokecolor="#000000">
                <v:path arrowok="t"/>
              </v:shape>
            </v:group>
            <v:group style="position:absolute;left:9129;top:8825;width:2;height:27" coordorigin="9129,8825" coordsize="2,27">
              <v:shape style="position:absolute;left:9129;top:8825;width:2;height:27" coordorigin="9129,8825" coordsize="0,27" path="m9129,8825l9129,8851e" filled="false" stroked="true" strokeweight=".12pt" strokecolor="#000000">
                <v:path arrowok="t"/>
              </v:shape>
            </v:group>
            <v:group style="position:absolute;left:9129;top:8918;width:2;height:29" coordorigin="9129,8918" coordsize="2,29">
              <v:shape style="position:absolute;left:9129;top:8918;width:2;height:29" coordorigin="9129,8918" coordsize="0,29" path="m9129,8918l9129,8947e" filled="false" stroked="true" strokeweight=".12pt" strokecolor="#000000">
                <v:path arrowok="t"/>
              </v:shape>
            </v:group>
            <v:group style="position:absolute;left:9129;top:9317;width:2;height:521" coordorigin="9129,9317" coordsize="2,521">
              <v:shape style="position:absolute;left:9129;top:9317;width:2;height:521" coordorigin="9129,9317" coordsize="0,521" path="m9129,9317l9129,9838e" filled="false" stroked="true" strokeweight=".12pt" strokecolor="#000000">
                <v:path arrowok="t"/>
              </v:shape>
            </v:group>
            <v:group style="position:absolute;left:9122;top:8851;width:1767;height:2" coordorigin="9122,8851" coordsize="1767,2">
              <v:shape style="position:absolute;left:9122;top:8851;width:1767;height:2" coordorigin="9122,8851" coordsize="1767,0" path="m9122,8851l10888,8851e" filled="false" stroked="true" strokeweight=".12pt" strokecolor="#000000">
                <v:path arrowok="t"/>
              </v:shape>
            </v:group>
            <v:group style="position:absolute;left:9122;top:8918;width:1767;height:2" coordorigin="9122,8918" coordsize="1767,2">
              <v:shape style="position:absolute;left:9122;top:8918;width:1767;height:2" coordorigin="9122,8918" coordsize="1767,0" path="m9122,8918l10888,8918e" filled="false" stroked="true" strokeweight=".12pt" strokecolor="#000000">
                <v:path arrowok="t"/>
              </v:shape>
            </v:group>
            <v:group style="position:absolute;left:9129;top:8846;width:1760;height:2" coordorigin="9129,8846" coordsize="1760,2">
              <v:shape style="position:absolute;left:9129;top:8846;width:1760;height:2" coordorigin="9129,8846" coordsize="1760,0" path="m9129,8846l10888,8846e" filled="false" stroked="true" strokeweight=".12pt" strokecolor="#000000">
                <v:path arrowok="t"/>
              </v:shape>
            </v:group>
            <v:group style="position:absolute;left:9129;top:8923;width:1760;height:2" coordorigin="9129,8923" coordsize="1760,2">
              <v:shape style="position:absolute;left:9129;top:8923;width:1760;height:2" coordorigin="9129,8923" coordsize="1760,0" path="m9129,8923l10888,8923e" filled="false" stroked="true" strokeweight=".12pt" strokecolor="#000000">
                <v:path arrowok="t"/>
              </v:shape>
            </v:group>
            <v:group style="position:absolute;left:9983;top:9384;width:905;height:454" coordorigin="9983,9384" coordsize="905,454">
              <v:shape style="position:absolute;left:9983;top:9384;width:905;height:454" coordorigin="9983,9384" coordsize="905,454" path="m10888,9838l10888,9384,9983,9384,9983,9838,10888,9838e" filled="false" stroked="true" strokeweight=".12pt" strokecolor="#000000">
                <v:path arrowok="t"/>
              </v:shape>
            </v:group>
            <v:group style="position:absolute;left:9074;top:8825;width:56;height:27" coordorigin="9074,8825" coordsize="56,27">
              <v:shape style="position:absolute;left:9074;top:8825;width:56;height:27" coordorigin="9074,8825" coordsize="56,27" path="m9129,8851l9129,8825,9074,8825e" filled="false" stroked="true" strokeweight=".12pt" strokecolor="#000000">
                <v:path arrowok="t"/>
              </v:shape>
            </v:group>
            <v:group style="position:absolute;left:9074;top:8453;width:56;height:2" coordorigin="9074,8453" coordsize="56,2">
              <v:shape style="position:absolute;left:9074;top:8453;width:56;height:2" coordorigin="9074,8453" coordsize="56,0" path="m9129,8453l9074,8453e" filled="false" stroked="true" strokeweight=".12pt" strokecolor="#000000">
                <v:path arrowok="t"/>
              </v:shape>
            </v:group>
            <v:group style="position:absolute;left:9074;top:8947;width:399;height:2" coordorigin="9074,8947" coordsize="399,2">
              <v:shape style="position:absolute;left:9074;top:8947;width:399;height:2" coordorigin="9074,8947" coordsize="399,0" path="m9074,8947l9472,8947e" filled="false" stroked="true" strokeweight=".12pt" strokecolor="#000000">
                <v:path arrowok="t"/>
              </v:shape>
            </v:group>
            <v:group style="position:absolute;left:9074;top:9317;width:56;height:2" coordorigin="9074,9317" coordsize="56,2">
              <v:shape style="position:absolute;left:9074;top:9317;width:56;height:2" coordorigin="9074,9317" coordsize="56,0" path="m9074,9317l9129,9317e" filled="false" stroked="true" strokeweight=".12pt" strokecolor="#000000">
                <v:path arrowok="t"/>
              </v:shape>
            </v:group>
            <v:group style="position:absolute;left:9100;top:8825;width:372;height:2" coordorigin="9100,8825" coordsize="372,2">
              <v:shape style="position:absolute;left:9100;top:8825;width:372;height:2" coordorigin="9100,8825" coordsize="372,0" path="m9100,8825l9472,8825e" filled="false" stroked="true" strokeweight="0pt" strokecolor="#000000">
                <v:path arrowok="t"/>
              </v:shape>
            </v:group>
            <v:group style="position:absolute;left:9101;top:8453;width:371;height:371" coordorigin="9101,8453" coordsize="371,371">
              <v:shape style="position:absolute;left:9101;top:8453;width:371;height:371" coordorigin="9101,8453" coordsize="371,371" path="m9472,8824l9467,8763,9443,8679,9400,8605,9343,8542,9272,8494,9190,8464,9132,8454,9101,8453e" filled="false" stroked="true" strokeweight="0pt" strokecolor="#000000">
                <v:path arrowok="t"/>
              </v:shape>
            </v:group>
            <v:group style="position:absolute;left:9101;top:8946;width:371;height:371" coordorigin="9101,8946" coordsize="371,371">
              <v:shape style="position:absolute;left:9101;top:8946;width:371;height:371" coordorigin="9101,8946" coordsize="371,371" path="m9101,9317l9161,9312,9246,9288,9320,9245,9383,9187,9431,9116,9461,9035,9471,8976,9472,8946e" filled="false" stroked="true" strokeweight="0pt" strokecolor="#000000">
                <v:path arrowok="t"/>
              </v:shape>
            </v:group>
            <v:group style="position:absolute;left:9496;top:7841;width:2;height:2" coordorigin="9496,7841" coordsize="2,2">
              <v:shape style="position:absolute;left:9496;top:7841;width:2;height:2" coordorigin="9496,7841" coordsize="0,0" path="m9496,7841l9496,7841e" filled="false" stroked="true" strokeweight="0pt" strokecolor="#000000">
                <v:path arrowok="t"/>
              </v:shape>
            </v:group>
            <v:group style="position:absolute;left:9534;top:7841;width:8;height:2" coordorigin="9534,7841" coordsize="8,2">
              <v:shape style="position:absolute;left:9534;top:7841;width:8;height:2" coordorigin="9534,7841" coordsize="8,0" path="m9534,7841l9542,7841e" filled="false" stroked="true" strokeweight=".12pt" strokecolor="#000000">
                <v:path arrowok="t"/>
              </v:shape>
            </v:group>
            <v:group style="position:absolute;left:9568;top:7841;width:2;height:2" coordorigin="9568,7841" coordsize="2,2">
              <v:shape style="position:absolute;left:9568;top:7841;width:2;height:2" coordorigin="9568,7841" coordsize="0,0" path="m9568,7841l9568,7841e" filled="false" stroked="true" strokeweight=".12pt" strokecolor="#000000">
                <v:path arrowok="t"/>
              </v:shape>
            </v:group>
            <v:group style="position:absolute;left:9635;top:7841;width:3;height:2" coordorigin="9635,7841" coordsize="3,2">
              <v:shape style="position:absolute;left:9635;top:7841;width:3;height:2" coordorigin="9635,7841" coordsize="3,0" path="m9635,7841l9638,7841e" filled="false" stroked="true" strokeweight=".12pt" strokecolor="#000000">
                <v:path arrowok="t"/>
              </v:shape>
            </v:group>
            <v:group style="position:absolute;left:9534;top:7769;width:8;height:2" coordorigin="9534,7769" coordsize="8,2">
              <v:shape style="position:absolute;left:9534;top:7769;width:8;height:2" coordorigin="9534,7769" coordsize="8,0" path="m9534,7769l9542,7769e" filled="false" stroked="true" strokeweight=".12pt" strokecolor="#000000">
                <v:path arrowok="t"/>
              </v:shape>
            </v:group>
            <v:group style="position:absolute;left:9578;top:7769;width:2;height:2" coordorigin="9578,7769" coordsize="2,2">
              <v:shape style="position:absolute;left:9578;top:7769;width:2;height:2" coordorigin="9578,7769" coordsize="0,0" path="m9578,7769l9578,7769e" filled="false" stroked="true" strokeweight=".12pt" strokecolor="#000000">
                <v:path arrowok="t"/>
              </v:shape>
            </v:group>
            <v:group style="position:absolute;left:9635;top:7769;width:2;height:2" coordorigin="9635,7769" coordsize="2,2">
              <v:shape style="position:absolute;left:9635;top:7769;width:2;height:2" coordorigin="9635,7769" coordsize="0,0" path="m9635,7769l9635,7769e" filled="false" stroked="true" strokeweight=".12pt" strokecolor="#000000">
                <v:path arrowok="t"/>
              </v:shape>
            </v:group>
            <v:group style="position:absolute;left:9534;top:7699;width:8;height:2" coordorigin="9534,7699" coordsize="8,2">
              <v:shape style="position:absolute;left:9534;top:7699;width:8;height:2" coordorigin="9534,7699" coordsize="8,0" path="m9534,7699l9542,7699e" filled="false" stroked="true" strokeweight=".12pt" strokecolor="#000000">
                <v:path arrowok="t"/>
              </v:shape>
            </v:group>
            <v:group style="position:absolute;left:9590;top:7699;width:2;height:2" coordorigin="9590,7699" coordsize="2,2">
              <v:shape style="position:absolute;left:9590;top:7699;width:2;height:2" coordorigin="9590,7699" coordsize="0,0" path="m9590,7699l9590,7699e" filled="false" stroked="true" strokeweight=".12pt" strokecolor="#000000">
                <v:path arrowok="t"/>
              </v:shape>
            </v:group>
            <v:group style="position:absolute;left:9635;top:7699;width:2;height:2" coordorigin="9635,7699" coordsize="2,2">
              <v:shape style="position:absolute;left:9635;top:7699;width:2;height:2" coordorigin="9635,7699" coordsize="0,0" path="m9635,7699l9635,7699e" filled="false" stroked="true" strokeweight=".12pt" strokecolor="#000000">
                <v:path arrowok="t"/>
              </v:shape>
            </v:group>
            <v:group style="position:absolute;left:9129;top:7792;width:543;height:2" coordorigin="9129,7792" coordsize="543,2">
              <v:shape style="position:absolute;left:9129;top:7792;width:543;height:2" coordorigin="9129,7792" coordsize="543,0" path="m9129,7792l9671,7792e" filled="false" stroked="true" strokeweight=".72pt" strokecolor="#000000">
                <v:path arrowok="t"/>
              </v:shape>
            </v:group>
            <v:group style="position:absolute;left:9497;top:7673;width:2;height:236" coordorigin="9497,7673" coordsize="2,236">
              <v:shape style="position:absolute;left:9497;top:7673;width:2;height:236" coordorigin="9497,7673" coordsize="0,236" path="m9497,7673l9497,7908e" filled="false" stroked="true" strokeweight=".3pt" strokecolor="#000000">
                <v:path arrowok="t"/>
              </v:shape>
            </v:group>
            <v:group style="position:absolute;left:9494;top:7886;width:5;height:22" coordorigin="9494,7886" coordsize="5,22">
              <v:shape style="position:absolute;left:9494;top:7886;width:5;height:22" coordorigin="9494,7886" coordsize="5,22" path="m9494,7908l9494,7886,9498,7886e" filled="false" stroked="true" strokeweight=".12pt" strokecolor="#000000">
                <v:path arrowok="t"/>
              </v:shape>
            </v:group>
            <v:group style="position:absolute;left:9558;top:7884;width:5;height:22" coordorigin="9558,7884" coordsize="5,22">
              <v:shape style="position:absolute;left:9558;top:7884;width:5;height:22" coordorigin="9558,7884" coordsize="5,22" path="m9563,7884l9558,7906e" filled="false" stroked="true" strokeweight=".12pt" strokecolor="#000000">
                <v:path arrowok="t"/>
              </v:shape>
            </v:group>
            <v:group style="position:absolute;left:9556;top:7884;width:8;height:22" coordorigin="9556,7884" coordsize="8,22">
              <v:shape style="position:absolute;left:9556;top:7884;width:8;height:22" coordorigin="9556,7884" coordsize="8,22" path="m9556,7906l9558,7884,9563,7884e" filled="false" stroked="true" strokeweight=".12pt" strokecolor="#000000">
                <v:path arrowok="t"/>
              </v:shape>
            </v:group>
            <v:group style="position:absolute;left:9538;top:7697;width:2;height:212" coordorigin="9538,7697" coordsize="2,212">
              <v:shape style="position:absolute;left:9538;top:7697;width:2;height:212" coordorigin="9538,7697" coordsize="0,212" path="m9538,7697l9538,7908e" filled="false" stroked="true" strokeweight=".48pt" strokecolor="#000000">
                <v:path arrowok="t"/>
              </v:shape>
            </v:group>
            <v:group style="position:absolute;left:9539;top:7886;width:3;height:22" coordorigin="9539,7886" coordsize="3,22">
              <v:shape style="position:absolute;left:9539;top:7886;width:3;height:22" coordorigin="9539,7886" coordsize="3,22" path="m9539,7908l9539,7886,9542,7886e" filled="false" stroked="true" strokeweight=".12pt" strokecolor="#000000">
                <v:path arrowok="t"/>
              </v:shape>
            </v:group>
            <v:group style="position:absolute;left:9538;top:7697;width:2;height:212" coordorigin="9538,7697" coordsize="2,212">
              <v:shape style="position:absolute;left:9538;top:7697;width:2;height:212" coordorigin="9538,7697" coordsize="0,212" path="m9538,7697l9538,7908e" filled="false" stroked="true" strokeweight=".48pt" strokecolor="#000000">
                <v:path arrowok="t"/>
              </v:shape>
            </v:group>
            <v:group style="position:absolute;left:9532;top:7886;width:3;height:22" coordorigin="9532,7886" coordsize="3,22">
              <v:shape style="position:absolute;left:9532;top:7886;width:3;height:22" coordorigin="9532,7886" coordsize="3,22" path="m9532,7908l9532,7886,9534,7886e" filled="false" stroked="true" strokeweight=".12pt" strokecolor="#000000">
                <v:path arrowok="t"/>
              </v:shape>
            </v:group>
            <v:group style="position:absolute;left:9635;top:7886;width:3;height:22" coordorigin="9635,7886" coordsize="3,22">
              <v:shape style="position:absolute;left:9635;top:7886;width:3;height:22" coordorigin="9635,7886" coordsize="3,22" path="m9634,7897l9639,7897e" filled="false" stroked="true" strokeweight="1.3pt" strokecolor="#000000">
                <v:path arrowok="t"/>
              </v:shape>
            </v:group>
            <v:group style="position:absolute;left:9590;top:7675;width:5;height:22" coordorigin="9590,7675" coordsize="5,22">
              <v:shape style="position:absolute;left:9590;top:7675;width:5;height:22" coordorigin="9590,7675" coordsize="5,22" path="m9592,7697l9594,7675,9592,7675,9590,7697,9592,7697e" filled="false" stroked="true" strokeweight=".12pt" strokecolor="#000000">
                <v:path arrowok="t"/>
              </v:shape>
            </v:group>
            <v:group style="position:absolute;left:9539;top:7675;width:3;height:22" coordorigin="9539,7675" coordsize="3,22">
              <v:shape style="position:absolute;left:9539;top:7675;width:3;height:22" coordorigin="9539,7675" coordsize="3,22" path="m9538,7686l9543,7686e" filled="false" stroked="true" strokeweight="1.3pt" strokecolor="#000000">
                <v:path arrowok="t"/>
              </v:shape>
            </v:group>
            <v:group style="position:absolute;left:9532;top:7675;width:3;height:22" coordorigin="9532,7675" coordsize="3,22">
              <v:shape style="position:absolute;left:9532;top:7675;width:3;height:22" coordorigin="9532,7675" coordsize="3,22" path="m9531,7686l9536,7686e" filled="false" stroked="true" strokeweight="1.3pt" strokecolor="#000000">
                <v:path arrowok="t"/>
              </v:shape>
            </v:group>
            <v:group style="position:absolute;left:9628;top:7792;width:44;height:2" coordorigin="9628,7792" coordsize="44,2">
              <v:shape style="position:absolute;left:9628;top:7792;width:44;height:2" coordorigin="9628,7792" coordsize="44,0" path="m9628,7792l9671,7792e" filled="false" stroked="true" strokeweight=".72pt" strokecolor="#000000">
                <v:path arrowok="t"/>
              </v:shape>
            </v:group>
            <v:group style="position:absolute;left:9635;top:7675;width:3;height:22" coordorigin="9635,7675" coordsize="3,22">
              <v:shape style="position:absolute;left:9635;top:7675;width:3;height:22" coordorigin="9635,7675" coordsize="3,22" path="m9634,7686l9639,7686e" filled="false" stroked="true" strokeweight="1.3pt" strokecolor="#000000">
                <v:path arrowok="t"/>
              </v:shape>
            </v:group>
            <v:group style="position:absolute;left:9561;top:7697;width:29;height:188" coordorigin="9561,7697" coordsize="29,188">
              <v:shape style="position:absolute;left:9561;top:7697;width:29;height:188" coordorigin="9561,7697" coordsize="29,188" path="m9590,7697l9561,7884e" filled="false" stroked="true" strokeweight=".12pt" strokecolor="#000000">
                <v:path arrowok="t"/>
              </v:shape>
            </v:group>
            <v:group style="position:absolute;left:9635;top:7697;width:2;height:190" coordorigin="9635,7697" coordsize="2,190">
              <v:shape style="position:absolute;left:9635;top:7697;width:2;height:190" coordorigin="9635,7697" coordsize="0,190" path="m9635,7697l9635,7886e" filled="false" stroked="true" strokeweight=".12pt" strokecolor="#000000">
                <v:path arrowok="t"/>
              </v:shape>
            </v:group>
            <v:group style="position:absolute;left:9304;top:7699;width:36;height:2" coordorigin="9304,7699" coordsize="36,2">
              <v:shape style="position:absolute;left:9304;top:7699;width:36;height:2" coordorigin="9304,7699" coordsize="36,0" path="m9304,7699l9340,7699e" filled="false" stroked="true" strokeweight=".12pt" strokecolor="#000000">
                <v:path arrowok="t"/>
              </v:shape>
            </v:group>
            <v:group style="position:absolute;left:9386;top:7699;width:3;height:2" coordorigin="9386,7699" coordsize="3,2">
              <v:shape style="position:absolute;left:9386;top:7699;width:3;height:2" coordorigin="9386,7699" coordsize="3,0" path="m9386,7699l9388,7699e" filled="false" stroked="true" strokeweight=".12pt" strokecolor="#000000">
                <v:path arrowok="t"/>
              </v:shape>
            </v:group>
            <v:group style="position:absolute;left:9434;top:7699;width:2;height:2" coordorigin="9434,7699" coordsize="2,2">
              <v:shape style="position:absolute;left:9434;top:7699;width:2;height:2" coordorigin="9434,7699" coordsize="0,0" path="m9434,7699l9434,7699e" filled="false" stroked="true" strokeweight=".12pt" strokecolor="#000000">
                <v:path arrowok="t"/>
              </v:shape>
            </v:group>
            <v:group style="position:absolute;left:9467;top:7699;width:12;height:2" coordorigin="9467,7699" coordsize="12,2">
              <v:shape style="position:absolute;left:9467;top:7699;width:12;height:2" coordorigin="9467,7699" coordsize="12,0" path="m9467,7699l9479,7699e" filled="false" stroked="true" strokeweight=".12pt" strokecolor="#000000">
                <v:path arrowok="t"/>
              </v:shape>
            </v:group>
            <v:group style="position:absolute;left:9489;top:7699;width:2;height:2" coordorigin="9489,7699" coordsize="2,2">
              <v:shape style="position:absolute;left:9489;top:7699;width:2;height:2" coordorigin="9489,7699" coordsize="0,0" path="m9489,7699l9489,7699e" filled="false" stroked="true" strokeweight=".12pt" strokecolor="#000000">
                <v:path arrowok="t"/>
              </v:shape>
            </v:group>
            <v:group style="position:absolute;left:9292;top:7675;width:3;height:233" coordorigin="9292,7675" coordsize="3,233">
              <v:shape style="position:absolute;left:9292;top:7675;width:3;height:233" coordorigin="9292,7675" coordsize="3,233" path="m9294,7697l9292,7697,9292,7675,9294,7675,9294,7697,9294,7886,9294,7908e" filled="false" stroked="true" strokeweight=".12pt" strokecolor="#000000">
                <v:path arrowok="t"/>
              </v:shape>
            </v:group>
            <v:group style="position:absolute;left:9292;top:7886;width:3;height:22" coordorigin="9292,7886" coordsize="3,22">
              <v:shape style="position:absolute;left:9292;top:7886;width:3;height:22" coordorigin="9292,7886" coordsize="3,22" path="m9292,7908l9292,7886,9294,7886e" filled="false" stroked="true" strokeweight=".12pt" strokecolor="#000000">
                <v:path arrowok="t"/>
              </v:shape>
            </v:group>
            <v:group style="position:absolute;left:9357;top:7884;width:5;height:22" coordorigin="9357,7884" coordsize="5,22">
              <v:shape style="position:absolute;left:9357;top:7884;width:5;height:22" coordorigin="9357,7884" coordsize="5,22" path="m9362,7884l9357,7906e" filled="false" stroked="true" strokeweight=".12pt" strokecolor="#000000">
                <v:path arrowok="t"/>
              </v:shape>
            </v:group>
            <v:group style="position:absolute;left:9354;top:7884;width:8;height:22" coordorigin="9354,7884" coordsize="8,22">
              <v:shape style="position:absolute;left:9354;top:7884;width:8;height:22" coordorigin="9354,7884" coordsize="8,22" path="m9354,7906l9357,7884,9362,7884e" filled="false" stroked="true" strokeweight=".12pt" strokecolor="#000000">
                <v:path arrowok="t"/>
              </v:shape>
            </v:group>
            <v:group style="position:absolute;left:9340;top:7697;width:2;height:212" coordorigin="9340,7697" coordsize="2,212">
              <v:shape style="position:absolute;left:9340;top:7697;width:2;height:212" coordorigin="9340,7697" coordsize="0,212" path="m9340,7697l9340,7908e" filled="false" stroked="true" strokeweight=".12pt" strokecolor="#000000">
                <v:path arrowok="t"/>
              </v:shape>
            </v:group>
            <v:group style="position:absolute;left:9338;top:7886;width:3;height:22" coordorigin="9338,7886" coordsize="3,22">
              <v:shape style="position:absolute;left:9338;top:7886;width:3;height:22" coordorigin="9338,7886" coordsize="3,22" path="m9338,7908l9338,7886,9340,7886e" filled="false" stroked="true" strokeweight=".12pt" strokecolor="#000000">
                <v:path arrowok="t"/>
              </v:shape>
            </v:group>
            <v:group style="position:absolute;left:9333;top:7697;width:2;height:212" coordorigin="9333,7697" coordsize="2,212">
              <v:shape style="position:absolute;left:9333;top:7697;width:2;height:212" coordorigin="9333,7697" coordsize="0,212" path="m9333,7697l9333,7908e" filled="false" stroked="true" strokeweight=".12pt" strokecolor="#000000">
                <v:path arrowok="t"/>
              </v:shape>
            </v:group>
            <v:group style="position:absolute;left:9330;top:7886;width:3;height:22" coordorigin="9330,7886" coordsize="3,22">
              <v:shape style="position:absolute;left:9330;top:7886;width:3;height:22" coordorigin="9330,7886" coordsize="3,22" path="m9330,7908l9330,7886,9333,7886e" filled="false" stroked="true" strokeweight=".12pt" strokecolor="#000000">
                <v:path arrowok="t"/>
              </v:shape>
            </v:group>
            <v:group style="position:absolute;left:9489;top:7886;width:3;height:22" coordorigin="9489,7886" coordsize="3,22">
              <v:shape style="position:absolute;left:9489;top:7886;width:3;height:22" coordorigin="9489,7886" coordsize="3,22" path="m9488,7897l9492,7897e" filled="false" stroked="true" strokeweight="1.3pt" strokecolor="#000000">
                <v:path arrowok="t"/>
              </v:shape>
            </v:group>
            <v:group style="position:absolute;left:9434;top:7886;width:3;height:22" coordorigin="9434,7886" coordsize="3,22">
              <v:shape style="position:absolute;left:9434;top:7886;width:3;height:22" coordorigin="9434,7886" coordsize="3,22" path="m9432,7897l9437,7897e" filled="false" stroked="true" strokeweight="1.3pt" strokecolor="#000000">
                <v:path arrowok="t"/>
              </v:shape>
            </v:group>
            <v:group style="position:absolute;left:9453;top:7884;width:5;height:22" coordorigin="9453,7884" coordsize="5,22">
              <v:shape style="position:absolute;left:9453;top:7884;width:5;height:22" coordorigin="9453,7884" coordsize="5,22" path="m9458,7884l9455,7906,9453,7906,9455,7884,9458,7884e" filled="false" stroked="true" strokeweight=".12pt" strokecolor="#000000">
                <v:path arrowok="t"/>
              </v:shape>
            </v:group>
            <v:group style="position:absolute;left:9388;top:7675;width:5;height:22" coordorigin="9388,7675" coordsize="5,22">
              <v:shape style="position:absolute;left:9388;top:7675;width:5;height:22" coordorigin="9388,7675" coordsize="5,22" path="m9390,7697l9393,7675,9390,7675,9388,7697,9390,7697e" filled="false" stroked="true" strokeweight=".12pt" strokecolor="#000000">
                <v:path arrowok="t"/>
              </v:shape>
            </v:group>
            <v:group style="position:absolute;left:9338;top:7675;width:3;height:22" coordorigin="9338,7675" coordsize="3,22">
              <v:shape style="position:absolute;left:9338;top:7675;width:3;height:22" coordorigin="9338,7675" coordsize="3,22" path="m9336,7686l9341,7686e" filled="false" stroked="true" strokeweight="1.3pt" strokecolor="#000000">
                <v:path arrowok="t"/>
              </v:shape>
            </v:group>
            <v:group style="position:absolute;left:9330;top:7675;width:3;height:22" coordorigin="9330,7675" coordsize="3,22">
              <v:shape style="position:absolute;left:9330;top:7675;width:3;height:22" coordorigin="9330,7675" coordsize="3,22" path="m9329,7686l9334,7686e" filled="false" stroked="true" strokeweight="1.3pt" strokecolor="#000000">
                <v:path arrowok="t"/>
              </v:shape>
            </v:group>
            <v:group style="position:absolute;left:9489;top:7675;width:3;height:22" coordorigin="9489,7675" coordsize="3,22">
              <v:shape style="position:absolute;left:9489;top:7675;width:3;height:22" coordorigin="9489,7675" coordsize="3,22" path="m9488,7686l9492,7686e" filled="false" stroked="true" strokeweight="1.3pt" strokecolor="#000000">
                <v:path arrowok="t"/>
              </v:shape>
            </v:group>
            <v:group style="position:absolute;left:9477;top:7675;width:8;height:22" coordorigin="9477,7675" coordsize="8,22">
              <v:shape style="position:absolute;left:9477;top:7675;width:8;height:22" coordorigin="9477,7675" coordsize="8,22" path="m9482,7697l9484,7675,9479,7675,9477,7697,9482,7697e" filled="false" stroked="true" strokeweight=".12pt" strokecolor="#000000">
                <v:path arrowok="t"/>
              </v:shape>
            </v:group>
            <v:group style="position:absolute;left:9462;top:7675;width:5;height:22" coordorigin="9462,7675" coordsize="5,22">
              <v:shape style="position:absolute;left:9462;top:7675;width:5;height:22" coordorigin="9462,7675" coordsize="5,22" path="m9467,7697l9465,7675,9462,7675,9465,7697,9467,7697e" filled="false" stroked="true" strokeweight=".12pt" strokecolor="#000000">
                <v:path arrowok="t"/>
              </v:shape>
            </v:group>
            <v:group style="position:absolute;left:9455;top:7697;width:24;height:188" coordorigin="9455,7697" coordsize="24,188">
              <v:shape style="position:absolute;left:9455;top:7697;width:24;height:188" coordorigin="9455,7697" coordsize="24,188" path="m9479,7697l9455,7884e" filled="false" stroked="true" strokeweight=".12pt" strokecolor="#000000">
                <v:path arrowok="t"/>
              </v:shape>
            </v:group>
            <v:group style="position:absolute;left:9434;top:7675;width:3;height:22" coordorigin="9434,7675" coordsize="3,22">
              <v:shape style="position:absolute;left:9434;top:7675;width:3;height:22" coordorigin="9434,7675" coordsize="3,22" path="m9432,7686l9437,7686e" filled="false" stroked="true" strokeweight="1.3pt" strokecolor="#000000">
                <v:path arrowok="t"/>
              </v:shape>
            </v:group>
            <v:group style="position:absolute;left:9465;top:7697;width:20;height:212" coordorigin="9465,7697" coordsize="20,212">
              <v:shape style="position:absolute;left:9465;top:7697;width:20;height:212" coordorigin="9465,7697" coordsize="20,212" path="m9482,7886l9484,7908,9482,7908,9479,7886,9482,7886,9465,7697e" filled="false" stroked="true" strokeweight=".12pt" strokecolor="#000000">
                <v:path arrowok="t"/>
              </v:shape>
            </v:group>
            <v:group style="position:absolute;left:9359;top:7697;width:29;height:188" coordorigin="9359,7697" coordsize="29,188">
              <v:shape style="position:absolute;left:9359;top:7697;width:29;height:188" coordorigin="9359,7697" coordsize="29,188" path="m9388,7697l9359,7884e" filled="false" stroked="true" strokeweight=".12pt" strokecolor="#000000">
                <v:path arrowok="t"/>
              </v:shape>
            </v:group>
            <v:group style="position:absolute;left:9434;top:7697;width:2;height:190" coordorigin="9434,7697" coordsize="2,190">
              <v:shape style="position:absolute;left:9434;top:7697;width:2;height:190" coordorigin="9434,7697" coordsize="0,190" path="m9434,7697l9434,7886e" filled="false" stroked="true" strokeweight=".12pt" strokecolor="#000000">
                <v:path arrowok="t"/>
              </v:shape>
            </v:group>
            <v:group style="position:absolute;left:9489;top:7697;width:2;height:190" coordorigin="9489,7697" coordsize="2,190">
              <v:shape style="position:absolute;left:9489;top:7697;width:2;height:190" coordorigin="9489,7697" coordsize="0,190" path="m9489,7697l9489,7886e" filled="false" stroked="true" strokeweight=".12pt" strokecolor="#000000">
                <v:path arrowok="t"/>
              </v:shape>
            </v:group>
            <v:group style="position:absolute;left:9129;top:7646;width:543;height:272" coordorigin="9129,7646" coordsize="543,272">
              <v:shape style="position:absolute;left:9129;top:7646;width:543;height:272" coordorigin="9129,7646" coordsize="543,272" path="m9129,7646l9671,7646,9671,7918,9129,7918,9129,7646e" filled="false" stroked="true" strokeweight=".12pt" strokecolor="#000000">
                <v:path arrowok="t"/>
              </v:shape>
            </v:group>
            <v:group style="position:absolute;left:9359;top:7699;width:3;height:2" coordorigin="9359,7699" coordsize="3,2">
              <v:shape style="position:absolute;left:9359;top:7699;width:3;height:2" coordorigin="9359,7699" coordsize="3,0" path="m9359,7699l9362,7699e" filled="false" stroked="true" strokeweight=".12pt" strokecolor="#000000">
                <v:path arrowok="t"/>
              </v:shape>
            </v:group>
            <v:group style="position:absolute;left:9405;top:7699;width:3;height:2" coordorigin="9405,7699" coordsize="3,2">
              <v:shape style="position:absolute;left:9405;top:7699;width:3;height:2" coordorigin="9405,7699" coordsize="3,0" path="m9405,7699l9407,7699e" filled="false" stroked="true" strokeweight=".12pt" strokecolor="#000000">
                <v:path arrowok="t"/>
              </v:shape>
            </v:group>
            <v:group style="position:absolute;left:9267;top:7697;width:2;height:212" coordorigin="9267,7697" coordsize="2,212">
              <v:shape style="position:absolute;left:9267;top:7697;width:2;height:212" coordorigin="9267,7697" coordsize="0,212" path="m9267,7697l9267,7908e" filled="false" stroked="true" strokeweight=".24pt" strokecolor="#000000">
                <v:path arrowok="t"/>
              </v:shape>
            </v:group>
            <v:group style="position:absolute;left:9266;top:7675;width:3;height:22" coordorigin="9266,7675" coordsize="3,22">
              <v:shape style="position:absolute;left:9266;top:7675;width:3;height:22" coordorigin="9266,7675" coordsize="3,22" path="m9264,7686l9269,7686e" filled="false" stroked="true" strokeweight="1.3pt" strokecolor="#000000">
                <v:path arrowok="t"/>
              </v:shape>
            </v:group>
            <v:group style="position:absolute;left:9266;top:7886;width:3;height:22" coordorigin="9266,7886" coordsize="3,22">
              <v:shape style="position:absolute;left:9266;top:7886;width:3;height:22" coordorigin="9266,7886" coordsize="3,22" path="m9266,7908l9266,7886,9268,7886e" filled="false" stroked="true" strokeweight=".12pt" strokecolor="#000000">
                <v:path arrowok="t"/>
              </v:shape>
            </v:group>
            <v:group style="position:absolute;left:9330;top:7884;width:3;height:22" coordorigin="9330,7884" coordsize="3,22">
              <v:shape style="position:absolute;left:9330;top:7884;width:3;height:22" coordorigin="9330,7884" coordsize="3,22" path="m9333,7884l9330,7906e" filled="false" stroked="true" strokeweight=".12pt" strokecolor="#000000">
                <v:path arrowok="t"/>
              </v:shape>
            </v:group>
            <v:group style="position:absolute;left:9326;top:7884;width:8;height:22" coordorigin="9326,7884" coordsize="8,22">
              <v:shape style="position:absolute;left:9326;top:7884;width:8;height:22" coordorigin="9326,7884" coordsize="8,22" path="m9326,7906l9330,7884,9333,7884e" filled="false" stroked="true" strokeweight=".12pt" strokecolor="#000000">
                <v:path arrowok="t"/>
              </v:shape>
            </v:group>
            <v:group style="position:absolute;left:9309;top:7675;width:2;height:233" coordorigin="9309,7675" coordsize="2,233">
              <v:shape style="position:absolute;left:9309;top:7675;width:2;height:233" coordorigin="9309,7675" coordsize="0,233" path="m9309,7675l9309,7908e" filled="false" stroked="true" strokeweight=".6pt" strokecolor="#000000">
                <v:path arrowok="t"/>
              </v:shape>
            </v:group>
            <v:group style="position:absolute;left:9309;top:7886;width:5;height:22" coordorigin="9309,7886" coordsize="5,22">
              <v:shape style="position:absolute;left:9309;top:7886;width:5;height:22" coordorigin="9309,7886" coordsize="5,22" path="m9309,7908l9309,7886,9314,7886e" filled="false" stroked="true" strokeweight=".12pt" strokecolor="#000000">
                <v:path arrowok="t"/>
              </v:shape>
            </v:group>
            <v:group style="position:absolute;left:9302;top:7886;width:5;height:22" coordorigin="9302,7886" coordsize="5,22">
              <v:shape style="position:absolute;left:9302;top:7886;width:5;height:22" coordorigin="9302,7886" coordsize="5,22" path="m9302,7908l9302,7886,9306,7886e" filled="false" stroked="true" strokeweight=".12pt" strokecolor="#000000">
                <v:path arrowok="t"/>
              </v:shape>
            </v:group>
            <v:group style="position:absolute;left:9405;top:7886;width:3;height:22" coordorigin="9405,7886" coordsize="3,22">
              <v:shape style="position:absolute;left:9405;top:7886;width:3;height:22" coordorigin="9405,7886" coordsize="3,22" path="m9404,7897l9408,7897e" filled="false" stroked="true" strokeweight="1.3pt" strokecolor="#000000">
                <v:path arrowok="t"/>
              </v:shape>
            </v:group>
            <v:group style="position:absolute;left:9359;top:7675;width:8;height:22" coordorigin="9359,7675" coordsize="8,22">
              <v:shape style="position:absolute;left:9359;top:7675;width:8;height:22" coordorigin="9359,7675" coordsize="8,22" path="m9362,7697l9366,7675,9362,7675,9359,7697,9362,7697e" filled="false" stroked="true" strokeweight=".12pt" strokecolor="#000000">
                <v:path arrowok="t"/>
              </v:shape>
            </v:group>
            <v:group style="position:absolute;left:9302;top:7686;width:12;height:2" coordorigin="9302,7686" coordsize="12,2">
              <v:shape style="position:absolute;left:9302;top:7686;width:12;height:2" coordorigin="9302,7686" coordsize="12,0" path="m9302,7686l9314,7686e" filled="false" stroked="true" strokeweight=".156pt" strokecolor="#000000">
                <v:path arrowok="t"/>
              </v:shape>
            </v:group>
            <v:group style="position:absolute;left:9406;top:7675;width:2;height:212" coordorigin="9406,7675" coordsize="2,212">
              <v:shape style="position:absolute;left:9406;top:7675;width:2;height:212" coordorigin="9406,7675" coordsize="0,212" path="m9406,7675l9406,7886e" filled="false" stroked="true" strokeweight=".24pt" strokecolor="#000000">
                <v:path arrowok="t"/>
              </v:shape>
            </v:group>
            <v:group style="position:absolute;left:9330;top:7697;width:32;height:188" coordorigin="9330,7697" coordsize="32,188">
              <v:shape style="position:absolute;left:9330;top:7697;width:32;height:188" coordorigin="9330,7697" coordsize="32,188" path="m9362,7697l9330,7884e" filled="false" stroked="true" strokeweight=".12pt" strokecolor="#000000">
                <v:path arrowok="t"/>
              </v:shape>
            </v:group>
            <v:group style="position:absolute;left:9203;top:7699;width:8;height:2" coordorigin="9203,7699" coordsize="8,2">
              <v:shape style="position:absolute;left:9203;top:7699;width:8;height:2" coordorigin="9203,7699" coordsize="8,0" path="m9203,7699l9210,7699e" filled="false" stroked="true" strokeweight=".12pt" strokecolor="#000000">
                <v:path arrowok="t"/>
              </v:shape>
            </v:group>
            <v:group style="position:absolute;left:9256;top:7699;width:3;height:2" coordorigin="9256,7699" coordsize="3,2">
              <v:shape style="position:absolute;left:9256;top:7699;width:3;height:2" coordorigin="9256,7699" coordsize="3,0" path="m9256,7699l9258,7699e" filled="false" stroked="true" strokeweight=".12pt" strokecolor="#000000">
                <v:path arrowok="t"/>
              </v:shape>
            </v:group>
            <v:group style="position:absolute;left:9304;top:7699;width:2;height:2" coordorigin="9304,7699" coordsize="2,2">
              <v:shape style="position:absolute;left:9304;top:7699;width:2;height:2" coordorigin="9304,7699" coordsize="0,0" path="m9304,7699l9304,7699e" filled="false" stroked="true" strokeweight=".12pt" strokecolor="#000000">
                <v:path arrowok="t"/>
              </v:shape>
            </v:group>
            <v:group style="position:absolute;left:9162;top:7675;width:3;height:233" coordorigin="9162,7675" coordsize="3,233">
              <v:shape style="position:absolute;left:9162;top:7675;width:3;height:233" coordorigin="9162,7675" coordsize="3,233" path="m9165,7697l9162,7697,9162,7675,9165,7675,9165,7697,9165,7886,9165,7908e" filled="false" stroked="true" strokeweight=".12pt" strokecolor="#000000">
                <v:path arrowok="t"/>
              </v:shape>
            </v:group>
            <v:group style="position:absolute;left:9162;top:7886;width:3;height:22" coordorigin="9162,7886" coordsize="3,22">
              <v:shape style="position:absolute;left:9162;top:7886;width:3;height:22" coordorigin="9162,7886" coordsize="3,22" path="m9162,7908l9162,7886,9165,7886e" filled="false" stroked="true" strokeweight=".12pt" strokecolor="#000000">
                <v:path arrowok="t"/>
              </v:shape>
            </v:group>
            <v:group style="position:absolute;left:9227;top:7884;width:3;height:22" coordorigin="9227,7884" coordsize="3,22">
              <v:shape style="position:absolute;left:9227;top:7884;width:3;height:22" coordorigin="9227,7884" coordsize="3,22" path="m9230,7884l9227,7906e" filled="false" stroked="true" strokeweight=".12pt" strokecolor="#000000">
                <v:path arrowok="t"/>
              </v:shape>
            </v:group>
            <v:group style="position:absolute;left:9225;top:7884;width:5;height:22" coordorigin="9225,7884" coordsize="5,22">
              <v:shape style="position:absolute;left:9225;top:7884;width:5;height:22" coordorigin="9225,7884" coordsize="5,22" path="m9225,7906l9227,7884,9230,7884e" filled="false" stroked="true" strokeweight=".12pt" strokecolor="#000000">
                <v:path arrowok="t"/>
              </v:shape>
            </v:group>
            <v:group style="position:absolute;left:9210;top:7697;width:2;height:212" coordorigin="9210,7697" coordsize="2,212">
              <v:shape style="position:absolute;left:9210;top:7697;width:2;height:212" coordorigin="9210,7697" coordsize="0,212" path="m9210,7697l9210,7908e" filled="false" stroked="true" strokeweight=".12pt" strokecolor="#000000">
                <v:path arrowok="t"/>
              </v:shape>
            </v:group>
            <v:group style="position:absolute;left:9208;top:7886;width:3;height:22" coordorigin="9208,7886" coordsize="3,22">
              <v:shape style="position:absolute;left:9208;top:7886;width:3;height:22" coordorigin="9208,7886" coordsize="3,22" path="m9208,7908l9208,7886,9210,7886e" filled="false" stroked="true" strokeweight=".12pt" strokecolor="#000000">
                <v:path arrowok="t"/>
              </v:shape>
            </v:group>
            <v:group style="position:absolute;left:9203;top:7697;width:2;height:212" coordorigin="9203,7697" coordsize="2,212">
              <v:shape style="position:absolute;left:9203;top:7697;width:2;height:212" coordorigin="9203,7697" coordsize="0,212" path="m9203,7697l9203,7908e" filled="false" stroked="true" strokeweight=".12pt" strokecolor="#000000">
                <v:path arrowok="t"/>
              </v:shape>
            </v:group>
            <v:group style="position:absolute;left:9201;top:7886;width:3;height:22" coordorigin="9201,7886" coordsize="3,22">
              <v:shape style="position:absolute;left:9201;top:7886;width:3;height:22" coordorigin="9201,7886" coordsize="3,22" path="m9201,7908l9201,7886,9203,7886e" filled="false" stroked="true" strokeweight=".12pt" strokecolor="#000000">
                <v:path arrowok="t"/>
              </v:shape>
            </v:group>
            <v:group style="position:absolute;left:9304;top:7886;width:3;height:22" coordorigin="9304,7886" coordsize="3,22">
              <v:shape style="position:absolute;left:9304;top:7886;width:3;height:22" coordorigin="9304,7886" coordsize="3,22" path="m9303,7897l9308,7897e" filled="false" stroked="true" strokeweight="1.3pt" strokecolor="#000000">
                <v:path arrowok="t"/>
              </v:shape>
            </v:group>
            <v:group style="position:absolute;left:9256;top:7675;width:8;height:22" coordorigin="9256,7675" coordsize="8,22">
              <v:shape style="position:absolute;left:9256;top:7675;width:8;height:22" coordorigin="9256,7675" coordsize="8,22" path="m9261,7697l9263,7675,9261,7675,9256,7697,9261,7697e" filled="false" stroked="true" strokeweight=".12pt" strokecolor="#000000">
                <v:path arrowok="t"/>
              </v:shape>
            </v:group>
            <v:group style="position:absolute;left:9208;top:7675;width:3;height:22" coordorigin="9208,7675" coordsize="3,22">
              <v:shape style="position:absolute;left:9208;top:7675;width:3;height:22" coordorigin="9208,7675" coordsize="3,22" path="m9207,7686l9212,7686e" filled="false" stroked="true" strokeweight="1.3pt" strokecolor="#000000">
                <v:path arrowok="t"/>
              </v:shape>
            </v:group>
            <v:group style="position:absolute;left:9201;top:7675;width:3;height:22" coordorigin="9201,7675" coordsize="3,22">
              <v:shape style="position:absolute;left:9201;top:7675;width:3;height:22" coordorigin="9201,7675" coordsize="3,22" path="m9200,7686l9204,7686e" filled="false" stroked="true" strokeweight="1.3pt" strokecolor="#000000">
                <v:path arrowok="t"/>
              </v:shape>
            </v:group>
            <v:group style="position:absolute;left:9230;top:7697;width:29;height:188" coordorigin="9230,7697" coordsize="29,188">
              <v:shape style="position:absolute;left:9230;top:7697;width:29;height:188" coordorigin="9230,7697" coordsize="29,188" path="m9258,7697l9230,7884e" filled="false" stroked="true" strokeweight=".12pt" strokecolor="#000000">
                <v:path arrowok="t"/>
              </v:shape>
            </v:group>
            <v:group style="position:absolute;left:9304;top:7697;width:2;height:190" coordorigin="9304,7697" coordsize="2,190">
              <v:shape style="position:absolute;left:9304;top:7697;width:2;height:190" coordorigin="9304,7697" coordsize="0,190" path="m9304,7697l9304,7886e" filled="false" stroked="true" strokeweight=".12pt" strokecolor="#000000">
                <v:path arrowok="t"/>
              </v:shape>
            </v:group>
            <v:group style="position:absolute;left:9501;top:9761;width:2;height:2" coordorigin="9501,9761" coordsize="2,2">
              <v:shape style="position:absolute;left:9501;top:9761;width:2;height:2" coordorigin="9501,9761" coordsize="0,0" path="m9501,9761l9501,9761e" filled="false" stroked="true" strokeweight=".12pt" strokecolor="#000000">
                <v:path arrowok="t"/>
              </v:shape>
            </v:group>
            <v:group style="position:absolute;left:9539;top:9761;width:8;height:2" coordorigin="9539,9761" coordsize="8,2">
              <v:shape style="position:absolute;left:9539;top:9761;width:8;height:2" coordorigin="9539,9761" coordsize="8,0" path="m9539,9761l9546,9761e" filled="false" stroked="true" strokeweight=".12pt" strokecolor="#000000">
                <v:path arrowok="t"/>
              </v:shape>
            </v:group>
            <v:group style="position:absolute;left:9573;top:9761;width:2;height:2" coordorigin="9573,9761" coordsize="2,2">
              <v:shape style="position:absolute;left:9573;top:9761;width:2;height:2" coordorigin="9573,9761" coordsize="0,0" path="m9573,9761l9573,9761e" filled="false" stroked="true" strokeweight=".12pt" strokecolor="#000000">
                <v:path arrowok="t"/>
              </v:shape>
            </v:group>
            <v:group style="position:absolute;left:9640;top:9761;width:3;height:2" coordorigin="9640,9761" coordsize="3,2">
              <v:shape style="position:absolute;left:9640;top:9761;width:3;height:2" coordorigin="9640,9761" coordsize="3,0" path="m9640,9761l9642,9761e" filled="false" stroked="true" strokeweight=".12pt" strokecolor="#000000">
                <v:path arrowok="t"/>
              </v:shape>
            </v:group>
            <v:group style="position:absolute;left:9539;top:9689;width:5;height:2" coordorigin="9539,9689" coordsize="5,2">
              <v:shape style="position:absolute;left:9539;top:9689;width:5;height:2" coordorigin="9539,9689" coordsize="5,0" path="m9539,9689l9544,9689e" filled="false" stroked="true" strokeweight=".12pt" strokecolor="#000000">
                <v:path arrowok="t"/>
              </v:shape>
            </v:group>
            <v:group style="position:absolute;left:9582;top:9689;width:2;height:2" coordorigin="9582,9689" coordsize="2,2">
              <v:shape style="position:absolute;left:9582;top:9689;width:2;height:2" coordorigin="9582,9689" coordsize="0,0" path="m9582,9689l9582,9689e" filled="false" stroked="true" strokeweight=".12pt" strokecolor="#000000">
                <v:path arrowok="t"/>
              </v:shape>
            </v:group>
            <v:group style="position:absolute;left:9640;top:9689;width:2;height:2" coordorigin="9640,9689" coordsize="2,2">
              <v:shape style="position:absolute;left:9640;top:9689;width:2;height:2" coordorigin="9640,9689" coordsize="0,0" path="m9640,9689l9640,9689e" filled="false" stroked="true" strokeweight=".12pt" strokecolor="#000000">
                <v:path arrowok="t"/>
              </v:shape>
            </v:group>
            <v:group style="position:absolute;left:9539;top:9617;width:5;height:2" coordorigin="9539,9617" coordsize="5,2">
              <v:shape style="position:absolute;left:9539;top:9617;width:5;height:2" coordorigin="9539,9617" coordsize="5,0" path="m9539,9617l9544,9617e" filled="false" stroked="true" strokeweight=".12pt" strokecolor="#000000">
                <v:path arrowok="t"/>
              </v:shape>
            </v:group>
            <v:group style="position:absolute;left:9592;top:9617;width:3;height:2" coordorigin="9592,9617" coordsize="3,2">
              <v:shape style="position:absolute;left:9592;top:9617;width:3;height:2" coordorigin="9592,9617" coordsize="3,0" path="m9592,9617l9594,9617e" filled="false" stroked="true" strokeweight=".12pt" strokecolor="#000000">
                <v:path arrowok="t"/>
              </v:shape>
            </v:group>
            <v:group style="position:absolute;left:9640;top:9617;width:2;height:2" coordorigin="9640,9617" coordsize="2,2">
              <v:shape style="position:absolute;left:9640;top:9617;width:2;height:2" coordorigin="9640,9617" coordsize="0,0" path="m9640,9617l9640,9617e" filled="false" stroked="true" strokeweight=".12pt" strokecolor="#000000">
                <v:path arrowok="t"/>
              </v:shape>
            </v:group>
            <v:group style="position:absolute;left:9134;top:9712;width:543;height:2" coordorigin="9134,9712" coordsize="543,2">
              <v:shape style="position:absolute;left:9134;top:9712;width:543;height:2" coordorigin="9134,9712" coordsize="543,0" path="m9134,9712l9676,9712e" filled="false" stroked="true" strokeweight=".72pt" strokecolor="#000000">
                <v:path arrowok="t"/>
              </v:shape>
            </v:group>
            <v:group style="position:absolute;left:9497;top:9590;width:2;height:236" coordorigin="9497,9590" coordsize="2,236">
              <v:shape style="position:absolute;left:9497;top:9590;width:2;height:236" coordorigin="9497,9590" coordsize="0,236" path="m9497,9590l9497,9826e" filled="false" stroked="true" strokeweight=".54pt" strokecolor="#000000">
                <v:path arrowok="t"/>
              </v:shape>
            </v:group>
            <v:group style="position:absolute;left:9498;top:9593;width:3;height:22" coordorigin="9498,9593" coordsize="3,22">
              <v:shape style="position:absolute;left:9498;top:9593;width:3;height:22" coordorigin="9498,9593" coordsize="3,22" path="m9497,9604l9502,9604e" filled="false" stroked="true" strokeweight="1.3pt" strokecolor="#000000">
                <v:path arrowok="t"/>
              </v:shape>
            </v:group>
            <v:group style="position:absolute;left:9498;top:9804;width:3;height:22" coordorigin="9498,9804" coordsize="3,22">
              <v:shape style="position:absolute;left:9498;top:9804;width:3;height:22" coordorigin="9498,9804" coordsize="3,22" path="m9498,9826l9498,9804,9501,9804e" filled="false" stroked="true" strokeweight=".12pt" strokecolor="#000000">
                <v:path arrowok="t"/>
              </v:shape>
            </v:group>
            <v:group style="position:absolute;left:9563;top:9804;width:3;height:22" coordorigin="9563,9804" coordsize="3,22">
              <v:shape style="position:absolute;left:9563;top:9804;width:3;height:22" coordorigin="9563,9804" coordsize="3,22" path="m9566,9804l9563,9826e" filled="false" stroked="true" strokeweight=".12pt" strokecolor="#000000">
                <v:path arrowok="t"/>
              </v:shape>
            </v:group>
            <v:group style="position:absolute;left:9561;top:9804;width:5;height:22" coordorigin="9561,9804" coordsize="5,22">
              <v:shape style="position:absolute;left:9561;top:9804;width:5;height:22" coordorigin="9561,9804" coordsize="5,22" path="m9561,9826l9563,9804,9566,9804e" filled="false" stroked="true" strokeweight=".12pt" strokecolor="#000000">
                <v:path arrowok="t"/>
              </v:shape>
            </v:group>
            <v:group style="position:absolute;left:9545;top:9614;width:2;height:212" coordorigin="9545,9614" coordsize="2,212">
              <v:shape style="position:absolute;left:9545;top:9614;width:2;height:212" coordorigin="9545,9614" coordsize="0,212" path="m9545,9614l9545,9826e" filled="false" stroked="true" strokeweight=".24pt" strokecolor="#000000">
                <v:path arrowok="t"/>
              </v:shape>
            </v:group>
            <v:group style="position:absolute;left:9544;top:9804;width:3;height:22" coordorigin="9544,9804" coordsize="3,22">
              <v:shape style="position:absolute;left:9544;top:9804;width:3;height:22" coordorigin="9544,9804" coordsize="3,22" path="m9544,9826l9544,9804,9546,9804e" filled="false" stroked="true" strokeweight=".12pt" strokecolor="#000000">
                <v:path arrowok="t"/>
              </v:shape>
            </v:group>
            <v:group style="position:absolute;left:9539;top:9614;width:2;height:212" coordorigin="9539,9614" coordsize="2,212">
              <v:shape style="position:absolute;left:9539;top:9614;width:2;height:212" coordorigin="9539,9614" coordsize="0,212" path="m9539,9614l9539,9826e" filled="false" stroked="true" strokeweight=".12pt" strokecolor="#000000">
                <v:path arrowok="t"/>
              </v:shape>
            </v:group>
            <v:group style="position:absolute;left:9537;top:9804;width:3;height:22" coordorigin="9537,9804" coordsize="3,22">
              <v:shape style="position:absolute;left:9537;top:9804;width:3;height:22" coordorigin="9537,9804" coordsize="3,22" path="m9537,9826l9537,9804,9539,9804e" filled="false" stroked="true" strokeweight=".12pt" strokecolor="#000000">
                <v:path arrowok="t"/>
              </v:shape>
            </v:group>
            <v:group style="position:absolute;left:9640;top:9804;width:3;height:22" coordorigin="9640,9804" coordsize="3,22">
              <v:shape style="position:absolute;left:9640;top:9804;width:3;height:22" coordorigin="9640,9804" coordsize="3,22" path="m9639,9815l9644,9815e" filled="false" stroked="true" strokeweight="1.3pt" strokecolor="#000000">
                <v:path arrowok="t"/>
              </v:shape>
            </v:group>
            <v:group style="position:absolute;left:9592;top:9595;width:8;height:22" coordorigin="9592,9595" coordsize="8,22">
              <v:shape style="position:absolute;left:9592;top:9595;width:8;height:22" coordorigin="9592,9595" coordsize="8,22" path="m9597,9617l9599,9595,9597,9595,9592,9617,9597,9617e" filled="false" stroked="true" strokeweight=".12pt" strokecolor="#000000">
                <v:path arrowok="t"/>
              </v:shape>
            </v:group>
            <v:group style="position:absolute;left:9544;top:9593;width:3;height:22" coordorigin="9544,9593" coordsize="3,22">
              <v:shape style="position:absolute;left:9544;top:9593;width:3;height:22" coordorigin="9544,9593" coordsize="3,22" path="m9543,9604l9548,9604e" filled="false" stroked="true" strokeweight="1.3pt" strokecolor="#000000">
                <v:path arrowok="t"/>
              </v:shape>
            </v:group>
            <v:group style="position:absolute;left:9537;top:9593;width:3;height:22" coordorigin="9537,9593" coordsize="3,22">
              <v:shape style="position:absolute;left:9537;top:9593;width:3;height:22" coordorigin="9537,9593" coordsize="3,22" path="m9536,9604l9540,9604e" filled="false" stroked="true" strokeweight="1.3pt" strokecolor="#000000">
                <v:path arrowok="t"/>
              </v:shape>
            </v:group>
            <v:group style="position:absolute;left:9633;top:9712;width:44;height:2" coordorigin="9633,9712" coordsize="44,2">
              <v:shape style="position:absolute;left:9633;top:9712;width:44;height:2" coordorigin="9633,9712" coordsize="44,0" path="m9633,9712l9676,9712e" filled="false" stroked="true" strokeweight=".72pt" strokecolor="#000000">
                <v:path arrowok="t"/>
              </v:shape>
            </v:group>
            <v:group style="position:absolute;left:9263;top:9566;width:413;height:2" coordorigin="9263,9566" coordsize="413,2">
              <v:shape style="position:absolute;left:9263;top:9566;width:413;height:2" coordorigin="9263,9566" coordsize="413,0" path="m9676,9566l9263,9566e" filled="false" stroked="true" strokeweight=".12pt" strokecolor="#000000">
                <v:path arrowok="t"/>
              </v:shape>
            </v:group>
            <v:group style="position:absolute;left:9640;top:9593;width:3;height:22" coordorigin="9640,9593" coordsize="3,22">
              <v:shape style="position:absolute;left:9640;top:9593;width:3;height:22" coordorigin="9640,9593" coordsize="3,22" path="m9639,9604l9644,9604e" filled="false" stroked="true" strokeweight="1.3pt" strokecolor="#000000">
                <v:path arrowok="t"/>
              </v:shape>
            </v:group>
            <v:group style="position:absolute;left:9566;top:9617;width:29;height:188" coordorigin="9566,9617" coordsize="29,188">
              <v:shape style="position:absolute;left:9566;top:9617;width:29;height:188" coordorigin="9566,9617" coordsize="29,188" path="m9594,9617l9566,9804e" filled="false" stroked="true" strokeweight=".12pt" strokecolor="#000000">
                <v:path arrowok="t"/>
              </v:shape>
            </v:group>
            <v:group style="position:absolute;left:9640;top:9614;width:2;height:190" coordorigin="9640,9614" coordsize="2,190">
              <v:shape style="position:absolute;left:9640;top:9614;width:2;height:190" coordorigin="9640,9614" coordsize="0,190" path="m9640,9614l9640,9804e" filled="false" stroked="true" strokeweight=".12pt" strokecolor="#000000">
                <v:path arrowok="t"/>
              </v:shape>
            </v:group>
            <v:group style="position:absolute;left:9309;top:9617;width:34;height:2" coordorigin="9309,9617" coordsize="34,2">
              <v:shape style="position:absolute;left:9309;top:9617;width:34;height:2" coordorigin="9309,9617" coordsize="34,0" path="m9309,9617l9342,9617e" filled="false" stroked="true" strokeweight=".12pt" strokecolor="#000000">
                <v:path arrowok="t"/>
              </v:shape>
            </v:group>
            <v:group style="position:absolute;left:9390;top:9617;width:3;height:2" coordorigin="9390,9617" coordsize="3,2">
              <v:shape style="position:absolute;left:9390;top:9617;width:3;height:2" coordorigin="9390,9617" coordsize="3,0" path="m9390,9617l9393,9617e" filled="false" stroked="true" strokeweight=".12pt" strokecolor="#000000">
                <v:path arrowok="t"/>
              </v:shape>
            </v:group>
            <v:group style="position:absolute;left:9436;top:9617;width:3;height:2" coordorigin="9436,9617" coordsize="3,2">
              <v:shape style="position:absolute;left:9436;top:9617;width:3;height:2" coordorigin="9436,9617" coordsize="3,0" path="m9436,9617l9438,9617e" filled="false" stroked="true" strokeweight=".12pt" strokecolor="#000000">
                <v:path arrowok="t"/>
              </v:shape>
            </v:group>
            <v:group style="position:absolute;left:9470;top:9617;width:15;height:2" coordorigin="9470,9617" coordsize="15,2">
              <v:shape style="position:absolute;left:9470;top:9617;width:15;height:2" coordorigin="9470,9617" coordsize="15,0" path="m9470,9617l9484,9617e" filled="false" stroked="true" strokeweight=".12pt" strokecolor="#000000">
                <v:path arrowok="t"/>
              </v:shape>
            </v:group>
            <v:group style="position:absolute;left:9491;top:9617;width:3;height:2" coordorigin="9491,9617" coordsize="3,2">
              <v:shape style="position:absolute;left:9491;top:9617;width:3;height:2" coordorigin="9491,9617" coordsize="3,0" path="m9491,9617l9494,9617e" filled="false" stroked="true" strokeweight=".12pt" strokecolor="#000000">
                <v:path arrowok="t"/>
              </v:shape>
            </v:group>
            <v:group style="position:absolute;left:9297;top:9593;width:3;height:233" coordorigin="9297,9593" coordsize="3,233">
              <v:shape style="position:absolute;left:9297;top:9593;width:3;height:233" coordorigin="9297,9593" coordsize="3,233" path="m9299,9614l9297,9614,9297,9593,9299,9593,9299,9614,9299,9804,9299,9826e" filled="false" stroked="true" strokeweight=".12pt" strokecolor="#000000">
                <v:path arrowok="t"/>
              </v:shape>
            </v:group>
            <v:group style="position:absolute;left:9297;top:9804;width:3;height:22" coordorigin="9297,9804" coordsize="3,22">
              <v:shape style="position:absolute;left:9297;top:9804;width:3;height:22" coordorigin="9297,9804" coordsize="3,22" path="m9297,9826l9297,9804,9299,9804e" filled="false" stroked="true" strokeweight=".12pt" strokecolor="#000000">
                <v:path arrowok="t"/>
              </v:shape>
            </v:group>
            <v:group style="position:absolute;left:9362;top:9804;width:3;height:22" coordorigin="9362,9804" coordsize="3,22">
              <v:shape style="position:absolute;left:9362;top:9804;width:3;height:22" coordorigin="9362,9804" coordsize="3,22" path="m9364,9804l9362,9826e" filled="false" stroked="true" strokeweight=".12pt" strokecolor="#000000">
                <v:path arrowok="t"/>
              </v:shape>
            </v:group>
            <v:group style="position:absolute;left:9359;top:9804;width:5;height:22" coordorigin="9359,9804" coordsize="5,22">
              <v:shape style="position:absolute;left:9359;top:9804;width:5;height:22" coordorigin="9359,9804" coordsize="5,22" path="m9359,9826l9362,9804,9364,9804e" filled="false" stroked="true" strokeweight=".12pt" strokecolor="#000000">
                <v:path arrowok="t"/>
              </v:shape>
            </v:group>
            <v:group style="position:absolute;left:9344;top:9614;width:2;height:212" coordorigin="9344,9614" coordsize="2,212">
              <v:shape style="position:absolute;left:9344;top:9614;width:2;height:212" coordorigin="9344,9614" coordsize="0,212" path="m9344,9614l9344,9826e" filled="false" stroked="true" strokeweight=".24pt" strokecolor="#000000">
                <v:path arrowok="t"/>
              </v:shape>
            </v:group>
            <v:group style="position:absolute;left:9342;top:9804;width:3;height:22" coordorigin="9342,9804" coordsize="3,22">
              <v:shape style="position:absolute;left:9342;top:9804;width:3;height:22" coordorigin="9342,9804" coordsize="3,22" path="m9342,9826l9342,9804,9345,9804e" filled="false" stroked="true" strokeweight=".12pt" strokecolor="#000000">
                <v:path arrowok="t"/>
              </v:shape>
            </v:group>
            <v:group style="position:absolute;left:9336;top:9614;width:2;height:212" coordorigin="9336,9614" coordsize="2,212">
              <v:shape style="position:absolute;left:9336;top:9614;width:2;height:212" coordorigin="9336,9614" coordsize="0,212" path="m9336,9614l9336,9826e" filled="false" stroked="true" strokeweight=".24pt" strokecolor="#000000">
                <v:path arrowok="t"/>
              </v:shape>
            </v:group>
            <v:group style="position:absolute;left:9335;top:9804;width:3;height:22" coordorigin="9335,9804" coordsize="3,22">
              <v:shape style="position:absolute;left:9335;top:9804;width:3;height:22" coordorigin="9335,9804" coordsize="3,22" path="m9335,9826l9335,9804,9338,9804e" filled="false" stroked="true" strokeweight=".12pt" strokecolor="#000000">
                <v:path arrowok="t"/>
              </v:shape>
            </v:group>
            <v:group style="position:absolute;left:9455;top:9804;width:8;height:22" coordorigin="9455,9804" coordsize="8,22">
              <v:shape style="position:absolute;left:9455;top:9804;width:8;height:22" coordorigin="9455,9804" coordsize="8,22" path="m9462,9804l9460,9826,9455,9826,9458,9804,9462,9804e" filled="false" stroked="true" strokeweight=".12pt" strokecolor="#000000">
                <v:path arrowok="t"/>
              </v:shape>
            </v:group>
            <v:group style="position:absolute;left:9390;top:9595;width:8;height:22" coordorigin="9390,9595" coordsize="8,22">
              <v:shape style="position:absolute;left:9390;top:9595;width:8;height:22" coordorigin="9390,9595" coordsize="8,22" path="m9395,9617l9398,9595,9395,9595,9390,9617,9395,9617e" filled="false" stroked="true" strokeweight=".12pt" strokecolor="#000000">
                <v:path arrowok="t"/>
              </v:shape>
            </v:group>
            <v:group style="position:absolute;left:9342;top:9593;width:3;height:22" coordorigin="9342,9593" coordsize="3,22">
              <v:shape style="position:absolute;left:9342;top:9593;width:3;height:22" coordorigin="9342,9593" coordsize="3,22" path="m9341,9604l9346,9604e" filled="false" stroked="true" strokeweight="1.3pt" strokecolor="#000000">
                <v:path arrowok="t"/>
              </v:shape>
            </v:group>
            <v:group style="position:absolute;left:9335;top:9593;width:3;height:22" coordorigin="9335,9593" coordsize="3,22">
              <v:shape style="position:absolute;left:9335;top:9593;width:3;height:22" coordorigin="9335,9593" coordsize="3,22" path="m9334,9604l9339,9604e" filled="false" stroked="true" strokeweight="1.3pt" strokecolor="#000000">
                <v:path arrowok="t"/>
              </v:shape>
            </v:group>
            <v:group style="position:absolute;left:9482;top:9595;width:5;height:22" coordorigin="9482,9595" coordsize="5,22">
              <v:shape style="position:absolute;left:9482;top:9595;width:5;height:22" coordorigin="9482,9595" coordsize="5,22" path="m9484,9617l9486,9595,9484,9595,9482,9617,9484,9617e" filled="false" stroked="true" strokeweight=".12pt" strokecolor="#000000">
                <v:path arrowok="t"/>
              </v:shape>
            </v:group>
            <v:group style="position:absolute;left:9467;top:9595;width:5;height:22" coordorigin="9467,9595" coordsize="5,22">
              <v:shape style="position:absolute;left:9467;top:9595;width:5;height:22" coordorigin="9467,9595" coordsize="5,22" path="m9472,9617l9470,9595,9467,9595,9470,9617,9472,9617e" filled="false" stroked="true" strokeweight=".12pt" strokecolor="#000000">
                <v:path arrowok="t"/>
              </v:shape>
            </v:group>
            <v:group style="position:absolute;left:9460;top:9617;width:24;height:188" coordorigin="9460,9617" coordsize="24,188">
              <v:shape style="position:absolute;left:9460;top:9617;width:24;height:188" coordorigin="9460,9617" coordsize="24,188" path="m9484,9617l9460,9804e" filled="false" stroked="true" strokeweight=".12pt" strokecolor="#000000">
                <v:path arrowok="t"/>
              </v:shape>
            </v:group>
            <v:group style="position:absolute;left:9134;top:9566;width:2;height:272" coordorigin="9134,9566" coordsize="2,272">
              <v:shape style="position:absolute;left:9134;top:9566;width:2;height:272" coordorigin="9134,9566" coordsize="0,272" path="m9134,9838l9134,9566e" filled="false" stroked="true" strokeweight=".12pt" strokecolor="#000000">
                <v:path arrowok="t"/>
              </v:shape>
            </v:group>
            <v:group style="position:absolute;left:9470;top:9617;width:20;height:209" coordorigin="9470,9617" coordsize="20,209">
              <v:shape style="position:absolute;left:9470;top:9617;width:20;height:209" coordorigin="9470,9617" coordsize="20,209" path="m9486,9804l9489,9826,9486,9826,9484,9804,9486,9804,9470,9617e" filled="false" stroked="true" strokeweight=".12pt" strokecolor="#000000">
                <v:path arrowok="t"/>
              </v:shape>
            </v:group>
            <v:group style="position:absolute;left:9364;top:9617;width:29;height:188" coordorigin="9364,9617" coordsize="29,188">
              <v:shape style="position:absolute;left:9364;top:9617;width:29;height:188" coordorigin="9364,9617" coordsize="29,188" path="m9393,9617l9364,9804e" filled="false" stroked="true" strokeweight=".12pt" strokecolor="#000000">
                <v:path arrowok="t"/>
              </v:shape>
            </v:group>
            <v:group style="position:absolute;left:9438;top:9590;width:2;height:238" coordorigin="9438,9590" coordsize="2,238">
              <v:shape style="position:absolute;left:9438;top:9590;width:2;height:238" coordorigin="9438,9590" coordsize="0,238" path="m9438,9590l9438,9828e" filled="false" stroked="true" strokeweight=".24pt" strokecolor="#000000">
                <v:path arrowok="t"/>
              </v:shape>
            </v:group>
            <v:group style="position:absolute;left:9494;top:9614;width:2;height:214" coordorigin="9494,9614" coordsize="2,214">
              <v:shape style="position:absolute;left:9494;top:9614;width:2;height:214" coordorigin="9494,9614" coordsize="0,214" path="m9494,9614l9494,9828e" filled="false" stroked="true" strokeweight=".24pt" strokecolor="#000000">
                <v:path arrowok="t"/>
              </v:shape>
            </v:group>
            <v:group style="position:absolute;left:9134;top:9566;width:543;height:272" coordorigin="9134,9566" coordsize="543,272">
              <v:shape style="position:absolute;left:9134;top:9566;width:543;height:272" coordorigin="9134,9566" coordsize="543,272" path="m9134,9566l9676,9566,9676,9838,9134,9838,9134,9566e" filled="false" stroked="true" strokeweight=".12pt" strokecolor="#000000">
                <v:path arrowok="t"/>
              </v:shape>
            </v:group>
            <v:group style="position:absolute;left:9364;top:9617;width:2;height:2" coordorigin="9364,9617" coordsize="2,2">
              <v:shape style="position:absolute;left:9364;top:9617;width:2;height:2" coordorigin="9364,9617" coordsize="0,0" path="m9364,9617l9364,9617e" filled="false" stroked="true" strokeweight=".12pt" strokecolor="#000000">
                <v:path arrowok="t"/>
              </v:shape>
            </v:group>
            <v:group style="position:absolute;left:9410;top:9617;width:3;height:2" coordorigin="9410,9617" coordsize="3,2">
              <v:shape style="position:absolute;left:9410;top:9617;width:3;height:2" coordorigin="9410,9617" coordsize="3,0" path="m9410,9617l9412,9617e" filled="false" stroked="true" strokeweight=".12pt" strokecolor="#000000">
                <v:path arrowok="t"/>
              </v:shape>
            </v:group>
            <v:group style="position:absolute;left:9271;top:9590;width:2;height:236" coordorigin="9271,9590" coordsize="2,236">
              <v:shape style="position:absolute;left:9271;top:9590;width:2;height:236" coordorigin="9271,9590" coordsize="0,236" path="m9271,9590l9271,9826e" filled="false" stroked="true" strokeweight=".3pt" strokecolor="#000000">
                <v:path arrowok="t"/>
              </v:shape>
            </v:group>
            <v:group style="position:absolute;left:9268;top:9804;width:5;height:22" coordorigin="9268,9804" coordsize="5,22">
              <v:shape style="position:absolute;left:9268;top:9804;width:5;height:22" coordorigin="9268,9804" coordsize="5,22" path="m9268,9826l9268,9804,9273,9804e" filled="false" stroked="true" strokeweight=".12pt" strokecolor="#000000">
                <v:path arrowok="t"/>
              </v:shape>
            </v:group>
            <v:group style="position:absolute;left:9333;top:9804;width:5;height:22" coordorigin="9333,9804" coordsize="5,22">
              <v:shape style="position:absolute;left:9333;top:9804;width:5;height:22" coordorigin="9333,9804" coordsize="5,22" path="m9338,9804l9333,9826e" filled="false" stroked="true" strokeweight=".12pt" strokecolor="#000000">
                <v:path arrowok="t"/>
              </v:shape>
            </v:group>
            <v:group style="position:absolute;left:9330;top:9804;width:8;height:22" coordorigin="9330,9804" coordsize="8,22">
              <v:shape style="position:absolute;left:9330;top:9804;width:8;height:22" coordorigin="9330,9804" coordsize="8,22" path="m9330,9826l9333,9804,9338,9804e" filled="false" stroked="true" strokeweight=".12pt" strokecolor="#000000">
                <v:path arrowok="t"/>
              </v:shape>
            </v:group>
            <v:group style="position:absolute;left:9314;top:9804;width:3;height:22" coordorigin="9314,9804" coordsize="3,22">
              <v:shape style="position:absolute;left:9314;top:9804;width:3;height:22" coordorigin="9314,9804" coordsize="3,22" path="m9314,9826l9314,9804,9316,9804e" filled="false" stroked="true" strokeweight=".12pt" strokecolor="#000000">
                <v:path arrowok="t"/>
              </v:shape>
            </v:group>
            <v:group style="position:absolute;left:9309;top:9590;width:2;height:238" coordorigin="9309,9590" coordsize="2,238">
              <v:shape style="position:absolute;left:9309;top:9590;width:2;height:238" coordorigin="9309,9590" coordsize="0,238" path="m9309,9590l9309,9828e" filled="false" stroked="true" strokeweight=".3pt" strokecolor="#000000">
                <v:path arrowok="t"/>
              </v:shape>
            </v:group>
            <v:group style="position:absolute;left:9306;top:9804;width:5;height:22" coordorigin="9306,9804" coordsize="5,22">
              <v:shape style="position:absolute;left:9306;top:9804;width:5;height:22" coordorigin="9306,9804" coordsize="5,22" path="m9306,9826l9306,9804,9311,9804e" filled="false" stroked="true" strokeweight=".12pt" strokecolor="#000000">
                <v:path arrowok="t"/>
              </v:shape>
            </v:group>
            <v:group style="position:absolute;left:9410;top:9804;width:3;height:22" coordorigin="9410,9804" coordsize="3,22">
              <v:shape style="position:absolute;left:9410;top:9804;width:3;height:22" coordorigin="9410,9804" coordsize="3,22" path="m9408,9815l9413,9815e" filled="false" stroked="true" strokeweight="1.3pt" strokecolor="#000000">
                <v:path arrowok="t"/>
              </v:shape>
            </v:group>
            <v:group style="position:absolute;left:9364;top:9595;width:5;height:22" coordorigin="9364,9595" coordsize="5,22">
              <v:shape style="position:absolute;left:9364;top:9595;width:5;height:22" coordorigin="9364,9595" coordsize="5,22" path="m9366,9617l9369,9595,9366,9595,9364,9617,9366,9617e" filled="false" stroked="true" strokeweight=".12pt" strokecolor="#000000">
                <v:path arrowok="t"/>
              </v:shape>
            </v:group>
            <v:group style="position:absolute;left:9314;top:9593;width:3;height:22" coordorigin="9314,9593" coordsize="3,22">
              <v:shape style="position:absolute;left:9314;top:9593;width:3;height:22" coordorigin="9314,9593" coordsize="3,22" path="m9312,9604l9317,9604e" filled="false" stroked="true" strokeweight="1.3pt" strokecolor="#000000">
                <v:path arrowok="t"/>
              </v:shape>
            </v:group>
            <v:group style="position:absolute;left:9411;top:9593;width:2;height:212" coordorigin="9411,9593" coordsize="2,212">
              <v:shape style="position:absolute;left:9411;top:9593;width:2;height:212" coordorigin="9411,9593" coordsize="0,212" path="m9411,9593l9411,9804e" filled="false" stroked="true" strokeweight=".24pt" strokecolor="#000000">
                <v:path arrowok="t"/>
              </v:shape>
            </v:group>
            <v:group style="position:absolute;left:9335;top:9617;width:29;height:188" coordorigin="9335,9617" coordsize="29,188">
              <v:shape style="position:absolute;left:9335;top:9617;width:29;height:188" coordorigin="9335,9617" coordsize="29,188" path="m9364,9617l9335,9804e" filled="false" stroked="true" strokeweight=".12pt" strokecolor="#000000">
                <v:path arrowok="t"/>
              </v:shape>
            </v:group>
            <v:group style="position:absolute;left:9206;top:9617;width:8;height:2" coordorigin="9206,9617" coordsize="8,2">
              <v:shape style="position:absolute;left:9206;top:9617;width:8;height:2" coordorigin="9206,9617" coordsize="8,0" path="m9206,9617l9213,9617e" filled="false" stroked="true" strokeweight=".12pt" strokecolor="#000000">
                <v:path arrowok="t"/>
              </v:shape>
            </v:group>
            <v:group style="position:absolute;left:9261;top:9617;width:3;height:2" coordorigin="9261,9617" coordsize="3,2">
              <v:shape style="position:absolute;left:9261;top:9617;width:3;height:2" coordorigin="9261,9617" coordsize="3,0" path="m9261,9617l9263,9617e" filled="false" stroked="true" strokeweight=".12pt" strokecolor="#000000">
                <v:path arrowok="t"/>
              </v:shape>
            </v:group>
            <v:group style="position:absolute;left:9306;top:9617;width:3;height:2" coordorigin="9306,9617" coordsize="3,2">
              <v:shape style="position:absolute;left:9306;top:9617;width:3;height:2" coordorigin="9306,9617" coordsize="3,0" path="m9306,9617l9309,9617e" filled="false" stroked="true" strokeweight=".12pt" strokecolor="#000000">
                <v:path arrowok="t"/>
              </v:shape>
            </v:group>
            <v:group style="position:absolute;left:9167;top:9593;width:3;height:233" coordorigin="9167,9593" coordsize="3,233">
              <v:shape style="position:absolute;left:9167;top:9593;width:3;height:233" coordorigin="9167,9593" coordsize="3,233" path="m9170,9614l9167,9614,9167,9593,9170,9593,9170,9614,9170,9804,9170,9826e" filled="false" stroked="true" strokeweight=".12pt" strokecolor="#000000">
                <v:path arrowok="t"/>
              </v:shape>
            </v:group>
            <v:group style="position:absolute;left:9167;top:9804;width:3;height:22" coordorigin="9167,9804" coordsize="3,22">
              <v:shape style="position:absolute;left:9167;top:9804;width:3;height:22" coordorigin="9167,9804" coordsize="3,22" path="m9167,9826l9167,9804,9170,9804e" filled="false" stroked="true" strokeweight=".12pt" strokecolor="#000000">
                <v:path arrowok="t"/>
              </v:shape>
            </v:group>
            <v:group style="position:absolute;left:9232;top:9804;width:3;height:22" coordorigin="9232,9804" coordsize="3,22">
              <v:shape style="position:absolute;left:9232;top:9804;width:3;height:22" coordorigin="9232,9804" coordsize="3,22" path="m9234,9804l9232,9826e" filled="false" stroked="true" strokeweight=".12pt" strokecolor="#000000">
                <v:path arrowok="t"/>
              </v:shape>
            </v:group>
            <v:group style="position:absolute;left:9230;top:9804;width:5;height:22" coordorigin="9230,9804" coordsize="5,22">
              <v:shape style="position:absolute;left:9230;top:9804;width:5;height:22" coordorigin="9230,9804" coordsize="5,22" path="m9230,9826l9232,9804,9234,9804e" filled="false" stroked="true" strokeweight=".12pt" strokecolor="#000000">
                <v:path arrowok="t"/>
              </v:shape>
            </v:group>
            <v:group style="position:absolute;left:9214;top:9614;width:2;height:212" coordorigin="9214,9614" coordsize="2,212">
              <v:shape style="position:absolute;left:9214;top:9614;width:2;height:212" coordorigin="9214,9614" coordsize="0,212" path="m9214,9614l9214,9826e" filled="false" stroked="true" strokeweight=".24pt" strokecolor="#000000">
                <v:path arrowok="t"/>
              </v:shape>
            </v:group>
            <v:group style="position:absolute;left:9213;top:9804;width:3;height:22" coordorigin="9213,9804" coordsize="3,22">
              <v:shape style="position:absolute;left:9213;top:9804;width:3;height:22" coordorigin="9213,9804" coordsize="3,22" path="m9213,9826l9213,9804,9215,9804e" filled="false" stroked="true" strokeweight=".12pt" strokecolor="#000000">
                <v:path arrowok="t"/>
              </v:shape>
            </v:group>
            <v:group style="position:absolute;left:9207;top:9614;width:2;height:212" coordorigin="9207,9614" coordsize="2,212">
              <v:shape style="position:absolute;left:9207;top:9614;width:2;height:212" coordorigin="9207,9614" coordsize="0,212" path="m9207,9614l9207,9826e" filled="false" stroked="true" strokeweight=".24pt" strokecolor="#000000">
                <v:path arrowok="t"/>
              </v:shape>
            </v:group>
            <v:group style="position:absolute;left:9206;top:9804;width:3;height:22" coordorigin="9206,9804" coordsize="3,22">
              <v:shape style="position:absolute;left:9206;top:9804;width:3;height:22" coordorigin="9206,9804" coordsize="3,22" path="m9206,9826l9206,9804,9208,9804e" filled="false" stroked="true" strokeweight=".12pt" strokecolor="#000000">
                <v:path arrowok="t"/>
              </v:shape>
            </v:group>
            <v:group style="position:absolute;left:9261;top:9595;width:8;height:22" coordorigin="9261,9595" coordsize="8,22">
              <v:shape style="position:absolute;left:9261;top:9595;width:8;height:22" coordorigin="9261,9595" coordsize="8,22" path="m9266,9617l9268,9595,9266,9595,9261,9617,9266,9617e" filled="false" stroked="true" strokeweight=".12pt" strokecolor="#000000">
                <v:path arrowok="t"/>
              </v:shape>
            </v:group>
            <v:group style="position:absolute;left:9213;top:9593;width:3;height:22" coordorigin="9213,9593" coordsize="3,22">
              <v:shape style="position:absolute;left:9213;top:9593;width:3;height:22" coordorigin="9213,9593" coordsize="3,22" path="m9212,9604l9216,9604e" filled="false" stroked="true" strokeweight="1.3pt" strokecolor="#000000">
                <v:path arrowok="t"/>
              </v:shape>
            </v:group>
            <v:group style="position:absolute;left:9206;top:9593;width:3;height:22" coordorigin="9206,9593" coordsize="3,22">
              <v:shape style="position:absolute;left:9206;top:9593;width:3;height:22" coordorigin="9206,9593" coordsize="3,22" path="m9204,9604l9209,9604e" filled="false" stroked="true" strokeweight="1.3pt" strokecolor="#000000">
                <v:path arrowok="t"/>
              </v:shape>
            </v:group>
            <v:group style="position:absolute;left:9234;top:9617;width:29;height:188" coordorigin="9234,9617" coordsize="29,188">
              <v:shape style="position:absolute;left:9234;top:9617;width:29;height:188" coordorigin="9234,9617" coordsize="29,188" path="m9263,9617l9234,9804e" filled="false" stroked="true" strokeweight=".12pt" strokecolor="#000000">
                <v:path arrowok="t"/>
              </v:shape>
            </v:group>
            <v:group style="position:absolute;left:9983;top:7646;width:905;height:452" coordorigin="9983,7646" coordsize="905,452">
              <v:shape style="position:absolute;left:9983;top:7646;width:905;height:452" coordorigin="9983,7646" coordsize="905,452" path="m10888,8098l10888,7646,9983,7646,9983,8098,10888,8098e" filled="false" stroked="true" strokeweight=".12pt" strokecolor="#000000">
                <v:path arrowok="t"/>
              </v:shape>
            </v:group>
            <v:group style="position:absolute;left:10730;top:9712;width:28;height:9" coordorigin="10730,9712" coordsize="28,9">
              <v:shape style="position:absolute;left:10730;top:9712;width:28;height:9" coordorigin="10730,9712" coordsize="28,9" path="m10730,9715l10734,9719,10739,9720,10745,9720,10750,9719,10755,9716,10758,9712e" filled="false" stroked="true" strokeweight=".12pt" strokecolor="#000000">
                <v:path arrowok="t"/>
              </v:shape>
            </v:group>
            <v:group style="position:absolute;left:10621;top:9454;width:114;height:113" coordorigin="10621,9454" coordsize="114,113">
              <v:shape style="position:absolute;left:10621;top:9454;width:114;height:113" coordorigin="10621,9454" coordsize="114,113" path="m10735,9454l10689,9493,10647,9536,10634,9551,10621,9567e" filled="false" stroked="true" strokeweight=".12pt" strokecolor="#000000">
                <v:path arrowok="t"/>
              </v:shape>
            </v:group>
            <v:group style="position:absolute;left:10607;top:9571;width:9;height:33" coordorigin="10607,9571" coordsize="9,33">
              <v:shape style="position:absolute;left:10607;top:9571;width:9;height:33" coordorigin="10607,9571" coordsize="9,33" path="m10616,9571l10607,9580,10607,9594,10616,9603e" filled="false" stroked="true" strokeweight=".12pt" strokecolor="#000000">
                <v:path arrowok="t"/>
              </v:shape>
            </v:group>
            <v:group style="position:absolute;left:10874;top:9561;width:9;height:33" coordorigin="10874,9561" coordsize="9,33">
              <v:shape style="position:absolute;left:10874;top:9561;width:9;height:33" coordorigin="10874,9561" coordsize="9,33" path="m10874,9593l10883,9584,10883,9570,10874,9561e" filled="false" stroked="true" strokeweight=".12pt" strokecolor="#000000">
                <v:path arrowok="t"/>
              </v:shape>
            </v:group>
            <v:group style="position:absolute;left:10734;top:9444;width:33;height:9" coordorigin="10734,9444" coordsize="33,9">
              <v:shape style="position:absolute;left:10734;top:9444;width:33;height:9" coordorigin="10734,9444" coordsize="33,9" path="m10766,9453l10757,9444,10743,9444,10734,9453e" filled="false" stroked="true" strokeweight=".12pt" strokecolor="#000000">
                <v:path arrowok="t"/>
              </v:shape>
            </v:group>
            <v:group style="position:absolute;left:10765;top:9453;width:113;height:114" coordorigin="10765,9453" coordsize="113,114">
              <v:shape style="position:absolute;left:10765;top:9453;width:113;height:114" coordorigin="10765,9453" coordsize="113,114" path="m10878,9567l10839,9521,10796,9479,10781,9466,10765,9453e" filled="false" stroked="true" strokeweight=".12pt" strokecolor="#000000">
                <v:path arrowok="t"/>
              </v:shape>
            </v:group>
            <v:group style="position:absolute;left:10756;top:9597;width:114;height:113" coordorigin="10756,9597" coordsize="114,113">
              <v:shape style="position:absolute;left:10756;top:9597;width:114;height:113" coordorigin="10756,9597" coordsize="114,113" path="m10756,9710l10802,9671,10844,9628,10857,9613,10869,9597e" filled="false" stroked="true" strokeweight=".12pt" strokecolor="#000000">
                <v:path arrowok="t"/>
              </v:shape>
            </v:group>
            <v:group style="position:absolute;left:10612;top:9598;width:116;height:118" coordorigin="10612,9598" coordsize="116,118">
              <v:shape style="position:absolute;left:10612;top:9598;width:116;height:118" coordorigin="10612,9598" coordsize="116,118" path="m10612,9598l10727,9715e" filled="false" stroked="true" strokeweight=".12pt" strokecolor="#000000">
                <v:path arrowok="t"/>
              </v:shape>
            </v:group>
            <v:group style="position:absolute;left:10568;top:9384;width:87;height:330" coordorigin="10568,9384" coordsize="87,330">
              <v:shape style="position:absolute;left:10568;top:9384;width:87;height:330" coordorigin="10568,9384" coordsize="87,330" path="m10654,9384l10629,9439,10609,9496,10592,9554,10579,9613,10571,9673,10569,9693,10568,9713e" filled="false" stroked="true" strokeweight=".12pt" strokecolor="#000000">
                <v:path arrowok="t"/>
              </v:shape>
            </v:group>
            <v:group style="position:absolute;left:10566;top:9729;width:146;height:106" coordorigin="10566,9729" coordsize="146,106">
              <v:shape style="position:absolute;left:10566;top:9729;width:146;height:106" coordorigin="10566,9729" coordsize="146,106" path="m10711,9835l10669,9791,10621,9756,10585,9737,10566,9729e" filled="false" stroked="true" strokeweight=".12pt" strokecolor="#000000">
                <v:path arrowok="t"/>
              </v:shape>
            </v:group>
            <v:group style="position:absolute;left:10730;top:7974;width:28;height:9" coordorigin="10730,7974" coordsize="28,9">
              <v:shape style="position:absolute;left:10730;top:7974;width:28;height:9" coordorigin="10730,7974" coordsize="28,9" path="m10730,7977l10734,7981,10739,7983,10745,7982,10750,7982,10755,7979,10758,7974e" filled="false" stroked="true" strokeweight=".12pt" strokecolor="#000000">
                <v:path arrowok="t"/>
              </v:shape>
            </v:group>
            <v:group style="position:absolute;left:10621;top:7717;width:114;height:113" coordorigin="10621,7717" coordsize="114,113">
              <v:shape style="position:absolute;left:10621;top:7717;width:114;height:113" coordorigin="10621,7717" coordsize="114,113" path="m10735,7717l10689,7756,10647,7799,10634,7814,10621,7829e" filled="false" stroked="true" strokeweight=".12pt" strokecolor="#000000">
                <v:path arrowok="t"/>
              </v:shape>
            </v:group>
            <v:group style="position:absolute;left:10607;top:7833;width:9;height:33" coordorigin="10607,7833" coordsize="9,33">
              <v:shape style="position:absolute;left:10607;top:7833;width:9;height:33" coordorigin="10607,7833" coordsize="9,33" path="m10616,7833l10607,7842,10607,7856,10616,7865e" filled="false" stroked="true" strokeweight=".12pt" strokecolor="#000000">
                <v:path arrowok="t"/>
              </v:shape>
            </v:group>
            <v:group style="position:absolute;left:10874;top:7823;width:9;height:33" coordorigin="10874,7823" coordsize="9,33">
              <v:shape style="position:absolute;left:10874;top:7823;width:9;height:33" coordorigin="10874,7823" coordsize="9,33" path="m10874,7856l10883,7847,10883,7832,10874,7823e" filled="false" stroked="true" strokeweight=".12pt" strokecolor="#000000">
                <v:path arrowok="t"/>
              </v:shape>
            </v:group>
            <v:group style="position:absolute;left:10734;top:7707;width:33;height:9" coordorigin="10734,7707" coordsize="33,9">
              <v:shape style="position:absolute;left:10734;top:7707;width:33;height:9" coordorigin="10734,7707" coordsize="33,9" path="m10766,7715l10757,7707,10743,7707,10734,7715e" filled="false" stroked="true" strokeweight=".12pt" strokecolor="#000000">
                <v:path arrowok="t"/>
              </v:shape>
            </v:group>
            <v:group style="position:absolute;left:10765;top:7715;width:113;height:114" coordorigin="10765,7715" coordsize="113,114">
              <v:shape style="position:absolute;left:10765;top:7715;width:113;height:114" coordorigin="10765,7715" coordsize="113,114" path="m10878,7829l10839,7783,10796,7741,10781,7728,10765,7715e" filled="false" stroked="true" strokeweight=".12pt" strokecolor="#000000">
                <v:path arrowok="t"/>
              </v:shape>
            </v:group>
            <v:group style="position:absolute;left:10756;top:7860;width:114;height:113" coordorigin="10756,7860" coordsize="114,113">
              <v:shape style="position:absolute;left:10756;top:7860;width:114;height:113" coordorigin="10756,7860" coordsize="114,113" path="m10756,7972l10802,7933,10844,7890,10857,7875,10869,7860e" filled="false" stroked="true" strokeweight=".12pt" strokecolor="#000000">
                <v:path arrowok="t"/>
              </v:shape>
            </v:group>
            <v:group style="position:absolute;left:10612;top:7860;width:116;height:118" coordorigin="10612,7860" coordsize="116,118">
              <v:shape style="position:absolute;left:10612;top:7860;width:116;height:118" coordorigin="10612,7860" coordsize="116,118" path="m10612,7860l10727,7978e" filled="false" stroked="true" strokeweight=".12pt" strokecolor="#000000">
                <v:path arrowok="t"/>
              </v:shape>
            </v:group>
            <v:group style="position:absolute;left:10568;top:7647;width:87;height:330" coordorigin="10568,7647" coordsize="87,330">
              <v:shape style="position:absolute;left:10568;top:7647;width:87;height:330" coordorigin="10568,7647" coordsize="87,330" path="m10654,7647l10629,7702,10609,7759,10592,7816,10579,7876,10571,7935,10569,7955,10568,7976e" filled="false" stroked="true" strokeweight=".12pt" strokecolor="#000000">
                <v:path arrowok="t"/>
              </v:shape>
            </v:group>
            <v:group style="position:absolute;left:10566;top:7992;width:146;height:106" coordorigin="10566,7992" coordsize="146,106">
              <v:shape style="position:absolute;left:10566;top:7992;width:146;height:106" coordorigin="10566,7992" coordsize="146,106" path="m10711,8098l10669,8054,10621,8018,10585,7999,10566,7992e" filled="false" stroked="true" strokeweight=".12pt" strokecolor="#000000">
                <v:path arrowok="t"/>
              </v:shape>
            </v:group>
            <v:group style="position:absolute;left:7629;top:9682;width:725;height:2" coordorigin="7629,9682" coordsize="725,2">
              <v:shape style="position:absolute;left:7629;top:9682;width:725;height:2" coordorigin="7629,9682" coordsize="725,0" path="m7629,9682l8354,9682e" filled="false" stroked="true" strokeweight=".12pt" strokecolor="#000000">
                <v:path arrowok="t"/>
              </v:shape>
            </v:group>
            <v:group style="position:absolute;left:7629;top:9754;width:725;height:2" coordorigin="7629,9754" coordsize="725,2">
              <v:shape style="position:absolute;left:7629;top:9754;width:725;height:2" coordorigin="7629,9754" coordsize="725,0" path="m8354,9754l7629,9754e" filled="false" stroked="true" strokeweight=".12pt" strokecolor="#000000">
                <v:path arrowok="t"/>
              </v:shape>
            </v:group>
            <v:group style="position:absolute;left:7628;top:9737;width:3;height:2" coordorigin="7628,9737" coordsize="3,2">
              <v:shape style="position:absolute;left:7628;top:9737;width:3;height:2" coordorigin="7628,9737" coordsize="3,0" path="m7628,9737l7630,9737e" filled="false" stroked="true" strokeweight="1.68pt" strokecolor="#000000">
                <v:path arrowok="t"/>
              </v:shape>
            </v:group>
            <v:group style="position:absolute;left:7628;top:9710;width:3;height:2" coordorigin="7628,9710" coordsize="3,2">
              <v:shape style="position:absolute;left:7628;top:9710;width:3;height:2" coordorigin="7628,9710" coordsize="3,0" path="m7628,9710l7630,9710e" filled="false" stroked="true" strokeweight=".96pt" strokecolor="#000000">
                <v:path arrowok="t"/>
              </v:shape>
            </v:group>
            <v:group style="position:absolute;left:8352;top:9710;width:3;height:2" coordorigin="8352,9710" coordsize="3,2">
              <v:shape style="position:absolute;left:8352;top:9710;width:3;height:2" coordorigin="8352,9710" coordsize="3,0" path="m8352,9710l8355,9710e" filled="false" stroked="true" strokeweight=".96pt" strokecolor="#000000">
                <v:path arrowok="t"/>
              </v:shape>
            </v:group>
            <v:group style="position:absolute;left:8352;top:9737;width:3;height:2" coordorigin="8352,9737" coordsize="3,2">
              <v:shape style="position:absolute;left:8352;top:9737;width:3;height:2" coordorigin="8352,9737" coordsize="3,0" path="m8352,9737l8355,9737e" filled="false" stroked="true" strokeweight="1.68pt" strokecolor="#000000">
                <v:path arrowok="t"/>
              </v:shape>
            </v:group>
            <v:group style="position:absolute;left:8114;top:9478;width:2;height:204" coordorigin="8114,9478" coordsize="2,204">
              <v:shape style="position:absolute;left:8114;top:9478;width:2;height:204" coordorigin="8114,9478" coordsize="0,204" path="m8114,9682l8114,9478e" filled="false" stroked="true" strokeweight=".12pt" strokecolor="#000000">
                <v:path arrowok="t"/>
              </v:shape>
            </v:group>
            <v:group style="position:absolute;left:8109;top:9478;width:2;height:204" coordorigin="8109,9478" coordsize="2,204">
              <v:shape style="position:absolute;left:8109;top:9478;width:2;height:204" coordorigin="8109,9478" coordsize="0,204" path="m8109,9478l8109,9682e" filled="false" stroked="true" strokeweight=".12pt" strokecolor="#000000">
                <v:path arrowok="t"/>
              </v:shape>
            </v:group>
            <v:group style="position:absolute;left:7874;top:9478;width:2;height:204" coordorigin="7874,9478" coordsize="2,204">
              <v:shape style="position:absolute;left:7874;top:9478;width:2;height:204" coordorigin="7874,9478" coordsize="0,204" path="m7874,9682l7874,9478e" filled="false" stroked="true" strokeweight=".12pt" strokecolor="#000000">
                <v:path arrowok="t"/>
              </v:shape>
            </v:group>
            <v:group style="position:absolute;left:7869;top:9478;width:2;height:204" coordorigin="7869,9478" coordsize="2,204">
              <v:shape style="position:absolute;left:7869;top:9478;width:2;height:204" coordorigin="7869,9478" coordsize="0,204" path="m7869,9478l7869,9682e" filled="false" stroked="true" strokeweight=".12pt" strokecolor="#000000">
                <v:path arrowok="t"/>
              </v:shape>
            </v:group>
            <v:group style="position:absolute;left:7629;top:9478;width:725;height:2" coordorigin="7629,9478" coordsize="725,2">
              <v:shape style="position:absolute;left:7629;top:9478;width:725;height:2" coordorigin="7629,9478" coordsize="725,0" path="m7629,9478l8354,9478e" filled="false" stroked="true" strokeweight=".12pt" strokecolor="#000000">
                <v:path arrowok="t"/>
              </v:shape>
            </v:group>
            <v:group style="position:absolute;left:7869;top:9511;width:5;height:2" coordorigin="7869,9511" coordsize="5,2">
              <v:shape style="position:absolute;left:7869;top:9511;width:5;height:2" coordorigin="7869,9511" coordsize="5,0" path="m7869,9511l7874,9511e" filled="false" stroked="true" strokeweight=".12pt" strokecolor="#000000">
                <v:path arrowok="t"/>
              </v:shape>
            </v:group>
            <v:group style="position:absolute;left:8109;top:9511;width:5;height:2" coordorigin="8109,9511" coordsize="5,2">
              <v:shape style="position:absolute;left:8109;top:9511;width:5;height:2" coordorigin="8109,9511" coordsize="5,0" path="m8109,9511l8114,9511e" filled="false" stroked="true" strokeweight=".12pt" strokecolor="#000000">
                <v:path arrowok="t"/>
              </v:shape>
            </v:group>
            <v:group style="position:absolute;left:7562;top:9478;width:860;height:339" coordorigin="7562,9478" coordsize="860,339">
              <v:shape style="position:absolute;left:7562;top:9478;width:860;height:339" coordorigin="7562,9478" coordsize="860,339" path="m8421,9816l7562,9816,7562,9478,7629,9478,7629,9701e" filled="false" stroked="true" strokeweight=".12pt" strokecolor="#000000">
                <v:path arrowok="t"/>
              </v:shape>
            </v:group>
            <v:group style="position:absolute;left:8354;top:9478;width:68;height:339" coordorigin="8354,9478" coordsize="68,339">
              <v:shape style="position:absolute;left:8354;top:9478;width:68;height:339" coordorigin="8354,9478" coordsize="68,339" path="m8354,9701l8354,9478,8421,9478,8421,9816e" filled="false" stroked="true" strokeweight=".12pt" strokecolor="#000000">
                <v:path arrowok="t"/>
              </v:shape>
            </v:group>
            <v:group style="position:absolute;left:7744;top:9173;width:204;height:204" coordorigin="7744,9173" coordsize="204,204">
              <v:shape style="position:absolute;left:7744;top:9173;width:204;height:204" coordorigin="7744,9173" coordsize="204,204" path="m7846,9173l7784,9194,7748,9247,7744,9270,7746,9294,7779,9351,7837,9376,7862,9374,7920,9343,7947,9287,7945,9261,7916,9202,7861,9174e" filled="false" stroked="true" strokeweight=".12pt" strokecolor="#000000">
                <v:path arrowok="t"/>
              </v:shape>
            </v:group>
            <v:group style="position:absolute;left:7881;top:9086;width:270;height:272" coordorigin="7881,9086" coordsize="270,272">
              <v:shape style="position:absolute;left:7881;top:9086;width:270;height:272" coordorigin="7881,9086" coordsize="270,272" path="m8016,9086l7952,9103,7904,9146,7881,9208,7883,9234,7907,9298,7953,9341,8014,9358,8037,9356,8098,9330,8139,9280,8151,9237,8150,9212,8126,9147,8081,9103,8020,9086e" filled="false" stroked="true" strokeweight=".12pt" strokecolor="#000000">
                <v:path arrowok="t"/>
              </v:shape>
            </v:group>
            <v:group style="position:absolute;left:8366;top:8940;width:101;height:221" coordorigin="8366,8940" coordsize="101,221">
              <v:shape style="position:absolute;left:8366;top:8940;width:101;height:221" coordorigin="8366,8940" coordsize="101,221" path="m8366,8940l8466,9161e" filled="false" stroked="true" strokeweight=".12pt" strokecolor="#000000">
                <v:path arrowok="t"/>
              </v:shape>
            </v:group>
            <v:group style="position:absolute;left:8433;top:8909;width:101;height:221" coordorigin="8433,8909" coordsize="101,221">
              <v:shape style="position:absolute;left:8433;top:8909;width:101;height:221" coordorigin="8433,8909" coordsize="101,221" path="m8534,9130l8433,8909e" filled="false" stroked="true" strokeweight=".12pt" strokecolor="#000000">
                <v:path arrowok="t"/>
              </v:shape>
            </v:group>
            <v:group style="position:absolute;left:8404;top:8909;width:29;height:15" coordorigin="8404,8909" coordsize="29,15">
              <v:shape style="position:absolute;left:8404;top:8909;width:29;height:15" coordorigin="8404,8909" coordsize="29,15" path="m8404,8923l8428,8914,8433,8909e" filled="false" stroked="true" strokeweight=".12pt" strokecolor="#000000">
                <v:path arrowok="t"/>
              </v:shape>
            </v:group>
            <v:group style="position:absolute;left:8385;top:8923;width:20;height:8" coordorigin="8385,8923" coordsize="20,8">
              <v:shape style="position:absolute;left:8385;top:8923;width:20;height:8" coordorigin="8385,8923" coordsize="20,8" path="m8385,8930l8394,8928,8404,8923e" filled="false" stroked="true" strokeweight=".12pt" strokecolor="#000000">
                <v:path arrowok="t"/>
              </v:shape>
            </v:group>
            <v:group style="position:absolute;left:8282;top:9161;width:185;height:84" coordorigin="8282,9161" coordsize="185,84">
              <v:shape style="position:absolute;left:8282;top:9161;width:185;height:84" coordorigin="8282,9161" coordsize="185,84" path="m8466,9161l8282,9245e" filled="false" stroked="true" strokeweight=".12pt" strokecolor="#000000">
                <v:path arrowok="t"/>
              </v:shape>
            </v:group>
            <v:group style="position:absolute;left:8181;top:8940;width:185;height:84" coordorigin="8181,8940" coordsize="185,84">
              <v:shape style="position:absolute;left:8181;top:8940;width:185;height:84" coordorigin="8181,8940" coordsize="185,84" path="m8366,8940l8181,9024e" filled="false" stroked="true" strokeweight=".12pt" strokecolor="#000000">
                <v:path arrowok="t"/>
              </v:shape>
            </v:group>
            <v:group style="position:absolute;left:8186;top:9036;width:92;height:200" coordorigin="8186,9036" coordsize="92,200">
              <v:shape style="position:absolute;left:8186;top:9036;width:92;height:200" coordorigin="8186,9036" coordsize="92,200" path="m8277,9235l8186,9036e" filled="false" stroked="true" strokeweight=".12pt" strokecolor="#000000">
                <v:path arrowok="t"/>
              </v:shape>
            </v:group>
            <v:group style="position:absolute;left:8183;top:9034;width:99;height:212" coordorigin="8183,9034" coordsize="99,212">
              <v:shape style="position:absolute;left:8183;top:9034;width:99;height:212" coordorigin="8183,9034" coordsize="99,212" path="m8188,9041l8183,9034,8282,9245e" filled="false" stroked="true" strokeweight=".12pt" strokecolor="#000000">
                <v:path arrowok="t"/>
              </v:shape>
            </v:group>
            <v:group style="position:absolute;left:8181;top:9024;width:3;height:10" coordorigin="8181,9024" coordsize="3,10">
              <v:shape style="position:absolute;left:8181;top:9024;width:3;height:10" coordorigin="8181,9024" coordsize="3,10" path="m8183,9034l8181,9024e" filled="false" stroked="true" strokeweight=".12pt" strokecolor="#000000">
                <v:path arrowok="t"/>
              </v:shape>
            </v:group>
            <v:group style="position:absolute;left:8152;top:8822;width:466;height:344" coordorigin="8152,8822" coordsize="466,344">
              <v:shape style="position:absolute;left:8152;top:8822;width:466;height:344" coordorigin="8152,8822" coordsize="466,344" path="m8618,9166l8462,8822,8152,8964,8181,9024,8385,8930e" filled="false" stroked="true" strokeweight=".12pt" strokecolor="#000000">
                <v:path arrowok="t"/>
              </v:shape>
            </v:group>
            <v:group style="position:absolute;left:8282;top:9130;width:336;height:178" coordorigin="8282,9130" coordsize="336,178">
              <v:shape style="position:absolute;left:8282;top:9130;width:336;height:178" coordorigin="8282,9130" coordsize="336,178" path="m8534,9130l8282,9245,8308,9307,8618,9166e" filled="false" stroked="true" strokeweight=".12pt" strokecolor="#000000">
                <v:path arrowok="t"/>
              </v:shape>
            </v:group>
            <v:group style="position:absolute;left:10888;top:8947;width:137;height:2" coordorigin="10888,8947" coordsize="137,2">
              <v:shape style="position:absolute;left:10888;top:8947;width:137;height:2" coordorigin="10888,8947" coordsize="137,0" path="m10888,8947l11025,8947e" filled="false" stroked="true" strokeweight=".12pt" strokecolor="#000000">
                <v:path arrowok="t"/>
              </v:shape>
            </v:group>
            <v:group style="position:absolute;left:10888;top:9454;width:137;height:2" coordorigin="10888,9454" coordsize="137,2">
              <v:shape style="position:absolute;left:10888;top:9454;width:137;height:2" coordorigin="10888,9454" coordsize="137,0" path="m10888,9454l11025,9454e" filled="false" stroked="true" strokeweight=".12pt" strokecolor="#000000">
                <v:path arrowok="t"/>
              </v:shape>
            </v:group>
            <v:group style="position:absolute;left:10888;top:8825;width:137;height:2" coordorigin="10888,8825" coordsize="137,2">
              <v:shape style="position:absolute;left:10888;top:8825;width:137;height:2" coordorigin="10888,8825" coordsize="137,0" path="m10888,8825l11025,8825e" filled="false" stroked="true" strokeweight=".12pt" strokecolor="#000000">
                <v:path arrowok="t"/>
              </v:shape>
            </v:group>
            <v:group style="position:absolute;left:10888;top:8316;width:137;height:2" coordorigin="10888,8316" coordsize="137,2">
              <v:shape style="position:absolute;left:10888;top:8316;width:137;height:2" coordorigin="10888,8316" coordsize="137,0" path="m11025,8316l10888,8316e" filled="false" stroked="true" strokeweight=".12pt" strokecolor="#000000">
                <v:path arrowok="t"/>
              </v:shape>
            </v:group>
            <v:group style="position:absolute;left:10946;top:8794;width:41;height:24" coordorigin="10946,8794" coordsize="41,24">
              <v:shape style="position:absolute;left:10946;top:8794;width:41;height:24" coordorigin="10946,8794" coordsize="41,24" path="m10946,8794l10946,8818,10986,8818,10986,8794,10946,8794e" filled="false" stroked="true" strokeweight="0pt" strokecolor="#000000">
                <v:path arrowok="t"/>
              </v:shape>
            </v:group>
            <v:group style="position:absolute;left:10946;top:8323;width:41;height:24" coordorigin="10946,8323" coordsize="41,24">
              <v:shape style="position:absolute;left:10946;top:8323;width:41;height:24" coordorigin="10946,8323" coordsize="41,24" path="m10946,8323l10946,8347,10986,8347,10986,8323,10946,8323e" filled="false" stroked="true" strokeweight="0pt" strokecolor="#000000">
                <v:path arrowok="t"/>
              </v:shape>
            </v:group>
            <v:group style="position:absolute;left:10965;top:8347;width:2;height:447" coordorigin="10965,8347" coordsize="2,447">
              <v:shape style="position:absolute;left:10965;top:8347;width:2;height:447" coordorigin="10965,8347" coordsize="0,447" path="m10965,8347l10965,8794e" filled="false" stroked="true" strokeweight="0pt" strokecolor="#000000">
                <v:path arrowok="t"/>
              </v:shape>
            </v:group>
            <v:group style="position:absolute;left:10972;top:8347;width:2;height:447" coordorigin="10972,8347" coordsize="2,447">
              <v:shape style="position:absolute;left:10972;top:8347;width:2;height:447" coordorigin="10972,8347" coordsize="0,447" path="m10972,8347l10972,8794e" filled="false" stroked="true" strokeweight="0pt" strokecolor="#000000">
                <v:path arrowok="t"/>
              </v:shape>
            </v:group>
            <v:group style="position:absolute;left:10958;top:8347;width:2;height:447" coordorigin="10958,8347" coordsize="2,447">
              <v:shape style="position:absolute;left:10958;top:8347;width:2;height:447" coordorigin="10958,8347" coordsize="0,447" path="m10958,8347l10958,8794e" filled="false" stroked="true" strokeweight="0pt" strokecolor="#000000">
                <v:path arrowok="t"/>
              </v:shape>
            </v:group>
            <v:group style="position:absolute;left:10946;top:8323;width:41;height:495" coordorigin="10946,8323" coordsize="41,495">
              <v:shape style="position:absolute;left:10946;top:8323;width:41;height:495" coordorigin="10946,8323" coordsize="41,495" path="m10986,8818l10986,8323,10946,8323,10946,8818e" filled="false" stroked="true" strokeweight="0pt" strokecolor="#000000">
                <v:path arrowok="t"/>
              </v:shape>
            </v:group>
            <v:group style="position:absolute;left:10528;top:8316;width:360;height:543" coordorigin="10528,8316" coordsize="360,543">
              <v:shape style="position:absolute;left:10528;top:8316;width:360;height:543" coordorigin="10528,8316" coordsize="360,543" path="m10888,8858l10528,8858,10528,8316,10888,8316,10888,8858e" filled="false" stroked="true" strokeweight=".12pt" strokecolor="#000000">
                <v:path arrowok="t"/>
              </v:shape>
            </v:group>
            <v:group style="position:absolute;left:10501;top:8530;width:8;height:159" coordorigin="10501,8530" coordsize="8,159">
              <v:shape style="position:absolute;left:10501;top:8530;width:8;height:159" coordorigin="10501,8530" coordsize="8,159" path="m10501,8688l10504,8669,10507,8649,10508,8629,10509,8609,10508,8589,10507,8569,10505,8549,10502,8530e" filled="false" stroked="true" strokeweight=".12pt" strokecolor="#000000">
                <v:path arrowok="t"/>
              </v:shape>
            </v:group>
            <v:group style="position:absolute;left:10355;top:8509;width:16;height:196" coordorigin="10355,8509" coordsize="16,196">
              <v:shape style="position:absolute;left:10355;top:8509;width:16;height:196" coordorigin="10355,8509" coordsize="16,196" path="m10371,8509l10356,8587,10355,8607,10356,8627,10358,8647,10361,8666,10365,8686,10371,8705e" filled="false" stroked="true" strokeweight=".12pt" strokecolor="#000000">
                <v:path arrowok="t"/>
              </v:shape>
            </v:group>
            <v:group style="position:absolute;left:10290;top:8512;width:14;height:178" coordorigin="10290,8512" coordsize="14,178">
              <v:shape style="position:absolute;left:10290;top:8512;width:14;height:178" coordorigin="10290,8512" coordsize="14,178" path="m10303,8512l10291,8590,10290,8610,10291,8630,10293,8650,10296,8669,10300,8689e" filled="false" stroked="true" strokeweight=".12pt" strokecolor="#000000">
                <v:path arrowok="t"/>
              </v:shape>
            </v:group>
            <v:group style="position:absolute;left:10293;top:8726;width:161;height:8" coordorigin="10293,8726" coordsize="161,8">
              <v:shape style="position:absolute;left:10293;top:8726;width:161;height:8" coordorigin="10293,8726" coordsize="161,8" path="m10293,8726l10454,8734e" filled="false" stroked="true" strokeweight=".12pt" strokecolor="#000000">
                <v:path arrowok="t"/>
              </v:shape>
            </v:group>
            <v:group style="position:absolute;left:10300;top:8707;width:154;height:8" coordorigin="10300,8707" coordsize="154,8">
              <v:shape style="position:absolute;left:10300;top:8707;width:154;height:8" coordorigin="10300,8707" coordsize="154,8" path="m10300,8714l10454,8707e" filled="false" stroked="true" strokeweight=".12pt" strokecolor="#000000">
                <v:path arrowok="t"/>
              </v:shape>
            </v:group>
            <v:group style="position:absolute;left:10462;top:8700;width:35;height:24" coordorigin="10462,8700" coordsize="35,24">
              <v:shape style="position:absolute;left:10462;top:8700;width:35;height:24" coordorigin="10462,8700" coordsize="35,24" path="m10462,8724l10483,8717,10497,8700e" filled="false" stroked="true" strokeweight=".12pt" strokecolor="#000000">
                <v:path arrowok="t"/>
              </v:shape>
            </v:group>
            <v:group style="position:absolute;left:10455;top:8723;width:10;height:11" coordorigin="10455,8723" coordsize="10,11">
              <v:shape style="position:absolute;left:10455;top:8723;width:10;height:11" coordorigin="10455,8723" coordsize="10,11" path="m10455,8734l10457,8734,10460,8733,10461,8730,10463,8728,10464,8726,10463,8723e" filled="false" stroked="true" strokeweight=".12pt" strokecolor="#000000">
                <v:path arrowok="t"/>
              </v:shape>
            </v:group>
            <v:group style="position:absolute;left:10455;top:8705;width:10;height:11" coordorigin="10455,8705" coordsize="10,11">
              <v:shape style="position:absolute;left:10455;top:8705;width:10;height:11" coordorigin="10455,8705" coordsize="10,11" path="m10463,8715l10464,8713,10463,8710,10461,8708,10460,8706,10457,8705,10455,8705e" filled="false" stroked="true" strokeweight=".12pt" strokecolor="#000000">
                <v:path arrowok="t"/>
              </v:shape>
            </v:group>
            <v:group style="position:absolute;left:10461;top:8717;width:2;height:8" coordorigin="10461,8717" coordsize="2,8">
              <v:shape style="position:absolute;left:10461;top:8717;width:2;height:8" coordorigin="10461,8717" coordsize="0,8" path="m10461,8724l10461,8717e" filled="false" stroked="true" strokeweight=".12pt" strokecolor="#000000">
                <v:path arrowok="t"/>
              </v:shape>
            </v:group>
            <v:group style="position:absolute;left:10306;top:8712;width:19;height:15" coordorigin="10306,8712" coordsize="19,15">
              <v:shape style="position:absolute;left:10306;top:8712;width:19;height:15" coordorigin="10306,8712" coordsize="19,15" path="m10306,8712l10308,8720,10316,8726,10324,8726e" filled="false" stroked="true" strokeweight=".12pt" strokecolor="#000000">
                <v:path arrowok="t"/>
              </v:shape>
            </v:group>
            <v:group style="position:absolute;left:10329;top:8714;width:2;height:2" coordorigin="10329,8714" coordsize="2,2">
              <v:shape style="position:absolute;left:10329;top:8714;width:2;height:2" coordorigin="10329,8714" coordsize="0,0" path="m10329,8714l10329,8714e" filled="false" stroked="true" strokeweight=".12pt" strokecolor="#000000">
                <v:path arrowok="t"/>
              </v:shape>
            </v:group>
            <v:group style="position:absolute;left:10329;top:8714;width:2;height:15" coordorigin="10329,8714" coordsize="2,15">
              <v:shape style="position:absolute;left:10329;top:8714;width:2;height:15" coordorigin="10329,8714" coordsize="0,15" path="m10329,8714l10329,8729e" filled="false" stroked="true" strokeweight=".12pt" strokecolor="#000000">
                <v:path arrowok="t"/>
              </v:shape>
            </v:group>
            <v:group style="position:absolute;left:10302;top:8705;width:3;height:8" coordorigin="10302,8705" coordsize="3,8">
              <v:shape style="position:absolute;left:10302;top:8705;width:3;height:8" coordorigin="10302,8705" coordsize="3,8" path="m10302,8705l10305,8712e" filled="false" stroked="true" strokeweight=".12pt" strokecolor="#000000">
                <v:path arrowok="t"/>
              </v:shape>
            </v:group>
            <v:group style="position:absolute;left:10293;top:8482;width:161;height:8" coordorigin="10293,8482" coordsize="161,8">
              <v:shape style="position:absolute;left:10293;top:8482;width:161;height:8" coordorigin="10293,8482" coordsize="161,8" path="m10293,8489l10454,8482e" filled="false" stroked="true" strokeweight=".12pt" strokecolor="#000000">
                <v:path arrowok="t"/>
              </v:shape>
            </v:group>
            <v:group style="position:absolute;left:10300;top:8503;width:154;height:8" coordorigin="10300,8503" coordsize="154,8">
              <v:shape style="position:absolute;left:10300;top:8503;width:154;height:8" coordorigin="10300,8503" coordsize="154,8" path="m10300,8503l10454,8510e" filled="false" stroked="true" strokeweight=".12pt" strokecolor="#000000">
                <v:path arrowok="t"/>
              </v:shape>
            </v:group>
            <v:group style="position:absolute;left:10476;top:8492;width:23;height:35" coordorigin="10476,8492" coordsize="23,35">
              <v:shape style="position:absolute;left:10476;top:8492;width:23;height:35" coordorigin="10476,8492" coordsize="23,35" path="m10499,8526l10493,8505,10476,8492e" filled="false" stroked="true" strokeweight=".12pt" strokecolor="#000000">
                <v:path arrowok="t"/>
              </v:shape>
            </v:group>
            <v:group style="position:absolute;left:10455;top:8479;width:10;height:11" coordorigin="10455,8479" coordsize="10,11">
              <v:shape style="position:absolute;left:10455;top:8479;width:10;height:11" coordorigin="10455,8479" coordsize="10,11" path="m10463,8490l10464,8487,10463,8484,10461,8482,10460,8480,10457,8479,10455,8479e" filled="false" stroked="true" strokeweight=".12pt" strokecolor="#000000">
                <v:path arrowok="t"/>
              </v:shape>
            </v:group>
            <v:group style="position:absolute;left:10455;top:8497;width:10;height:11" coordorigin="10455,8497" coordsize="10,11">
              <v:shape style="position:absolute;left:10455;top:8497;width:10;height:11" coordorigin="10455,8497" coordsize="10,11" path="m10455,8508l10457,8508,10460,8507,10461,8505,10463,8503,10464,8500,10463,8497e" filled="false" stroked="true" strokeweight=".12pt" strokecolor="#000000">
                <v:path arrowok="t"/>
              </v:shape>
            </v:group>
            <v:group style="position:absolute;left:10461;top:8491;width:2;height:10" coordorigin="10461,8491" coordsize="2,10">
              <v:shape style="position:absolute;left:10461;top:8491;width:2;height:10" coordorigin="10461,8491" coordsize="0,10" path="m10461,8491l10461,8501e" filled="false" stroked="true" strokeweight=".12pt" strokecolor="#000000">
                <v:path arrowok="t"/>
              </v:shape>
            </v:group>
            <v:group style="position:absolute;left:10306;top:8489;width:19;height:15" coordorigin="10306,8489" coordsize="19,15">
              <v:shape style="position:absolute;left:10306;top:8489;width:19;height:15" coordorigin="10306,8489" coordsize="19,15" path="m10324,8489l10316,8489,10308,8495,10306,8503e" filled="false" stroked="true" strokeweight=".12pt" strokecolor="#000000">
                <v:path arrowok="t"/>
              </v:shape>
            </v:group>
            <v:group style="position:absolute;left:10329;top:8503;width:2;height:2" coordorigin="10329,8503" coordsize="2,2">
              <v:shape style="position:absolute;left:10329;top:8503;width:2;height:2" coordorigin="10329,8503" coordsize="0,0" path="m10329,8503l10329,8503e" filled="false" stroked="true" strokeweight=".12pt" strokecolor="#000000">
                <v:path arrowok="t"/>
              </v:shape>
            </v:group>
            <v:group style="position:absolute;left:10329;top:8489;width:2;height:15" coordorigin="10329,8489" coordsize="2,15">
              <v:shape style="position:absolute;left:10329;top:8489;width:2;height:15" coordorigin="10329,8489" coordsize="0,15" path="m10329,8503l10329,8489e" filled="false" stroked="true" strokeweight=".12pt" strokecolor="#000000">
                <v:path arrowok="t"/>
              </v:shape>
            </v:group>
            <v:group style="position:absolute;left:10302;top:8503;width:3;height:10" coordorigin="10302,8503" coordsize="3,10">
              <v:shape style="position:absolute;left:10302;top:8503;width:3;height:10" coordorigin="10302,8503" coordsize="3,10" path="m10302,8513l10305,8503e" filled="false" stroked="true" strokeweight=".12pt" strokecolor="#000000">
                <v:path arrowok="t"/>
              </v:shape>
            </v:group>
            <v:group style="position:absolute;left:10783;top:8736;width:77;height:81" coordorigin="10783,8736" coordsize="77,81">
              <v:shape style="position:absolute;left:10783;top:8736;width:77;height:81" coordorigin="10783,8736" coordsize="77,81" path="m10820,8736l10798,8742,10783,8757,10783,8786,10791,8806,10804,8817,10831,8815,10850,8805,10860,8790,10857,8764,10846,8746,10829,8737e" filled="false" stroked="true" strokeweight=".12pt" strokecolor="#000000">
                <v:path arrowok="t"/>
              </v:shape>
            </v:group>
            <v:group style="position:absolute;left:10783;top:8736;width:77;height:81" coordorigin="10783,8736" coordsize="77,81">
              <v:shape style="position:absolute;left:10783;top:8736;width:77;height:81" coordorigin="10783,8736" coordsize="77,81" path="m10820,8736l10798,8742,10783,8757,10783,8786,10791,8806,10804,8817,10831,8815,10850,8805,10860,8790,10857,8764,10846,8746,10829,8737e" filled="false" stroked="true" strokeweight=".12pt" strokecolor="#000000">
                <v:path arrowok="t"/>
              </v:shape>
            </v:group>
            <v:group style="position:absolute;left:10816;top:8774;width:8;height:8" coordorigin="10816,8774" coordsize="8,8">
              <v:shape style="position:absolute;left:10816;top:8774;width:8;height:8" coordorigin="10816,8774" coordsize="8,8" path="m10820,8774l10818,8774,10816,8776,10816,8778,10816,8780,10818,8782,10820,8782,10822,8782,10823,8780,10823,8778,10823,8776,10822,8774,10820,8774e" filled="false" stroked="true" strokeweight=".12pt" strokecolor="#000000">
                <v:path arrowok="t"/>
              </v:shape>
            </v:group>
            <v:group style="position:absolute;left:10794;top:8748;width:20;height:24" coordorigin="10794,8748" coordsize="20,24">
              <v:shape style="position:absolute;left:10794;top:8748;width:20;height:24" coordorigin="10794,8748" coordsize="20,24" path="m10814,8772l10794,8748e" filled="false" stroked="true" strokeweight=".12pt" strokecolor="#000000">
                <v:path arrowok="t"/>
              </v:shape>
            </v:group>
            <v:group style="position:absolute;left:10782;top:8767;width:29;height:10" coordorigin="10782,8767" coordsize="29,10">
              <v:shape style="position:absolute;left:10782;top:8767;width:29;height:10" coordorigin="10782,8767" coordsize="29,10" path="m10811,8777l10782,8767e" filled="false" stroked="true" strokeweight=".12pt" strokecolor="#000000">
                <v:path arrowok="t"/>
              </v:shape>
            </v:group>
            <v:group style="position:absolute;left:10782;top:8782;width:29;height:8" coordorigin="10782,8782" coordsize="29,8">
              <v:shape style="position:absolute;left:10782;top:8782;width:29;height:8" coordorigin="10782,8782" coordsize="29,8" path="m10811,8782l10782,8789e" filled="false" stroked="true" strokeweight=".12pt" strokecolor="#000000">
                <v:path arrowok="t"/>
              </v:shape>
            </v:group>
            <v:group style="position:absolute;left:10794;top:8784;width:20;height:24" coordorigin="10794,8784" coordsize="20,24">
              <v:shape style="position:absolute;left:10794;top:8784;width:20;height:24" coordorigin="10794,8784" coordsize="20,24" path="m10814,8784l10794,8808e" filled="false" stroked="true" strokeweight=".12pt" strokecolor="#000000">
                <v:path arrowok="t"/>
              </v:shape>
            </v:group>
            <v:group style="position:absolute;left:10818;top:8741;width:2;height:75" coordorigin="10818,8741" coordsize="2,75">
              <v:shape style="position:absolute;left:10818;top:8741;width:2;height:75" coordorigin="10818,8741" coordsize="0,75" path="m10818,8741l10818,8815e" filled="false" stroked="true" strokeweight=".12pt" strokecolor="#000000">
                <v:path arrowok="t"/>
              </v:shape>
            </v:group>
            <v:group style="position:absolute;left:10823;top:8784;width:17;height:24" coordorigin="10823,8784" coordsize="17,24">
              <v:shape style="position:absolute;left:10823;top:8784;width:17;height:24" coordorigin="10823,8784" coordsize="17,24" path="m10823,8784l10840,8808e" filled="false" stroked="true" strokeweight=".12pt" strokecolor="#000000">
                <v:path arrowok="t"/>
              </v:shape>
            </v:group>
            <v:group style="position:absolute;left:10826;top:8782;width:29;height:8" coordorigin="10826,8782" coordsize="29,8">
              <v:shape style="position:absolute;left:10826;top:8782;width:29;height:8" coordorigin="10826,8782" coordsize="29,8" path="m10826,8782l10854,8789e" filled="false" stroked="true" strokeweight=".12pt" strokecolor="#000000">
                <v:path arrowok="t"/>
              </v:shape>
            </v:group>
            <v:group style="position:absolute;left:10826;top:8767;width:29;height:10" coordorigin="10826,8767" coordsize="29,10">
              <v:shape style="position:absolute;left:10826;top:8767;width:29;height:10" coordorigin="10826,8767" coordsize="29,10" path="m10826,8777l10854,8767e" filled="false" stroked="true" strokeweight=".12pt" strokecolor="#000000">
                <v:path arrowok="t"/>
              </v:shape>
            </v:group>
            <v:group style="position:absolute;left:10823;top:8748;width:17;height:24" coordorigin="10823,8748" coordsize="17,24">
              <v:shape style="position:absolute;left:10823;top:8748;width:17;height:24" coordorigin="10823,8748" coordsize="17,24" path="m10823,8772l10840,8748e" filled="false" stroked="true" strokeweight=".12pt" strokecolor="#000000">
                <v:path arrowok="t"/>
              </v:shape>
            </v:group>
            <v:group style="position:absolute;left:10811;top:8770;width:17;height:17" coordorigin="10811,8770" coordsize="17,17">
              <v:shape style="position:absolute;left:10811;top:8770;width:17;height:17" coordorigin="10811,8770" coordsize="17,17" path="m10820,8770l10815,8770,10811,8773,10811,8778,10811,8783,10815,8786,10820,8786,10824,8786,10828,8783,10828,8778,10828,8773,10824,8770,10820,8770e" filled="false" stroked="true" strokeweight=".12pt" strokecolor="#000000">
                <v:path arrowok="t"/>
              </v:shape>
            </v:group>
            <v:group style="position:absolute;left:10785;top:8741;width:68;height:75" coordorigin="10785,8741" coordsize="68,75">
              <v:shape style="position:absolute;left:10785;top:8741;width:68;height:75" coordorigin="10785,8741" coordsize="68,75" path="m10820,8741l10799,8747,10785,8764,10788,8791,10799,8808,10815,8815,10838,8809,10853,8794,10851,8767,10842,8749,10826,8741e" filled="false" stroked="true" strokeweight=".12pt" strokecolor="#000000">
                <v:path arrowok="t"/>
              </v:shape>
            </v:group>
            <v:group style="position:absolute;left:10830;top:8782;width:29;height:10" coordorigin="10830,8782" coordsize="29,10">
              <v:shape style="position:absolute;left:10830;top:8782;width:29;height:10" coordorigin="10830,8782" coordsize="29,10" path="m10830,8782l10859,8791e" filled="false" stroked="true" strokeweight=".12pt" strokecolor="#000000">
                <v:path arrowok="t"/>
              </v:shape>
            </v:group>
            <v:group style="position:absolute;left:10830;top:8767;width:29;height:10" coordorigin="10830,8767" coordsize="29,10">
              <v:shape style="position:absolute;left:10830;top:8767;width:29;height:10" coordorigin="10830,8767" coordsize="29,10" path="m10830,8777l10859,8767e" filled="false" stroked="true" strokeweight=".12pt" strokecolor="#000000">
                <v:path arrowok="t"/>
              </v:shape>
            </v:group>
            <v:group style="position:absolute;left:10946;top:8952;width:41;height:24" coordorigin="10946,8952" coordsize="41,24">
              <v:shape style="position:absolute;left:10946;top:8952;width:41;height:24" coordorigin="10946,8952" coordsize="41,24" path="m10946,8976l10946,8952,10986,8952,10986,8976,10946,8976e" filled="false" stroked="true" strokeweight="0pt" strokecolor="#000000">
                <v:path arrowok="t"/>
              </v:shape>
            </v:group>
            <v:group style="position:absolute;left:10946;top:9422;width:41;height:24" coordorigin="10946,9422" coordsize="41,24">
              <v:shape style="position:absolute;left:10946;top:9422;width:41;height:24" coordorigin="10946,9422" coordsize="41,24" path="m10946,9446l10946,9422,10986,9422,10986,9446,10946,9446e" filled="false" stroked="true" strokeweight="0pt" strokecolor="#000000">
                <v:path arrowok="t"/>
              </v:shape>
            </v:group>
            <v:group style="position:absolute;left:10965;top:8976;width:2;height:447" coordorigin="10965,8976" coordsize="2,447">
              <v:shape style="position:absolute;left:10965;top:8976;width:2;height:447" coordorigin="10965,8976" coordsize="0,447" path="m10965,9422l10965,8976e" filled="false" stroked="true" strokeweight="0pt" strokecolor="#000000">
                <v:path arrowok="t"/>
              </v:shape>
            </v:group>
            <v:group style="position:absolute;left:10972;top:8976;width:2;height:447" coordorigin="10972,8976" coordsize="2,447">
              <v:shape style="position:absolute;left:10972;top:8976;width:2;height:447" coordorigin="10972,8976" coordsize="0,447" path="m10972,9422l10972,8976e" filled="false" stroked="true" strokeweight="0pt" strokecolor="#000000">
                <v:path arrowok="t"/>
              </v:shape>
            </v:group>
            <v:group style="position:absolute;left:10958;top:8976;width:2;height:447" coordorigin="10958,8976" coordsize="2,447">
              <v:shape style="position:absolute;left:10958;top:8976;width:2;height:447" coordorigin="10958,8976" coordsize="0,447" path="m10958,9422l10958,8976e" filled="false" stroked="true" strokeweight="0pt" strokecolor="#000000">
                <v:path arrowok="t"/>
              </v:shape>
            </v:group>
            <v:group style="position:absolute;left:10946;top:8952;width:41;height:495" coordorigin="10946,8952" coordsize="41,495">
              <v:shape style="position:absolute;left:10946;top:8952;width:41;height:495" coordorigin="10946,8952" coordsize="41,495" path="m10986,8952l10986,9446,10946,9446,10946,8952e" filled="false" stroked="true" strokeweight="0pt" strokecolor="#000000">
                <v:path arrowok="t"/>
              </v:shape>
            </v:group>
            <v:group style="position:absolute;left:5301;top:9811;width:135;height:2" coordorigin="5301,9811" coordsize="135,2">
              <v:shape style="position:absolute;left:5301;top:9811;width:135;height:2" coordorigin="5301,9811" coordsize="135,0" path="m5301,9811l5435,9811e" filled="false" stroked="true" strokeweight=".12pt" strokecolor="#000000">
                <v:path arrowok="t"/>
              </v:shape>
            </v:group>
            <v:group style="position:absolute;left:8298;top:7229;width:824;height:370" coordorigin="8298,7229" coordsize="824,370">
              <v:shape style="position:absolute;left:8298;top:7229;width:824;height:370" coordorigin="8298,7229" coordsize="824,370" path="m8298,7229l9122,7229,9122,7598e" filled="false" stroked="true" strokeweight=".12pt" strokecolor="#000000">
                <v:path arrowok="t"/>
              </v:shape>
            </v:group>
            <v:group style="position:absolute;left:8298;top:7272;width:783;height:327" coordorigin="8298,7272" coordsize="783,327">
              <v:shape style="position:absolute;left:8298;top:7272;width:783;height:327" coordorigin="8298,7272" coordsize="783,327" path="m8298,7272l9081,7272,9081,7598e" filled="false" stroked="true" strokeweight=".12pt" strokecolor="#000000">
                <v:path arrowok="t"/>
              </v:shape>
            </v:group>
            <v:group style="position:absolute;left:8303;top:7277;width:771;height:322" coordorigin="8303,7277" coordsize="771,322">
              <v:shape style="position:absolute;left:8303;top:7277;width:771;height:322" coordorigin="8303,7277" coordsize="771,322" path="m8303,7277l9074,7277,9074,7598e" filled="false" stroked="true" strokeweight=".12pt" strokecolor="#000000">
                <v:path arrowok="t"/>
              </v:shape>
            </v:group>
            <v:group style="position:absolute;left:7521;top:6694;width:3394;height:905" coordorigin="7521,6694" coordsize="3394,905">
              <v:shape style="position:absolute;left:7521;top:6694;width:3394;height:905" coordorigin="7521,6694" coordsize="3394,905" path="m7521,6694l7521,7219,7521,7229,9122,7229,9122,7598,10914,7598,10914,6694,7521,6694e" filled="false" stroked="true" strokeweight=".12pt" strokecolor="#000000">
                <v:path arrowok="t"/>
              </v:shape>
            </v:group>
            <v:group style="position:absolute;left:8349;top:7975;width:418;height:2" coordorigin="8349,7975" coordsize="418,2">
              <v:shape style="position:absolute;left:8349;top:7975;width:418;height:2" coordorigin="8349,7975" coordsize="418,0" path="m8349,7975l8766,7975e" filled="false" stroked="true" strokeweight="0pt" strokecolor="#000000">
                <v:path arrowok="t"/>
              </v:shape>
            </v:group>
            <v:group style="position:absolute;left:8349;top:7966;width:418;height:2" coordorigin="8349,7966" coordsize="418,2">
              <v:shape style="position:absolute;left:8349;top:7966;width:418;height:2" coordorigin="8349,7966" coordsize="418,0" path="m8349,7966l8766,7966e" filled="false" stroked="true" strokeweight="0pt" strokecolor="#000000">
                <v:path arrowok="t"/>
              </v:shape>
            </v:group>
            <v:group style="position:absolute;left:8349;top:7982;width:418;height:2" coordorigin="8349,7982" coordsize="418,2">
              <v:shape style="position:absolute;left:8349;top:7982;width:418;height:2" coordorigin="8349,7982" coordsize="418,0" path="m8349,7982l8766,7982e" filled="false" stroked="true" strokeweight="0pt" strokecolor="#000000">
                <v:path arrowok="t"/>
              </v:shape>
            </v:group>
            <v:group style="position:absolute;left:7470;top:8854;width:65;height:63" coordorigin="7470,8854" coordsize="65,63">
              <v:shape style="position:absolute;left:7470;top:8854;width:65;height:63" coordorigin="7470,8854" coordsize="65,63" path="m7470,8854l7470,8916,7535,8916,7535,8854,7470,8854e" filled="false" stroked="true" strokeweight=".12pt" strokecolor="#000000">
                <v:path arrowok="t"/>
              </v:shape>
            </v:group>
            <v:group style="position:absolute;left:7470;top:8854;width:65;height:63" coordorigin="7470,8854" coordsize="65,63">
              <v:shape style="position:absolute;left:7470;top:8854;width:65;height:63" coordorigin="7470,8854" coordsize="65,63" path="m7535,8916l7470,8854,7535,8854,7470,8916e" filled="false" stroked="true" strokeweight=".12pt" strokecolor="#000000">
                <v:path arrowok="t"/>
              </v:shape>
            </v:group>
            <v:group style="position:absolute;left:4590;top:8854;width:6579;height:2" coordorigin="4590,8854" coordsize="6579,2">
              <v:shape style="position:absolute;left:4590;top:8854;width:6579;height:2" coordorigin="4590,8854" coordsize="6579,0" path="m4590,8854l11169,8854e" filled="false" stroked="true" strokeweight=".12pt" strokecolor="#000000">
                <v:path arrowok="t"/>
              </v:shape>
            </v:group>
            <v:group style="position:absolute;left:4590;top:8916;width:6579;height:2" coordorigin="4590,8916" coordsize="6579,2">
              <v:shape style="position:absolute;left:4590;top:8916;width:6579;height:2" coordorigin="4590,8916" coordsize="6579,0" path="m4590,8916l11169,8916e" filled="false" stroked="true" strokeweight=".12pt" strokecolor="#000000">
                <v:path arrowok="t"/>
              </v:shape>
            </v:group>
            <v:group style="position:absolute;left:4175;top:6295;width:384;height:2" coordorigin="4175,6295" coordsize="384,2">
              <v:shape style="position:absolute;left:4175;top:6295;width:384;height:2" coordorigin="4175,6295" coordsize="384,0" path="m4175,6295l4559,6295e" filled="false" stroked="true" strokeweight="0pt" strokecolor="#000000">
                <v:path arrowok="t"/>
              </v:shape>
            </v:group>
            <v:group style="position:absolute;left:5344;top:8842;width:2;height:87" coordorigin="5344,8842" coordsize="2,87">
              <v:shape style="position:absolute;left:5344;top:8842;width:2;height:87" coordorigin="5344,8842" coordsize="0,87" path="m5344,8842l5344,8928e" filled="false" stroked="true" strokeweight=".12pt" strokecolor="#000000">
                <v:path arrowok="t"/>
              </v:shape>
            </v:group>
            <v:group style="position:absolute;left:5339;top:8842;width:2;height:87" coordorigin="5339,8842" coordsize="2,87">
              <v:shape style="position:absolute;left:5339;top:8842;width:2;height:87" coordorigin="5339,8842" coordsize="0,87" path="m5339,8842l5339,8928e" filled="false" stroked="true" strokeweight=".12pt" strokecolor="#000000">
                <v:path arrowok="t"/>
              </v:shape>
            </v:group>
            <v:group style="position:absolute;left:5330;top:8842;width:2;height:87" coordorigin="5330,8842" coordsize="2,87">
              <v:shape style="position:absolute;left:5330;top:8842;width:2;height:87" coordorigin="5330,8842" coordsize="0,87" path="m5330,8842l5330,8928e" filled="false" stroked="true" strokeweight=".12pt" strokecolor="#000000">
                <v:path arrowok="t"/>
              </v:shape>
            </v:group>
            <v:group style="position:absolute;left:5430;top:9811;width:2;height:32" coordorigin="5430,9811" coordsize="2,32">
              <v:shape style="position:absolute;left:5430;top:9811;width:2;height:32" coordorigin="5430,9811" coordsize="0,32" path="m5430,9842l5430,9811e" filled="false" stroked="true" strokeweight=".12pt" strokecolor="#000000">
                <v:path arrowok="t"/>
              </v:shape>
            </v:group>
            <v:group style="position:absolute;left:5430;top:8842;width:2;height:87" coordorigin="5430,8842" coordsize="2,87">
              <v:shape style="position:absolute;left:5430;top:8842;width:2;height:87" coordorigin="5430,8842" coordsize="0,87" path="m5430,8928l5430,8842e" filled="false" stroked="true" strokeweight=".12pt" strokecolor="#000000">
                <v:path arrowok="t"/>
              </v:shape>
            </v:group>
            <v:group style="position:absolute;left:5409;top:8842;width:2;height:87" coordorigin="5409,8842" coordsize="2,87">
              <v:shape style="position:absolute;left:5409;top:8842;width:2;height:87" coordorigin="5409,8842" coordsize="0,87" path="m5409,8928l5409,8842e" filled="false" stroked="true" strokeweight=".12pt" strokecolor="#000000">
                <v:path arrowok="t"/>
              </v:shape>
            </v:group>
            <v:group style="position:absolute;left:5310;top:8842;width:2;height:87" coordorigin="5310,8842" coordsize="2,87">
              <v:shape style="position:absolute;left:5310;top:8842;width:2;height:87" coordorigin="5310,8842" coordsize="0,87" path="m5310,8928l5310,8842e" filled="false" stroked="true" strokeweight=".12pt" strokecolor="#000000">
                <v:path arrowok="t"/>
              </v:shape>
            </v:group>
            <v:group style="position:absolute;left:5301;top:8842;width:135;height:2" coordorigin="5301,8842" coordsize="135,2">
              <v:shape style="position:absolute;left:5301;top:8842;width:135;height:2" coordorigin="5301,8842" coordsize="135,0" path="m5435,8842l5301,8842,5435,8842e" filled="false" stroked="true" strokeweight=".12pt" strokecolor="#000000">
                <v:path arrowok="t"/>
              </v:shape>
            </v:group>
            <v:group style="position:absolute;left:5339;top:9782;width:41;height:22" coordorigin="5339,9782" coordsize="41,22">
              <v:shape style="position:absolute;left:5339;top:9782;width:41;height:22" coordorigin="5339,9782" coordsize="41,22" path="m5339,9782l5339,9804,5380,9804,5380,9782,5339,9782e" filled="false" stroked="true" strokeweight="0pt" strokecolor="#000000">
                <v:path arrowok="t"/>
              </v:shape>
            </v:group>
            <v:group style="position:absolute;left:5339;top:8935;width:41;height:22" coordorigin="5339,8935" coordsize="41,22">
              <v:shape style="position:absolute;left:5339;top:8935;width:41;height:22" coordorigin="5339,8935" coordsize="41,22" path="m5339,8935l5339,8957,5380,8957,5380,8935,5339,8935e" filled="false" stroked="true" strokeweight="0pt" strokecolor="#000000">
                <v:path arrowok="t"/>
              </v:shape>
            </v:group>
            <v:group style="position:absolute;left:5351;top:8885;width:2;height:2" coordorigin="5351,8885" coordsize="2,2">
              <v:shape style="position:absolute;left:5351;top:8885;width:2;height:2" coordorigin="5351,8885" coordsize="0,0" path="m5351,8885l5351,8885e" filled="false" stroked="true" strokeweight="0pt" strokecolor="#000000">
                <v:path arrowok="t"/>
              </v:shape>
            </v:group>
            <v:group style="position:absolute;left:5358;top:8957;width:2;height:826" coordorigin="5358,8957" coordsize="2,826">
              <v:shape style="position:absolute;left:5358;top:8957;width:2;height:826" coordorigin="5358,8957" coordsize="0,826" path="m5358,9782l5358,8957e" filled="false" stroked="true" strokeweight="0pt" strokecolor="#000000">
                <v:path arrowok="t"/>
              </v:shape>
            </v:group>
            <v:group style="position:absolute;left:5339;top:8935;width:41;height:869" coordorigin="5339,8935" coordsize="41,869">
              <v:shape style="position:absolute;left:5339;top:8935;width:41;height:869" coordorigin="5339,8935" coordsize="41,869" path="m5339,9804l5380,9804,5380,8935,5339,8935,5339,9804e" filled="false" stroked="true" strokeweight="0pt" strokecolor="#000000">
                <v:path arrowok="t"/>
              </v:shape>
            </v:group>
            <v:group style="position:absolute;left:5339;top:8935;width:41;height:22" coordorigin="5339,8935" coordsize="41,22">
              <v:shape style="position:absolute;left:5339;top:8935;width:41;height:22" coordorigin="5339,8935" coordsize="41,22" path="m5339,8935l5339,8957,5380,8957,5380,8935,5339,8935e" filled="false" stroked="true" strokeweight="0pt" strokecolor="#000000">
                <v:path arrowok="t"/>
              </v:shape>
            </v:group>
            <v:group style="position:absolute;left:5351;top:8957;width:2;height:826" coordorigin="5351,8957" coordsize="2,826">
              <v:shape style="position:absolute;left:5351;top:8957;width:2;height:826" coordorigin="5351,8957" coordsize="0,826" path="m5351,9782l5351,8957e" filled="false" stroked="true" strokeweight="0pt" strokecolor="#000000">
                <v:path arrowok="t"/>
              </v:shape>
            </v:group>
            <v:group style="position:absolute;left:5368;top:8957;width:2;height:826" coordorigin="5368,8957" coordsize="2,826">
              <v:shape style="position:absolute;left:5368;top:8957;width:2;height:826" coordorigin="5368,8957" coordsize="0,826" path="m5368,9782l5368,8957e" filled="false" stroked="true" strokeweight="0pt" strokecolor="#000000">
                <v:path arrowok="t"/>
              </v:shape>
            </v:group>
            <v:group style="position:absolute;left:5301;top:8928;width:135;height:2" coordorigin="5301,8928" coordsize="135,2">
              <v:shape style="position:absolute;left:5301;top:8928;width:135;height:2" coordorigin="5301,8928" coordsize="135,0" path="m5344,8928l5301,8928,5435,8928e" filled="false" stroked="true" strokeweight=".12pt" strokecolor="#000000">
                <v:path arrowok="t"/>
              </v:shape>
            </v:group>
            <v:group style="position:absolute;left:5330;top:8294;width:2;height:87" coordorigin="5330,8294" coordsize="2,87">
              <v:shape style="position:absolute;left:5330;top:8294;width:2;height:87" coordorigin="5330,8294" coordsize="0,87" path="m5330,8294l5330,8381e" filled="false" stroked="true" strokeweight=".12pt" strokecolor="#000000">
                <v:path arrowok="t"/>
              </v:shape>
            </v:group>
            <v:group style="position:absolute;left:5339;top:7478;width:2;height:903" coordorigin="5339,7478" coordsize="2,903">
              <v:shape style="position:absolute;left:5339;top:7478;width:2;height:903" coordorigin="5339,7478" coordsize="0,903" path="m5339,7478l5339,8381e" filled="false" stroked="true" strokeweight=".12pt" strokecolor="#000000">
                <v:path arrowok="t"/>
              </v:shape>
            </v:group>
            <v:group style="position:absolute;left:5344;top:8294;width:2;height:87" coordorigin="5344,8294" coordsize="2,87">
              <v:shape style="position:absolute;left:5344;top:8294;width:2;height:87" coordorigin="5344,8294" coordsize="0,87" path="m5344,8294l5344,8381e" filled="false" stroked="true" strokeweight=".12pt" strokecolor="#000000">
                <v:path arrowok="t"/>
              </v:shape>
            </v:group>
            <v:group style="position:absolute;left:5339;top:6754;width:41;height:22" coordorigin="5339,6754" coordsize="41,22">
              <v:shape style="position:absolute;left:5339;top:6754;width:41;height:22" coordorigin="5339,6754" coordsize="41,22" path="m5339,6754l5339,6775,5380,6775,5380,6754,5339,6754e" filled="false" stroked="true" strokeweight="0pt" strokecolor="#000000">
                <v:path arrowok="t"/>
              </v:shape>
            </v:group>
            <v:group style="position:absolute;left:5358;top:6775;width:2;height:672" coordorigin="5358,6775" coordsize="2,672">
              <v:shape style="position:absolute;left:5358;top:6775;width:2;height:672" coordorigin="5358,6775" coordsize="0,672" path="m5358,7447l5358,6775e" filled="false" stroked="true" strokeweight="0pt" strokecolor="#000000">
                <v:path arrowok="t"/>
              </v:shape>
            </v:group>
            <v:group style="position:absolute;left:5409;top:8294;width:2;height:87" coordorigin="5409,8294" coordsize="2,87">
              <v:shape style="position:absolute;left:5409;top:8294;width:2;height:87" coordorigin="5409,8294" coordsize="0,87" path="m5409,8381l5409,8294e" filled="false" stroked="true" strokeweight=".12pt" strokecolor="#000000">
                <v:path arrowok="t"/>
              </v:shape>
            </v:group>
            <v:group style="position:absolute;left:5430;top:8294;width:2;height:87" coordorigin="5430,8294" coordsize="2,87">
              <v:shape style="position:absolute;left:5430;top:8294;width:2;height:87" coordorigin="5430,8294" coordsize="0,87" path="m5430,8381l5430,8294e" filled="false" stroked="true" strokeweight=".12pt" strokecolor="#000000">
                <v:path arrowok="t"/>
              </v:shape>
            </v:group>
            <v:group style="position:absolute;left:5339;top:8813;width:41;height:22" coordorigin="5339,8813" coordsize="41,22">
              <v:shape style="position:absolute;left:5339;top:8813;width:41;height:22" coordorigin="5339,8813" coordsize="41,22" path="m5339,8813l5339,8834,5380,8834,5380,8813,5339,8813e" filled="false" stroked="true" strokeweight="0pt" strokecolor="#000000">
                <v:path arrowok="t"/>
              </v:shape>
            </v:group>
            <v:group style="position:absolute;left:5358;top:7594;width:2;height:672" coordorigin="5358,7594" coordsize="2,672">
              <v:shape style="position:absolute;left:5358;top:7594;width:2;height:672" coordorigin="5358,7594" coordsize="0,672" path="m5358,8266l5358,7594e" filled="false" stroked="true" strokeweight="0pt" strokecolor="#000000">
                <v:path arrowok="t"/>
              </v:shape>
            </v:group>
            <v:group style="position:absolute;left:5368;top:6775;width:2;height:672" coordorigin="5368,6775" coordsize="2,672">
              <v:shape style="position:absolute;left:5368;top:6775;width:2;height:672" coordorigin="5368,6775" coordsize="0,672" path="m5368,7447l5368,6775e" filled="false" stroked="true" strokeweight="0pt" strokecolor="#000000">
                <v:path arrowok="t"/>
              </v:shape>
            </v:group>
            <v:group style="position:absolute;left:5351;top:7594;width:2;height:672" coordorigin="5351,7594" coordsize="2,672">
              <v:shape style="position:absolute;left:5351;top:7594;width:2;height:672" coordorigin="5351,7594" coordsize="0,672" path="m5351,8266l5351,7594e" filled="false" stroked="true" strokeweight="0pt" strokecolor="#000000">
                <v:path arrowok="t"/>
              </v:shape>
            </v:group>
            <v:group style="position:absolute;left:5310;top:8294;width:2;height:87" coordorigin="5310,8294" coordsize="2,87">
              <v:shape style="position:absolute;left:5310;top:8294;width:2;height:87" coordorigin="5310,8294" coordsize="0,87" path="m5310,8381l5310,8294e" filled="false" stroked="true" strokeweight=".12pt" strokecolor="#000000">
                <v:path arrowok="t"/>
              </v:shape>
            </v:group>
            <v:group style="position:absolute;left:5339;top:7570;width:41;height:24" coordorigin="5339,7570" coordsize="41,24">
              <v:shape style="position:absolute;left:5339;top:7570;width:41;height:24" coordorigin="5339,7570" coordsize="41,24" path="m5339,7570l5339,7594,5380,7594,5380,7570,5339,7570e" filled="false" stroked="true" strokeweight="0pt" strokecolor="#000000">
                <v:path arrowok="t"/>
              </v:shape>
            </v:group>
            <v:group style="position:absolute;left:5339;top:8388;width:41;height:22" coordorigin="5339,8388" coordsize="41,22">
              <v:shape style="position:absolute;left:5339;top:8388;width:41;height:22" coordorigin="5339,8388" coordsize="41,22" path="m5339,8388l5339,8410,5380,8410,5380,8388,5339,8388e" filled="false" stroked="true" strokeweight="0pt" strokecolor="#000000">
                <v:path arrowok="t"/>
              </v:shape>
            </v:group>
            <v:group style="position:absolute;left:5351;top:6775;width:2;height:672" coordorigin="5351,6775" coordsize="2,672">
              <v:shape style="position:absolute;left:5351;top:6775;width:2;height:672" coordorigin="5351,6775" coordsize="0,672" path="m5351,7447l5351,6775e" filled="false" stroked="true" strokeweight="0pt" strokecolor="#000000">
                <v:path arrowok="t"/>
              </v:shape>
            </v:group>
            <v:group style="position:absolute;left:5368;top:7594;width:2;height:672" coordorigin="5368,7594" coordsize="2,672">
              <v:shape style="position:absolute;left:5368;top:7594;width:2;height:672" coordorigin="5368,7594" coordsize="0,672" path="m5368,8266l5368,7594e" filled="false" stroked="true" strokeweight="0pt" strokecolor="#000000">
                <v:path arrowok="t"/>
              </v:shape>
            </v:group>
            <v:group style="position:absolute;left:5339;top:7447;width:41;height:24" coordorigin="5339,7447" coordsize="41,24">
              <v:shape style="position:absolute;left:5339;top:7447;width:41;height:24" coordorigin="5339,7447" coordsize="41,24" path="m5339,7447l5339,7471,5380,7471,5380,7447,5339,7447e" filled="false" stroked="true" strokeweight="0pt" strokecolor="#000000">
                <v:path arrowok="t"/>
              </v:shape>
            </v:group>
            <v:group style="position:absolute;left:5380;top:7570;width:2;height:718" coordorigin="5380,7570" coordsize="2,718">
              <v:shape style="position:absolute;left:5380;top:7570;width:2;height:718" coordorigin="5380,7570" coordsize="0,718" path="m5380,7570l5380,8287e" filled="false" stroked="true" strokeweight="0pt" strokecolor="#000000">
                <v:path arrowok="t"/>
              </v:shape>
            </v:group>
            <v:group style="position:absolute;left:5339;top:8388;width:41;height:447" coordorigin="5339,8388" coordsize="41,447">
              <v:shape style="position:absolute;left:5339;top:8388;width:41;height:447" coordorigin="5339,8388" coordsize="41,447" path="m5339,8834l5380,8834,5380,8388,5339,8388,5339,8834e" filled="false" stroked="true" strokeweight="0pt" strokecolor="#000000">
                <v:path arrowok="t"/>
              </v:shape>
            </v:group>
            <v:group style="position:absolute;left:5380;top:6754;width:2;height:718" coordorigin="5380,6754" coordsize="2,718">
              <v:shape style="position:absolute;left:5380;top:6754;width:2;height:718" coordorigin="5380,6754" coordsize="0,718" path="m5380,6754l5380,7471e" filled="false" stroked="true" strokeweight="0pt" strokecolor="#000000">
                <v:path arrowok="t"/>
              </v:shape>
            </v:group>
            <v:group style="position:absolute;left:5358;top:8410;width:2;height:404" coordorigin="5358,8410" coordsize="2,404">
              <v:shape style="position:absolute;left:5358;top:8410;width:2;height:404" coordorigin="5358,8410" coordsize="0,404" path="m5358,8813l5358,8410e" filled="false" stroked="true" strokeweight="0pt" strokecolor="#000000">
                <v:path arrowok="t"/>
              </v:shape>
            </v:group>
            <v:group style="position:absolute;left:5339;top:6754;width:41;height:718" coordorigin="5339,6754" coordsize="41,718">
              <v:shape style="position:absolute;left:5339;top:6754;width:41;height:718" coordorigin="5339,6754" coordsize="41,718" path="m5380,7471l5380,6754,5339,6754,5339,7471e" filled="false" stroked="true" strokeweight="0pt" strokecolor="#000000">
                <v:path arrowok="t"/>
              </v:shape>
            </v:group>
            <v:group style="position:absolute;left:5339;top:8266;width:41;height:22" coordorigin="5339,8266" coordsize="41,22">
              <v:shape style="position:absolute;left:5339;top:8266;width:41;height:22" coordorigin="5339,8266" coordsize="41,22" path="m5339,8266l5339,8287,5380,8287,5380,8266,5339,8266e" filled="false" stroked="true" strokeweight="0pt" strokecolor="#000000">
                <v:path arrowok="t"/>
              </v:shape>
            </v:group>
            <v:group style="position:absolute;left:5330;top:7478;width:2;height:87" coordorigin="5330,7478" coordsize="2,87">
              <v:shape style="position:absolute;left:5330;top:7478;width:2;height:87" coordorigin="5330,7478" coordsize="0,87" path="m5330,7478l5330,7565e" filled="false" stroked="true" strokeweight=".12pt" strokecolor="#000000">
                <v:path arrowok="t"/>
              </v:shape>
            </v:group>
            <v:group style="position:absolute;left:5301;top:8294;width:135;height:2" coordorigin="5301,8294" coordsize="135,2">
              <v:shape style="position:absolute;left:5301;top:8294;width:135;height:2" coordorigin="5301,8294" coordsize="135,0" path="m5380,8294l5301,8294,5435,8294e" filled="false" stroked="true" strokeweight=".12pt" strokecolor="#000000">
                <v:path arrowok="t"/>
              </v:shape>
            </v:group>
            <v:group style="position:absolute;left:5339;top:8388;width:41;height:22" coordorigin="5339,8388" coordsize="41,22">
              <v:shape style="position:absolute;left:5339;top:8388;width:41;height:22" coordorigin="5339,8388" coordsize="41,22" path="m5339,8388l5339,8410,5380,8410,5380,8388,5339,8388e" filled="false" stroked="true" strokeweight="0pt" strokecolor="#000000">
                <v:path arrowok="t"/>
              </v:shape>
            </v:group>
            <v:group style="position:absolute;left:5301;top:8381;width:135;height:2" coordorigin="5301,8381" coordsize="135,2">
              <v:shape style="position:absolute;left:5301;top:8381;width:135;height:2" coordorigin="5301,8381" coordsize="135,0" path="m5380,8381l5301,8381,5435,8381e" filled="false" stroked="true" strokeweight=".12pt" strokecolor="#000000">
                <v:path arrowok="t"/>
              </v:shape>
            </v:group>
            <v:group style="position:absolute;left:5344;top:7478;width:2;height:87" coordorigin="5344,7478" coordsize="2,87">
              <v:shape style="position:absolute;left:5344;top:7478;width:2;height:87" coordorigin="5344,7478" coordsize="0,87" path="m5344,7478l5344,7565e" filled="false" stroked="true" strokeweight=".12pt" strokecolor="#000000">
                <v:path arrowok="t"/>
              </v:shape>
            </v:group>
            <v:group style="position:absolute;left:5310;top:7478;width:2;height:87" coordorigin="5310,7478" coordsize="2,87">
              <v:shape style="position:absolute;left:5310;top:7478;width:2;height:87" coordorigin="5310,7478" coordsize="0,87" path="m5310,7565l5310,7478e" filled="false" stroked="true" strokeweight=".12pt" strokecolor="#000000">
                <v:path arrowok="t"/>
              </v:shape>
            </v:group>
            <v:group style="position:absolute;left:5430;top:7478;width:2;height:87" coordorigin="5430,7478" coordsize="2,87">
              <v:shape style="position:absolute;left:5430;top:7478;width:2;height:87" coordorigin="5430,7478" coordsize="0,87" path="m5430,7565l5430,7478e" filled="false" stroked="true" strokeweight=".12pt" strokecolor="#000000">
                <v:path arrowok="t"/>
              </v:shape>
            </v:group>
            <v:group style="position:absolute;left:5301;top:7478;width:135;height:2" coordorigin="5301,7478" coordsize="135,2">
              <v:shape style="position:absolute;left:5301;top:7478;width:135;height:2" coordorigin="5301,7478" coordsize="135,0" path="m5380,7478l5301,7478,5435,7478e" filled="false" stroked="true" strokeweight=".12pt" strokecolor="#000000">
                <v:path arrowok="t"/>
              </v:shape>
            </v:group>
            <v:group style="position:absolute;left:5301;top:7565;width:135;height:2" coordorigin="5301,7565" coordsize="135,2">
              <v:shape style="position:absolute;left:5301;top:7565;width:135;height:2" coordorigin="5301,7565" coordsize="135,0" path="m5380,7565l5301,7565,5435,7565e" filled="false" stroked="true" strokeweight=".12pt" strokecolor="#000000">
                <v:path arrowok="t"/>
              </v:shape>
            </v:group>
            <v:group style="position:absolute;left:5409;top:7478;width:2;height:87" coordorigin="5409,7478" coordsize="2,87">
              <v:shape style="position:absolute;left:5409;top:7478;width:2;height:87" coordorigin="5409,7478" coordsize="0,87" path="m5409,7565l5409,7478e" filled="false" stroked="true" strokeweight=".12pt" strokecolor="#000000">
                <v:path arrowok="t"/>
              </v:shape>
            </v:group>
            <v:group style="position:absolute;left:5368;top:8410;width:2;height:404" coordorigin="5368,8410" coordsize="2,404">
              <v:shape style="position:absolute;left:5368;top:8410;width:2;height:404" coordorigin="5368,8410" coordsize="0,404" path="m5368,8813l5368,8410e" filled="false" stroked="true" strokeweight="0pt" strokecolor="#000000">
                <v:path arrowok="t"/>
              </v:shape>
            </v:group>
            <v:group style="position:absolute;left:5351;top:8410;width:2;height:404" coordorigin="5351,8410" coordsize="2,404">
              <v:shape style="position:absolute;left:5351;top:8410;width:2;height:404" coordorigin="5351,8410" coordsize="0,404" path="m5351,8813l5351,8410e" filled="false" stroked="true" strokeweight="0pt" strokecolor="#000000">
                <v:path arrowok="t"/>
              </v:shape>
            </v:group>
            <v:group style="position:absolute;left:4600;top:6629;width:740;height:65" coordorigin="4600,6629" coordsize="740,65">
              <v:shape style="position:absolute;left:4600;top:6629;width:740;height:65" coordorigin="4600,6629" coordsize="740,65" path="m4600,6629l4600,6694,5339,6694,4600,6629xe" filled="true" fillcolor="#000000" stroked="false">
                <v:path arrowok="t"/>
                <v:fill type="solid"/>
              </v:shape>
              <v:shape style="position:absolute;left:4600;top:6629;width:740;height:65" coordorigin="4600,6629" coordsize="740,65" path="m5339,6629l4600,6629,5339,6694,5339,6629xe" filled="true" fillcolor="#000000" stroked="false">
                <v:path arrowok="t"/>
                <v:fill type="solid"/>
              </v:shape>
            </v:group>
            <v:group style="position:absolute;left:4600;top:6629;width:740;height:65" coordorigin="4600,6629" coordsize="740,65">
              <v:shape style="position:absolute;left:4600;top:6629;width:740;height:65" coordorigin="4600,6629" coordsize="740,65" path="m4600,6694l5339,6694,4600,6629,4600,6694xe" filled="false" stroked="true" strokeweight="0pt" strokecolor="#000000">
                <v:path arrowok="t"/>
              </v:shape>
            </v:group>
            <v:group style="position:absolute;left:4600;top:6629;width:740;height:65" coordorigin="4600,6629" coordsize="740,65">
              <v:shape style="position:absolute;left:4600;top:6629;width:740;height:65" coordorigin="4600,6629" coordsize="740,65" path="m5339,6694l4600,6629,5339,6629,5339,6694xe" filled="false" stroked="true" strokeweight="0pt" strokecolor="#000000">
                <v:path arrowok="t"/>
              </v:shape>
            </v:group>
            <v:group style="position:absolute;left:10986;top:9864;width:173;height:65" coordorigin="10986,9864" coordsize="173,65">
              <v:shape style="position:absolute;left:10986;top:9864;width:173;height:65" coordorigin="10986,9864" coordsize="173,65" path="m10986,9864l10986,9929,11159,9929,10986,9864xe" filled="true" fillcolor="#000000" stroked="false">
                <v:path arrowok="t"/>
                <v:fill type="solid"/>
              </v:shape>
              <v:shape style="position:absolute;left:10986;top:9864;width:173;height:65" coordorigin="10986,9864" coordsize="173,65" path="m11159,9864l10986,9864,11159,9929,11159,9864xe" filled="true" fillcolor="#000000" stroked="false">
                <v:path arrowok="t"/>
                <v:fill type="solid"/>
              </v:shape>
            </v:group>
            <v:group style="position:absolute;left:10986;top:9864;width:173;height:65" coordorigin="10986,9864" coordsize="173,65">
              <v:shape style="position:absolute;left:10986;top:9864;width:173;height:65" coordorigin="10986,9864" coordsize="173,65" path="m10986,9929l11159,9929,10986,9864,10986,9929xe" filled="false" stroked="true" strokeweight="0pt" strokecolor="#000000">
                <v:path arrowok="t"/>
              </v:shape>
            </v:group>
            <v:group style="position:absolute;left:10986;top:9864;width:173;height:65" coordorigin="10986,9864" coordsize="173,65">
              <v:shape style="position:absolute;left:10986;top:9864;width:173;height:65" coordorigin="10986,9864" coordsize="173,65" path="m11159,9929l10986,9864,11159,9864,11159,9929xe" filled="false" stroked="true" strokeweight="0pt" strokecolor="#000000">
                <v:path arrowok="t"/>
              </v:shape>
            </v:group>
            <v:group style="position:absolute;left:5344;top:9864;width:5638;height:65" coordorigin="5344,9864" coordsize="5638,65">
              <v:shape style="position:absolute;left:5344;top:9864;width:5638;height:65" coordorigin="5344,9864" coordsize="5638,65" path="m5344,9864l5344,9929,10982,9929,5344,9864xe" filled="true" fillcolor="#000000" stroked="false">
                <v:path arrowok="t"/>
                <v:fill type="solid"/>
              </v:shape>
              <v:shape style="position:absolute;left:5344;top:9864;width:5638;height:65" coordorigin="5344,9864" coordsize="5638,65" path="m10982,9864l5344,9864,10982,9929,10982,9864xe" filled="true" fillcolor="#000000" stroked="false">
                <v:path arrowok="t"/>
                <v:fill type="solid"/>
              </v:shape>
            </v:group>
            <v:group style="position:absolute;left:5344;top:9864;width:5638;height:65" coordorigin="5344,9864" coordsize="5638,65">
              <v:shape style="position:absolute;left:5344;top:9864;width:5638;height:65" coordorigin="5344,9864" coordsize="5638,65" path="m5344,9929l10982,9929,5344,9864,5344,9929xe" filled="false" stroked="true" strokeweight="0pt" strokecolor="#000000">
                <v:path arrowok="t"/>
              </v:shape>
            </v:group>
            <v:group style="position:absolute;left:5344;top:9864;width:5638;height:65" coordorigin="5344,9864" coordsize="5638,65">
              <v:shape style="position:absolute;left:5344;top:9864;width:5638;height:65" coordorigin="5344,9864" coordsize="5638,65" path="m10982,9929l5344,9864,10982,9864,10982,9929xe" filled="false" stroked="true" strokeweight="0pt" strokecolor="#000000">
                <v:path arrowok="t"/>
              </v:shape>
            </v:group>
            <v:group style="position:absolute;left:5344;top:9811;width:65;height:53" coordorigin="5344,9811" coordsize="65,53">
              <v:shape style="position:absolute;left:5344;top:9811;width:65;height:53" coordorigin="5344,9811" coordsize="65,53" path="m5344,9811l5344,9864,5409,9864,5344,9811xe" filled="true" fillcolor="#000000" stroked="false">
                <v:path arrowok="t"/>
                <v:fill type="solid"/>
              </v:shape>
              <v:shape style="position:absolute;left:5344;top:9811;width:65;height:53" coordorigin="5344,9811" coordsize="65,53" path="m5409,9811l5344,9811,5409,9864,5409,9811xe" filled="true" fillcolor="#000000" stroked="false">
                <v:path arrowok="t"/>
                <v:fill type="solid"/>
              </v:shape>
            </v:group>
            <v:group style="position:absolute;left:5344;top:9811;width:65;height:53" coordorigin="5344,9811" coordsize="65,53">
              <v:shape style="position:absolute;left:5344;top:9811;width:65;height:53" coordorigin="5344,9811" coordsize="65,53" path="m5344,9864l5409,9864,5344,9811,5344,9864xe" filled="false" stroked="true" strokeweight="0pt" strokecolor="#000000">
                <v:path arrowok="t"/>
              </v:shape>
            </v:group>
            <v:group style="position:absolute;left:5344;top:9811;width:65;height:53" coordorigin="5344,9811" coordsize="65,53">
              <v:shape style="position:absolute;left:5344;top:9811;width:65;height:53" coordorigin="5344,9811" coordsize="65,53" path="m5409,9864l5344,9811,5409,9811,5409,9864xe" filled="false" stroked="true" strokeweight="0pt" strokecolor="#000000">
                <v:path arrowok="t"/>
              </v:shape>
            </v:group>
            <v:group style="position:absolute;left:4600;top:9864;width:740;height:65" coordorigin="4600,9864" coordsize="740,65">
              <v:shape style="position:absolute;left:4600;top:9864;width:740;height:65" coordorigin="4600,9864" coordsize="740,65" path="m4600,9864l4600,9929,5339,9929,4600,9864xe" filled="true" fillcolor="#000000" stroked="false">
                <v:path arrowok="t"/>
                <v:fill type="solid"/>
              </v:shape>
              <v:shape style="position:absolute;left:4600;top:9864;width:740;height:65" coordorigin="4600,9864" coordsize="740,65" path="m5339,9864l4600,9864,5339,9929,5339,9864xe" filled="true" fillcolor="#000000" stroked="false">
                <v:path arrowok="t"/>
                <v:fill type="solid"/>
              </v:shape>
            </v:group>
            <v:group style="position:absolute;left:4600;top:9864;width:740;height:65" coordorigin="4600,9864" coordsize="740,65">
              <v:shape style="position:absolute;left:4600;top:9864;width:740;height:65" coordorigin="4600,9864" coordsize="740,65" path="m4600,9929l5339,9929,4600,9864,4600,9929xe" filled="false" stroked="true" strokeweight="0pt" strokecolor="#000000">
                <v:path arrowok="t"/>
              </v:shape>
            </v:group>
            <v:group style="position:absolute;left:4600;top:9864;width:740;height:65" coordorigin="4600,9864" coordsize="740,65">
              <v:shape style="position:absolute;left:4600;top:9864;width:740;height:65" coordorigin="4600,9864" coordsize="740,65" path="m5339,9929l4600,9864,5339,9864,5339,9929xe" filled="false" stroked="true" strokeweight="0pt" strokecolor="#000000">
                <v:path arrowok="t"/>
              </v:shape>
            </v:group>
            <v:group style="position:absolute;left:7499;top:6694;width:2;height:526" coordorigin="7499,6694" coordsize="2,526">
              <v:shape style="position:absolute;left:7499;top:6694;width:2;height:526" coordorigin="7499,6694" coordsize="0,526" path="m7499,6694l7499,7219e" filled="false" stroked="true" strokeweight="2.260pt" strokecolor="#000000">
                <v:path arrowok="t"/>
              </v:shape>
            </v:group>
            <v:group style="position:absolute;left:7478;top:6694;width:44;height:526" coordorigin="7478,6694" coordsize="44,526">
              <v:shape style="position:absolute;left:7478;top:6694;width:44;height:526" coordorigin="7478,6694" coordsize="44,526" path="m7478,7219l7521,7219,7478,6694,7478,7219xe" filled="false" stroked="true" strokeweight="0pt" strokecolor="#000000">
                <v:path arrowok="t"/>
              </v:shape>
            </v:group>
            <v:group style="position:absolute;left:7478;top:6694;width:44;height:526" coordorigin="7478,6694" coordsize="44,526">
              <v:shape style="position:absolute;left:7478;top:6694;width:44;height:526" coordorigin="7478,6694" coordsize="44,526" path="m7521,7219l7478,6694,7521,6694,7521,7219xe" filled="false" stroked="true" strokeweight="0pt" strokecolor="#000000">
                <v:path arrowok="t"/>
              </v:shape>
            </v:group>
            <v:group style="position:absolute;left:7478;top:7219;width:44;height:10" coordorigin="7478,7219" coordsize="44,10">
              <v:shape style="position:absolute;left:7478;top:7219;width:44;height:10" coordorigin="7478,7219" coordsize="44,10" path="m7478,7219l7478,7229,7521,7229,7478,7219xe" filled="true" fillcolor="#000000" stroked="false">
                <v:path arrowok="t"/>
                <v:fill type="solid"/>
              </v:shape>
              <v:shape style="position:absolute;left:7478;top:7219;width:44;height:10" coordorigin="7478,7219" coordsize="44,10" path="m7521,7219l7478,7219,7521,7229,7521,7219xe" filled="true" fillcolor="#000000" stroked="false">
                <v:path arrowok="t"/>
                <v:fill type="solid"/>
              </v:shape>
            </v:group>
            <v:group style="position:absolute;left:7478;top:7219;width:44;height:10" coordorigin="7478,7219" coordsize="44,10">
              <v:shape style="position:absolute;left:7478;top:7219;width:44;height:10" coordorigin="7478,7219" coordsize="44,10" path="m7478,7229l7521,7229,7478,7219,7478,7229xe" filled="false" stroked="true" strokeweight="0pt" strokecolor="#000000">
                <v:path arrowok="t"/>
              </v:shape>
            </v:group>
            <v:group style="position:absolute;left:7478;top:7219;width:44;height:10" coordorigin="7478,7219" coordsize="44,10">
              <v:shape style="position:absolute;left:7478;top:7219;width:44;height:10" coordorigin="7478,7219" coordsize="44,10" path="m7521,7229l7478,7219,7521,7219,7521,7229xe" filled="false" stroked="true" strokeweight="0pt" strokecolor="#000000">
                <v:path arrowok="t"/>
              </v:shape>
            </v:group>
            <v:group style="position:absolute;left:7478;top:7250;width:1644;height:2" coordorigin="7478,7250" coordsize="1644,2">
              <v:shape style="position:absolute;left:7478;top:7250;width:1644;height:2" coordorigin="7478,7250" coordsize="1644,0" path="m7478,7250l9122,7250e" filled="false" stroked="true" strokeweight="2.260pt" strokecolor="#000000">
                <v:path arrowok="t"/>
              </v:shape>
            </v:group>
            <v:group style="position:absolute;left:7478;top:7229;width:1644;height:44" coordorigin="7478,7229" coordsize="1644,44">
              <v:shape style="position:absolute;left:7478;top:7229;width:1644;height:44" coordorigin="7478,7229" coordsize="1644,44" path="m7478,7272l9122,7272,7478,7229,7478,7272xe" filled="false" stroked="true" strokeweight="0pt" strokecolor="#000000">
                <v:path arrowok="t"/>
              </v:shape>
            </v:group>
            <v:group style="position:absolute;left:7478;top:7229;width:1644;height:44" coordorigin="7478,7229" coordsize="1644,44">
              <v:shape style="position:absolute;left:7478;top:7229;width:1644;height:44" coordorigin="7478,7229" coordsize="1644,44" path="m9122,7272l7478,7229,9122,7229,9122,7272xe" filled="false" stroked="true" strokeweight="0pt" strokecolor="#000000">
                <v:path arrowok="t"/>
              </v:shape>
            </v:group>
            <v:group style="position:absolute;left:9081;top:7272;width:41;height:327" coordorigin="9081,7272" coordsize="41,327">
              <v:shape style="position:absolute;left:9081;top:7272;width:41;height:327" coordorigin="9081,7272" coordsize="41,327" path="m9081,7272l9081,7598,9122,7598,9081,7272xe" filled="true" fillcolor="#000000" stroked="false">
                <v:path arrowok="t"/>
                <v:fill type="solid"/>
              </v:shape>
              <v:shape style="position:absolute;left:9081;top:7272;width:41;height:327" coordorigin="9081,7272" coordsize="41,327" path="m9122,7272l9081,7272,9122,7598,9122,7272xe" filled="true" fillcolor="#000000" stroked="false">
                <v:path arrowok="t"/>
                <v:fill type="solid"/>
              </v:shape>
            </v:group>
            <v:group style="position:absolute;left:9081;top:7272;width:41;height:327" coordorigin="9081,7272" coordsize="41,327">
              <v:shape style="position:absolute;left:9081;top:7272;width:41;height:327" coordorigin="9081,7272" coordsize="41,327" path="m9081,7598l9122,7598,9081,7272,9081,7598xe" filled="false" stroked="true" strokeweight="0pt" strokecolor="#000000">
                <v:path arrowok="t"/>
              </v:shape>
            </v:group>
            <v:group style="position:absolute;left:9081;top:7272;width:41;height:327" coordorigin="9081,7272" coordsize="41,327">
              <v:shape style="position:absolute;left:9081;top:7272;width:41;height:327" coordorigin="9081,7272" coordsize="41,327" path="m9122,7598l9081,7272,9122,7272,9122,7598xe" filled="false" stroked="true" strokeweight="0pt" strokecolor="#000000">
                <v:path arrowok="t"/>
              </v:shape>
            </v:group>
            <v:group style="position:absolute;left:9081;top:7620;width:1834;height:2" coordorigin="9081,7620" coordsize="1834,2">
              <v:shape style="position:absolute;left:9081;top:7620;width:1834;height:2" coordorigin="9081,7620" coordsize="1834,0" path="m9081,7620l10914,7620e" filled="false" stroked="true" strokeweight="2.260pt" strokecolor="#000000">
                <v:path arrowok="t"/>
              </v:shape>
            </v:group>
            <v:group style="position:absolute;left:9081;top:7598;width:1834;height:44" coordorigin="9081,7598" coordsize="1834,44">
              <v:shape style="position:absolute;left:9081;top:7598;width:1834;height:44" coordorigin="9081,7598" coordsize="1834,44" path="m9081,7642l10914,7642,9081,7598,9081,7642xe" filled="false" stroked="true" strokeweight="0pt" strokecolor="#000000">
                <v:path arrowok="t"/>
              </v:shape>
            </v:group>
            <v:group style="position:absolute;left:9081;top:7598;width:1834;height:44" coordorigin="9081,7598" coordsize="1834,44">
              <v:shape style="position:absolute;left:9081;top:7598;width:1834;height:44" coordorigin="9081,7598" coordsize="1834,44" path="m10914,7642l9081,7598,10914,7598,10914,7642xe" filled="false" stroked="true" strokeweight="0pt" strokecolor="#000000">
                <v:path arrowok="t"/>
              </v:shape>
            </v:group>
            <v:group style="position:absolute;left:9081;top:7642;width:41;height:312" coordorigin="9081,7642" coordsize="41,312">
              <v:shape style="position:absolute;left:9081;top:7642;width:41;height:312" coordorigin="9081,7642" coordsize="41,312" path="m9081,7642l9081,7954,9122,7954,9081,7642xe" filled="true" fillcolor="#000000" stroked="false">
                <v:path arrowok="t"/>
                <v:fill type="solid"/>
              </v:shape>
              <v:shape style="position:absolute;left:9081;top:7642;width:41;height:312" coordorigin="9081,7642" coordsize="41,312" path="m9122,7642l9081,7642,9122,7954,9122,7642xe" filled="true" fillcolor="#000000" stroked="false">
                <v:path arrowok="t"/>
                <v:fill type="solid"/>
              </v:shape>
            </v:group>
            <v:group style="position:absolute;left:9081;top:7642;width:41;height:312" coordorigin="9081,7642" coordsize="41,312">
              <v:shape style="position:absolute;left:9081;top:7642;width:41;height:312" coordorigin="9081,7642" coordsize="41,312" path="m9081,7954l9122,7954,9081,7642,9081,7954xe" filled="false" stroked="true" strokeweight="0pt" strokecolor="#000000">
                <v:path arrowok="t"/>
              </v:shape>
            </v:group>
            <v:group style="position:absolute;left:9081;top:7642;width:41;height:312" coordorigin="9081,7642" coordsize="41,312">
              <v:shape style="position:absolute;left:9081;top:7642;width:41;height:312" coordorigin="9081,7642" coordsize="41,312" path="m9122,7954l9081,7642,9122,7642,9122,7954xe" filled="false" stroked="true" strokeweight="0pt" strokecolor="#000000">
                <v:path arrowok="t"/>
              </v:shape>
            </v:group>
            <v:group style="position:absolute;left:8277;top:7272;width:2;height:682" coordorigin="8277,7272" coordsize="2,682">
              <v:shape style="position:absolute;left:8277;top:7272;width:2;height:682" coordorigin="8277,7272" coordsize="0,682" path="m8277,7272l8277,7954e" filled="false" stroked="true" strokeweight="2.260pt" strokecolor="#000000">
                <v:path arrowok="t"/>
              </v:shape>
            </v:group>
            <v:group style="position:absolute;left:8255;top:7272;width:44;height:682" coordorigin="8255,7272" coordsize="44,682">
              <v:shape style="position:absolute;left:8255;top:7272;width:44;height:682" coordorigin="8255,7272" coordsize="44,682" path="m8255,7954l8298,7954,8255,7272,8255,7954xe" filled="false" stroked="true" strokeweight="0pt" strokecolor="#000000">
                <v:path arrowok="t"/>
              </v:shape>
            </v:group>
            <v:group style="position:absolute;left:8255;top:7272;width:44;height:682" coordorigin="8255,7272" coordsize="44,682">
              <v:shape style="position:absolute;left:8255;top:7272;width:44;height:682" coordorigin="8255,7272" coordsize="44,682" path="m8298,7954l8255,7272,8298,7272,8298,7954xe" filled="false" stroked="true" strokeweight="0pt" strokecolor="#000000">
                <v:path arrowok="t"/>
              </v:shape>
            </v:group>
            <v:group style="position:absolute;left:8766;top:7954;width:356;height:41" coordorigin="8766,7954" coordsize="356,41">
              <v:shape style="position:absolute;left:8766;top:7954;width:356;height:41" coordorigin="8766,7954" coordsize="356,41" path="m8766,7954l8766,7994,9122,7994,8766,7954xe" filled="true" fillcolor="#000000" stroked="false">
                <v:path arrowok="t"/>
                <v:fill type="solid"/>
              </v:shape>
              <v:shape style="position:absolute;left:8766;top:7954;width:356;height:41" coordorigin="8766,7954" coordsize="356,41" path="m9122,7954l8766,7954,9122,7994,9122,7954xe" filled="true" fillcolor="#000000" stroked="false">
                <v:path arrowok="t"/>
                <v:fill type="solid"/>
              </v:shape>
            </v:group>
            <v:group style="position:absolute;left:8766;top:7954;width:356;height:41" coordorigin="8766,7954" coordsize="356,41">
              <v:shape style="position:absolute;left:8766;top:7954;width:356;height:41" coordorigin="8766,7954" coordsize="356,41" path="m8766,7994l9122,7994,8766,7954,8766,7994xe" filled="false" stroked="true" strokeweight="0pt" strokecolor="#000000">
                <v:path arrowok="t"/>
              </v:shape>
            </v:group>
            <v:group style="position:absolute;left:8766;top:7954;width:356;height:41" coordorigin="8766,7954" coordsize="356,41">
              <v:shape style="position:absolute;left:8766;top:7954;width:356;height:41" coordorigin="8766,7954" coordsize="356,41" path="m9122,7994l8766,7954,9122,7954,9122,7994xe" filled="false" stroked="true" strokeweight="0pt" strokecolor="#000000">
                <v:path arrowok="t"/>
              </v:shape>
            </v:group>
            <v:group style="position:absolute;left:8255;top:7954;width:94;height:41" coordorigin="8255,7954" coordsize="94,41">
              <v:shape style="position:absolute;left:8255;top:7954;width:94;height:41" coordorigin="8255,7954" coordsize="94,41" path="m8255,7954l8255,7994,8349,7994,8255,7954xe" filled="true" fillcolor="#000000" stroked="false">
                <v:path arrowok="t"/>
                <v:fill type="solid"/>
              </v:shape>
              <v:shape style="position:absolute;left:8255;top:7954;width:94;height:41" coordorigin="8255,7954" coordsize="94,41" path="m8349,7954l8255,7954,8349,7994,8349,7954xe" filled="true" fillcolor="#000000" stroked="false">
                <v:path arrowok="t"/>
                <v:fill type="solid"/>
              </v:shape>
            </v:group>
            <v:group style="position:absolute;left:8255;top:7954;width:94;height:41" coordorigin="8255,7954" coordsize="94,41">
              <v:shape style="position:absolute;left:8255;top:7954;width:94;height:41" coordorigin="8255,7954" coordsize="94,41" path="m8255,7994l8349,7994,8255,7954,8255,7994xe" filled="false" stroked="true" strokeweight="0pt" strokecolor="#000000">
                <v:path arrowok="t"/>
              </v:shape>
            </v:group>
            <v:group style="position:absolute;left:8255;top:7954;width:94;height:41" coordorigin="8255,7954" coordsize="94,41">
              <v:shape style="position:absolute;left:8255;top:7954;width:94;height:41" coordorigin="8255,7954" coordsize="94,41" path="m8349,7994l8255,7954,8349,7954,8349,7994xe" filled="false" stroked="true" strokeweight="0pt" strokecolor="#000000">
                <v:path arrowok="t"/>
              </v:shape>
            </v:group>
            <v:group style="position:absolute;left:7477;top:7272;width:46;height:723" coordorigin="7477,7272" coordsize="46,723">
              <v:shape style="position:absolute;left:7477;top:7272;width:46;height:723" coordorigin="7477,7272" coordsize="46,723" path="m7477,7994l7522,7994,7522,7272,7477,7272,7477,7994xe" filled="true" fillcolor="#000000" stroked="false">
                <v:path arrowok="t"/>
                <v:fill type="solid"/>
              </v:shape>
            </v:group>
            <v:group style="position:absolute;left:7478;top:7272;width:44;height:723" coordorigin="7478,7272" coordsize="44,723">
              <v:shape style="position:absolute;left:7478;top:7272;width:44;height:723" coordorigin="7478,7272" coordsize="44,723" path="m7478,7994l7521,7994,7478,7272,7478,7994xe" filled="false" stroked="true" strokeweight="0pt" strokecolor="#000000">
                <v:path arrowok="t"/>
              </v:shape>
            </v:group>
            <v:group style="position:absolute;left:7478;top:7272;width:44;height:723" coordorigin="7478,7272" coordsize="44,723">
              <v:shape style="position:absolute;left:7478;top:7272;width:44;height:723" coordorigin="7478,7272" coordsize="44,723" path="m7521,7994l7478,7272,7521,7272,7521,7994xe" filled="false" stroked="true" strokeweight="0pt" strokecolor="#000000">
                <v:path arrowok="t"/>
              </v:shape>
            </v:group>
            <v:group style="position:absolute;left:9101;top:7994;width:2;height:459" coordorigin="9101,7994" coordsize="2,459">
              <v:shape style="position:absolute;left:9101;top:7994;width:2;height:459" coordorigin="9101,7994" coordsize="0,459" path="m9101,7994l9101,8453e" filled="false" stroked="true" strokeweight="2.14pt" strokecolor="#000000">
                <v:path arrowok="t"/>
              </v:shape>
            </v:group>
            <v:group style="position:absolute;left:9081;top:7994;width:41;height:459" coordorigin="9081,7994" coordsize="41,459">
              <v:shape style="position:absolute;left:9081;top:7994;width:41;height:459" coordorigin="9081,7994" coordsize="41,459" path="m9081,8453l9122,8453,9081,7994,9081,8453xe" filled="false" stroked="true" strokeweight="0pt" strokecolor="#000000">
                <v:path arrowok="t"/>
              </v:shape>
            </v:group>
            <v:group style="position:absolute;left:9081;top:7994;width:41;height:459" coordorigin="9081,7994" coordsize="41,459">
              <v:shape style="position:absolute;left:9081;top:7994;width:41;height:459" coordorigin="9081,7994" coordsize="41,459" path="m9122,8453l9081,7994,9122,7994,9122,8453xe" filled="false" stroked="true" strokeweight="0pt" strokecolor="#000000">
                <v:path arrowok="t"/>
              </v:shape>
            </v:group>
            <v:group style="position:absolute;left:10914;top:6694;width:68;height:905" coordorigin="10914,6694" coordsize="68,905">
              <v:shape style="position:absolute;left:10914;top:6694;width:68;height:905" coordorigin="10914,6694" coordsize="68,905" path="m10914,6694l10914,7598,10982,7598,10914,6694xe" filled="true" fillcolor="#000000" stroked="false">
                <v:path arrowok="t"/>
                <v:fill type="solid"/>
              </v:shape>
              <v:shape style="position:absolute;left:10914;top:6694;width:68;height:905" coordorigin="10914,6694" coordsize="68,905" path="m10982,6694l10914,6694,10982,7598,10982,6694xe" filled="true" fillcolor="#000000" stroked="false">
                <v:path arrowok="t"/>
                <v:fill type="solid"/>
              </v:shape>
            </v:group>
            <v:group style="position:absolute;left:10914;top:6694;width:68;height:905" coordorigin="10914,6694" coordsize="68,905">
              <v:shape style="position:absolute;left:10914;top:6694;width:68;height:905" coordorigin="10914,6694" coordsize="68,905" path="m10914,7598l10982,7598,10914,6694,10914,7598xe" filled="false" stroked="true" strokeweight="0pt" strokecolor="#000000">
                <v:path arrowok="t"/>
              </v:shape>
            </v:group>
            <v:group style="position:absolute;left:10914;top:6694;width:68;height:905" coordorigin="10914,6694" coordsize="68,905">
              <v:shape style="position:absolute;left:10914;top:6694;width:68;height:905" coordorigin="10914,6694" coordsize="68,905" path="m10982,7598l10914,6694,10982,6694,10982,7598xe" filled="false" stroked="true" strokeweight="0pt" strokecolor="#000000">
                <v:path arrowok="t"/>
              </v:shape>
            </v:group>
            <v:group style="position:absolute;left:10914;top:7598;width:68;height:197" coordorigin="10914,7598" coordsize="68,197">
              <v:shape style="position:absolute;left:10914;top:7598;width:68;height:197" coordorigin="10914,7598" coordsize="68,197" path="m10914,7598l10914,7795,10982,7795,10914,7598xe" filled="true" fillcolor="#000000" stroked="false">
                <v:path arrowok="t"/>
                <v:fill type="solid"/>
              </v:shape>
              <v:shape style="position:absolute;left:10914;top:7598;width:68;height:197" coordorigin="10914,7598" coordsize="68,197" path="m10982,7598l10914,7598,10982,7795,10982,7598xe" filled="true" fillcolor="#000000" stroked="false">
                <v:path arrowok="t"/>
                <v:fill type="solid"/>
              </v:shape>
            </v:group>
            <v:group style="position:absolute;left:10914;top:7598;width:68;height:197" coordorigin="10914,7598" coordsize="68,197">
              <v:shape style="position:absolute;left:10914;top:7598;width:68;height:197" coordorigin="10914,7598" coordsize="68,197" path="m10914,7795l10982,7795,10914,7598,10914,7795xe" filled="false" stroked="true" strokeweight="0pt" strokecolor="#000000">
                <v:path arrowok="t"/>
              </v:shape>
            </v:group>
            <v:group style="position:absolute;left:10914;top:7598;width:68;height:197" coordorigin="10914,7598" coordsize="68,197">
              <v:shape style="position:absolute;left:10914;top:7598;width:68;height:197" coordorigin="10914,7598" coordsize="68,197" path="m10982,7795l10914,7598,10982,7598,10982,7795xe" filled="false" stroked="true" strokeweight="0pt" strokecolor="#000000">
                <v:path arrowok="t"/>
              </v:shape>
            </v:group>
            <v:group style="position:absolute;left:10914;top:7795;width:68;height:521" coordorigin="10914,7795" coordsize="68,521">
              <v:shape style="position:absolute;left:10914;top:7795;width:68;height:521" coordorigin="10914,7795" coordsize="68,521" path="m10914,7795l10914,8316,10982,8316,10914,7795xe" filled="true" fillcolor="#000000" stroked="false">
                <v:path arrowok="t"/>
                <v:fill type="solid"/>
              </v:shape>
              <v:shape style="position:absolute;left:10914;top:7795;width:68;height:521" coordorigin="10914,7795" coordsize="68,521" path="m10982,7795l10914,7795,10982,8316,10982,7795xe" filled="true" fillcolor="#000000" stroked="false">
                <v:path arrowok="t"/>
                <v:fill type="solid"/>
              </v:shape>
            </v:group>
            <v:group style="position:absolute;left:10914;top:7795;width:68;height:521" coordorigin="10914,7795" coordsize="68,521">
              <v:shape style="position:absolute;left:10914;top:7795;width:68;height:521" coordorigin="10914,7795" coordsize="68,521" path="m10914,8316l10982,8316,10914,7795,10914,8316xe" filled="false" stroked="true" strokeweight="0pt" strokecolor="#000000">
                <v:path arrowok="t"/>
              </v:shape>
            </v:group>
            <v:group style="position:absolute;left:10914;top:7795;width:68;height:521" coordorigin="10914,7795" coordsize="68,521">
              <v:shape style="position:absolute;left:10914;top:7795;width:68;height:521" coordorigin="10914,7795" coordsize="68,521" path="m10982,8316l10914,7795,10982,7795,10982,8316xe" filled="false" stroked="true" strokeweight="0pt" strokecolor="#000000">
                <v:path arrowok="t"/>
              </v:shape>
            </v:group>
            <v:group style="position:absolute;left:10986;top:6629;width:173;height:65" coordorigin="10986,6629" coordsize="173,65">
              <v:shape style="position:absolute;left:10986;top:6629;width:173;height:65" coordorigin="10986,6629" coordsize="173,65" path="m10986,6629l10986,6694,11159,6694,10986,6629xe" filled="true" fillcolor="#000000" stroked="false">
                <v:path arrowok="t"/>
                <v:fill type="solid"/>
              </v:shape>
              <v:shape style="position:absolute;left:10986;top:6629;width:173;height:65" coordorigin="10986,6629" coordsize="173,65" path="m11159,6629l10986,6629,11159,6694,11159,6629xe" filled="true" fillcolor="#000000" stroked="false">
                <v:path arrowok="t"/>
                <v:fill type="solid"/>
              </v:shape>
            </v:group>
            <v:group style="position:absolute;left:10986;top:6629;width:173;height:65" coordorigin="10986,6629" coordsize="173,65">
              <v:shape style="position:absolute;left:10986;top:6629;width:173;height:65" coordorigin="10986,6629" coordsize="173,65" path="m10986,6694l11159,6694,10986,6629,10986,6694xe" filled="false" stroked="true" strokeweight="0pt" strokecolor="#000000">
                <v:path arrowok="t"/>
              </v:shape>
            </v:group>
            <v:group style="position:absolute;left:10986;top:6629;width:173;height:65" coordorigin="10986,6629" coordsize="173,65">
              <v:shape style="position:absolute;left:10986;top:6629;width:173;height:65" coordorigin="10986,6629" coordsize="173,65" path="m11159,6694l10986,6629,11159,6629,11159,6694xe" filled="false" stroked="true" strokeweight="0pt" strokecolor="#000000">
                <v:path arrowok="t"/>
              </v:shape>
            </v:group>
            <v:group style="position:absolute;left:5344;top:6629;width:5638;height:65" coordorigin="5344,6629" coordsize="5638,65">
              <v:shape style="position:absolute;left:5344;top:6629;width:5638;height:65" coordorigin="5344,6629" coordsize="5638,65" path="m5344,6629l5344,6694,10982,6694,5344,6629xe" filled="true" fillcolor="#000000" stroked="false">
                <v:path arrowok="t"/>
                <v:fill type="solid"/>
              </v:shape>
              <v:shape style="position:absolute;left:5344;top:6629;width:5638;height:65" coordorigin="5344,6629" coordsize="5638,65" path="m10982,6629l5344,6629,10982,6694,10982,6629xe" filled="true" fillcolor="#000000" stroked="false">
                <v:path arrowok="t"/>
                <v:fill type="solid"/>
              </v:shape>
            </v:group>
            <v:group style="position:absolute;left:5344;top:6629;width:5638;height:65" coordorigin="5344,6629" coordsize="5638,65">
              <v:shape style="position:absolute;left:5344;top:6629;width:5638;height:65" coordorigin="5344,6629" coordsize="5638,65" path="m5344,6694l10982,6694,5344,6629,5344,6694xe" filled="false" stroked="true" strokeweight="0pt" strokecolor="#000000">
                <v:path arrowok="t"/>
              </v:shape>
            </v:group>
            <v:group style="position:absolute;left:5344;top:6629;width:5638;height:65" coordorigin="5344,6629" coordsize="5638,65">
              <v:shape style="position:absolute;left:5344;top:6629;width:5638;height:65" coordorigin="5344,6629" coordsize="5638,65" path="m10982,6694l5344,6629,10982,6629,10982,6694xe" filled="false" stroked="true" strokeweight="0pt" strokecolor="#000000">
                <v:path arrowok="t"/>
              </v:shape>
            </v:group>
            <v:group style="position:absolute;left:5344;top:6694;width:65;height:53" coordorigin="5344,6694" coordsize="65,53">
              <v:shape style="position:absolute;left:5344;top:6694;width:65;height:53" coordorigin="5344,6694" coordsize="65,53" path="m5344,6694l5344,6746,5409,6746,5344,6694xe" filled="true" fillcolor="#000000" stroked="false">
                <v:path arrowok="t"/>
                <v:fill type="solid"/>
              </v:shape>
              <v:shape style="position:absolute;left:5344;top:6694;width:65;height:53" coordorigin="5344,6694" coordsize="65,53" path="m5409,6694l5344,6694,5409,6746,5409,6694xe" filled="true" fillcolor="#000000" stroked="false">
                <v:path arrowok="t"/>
                <v:fill type="solid"/>
              </v:shape>
            </v:group>
            <v:group style="position:absolute;left:5344;top:6694;width:65;height:53" coordorigin="5344,6694" coordsize="65,53">
              <v:shape style="position:absolute;left:5344;top:6694;width:65;height:53" coordorigin="5344,6694" coordsize="65,53" path="m5344,6746l5409,6746,5344,6694,5344,6746xe" filled="false" stroked="true" strokeweight="0pt" strokecolor="#000000">
                <v:path arrowok="t"/>
              </v:shape>
            </v:group>
            <v:group style="position:absolute;left:5344;top:6694;width:65;height:53" coordorigin="5344,6694" coordsize="65,53">
              <v:shape style="position:absolute;left:5344;top:6694;width:65;height:53" coordorigin="5344,6694" coordsize="65,53" path="m5409,6746l5344,6694,5409,6694,5409,6746xe" filled="false" stroked="true" strokeweight="0pt" strokecolor="#000000">
                <v:path arrowok="t"/>
              </v:shape>
            </v:group>
            <v:group style="position:absolute;left:10914;top:9454;width:68;height:411" coordorigin="10914,9454" coordsize="68,411">
              <v:shape style="position:absolute;left:10914;top:9454;width:68;height:411" coordorigin="10914,9454" coordsize="68,411" path="m10914,9454l10914,9864,10982,9864,10914,9454xe" filled="true" fillcolor="#000000" stroked="false">
                <v:path arrowok="t"/>
                <v:fill type="solid"/>
              </v:shape>
              <v:shape style="position:absolute;left:10914;top:9454;width:68;height:411" coordorigin="10914,9454" coordsize="68,411" path="m10982,9454l10914,9454,10982,9864,10982,9454xe" filled="true" fillcolor="#000000" stroked="false">
                <v:path arrowok="t"/>
                <v:fill type="solid"/>
              </v:shape>
            </v:group>
            <v:group style="position:absolute;left:10914;top:9454;width:68;height:411" coordorigin="10914,9454" coordsize="68,411">
              <v:shape style="position:absolute;left:10914;top:9454;width:68;height:411" coordorigin="10914,9454" coordsize="68,411" path="m10914,9864l10982,9864,10914,9454,10914,9864xe" filled="false" stroked="true" strokeweight="0pt" strokecolor="#000000">
                <v:path arrowok="t"/>
              </v:shape>
            </v:group>
            <v:group style="position:absolute;left:10914;top:9454;width:68;height:411" coordorigin="10914,9454" coordsize="68,411">
              <v:shape style="position:absolute;left:10914;top:9454;width:68;height:411" coordorigin="10914,9454" coordsize="68,411" path="m10982,9864l10914,9454,10982,9454,10982,9864xe" filled="false" stroked="true" strokeweight="0pt" strokecolor="#000000">
                <v:path arrowok="t"/>
              </v:shape>
            </v:group>
            <v:group style="position:absolute;left:9081;top:8902;width:1834;height:2" coordorigin="9081,8902" coordsize="1834,2">
              <v:shape style="position:absolute;left:9081;top:8902;width:1834;height:2" coordorigin="9081,8902" coordsize="1834,0" path="m9081,8902l10914,8902e" filled="false" stroked="true" strokeweight="1.78pt" strokecolor="#000000">
                <v:path arrowok="t"/>
              </v:shape>
            </v:group>
            <v:group style="position:absolute;left:9081;top:8885;width:1834;height:34" coordorigin="9081,8885" coordsize="1834,34">
              <v:shape style="position:absolute;left:9081;top:8885;width:1834;height:34" coordorigin="9081,8885" coordsize="1834,34" path="m9081,8918l10914,8918,9081,8885,9081,8918xe" filled="false" stroked="true" strokeweight="0pt" strokecolor="#000000">
                <v:path arrowok="t"/>
              </v:shape>
            </v:group>
            <v:group style="position:absolute;left:9081;top:8885;width:1834;height:34" coordorigin="9081,8885" coordsize="1834,34">
              <v:shape style="position:absolute;left:9081;top:8885;width:1834;height:34" coordorigin="9081,8885" coordsize="1834,34" path="m10914,8918l9081,8885,10914,8885,10914,8918xe" filled="false" stroked="true" strokeweight="0pt" strokecolor="#000000">
                <v:path arrowok="t"/>
              </v:shape>
            </v:group>
            <v:group style="position:absolute;left:9081;top:8918;width:41;height:29" coordorigin="9081,8918" coordsize="41,29">
              <v:shape style="position:absolute;left:9081;top:8918;width:41;height:29" coordorigin="9081,8918" coordsize="41,29" path="m9081,8918l9081,8947,9122,8947,9081,8918xe" filled="true" fillcolor="#000000" stroked="false">
                <v:path arrowok="t"/>
                <v:fill type="solid"/>
              </v:shape>
              <v:shape style="position:absolute;left:9081;top:8918;width:41;height:29" coordorigin="9081,8918" coordsize="41,29" path="m9122,8918l9081,8918,9122,8947,9122,8918xe" filled="true" fillcolor="#000000" stroked="false">
                <v:path arrowok="t"/>
                <v:fill type="solid"/>
              </v:shape>
            </v:group>
            <v:group style="position:absolute;left:9081;top:8918;width:41;height:29" coordorigin="9081,8918" coordsize="41,29">
              <v:shape style="position:absolute;left:9081;top:8918;width:41;height:29" coordorigin="9081,8918" coordsize="41,29" path="m9081,8947l9122,8947,9081,8918,9081,8947xe" filled="false" stroked="true" strokeweight="0pt" strokecolor="#000000">
                <v:path arrowok="t"/>
              </v:shape>
            </v:group>
            <v:group style="position:absolute;left:9081;top:8918;width:41;height:29" coordorigin="9081,8918" coordsize="41,29">
              <v:shape style="position:absolute;left:9081;top:8918;width:41;height:29" coordorigin="9081,8918" coordsize="41,29" path="m9122,8947l9081,8918,9122,8918,9122,8947xe" filled="false" stroked="true" strokeweight="0pt" strokecolor="#000000">
                <v:path arrowok="t"/>
              </v:shape>
            </v:group>
            <v:group style="position:absolute;left:9081;top:8825;width:41;height:27" coordorigin="9081,8825" coordsize="41,27">
              <v:shape style="position:absolute;left:9081;top:8825;width:41;height:27" coordorigin="9081,8825" coordsize="41,27" path="m9081,8825l9081,8851,9122,8851,9081,8825xe" filled="true" fillcolor="#000000" stroked="false">
                <v:path arrowok="t"/>
                <v:fill type="solid"/>
              </v:shape>
              <v:shape style="position:absolute;left:9081;top:8825;width:41;height:27" coordorigin="9081,8825" coordsize="41,27" path="m9122,8825l9081,8825,9122,8851,9122,8825xe" filled="true" fillcolor="#000000" stroked="false">
                <v:path arrowok="t"/>
                <v:fill type="solid"/>
              </v:shape>
            </v:group>
            <v:group style="position:absolute;left:9081;top:8825;width:41;height:27" coordorigin="9081,8825" coordsize="41,27">
              <v:shape style="position:absolute;left:9081;top:8825;width:41;height:27" coordorigin="9081,8825" coordsize="41,27" path="m9081,8851l9122,8851,9081,8825,9081,8851xe" filled="false" stroked="true" strokeweight="0pt" strokecolor="#000000">
                <v:path arrowok="t"/>
              </v:shape>
            </v:group>
            <v:group style="position:absolute;left:9081;top:8825;width:41;height:27" coordorigin="9081,8825" coordsize="41,27">
              <v:shape style="position:absolute;left:9081;top:8825;width:41;height:27" coordorigin="9081,8825" coordsize="41,27" path="m9122,8851l9081,8825,9122,8825,9122,8851xe" filled="false" stroked="true" strokeweight="0pt" strokecolor="#000000">
                <v:path arrowok="t"/>
              </v:shape>
            </v:group>
            <v:group style="position:absolute;left:9081;top:8868;width:1834;height:2" coordorigin="9081,8868" coordsize="1834,2">
              <v:shape style="position:absolute;left:9081;top:8868;width:1834;height:2" coordorigin="9081,8868" coordsize="1834,0" path="m9081,8868l10914,8868e" filled="false" stroked="true" strokeweight="1.78pt" strokecolor="#000000">
                <v:path arrowok="t"/>
              </v:shape>
            </v:group>
            <v:group style="position:absolute;left:9081;top:8851;width:1834;height:34" coordorigin="9081,8851" coordsize="1834,34">
              <v:shape style="position:absolute;left:9081;top:8851;width:1834;height:34" coordorigin="9081,8851" coordsize="1834,34" path="m9081,8885l10914,8885,9081,8851,9081,8885xe" filled="false" stroked="true" strokeweight="0pt" strokecolor="#000000">
                <v:path arrowok="t"/>
              </v:shape>
            </v:group>
            <v:group style="position:absolute;left:9081;top:8851;width:1834;height:34" coordorigin="9081,8851" coordsize="1834,34">
              <v:shape style="position:absolute;left:9081;top:8851;width:1834;height:34" coordorigin="9081,8851" coordsize="1834,34" path="m10914,8885l9081,8851,10914,8851,10914,8885xe" filled="false" stroked="true" strokeweight="0pt" strokecolor="#000000">
                <v:path arrowok="t"/>
              </v:shape>
            </v:group>
            <v:group style="position:absolute;left:10914;top:8825;width:68;height:60" coordorigin="10914,8825" coordsize="68,60">
              <v:shape style="position:absolute;left:10914;top:8825;width:68;height:60" coordorigin="10914,8825" coordsize="68,60" path="m10914,8825l10914,8885,10982,8885,10914,8825xe" filled="true" fillcolor="#000000" stroked="false">
                <v:path arrowok="t"/>
                <v:fill type="solid"/>
              </v:shape>
              <v:shape style="position:absolute;left:10914;top:8825;width:68;height:60" coordorigin="10914,8825" coordsize="68,60" path="m10982,8825l10914,8825,10982,8885,10982,8825xe" filled="true" fillcolor="#000000" stroked="false">
                <v:path arrowok="t"/>
                <v:fill type="solid"/>
              </v:shape>
            </v:group>
            <v:group style="position:absolute;left:10914;top:8825;width:68;height:60" coordorigin="10914,8825" coordsize="68,60">
              <v:shape style="position:absolute;left:10914;top:8825;width:68;height:60" coordorigin="10914,8825" coordsize="68,60" path="m10914,8885l10982,8885,10914,8825,10914,8885xe" filled="false" stroked="true" strokeweight="0pt" strokecolor="#000000">
                <v:path arrowok="t"/>
              </v:shape>
            </v:group>
            <v:group style="position:absolute;left:10914;top:8825;width:68;height:60" coordorigin="10914,8825" coordsize="68,60">
              <v:shape style="position:absolute;left:10914;top:8825;width:68;height:60" coordorigin="10914,8825" coordsize="68,60" path="m10982,8885l10914,8825,10982,8825,10982,8885xe" filled="false" stroked="true" strokeweight="0pt" strokecolor="#000000">
                <v:path arrowok="t"/>
              </v:shape>
            </v:group>
            <v:group style="position:absolute;left:10914;top:8885;width:68;height:63" coordorigin="10914,8885" coordsize="68,63">
              <v:shape style="position:absolute;left:10914;top:8885;width:68;height:63" coordorigin="10914,8885" coordsize="68,63" path="m10914,8885l10914,8947,10982,8947,10914,8885xe" filled="true" fillcolor="#000000" stroked="false">
                <v:path arrowok="t"/>
                <v:fill type="solid"/>
              </v:shape>
              <v:shape style="position:absolute;left:10914;top:8885;width:68;height:63" coordorigin="10914,8885" coordsize="68,63" path="m10982,8885l10914,8885,10982,8947,10982,8885xe" filled="true" fillcolor="#000000" stroked="false">
                <v:path arrowok="t"/>
                <v:fill type="solid"/>
              </v:shape>
            </v:group>
            <v:group style="position:absolute;left:10914;top:8885;width:68;height:63" coordorigin="10914,8885" coordsize="68,63">
              <v:shape style="position:absolute;left:10914;top:8885;width:68;height:63" coordorigin="10914,8885" coordsize="68,63" path="m10914,8947l10982,8947,10914,8885,10914,8947xe" filled="false" stroked="true" strokeweight="0pt" strokecolor="#000000">
                <v:path arrowok="t"/>
              </v:shape>
            </v:group>
            <v:group style="position:absolute;left:10914;top:8885;width:68;height:63" coordorigin="10914,8885" coordsize="68,63">
              <v:shape style="position:absolute;left:10914;top:8885;width:68;height:63" coordorigin="10914,8885" coordsize="68,63" path="m10982,8947l10914,8885,10982,8885,10982,8947xe" filled="false" stroked="true" strokeweight="0pt" strokecolor="#000000">
                <v:path arrowok="t"/>
              </v:shape>
            </v:group>
            <v:group style="position:absolute;left:7648;top:7882;width:53;height:53" coordorigin="7648,7882" coordsize="53,53">
              <v:shape style="position:absolute;left:7648;top:7882;width:53;height:53" coordorigin="7648,7882" coordsize="53,53" path="m7701,7882l7648,7882,7701,7934,7701,7882xe" filled="true" fillcolor="#000000" stroked="false">
                <v:path arrowok="t"/>
                <v:fill type="solid"/>
              </v:shape>
            </v:group>
            <v:group style="position:absolute;left:7648;top:7882;width:53;height:53" coordorigin="7648,7882" coordsize="53,53">
              <v:shape style="position:absolute;left:7648;top:7882;width:53;height:53" coordorigin="7648,7882" coordsize="53,53" path="m7648,7882l7701,7882,7701,7934,7648,7882xe" filled="false" stroked="true" strokeweight="0pt" strokecolor="#000000">
                <v:path arrowok="t"/>
              </v:shape>
            </v:group>
            <v:group style="position:absolute;left:9101;top:9317;width:2;height:548" coordorigin="9101,9317" coordsize="2,548">
              <v:shape style="position:absolute;left:9101;top:9317;width:2;height:548" coordorigin="9101,9317" coordsize="0,548" path="m9101,9317l9101,9864e" filled="false" stroked="true" strokeweight="2.14pt" strokecolor="#000000">
                <v:path arrowok="t"/>
              </v:shape>
            </v:group>
            <v:group style="position:absolute;left:9081;top:9317;width:41;height:548" coordorigin="9081,9317" coordsize="41,548">
              <v:shape style="position:absolute;left:9081;top:9317;width:41;height:548" coordorigin="9081,9317" coordsize="41,548" path="m9081,9864l9122,9864,9081,9317,9081,9864xe" filled="false" stroked="true" strokeweight="0pt" strokecolor="#000000">
                <v:path arrowok="t"/>
              </v:shape>
            </v:group>
            <v:group style="position:absolute;left:9081;top:9317;width:41;height:548" coordorigin="9081,9317" coordsize="41,548">
              <v:shape style="position:absolute;left:9081;top:9317;width:41;height:548" coordorigin="9081,9317" coordsize="41,548" path="m9122,9864l9081,9317,9122,9317,9122,9864xe" filled="false" stroked="true" strokeweight="0pt" strokecolor="#000000">
                <v:path arrowok="t"/>
              </v:shape>
            </v:group>
            <v:group style="position:absolute;left:7502;top:8854;width:34;height:63" coordorigin="7502,8854" coordsize="34,63">
              <v:shape style="position:absolute;left:7502;top:8854;width:34;height:63" coordorigin="7502,8854" coordsize="34,63" path="m7535,8854l7502,8885,7535,8916,7535,8854xe" filled="true" fillcolor="#000000" stroked="false">
                <v:path arrowok="t"/>
                <v:fill type="solid"/>
              </v:shape>
            </v:group>
            <v:group style="position:absolute;left:7502;top:8854;width:34;height:32" coordorigin="7502,8854" coordsize="34,32">
              <v:shape style="position:absolute;left:7502;top:8854;width:34;height:32" coordorigin="7502,8854" coordsize="34,32" path="m7535,8854l7502,8885,7535,8885,7535,8854xe" filled="false" stroked="true" strokeweight="0pt" strokecolor="#000000">
                <v:path arrowok="t"/>
              </v:shape>
            </v:group>
            <v:group style="position:absolute;left:7502;top:8885;width:34;height:32" coordorigin="7502,8885" coordsize="34,32">
              <v:shape style="position:absolute;left:7502;top:8885;width:34;height:32" coordorigin="7502,8885" coordsize="34,32" path="m7502,8885l7535,8885,7535,8916,7502,8885xe" filled="false" stroked="true" strokeweight="0pt" strokecolor="#000000">
                <v:path arrowok="t"/>
              </v:shape>
            </v:group>
            <v:group style="position:absolute;left:7470;top:8858;width:65;height:58" coordorigin="7470,8858" coordsize="65,58">
              <v:shape style="position:absolute;left:7470;top:8858;width:65;height:58" coordorigin="7470,8858" coordsize="65,58" path="m7470,8858l7470,8916,7502,8885,7470,8858xe" filled="true" fillcolor="#000000" stroked="false">
                <v:path arrowok="t"/>
                <v:fill type="solid"/>
              </v:shape>
              <v:shape style="position:absolute;left:7470;top:8858;width:65;height:58" coordorigin="7470,8858" coordsize="65,58" path="m7502,8885l7470,8916,7535,8916,7502,8885xe" filled="true" fillcolor="#000000" stroked="false">
                <v:path arrowok="t"/>
                <v:fill type="solid"/>
              </v:shape>
            </v:group>
            <v:group style="position:absolute;left:7470;top:8858;width:32;height:27" coordorigin="7470,8858" coordsize="32,27">
              <v:shape style="position:absolute;left:7470;top:8858;width:32;height:27" coordorigin="7470,8858" coordsize="32,27" path="m7470,8858l7470,8885,7502,8885,7470,8858xe" filled="false" stroked="true" strokeweight="0pt" strokecolor="#000000">
                <v:path arrowok="t"/>
              </v:shape>
            </v:group>
            <v:group style="position:absolute;left:7470;top:8885;width:32;height:32" coordorigin="7470,8885" coordsize="32,32">
              <v:shape style="position:absolute;left:7470;top:8885;width:32;height:32" coordorigin="7470,8885" coordsize="32,32" path="m7470,8885l7502,8885,7470,8916,7470,8885xe" filled="false" stroked="true" strokeweight="0pt" strokecolor="#000000">
                <v:path arrowok="t"/>
              </v:shape>
            </v:group>
            <v:group style="position:absolute;left:7470;top:8885;width:65;height:32" coordorigin="7470,8885" coordsize="65,32">
              <v:shape style="position:absolute;left:7470;top:8885;width:65;height:32" coordorigin="7470,8885" coordsize="65,32" path="m7502,8885l7470,8916,7535,8916,7502,8885xe" filled="false" stroked="true" strokeweight="0pt" strokecolor="#000000">
                <v:path arrowok="t"/>
              </v:shape>
            </v:group>
            <v:group style="position:absolute;left:7470;top:8854;width:32;height:32" coordorigin="7470,8854" coordsize="32,32">
              <v:shape style="position:absolute;left:7470;top:8854;width:32;height:32" coordorigin="7470,8854" coordsize="32,32" path="m7470,8854l7470,8858,7502,8885,7470,8854xe" filled="true" fillcolor="#000000" stroked="false">
                <v:path arrowok="t"/>
                <v:fill type="solid"/>
              </v:shape>
            </v:group>
            <v:group style="position:absolute;left:7470;top:8854;width:5;height:5" coordorigin="7470,8854" coordsize="5,5">
              <v:shape style="position:absolute;left:7470;top:8854;width:5;height:5" coordorigin="7470,8854" coordsize="5,5" path="m7470,8854l7470,8858,7475,8858,7470,8854xe" filled="false" stroked="true" strokeweight="0pt" strokecolor="#000000">
                <v:path arrowok="t"/>
              </v:shape>
            </v:group>
            <v:group style="position:absolute;left:7470;top:8858;width:32;height:27" coordorigin="7470,8858" coordsize="32,27">
              <v:shape style="position:absolute;left:7470;top:8858;width:32;height:27" coordorigin="7470,8858" coordsize="32,27" path="m7470,8858l7475,8858,7502,8885,7470,8858xe" filled="false" stroked="true" strokeweight="0pt" strokecolor="#000000">
                <v:path arrowok="t"/>
              </v:shape>
            </v:group>
            <v:group style="position:absolute;left:7470;top:8854;width:24;height:5" coordorigin="7470,8854" coordsize="24,5">
              <v:shape style="position:absolute;left:7470;top:8854;width:24;height:5" coordorigin="7470,8854" coordsize="24,5" path="m7470,8854l7475,8858,7494,8858,7470,8854xe" filled="true" fillcolor="#000000" stroked="false">
                <v:path arrowok="t"/>
                <v:fill type="solid"/>
              </v:shape>
              <v:shape style="position:absolute;left:7470;top:8854;width:24;height:5" coordorigin="7470,8854" coordsize="24,5" path="m7494,8854l7470,8854,7494,8858,7494,8854xe" filled="true" fillcolor="#000000" stroked="false">
                <v:path arrowok="t"/>
                <v:fill type="solid"/>
              </v:shape>
            </v:group>
            <v:group style="position:absolute;left:7470;top:8854;width:24;height:5" coordorigin="7470,8854" coordsize="24,5">
              <v:shape style="position:absolute;left:7470;top:8854;width:24;height:5" coordorigin="7470,8854" coordsize="24,5" path="m7475,8858l7494,8858,7470,8854,7475,8858xe" filled="false" stroked="true" strokeweight="0pt" strokecolor="#000000">
                <v:path arrowok="t"/>
              </v:shape>
            </v:group>
            <v:group style="position:absolute;left:7470;top:8854;width:24;height:5" coordorigin="7470,8854" coordsize="24,5">
              <v:shape style="position:absolute;left:7470;top:8854;width:24;height:5" coordorigin="7470,8854" coordsize="24,5" path="m7494,8858l7470,8854,7494,8854,7494,8858xe" filled="false" stroked="true" strokeweight="0pt" strokecolor="#000000">
                <v:path arrowok="t"/>
              </v:shape>
            </v:group>
            <v:group style="position:absolute;left:7475;top:8858;width:56;height:27" coordorigin="7475,8858" coordsize="56,27">
              <v:shape style="position:absolute;left:7475;top:8858;width:56;height:27" coordorigin="7475,8858" coordsize="56,27" path="m7530,8858l7475,8858,7502,8885,7530,8858xe" filled="true" fillcolor="#000000" stroked="false">
                <v:path arrowok="t"/>
                <v:fill type="solid"/>
              </v:shape>
            </v:group>
            <v:group style="position:absolute;left:7475;top:8858;width:56;height:27" coordorigin="7475,8858" coordsize="56,27">
              <v:shape style="position:absolute;left:7475;top:8858;width:56;height:27" coordorigin="7475,8858" coordsize="56,27" path="m7475,8858l7530,8858,7502,8885,7475,8858xe" filled="false" stroked="true" strokeweight="0pt" strokecolor="#000000">
                <v:path arrowok="t"/>
              </v:shape>
            </v:group>
            <v:group style="position:absolute;left:7494;top:8854;width:41;height:5" coordorigin="7494,8854" coordsize="41,5">
              <v:shape style="position:absolute;left:7494;top:8854;width:41;height:5" coordorigin="7494,8854" coordsize="41,5" path="m7494,8854l7494,8858,7530,8858,7494,8854xe" filled="true" fillcolor="#000000" stroked="false">
                <v:path arrowok="t"/>
                <v:fill type="solid"/>
              </v:shape>
              <v:shape style="position:absolute;left:7494;top:8854;width:41;height:5" coordorigin="7494,8854" coordsize="41,5" path="m7535,8854l7494,8854,7530,8858,7535,8854xe" filled="true" fillcolor="#000000" stroked="false">
                <v:path arrowok="t"/>
                <v:fill type="solid"/>
              </v:shape>
            </v:group>
            <v:group style="position:absolute;left:7494;top:8854;width:36;height:5" coordorigin="7494,8854" coordsize="36,5">
              <v:shape style="position:absolute;left:7494;top:8854;width:36;height:5" coordorigin="7494,8854" coordsize="36,5" path="m7494,8858l7530,8858,7494,8854,7494,8858xe" filled="false" stroked="true" strokeweight="0pt" strokecolor="#000000">
                <v:path arrowok="t"/>
              </v:shape>
            </v:group>
            <v:group style="position:absolute;left:7494;top:8854;width:41;height:5" coordorigin="7494,8854" coordsize="41,5">
              <v:shape style="position:absolute;left:7494;top:8854;width:41;height:5" coordorigin="7494,8854" coordsize="41,5" path="m7530,8858l7494,8854,7535,8854,7530,8858xe" filled="false" stroked="true" strokeweight="0pt" strokecolor="#000000">
                <v:path arrowok="t"/>
              </v:shape>
            </v:group>
            <v:group style="position:absolute;left:5344;top:8842;width:65;height:44" coordorigin="5344,8842" coordsize="65,44">
              <v:shape style="position:absolute;left:5344;top:8842;width:65;height:44" coordorigin="5344,8842" coordsize="65,44" path="m5344,8842l5344,8885,5409,8885,5344,8842xe" filled="true" fillcolor="#000000" stroked="false">
                <v:path arrowok="t"/>
                <v:fill type="solid"/>
              </v:shape>
              <v:shape style="position:absolute;left:5344;top:8842;width:65;height:44" coordorigin="5344,8842" coordsize="65,44" path="m5409,8842l5344,8842,5409,8885,5409,8842xe" filled="true" fillcolor="#000000" stroked="false">
                <v:path arrowok="t"/>
                <v:fill type="solid"/>
              </v:shape>
            </v:group>
            <v:group style="position:absolute;left:5344;top:8842;width:65;height:44" coordorigin="5344,8842" coordsize="65,44">
              <v:shape style="position:absolute;left:5344;top:8842;width:65;height:44" coordorigin="5344,8842" coordsize="65,44" path="m5344,8885l5409,8885,5344,8842,5344,8885xe" filled="false" stroked="true" strokeweight="0pt" strokecolor="#000000">
                <v:path arrowok="t"/>
              </v:shape>
            </v:group>
            <v:group style="position:absolute;left:5344;top:8842;width:65;height:44" coordorigin="5344,8842" coordsize="65,44">
              <v:shape style="position:absolute;left:5344;top:8842;width:65;height:44" coordorigin="5344,8842" coordsize="65,44" path="m5409,8885l5344,8842,5409,8842,5409,8885xe" filled="false" stroked="true" strokeweight="0pt" strokecolor="#000000">
                <v:path arrowok="t"/>
              </v:shape>
            </v:group>
            <v:group style="position:absolute;left:5344;top:8885;width:65;height:44" coordorigin="5344,8885" coordsize="65,44">
              <v:shape style="position:absolute;left:5344;top:8885;width:65;height:44" coordorigin="5344,8885" coordsize="65,44" path="m5344,8885l5344,8928,5409,8928,5344,8885xe" filled="true" fillcolor="#000000" stroked="false">
                <v:path arrowok="t"/>
                <v:fill type="solid"/>
              </v:shape>
              <v:shape style="position:absolute;left:5344;top:8885;width:65;height:44" coordorigin="5344,8885" coordsize="65,44" path="m5409,8885l5344,8885,5409,8928,5409,8885xe" filled="true" fillcolor="#000000" stroked="false">
                <v:path arrowok="t"/>
                <v:fill type="solid"/>
              </v:shape>
            </v:group>
            <v:group style="position:absolute;left:5344;top:8885;width:65;height:44" coordorigin="5344,8885" coordsize="65,44">
              <v:shape style="position:absolute;left:5344;top:8885;width:65;height:44" coordorigin="5344,8885" coordsize="65,44" path="m5344,8928l5409,8928,5344,8885,5344,8928xe" filled="false" stroked="true" strokeweight="0pt" strokecolor="#000000">
                <v:path arrowok="t"/>
              </v:shape>
            </v:group>
            <v:group style="position:absolute;left:5344;top:8885;width:65;height:44" coordorigin="5344,8885" coordsize="65,44">
              <v:shape style="position:absolute;left:5344;top:8885;width:65;height:44" coordorigin="5344,8885" coordsize="65,44" path="m5409,8928l5344,8885,5409,8885,5409,8928xe" filled="false" stroked="true" strokeweight="0pt" strokecolor="#000000">
                <v:path arrowok="t"/>
              </v:shape>
            </v:group>
            <v:group style="position:absolute;left:5344;top:8294;width:65;height:87" coordorigin="5344,8294" coordsize="65,87">
              <v:shape style="position:absolute;left:5344;top:8294;width:65;height:87" coordorigin="5344,8294" coordsize="65,87" path="m5344,8294l5344,8381,5409,8381,5344,8294xe" filled="true" fillcolor="#000000" stroked="false">
                <v:path arrowok="t"/>
                <v:fill type="solid"/>
              </v:shape>
              <v:shape style="position:absolute;left:5344;top:8294;width:65;height:87" coordorigin="5344,8294" coordsize="65,87" path="m5409,8294l5344,8294,5409,8381,5409,8294xe" filled="true" fillcolor="#000000" stroked="false">
                <v:path arrowok="t"/>
                <v:fill type="solid"/>
              </v:shape>
            </v:group>
            <v:group style="position:absolute;left:5344;top:8294;width:65;height:87" coordorigin="5344,8294" coordsize="65,87">
              <v:shape style="position:absolute;left:5344;top:8294;width:65;height:87" coordorigin="5344,8294" coordsize="65,87" path="m5344,8381l5409,8381,5344,8294,5344,8381xe" filled="false" stroked="true" strokeweight="0pt" strokecolor="#000000">
                <v:path arrowok="t"/>
              </v:shape>
            </v:group>
            <v:group style="position:absolute;left:5344;top:8294;width:65;height:87" coordorigin="5344,8294" coordsize="65,87">
              <v:shape style="position:absolute;left:5344;top:8294;width:65;height:87" coordorigin="5344,8294" coordsize="65,87" path="m5409,8381l5344,8294,5409,8294,5409,8381xe" filled="false" stroked="true" strokeweight="0pt" strokecolor="#000000">
                <v:path arrowok="t"/>
              </v:shape>
            </v:group>
            <v:group style="position:absolute;left:5344;top:7478;width:65;height:87" coordorigin="5344,7478" coordsize="65,87">
              <v:shape style="position:absolute;left:5344;top:7478;width:65;height:87" coordorigin="5344,7478" coordsize="65,87" path="m5344,7478l5344,7565,5409,7565,5344,7478xe" filled="true" fillcolor="#000000" stroked="false">
                <v:path arrowok="t"/>
                <v:fill type="solid"/>
              </v:shape>
              <v:shape style="position:absolute;left:5344;top:7478;width:65;height:87" coordorigin="5344,7478" coordsize="65,87" path="m5409,7478l5344,7478,5409,7565,5409,7478xe" filled="true" fillcolor="#000000" stroked="false">
                <v:path arrowok="t"/>
                <v:fill type="solid"/>
              </v:shape>
            </v:group>
            <v:group style="position:absolute;left:5344;top:7478;width:65;height:87" coordorigin="5344,7478" coordsize="65,87">
              <v:shape style="position:absolute;left:5344;top:7478;width:65;height:87" coordorigin="5344,7478" coordsize="65,87" path="m5344,7565l5409,7565,5344,7478,5344,7565xe" filled="false" stroked="true" strokeweight="0pt" strokecolor="#000000">
                <v:path arrowok="t"/>
              </v:shape>
            </v:group>
            <v:group style="position:absolute;left:5344;top:7478;width:65;height:87" coordorigin="5344,7478" coordsize="65,87">
              <v:shape style="position:absolute;left:5344;top:7478;width:65;height:87" coordorigin="5344,7478" coordsize="65,87" path="m5409,7565l5344,7478,5409,7478,5409,7565xe" filled="false" stroked="true" strokeweight="0pt" strokecolor="#000000">
                <v:path arrowok="t"/>
              </v:shape>
            </v:group>
            <v:group style="position:absolute;left:7886;top:6269;width:5;height:3980" coordorigin="7886,6269" coordsize="5,3980">
              <v:shape style="position:absolute;left:7886;top:6269;width:5;height:3980" coordorigin="7886,6269" coordsize="5,3980" path="m7886,10248l7890,10248,7886,6269,7886,10248xe" filled="false" stroked="true" strokeweight="0pt" strokecolor="#000000">
                <v:path arrowok="t"/>
              </v:shape>
            </v:group>
            <v:group style="position:absolute;left:7886;top:6269;width:5;height:3980" coordorigin="7886,6269" coordsize="5,3980">
              <v:shape style="position:absolute;left:7886;top:6269;width:5;height:3980" coordorigin="7886,6269" coordsize="5,3980" path="m7890,10248l7886,6269,7890,6269,7890,10248xe" filled="false" stroked="true" strokeweight="0pt" strokecolor="#000000">
                <v:path arrowok="t"/>
              </v:shape>
            </v:group>
            <v:group style="position:absolute;left:7454;top:8839;width:15;height:15" coordorigin="7454,8839" coordsize="15,15">
              <v:shape style="position:absolute;left:7454;top:8839;width:15;height:15" coordorigin="7454,8839" coordsize="15,15" path="m7468,8854l7454,8839e" filled="false" stroked="true" strokeweight=".12pt" strokecolor="#000000">
                <v:path arrowok="t"/>
              </v:shape>
            </v:group>
            <v:group style="position:absolute;left:7430;top:8815;width:17;height:17" coordorigin="7430,8815" coordsize="17,17">
              <v:shape style="position:absolute;left:7430;top:8815;width:17;height:17" coordorigin="7430,8815" coordsize="17,17" path="m7446,8832l7430,8815e" filled="false" stroked="true" strokeweight=".12pt" strokecolor="#000000">
                <v:path arrowok="t"/>
              </v:shape>
            </v:group>
            <v:group style="position:absolute;left:7406;top:8789;width:17;height:17" coordorigin="7406,8789" coordsize="17,17">
              <v:shape style="position:absolute;left:7406;top:8789;width:17;height:17" coordorigin="7406,8789" coordsize="17,17" path="m7422,8806l7406,8789e" filled="false" stroked="true" strokeweight=".12pt" strokecolor="#000000">
                <v:path arrowok="t"/>
              </v:shape>
            </v:group>
            <v:group style="position:absolute;left:7384;top:8765;width:15;height:17" coordorigin="7384,8765" coordsize="15,17">
              <v:shape style="position:absolute;left:7384;top:8765;width:15;height:17" coordorigin="7384,8765" coordsize="15,17" path="m7398,8782l7384,8765e" filled="false" stroked="true" strokeweight=".12pt" strokecolor="#000000">
                <v:path arrowok="t"/>
              </v:shape>
            </v:group>
            <v:group style="position:absolute;left:7360;top:8738;width:15;height:17" coordorigin="7360,8738" coordsize="15,17">
              <v:shape style="position:absolute;left:7360;top:8738;width:15;height:17" coordorigin="7360,8738" coordsize="15,17" path="m7374,8755l7360,8738e" filled="false" stroked="true" strokeweight=".12pt" strokecolor="#000000">
                <v:path arrowok="t"/>
              </v:shape>
            </v:group>
            <v:group style="position:absolute;left:7336;top:8714;width:15;height:17" coordorigin="7336,8714" coordsize="15,17">
              <v:shape style="position:absolute;left:7336;top:8714;width:15;height:17" coordorigin="7336,8714" coordsize="15,17" path="m7350,8731l7336,8714e" filled="false" stroked="true" strokeweight=".12pt" strokecolor="#000000">
                <v:path arrowok="t"/>
              </v:shape>
            </v:group>
            <v:group style="position:absolute;left:7312;top:8690;width:15;height:17" coordorigin="7312,8690" coordsize="15,17">
              <v:shape style="position:absolute;left:7312;top:8690;width:15;height:17" coordorigin="7312,8690" coordsize="15,17" path="m7326,8707l7312,8690e" filled="false" stroked="true" strokeweight=".12pt" strokecolor="#000000">
                <v:path arrowok="t"/>
              </v:shape>
            </v:group>
            <v:group style="position:absolute;left:7288;top:8664;width:15;height:17" coordorigin="7288,8664" coordsize="15,17">
              <v:shape style="position:absolute;left:7288;top:8664;width:15;height:17" coordorigin="7288,8664" coordsize="15,17" path="m7302,8681l7288,8664e" filled="false" stroked="true" strokeweight=".12pt" strokecolor="#000000">
                <v:path arrowok="t"/>
              </v:shape>
            </v:group>
            <v:group style="position:absolute;left:7264;top:8640;width:17;height:17" coordorigin="7264,8640" coordsize="17,17">
              <v:shape style="position:absolute;left:7264;top:8640;width:17;height:17" coordorigin="7264,8640" coordsize="17,17" path="m7281,8657l7264,8640e" filled="false" stroked="true" strokeweight=".12pt" strokecolor="#000000">
                <v:path arrowok="t"/>
              </v:shape>
            </v:group>
            <v:group style="position:absolute;left:7240;top:8614;width:17;height:17" coordorigin="7240,8614" coordsize="17,17">
              <v:shape style="position:absolute;left:7240;top:8614;width:17;height:17" coordorigin="7240,8614" coordsize="17,17" path="m7257,8630l7240,8614e" filled="false" stroked="true" strokeweight=".12pt" strokecolor="#000000">
                <v:path arrowok="t"/>
              </v:shape>
            </v:group>
            <v:group style="position:absolute;left:7216;top:8590;width:17;height:17" coordorigin="7216,8590" coordsize="17,17">
              <v:shape style="position:absolute;left:7216;top:8590;width:17;height:17" coordorigin="7216,8590" coordsize="17,17" path="m7233,8606l7216,8590e" filled="false" stroked="true" strokeweight=".12pt" strokecolor="#000000">
                <v:path arrowok="t"/>
              </v:shape>
            </v:group>
            <v:group style="position:absolute;left:7192;top:8566;width:17;height:17" coordorigin="7192,8566" coordsize="17,17">
              <v:shape style="position:absolute;left:7192;top:8566;width:17;height:17" coordorigin="7192,8566" coordsize="17,17" path="m7209,8582l7192,8566e" filled="false" stroked="true" strokeweight=".12pt" strokecolor="#000000">
                <v:path arrowok="t"/>
              </v:shape>
            </v:group>
            <v:group style="position:absolute;left:7168;top:8539;width:17;height:17" coordorigin="7168,8539" coordsize="17,17">
              <v:shape style="position:absolute;left:7168;top:8539;width:17;height:17" coordorigin="7168,8539" coordsize="17,17" path="m7185,8556l7168,8539e" filled="false" stroked="true" strokeweight=".12pt" strokecolor="#000000">
                <v:path arrowok="t"/>
              </v:shape>
            </v:group>
            <v:group style="position:absolute;left:7144;top:8515;width:17;height:17" coordorigin="7144,8515" coordsize="17,17">
              <v:shape style="position:absolute;left:7144;top:8515;width:17;height:17" coordorigin="7144,8515" coordsize="17,17" path="m7161,8532l7144,8515e" filled="false" stroked="true" strokeweight=".12pt" strokecolor="#000000">
                <v:path arrowok="t"/>
              </v:shape>
            </v:group>
            <v:group style="position:absolute;left:7122;top:8489;width:15;height:17" coordorigin="7122,8489" coordsize="15,17">
              <v:shape style="position:absolute;left:7122;top:8489;width:15;height:17" coordorigin="7122,8489" coordsize="15,17" path="m7137,8506l7122,8489e" filled="false" stroked="true" strokeweight=".12pt" strokecolor="#000000">
                <v:path arrowok="t"/>
              </v:shape>
            </v:group>
            <v:group style="position:absolute;left:7098;top:8465;width:15;height:17" coordorigin="7098,8465" coordsize="15,17">
              <v:shape style="position:absolute;left:7098;top:8465;width:15;height:17" coordorigin="7098,8465" coordsize="15,17" path="m7113,8482l7098,8465e" filled="false" stroked="true" strokeweight=".12pt" strokecolor="#000000">
                <v:path arrowok="t"/>
              </v:shape>
            </v:group>
            <v:group style="position:absolute;left:7074;top:8441;width:15;height:17" coordorigin="7074,8441" coordsize="15,17">
              <v:shape style="position:absolute;left:7074;top:8441;width:15;height:17" coordorigin="7074,8441" coordsize="15,17" path="m7089,8458l7074,8441e" filled="false" stroked="true" strokeweight=".12pt" strokecolor="#000000">
                <v:path arrowok="t"/>
              </v:shape>
            </v:group>
            <v:group style="position:absolute;left:7050;top:8414;width:15;height:17" coordorigin="7050,8414" coordsize="15,17">
              <v:shape style="position:absolute;left:7050;top:8414;width:15;height:17" coordorigin="7050,8414" coordsize="15,17" path="m7065,8431l7050,8414e" filled="false" stroked="true" strokeweight=".12pt" strokecolor="#000000">
                <v:path arrowok="t"/>
              </v:shape>
            </v:group>
            <v:group style="position:absolute;left:7026;top:8390;width:17;height:17" coordorigin="7026,8390" coordsize="17,17">
              <v:shape style="position:absolute;left:7026;top:8390;width:17;height:17" coordorigin="7026,8390" coordsize="17,17" path="m7043,8407l7026,8390e" filled="false" stroked="true" strokeweight=".12pt" strokecolor="#000000">
                <v:path arrowok="t"/>
              </v:shape>
            </v:group>
            <v:group style="position:absolute;left:7002;top:8364;width:17;height:17" coordorigin="7002,8364" coordsize="17,17">
              <v:shape style="position:absolute;left:7002;top:8364;width:17;height:17" coordorigin="7002,8364" coordsize="17,17" path="m7019,8381l7002,8364e" filled="false" stroked="true" strokeweight=".12pt" strokecolor="#000000">
                <v:path arrowok="t"/>
              </v:shape>
            </v:group>
            <v:group style="position:absolute;left:6978;top:8340;width:17;height:17" coordorigin="6978,8340" coordsize="17,17">
              <v:shape style="position:absolute;left:6978;top:8340;width:17;height:17" coordorigin="6978,8340" coordsize="17,17" path="m6995,8357l6978,8340e" filled="false" stroked="true" strokeweight=".12pt" strokecolor="#000000">
                <v:path arrowok="t"/>
              </v:shape>
            </v:group>
            <v:group style="position:absolute;left:6954;top:8316;width:17;height:17" coordorigin="6954,8316" coordsize="17,17">
              <v:shape style="position:absolute;left:6954;top:8316;width:17;height:17" coordorigin="6954,8316" coordsize="17,17" path="m6971,8333l6954,8316e" filled="false" stroked="true" strokeweight=".12pt" strokecolor="#000000">
                <v:path arrowok="t"/>
              </v:shape>
            </v:group>
            <v:group style="position:absolute;left:6930;top:8290;width:17;height:17" coordorigin="6930,8290" coordsize="17,17">
              <v:shape style="position:absolute;left:6930;top:8290;width:17;height:17" coordorigin="6930,8290" coordsize="17,17" path="m6947,8306l6930,8290e" filled="false" stroked="true" strokeweight=".12pt" strokecolor="#000000">
                <v:path arrowok="t"/>
              </v:shape>
            </v:group>
            <v:group style="position:absolute;left:6906;top:8266;width:17;height:17" coordorigin="6906,8266" coordsize="17,17">
              <v:shape style="position:absolute;left:6906;top:8266;width:17;height:17" coordorigin="6906,8266" coordsize="17,17" path="m6923,8282l6906,8266e" filled="false" stroked="true" strokeweight=".12pt" strokecolor="#000000">
                <v:path arrowok="t"/>
              </v:shape>
            </v:group>
            <v:group style="position:absolute;left:6882;top:8239;width:17;height:17" coordorigin="6882,8239" coordsize="17,17">
              <v:shape style="position:absolute;left:6882;top:8239;width:17;height:17" coordorigin="6882,8239" coordsize="17,17" path="m6899,8256l6882,8239e" filled="false" stroked="true" strokeweight=".12pt" strokecolor="#000000">
                <v:path arrowok="t"/>
              </v:shape>
            </v:group>
            <v:group style="position:absolute;left:6861;top:8215;width:15;height:17" coordorigin="6861,8215" coordsize="15,17">
              <v:shape style="position:absolute;left:6861;top:8215;width:15;height:17" coordorigin="6861,8215" coordsize="15,17" path="m6875,8232l6861,8215e" filled="false" stroked="true" strokeweight=".12pt" strokecolor="#000000">
                <v:path arrowok="t"/>
              </v:shape>
            </v:group>
            <v:group style="position:absolute;left:6837;top:8191;width:15;height:17" coordorigin="6837,8191" coordsize="15,17">
              <v:shape style="position:absolute;left:6837;top:8191;width:15;height:17" coordorigin="6837,8191" coordsize="15,17" path="m6851,8208l6837,8191e" filled="false" stroked="true" strokeweight=".12pt" strokecolor="#000000">
                <v:path arrowok="t"/>
              </v:shape>
            </v:group>
            <v:group style="position:absolute;left:6813;top:8165;width:15;height:17" coordorigin="6813,8165" coordsize="15,17">
              <v:shape style="position:absolute;left:6813;top:8165;width:15;height:17" coordorigin="6813,8165" coordsize="15,17" path="m6827,8182l6813,8165e" filled="false" stroked="true" strokeweight=".12pt" strokecolor="#000000">
                <v:path arrowok="t"/>
              </v:shape>
            </v:group>
            <v:group style="position:absolute;left:6789;top:8141;width:15;height:17" coordorigin="6789,8141" coordsize="15,17">
              <v:shape style="position:absolute;left:6789;top:8141;width:15;height:17" coordorigin="6789,8141" coordsize="15,17" path="m6803,8158l6789,8141e" filled="false" stroked="true" strokeweight=".12pt" strokecolor="#000000">
                <v:path arrowok="t"/>
              </v:shape>
            </v:group>
            <v:group style="position:absolute;left:6765;top:8114;width:17;height:17" coordorigin="6765,8114" coordsize="17,17">
              <v:shape style="position:absolute;left:6765;top:8114;width:17;height:17" coordorigin="6765,8114" coordsize="17,17" path="m6782,8131l6765,8114e" filled="false" stroked="true" strokeweight=".12pt" strokecolor="#000000">
                <v:path arrowok="t"/>
              </v:shape>
            </v:group>
            <v:group style="position:absolute;left:6741;top:8090;width:17;height:17" coordorigin="6741,8090" coordsize="17,17">
              <v:shape style="position:absolute;left:6741;top:8090;width:17;height:17" coordorigin="6741,8090" coordsize="17,17" path="m6758,8107l6741,8090e" filled="false" stroked="true" strokeweight=".12pt" strokecolor="#000000">
                <v:path arrowok="t"/>
              </v:shape>
            </v:group>
            <v:group style="position:absolute;left:6717;top:8066;width:17;height:17" coordorigin="6717,8066" coordsize="17,17">
              <v:shape style="position:absolute;left:6717;top:8066;width:17;height:17" coordorigin="6717,8066" coordsize="17,17" path="m6734,8083l6717,8066e" filled="false" stroked="true" strokeweight=".12pt" strokecolor="#000000">
                <v:path arrowok="t"/>
              </v:shape>
            </v:group>
            <v:group style="position:absolute;left:6693;top:8040;width:17;height:17" coordorigin="6693,8040" coordsize="17,17">
              <v:shape style="position:absolute;left:6693;top:8040;width:17;height:17" coordorigin="6693,8040" coordsize="17,17" path="m6710,8057l6693,8040e" filled="false" stroked="true" strokeweight=".12pt" strokecolor="#000000">
                <v:path arrowok="t"/>
              </v:shape>
            </v:group>
            <v:group style="position:absolute;left:6669;top:8016;width:17;height:17" coordorigin="6669,8016" coordsize="17,17">
              <v:shape style="position:absolute;left:6669;top:8016;width:17;height:17" coordorigin="6669,8016" coordsize="17,17" path="m6686,8033l6669,8016e" filled="false" stroked="true" strokeweight=".12pt" strokecolor="#000000">
                <v:path arrowok="t"/>
              </v:shape>
            </v:group>
            <v:group style="position:absolute;left:6645;top:7992;width:17;height:15" coordorigin="6645,7992" coordsize="17,15">
              <v:shape style="position:absolute;left:6645;top:7992;width:17;height:15" coordorigin="6645,7992" coordsize="17,15" path="m6662,8006l6645,7992e" filled="false" stroked="true" strokeweight=".12pt" strokecolor="#000000">
                <v:path arrowok="t"/>
              </v:shape>
            </v:group>
            <v:group style="position:absolute;left:6621;top:7966;width:17;height:17" coordorigin="6621,7966" coordsize="17,17">
              <v:shape style="position:absolute;left:6621;top:7966;width:17;height:17" coordorigin="6621,7966" coordsize="17,17" path="m6638,7982l6621,7966e" filled="false" stroked="true" strokeweight=".12pt" strokecolor="#000000">
                <v:path arrowok="t"/>
              </v:shape>
            </v:group>
            <v:group style="position:absolute;left:6599;top:7942;width:15;height:17" coordorigin="6599,7942" coordsize="15,17">
              <v:shape style="position:absolute;left:6599;top:7942;width:15;height:17" coordorigin="6599,7942" coordsize="15,17" path="m6614,7958l6599,7942e" filled="false" stroked="true" strokeweight=".12pt" strokecolor="#000000">
                <v:path arrowok="t"/>
              </v:shape>
            </v:group>
            <v:group style="position:absolute;left:6575;top:7915;width:15;height:17" coordorigin="6575,7915" coordsize="15,17">
              <v:shape style="position:absolute;left:6575;top:7915;width:15;height:17" coordorigin="6575,7915" coordsize="15,17" path="m6590,7932l6575,7915e" filled="false" stroked="true" strokeweight=".12pt" strokecolor="#000000">
                <v:path arrowok="t"/>
              </v:shape>
            </v:group>
            <v:group style="position:absolute;left:6551;top:7891;width:15;height:17" coordorigin="6551,7891" coordsize="15,17">
              <v:shape style="position:absolute;left:6551;top:7891;width:15;height:17" coordorigin="6551,7891" coordsize="15,17" path="m6566,7908l6551,7891e" filled="false" stroked="true" strokeweight=".12pt" strokecolor="#000000">
                <v:path arrowok="t"/>
              </v:shape>
            </v:group>
            <v:group style="position:absolute;left:6527;top:7867;width:15;height:15" coordorigin="6527,7867" coordsize="15,15">
              <v:shape style="position:absolute;left:6527;top:7867;width:15;height:15" coordorigin="6527,7867" coordsize="15,15" path="m6542,7882l6527,7867e" filled="false" stroked="true" strokeweight=".12pt" strokecolor="#000000">
                <v:path arrowok="t"/>
              </v:shape>
            </v:group>
            <v:group style="position:absolute;left:6503;top:7841;width:17;height:17" coordorigin="6503,7841" coordsize="17,17">
              <v:shape style="position:absolute;left:6503;top:7841;width:17;height:17" coordorigin="6503,7841" coordsize="17,17" path="m6520,7858l6503,7841e" filled="false" stroked="true" strokeweight=".12pt" strokecolor="#000000">
                <v:path arrowok="t"/>
              </v:shape>
            </v:group>
            <v:group style="position:absolute;left:6479;top:7817;width:17;height:17" coordorigin="6479,7817" coordsize="17,17">
              <v:shape style="position:absolute;left:6479;top:7817;width:17;height:17" coordorigin="6479,7817" coordsize="17,17" path="m6496,7834l6479,7817e" filled="false" stroked="true" strokeweight=".12pt" strokecolor="#000000">
                <v:path arrowok="t"/>
              </v:shape>
            </v:group>
            <v:group style="position:absolute;left:6455;top:7790;width:17;height:17" coordorigin="6455,7790" coordsize="17,17">
              <v:shape style="position:absolute;left:6455;top:7790;width:17;height:17" coordorigin="6455,7790" coordsize="17,17" path="m6472,7807l6455,7790e" filled="false" stroked="true" strokeweight=".12pt" strokecolor="#000000">
                <v:path arrowok="t"/>
              </v:shape>
            </v:group>
            <v:group style="position:absolute;left:6431;top:7766;width:17;height:17" coordorigin="6431,7766" coordsize="17,17">
              <v:shape style="position:absolute;left:6431;top:7766;width:17;height:17" coordorigin="6431,7766" coordsize="17,17" path="m6448,7783l6431,7766e" filled="false" stroked="true" strokeweight=".12pt" strokecolor="#000000">
                <v:path arrowok="t"/>
              </v:shape>
            </v:group>
            <v:group style="position:absolute;left:6407;top:7742;width:17;height:15" coordorigin="6407,7742" coordsize="17,15">
              <v:shape style="position:absolute;left:6407;top:7742;width:17;height:15" coordorigin="6407,7742" coordsize="17,15" path="m6424,7757l6407,7742e" filled="false" stroked="true" strokeweight=".12pt" strokecolor="#000000">
                <v:path arrowok="t"/>
              </v:shape>
            </v:group>
            <v:group style="position:absolute;left:6383;top:7716;width:17;height:17" coordorigin="6383,7716" coordsize="17,17">
              <v:shape style="position:absolute;left:6383;top:7716;width:17;height:17" coordorigin="6383,7716" coordsize="17,17" path="m6400,7733l6383,7716e" filled="false" stroked="true" strokeweight=".12pt" strokecolor="#000000">
                <v:path arrowok="t"/>
              </v:shape>
            </v:group>
            <v:group style="position:absolute;left:6359;top:7692;width:17;height:17" coordorigin="6359,7692" coordsize="17,17">
              <v:shape style="position:absolute;left:6359;top:7692;width:17;height:17" coordorigin="6359,7692" coordsize="17,17" path="m6376,7709l6359,7692e" filled="false" stroked="true" strokeweight=".12pt" strokecolor="#000000">
                <v:path arrowok="t"/>
              </v:shape>
            </v:group>
            <v:group style="position:absolute;left:6338;top:7666;width:15;height:17" coordorigin="6338,7666" coordsize="15,17">
              <v:shape style="position:absolute;left:6338;top:7666;width:15;height:17" coordorigin="6338,7666" coordsize="15,17" path="m6352,7682l6338,7666e" filled="false" stroked="true" strokeweight=".12pt" strokecolor="#000000">
                <v:path arrowok="t"/>
              </v:shape>
            </v:group>
            <v:group style="position:absolute;left:6314;top:7642;width:15;height:17" coordorigin="6314,7642" coordsize="15,17">
              <v:shape style="position:absolute;left:6314;top:7642;width:15;height:17" coordorigin="6314,7642" coordsize="15,17" path="m6328,7658l6314,7642e" filled="false" stroked="true" strokeweight=".12pt" strokecolor="#000000">
                <v:path arrowok="t"/>
              </v:shape>
            </v:group>
            <v:group style="position:absolute;left:6290;top:7618;width:15;height:17" coordorigin="6290,7618" coordsize="15,17">
              <v:shape style="position:absolute;left:6290;top:7618;width:15;height:17" coordorigin="6290,7618" coordsize="15,17" path="m6304,7634l6290,7618e" filled="false" stroked="true" strokeweight=".12pt" strokecolor="#000000">
                <v:path arrowok="t"/>
              </v:shape>
            </v:group>
            <v:group style="position:absolute;left:6266;top:7591;width:15;height:17" coordorigin="6266,7591" coordsize="15,17">
              <v:shape style="position:absolute;left:6266;top:7591;width:15;height:17" coordorigin="6266,7591" coordsize="15,17" path="m6280,7608l6266,7591e" filled="false" stroked="true" strokeweight=".12pt" strokecolor="#000000">
                <v:path arrowok="t"/>
              </v:shape>
            </v:group>
            <v:group style="position:absolute;left:6242;top:7567;width:17;height:17" coordorigin="6242,7567" coordsize="17,17">
              <v:shape style="position:absolute;left:6242;top:7567;width:17;height:17" coordorigin="6242,7567" coordsize="17,17" path="m6258,7584l6242,7567e" filled="false" stroked="true" strokeweight=".12pt" strokecolor="#000000">
                <v:path arrowok="t"/>
              </v:shape>
            </v:group>
            <v:group style="position:absolute;left:6218;top:7541;width:17;height:17" coordorigin="6218,7541" coordsize="17,17">
              <v:shape style="position:absolute;left:6218;top:7541;width:17;height:17" coordorigin="6218,7541" coordsize="17,17" path="m6234,7558l6218,7541e" filled="false" stroked="true" strokeweight=".12pt" strokecolor="#000000">
                <v:path arrowok="t"/>
              </v:shape>
            </v:group>
            <v:group style="position:absolute;left:6194;top:7517;width:17;height:17" coordorigin="6194,7517" coordsize="17,17">
              <v:shape style="position:absolute;left:6194;top:7517;width:17;height:17" coordorigin="6194,7517" coordsize="17,17" path="m6210,7534l6194,7517e" filled="false" stroked="true" strokeweight=".12pt" strokecolor="#000000">
                <v:path arrowok="t"/>
              </v:shape>
            </v:group>
            <v:group style="position:absolute;left:6170;top:7493;width:17;height:17" coordorigin="6170,7493" coordsize="17,17">
              <v:shape style="position:absolute;left:6170;top:7493;width:17;height:17" coordorigin="6170,7493" coordsize="17,17" path="m6186,7510l6170,7493e" filled="false" stroked="true" strokeweight=".12pt" strokecolor="#000000">
                <v:path arrowok="t"/>
              </v:shape>
            </v:group>
            <v:group style="position:absolute;left:6146;top:7466;width:17;height:17" coordorigin="6146,7466" coordsize="17,17">
              <v:shape style="position:absolute;left:6146;top:7466;width:17;height:17" coordorigin="6146,7466" coordsize="17,17" path="m6162,7483l6146,7466e" filled="false" stroked="true" strokeweight=".12pt" strokecolor="#000000">
                <v:path arrowok="t"/>
              </v:shape>
            </v:group>
            <v:group style="position:absolute;left:6122;top:7442;width:17;height:17" coordorigin="6122,7442" coordsize="17,17">
              <v:shape style="position:absolute;left:6122;top:7442;width:17;height:17" coordorigin="6122,7442" coordsize="17,17" path="m6138,7459l6122,7442e" filled="false" stroked="true" strokeweight=".12pt" strokecolor="#000000">
                <v:path arrowok="t"/>
              </v:shape>
            </v:group>
            <v:group style="position:absolute;left:6100;top:7416;width:15;height:17" coordorigin="6100,7416" coordsize="15,17">
              <v:shape style="position:absolute;left:6100;top:7416;width:15;height:17" coordorigin="6100,7416" coordsize="15,17" path="m6114,7433l6100,7416e" filled="false" stroked="true" strokeweight=".12pt" strokecolor="#000000">
                <v:path arrowok="t"/>
              </v:shape>
            </v:group>
            <v:group style="position:absolute;left:6076;top:7392;width:15;height:17" coordorigin="6076,7392" coordsize="15,17">
              <v:shape style="position:absolute;left:6076;top:7392;width:15;height:17" coordorigin="6076,7392" coordsize="15,17" path="m6090,7409l6076,7392e" filled="false" stroked="true" strokeweight=".12pt" strokecolor="#000000">
                <v:path arrowok="t"/>
              </v:shape>
            </v:group>
            <v:group style="position:absolute;left:6052;top:7368;width:15;height:17" coordorigin="6052,7368" coordsize="15,17">
              <v:shape style="position:absolute;left:6052;top:7368;width:15;height:17" coordorigin="6052,7368" coordsize="15,17" path="m6066,7385l6052,7368e" filled="false" stroked="true" strokeweight=".12pt" strokecolor="#000000">
                <v:path arrowok="t"/>
              </v:shape>
            </v:group>
            <v:group style="position:absolute;left:6028;top:7342;width:15;height:17" coordorigin="6028,7342" coordsize="15,17">
              <v:shape style="position:absolute;left:6028;top:7342;width:15;height:17" coordorigin="6028,7342" coordsize="15,17" path="m6042,7358l6028,7342e" filled="false" stroked="true" strokeweight=".12pt" strokecolor="#000000">
                <v:path arrowok="t"/>
              </v:shape>
            </v:group>
            <v:group style="position:absolute;left:6004;top:7318;width:15;height:17" coordorigin="6004,7318" coordsize="15,17">
              <v:shape style="position:absolute;left:6004;top:7318;width:15;height:17" coordorigin="6004,7318" coordsize="15,17" path="m6018,7334l6004,7318e" filled="false" stroked="true" strokeweight=".12pt" strokecolor="#000000">
                <v:path arrowok="t"/>
              </v:shape>
            </v:group>
            <v:group style="position:absolute;left:5980;top:7291;width:17;height:17" coordorigin="5980,7291" coordsize="17,17">
              <v:shape style="position:absolute;left:5980;top:7291;width:17;height:17" coordorigin="5980,7291" coordsize="17,17" path="m5997,7308l5980,7291e" filled="false" stroked="true" strokeweight=".12pt" strokecolor="#000000">
                <v:path arrowok="t"/>
              </v:shape>
            </v:group>
            <v:group style="position:absolute;left:5956;top:7267;width:17;height:17" coordorigin="5956,7267" coordsize="17,17">
              <v:shape style="position:absolute;left:5956;top:7267;width:17;height:17" coordorigin="5956,7267" coordsize="17,17" path="m5973,7284l5956,7267e" filled="false" stroked="true" strokeweight=".12pt" strokecolor="#000000">
                <v:path arrowok="t"/>
              </v:shape>
            </v:group>
            <v:group style="position:absolute;left:5932;top:7243;width:17;height:17" coordorigin="5932,7243" coordsize="17,17">
              <v:shape style="position:absolute;left:5932;top:7243;width:17;height:17" coordorigin="5932,7243" coordsize="17,17" path="m5949,7260l5932,7243e" filled="false" stroked="true" strokeweight=".12pt" strokecolor="#000000">
                <v:path arrowok="t"/>
              </v:shape>
            </v:group>
            <v:group style="position:absolute;left:5908;top:7217;width:17;height:17" coordorigin="5908,7217" coordsize="17,17">
              <v:shape style="position:absolute;left:5908;top:7217;width:17;height:17" coordorigin="5908,7217" coordsize="17,17" path="m5925,7234l5908,7217e" filled="false" stroked="true" strokeweight=".12pt" strokecolor="#000000">
                <v:path arrowok="t"/>
              </v:shape>
            </v:group>
            <v:group style="position:absolute;left:5884;top:7193;width:17;height:17" coordorigin="5884,7193" coordsize="17,17">
              <v:shape style="position:absolute;left:5884;top:7193;width:17;height:17" coordorigin="5884,7193" coordsize="17,17" path="m5901,7210l5884,7193e" filled="false" stroked="true" strokeweight=".12pt" strokecolor="#000000">
                <v:path arrowok="t"/>
              </v:shape>
            </v:group>
            <v:group style="position:absolute;left:5860;top:7166;width:17;height:17" coordorigin="5860,7166" coordsize="17,17">
              <v:shape style="position:absolute;left:5860;top:7166;width:17;height:17" coordorigin="5860,7166" coordsize="17,17" path="m5877,7183l5860,7166e" filled="false" stroked="true" strokeweight=".12pt" strokecolor="#000000">
                <v:path arrowok="t"/>
              </v:shape>
            </v:group>
            <v:group style="position:absolute;left:5838;top:7142;width:15;height:17" coordorigin="5838,7142" coordsize="15,17">
              <v:shape style="position:absolute;left:5838;top:7142;width:15;height:17" coordorigin="5838,7142" coordsize="15,17" path="m5853,7159l5838,7142e" filled="false" stroked="true" strokeweight=".12pt" strokecolor="#000000">
                <v:path arrowok="t"/>
              </v:shape>
            </v:group>
            <v:group style="position:absolute;left:5814;top:7118;width:15;height:17" coordorigin="5814,7118" coordsize="15,17">
              <v:shape style="position:absolute;left:5814;top:7118;width:15;height:17" coordorigin="5814,7118" coordsize="15,17" path="m5829,7135l5814,7118e" filled="false" stroked="true" strokeweight=".12pt" strokecolor="#000000">
                <v:path arrowok="t"/>
              </v:shape>
            </v:group>
            <v:group style="position:absolute;left:5790;top:7092;width:15;height:17" coordorigin="5790,7092" coordsize="15,17">
              <v:shape style="position:absolute;left:5790;top:7092;width:15;height:17" coordorigin="5790,7092" coordsize="15,17" path="m5805,7109l5790,7092e" filled="false" stroked="true" strokeweight=".12pt" strokecolor="#000000">
                <v:path arrowok="t"/>
              </v:shape>
            </v:group>
            <v:group style="position:absolute;left:5766;top:7068;width:15;height:17" coordorigin="5766,7068" coordsize="15,17">
              <v:shape style="position:absolute;left:5766;top:7068;width:15;height:17" coordorigin="5766,7068" coordsize="15,17" path="m5781,7085l5766,7068e" filled="false" stroked="true" strokeweight=".12pt" strokecolor="#000000">
                <v:path arrowok="t"/>
              </v:shape>
            </v:group>
            <v:group style="position:absolute;left:5742;top:7042;width:17;height:17" coordorigin="5742,7042" coordsize="17,17">
              <v:shape style="position:absolute;left:5742;top:7042;width:17;height:17" coordorigin="5742,7042" coordsize="17,17" path="m5759,7058l5742,7042e" filled="false" stroked="true" strokeweight=".12pt" strokecolor="#000000">
                <v:path arrowok="t"/>
              </v:shape>
            </v:group>
            <v:group style="position:absolute;left:5718;top:7018;width:17;height:17" coordorigin="5718,7018" coordsize="17,17">
              <v:shape style="position:absolute;left:5718;top:7018;width:17;height:17" coordorigin="5718,7018" coordsize="17,17" path="m5735,7034l5718,7018e" filled="false" stroked="true" strokeweight=".12pt" strokecolor="#000000">
                <v:path arrowok="t"/>
              </v:shape>
            </v:group>
            <v:group style="position:absolute;left:5694;top:6994;width:17;height:17" coordorigin="5694,6994" coordsize="17,17">
              <v:shape style="position:absolute;left:5694;top:6994;width:17;height:17" coordorigin="5694,6994" coordsize="17,17" path="m5711,7010l5694,6994e" filled="false" stroked="true" strokeweight=".12pt" strokecolor="#000000">
                <v:path arrowok="t"/>
              </v:shape>
            </v:group>
            <v:group style="position:absolute;left:5670;top:6967;width:17;height:17" coordorigin="5670,6967" coordsize="17,17">
              <v:shape style="position:absolute;left:5670;top:6967;width:17;height:17" coordorigin="5670,6967" coordsize="17,17" path="m5687,6984l5670,6967e" filled="false" stroked="true" strokeweight=".12pt" strokecolor="#000000">
                <v:path arrowok="t"/>
              </v:shape>
            </v:group>
            <v:group style="position:absolute;left:5646;top:6943;width:17;height:17" coordorigin="5646,6943" coordsize="17,17">
              <v:shape style="position:absolute;left:5646;top:6943;width:17;height:17" coordorigin="5646,6943" coordsize="17,17" path="m5663,6960l5646,6943e" filled="false" stroked="true" strokeweight=".12pt" strokecolor="#000000">
                <v:path arrowok="t"/>
              </v:shape>
            </v:group>
            <v:group style="position:absolute;left:5622;top:6917;width:17;height:17" coordorigin="5622,6917" coordsize="17,17">
              <v:shape style="position:absolute;left:5622;top:6917;width:17;height:17" coordorigin="5622,6917" coordsize="17,17" path="m5639,6934l5622,6917e" filled="false" stroked="true" strokeweight=".12pt" strokecolor="#000000">
                <v:path arrowok="t"/>
              </v:shape>
            </v:group>
            <v:group style="position:absolute;left:5598;top:6893;width:17;height:17" coordorigin="5598,6893" coordsize="17,17">
              <v:shape style="position:absolute;left:5598;top:6893;width:17;height:17" coordorigin="5598,6893" coordsize="17,17" path="m5615,6910l5598,6893e" filled="false" stroked="true" strokeweight=".12pt" strokecolor="#000000">
                <v:path arrowok="t"/>
              </v:shape>
            </v:group>
            <v:group style="position:absolute;left:5577;top:6869;width:15;height:17" coordorigin="5577,6869" coordsize="15,17">
              <v:shape style="position:absolute;left:5577;top:6869;width:15;height:17" coordorigin="5577,6869" coordsize="15,17" path="m5591,6886l5577,6869e" filled="false" stroked="true" strokeweight=".12pt" strokecolor="#000000">
                <v:path arrowok="t"/>
              </v:shape>
            </v:group>
            <v:group style="position:absolute;left:5553;top:6842;width:15;height:17" coordorigin="5553,6842" coordsize="15,17">
              <v:shape style="position:absolute;left:5553;top:6842;width:15;height:17" coordorigin="5553,6842" coordsize="15,17" path="m5567,6859l5553,6842e" filled="false" stroked="true" strokeweight=".12pt" strokecolor="#000000">
                <v:path arrowok="t"/>
              </v:shape>
            </v:group>
            <v:group style="position:absolute;left:5529;top:6818;width:15;height:17" coordorigin="5529,6818" coordsize="15,17">
              <v:shape style="position:absolute;left:5529;top:6818;width:15;height:17" coordorigin="5529,6818" coordsize="15,17" path="m5543,6835l5529,6818e" filled="false" stroked="true" strokeweight=".12pt" strokecolor="#000000">
                <v:path arrowok="t"/>
              </v:shape>
            </v:group>
            <v:group style="position:absolute;left:5505;top:6794;width:15;height:15" coordorigin="5505,6794" coordsize="15,15">
              <v:shape style="position:absolute;left:5505;top:6794;width:15;height:15" coordorigin="5505,6794" coordsize="15,15" path="m5519,6809l5505,6794e" filled="false" stroked="true" strokeweight=".12pt" strokecolor="#000000">
                <v:path arrowok="t"/>
              </v:shape>
            </v:group>
            <v:group style="position:absolute;left:5481;top:6768;width:17;height:17" coordorigin="5481,6768" coordsize="17,17">
              <v:shape style="position:absolute;left:5481;top:6768;width:17;height:17" coordorigin="5481,6768" coordsize="17,17" path="m5498,6785l5481,6768e" filled="false" stroked="true" strokeweight=".12pt" strokecolor="#000000">
                <v:path arrowok="t"/>
              </v:shape>
            </v:group>
            <v:group style="position:absolute;left:5457;top:6744;width:17;height:17" coordorigin="5457,6744" coordsize="17,17">
              <v:shape style="position:absolute;left:5457;top:6744;width:17;height:17" coordorigin="5457,6744" coordsize="17,17" path="m5474,6761l5457,6744e" filled="false" stroked="true" strokeweight=".12pt" strokecolor="#000000">
                <v:path arrowok="t"/>
              </v:shape>
            </v:group>
            <v:group style="position:absolute;left:5435;top:6720;width:15;height:15" coordorigin="5435,6720" coordsize="15,15">
              <v:shape style="position:absolute;left:5435;top:6720;width:15;height:15" coordorigin="5435,6720" coordsize="15,15" path="m5450,6734l5435,6720e" filled="false" stroked="true" strokeweight=".12pt" strokecolor="#000000">
                <v:path arrowok="t"/>
              </v:shape>
            </v:group>
            <v:group style="position:absolute;left:5435;top:8870;width:2036;height:2" coordorigin="5435,8870" coordsize="2036,2">
              <v:shape style="position:absolute;left:5435;top:8870;width:2036;height:2" coordorigin="5435,8870" coordsize="2036,0" path="m7470,8870l5435,8870e" filled="false" stroked="true" strokeweight=".12pt" strokecolor="#000000">
                <v:path arrowok="t"/>
              </v:shape>
            </v:group>
            <v:group style="position:absolute;left:8411;top:7478;width:478;height:250" coordorigin="8411,7478" coordsize="478,250">
              <v:shape style="position:absolute;left:8411;top:7478;width:478;height:250" coordorigin="8411,7478" coordsize="478,250" path="m8411,7478l8889,7478,8889,7728,8411,7728,8411,7478e" filled="false" stroked="true" strokeweight="0pt" strokecolor="#000000">
                <v:path arrowok="t"/>
              </v:shape>
            </v:group>
            <v:group style="position:absolute;left:9767;top:8210;width:497;height:262" coordorigin="9767,8210" coordsize="497,262">
              <v:shape style="position:absolute;left:9767;top:8210;width:497;height:262" coordorigin="9767,8210" coordsize="497,262" path="m9767,8210l10264,8210,10264,8472,9767,8472,9767,8210e" filled="false" stroked="true" strokeweight="0pt" strokecolor="#000000">
                <v:path arrowok="t"/>
              </v:shape>
            </v:group>
            <v:group style="position:absolute;left:9770;top:9065;width:557;height:291" coordorigin="9770,9065" coordsize="557,291">
              <v:shape style="position:absolute;left:9770;top:9065;width:557;height:291" coordorigin="9770,9065" coordsize="557,291" path="m9770,9065l10326,9065,10326,9355,9770,9355,9770,9065e" filled="false" stroked="true" strokeweight="0pt" strokecolor="#000000">
                <v:path arrowok="t"/>
              </v:shape>
            </v:group>
            <v:group style="position:absolute;left:7170;top:9067;width:423;height:284" coordorigin="7170,9067" coordsize="423,284">
              <v:shape style="position:absolute;left:7170;top:9067;width:423;height:284" coordorigin="7170,9067" coordsize="423,284" path="m7170,9067l7593,9067,7593,9350,7170,9350,7170,9067e" filled="false" stroked="true" strokeweight="0pt" strokecolor="#000000">
                <v:path arrowok="t"/>
              </v:shape>
              <v:shape style="position:absolute;left:372;top:2419;width:1033;height:397" type="#_x0000_t75" stroked="false">
                <v:imagedata r:id="rId87" o:title=""/>
              </v:shape>
              <v:shape style="position:absolute;left:374;top:3294;width:1231;height:241" type="#_x0000_t75" stroked="false">
                <v:imagedata r:id="rId88" o:title=""/>
              </v:shape>
            </v:group>
            <v:group style="position:absolute;left:1742;top:3514;width:15;height:15" coordorigin="1742,3514" coordsize="15,15">
              <v:shape style="position:absolute;left:1742;top:3514;width:15;height:15" coordorigin="1742,3514" coordsize="15,15" path="m1742,3521l1756,3521e" filled="false" stroked="true" strokeweight=".82pt" strokecolor="#000000">
                <v:path arrowok="t"/>
              </v:shape>
            </v:group>
            <v:group style="position:absolute;left:1742;top:3370;width:15;height:17" coordorigin="1742,3370" coordsize="15,17">
              <v:shape style="position:absolute;left:1742;top:3370;width:15;height:17" coordorigin="1742,3370" coordsize="15,17" path="m1742,3378l1756,3378e" filled="false" stroked="true" strokeweight=".94pt" strokecolor="#000000">
                <v:path arrowok="t"/>
              </v:shape>
              <v:shape style="position:absolute;left:398;top:7840;width:3140;height:2136" type="#_x0000_t75" stroked="false">
                <v:imagedata r:id="rId89" o:title=""/>
              </v:shape>
            </v:group>
            <v:group style="position:absolute;left:498;top:9869;width:3039;height:104" coordorigin="498,9869" coordsize="3039,104">
              <v:shape style="position:absolute;left:498;top:9869;width:3039;height:104" coordorigin="498,9869" coordsize="3039,104" path="m498,9972l777,9972,777,9869,3278,9869,3278,9972,3537,9972e" filled="false" stroked="true" strokeweight="0pt" strokecolor="#000000">
                <v:path arrowok="t"/>
              </v:shape>
            </v:group>
            <v:group style="position:absolute;left:1598;top:9334;width:48;height:56" coordorigin="1598,9334" coordsize="48,56">
              <v:shape style="position:absolute;left:1598;top:9334;width:48;height:56" coordorigin="1598,9334" coordsize="48,56" path="m1646,9358l1626,9353,1619,9341,1610,9336,1598,9334,1598,9350,1602,9365,1607,9389,1626,9384,1643,9377,1646,9358e" filled="false" stroked="true" strokeweight="0pt" strokecolor="#000000">
                <v:path arrowok="t"/>
              </v:shape>
            </v:group>
            <v:group style="position:absolute;left:1574;top:9564;width:70;height:269" coordorigin="1574,9564" coordsize="70,269">
              <v:shape style="position:absolute;left:1574;top:9564;width:70;height:269" coordorigin="1574,9564" coordsize="70,269" path="m1607,9564l1622,9610,1624,9670,1631,9682,1643,9682,1641,9703,1634,9718,1624,9754,1617,9799,1610,9816,1598,9833,1583,9826,1574,9816,1578,9749,1581,9713,1588,9672,1593,9641,1595,9612,1607,9564e" filled="false" stroked="true" strokeweight="0pt" strokecolor="#000000">
                <v:path arrowok="t"/>
              </v:shape>
            </v:group>
            <v:group style="position:absolute;left:1490;top:9247;width:252;height:629" coordorigin="1490,9247" coordsize="252,629">
              <v:shape style="position:absolute;left:1490;top:9247;width:252;height:629" coordorigin="1490,9247" coordsize="252,629" path="m1722,9389l1708,9382,1686,9382,1684,9367,1698,9360,1698,9346,1701,9331,1701,9326,1694,9305,1679,9286,1660,9278,1631,9278,1631,9254,1605,9247,1574,9247,1566,9264,1559,9307,1547,9322,1523,9348,1509,9365,1499,9401,1490,9466,1492,9490,1514,9506,1509,9526,1509,9576,1511,9658,1506,9689,1494,9746,1494,9809,1494,9859,1497,9869,1509,9874,1521,9862,1530,9871,1552,9876,1574,9874,1574,9864,1559,9854,1562,9847,1571,9847,1593,9850,1600,9866,1612,9876,1624,9862,1626,9840,1631,9811,1636,9785,1653,9756,1653,9790,1646,9809,1650,9840,1670,9852,1682,9854,1696,9850,1689,9840,1684,9828,1672,9794,1674,9766,1684,9742,1689,9720,1689,9689,1706,9684,1727,9677,1739,9662,1742,9626,1737,9586,1725,9542,1715,9502,1730,9444,1722,9389e" filled="false" stroked="true" strokeweight="0pt" strokecolor="#000000">
                <v:path arrowok="t"/>
              </v:shape>
            </v:group>
            <v:group style="position:absolute;left:9942;top:10250;width:2;height:422" coordorigin="9942,10250" coordsize="2,422">
              <v:shape style="position:absolute;left:9942;top:10250;width:2;height:422" coordorigin="9942,10250" coordsize="0,422" path="m9942,10250l9942,10672e" filled="false" stroked="true" strokeweight="1.54pt" strokecolor="#000000">
                <v:path arrowok="t"/>
              </v:shape>
            </v:group>
            <v:group style="position:absolute;left:9875;top:10236;width:82;height:2" coordorigin="9875,10236" coordsize="82,2">
              <v:shape style="position:absolute;left:9875;top:10236;width:82;height:2" coordorigin="9875,10236" coordsize="82,0" path="m9875,10236l9957,10236e" filled="false" stroked="true" strokeweight="1.5pt" strokecolor="#000000">
                <v:path arrowok="t"/>
              </v:shape>
            </v:group>
            <v:group style="position:absolute;left:10062;top:10222;width:272;height:452" coordorigin="10062,10222" coordsize="272,452">
              <v:shape style="position:absolute;left:10062;top:10222;width:272;height:452" coordorigin="10062,10222" coordsize="272,452" path="m10305,10253l10223,10253,10228,10255,10240,10255,10242,10258,10247,10258,10250,10260,10254,10260,10269,10267,10274,10272,10278,10274,10286,10282,10288,10286,10293,10289,10302,10308,10302,10313,10305,10318,10305,10322,10307,10330,10307,10346,10305,10349,10305,10356,10302,10358,10302,10363,10300,10366,10300,10368,10298,10370,10298,10373,10293,10378,10293,10382,10288,10387,10286,10392,10283,10394,10283,10397,10281,10402,10278,10404,10276,10409,10271,10411,10266,10421,10264,10423,10262,10428,10254,10435,10252,10440,10247,10445,10245,10450,10240,10452,10238,10457,10228,10466,10226,10471,10211,10486,10209,10490,10204,10498,10190,10512,10185,10519,10178,10524,10173,10529,10168,10536,10127,10577,10122,10584,10115,10589,10110,10596,10103,10603,10096,10608,10089,10615,10084,10622,10062,10644,10062,10673,10334,10673,10334,10644,10101,10644,10113,10632,10118,10625,10125,10620,10161,10584,10168,10579,10173,10572,10180,10567,10185,10562,10190,10555,10230,10514,10233,10510,10238,10502,10247,10493,10250,10488,10259,10478,10262,10474,10266,10471,10269,10466,10274,10462,10276,10457,10281,10452,10283,10447,10290,10440,10295,10430,10298,10428,10302,10418,10305,10416,10307,10411,10310,10409,10314,10399,10317,10397,10317,10392,10322,10387,10322,10382,10324,10380,10326,10375,10326,10373,10329,10370,10329,10363,10331,10361,10331,10354,10334,10351,10334,10315,10331,10308,10331,10303,10329,10298,10329,10291,10317,10267,10314,10265,10310,10255,10305,10253xe" filled="true" fillcolor="#000000" stroked="false">
                <v:path arrowok="t"/>
                <v:fill type="solid"/>
              </v:shape>
              <v:shape style="position:absolute;left:10062;top:10222;width:272;height:452" coordorigin="10062,10222" coordsize="272,452" path="m10276,10231l10122,10231,10115,10234,10110,10234,10089,10241,10084,10241,10062,10248,10062,10282,10091,10272,10098,10272,10106,10270,10110,10267,10118,10265,10125,10265,10132,10262,10137,10262,10144,10260,10149,10260,10156,10258,10161,10258,10166,10255,10182,10255,10187,10253,10305,10253,10302,10248,10293,10243,10286,10236,10276,10231xe" filled="true" fillcolor="#000000" stroked="false">
                <v:path arrowok="t"/>
                <v:fill type="solid"/>
              </v:shape>
              <v:shape style="position:absolute;left:10062;top:10222;width:272;height:452" coordorigin="10062,10222" coordsize="272,452" path="m10266,10229l10134,10229,10130,10231,10271,10231,10266,10229xe" filled="true" fillcolor="#000000" stroked="false">
                <v:path arrowok="t"/>
                <v:fill type="solid"/>
              </v:shape>
              <v:shape style="position:absolute;left:10062;top:10222;width:272;height:452" coordorigin="10062,10222" coordsize="272,452" path="m10262,10226l10146,10226,10142,10229,10264,10229,10262,10226xe" filled="true" fillcolor="#000000" stroked="false">
                <v:path arrowok="t"/>
                <v:fill type="solid"/>
              </v:shape>
              <v:shape style="position:absolute;left:10062;top:10222;width:272;height:452" coordorigin="10062,10222" coordsize="272,452" path="m10254,10224l10158,10224,10154,10226,10257,10226,10254,10224xe" filled="true" fillcolor="#000000" stroked="false">
                <v:path arrowok="t"/>
                <v:fill type="solid"/>
              </v:shape>
              <v:shape style="position:absolute;left:10062;top:10222;width:272;height:452" coordorigin="10062,10222" coordsize="272,452" path="m10242,10222l10175,10222,10170,10224,10245,10224,10242,10222xe" filled="true" fillcolor="#000000" stroked="false">
                <v:path arrowok="t"/>
                <v:fill type="solid"/>
              </v:shape>
            </v:group>
            <v:group style="position:absolute;left:10439;top:10222;width:272;height:452" coordorigin="10439,10222" coordsize="272,452">
              <v:shape style="position:absolute;left:10439;top:10222;width:272;height:452" coordorigin="10439,10222" coordsize="272,452" path="m10602,10670l10545,10670,10552,10673,10598,10673,10602,10670xe" filled="true" fillcolor="#000000" stroked="false">
                <v:path arrowok="t"/>
                <v:fill type="solid"/>
              </v:shape>
              <v:shape style="position:absolute;left:10439;top:10222;width:272;height:452" coordorigin="10439,10222" coordsize="272,452" path="m10619,10668l10535,10668,10540,10670,10614,10670,10619,10668xe" filled="true" fillcolor="#000000" stroked="false">
                <v:path arrowok="t"/>
                <v:fill type="solid"/>
              </v:shape>
              <v:shape style="position:absolute;left:10439;top:10222;width:272;height:452" coordorigin="10439,10222" coordsize="272,452" path="m10468,10546l10442,10558,10442,10562,10444,10567,10444,10574,10446,10579,10446,10584,10449,10589,10451,10596,10451,10601,10456,10610,10458,10613,10466,10627,10470,10630,10473,10634,10475,10637,10478,10642,10482,10644,10485,10646,10494,10651,10497,10656,10502,10656,10521,10666,10526,10666,10530,10668,10624,10668,10634,10663,10638,10663,10643,10661,10646,10658,10655,10654,10658,10651,10662,10649,10665,10646,10670,10644,10569,10644,10564,10642,10552,10642,10547,10639,10540,10639,10535,10637,10530,10637,10516,10630,10514,10627,10504,10622,10492,10610,10490,10606,10482,10598,10482,10594,10473,10574,10473,10570,10470,10565,10470,10558,10468,10553,10468,10546xe" filled="true" fillcolor="#000000" stroked="false">
                <v:path arrowok="t"/>
                <v:fill type="solid"/>
              </v:shape>
              <v:shape style="position:absolute;left:10439;top:10222;width:272;height:452" coordorigin="10439,10222" coordsize="272,452" path="m10670,10402l10593,10402,10598,10404,10607,10404,10612,10406,10617,10406,10636,10416,10638,10418,10648,10423,10662,10438,10667,10447,10670,10450,10677,10464,10677,10469,10679,10474,10679,10481,10682,10486,10682,10498,10684,10502,10684,10548,10682,10553,10682,10558,10679,10565,10679,10570,10677,10574,10677,10579,10667,10598,10665,10601,10662,10606,10660,10608,10658,10613,10648,10622,10643,10625,10641,10627,10631,10632,10629,10634,10624,10634,10614,10639,10610,10639,10605,10642,10588,10642,10581,10644,10670,10644,10672,10642,10674,10637,10679,10634,10682,10630,10684,10627,10686,10622,10689,10620,10701,10596,10701,10591,10706,10582,10706,10577,10708,10572,10708,10560,10710,10555,10710,10490,10708,10486,10708,10474,10706,10469,10706,10464,10701,10454,10701,10447,10698,10445,10689,10426,10686,10423,10682,10414,10670,10402xe" filled="true" fillcolor="#000000" stroked="false">
                <v:path arrowok="t"/>
                <v:fill type="solid"/>
              </v:shape>
              <v:shape style="position:absolute;left:10439;top:10222;width:272;height:452" coordorigin="10439,10222" coordsize="272,452" path="m10710,10222l10439,10222,10439,10486,10468,10500,10468,10493,10470,10486,10470,10481,10473,10476,10473,10469,10482,10450,10485,10447,10490,10438,10492,10435,10494,10430,10499,10428,10502,10423,10506,10421,10509,10418,10468,10418,10468,10250,10710,10250,10710,10222xe" filled="true" fillcolor="#000000" stroked="false">
                <v:path arrowok="t"/>
                <v:fill type="solid"/>
              </v:shape>
              <v:shape style="position:absolute;left:10439;top:10222;width:272;height:452" coordorigin="10439,10222" coordsize="272,452" path="m10619,10375l10535,10375,10528,10378,10523,10378,10499,10390,10497,10392,10487,10397,10478,10406,10473,10409,10468,10418,10509,10418,10518,10414,10521,10411,10526,10409,10530,10409,10535,10406,10540,10406,10547,10404,10552,10404,10557,10402,10670,10402,10667,10399,10662,10397,10655,10390,10650,10390,10648,10387,10634,10380,10629,10380,10619,10375xe" filled="true" fillcolor="#000000" stroked="false">
                <v:path arrowok="t"/>
                <v:fill type="solid"/>
              </v:shape>
              <v:shape style="position:absolute;left:10439;top:10222;width:272;height:452" coordorigin="10439,10222" coordsize="272,452" path="m10605,10373l10545,10373,10540,10375,10610,10375,10605,10373xe" filled="true" fillcolor="#000000" stroked="false">
                <v:path arrowok="t"/>
                <v:fill type="solid"/>
              </v:shape>
              <v:shape style="position:absolute;left:10439;top:10222;width:272;height:452" coordorigin="10439,10222" coordsize="272,452" path="m10576,10370l10571,10373,10581,10373,10576,10370xe" filled="true" fillcolor="#000000" stroked="false">
                <v:path arrowok="t"/>
                <v:fill type="solid"/>
              </v:shape>
            </v:group>
            <v:group style="position:absolute;left:10818;top:10370;width:298;height:303" coordorigin="10818,10370" coordsize="298,303">
              <v:shape style="position:absolute;left:10818;top:10370;width:298;height:303" coordorigin="10818,10370" coordsize="298,303" path="m10845,10370l10818,10370,10818,10673,10845,10673,10845,10445,10847,10438,10850,10433,10850,10428,10852,10426,10857,10416,10862,10414,10864,10411,10878,10404,10883,10404,10888,10402,10965,10402,10962,10397,10955,10390,10950,10387,10845,10387,10845,10370xe" filled="true" fillcolor="#000000" stroked="false">
                <v:path arrowok="t"/>
                <v:fill type="solid"/>
              </v:shape>
              <v:shape style="position:absolute;left:10818;top:10370;width:298;height:303" coordorigin="10818,10370" coordsize="298,303" path="m11013,10404l10919,10404,10934,10411,10946,10423,10948,10428,10948,10433,10950,10438,10950,10442,10953,10450,10953,10673,10979,10673,10979,10457,10982,10450,10982,10445,10984,10438,10984,10433,10986,10428,10989,10426,10994,10416,10996,10414,11001,10411,11003,10409,11013,10404xe" filled="true" fillcolor="#000000" stroked="false">
                <v:path arrowok="t"/>
                <v:fill type="solid"/>
              </v:shape>
              <v:shape style="position:absolute;left:10818;top:10370;width:298;height:303" coordorigin="10818,10370" coordsize="298,303" path="m11100,10402l11046,10402,11051,10404,11056,10404,11066,10409,11068,10411,11073,10414,11075,10416,11078,10421,11080,10423,11087,10438,11087,10450,11090,10454,11090,10673,11116,10673,11116,10442,11114,10438,11114,10433,11111,10426,11111,10421,11106,10411,11104,10409,11100,10402xe" filled="true" fillcolor="#000000" stroked="false">
                <v:path arrowok="t"/>
                <v:fill type="solid"/>
              </v:shape>
              <v:shape style="position:absolute;left:10818;top:10370;width:298;height:303" coordorigin="10818,10370" coordsize="298,303" path="m10965,10402l10910,10402,10914,10404,10967,10404,10965,10402xe" filled="true" fillcolor="#000000" stroked="false">
                <v:path arrowok="t"/>
                <v:fill type="solid"/>
              </v:shape>
              <v:shape style="position:absolute;left:10818;top:10370;width:298;height:303" coordorigin="10818,10370" coordsize="298,303" path="m11066,10375l11001,10375,10986,10382,10984,10385,10979,10387,10977,10392,10972,10394,10967,10404,11018,10404,11022,10402,11100,10402,11099,10399,11097,10397,11094,10392,11092,10390,11087,10387,11085,10385,11066,10375xe" filled="true" fillcolor="#000000" stroked="false">
                <v:path arrowok="t"/>
                <v:fill type="solid"/>
              </v:shape>
              <v:shape style="position:absolute;left:10818;top:10370;width:298;height:303" coordorigin="10818,10370" coordsize="298,303" path="m10924,10373l10876,10373,10871,10375,10866,10375,10847,10385,10845,10387,10950,10387,10943,10380,10938,10380,10924,10373xe" filled="true" fillcolor="#000000" stroked="false">
                <v:path arrowok="t"/>
                <v:fill type="solid"/>
              </v:shape>
              <v:shape style="position:absolute;left:10818;top:10370;width:298;height:303" coordorigin="10818,10370" coordsize="298,303" path="m11056,10373l11013,10373,11008,10375,11061,10375,11056,10373xe" filled="true" fillcolor="#000000" stroked="false">
                <v:path arrowok="t"/>
                <v:fill type="solid"/>
              </v:shape>
              <v:shape style="position:absolute;left:10818;top:10370;width:298;height:303" coordorigin="10818,10370" coordsize="298,303" path="m10898,10370l10895,10373,10905,10373,10898,10370xe" filled="true" fillcolor="#000000" stroked="false">
                <v:path arrowok="t"/>
                <v:fill type="solid"/>
              </v:shape>
              <v:shape style="position:absolute;left:10818;top:10370;width:298;height:303" coordorigin="10818,10370" coordsize="298,303" path="m11034,10370l11030,10373,11042,10373,11034,10370xe" filled="true" fillcolor="#000000" stroked="false">
                <v:path arrowok="t"/>
                <v:fill type="solid"/>
              </v:shape>
            </v:group>
            <v:group style="position:absolute;left:11229;top:10234;width:173;height:264" coordorigin="11229,10234" coordsize="173,264">
              <v:shape style="position:absolute;left:11229;top:10234;width:173;height:264" coordorigin="11229,10234" coordsize="173,264" path="m11386,10262l11322,10262,11327,10265,11332,10265,11339,10267,11344,10267,11349,10270,11363,10284,11368,10294,11368,10298,11370,10306,11370,10318,11368,10322,11368,10327,11361,10342,11351,10351,11346,10354,11342,10358,11337,10361,11277,10399,11267,10404,11265,10409,11260,10411,11258,10416,11253,10418,11236,10452,11234,10459,11234,10464,11231,10471,11231,10476,11229,10483,11229,10498,11399,10498,11399,10466,11262,10466,11265,10462,11265,10457,11270,10447,11272,10445,11274,10440,11291,10423,11296,10421,11303,10416,11308,10414,11356,10385,11358,10385,11363,10380,11373,10375,11378,10370,11380,10366,11385,10363,11387,10358,11392,10354,11397,10344,11397,10339,11399,10334,11399,10330,11402,10322,11402,10301,11399,10294,11399,10289,11397,10284,11397,10279,11394,10274,11390,10270,11386,10262xe" filled="true" fillcolor="#000000" stroked="false">
                <v:path arrowok="t"/>
                <v:fill type="solid"/>
              </v:shape>
              <v:shape style="position:absolute;left:11229;top:10234;width:173;height:264" coordorigin="11229,10234" coordsize="173,264" path="m11346,10236l11296,10236,11291,10238,11286,10238,11272,10246,11270,10248,11265,10250,11262,10253,11258,10255,11255,10260,11253,10262,11248,10272,11246,10274,11238,10289,11238,10296,11236,10301,11236,10325,11265,10325,11265,10322,11267,10315,11267,10303,11279,10279,11289,10270,11294,10267,11296,10267,11301,10265,11306,10265,11310,10262,11386,10262,11385,10260,11380,10255,11375,10253,11375,10250,11366,10246,11361,10241,11356,10241,11346,10236xe" filled="true" fillcolor="#000000" stroked="false">
                <v:path arrowok="t"/>
                <v:fill type="solid"/>
              </v:shape>
              <v:shape style="position:absolute;left:11229;top:10234;width:173;height:264" coordorigin="11229,10234" coordsize="173,264" path="m11337,10234l11306,10234,11301,10236,11342,10236,11337,10234xe" filled="true" fillcolor="#000000" stroked="false">
                <v:path arrowok="t"/>
                <v:fill type="solid"/>
              </v:shape>
            </v:group>
            <v:group style="position:absolute;left:381;top:1666;width:11184;height:2" coordorigin="381,1666" coordsize="11184,2">
              <v:shape style="position:absolute;left:381;top:1666;width:11184;height:2" coordorigin="381,1666" coordsize="11184,0" path="m381,1666l11565,1666e" filled="false" stroked="true" strokeweight=".82pt" strokecolor="#fdfdfd">
                <v:path arrowok="t"/>
              </v:shape>
            </v:group>
            <v:group style="position:absolute;left:381;top:1658;width:11184;height:15" coordorigin="381,1658" coordsize="11184,15">
              <v:shape style="position:absolute;left:381;top:1658;width:11184;height:15" coordorigin="381,1658" coordsize="11184,15" path="m381,1658l381,1673,11565,1658,381,1658xe" filled="false" stroked="true" strokeweight="0pt" strokecolor="#fdfdfd">
                <v:path arrowok="t"/>
              </v:shape>
            </v:group>
            <v:group style="position:absolute;left:381;top:1658;width:11184;height:15" coordorigin="381,1658" coordsize="11184,15">
              <v:shape style="position:absolute;left:381;top:1658;width:11184;height:15" coordorigin="381,1658" coordsize="11184,15" path="m381,1673l11565,1658,11565,1673,381,1673xe" filled="false" stroked="true" strokeweight="0pt" strokecolor="#fdfdfd">
                <v:path arrowok="t"/>
              </v:shape>
              <v:shape style="position:absolute;left:3273;top:7958;width:1147;height:2006" type="#_x0000_t75" stroked="false">
                <v:imagedata r:id="rId90" o:title=""/>
              </v:shape>
            </v:group>
            <v:group style="position:absolute;left:11409;top:4469;width:188;height:1359" coordorigin="11409,4469" coordsize="188,1359">
              <v:shape style="position:absolute;left:11409;top:4469;width:188;height:1359" coordorigin="11409,4469" coordsize="188,1359" path="m11409,4469l11596,4469,11596,5827,11409,5827,11409,4469e" filled="false" stroked="true" strokeweight="0pt" strokecolor="#000000">
                <v:path arrowok="t"/>
              </v:shape>
            </v:group>
            <v:group style="position:absolute;left:11430;top:16168;width:2;height:284" coordorigin="11430,16168" coordsize="2,284">
              <v:shape style="position:absolute;left:11430;top:16168;width:2;height:284" coordorigin="11430,16168" coordsize="0,284" path="m11430,16168l11430,16452e" filled="false" stroked="true" strokeweight="1.06pt" strokecolor="#fdfdfd">
                <v:path arrowok="t"/>
              </v:shape>
            </v:group>
            <v:group style="position:absolute;left:11385;top:16150;width:56;height:18" coordorigin="11385,16150" coordsize="56,18">
              <v:shape style="position:absolute;left:11385;top:16150;width:56;height:18" coordorigin="11385,16150" coordsize="56,18" path="m11385,16159l11440,16159e" filled="false" stroked="true" strokeweight="1.0pt" strokecolor="#fdfdfd">
                <v:path arrowok="t"/>
              </v:shape>
            </v:group>
            <v:group style="position:absolute;left:11512;top:16147;width:180;height:305" coordorigin="11512,16147" coordsize="180,305">
              <v:shape style="position:absolute;left:11512;top:16147;width:180;height:305" coordorigin="11512,16147" coordsize="180,305" path="m11675,16171l11630,16171,11632,16174,11639,16174,11642,16176,11646,16178,11649,16181,11651,16181,11656,16183,11663,16190,11666,16195,11666,16198,11670,16202,11670,16207,11673,16210,11673,16217,11675,16222,11675,16234,11673,16236,11673,16243,11670,16243,11670,16248,11666,16253,11666,16255,11663,16258,11663,16260,11661,16262,11661,16265,11654,16272,11651,16277,11651,16279,11642,16289,11642,16291,11639,16294,11637,16298,11630,16306,11627,16310,11622,16313,11620,16315,11618,16320,11606,16332,11603,16337,11582,16358,11579,16363,11574,16366,11572,16370,11567,16373,11565,16378,11555,16387,11550,16390,11548,16394,11512,16430,11512,16452,11692,16452,11692,16430,11538,16430,11541,16426,11546,16423,11572,16397,11577,16394,11579,16390,11615,16354,11618,16349,11622,16346,11625,16342,11637,16330,11639,16325,11646,16318,11649,16313,11654,16308,11656,16303,11666,16294,11666,16291,11668,16286,11673,16282,11673,16279,11678,16274,11678,16272,11680,16270,11680,16267,11682,16265,11682,16262,11685,16260,11685,16258,11687,16255,11687,16250,11690,16248,11690,16243,11692,16241,11692,16205,11690,16200,11690,16198,11687,16193,11687,16190,11685,16186,11685,16183,11678,16176,11675,16171xe" filled="true" fillcolor="#fdfdfd" stroked="false">
                <v:path arrowok="t"/>
                <v:fill type="solid"/>
              </v:shape>
              <v:shape style="position:absolute;left:11512;top:16147;width:180;height:305" coordorigin="11512,16147" coordsize="180,305" path="m11668,16164l11517,16164,11512,16166,11512,16188,11514,16188,11519,16186,11524,16186,11529,16183,11534,16183,11538,16181,11543,16181,11548,16178,11553,16178,11555,16176,11565,16176,11570,16174,11577,16174,11579,16171,11675,16171,11668,16164xe" filled="true" fillcolor="#fdfdfd" stroked="false">
                <v:path arrowok="t"/>
                <v:fill type="solid"/>
              </v:shape>
              <v:shape style="position:absolute;left:11512;top:16147;width:180;height:305" coordorigin="11512,16147" coordsize="180,305" path="m11658,16157l11543,16157,11538,16159,11534,16159,11529,16162,11526,16162,11522,16164,11666,16164,11658,16157xe" filled="true" fillcolor="#fdfdfd" stroked="false">
                <v:path arrowok="t"/>
                <v:fill type="solid"/>
              </v:shape>
              <v:shape style="position:absolute;left:11512;top:16147;width:180;height:305" coordorigin="11512,16147" coordsize="180,305" path="m11651,16154l11555,16154,11553,16157,11654,16157,11651,16154xe" filled="true" fillcolor="#fdfdfd" stroked="false">
                <v:path arrowok="t"/>
                <v:fill type="solid"/>
              </v:shape>
              <v:shape style="position:absolute;left:11512;top:16147;width:180;height:305" coordorigin="11512,16147" coordsize="180,305" path="m11644,16152l11565,16152,11560,16154,11646,16154,11644,16152xe" filled="true" fillcolor="#fdfdfd" stroked="false">
                <v:path arrowok="t"/>
                <v:fill type="solid"/>
              </v:shape>
              <v:shape style="position:absolute;left:11512;top:16147;width:180;height:305" coordorigin="11512,16147" coordsize="180,305" path="m11634,16150l11579,16150,11577,16152,11637,16152,11634,16150xe" filled="true" fillcolor="#fdfdfd" stroked="false">
                <v:path arrowok="t"/>
                <v:fill type="solid"/>
              </v:shape>
              <v:shape style="position:absolute;left:11512;top:16147;width:180;height:305" coordorigin="11512,16147" coordsize="180,305" path="m11618,16147l11606,16147,11601,16150,11620,16150,11618,16147xe" filled="true" fillcolor="#fdfdfd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11"/>
        <w:rPr>
          <w:rFonts w:ascii="Tahoma" w:hAnsi="Tahoma" w:cs="Tahoma" w:eastAsia="Tahoma"/>
          <w:sz w:val="29"/>
          <w:szCs w:val="29"/>
        </w:rPr>
      </w:pPr>
    </w:p>
    <w:p>
      <w:pPr>
        <w:pStyle w:val="BodyText"/>
        <w:spacing w:line="240" w:lineRule="auto" w:before="81"/>
        <w:ind w:left="7907" w:right="0"/>
        <w:jc w:val="left"/>
      </w:pPr>
      <w:r>
        <w:rPr/>
        <w:t>A-A</w:t>
      </w:r>
    </w:p>
    <w:p>
      <w:pPr>
        <w:spacing w:after="0" w:line="240" w:lineRule="auto"/>
        <w:jc w:val="left"/>
        <w:sectPr>
          <w:type w:val="continuous"/>
          <w:pgSz w:w="11900" w:h="16840"/>
          <w:pgMar w:top="1600" w:bottom="280" w:left="0" w:right="0"/>
        </w:sectPr>
      </w:pPr>
    </w:p>
    <w:p>
      <w:pPr>
        <w:spacing w:line="240" w:lineRule="auto" w:before="12"/>
        <w:rPr>
          <w:rFonts w:ascii="Tahoma" w:hAnsi="Tahoma" w:cs="Tahoma" w:eastAsia="Tahoma"/>
          <w:sz w:val="5"/>
          <w:szCs w:val="5"/>
        </w:rPr>
      </w:pPr>
      <w:r>
        <w:rPr/>
        <w:pict>
          <v:group style="position:absolute;margin-left:.809892pt;margin-top:4.949866pt;width:593.050pt;height:833.2pt;mso-position-horizontal-relative:page;mso-position-vertical-relative:page;z-index:-430792" coordorigin="16,99" coordsize="11861,16664">
            <v:group style="position:absolute;left:40;top:146;width:11814;height:2" coordorigin="40,146" coordsize="11814,2">
              <v:shape style="position:absolute;left:40;top:146;width:11814;height:2" coordorigin="40,146" coordsize="11814,0" path="m40,146l11853,146e" filled="false" stroked="true" strokeweight="2.339685pt" strokecolor="#afc3d4">
                <v:path arrowok="t"/>
              </v:shape>
            </v:group>
            <v:group style="position:absolute;left:63;top:122;width:2;height:16617" coordorigin="63,122" coordsize="2,16617">
              <v:shape style="position:absolute;left:63;top:122;width:2;height:16617" coordorigin="63,122" coordsize="0,16617" path="m63,16739l63,122e" filled="false" stroked="true" strokeweight="2.339685pt" strokecolor="#b3c3d8">
                <v:path arrowok="t"/>
              </v:shape>
            </v:group>
            <v:group style="position:absolute;left:11833;top:126;width:2;height:16614" coordorigin="11833,126" coordsize="2,16614">
              <v:shape style="position:absolute;left:11833;top:126;width:2;height:16614" coordorigin="11833,126" coordsize="0,16614" path="m11833,16739l11833,126e" filled="false" stroked="true" strokeweight="1.979734pt" strokecolor="#b3c8db">
                <v:path arrowok="t"/>
              </v:shape>
            </v:group>
            <v:group style="position:absolute;left:360;top:1674;width:11217;height:2" coordorigin="360,1674" coordsize="11217,2">
              <v:shape style="position:absolute;left:360;top:1674;width:11217;height:2" coordorigin="360,1674" coordsize="11217,0" path="m360,1674l11576,1674e" filled="false" stroked="true" strokeweight="1.439806pt" strokecolor="#b3c3d8">
                <v:path arrowok="t"/>
              </v:shape>
            </v:group>
            <v:group style="position:absolute;left:40;top:16719;width:11814;height:2" coordorigin="40,16719" coordsize="11814,2">
              <v:shape style="position:absolute;left:40;top:16719;width:11814;height:2" coordorigin="40,16719" coordsize="11814,0" path="m40,16719l11853,16719e" filled="false" stroked="true" strokeweight="1.979734pt" strokecolor="#b3c8db">
                <v:path arrowok="t"/>
              </v:shape>
            </v:group>
            <w10:wrap type="none"/>
          </v:group>
        </w:pict>
      </w:r>
    </w:p>
    <w:p>
      <w:pPr>
        <w:spacing w:line="200" w:lineRule="atLeast"/>
        <w:ind w:left="7200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sz w:val="20"/>
          <w:szCs w:val="20"/>
        </w:rPr>
        <w:drawing>
          <wp:inline distT="0" distB="0" distL="0" distR="0">
            <wp:extent cx="1874519" cy="612648"/>
            <wp:effectExtent l="0" t="0" r="0" b="0"/>
            <wp:docPr id="1" name="image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519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sz w:val="20"/>
          <w:szCs w:val="20"/>
        </w:rPr>
      </w: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0"/>
        <w:rPr>
          <w:rFonts w:ascii="Tahoma" w:hAnsi="Tahoma" w:cs="Tahoma" w:eastAsia="Tahoma"/>
          <w:sz w:val="20"/>
          <w:szCs w:val="20"/>
        </w:rPr>
      </w:pPr>
    </w:p>
    <w:p>
      <w:pPr>
        <w:spacing w:line="240" w:lineRule="auto" w:before="10"/>
        <w:rPr>
          <w:rFonts w:ascii="Tahoma" w:hAnsi="Tahoma" w:cs="Tahoma" w:eastAsia="Tahoma"/>
          <w:sz w:val="23"/>
          <w:szCs w:val="23"/>
        </w:rPr>
      </w:pPr>
    </w:p>
    <w:p>
      <w:pPr>
        <w:spacing w:line="200" w:lineRule="atLeast"/>
        <w:ind w:left="404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sz w:val="20"/>
          <w:szCs w:val="20"/>
        </w:rPr>
        <w:drawing>
          <wp:inline distT="0" distB="0" distL="0" distR="0">
            <wp:extent cx="6501383" cy="7306056"/>
            <wp:effectExtent l="0" t="0" r="0" b="0"/>
            <wp:docPr id="3" name="image8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8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1383" cy="7306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sz w:val="20"/>
          <w:szCs w:val="20"/>
        </w:rPr>
      </w:r>
    </w:p>
    <w:p>
      <w:pPr>
        <w:spacing w:line="240" w:lineRule="auto" w:before="4"/>
        <w:rPr>
          <w:rFonts w:ascii="Tahoma" w:hAnsi="Tahoma" w:cs="Tahoma" w:eastAsia="Tahoma"/>
          <w:sz w:val="14"/>
          <w:szCs w:val="14"/>
        </w:rPr>
      </w:pPr>
    </w:p>
    <w:p>
      <w:pPr>
        <w:spacing w:line="200" w:lineRule="atLeast"/>
        <w:ind w:left="2103" w:right="0" w:firstLine="0"/>
        <w:rPr>
          <w:rFonts w:ascii="Tahoma" w:hAnsi="Tahoma" w:cs="Tahoma" w:eastAsia="Tahoma"/>
          <w:sz w:val="20"/>
          <w:szCs w:val="20"/>
        </w:rPr>
      </w:pPr>
      <w:r>
        <w:rPr>
          <w:rFonts w:ascii="Tahoma" w:hAnsi="Tahoma" w:cs="Tahoma" w:eastAsia="Tahoma"/>
          <w:sz w:val="20"/>
          <w:szCs w:val="20"/>
        </w:rPr>
        <w:drawing>
          <wp:inline distT="0" distB="0" distL="0" distR="0">
            <wp:extent cx="4133088" cy="603504"/>
            <wp:effectExtent l="0" t="0" r="0" b="0"/>
            <wp:docPr id="5" name="image8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8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088" cy="60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 w:eastAsia="Tahoma"/>
          <w:sz w:val="20"/>
          <w:szCs w:val="20"/>
        </w:rPr>
      </w:r>
    </w:p>
    <w:p>
      <w:pPr>
        <w:tabs>
          <w:tab w:pos="5515" w:val="left" w:leader="none"/>
        </w:tabs>
        <w:spacing w:before="100"/>
        <w:ind w:left="2247" w:right="0" w:firstLine="0"/>
        <w:jc w:val="left"/>
        <w:rPr>
          <w:rFonts w:ascii="Times New Roman" w:hAnsi="Times New Roman" w:cs="Times New Roman" w:eastAsia="Times New Roman"/>
          <w:sz w:val="56"/>
          <w:szCs w:val="56"/>
        </w:rPr>
      </w:pPr>
      <w:r>
        <w:rPr/>
        <w:drawing>
          <wp:inline distT="0" distB="0" distL="0" distR="0">
            <wp:extent cx="694944" cy="265175"/>
            <wp:effectExtent l="0" t="0" r="0" b="0"/>
            <wp:docPr id="7" name="image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4" cy="26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position w:val="-4"/>
          <w:sz w:val="20"/>
          <w:szCs w:val="20"/>
        </w:rPr>
        <w:t>          </w:t>
      </w:r>
      <w:bookmarkStart w:name="14" w:id="14"/>
      <w:bookmarkEnd w:id="14"/>
      <w:r>
        <w:rPr>
          <w:rFonts w:ascii="Times New Roman" w:hAnsi="Times New Roman" w:cs="Times New Roman" w:eastAsia="Times New Roman"/>
          <w:position w:val="-4"/>
          <w:sz w:val="20"/>
          <w:szCs w:val="20"/>
        </w:rPr>
      </w:r>
      <w:r>
        <w:rPr>
          <w:rFonts w:ascii="Arial" w:hAnsi="Arial" w:cs="Arial" w:eastAsia="Arial"/>
          <w:color w:val="B3C6D8"/>
          <w:position w:val="-4"/>
          <w:sz w:val="56"/>
          <w:szCs w:val="56"/>
        </w:rPr>
        <w:t>•</w:t>
      </w:r>
      <w:r>
        <w:rPr>
          <w:rFonts w:ascii="Arial" w:hAnsi="Arial" w:cs="Arial" w:eastAsia="Arial"/>
          <w:color w:val="B3C6D8"/>
          <w:position w:val="-4"/>
          <w:sz w:val="56"/>
          <w:szCs w:val="56"/>
        </w:rPr>
        <w:tab/>
      </w:r>
      <w:r>
        <w:rPr>
          <w:rFonts w:ascii="Arial" w:hAnsi="Arial" w:cs="Arial" w:eastAsia="Arial"/>
          <w:color w:val="B3C6D8"/>
          <w:sz w:val="56"/>
          <w:szCs w:val="56"/>
        </w:rPr>
        <w:drawing>
          <wp:inline distT="0" distB="0" distL="0" distR="0">
            <wp:extent cx="1207008" cy="274319"/>
            <wp:effectExtent l="0" t="0" r="0" b="0"/>
            <wp:docPr id="9" name="image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008" cy="27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color w:val="B3C6D8"/>
          <w:sz w:val="56"/>
          <w:szCs w:val="56"/>
        </w:rPr>
      </w:r>
      <w:r>
        <w:rPr>
          <w:rFonts w:ascii="Times New Roman" w:hAnsi="Times New Roman" w:cs="Times New Roman" w:eastAsia="Times New Roman"/>
          <w:color w:val="B3C6D8"/>
          <w:position w:val="-9"/>
          <w:sz w:val="56"/>
          <w:szCs w:val="56"/>
        </w:rPr>
        <w:t>  </w:t>
      </w:r>
      <w:r>
        <w:rPr>
          <w:rFonts w:ascii="Times New Roman" w:hAnsi="Times New Roman" w:cs="Times New Roman" w:eastAsia="Times New Roman"/>
          <w:color w:val="B3C6D8"/>
          <w:position w:val="-9"/>
          <w:sz w:val="56"/>
          <w:szCs w:val="56"/>
        </w:rPr>
        <w:drawing>
          <wp:inline distT="0" distB="0" distL="0" distR="0">
            <wp:extent cx="557784" cy="338327"/>
            <wp:effectExtent l="0" t="0" r="0" b="0"/>
            <wp:docPr id="11" name="image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84" cy="338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color w:val="B3C6D8"/>
          <w:position w:val="-9"/>
          <w:sz w:val="56"/>
          <w:szCs w:val="56"/>
        </w:rPr>
      </w:r>
      <w:r>
        <w:rPr>
          <w:rFonts w:ascii="Times New Roman" w:hAnsi="Times New Roman" w:cs="Times New Roman" w:eastAsia="Times New Roman"/>
          <w:sz w:val="56"/>
          <w:szCs w:val="56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tabs>
          <w:tab w:pos="3644" w:val="left" w:leader="none"/>
          <w:tab w:pos="8194" w:val="left" w:leader="none"/>
        </w:tabs>
        <w:spacing w:line="200" w:lineRule="atLeast"/>
        <w:ind w:left="10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drawing>
          <wp:inline distT="0" distB="0" distL="0" distR="0">
            <wp:extent cx="1728215" cy="201168"/>
            <wp:effectExtent l="0" t="0" r="0" b="0"/>
            <wp:docPr id="13" name="image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20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2395727" cy="201168"/>
            <wp:effectExtent l="0" t="0" r="0" b="0"/>
            <wp:docPr id="15" name="image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5727" cy="20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1783079" cy="201168"/>
            <wp:effectExtent l="0" t="0" r="0" b="0"/>
            <wp:docPr id="17" name="image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9" cy="20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top="360" w:bottom="0" w:left="460" w:right="32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2pt;margin-top:6.000019pt;width:590.8pt;height:830.8pt;mso-position-horizontal-relative:page;mso-position-vertical-relative:page;z-index:-430768" coordorigin="40,120" coordsize="11816,16616">
            <v:shape style="position:absolute;left:40;top:120;width:11815;height:16615" type="#_x0000_t75" stroked="false">
              <v:imagedata r:id="rId100" o:title=""/>
            </v:shape>
            <v:shape style="position:absolute;left:7665;top:466;width:2947;height:920" type="#_x0000_t75" stroked="false">
              <v:imagedata r:id="rId101" o:title=""/>
            </v:shape>
            <v:group style="position:absolute;left:393;top:1670;width:11184;height:2" coordorigin="393,1670" coordsize="11184,2">
              <v:shape style="position:absolute;left:393;top:1670;width:11184;height:2" coordorigin="393,1670" coordsize="11184,0" path="m393,1670l11577,1670e" filled="false" stroked="true" strokeweight=".82pt" strokecolor="#fdfdfd">
                <v:path arrowok="t"/>
              </v:shape>
            </v:group>
            <v:group style="position:absolute;left:393;top:1663;width:11184;height:15" coordorigin="393,1663" coordsize="11184,15">
              <v:shape style="position:absolute;left:393;top:1663;width:11184;height:15" coordorigin="393,1663" coordsize="11184,15" path="m393,1663l393,1678,11577,1663,393,1663xe" filled="false" stroked="true" strokeweight="0pt" strokecolor="#fdfdfd">
                <v:path arrowok="t"/>
              </v:shape>
            </v:group>
            <v:group style="position:absolute;left:393;top:1663;width:11184;height:15" coordorigin="393,1663" coordsize="11184,15">
              <v:shape style="position:absolute;left:393;top:1663;width:11184;height:15" coordorigin="393,1663" coordsize="11184,15" path="m393,1678l11577,1663,11577,1678,393,1678xe" filled="false" stroked="true" strokeweight="0pt" strokecolor="#fdfdfd">
                <v:path arrowok="t"/>
              </v:shape>
            </v:group>
            <v:group style="position:absolute;left:11315;top:2501;width:262;height:280" coordorigin="11315,2501" coordsize="262,280">
              <v:shape style="position:absolute;left:11315;top:2501;width:262;height:280" coordorigin="11315,2501" coordsize="262,280" path="m11577,2780l11568,2712,11545,2651,11508,2597,11460,2553,11403,2521,11338,2504,11315,2501e" filled="false" stroked="true" strokeweight=".12pt" strokecolor="#000000">
                <v:path arrowok="t"/>
              </v:shape>
            </v:group>
            <v:group style="position:absolute;left:11577;top:2782;width:2;height:12780" coordorigin="11577,2782" coordsize="2,12780">
              <v:shape style="position:absolute;left:11577;top:2782;width:2;height:12780" coordorigin="11577,2782" coordsize="0,12780" path="m11577,2782l11577,15562e" filled="false" stroked="true" strokeweight=".12pt" strokecolor="#000000">
                <v:path arrowok="t"/>
              </v:shape>
            </v:group>
            <v:group style="position:absolute;left:11297;top:15578;width:280;height:262" coordorigin="11297,15578" coordsize="280,262">
              <v:shape style="position:absolute;left:11297;top:15578;width:280;height:262" coordorigin="11297,15578" coordsize="280,262" path="m11297,15840l11365,15832,11427,15808,11481,15771,11525,15723,11556,15666,11574,15601,11576,15578e" filled="false" stroked="true" strokeweight=".12pt" strokecolor="#000000">
                <v:path arrowok="t"/>
              </v:shape>
            </v:group>
            <v:group style="position:absolute;left:674;top:15842;width:10623;height:2" coordorigin="674,15842" coordsize="10623,2">
              <v:shape style="position:absolute;left:674;top:15842;width:10623;height:2" coordorigin="674,15842" coordsize="10623,0" path="m11296,15842l674,15842e" filled="false" stroked="true" strokeweight=".12pt" strokecolor="#000000">
                <v:path arrowok="t"/>
              </v:shape>
            </v:group>
            <v:group style="position:absolute;left:395;top:15560;width:262;height:280" coordorigin="395,15560" coordsize="262,280">
              <v:shape style="position:absolute;left:395;top:15560;width:262;height:280" coordorigin="395,15560" coordsize="262,280" path="m395,15560l404,15628,427,15690,464,15744,512,15788,569,15819,634,15837,657,15839e" filled="false" stroked="true" strokeweight=".12pt" strokecolor="#000000">
                <v:path arrowok="t"/>
              </v:shape>
            </v:group>
            <v:group style="position:absolute;left:393;top:2782;width:2;height:12780" coordorigin="393,2782" coordsize="2,12780">
              <v:shape style="position:absolute;left:393;top:2782;width:2;height:12780" coordorigin="393,2782" coordsize="0,12780" path="m393,2782l393,15562e" filled="false" stroked="true" strokeweight=".12pt" strokecolor="#000000">
                <v:path arrowok="t"/>
              </v:shape>
            </v:group>
            <v:group style="position:absolute;left:396;top:2501;width:280;height:262" coordorigin="396,2501" coordsize="280,262">
              <v:shape style="position:absolute;left:396;top:2501;width:280;height:262" coordorigin="396,2501" coordsize="280,262" path="m675,2501l607,2509,545,2533,491,2570,447,2618,416,2675,398,2740,396,2762e" filled="false" stroked="true" strokeweight=".12pt" strokecolor="#000000">
                <v:path arrowok="t"/>
              </v:shape>
            </v:group>
            <v:group style="position:absolute;left:674;top:2501;width:10623;height:2" coordorigin="674,2501" coordsize="10623,2">
              <v:shape style="position:absolute;left:674;top:2501;width:10623;height:2" coordorigin="674,2501" coordsize="10623,0" path="m11296,2501l674,2501,11296,2501e" filled="false" stroked="true" strokeweight=".12pt" strokecolor="#000000">
                <v:path arrowok="t"/>
              </v:shape>
            </v:group>
            <v:group style="position:absolute;left:393;top:2782;width:11184;height:2" coordorigin="393,2782" coordsize="11184,2">
              <v:shape style="position:absolute;left:393;top:2782;width:11184;height:2" coordorigin="393,2782" coordsize="11184,0" path="m393,2782l11577,2782e" filled="false" stroked="true" strokeweight=".12pt" strokecolor="#000000">
                <v:path arrowok="t"/>
              </v:shape>
            </v:group>
            <v:group style="position:absolute;left:393;top:3060;width:11184;height:2" coordorigin="393,3060" coordsize="11184,2">
              <v:shape style="position:absolute;left:393;top:3060;width:11184;height:2" coordorigin="393,3060" coordsize="11184,0" path="m393,3060l11577,3060e" filled="false" stroked="true" strokeweight=".12pt" strokecolor="#000000">
                <v:path arrowok="t"/>
              </v:shape>
            </v:group>
            <v:group style="position:absolute;left:393;top:3341;width:11184;height:2" coordorigin="393,3341" coordsize="11184,2">
              <v:shape style="position:absolute;left:393;top:3341;width:11184;height:2" coordorigin="393,3341" coordsize="11184,0" path="m393,3341l11577,3341e" filled="false" stroked="true" strokeweight=".12pt" strokecolor="#000000">
                <v:path arrowok="t"/>
              </v:shape>
            </v:group>
            <v:group style="position:absolute;left:393;top:3622;width:11184;height:2" coordorigin="393,3622" coordsize="11184,2">
              <v:shape style="position:absolute;left:393;top:3622;width:11184;height:2" coordorigin="393,3622" coordsize="11184,0" path="m393,3622l11577,3622e" filled="false" stroked="true" strokeweight=".12pt" strokecolor="#000000">
                <v:path arrowok="t"/>
              </v:shape>
            </v:group>
            <v:group style="position:absolute;left:393;top:3900;width:11184;height:2" coordorigin="393,3900" coordsize="11184,2">
              <v:shape style="position:absolute;left:393;top:3900;width:11184;height:2" coordorigin="393,3900" coordsize="11184,0" path="m393,3900l11577,3900e" filled="false" stroked="true" strokeweight=".12pt" strokecolor="#000000">
                <v:path arrowok="t"/>
              </v:shape>
            </v:group>
            <v:group style="position:absolute;left:393;top:4181;width:11184;height:2" coordorigin="393,4181" coordsize="11184,2">
              <v:shape style="position:absolute;left:393;top:4181;width:11184;height:2" coordorigin="393,4181" coordsize="11184,0" path="m393,4181l11577,4181e" filled="false" stroked="true" strokeweight=".12pt" strokecolor="#000000">
                <v:path arrowok="t"/>
              </v:shape>
            </v:group>
            <v:group style="position:absolute;left:393;top:4459;width:11184;height:2" coordorigin="393,4459" coordsize="11184,2">
              <v:shape style="position:absolute;left:393;top:4459;width:11184;height:2" coordorigin="393,4459" coordsize="11184,0" path="m393,4459l11577,4459e" filled="false" stroked="true" strokeweight=".12pt" strokecolor="#000000">
                <v:path arrowok="t"/>
              </v:shape>
            </v:group>
            <v:group style="position:absolute;left:393;top:4740;width:11184;height:2" coordorigin="393,4740" coordsize="11184,2">
              <v:shape style="position:absolute;left:393;top:4740;width:11184;height:2" coordorigin="393,4740" coordsize="11184,0" path="m393,4740l11577,4740e" filled="false" stroked="true" strokeweight=".12pt" strokecolor="#000000">
                <v:path arrowok="t"/>
              </v:shape>
            </v:group>
            <v:group style="position:absolute;left:393;top:5018;width:11184;height:2" coordorigin="393,5018" coordsize="11184,2">
              <v:shape style="position:absolute;left:393;top:5018;width:11184;height:2" coordorigin="393,5018" coordsize="11184,0" path="m393,5018l11577,5018e" filled="false" stroked="true" strokeweight=".12pt" strokecolor="#000000">
                <v:path arrowok="t"/>
              </v:shape>
            </v:group>
            <v:group style="position:absolute;left:393;top:5299;width:11184;height:2" coordorigin="393,5299" coordsize="11184,2">
              <v:shape style="position:absolute;left:393;top:5299;width:11184;height:2" coordorigin="393,5299" coordsize="11184,0" path="m393,5299l11577,5299e" filled="false" stroked="true" strokeweight=".12pt" strokecolor="#000000">
                <v:path arrowok="t"/>
              </v:shape>
            </v:group>
            <v:group style="position:absolute;left:393;top:5578;width:11184;height:2" coordorigin="393,5578" coordsize="11184,2">
              <v:shape style="position:absolute;left:393;top:5578;width:11184;height:2" coordorigin="393,5578" coordsize="11184,0" path="m393,5578l11577,5578e" filled="false" stroked="true" strokeweight=".12pt" strokecolor="#000000">
                <v:path arrowok="t"/>
              </v:shape>
            </v:group>
            <v:group style="position:absolute;left:393;top:5858;width:11184;height:2" coordorigin="393,5858" coordsize="11184,2">
              <v:shape style="position:absolute;left:393;top:5858;width:11184;height:2" coordorigin="393,5858" coordsize="11184,0" path="m393,5858l11577,5858e" filled="false" stroked="true" strokeweight=".12pt" strokecolor="#000000">
                <v:path arrowok="t"/>
              </v:shape>
            </v:group>
            <v:group style="position:absolute;left:393;top:6137;width:11184;height:2" coordorigin="393,6137" coordsize="11184,2">
              <v:shape style="position:absolute;left:393;top:6137;width:11184;height:2" coordorigin="393,6137" coordsize="11184,0" path="m393,6137l11577,6137e" filled="false" stroked="true" strokeweight=".12pt" strokecolor="#000000">
                <v:path arrowok="t"/>
              </v:shape>
            </v:group>
            <v:group style="position:absolute;left:393;top:6418;width:11184;height:2" coordorigin="393,6418" coordsize="11184,2">
              <v:shape style="position:absolute;left:393;top:6418;width:11184;height:2" coordorigin="393,6418" coordsize="11184,0" path="m393,6418l11577,6418e" filled="false" stroked="true" strokeweight=".12pt" strokecolor="#000000">
                <v:path arrowok="t"/>
              </v:shape>
            </v:group>
            <v:group style="position:absolute;left:393;top:6698;width:11184;height:2" coordorigin="393,6698" coordsize="11184,2">
              <v:shape style="position:absolute;left:393;top:6698;width:11184;height:2" coordorigin="393,6698" coordsize="11184,0" path="m393,6698l11577,6698e" filled="false" stroked="true" strokeweight=".12pt" strokecolor="#000000">
                <v:path arrowok="t"/>
              </v:shape>
            </v:group>
            <v:group style="position:absolute;left:393;top:6977;width:11184;height:2" coordorigin="393,6977" coordsize="11184,2">
              <v:shape style="position:absolute;left:393;top:6977;width:11184;height:2" coordorigin="393,6977" coordsize="11184,0" path="m393,6977l11577,6977e" filled="false" stroked="true" strokeweight=".12pt" strokecolor="#000000">
                <v:path arrowok="t"/>
              </v:shape>
            </v:group>
            <v:group style="position:absolute;left:393;top:7258;width:11184;height:2" coordorigin="393,7258" coordsize="11184,2">
              <v:shape style="position:absolute;left:393;top:7258;width:11184;height:2" coordorigin="393,7258" coordsize="11184,0" path="m393,7258l11577,7258e" filled="false" stroked="true" strokeweight=".12pt" strokecolor="#000000">
                <v:path arrowok="t"/>
              </v:shape>
            </v:group>
            <v:group style="position:absolute;left:393;top:7536;width:11184;height:2" coordorigin="393,7536" coordsize="11184,2">
              <v:shape style="position:absolute;left:393;top:7536;width:11184;height:2" coordorigin="393,7536" coordsize="11184,0" path="m393,7536l11577,7536e" filled="false" stroked="true" strokeweight=".12pt" strokecolor="#000000">
                <v:path arrowok="t"/>
              </v:shape>
            </v:group>
            <v:group style="position:absolute;left:393;top:7817;width:11184;height:2" coordorigin="393,7817" coordsize="11184,2">
              <v:shape style="position:absolute;left:393;top:7817;width:11184;height:2" coordorigin="393,7817" coordsize="11184,0" path="m393,7817l11577,7817e" filled="false" stroked="true" strokeweight=".12pt" strokecolor="#000000">
                <v:path arrowok="t"/>
              </v:shape>
            </v:group>
            <v:group style="position:absolute;left:393;top:8095;width:11184;height:2" coordorigin="393,8095" coordsize="11184,2">
              <v:shape style="position:absolute;left:393;top:8095;width:11184;height:2" coordorigin="393,8095" coordsize="11184,0" path="m393,8095l11577,8095e" filled="false" stroked="true" strokeweight=".12pt" strokecolor="#000000">
                <v:path arrowok="t"/>
              </v:shape>
            </v:group>
            <v:group style="position:absolute;left:393;top:8376;width:11184;height:2" coordorigin="393,8376" coordsize="11184,2">
              <v:shape style="position:absolute;left:393;top:8376;width:11184;height:2" coordorigin="393,8376" coordsize="11184,0" path="m393,8376l11577,8376e" filled="false" stroked="true" strokeweight=".12pt" strokecolor="#000000">
                <v:path arrowok="t"/>
              </v:shape>
            </v:group>
            <v:group style="position:absolute;left:393;top:8654;width:11184;height:2" coordorigin="393,8654" coordsize="11184,2">
              <v:shape style="position:absolute;left:393;top:8654;width:11184;height:2" coordorigin="393,8654" coordsize="11184,0" path="m393,8654l11577,8654e" filled="false" stroked="true" strokeweight=".12pt" strokecolor="#000000">
                <v:path arrowok="t"/>
              </v:shape>
            </v:group>
            <v:group style="position:absolute;left:393;top:8935;width:11184;height:2" coordorigin="393,8935" coordsize="11184,2">
              <v:shape style="position:absolute;left:393;top:8935;width:11184;height:2" coordorigin="393,8935" coordsize="11184,0" path="m393,8935l11577,8935e" filled="false" stroked="true" strokeweight=".12pt" strokecolor="#000000">
                <v:path arrowok="t"/>
              </v:shape>
            </v:group>
            <v:group style="position:absolute;left:393;top:9216;width:11184;height:2" coordorigin="393,9216" coordsize="11184,2">
              <v:shape style="position:absolute;left:393;top:9216;width:11184;height:2" coordorigin="393,9216" coordsize="11184,0" path="m393,9216l11577,9216e" filled="false" stroked="true" strokeweight=".12pt" strokecolor="#000000">
                <v:path arrowok="t"/>
              </v:shape>
            </v:group>
            <v:group style="position:absolute;left:393;top:9494;width:11184;height:2" coordorigin="393,9494" coordsize="11184,2">
              <v:shape style="position:absolute;left:393;top:9494;width:11184;height:2" coordorigin="393,9494" coordsize="11184,0" path="m393,9494l11577,9494e" filled="false" stroked="true" strokeweight=".12pt" strokecolor="#000000">
                <v:path arrowok="t"/>
              </v:shape>
            </v:group>
            <v:group style="position:absolute;left:393;top:9775;width:11184;height:2" coordorigin="393,9775" coordsize="11184,2">
              <v:shape style="position:absolute;left:393;top:9775;width:11184;height:2" coordorigin="393,9775" coordsize="11184,0" path="m393,9775l11577,9775e" filled="false" stroked="true" strokeweight=".12pt" strokecolor="#000000">
                <v:path arrowok="t"/>
              </v:shape>
            </v:group>
            <v:group style="position:absolute;left:393;top:10054;width:11184;height:2" coordorigin="393,10054" coordsize="11184,2">
              <v:shape style="position:absolute;left:393;top:10054;width:11184;height:2" coordorigin="393,10054" coordsize="11184,0" path="m393,10054l11577,10054e" filled="false" stroked="true" strokeweight=".12pt" strokecolor="#000000">
                <v:path arrowok="t"/>
              </v:shape>
            </v:group>
            <v:group style="position:absolute;left:393;top:10334;width:11184;height:2" coordorigin="393,10334" coordsize="11184,2">
              <v:shape style="position:absolute;left:393;top:10334;width:11184;height:2" coordorigin="393,10334" coordsize="11184,0" path="m393,10334l11577,10334e" filled="false" stroked="true" strokeweight=".12pt" strokecolor="#000000">
                <v:path arrowok="t"/>
              </v:shape>
            </v:group>
            <v:group style="position:absolute;left:393;top:10613;width:11184;height:2" coordorigin="393,10613" coordsize="11184,2">
              <v:shape style="position:absolute;left:393;top:10613;width:11184;height:2" coordorigin="393,10613" coordsize="11184,0" path="m393,10613l11577,10613e" filled="false" stroked="true" strokeweight=".12pt" strokecolor="#000000">
                <v:path arrowok="t"/>
              </v:shape>
            </v:group>
            <v:group style="position:absolute;left:393;top:10894;width:11184;height:2" coordorigin="393,10894" coordsize="11184,2">
              <v:shape style="position:absolute;left:393;top:10894;width:11184;height:2" coordorigin="393,10894" coordsize="11184,0" path="m393,10894l11577,10894e" filled="false" stroked="true" strokeweight=".12pt" strokecolor="#000000">
                <v:path arrowok="t"/>
              </v:shape>
            </v:group>
            <v:group style="position:absolute;left:393;top:11172;width:11184;height:2" coordorigin="393,11172" coordsize="11184,2">
              <v:shape style="position:absolute;left:393;top:11172;width:11184;height:2" coordorigin="393,11172" coordsize="11184,0" path="m393,11172l11577,11172e" filled="false" stroked="true" strokeweight=".12pt" strokecolor="#000000">
                <v:path arrowok="t"/>
              </v:shape>
            </v:group>
            <v:group style="position:absolute;left:393;top:11453;width:11184;height:2" coordorigin="393,11453" coordsize="11184,2">
              <v:shape style="position:absolute;left:393;top:11453;width:11184;height:2" coordorigin="393,11453" coordsize="11184,0" path="m393,11453l11577,11453e" filled="false" stroked="true" strokeweight=".12pt" strokecolor="#000000">
                <v:path arrowok="t"/>
              </v:shape>
            </v:group>
            <v:group style="position:absolute;left:393;top:11731;width:11184;height:2" coordorigin="393,11731" coordsize="11184,2">
              <v:shape style="position:absolute;left:393;top:11731;width:11184;height:2" coordorigin="393,11731" coordsize="11184,0" path="m393,11731l11577,11731e" filled="false" stroked="true" strokeweight=".12pt" strokecolor="#000000">
                <v:path arrowok="t"/>
              </v:shape>
            </v:group>
            <v:group style="position:absolute;left:393;top:12012;width:11184;height:2" coordorigin="393,12012" coordsize="11184,2">
              <v:shape style="position:absolute;left:393;top:12012;width:11184;height:2" coordorigin="393,12012" coordsize="11184,0" path="m393,12012l11577,12012e" filled="false" stroked="true" strokeweight=".12pt" strokecolor="#000000">
                <v:path arrowok="t"/>
              </v:shape>
            </v:group>
            <v:group style="position:absolute;left:393;top:12293;width:11184;height:2" coordorigin="393,12293" coordsize="11184,2">
              <v:shape style="position:absolute;left:393;top:12293;width:11184;height:2" coordorigin="393,12293" coordsize="11184,0" path="m393,12293l11577,12293e" filled="false" stroked="true" strokeweight=".12pt" strokecolor="#000000">
                <v:path arrowok="t"/>
              </v:shape>
            </v:group>
            <v:group style="position:absolute;left:393;top:12571;width:11184;height:2" coordorigin="393,12571" coordsize="11184,2">
              <v:shape style="position:absolute;left:393;top:12571;width:11184;height:2" coordorigin="393,12571" coordsize="11184,0" path="m393,12571l11577,12571e" filled="false" stroked="true" strokeweight=".12pt" strokecolor="#000000">
                <v:path arrowok="t"/>
              </v:shape>
            </v:group>
            <v:group style="position:absolute;left:393;top:12852;width:11184;height:2" coordorigin="393,12852" coordsize="11184,2">
              <v:shape style="position:absolute;left:393;top:12852;width:11184;height:2" coordorigin="393,12852" coordsize="11184,0" path="m393,12852l11577,12852e" filled="false" stroked="true" strokeweight=".12pt" strokecolor="#000000">
                <v:path arrowok="t"/>
              </v:shape>
            </v:group>
            <v:group style="position:absolute;left:393;top:13130;width:11184;height:2" coordorigin="393,13130" coordsize="11184,2">
              <v:shape style="position:absolute;left:393;top:13130;width:11184;height:2" coordorigin="393,13130" coordsize="11184,0" path="m393,13130l11577,13130e" filled="false" stroked="true" strokeweight=".12pt" strokecolor="#000000">
                <v:path arrowok="t"/>
              </v:shape>
            </v:group>
            <v:group style="position:absolute;left:393;top:13411;width:11184;height:2" coordorigin="393,13411" coordsize="11184,2">
              <v:shape style="position:absolute;left:393;top:13411;width:11184;height:2" coordorigin="393,13411" coordsize="11184,0" path="m393,13411l11577,13411e" filled="false" stroked="true" strokeweight=".12pt" strokecolor="#000000">
                <v:path arrowok="t"/>
              </v:shape>
            </v:group>
            <v:group style="position:absolute;left:393;top:13690;width:11184;height:2" coordorigin="393,13690" coordsize="11184,2">
              <v:shape style="position:absolute;left:393;top:13690;width:11184;height:2" coordorigin="393,13690" coordsize="11184,0" path="m393,13690l11577,13690e" filled="false" stroked="true" strokeweight=".12pt" strokecolor="#000000">
                <v:path arrowok="t"/>
              </v:shape>
            </v:group>
            <v:group style="position:absolute;left:393;top:13970;width:11184;height:2" coordorigin="393,13970" coordsize="11184,2">
              <v:shape style="position:absolute;left:393;top:13970;width:11184;height:2" coordorigin="393,13970" coordsize="11184,0" path="m393,13970l11577,13970e" filled="false" stroked="true" strokeweight=".12pt" strokecolor="#000000">
                <v:path arrowok="t"/>
              </v:shape>
            </v:group>
            <v:group style="position:absolute;left:393;top:14249;width:11184;height:2" coordorigin="393,14249" coordsize="11184,2">
              <v:shape style="position:absolute;left:393;top:14249;width:11184;height:2" coordorigin="393,14249" coordsize="11184,0" path="m393,14249l11577,14249e" filled="false" stroked="true" strokeweight=".12pt" strokecolor="#000000">
                <v:path arrowok="t"/>
              </v:shape>
            </v:group>
            <v:group style="position:absolute;left:393;top:14530;width:11184;height:2" coordorigin="393,14530" coordsize="11184,2">
              <v:shape style="position:absolute;left:393;top:14530;width:11184;height:2" coordorigin="393,14530" coordsize="11184,0" path="m393,14530l11577,14530e" filled="false" stroked="true" strokeweight=".12pt" strokecolor="#000000">
                <v:path arrowok="t"/>
              </v:shape>
            </v:group>
            <v:group style="position:absolute;left:393;top:14808;width:11184;height:2" coordorigin="393,14808" coordsize="11184,2">
              <v:shape style="position:absolute;left:393;top:14808;width:11184;height:2" coordorigin="393,14808" coordsize="11184,0" path="m393,14808l11577,14808e" filled="false" stroked="true" strokeweight=".12pt" strokecolor="#000000">
                <v:path arrowok="t"/>
              </v:shape>
            </v:group>
            <v:group style="position:absolute;left:393;top:15089;width:11184;height:2" coordorigin="393,15089" coordsize="11184,2">
              <v:shape style="position:absolute;left:393;top:15089;width:11184;height:2" coordorigin="393,15089" coordsize="11184,0" path="m393,15089l11577,15089e" filled="false" stroked="true" strokeweight=".12pt" strokecolor="#000000">
                <v:path arrowok="t"/>
              </v:shape>
            </v:group>
            <v:group style="position:absolute;left:393;top:15370;width:11184;height:2" coordorigin="393,15370" coordsize="11184,2">
              <v:shape style="position:absolute;left:393;top:15370;width:11184;height:2" coordorigin="393,15370" coordsize="11184,0" path="m393,15370l11577,15370e" filled="false" stroked="true" strokeweight=".12pt" strokecolor="#000000">
                <v:path arrowok="t"/>
              </v:shape>
            </v:group>
            <v:group style="position:absolute;left:407;top:15648;width:11156;height:2" coordorigin="407,15648" coordsize="11156,2">
              <v:shape style="position:absolute;left:407;top:15648;width:11156;height:2" coordorigin="407,15648" coordsize="11156,0" path="m407,15648l11562,15648e" filled="false" stroked="true" strokeweight=".12pt" strokecolor="#000000">
                <v:path arrowok="t"/>
              </v:shape>
            </v:group>
            <v:group style="position:absolute;left:674;top:2501;width:2;height:13342" coordorigin="674,2501" coordsize="2,13342">
              <v:shape style="position:absolute;left:674;top:2501;width:2;height:13342" coordorigin="674,2501" coordsize="0,13342" path="m674,15842l674,2501e" filled="false" stroked="true" strokeweight=".12pt" strokecolor="#000000">
                <v:path arrowok="t"/>
              </v:shape>
            </v:group>
            <v:group style="position:absolute;left:952;top:2501;width:2;height:13342" coordorigin="952,2501" coordsize="2,13342">
              <v:shape style="position:absolute;left:952;top:2501;width:2;height:13342" coordorigin="952,2501" coordsize="0,13342" path="m952,15842l952,2501e" filled="false" stroked="true" strokeweight=".12pt" strokecolor="#000000">
                <v:path arrowok="t"/>
              </v:shape>
            </v:group>
            <v:group style="position:absolute;left:1233;top:2501;width:2;height:13342" coordorigin="1233,2501" coordsize="2,13342">
              <v:shape style="position:absolute;left:1233;top:2501;width:2;height:13342" coordorigin="1233,2501" coordsize="0,13342" path="m1233,15842l1233,2501e" filled="false" stroked="true" strokeweight=".12pt" strokecolor="#000000">
                <v:path arrowok="t"/>
              </v:shape>
            </v:group>
            <v:group style="position:absolute;left:1514;top:2501;width:2;height:13342" coordorigin="1514,2501" coordsize="2,13342">
              <v:shape style="position:absolute;left:1514;top:2501;width:2;height:13342" coordorigin="1514,2501" coordsize="0,13342" path="m1514,15842l1514,2501e" filled="false" stroked="true" strokeweight=".12pt" strokecolor="#000000">
                <v:path arrowok="t"/>
              </v:shape>
            </v:group>
            <v:group style="position:absolute;left:1792;top:2501;width:2;height:13342" coordorigin="1792,2501" coordsize="2,13342">
              <v:shape style="position:absolute;left:1792;top:2501;width:2;height:13342" coordorigin="1792,2501" coordsize="0,13342" path="m1792,15842l1792,2501e" filled="false" stroked="true" strokeweight=".12pt" strokecolor="#000000">
                <v:path arrowok="t"/>
              </v:shape>
            </v:group>
            <v:group style="position:absolute;left:2073;top:2501;width:2;height:13342" coordorigin="2073,2501" coordsize="2,13342">
              <v:shape style="position:absolute;left:2073;top:2501;width:2;height:13342" coordorigin="2073,2501" coordsize="0,13342" path="m2073,15842l2073,2501e" filled="false" stroked="true" strokeweight=".12pt" strokecolor="#000000">
                <v:path arrowok="t"/>
              </v:shape>
            </v:group>
            <v:group style="position:absolute;left:2351;top:2501;width:2;height:13342" coordorigin="2351,2501" coordsize="2,13342">
              <v:shape style="position:absolute;left:2351;top:2501;width:2;height:13342" coordorigin="2351,2501" coordsize="0,13342" path="m2351,15842l2351,2501e" filled="false" stroked="true" strokeweight=".12pt" strokecolor="#000000">
                <v:path arrowok="t"/>
              </v:shape>
            </v:group>
            <v:group style="position:absolute;left:2632;top:2501;width:2;height:13342" coordorigin="2632,2501" coordsize="2,13342">
              <v:shape style="position:absolute;left:2632;top:2501;width:2;height:13342" coordorigin="2632,2501" coordsize="0,13342" path="m2632,15842l2632,2501e" filled="false" stroked="true" strokeweight=".12pt" strokecolor="#000000">
                <v:path arrowok="t"/>
              </v:shape>
            </v:group>
            <v:group style="position:absolute;left:2910;top:2501;width:2;height:13342" coordorigin="2910,2501" coordsize="2,13342">
              <v:shape style="position:absolute;left:2910;top:2501;width:2;height:13342" coordorigin="2910,2501" coordsize="0,13342" path="m2910,15842l2910,2501e" filled="false" stroked="true" strokeweight=".12pt" strokecolor="#000000">
                <v:path arrowok="t"/>
              </v:shape>
            </v:group>
            <v:group style="position:absolute;left:3191;top:2501;width:2;height:13342" coordorigin="3191,2501" coordsize="2,13342">
              <v:shape style="position:absolute;left:3191;top:2501;width:2;height:13342" coordorigin="3191,2501" coordsize="0,13342" path="m3191,15842l3191,2501e" filled="false" stroked="true" strokeweight=".12pt" strokecolor="#000000">
                <v:path arrowok="t"/>
              </v:shape>
            </v:group>
            <v:group style="position:absolute;left:3470;top:2501;width:2;height:13342" coordorigin="3470,2501" coordsize="2,13342">
              <v:shape style="position:absolute;left:3470;top:2501;width:2;height:13342" coordorigin="3470,2501" coordsize="0,13342" path="m3470,15842l3470,2501e" filled="false" stroked="true" strokeweight=".12pt" strokecolor="#000000">
                <v:path arrowok="t"/>
              </v:shape>
            </v:group>
            <v:group style="position:absolute;left:3750;top:2501;width:2;height:13342" coordorigin="3750,2501" coordsize="2,13342">
              <v:shape style="position:absolute;left:3750;top:2501;width:2;height:13342" coordorigin="3750,2501" coordsize="0,13342" path="m3750,15842l3750,2501e" filled="false" stroked="true" strokeweight=".12pt" strokecolor="#000000">
                <v:path arrowok="t"/>
              </v:shape>
            </v:group>
            <v:group style="position:absolute;left:4029;top:2501;width:2;height:13342" coordorigin="4029,2501" coordsize="2,13342">
              <v:shape style="position:absolute;left:4029;top:2501;width:2;height:13342" coordorigin="4029,2501" coordsize="0,13342" path="m4029,15842l4029,2501e" filled="false" stroked="true" strokeweight=".12pt" strokecolor="#000000">
                <v:path arrowok="t"/>
              </v:shape>
            </v:group>
            <v:group style="position:absolute;left:4310;top:2501;width:2;height:13342" coordorigin="4310,2501" coordsize="2,13342">
              <v:shape style="position:absolute;left:4310;top:2501;width:2;height:13342" coordorigin="4310,2501" coordsize="0,13342" path="m4310,15842l4310,2501e" filled="false" stroked="true" strokeweight=".12pt" strokecolor="#000000">
                <v:path arrowok="t"/>
              </v:shape>
            </v:group>
            <v:group style="position:absolute;left:4590;top:2501;width:2;height:13342" coordorigin="4590,2501" coordsize="2,13342">
              <v:shape style="position:absolute;left:4590;top:2501;width:2;height:13342" coordorigin="4590,2501" coordsize="0,13342" path="m4590,15842l4590,2501e" filled="false" stroked="true" strokeweight=".12pt" strokecolor="#000000">
                <v:path arrowok="t"/>
              </v:shape>
            </v:group>
            <v:group style="position:absolute;left:4869;top:2501;width:2;height:13342" coordorigin="4869,2501" coordsize="2,13342">
              <v:shape style="position:absolute;left:4869;top:2501;width:2;height:13342" coordorigin="4869,2501" coordsize="0,13342" path="m4869,15842l4869,2501e" filled="false" stroked="true" strokeweight=".12pt" strokecolor="#000000">
                <v:path arrowok="t"/>
              </v:shape>
            </v:group>
            <v:group style="position:absolute;left:5150;top:2501;width:2;height:13342" coordorigin="5150,2501" coordsize="2,13342">
              <v:shape style="position:absolute;left:5150;top:2501;width:2;height:13342" coordorigin="5150,2501" coordsize="0,13342" path="m5150,15842l5150,2501e" filled="false" stroked="true" strokeweight=".12pt" strokecolor="#000000">
                <v:path arrowok="t"/>
              </v:shape>
            </v:group>
            <v:group style="position:absolute;left:5428;top:2501;width:2;height:13342" coordorigin="5428,2501" coordsize="2,13342">
              <v:shape style="position:absolute;left:5428;top:2501;width:2;height:13342" coordorigin="5428,2501" coordsize="0,13342" path="m5428,15842l5428,2501e" filled="false" stroked="true" strokeweight=".12pt" strokecolor="#000000">
                <v:path arrowok="t"/>
              </v:shape>
            </v:group>
            <v:group style="position:absolute;left:5709;top:2501;width:2;height:13342" coordorigin="5709,2501" coordsize="2,13342">
              <v:shape style="position:absolute;left:5709;top:2501;width:2;height:13342" coordorigin="5709,2501" coordsize="0,13342" path="m5709,15842l5709,2501e" filled="false" stroked="true" strokeweight=".12pt" strokecolor="#000000">
                <v:path arrowok="t"/>
              </v:shape>
            </v:group>
            <v:group style="position:absolute;left:5987;top:2501;width:2;height:13342" coordorigin="5987,2501" coordsize="2,13342">
              <v:shape style="position:absolute;left:5987;top:2501;width:2;height:13342" coordorigin="5987,2501" coordsize="0,13342" path="m5987,15842l5987,2501e" filled="false" stroked="true" strokeweight=".12pt" strokecolor="#000000">
                <v:path arrowok="t"/>
              </v:shape>
            </v:group>
            <v:group style="position:absolute;left:6266;top:2501;width:2;height:13342" coordorigin="6266,2501" coordsize="2,13342">
              <v:shape style="position:absolute;left:6266;top:2501;width:2;height:13342" coordorigin="6266,2501" coordsize="0,13342" path="m6266,15842l6266,2501e" filled="false" stroked="true" strokeweight=".12pt" strokecolor="#000000">
                <v:path arrowok="t"/>
              </v:shape>
            </v:group>
            <v:group style="position:absolute;left:6544;top:2501;width:2;height:13342" coordorigin="6544,2501" coordsize="2,13342">
              <v:shape style="position:absolute;left:6544;top:2501;width:2;height:13342" coordorigin="6544,2501" coordsize="0,13342" path="m6544,15842l6544,2501e" filled="false" stroked="true" strokeweight=".12pt" strokecolor="#000000">
                <v:path arrowok="t"/>
              </v:shape>
            </v:group>
            <v:group style="position:absolute;left:6825;top:2501;width:2;height:13342" coordorigin="6825,2501" coordsize="2,13342">
              <v:shape style="position:absolute;left:6825;top:2501;width:2;height:13342" coordorigin="6825,2501" coordsize="0,13342" path="m6825,15842l6825,2501e" filled="false" stroked="true" strokeweight=".12pt" strokecolor="#000000">
                <v:path arrowok="t"/>
              </v:shape>
            </v:group>
            <v:group style="position:absolute;left:7103;top:2501;width:2;height:13342" coordorigin="7103,2501" coordsize="2,13342">
              <v:shape style="position:absolute;left:7103;top:2501;width:2;height:13342" coordorigin="7103,2501" coordsize="0,13342" path="m7103,15842l7103,2501e" filled="false" stroked="true" strokeweight=".12pt" strokecolor="#000000">
                <v:path arrowok="t"/>
              </v:shape>
            </v:group>
            <v:group style="position:absolute;left:7384;top:2501;width:2;height:13342" coordorigin="7384,2501" coordsize="2,13342">
              <v:shape style="position:absolute;left:7384;top:2501;width:2;height:13342" coordorigin="7384,2501" coordsize="0,13342" path="m7384,15842l7384,2501e" filled="false" stroked="true" strokeweight=".12pt" strokecolor="#000000">
                <v:path arrowok="t"/>
              </v:shape>
            </v:group>
            <v:group style="position:absolute;left:7662;top:2501;width:2;height:13342" coordorigin="7662,2501" coordsize="2,13342">
              <v:shape style="position:absolute;left:7662;top:2501;width:2;height:13342" coordorigin="7662,2501" coordsize="0,13342" path="m7662,15842l7662,2501e" filled="false" stroked="true" strokeweight=".12pt" strokecolor="#000000">
                <v:path arrowok="t"/>
              </v:shape>
            </v:group>
            <v:group style="position:absolute;left:7943;top:2501;width:2;height:13342" coordorigin="7943,2501" coordsize="2,13342">
              <v:shape style="position:absolute;left:7943;top:2501;width:2;height:13342" coordorigin="7943,2501" coordsize="0,13342" path="m7943,15842l7943,2501e" filled="false" stroked="true" strokeweight=".12pt" strokecolor="#000000">
                <v:path arrowok="t"/>
              </v:shape>
            </v:group>
            <v:group style="position:absolute;left:8224;top:2501;width:2;height:13342" coordorigin="8224,2501" coordsize="2,13342">
              <v:shape style="position:absolute;left:8224;top:2501;width:2;height:13342" coordorigin="8224,2501" coordsize="0,13342" path="m8224,15842l8224,2501e" filled="false" stroked="true" strokeweight=".12pt" strokecolor="#000000">
                <v:path arrowok="t"/>
              </v:shape>
            </v:group>
            <v:group style="position:absolute;left:8502;top:2501;width:2;height:13342" coordorigin="8502,2501" coordsize="2,13342">
              <v:shape style="position:absolute;left:8502;top:2501;width:2;height:13342" coordorigin="8502,2501" coordsize="0,13342" path="m8502,15842l8502,2501e" filled="false" stroked="true" strokeweight=".12pt" strokecolor="#000000">
                <v:path arrowok="t"/>
              </v:shape>
            </v:group>
            <v:group style="position:absolute;left:8783;top:2501;width:2;height:13342" coordorigin="8783,2501" coordsize="2,13342">
              <v:shape style="position:absolute;left:8783;top:2501;width:2;height:13342" coordorigin="8783,2501" coordsize="0,13342" path="m8783,15842l8783,2501e" filled="false" stroked="true" strokeweight=".12pt" strokecolor="#000000">
                <v:path arrowok="t"/>
              </v:shape>
            </v:group>
            <v:group style="position:absolute;left:9062;top:2501;width:2;height:13342" coordorigin="9062,2501" coordsize="2,13342">
              <v:shape style="position:absolute;left:9062;top:2501;width:2;height:13342" coordorigin="9062,2501" coordsize="0,13342" path="m9062,15842l9062,2501e" filled="false" stroked="true" strokeweight=".12pt" strokecolor="#000000">
                <v:path arrowok="t"/>
              </v:shape>
            </v:group>
            <v:group style="position:absolute;left:9342;top:2501;width:2;height:13342" coordorigin="9342,2501" coordsize="2,13342">
              <v:shape style="position:absolute;left:9342;top:2501;width:2;height:13342" coordorigin="9342,2501" coordsize="0,13342" path="m9342,15842l9342,2501e" filled="false" stroked="true" strokeweight=".12pt" strokecolor="#000000">
                <v:path arrowok="t"/>
              </v:shape>
            </v:group>
            <v:group style="position:absolute;left:9621;top:2501;width:2;height:13342" coordorigin="9621,2501" coordsize="2,13342">
              <v:shape style="position:absolute;left:9621;top:2501;width:2;height:13342" coordorigin="9621,2501" coordsize="0,13342" path="m9621,15842l9621,2501e" filled="false" stroked="true" strokeweight=".12pt" strokecolor="#000000">
                <v:path arrowok="t"/>
              </v:shape>
            </v:group>
            <v:group style="position:absolute;left:9902;top:2501;width:2;height:13342" coordorigin="9902,2501" coordsize="2,13342">
              <v:shape style="position:absolute;left:9902;top:2501;width:2;height:13342" coordorigin="9902,2501" coordsize="0,13342" path="m9902,15842l9902,2501e" filled="false" stroked="true" strokeweight=".12pt" strokecolor="#000000">
                <v:path arrowok="t"/>
              </v:shape>
            </v:group>
            <v:group style="position:absolute;left:10180;top:2501;width:2;height:13342" coordorigin="10180,2501" coordsize="2,13342">
              <v:shape style="position:absolute;left:10180;top:2501;width:2;height:13342" coordorigin="10180,2501" coordsize="0,13342" path="m10180,15842l10180,2501e" filled="false" stroked="true" strokeweight=".12pt" strokecolor="#000000">
                <v:path arrowok="t"/>
              </v:shape>
            </v:group>
            <v:group style="position:absolute;left:10461;top:2501;width:2;height:13342" coordorigin="10461,2501" coordsize="2,13342">
              <v:shape style="position:absolute;left:10461;top:2501;width:2;height:13342" coordorigin="10461,2501" coordsize="0,13342" path="m10461,15842l10461,2501e" filled="false" stroked="true" strokeweight=".12pt" strokecolor="#000000">
                <v:path arrowok="t"/>
              </v:shape>
            </v:group>
            <v:group style="position:absolute;left:10739;top:2501;width:2;height:13342" coordorigin="10739,2501" coordsize="2,13342">
              <v:shape style="position:absolute;left:10739;top:2501;width:2;height:13342" coordorigin="10739,2501" coordsize="0,13342" path="m10739,15842l10739,2501e" filled="false" stroked="true" strokeweight=".12pt" strokecolor="#000000">
                <v:path arrowok="t"/>
              </v:shape>
            </v:group>
            <v:group style="position:absolute;left:11020;top:2501;width:2;height:13342" coordorigin="11020,2501" coordsize="2,13342">
              <v:shape style="position:absolute;left:11020;top:2501;width:2;height:13342" coordorigin="11020,2501" coordsize="0,13342" path="m11020,15842l11020,2501e" filled="false" stroked="true" strokeweight=".12pt" strokecolor="#000000">
                <v:path arrowok="t"/>
              </v:shape>
            </v:group>
            <v:group style="position:absolute;left:11301;top:2501;width:2;height:13342" coordorigin="11301,2501" coordsize="2,13342">
              <v:shape style="position:absolute;left:11301;top:2501;width:2;height:13342" coordorigin="11301,2501" coordsize="0,13342" path="m11301,15842l11301,2501e" filled="false" stroked="true" strokeweight=".12pt" strokecolor="#000000">
                <v:path arrowok="t"/>
              </v:shape>
            </v:group>
            <v:group style="position:absolute;left:590;top:16270;width:2;height:245" coordorigin="590,16270" coordsize="2,245">
              <v:shape style="position:absolute;left:590;top:16270;width:2;height:245" coordorigin="590,16270" coordsize="0,245" path="m590,16270l590,16514e" filled="false" stroked="true" strokeweight="1.3pt" strokecolor="#fdfdfd">
                <v:path arrowok="t"/>
              </v:shape>
            </v:group>
            <v:group style="position:absolute;left:750;top:16334;width:147;height:180" coordorigin="750,16334" coordsize="147,180">
              <v:shape style="position:absolute;left:750;top:16334;width:147;height:180" coordorigin="750,16334" coordsize="147,180" path="m774,16334l750,16334,750,16514,774,16514,774,16394,777,16392,777,16385,779,16382,779,16380,782,16375,791,16366,794,16366,798,16361,806,16361,808,16358,882,16358,880,16356,880,16354,878,16351,774,16351,774,16334xe" filled="true" fillcolor="#fdfdfd" stroked="false">
                <v:path arrowok="t"/>
                <v:fill type="solid"/>
              </v:shape>
              <v:shape style="position:absolute;left:750;top:16334;width:147;height:180" coordorigin="750,16334" coordsize="147,180" path="m882,16358l839,16358,842,16361,844,16361,846,16363,851,16363,854,16366,856,16366,858,16368,858,16370,866,16378,866,16380,868,16382,868,16387,870,16392,870,16514,897,16514,897,16399,894,16397,894,16382,892,16380,892,16373,890,16370,890,16368,885,16363,885,16361,882,16358xe" filled="true" fillcolor="#fdfdfd" stroked="false">
                <v:path arrowok="t"/>
                <v:fill type="solid"/>
              </v:shape>
              <v:shape style="position:absolute;left:750;top:16334;width:147;height:180" coordorigin="750,16334" coordsize="147,180" path="m861,16339l789,16339,784,16342,782,16344,779,16344,779,16346,774,16351,878,16351,873,16346,870,16346,866,16342,863,16342,861,16339xe" filled="true" fillcolor="#fdfdfd" stroked="false">
                <v:path arrowok="t"/>
                <v:fill type="solid"/>
              </v:shape>
              <v:shape style="position:absolute;left:750;top:16334;width:147;height:180" coordorigin="750,16334" coordsize="147,180" path="m854,16337l794,16337,791,16339,858,16339,854,16337xe" filled="true" fillcolor="#fdfdfd" stroked="false">
                <v:path arrowok="t"/>
                <v:fill type="solid"/>
              </v:shape>
              <v:shape style="position:absolute;left:750;top:16334;width:147;height:180" coordorigin="750,16334" coordsize="147,180" path="m844,16334l801,16334,796,16337,849,16337,844,16334xe" filled="true" fillcolor="#fdfdfd" stroked="false">
                <v:path arrowok="t"/>
                <v:fill type="solid"/>
              </v:shape>
            </v:group>
            <v:group style="position:absolute;left:1043;top:16246;width:96;height:269" coordorigin="1043,16246" coordsize="96,269">
              <v:shape style="position:absolute;left:1043;top:16246;width:96;height:269" coordorigin="1043,16246" coordsize="96,269" path="m1139,16246l1110,16246,1108,16248,1094,16248,1091,16250,1084,16250,1082,16253,1079,16253,1077,16255,1072,16258,1070,16258,1058,16270,1058,16272,1053,16277,1053,16279,1050,16282,1050,16284,1048,16289,1048,16291,1046,16294,1046,16308,1043,16313,1043,16514,1070,16514,1070,16358,1139,16358,1139,16334,1070,16334,1070,16303,1072,16301,1072,16296,1074,16291,1077,16289,1077,16286,1079,16284,1082,16284,1089,16277,1091,16277,1094,16274,1096,16274,1098,16272,1139,16272,1139,16246xe" filled="true" fillcolor="#fdfdfd" stroked="false">
                <v:path arrowok="t"/>
                <v:fill type="solid"/>
              </v:shape>
            </v:group>
            <v:group style="position:absolute;left:1286;top:16334;width:147;height:180" coordorigin="1286,16334" coordsize="147,180">
              <v:shape style="position:absolute;left:1286;top:16334;width:147;height:180" coordorigin="1286,16334" coordsize="147,180" path="m1372,16512l1343,16512,1348,16514,1370,16514,1372,16512xe" filled="true" fillcolor="#fdfdfd" stroked="false">
                <v:path arrowok="t"/>
                <v:fill type="solid"/>
              </v:shape>
              <v:shape style="position:absolute;left:1286;top:16334;width:147;height:180" coordorigin="1286,16334" coordsize="147,180" path="m1386,16510l1331,16510,1334,16512,1384,16512,1386,16510xe" filled="true" fillcolor="#fdfdfd" stroked="false">
                <v:path arrowok="t"/>
                <v:fill type="solid"/>
              </v:shape>
              <v:shape style="position:absolute;left:1286;top:16334;width:147;height:180" coordorigin="1286,16334" coordsize="147,180" path="m1396,16507l1324,16507,1329,16510,1391,16510,1396,16507xe" filled="true" fillcolor="#fdfdfd" stroked="false">
                <v:path arrowok="t"/>
                <v:fill type="solid"/>
              </v:shape>
              <v:shape style="position:absolute;left:1286;top:16334;width:147;height:180" coordorigin="1286,16334" coordsize="147,180" path="m1401,16505l1319,16505,1322,16507,1398,16507,1401,16505xe" filled="true" fillcolor="#fdfdfd" stroked="false">
                <v:path arrowok="t"/>
                <v:fill type="solid"/>
              </v:shape>
              <v:shape style="position:absolute;left:1286;top:16334;width:147;height:180" coordorigin="1286,16334" coordsize="147,180" path="m1401,16342l1317,16342,1314,16344,1312,16344,1307,16349,1307,16351,1305,16351,1298,16358,1298,16361,1295,16363,1295,16366,1293,16368,1293,16373,1290,16375,1290,16378,1288,16380,1288,16392,1286,16394,1286,16450,1288,16454,1288,16464,1290,16469,1290,16474,1293,16476,1293,16481,1295,16483,1295,16486,1300,16490,1300,16493,1302,16495,1305,16495,1312,16502,1314,16502,1317,16505,1403,16505,1408,16500,1410,16500,1418,16493,1418,16490,1355,16490,1350,16488,1341,16488,1338,16486,1334,16486,1331,16483,1329,16483,1317,16471,1317,16469,1314,16464,1314,16462,1312,16459,1312,16387,1314,16385,1314,16382,1317,16380,1317,16375,1319,16373,1322,16373,1326,16368,1326,16366,1329,16366,1334,16363,1336,16361,1341,16361,1346,16358,1420,16358,1406,16344,1401,16342xe" filled="true" fillcolor="#fdfdfd" stroked="false">
                <v:path arrowok="t"/>
                <v:fill type="solid"/>
              </v:shape>
              <v:shape style="position:absolute;left:1286;top:16334;width:147;height:180" coordorigin="1286,16334" coordsize="147,180" path="m1420,16358l1374,16358,1377,16361,1382,16361,1384,16363,1386,16363,1389,16366,1391,16366,1398,16373,1398,16375,1403,16380,1403,16382,1406,16385,1406,16392,1408,16394,1408,16450,1406,16452,1406,16462,1403,16466,1403,16469,1396,16476,1396,16478,1394,16478,1389,16483,1386,16483,1384,16486,1379,16486,1377,16488,1367,16488,1362,16490,1418,16490,1422,16486,1422,16483,1425,16481,1425,16478,1427,16476,1427,16474,1430,16469,1430,16464,1432,16459,1432,16390,1430,16385,1430,16380,1427,16375,1427,16370,1425,16368,1425,16366,1420,16361,1420,16358xe" filled="true" fillcolor="#fdfdfd" stroked="false">
                <v:path arrowok="t"/>
                <v:fill type="solid"/>
              </v:shape>
              <v:shape style="position:absolute;left:1286;top:16334;width:147;height:180" coordorigin="1286,16334" coordsize="147,180" path="m1396,16339l1324,16339,1322,16342,1398,16342,1396,16339xe" filled="true" fillcolor="#fdfdfd" stroked="false">
                <v:path arrowok="t"/>
                <v:fill type="solid"/>
              </v:shape>
              <v:shape style="position:absolute;left:1286;top:16334;width:147;height:180" coordorigin="1286,16334" coordsize="147,180" path="m1391,16337l1329,16337,1326,16339,1394,16339,1391,16337xe" filled="true" fillcolor="#fdfdfd" stroked="false">
                <v:path arrowok="t"/>
                <v:fill type="solid"/>
              </v:shape>
              <v:shape style="position:absolute;left:1286;top:16334;width:147;height:180" coordorigin="1286,16334" coordsize="147,180" path="m1382,16334l1338,16334,1336,16337,1384,16337,1382,16334xe" filled="true" fillcolor="#fdfdfd" stroked="false">
                <v:path arrowok="t"/>
                <v:fill type="solid"/>
              </v:shape>
            </v:group>
            <v:group style="position:absolute;left:1581;top:16282;width:216;height:233" coordorigin="1581,16282" coordsize="216,233">
              <v:shape style="position:absolute;left:1581;top:16282;width:216;height:233" coordorigin="1581,16282" coordsize="216,233" path="m1634,16313l1595,16313,1593,16318,1593,16320,1588,16325,1588,16330,1586,16332,1586,16337,1583,16339,1583,16349,1581,16354,1581,16442,1583,16447,1583,16457,1586,16459,1586,16462,1588,16466,1588,16469,1590,16471,1590,16474,1593,16476,1593,16478,1598,16483,1598,16486,1607,16495,1610,16495,1610,16498,1612,16500,1614,16500,1619,16502,1622,16505,1624,16505,1626,16507,1629,16507,1631,16510,1638,16510,1641,16512,1655,16512,1660,16514,1797,16514,1797,16490,1667,16490,1662,16488,1650,16488,1646,16486,1641,16486,1636,16483,1634,16483,1629,16478,1626,16478,1622,16474,1622,16471,1619,16469,1617,16469,1614,16466,1614,16464,1612,16459,1612,16457,1610,16454,1610,16452,1607,16450,1607,16438,1605,16435,1605,16361,1607,16356,1607,16346,1610,16344,1610,16342,1612,16337,1612,16334,1614,16332,1614,16330,1622,16322,1622,16320,1624,16320,1629,16315,1631,16315,1634,16313xe" filled="true" fillcolor="#fdfdfd" stroked="false">
                <v:path arrowok="t"/>
                <v:fill type="solid"/>
              </v:shape>
              <v:shape style="position:absolute;left:1581;top:16282;width:216;height:233" coordorigin="1581,16282" coordsize="216,233" path="m1708,16459l1670,16459,1674,16462,1703,16462,1708,16459xe" filled="true" fillcolor="#fdfdfd" stroked="false">
                <v:path arrowok="t"/>
                <v:fill type="solid"/>
              </v:shape>
              <v:shape style="position:absolute;left:1581;top:16282;width:216;height:233" coordorigin="1581,16282" coordsize="216,233" path="m1715,16339l1655,16339,1650,16344,1648,16344,1646,16346,1646,16349,1641,16354,1641,16356,1636,16361,1636,16368,1634,16370,1634,16423,1636,16428,1636,16433,1638,16435,1638,16438,1643,16442,1643,16445,1650,16452,1720,16452,1720,16462,1754,16462,1758,16459,1763,16459,1768,16457,1770,16457,1773,16454,1775,16454,1790,16440,1790,16438,1679,16438,1674,16435,1672,16435,1670,16433,1667,16433,1662,16428,1662,16426,1660,16423,1660,16421,1658,16416,1658,16375,1660,16373,1660,16370,1667,16363,1670,16363,1672,16361,1674,16361,1677,16358,1744,16358,1744,16342,1718,16342,1715,16339xe" filled="true" fillcolor="#fdfdfd" stroked="false">
                <v:path arrowok="t"/>
                <v:fill type="solid"/>
              </v:shape>
              <v:shape style="position:absolute;left:1581;top:16282;width:216;height:233" coordorigin="1581,16282" coordsize="216,233" path="m1713,16457l1660,16457,1665,16459,1710,16459,1713,16457xe" filled="true" fillcolor="#fdfdfd" stroked="false">
                <v:path arrowok="t"/>
                <v:fill type="solid"/>
              </v:shape>
              <v:shape style="position:absolute;left:1581;top:16282;width:216;height:233" coordorigin="1581,16282" coordsize="216,233" path="m1720,16452l1653,16452,1658,16457,1715,16457,1720,16452xe" filled="true" fillcolor="#fdfdfd" stroked="false">
                <v:path arrowok="t"/>
                <v:fill type="solid"/>
              </v:shape>
              <v:shape style="position:absolute;left:1581;top:16282;width:216;height:233" coordorigin="1581,16282" coordsize="216,233" path="m1744,16358l1701,16358,1703,16361,1706,16361,1715,16370,1715,16373,1718,16375,1718,16382,1720,16385,1720,16411,1718,16416,1718,16421,1715,16426,1713,16428,1713,16430,1710,16430,1706,16435,1698,16435,1696,16438,1744,16438,1744,16358xe" filled="true" fillcolor="#fdfdfd" stroked="false">
                <v:path arrowok="t"/>
                <v:fill type="solid"/>
              </v:shape>
              <v:shape style="position:absolute;left:1581;top:16282;width:216;height:233" coordorigin="1581,16282" coordsize="216,233" path="m1775,16306l1720,16306,1725,16308,1730,16308,1734,16310,1737,16310,1739,16313,1742,16313,1744,16315,1746,16315,1751,16320,1754,16320,1758,16325,1758,16327,1763,16332,1763,16334,1766,16337,1766,16342,1768,16344,1768,16349,1770,16354,1770,16421,1768,16423,1768,16426,1761,16433,1758,16433,1756,16435,1754,16435,1751,16438,1790,16438,1790,16435,1792,16433,1792,16430,1794,16428,1794,16418,1797,16414,1797,16363,1794,16358,1794,16344,1792,16342,1792,16334,1790,16332,1790,16330,1787,16327,1787,16322,1785,16320,1785,16318,1780,16313,1780,16310,1775,16306xe" filled="true" fillcolor="#fdfdfd" stroked="false">
                <v:path arrowok="t"/>
                <v:fill type="solid"/>
              </v:shape>
              <v:shape style="position:absolute;left:1581;top:16282;width:216;height:233" coordorigin="1581,16282" coordsize="216,233" path="m1744,16334l1720,16334,1720,16342,1744,16342,1744,16334xe" filled="true" fillcolor="#fdfdfd" stroked="false">
                <v:path arrowok="t"/>
                <v:fill type="solid"/>
              </v:shape>
              <v:shape style="position:absolute;left:1581;top:16282;width:216;height:233" coordorigin="1581,16282" coordsize="216,233" path="m1710,16337l1662,16337,1658,16339,1713,16339,1710,16337xe" filled="true" fillcolor="#fdfdfd" stroked="false">
                <v:path arrowok="t"/>
                <v:fill type="solid"/>
              </v:shape>
              <v:shape style="position:absolute;left:1581;top:16282;width:216;height:233" coordorigin="1581,16282" coordsize="216,233" path="m1706,16334l1670,16334,1667,16337,1708,16337,1706,16334xe" filled="true" fillcolor="#fdfdfd" stroked="false">
                <v:path arrowok="t"/>
                <v:fill type="solid"/>
              </v:shape>
              <v:shape style="position:absolute;left:1581;top:16282;width:216;height:233" coordorigin="1581,16282" coordsize="216,233" path="m1761,16294l1614,16294,1610,16298,1607,16298,1605,16301,1605,16303,1598,16310,1598,16313,1636,16313,1641,16310,1643,16310,1646,16308,1653,16308,1655,16306,1773,16306,1773,16303,1766,16296,1763,16296,1761,16294xe" filled="true" fillcolor="#fdfdfd" stroked="false">
                <v:path arrowok="t"/>
                <v:fill type="solid"/>
              </v:shape>
              <v:shape style="position:absolute;left:1581;top:16282;width:216;height:233" coordorigin="1581,16282" coordsize="216,233" path="m1754,16289l1626,16289,1624,16291,1619,16291,1617,16294,1758,16294,1754,16289xe" filled="true" fillcolor="#fdfdfd" stroked="false">
                <v:path arrowok="t"/>
                <v:fill type="solid"/>
              </v:shape>
              <v:shape style="position:absolute;left:1581;top:16282;width:216;height:233" coordorigin="1581,16282" coordsize="216,233" path="m1746,16286l1631,16286,1629,16289,1749,16289,1746,16286xe" filled="true" fillcolor="#fdfdfd" stroked="false">
                <v:path arrowok="t"/>
                <v:fill type="solid"/>
              </v:shape>
              <v:shape style="position:absolute;left:1581;top:16282;width:216;height:233" coordorigin="1581,16282" coordsize="216,233" path="m1737,16284l1638,16284,1634,16286,1742,16286,1737,16284xe" filled="true" fillcolor="#fdfdfd" stroked="false">
                <v:path arrowok="t"/>
                <v:fill type="solid"/>
              </v:shape>
              <v:shape style="position:absolute;left:1581;top:16282;width:216;height:233" coordorigin="1581,16282" coordsize="216,233" path="m1725,16282l1650,16282,1648,16284,1727,16284,1725,16282xe" filled="true" fillcolor="#fdfdfd" stroked="false">
                <v:path arrowok="t"/>
                <v:fill type="solid"/>
              </v:shape>
            </v:group>
            <v:group style="position:absolute;left:1943;top:16246;width:147;height:269" coordorigin="1943,16246" coordsize="147,269">
              <v:shape style="position:absolute;left:1943;top:16246;width:147;height:269" coordorigin="1943,16246" coordsize="147,269" path="m1970,16246l1943,16246,1943,16514,1970,16514,1970,16392,1972,16387,1972,16382,1974,16380,1977,16375,1977,16373,1979,16373,1986,16366,1989,16366,1994,16361,1998,16361,2003,16358,2078,16358,2070,16351,1970,16351,1970,16246xe" filled="true" fillcolor="#fdfdfd" stroked="false">
                <v:path arrowok="t"/>
                <v:fill type="solid"/>
              </v:shape>
              <v:shape style="position:absolute;left:1943;top:16246;width:147;height:269" coordorigin="1943,16246" coordsize="147,269" path="m2078,16358l2032,16358,2037,16361,2039,16361,2042,16363,2044,16363,2046,16366,2049,16366,2058,16375,2058,16378,2061,16380,2061,16382,2063,16385,2063,16392,2066,16394,2066,16514,2090,16514,2090,16385,2087,16382,2087,16375,2085,16373,2085,16370,2082,16368,2082,16366,2078,16361,2078,16358xe" filled="true" fillcolor="#fdfdfd" stroked="false">
                <v:path arrowok="t"/>
                <v:fill type="solid"/>
              </v:shape>
              <v:shape style="position:absolute;left:1943;top:16246;width:147;height:269" coordorigin="1943,16246" coordsize="147,269" path="m2054,16339l1982,16339,1977,16344,1974,16344,1970,16349,1970,16351,2070,16351,2070,16349,2068,16346,2066,16346,2061,16342,2056,16342,2054,16339xe" filled="true" fillcolor="#fdfdfd" stroked="false">
                <v:path arrowok="t"/>
                <v:fill type="solid"/>
              </v:shape>
              <v:shape style="position:absolute;left:1943;top:16246;width:147;height:269" coordorigin="1943,16246" coordsize="147,269" path="m2049,16337l1989,16337,1984,16339,2051,16339,2049,16337xe" filled="true" fillcolor="#fdfdfd" stroked="false">
                <v:path arrowok="t"/>
                <v:fill type="solid"/>
              </v:shape>
              <v:shape style="position:absolute;left:1943;top:16246;width:147;height:269" coordorigin="1943,16246" coordsize="147,269" path="m2039,16334l1996,16334,1991,16337,2042,16337,2039,16334xe" filled="true" fillcolor="#fdfdfd" stroked="false">
                <v:path arrowok="t"/>
                <v:fill type="solid"/>
              </v:shape>
            </v:group>
            <v:group style="position:absolute;left:2238;top:16334;width:147;height:180" coordorigin="2238,16334" coordsize="147,180">
              <v:shape style="position:absolute;left:2238;top:16334;width:147;height:180" coordorigin="2238,16334" coordsize="147,180" path="m2327,16512l2296,16512,2301,16514,2322,16514,2327,16512xe" filled="true" fillcolor="#fdfdfd" stroked="false">
                <v:path arrowok="t"/>
                <v:fill type="solid"/>
              </v:shape>
              <v:shape style="position:absolute;left:2238;top:16334;width:147;height:180" coordorigin="2238,16334" coordsize="147,180" path="m2385,16498l2361,16498,2361,16514,2385,16514,2385,16498xe" filled="true" fillcolor="#fdfdfd" stroked="false">
                <v:path arrowok="t"/>
                <v:fill type="solid"/>
              </v:shape>
              <v:shape style="position:absolute;left:2238;top:16334;width:147;height:180" coordorigin="2238,16334" coordsize="147,180" path="m2342,16510l2284,16510,2286,16512,2337,16512,2342,16510xe" filled="true" fillcolor="#fdfdfd" stroked="false">
                <v:path arrowok="t"/>
                <v:fill type="solid"/>
              </v:shape>
              <v:shape style="position:absolute;left:2238;top:16334;width:147;height:180" coordorigin="2238,16334" coordsize="147,180" path="m2349,16505l2272,16505,2274,16507,2277,16507,2279,16510,2344,16510,2349,16505xe" filled="true" fillcolor="#fdfdfd" stroked="false">
                <v:path arrowok="t"/>
                <v:fill type="solid"/>
              </v:shape>
              <v:shape style="position:absolute;left:2238;top:16334;width:147;height:180" coordorigin="2238,16334" coordsize="147,180" path="m2262,16334l2238,16334,2238,16457,2241,16462,2241,16469,2243,16471,2243,16474,2246,16476,2246,16481,2248,16483,2248,16486,2250,16488,2250,16490,2255,16495,2258,16495,2265,16502,2267,16502,2270,16505,2351,16505,2358,16498,2385,16498,2385,16490,2306,16490,2303,16488,2294,16488,2289,16486,2286,16486,2284,16483,2282,16483,2274,16476,2272,16476,2272,16474,2267,16469,2267,16464,2265,16462,2265,16452,2262,16450,2262,16334xe" filled="true" fillcolor="#fdfdfd" stroked="false">
                <v:path arrowok="t"/>
                <v:fill type="solid"/>
              </v:shape>
              <v:shape style="position:absolute;left:2238;top:16334;width:147;height:180" coordorigin="2238,16334" coordsize="147,180" path="m2385,16334l2361,16334,2361,16445,2358,16450,2358,16459,2356,16462,2356,16466,2354,16469,2354,16471,2342,16483,2337,16483,2334,16486,2332,16486,2330,16488,2320,16488,2315,16490,2385,16490,2385,16334xe" filled="true" fillcolor="#fdfdfd" stroked="false">
                <v:path arrowok="t"/>
                <v:fill type="solid"/>
              </v:shape>
            </v:group>
            <v:group style="position:absolute;left:2534;top:16334;width:144;height:180" coordorigin="2534,16334" coordsize="144,180">
              <v:shape style="position:absolute;left:2534;top:16334;width:144;height:180" coordorigin="2534,16334" coordsize="144,180" path="m2622,16512l2589,16512,2594,16514,2620,16514,2622,16512xe" filled="true" fillcolor="#fdfdfd" stroked="false">
                <v:path arrowok="t"/>
                <v:fill type="solid"/>
              </v:shape>
              <v:shape style="position:absolute;left:2534;top:16334;width:144;height:180" coordorigin="2534,16334" coordsize="144,180" path="m2639,16510l2574,16510,2577,16512,2634,16512,2639,16510xe" filled="true" fillcolor="#fdfdfd" stroked="false">
                <v:path arrowok="t"/>
                <v:fill type="solid"/>
              </v:shape>
              <v:shape style="position:absolute;left:2534;top:16334;width:144;height:180" coordorigin="2534,16334" coordsize="144,180" path="m2644,16507l2565,16507,2567,16510,2642,16510,2644,16507xe" filled="true" fillcolor="#fdfdfd" stroked="false">
                <v:path arrowok="t"/>
                <v:fill type="solid"/>
              </v:shape>
              <v:shape style="position:absolute;left:2534;top:16334;width:144;height:180" coordorigin="2534,16334" coordsize="144,180" path="m2656,16502l2558,16502,2562,16507,2646,16507,2651,16505,2654,16505,2656,16502xe" filled="true" fillcolor="#fdfdfd" stroked="false">
                <v:path arrowok="t"/>
                <v:fill type="solid"/>
              </v:shape>
              <v:shape style="position:absolute;left:2534;top:16334;width:144;height:180" coordorigin="2534,16334" coordsize="144,180" path="m2558,16454l2534,16454,2534,16471,2536,16474,2536,16481,2538,16483,2538,16486,2543,16490,2543,16493,2546,16495,2548,16495,2555,16502,2658,16502,2670,16490,2601,16490,2598,16488,2586,16488,2582,16486,2577,16486,2574,16483,2570,16481,2567,16481,2567,16478,2560,16471,2560,16466,2558,16464,2558,16454xe" filled="true" fillcolor="#fdfdfd" stroked="false">
                <v:path arrowok="t"/>
                <v:fill type="solid"/>
              </v:shape>
              <v:shape style="position:absolute;left:2534;top:16334;width:144;height:180" coordorigin="2534,16334" coordsize="144,180" path="m2668,16430l2572,16430,2577,16433,2579,16433,2584,16435,2601,16435,2606,16438,2615,16438,2620,16440,2625,16440,2630,16442,2632,16442,2637,16445,2642,16445,2644,16447,2646,16447,2654,16454,2654,16466,2651,16469,2651,16471,2649,16474,2649,16476,2644,16481,2642,16481,2637,16486,2630,16486,2627,16488,2615,16488,2610,16490,2670,16490,2670,16488,2675,16483,2675,16476,2678,16474,2678,16445,2675,16442,2675,16440,2673,16438,2673,16435,2668,16430xe" filled="true" fillcolor="#fdfdfd" stroked="false">
                <v:path arrowok="t"/>
                <v:fill type="solid"/>
              </v:shape>
              <v:shape style="position:absolute;left:2534;top:16334;width:144;height:180" coordorigin="2534,16334" coordsize="144,180" path="m2654,16421l2550,16421,2555,16426,2558,16426,2562,16428,2565,16430,2666,16430,2658,16423,2656,16423,2654,16421xe" filled="true" fillcolor="#fdfdfd" stroked="false">
                <v:path arrowok="t"/>
                <v:fill type="solid"/>
              </v:shape>
              <v:shape style="position:absolute;left:2534;top:16334;width:144;height:180" coordorigin="2534,16334" coordsize="144,180" path="m2658,16346l2550,16346,2546,16351,2546,16354,2541,16358,2541,16361,2536,16366,2536,16370,2534,16373,2534,16402,2536,16404,2536,16406,2538,16409,2538,16411,2548,16421,2649,16421,2646,16418,2644,16418,2639,16416,2632,16416,2627,16414,2608,16414,2603,16411,2594,16411,2589,16409,2584,16409,2582,16406,2574,16406,2572,16404,2570,16404,2565,16399,2562,16399,2558,16394,2558,16380,2560,16378,2560,16375,2562,16373,2562,16370,2565,16368,2567,16368,2572,16363,2574,16363,2577,16361,2584,16361,2589,16358,2670,16358,2658,16346xe" filled="true" fillcolor="#fdfdfd" stroked="false">
                <v:path arrowok="t"/>
                <v:fill type="solid"/>
              </v:shape>
              <v:shape style="position:absolute;left:2534;top:16334;width:144;height:180" coordorigin="2534,16334" coordsize="144,180" path="m2670,16358l2622,16358,2625,16361,2632,16361,2634,16363,2637,16363,2642,16366,2649,16373,2649,16375,2651,16378,2651,16380,2654,16382,2654,16392,2678,16392,2678,16375,2675,16373,2675,16368,2673,16366,2673,16361,2670,16358xe" filled="true" fillcolor="#fdfdfd" stroked="false">
                <v:path arrowok="t"/>
                <v:fill type="solid"/>
              </v:shape>
              <v:shape style="position:absolute;left:2534;top:16334;width:144;height:180" coordorigin="2534,16334" coordsize="144,180" path="m2651,16342l2558,16342,2553,16346,2656,16346,2651,16342xe" filled="true" fillcolor="#fdfdfd" stroked="false">
                <v:path arrowok="t"/>
                <v:fill type="solid"/>
              </v:shape>
              <v:shape style="position:absolute;left:2534;top:16334;width:144;height:180" coordorigin="2534,16334" coordsize="144,180" path="m2646,16339l2562,16339,2560,16342,2649,16342,2646,16339xe" filled="true" fillcolor="#fdfdfd" stroked="false">
                <v:path arrowok="t"/>
                <v:fill type="solid"/>
              </v:shape>
              <v:shape style="position:absolute;left:2534;top:16334;width:144;height:180" coordorigin="2534,16334" coordsize="144,180" path="m2639,16337l2570,16337,2567,16339,2644,16339,2639,16337xe" filled="true" fillcolor="#fdfdfd" stroked="false">
                <v:path arrowok="t"/>
                <v:fill type="solid"/>
              </v:shape>
              <v:shape style="position:absolute;left:2534;top:16334;width:144;height:180" coordorigin="2534,16334" coordsize="144,180" path="m2630,16334l2579,16334,2577,16337,2632,16337,2630,16334xe" filled="true" fillcolor="#fdfdfd" stroked="false">
                <v:path arrowok="t"/>
                <v:fill type="solid"/>
              </v:shape>
            </v:group>
            <v:group style="position:absolute;left:2826;top:16490;width:24;height:24" coordorigin="2826,16490" coordsize="24,24">
              <v:shape style="position:absolute;left:2826;top:16490;width:24;height:24" coordorigin="2826,16490" coordsize="24,24" path="m2826,16502l2850,16502e" filled="false" stroked="true" strokeweight="1.3pt" strokecolor="#fdfdfd">
                <v:path arrowok="t"/>
              </v:shape>
            </v:group>
            <v:group style="position:absolute;left:3011;top:16246;width:2;height:269" coordorigin="3011,16246" coordsize="2,269">
              <v:shape style="position:absolute;left:3011;top:16246;width:2;height:269" coordorigin="3011,16246" coordsize="0,269" path="m3011,16246l3011,16514e" filled="false" stroked="true" strokeweight="1.3pt" strokecolor="#fdfdfd">
                <v:path arrowok="t"/>
              </v:shape>
            </v:group>
            <v:group style="position:absolute;left:3172;top:16246;width:94;height:269" coordorigin="3172,16246" coordsize="94,269">
              <v:shape style="position:absolute;left:3172;top:16246;width:94;height:269" coordorigin="3172,16246" coordsize="94,269" path="m3196,16246l3172,16246,3172,16450,3174,16454,3174,16464,3177,16469,3177,16474,3179,16476,3179,16481,3182,16483,3182,16486,3186,16490,3186,16493,3189,16495,3191,16495,3198,16502,3201,16502,3203,16505,3206,16505,3208,16507,3210,16507,3213,16510,3218,16510,3220,16512,3230,16512,3234,16514,3266,16514,3266,16490,3242,16490,3237,16488,3227,16488,3225,16486,3220,16486,3218,16483,3215,16483,3203,16471,3203,16469,3201,16464,3201,16462,3198,16459,3198,16445,3196,16440,3196,16358,3266,16358,3266,16334,3196,16334,3196,16246xe" filled="true" fillcolor="#fdfdfd" stroked="false">
                <v:path arrowok="t"/>
                <v:fill type="solid"/>
              </v:shape>
            </v:group>
            <v:group style="position:absolute;left:3573;top:16246;width:195;height:269" coordorigin="3573,16246" coordsize="195,269">
              <v:shape style="position:absolute;left:3573;top:16246;width:195;height:269" coordorigin="3573,16246" coordsize="195,269" path="m3767,16246l3741,16246,3573,16514,3602,16514,3767,16246xe" filled="true" fillcolor="#fdfdfd" stroked="false">
                <v:path arrowok="t"/>
                <v:fill type="solid"/>
              </v:shape>
            </v:group>
            <v:group style="position:absolute;left:4168;top:16392;width:24;height:60" coordorigin="4168,16392" coordsize="24,60">
              <v:shape style="position:absolute;left:4168;top:16392;width:24;height:60" coordorigin="4168,16392" coordsize="24,60" path="m4168,16422l4192,16422e" filled="false" stroked="true" strokeweight="3.1pt" strokecolor="#fdfdfd">
                <v:path arrowok="t"/>
              </v:shape>
            </v:group>
            <v:group style="position:absolute;left:4108;top:16380;width:144;height:2" coordorigin="4108,16380" coordsize="144,2">
              <v:shape style="position:absolute;left:4108;top:16380;width:144;height:2" coordorigin="4108,16380" coordsize="144,0" path="m4108,16380l4252,16380e" filled="false" stroked="true" strokeweight="1.3pt" strokecolor="#fdfdfd">
                <v:path arrowok="t"/>
              </v:shape>
            </v:group>
            <v:group style="position:absolute;left:4168;top:16308;width:24;height:60" coordorigin="4168,16308" coordsize="24,60">
              <v:shape style="position:absolute;left:4168;top:16308;width:24;height:60" coordorigin="4168,16308" coordsize="24,60" path="m4168,16338l4192,16338e" filled="false" stroked="true" strokeweight="3.1pt" strokecolor="#fdfdfd">
                <v:path arrowok="t"/>
              </v:shape>
            </v:group>
            <v:group style="position:absolute;left:4401;top:16246;width:180;height:269" coordorigin="4401,16246" coordsize="180,269">
              <v:shape style="position:absolute;left:4401;top:16246;width:180;height:269" coordorigin="4401,16246" coordsize="180,269" path="m4516,16246l4401,16246,4401,16272,4523,16272,4528,16274,4533,16274,4538,16279,4540,16279,4550,16289,4550,16291,4552,16294,4552,16296,4554,16298,4554,16301,4557,16306,4557,16332,4554,16334,4554,16342,4552,16344,4552,16346,4547,16351,4547,16354,4540,16361,4538,16361,4535,16363,4533,16363,4530,16366,4523,16366,4521,16368,4437,16368,4437,16392,4518,16392,4521,16394,4528,16394,4530,16397,4533,16397,4535,16399,4538,16399,4542,16404,4545,16404,4550,16409,4550,16411,4552,16414,4552,16416,4554,16421,4554,16423,4557,16426,4557,16452,4554,16457,4554,16462,4552,16466,4552,16469,4547,16474,4547,16476,4545,16478,4542,16478,4538,16483,4535,16483,4533,16486,4530,16486,4526,16488,4516,16488,4514,16490,4401,16490,4401,16514,4518,16514,4523,16512,4533,16512,4535,16510,4542,16510,4545,16507,4547,16507,4550,16505,4552,16505,4557,16500,4559,16500,4569,16490,4569,16488,4571,16486,4571,16483,4576,16478,4576,16476,4578,16474,4578,16466,4581,16464,4581,16421,4578,16418,4578,16411,4576,16406,4576,16404,4571,16399,4571,16397,4564,16390,4564,16387,4559,16382,4554,16382,4552,16380,4554,16380,4559,16375,4562,16375,4571,16366,4571,16363,4574,16361,4576,16356,4576,16354,4578,16351,4578,16344,4581,16339,4581,16298,4578,16296,4578,16289,4576,16286,4576,16284,4574,16282,4574,16279,4571,16274,4571,16272,4566,16267,4564,16267,4564,16265,4559,16260,4557,16260,4552,16255,4550,16255,4545,16253,4542,16253,4540,16250,4533,16250,4530,16248,4521,16248,4516,16246xe" filled="true" fillcolor="#fdfdfd" stroked="false">
                <v:path arrowok="t"/>
                <v:fill type="solid"/>
              </v:shape>
            </v:group>
            <v:group style="position:absolute;left:4698;top:16246;width:195;height:269" coordorigin="4698,16246" coordsize="195,269">
              <v:shape style="position:absolute;left:4698;top:16246;width:195;height:269" coordorigin="4698,16246" coordsize="195,269" path="m4893,16246l4715,16246,4715,16272,4854,16272,4698,16514,4727,16514,4893,16246xe" filled="true" fillcolor="#fdfdfd" stroked="false">
                <v:path arrowok="t"/>
                <v:fill type="solid"/>
              </v:shape>
            </v:group>
            <v:group style="position:absolute;left:5042;top:16246;width:180;height:269" coordorigin="5042,16246" coordsize="180,269">
              <v:shape style="position:absolute;left:5042;top:16246;width:180;height:269" coordorigin="5042,16246" coordsize="180,269" path="m5147,16512l5116,16512,5121,16514,5145,16514,5147,16512xe" filled="true" fillcolor="#fdfdfd" stroked="false">
                <v:path arrowok="t"/>
                <v:fill type="solid"/>
              </v:shape>
              <v:shape style="position:absolute;left:5042;top:16246;width:180;height:269" coordorigin="5042,16246" coordsize="180,269" path="m5164,16510l5099,16510,5104,16512,5162,16512,5164,16510xe" filled="true" fillcolor="#fdfdfd" stroked="false">
                <v:path arrowok="t"/>
                <v:fill type="solid"/>
              </v:shape>
              <v:shape style="position:absolute;left:5042;top:16246;width:180;height:269" coordorigin="5042,16246" coordsize="180,269" path="m5171,16507l5090,16507,5094,16510,5169,16510,5171,16507xe" filled="true" fillcolor="#fdfdfd" stroked="false">
                <v:path arrowok="t"/>
                <v:fill type="solid"/>
              </v:shape>
              <v:shape style="position:absolute;left:5042;top:16246;width:180;height:269" coordorigin="5042,16246" coordsize="180,269" path="m5188,16500l5078,16500,5082,16505,5085,16505,5087,16507,5176,16507,5181,16505,5183,16502,5186,16502,5188,16500xe" filled="true" fillcolor="#fdfdfd" stroked="false">
                <v:path arrowok="t"/>
                <v:fill type="solid"/>
              </v:shape>
              <v:shape style="position:absolute;left:5042;top:16246;width:180;height:269" coordorigin="5042,16246" coordsize="180,269" path="m5186,16258l5080,16258,5075,16260,5068,16267,5066,16267,5058,16274,5058,16277,5054,16282,5054,16284,5051,16286,5051,16289,5049,16294,5049,16296,5046,16298,5046,16306,5044,16308,5044,16318,5042,16322,5042,16440,5044,16442,5044,16454,5046,16457,5046,16462,5049,16466,5049,16469,5051,16471,5051,16474,5056,16478,5056,16481,5061,16486,5061,16488,5068,16495,5070,16495,5075,16500,5190,16500,5198,16493,5200,16493,5200,16490,5128,16490,5126,16488,5111,16488,5106,16486,5102,16486,5099,16483,5097,16483,5092,16481,5090,16478,5087,16478,5087,16476,5080,16469,5078,16469,5078,16466,5075,16464,5073,16459,5073,16457,5070,16454,5070,16450,5068,16445,5068,16435,5066,16430,5066,16330,5068,16325,5068,16315,5070,16313,5070,16306,5073,16303,5073,16301,5078,16296,5078,16294,5085,16286,5085,16284,5087,16284,5092,16279,5094,16279,5099,16277,5102,16277,5104,16274,5106,16274,5111,16272,5202,16272,5190,16260,5188,16260,5186,16258xe" filled="true" fillcolor="#fdfdfd" stroked="false">
                <v:path arrowok="t"/>
                <v:fill type="solid"/>
              </v:shape>
              <v:shape style="position:absolute;left:5042;top:16246;width:180;height:269" coordorigin="5042,16246" coordsize="180,269" path="m5202,16272l5154,16272,5157,16274,5159,16274,5164,16277,5166,16277,5169,16279,5171,16279,5176,16284,5178,16284,5183,16289,5183,16291,5188,16296,5188,16298,5193,16303,5193,16308,5195,16313,5195,16318,5198,16322,5198,16438,5195,16442,5195,16450,5193,16452,5193,16457,5188,16462,5188,16464,5183,16469,5183,16471,5176,16478,5174,16478,5169,16483,5166,16483,5164,16486,5157,16486,5154,16488,5140,16488,5135,16490,5200,16490,5207,16483,5207,16481,5212,16476,5212,16474,5214,16471,5214,16469,5217,16464,5217,16459,5219,16457,5219,16450,5222,16445,5222,16313,5219,16310,5219,16303,5217,16301,5217,16294,5214,16291,5214,16289,5210,16284,5210,16282,5207,16279,5207,16277,5202,16272xe" filled="true" fillcolor="#fdfdfd" stroked="false">
                <v:path arrowok="t"/>
                <v:fill type="solid"/>
              </v:shape>
              <v:shape style="position:absolute;left:5042;top:16246;width:180;height:269" coordorigin="5042,16246" coordsize="180,269" path="m5178,16255l5085,16255,5082,16258,5181,16258,5178,16255xe" filled="true" fillcolor="#fdfdfd" stroked="false">
                <v:path arrowok="t"/>
                <v:fill type="solid"/>
              </v:shape>
              <v:shape style="position:absolute;left:5042;top:16246;width:180;height:269" coordorigin="5042,16246" coordsize="180,269" path="m5174,16253l5090,16253,5087,16255,5176,16255,5174,16253xe" filled="true" fillcolor="#fdfdfd" stroked="false">
                <v:path arrowok="t"/>
                <v:fill type="solid"/>
              </v:shape>
              <v:shape style="position:absolute;left:5042;top:16246;width:180;height:269" coordorigin="5042,16246" coordsize="180,269" path="m5166,16250l5097,16250,5092,16253,5171,16253,5166,16250xe" filled="true" fillcolor="#fdfdfd" stroked="false">
                <v:path arrowok="t"/>
                <v:fill type="solid"/>
              </v:shape>
              <v:shape style="position:absolute;left:5042;top:16246;width:180;height:269" coordorigin="5042,16246" coordsize="180,269" path="m5157,16248l5106,16248,5102,16250,5162,16250,5157,16248xe" filled="true" fillcolor="#fdfdfd" stroked="false">
                <v:path arrowok="t"/>
                <v:fill type="solid"/>
              </v:shape>
              <v:shape style="position:absolute;left:5042;top:16246;width:180;height:269" coordorigin="5042,16246" coordsize="180,269" path="m5140,16246l5123,16246,5121,16248,5142,16248,5140,16246xe" filled="true" fillcolor="#fdfdfd" stroked="false">
                <v:path arrowok="t"/>
                <v:fill type="solid"/>
              </v:shape>
            </v:group>
            <v:group style="position:absolute;left:5370;top:16246;width:180;height:269" coordorigin="5370,16246" coordsize="180,269">
              <v:shape style="position:absolute;left:5370;top:16246;width:180;height:269" coordorigin="5370,16246" coordsize="180,269" path="m5476,16512l5445,16512,5450,16514,5474,16514,5476,16512xe" filled="true" fillcolor="#fdfdfd" stroked="false">
                <v:path arrowok="t"/>
                <v:fill type="solid"/>
              </v:shape>
              <v:shape style="position:absolute;left:5370;top:16246;width:180;height:269" coordorigin="5370,16246" coordsize="180,269" path="m5495,16510l5428,16510,5433,16512,5490,16512,5495,16510xe" filled="true" fillcolor="#fdfdfd" stroked="false">
                <v:path arrowok="t"/>
                <v:fill type="solid"/>
              </v:shape>
              <v:shape style="position:absolute;left:5370;top:16246;width:180;height:269" coordorigin="5370,16246" coordsize="180,269" path="m5500,16507l5418,16507,5423,16510,5498,16510,5500,16507xe" filled="true" fillcolor="#fdfdfd" stroked="false">
                <v:path arrowok="t"/>
                <v:fill type="solid"/>
              </v:shape>
              <v:shape style="position:absolute;left:5370;top:16246;width:180;height:269" coordorigin="5370,16246" coordsize="180,269" path="m5517,16500l5406,16500,5411,16505,5414,16505,5416,16507,5507,16507,5512,16502,5514,16502,5517,16500xe" filled="true" fillcolor="#fdfdfd" stroked="false">
                <v:path arrowok="t"/>
                <v:fill type="solid"/>
              </v:shape>
              <v:shape style="position:absolute;left:5370;top:16246;width:180;height:269" coordorigin="5370,16246" coordsize="180,269" path="m5510,16255l5414,16255,5411,16258,5409,16258,5404,16262,5402,16262,5397,16267,5394,16267,5390,16272,5390,16274,5382,16282,5382,16284,5380,16286,5380,16289,5378,16294,5378,16296,5375,16298,5375,16306,5373,16308,5373,16318,5370,16322,5370,16435,5373,16440,5373,16454,5375,16457,5375,16462,5378,16466,5378,16469,5380,16471,5380,16474,5385,16478,5385,16481,5390,16486,5390,16488,5397,16495,5399,16495,5404,16500,5519,16500,5526,16493,5529,16493,5531,16490,5457,16490,5454,16488,5440,16488,5438,16486,5430,16486,5428,16483,5426,16483,5421,16478,5418,16478,5409,16469,5406,16469,5406,16466,5404,16464,5402,16459,5402,16457,5399,16454,5399,16450,5397,16445,5397,16430,5394,16428,5394,16421,5397,16416,5397,16402,5399,16399,5399,16392,5402,16390,5402,16387,5406,16382,5406,16380,5421,16366,5426,16366,5428,16363,5430,16363,5433,16361,5394,16361,5394,16332,5397,16330,5397,16315,5399,16313,5399,16306,5402,16303,5402,16301,5406,16296,5406,16294,5421,16279,5426,16279,5428,16277,5430,16277,5433,16274,5435,16274,5440,16272,5531,16272,5524,16265,5522,16265,5517,16260,5514,16260,5510,16255xe" filled="true" fillcolor="#fdfdfd" stroked="false">
                <v:path arrowok="t"/>
                <v:fill type="solid"/>
              </v:shape>
              <v:shape style="position:absolute;left:5370;top:16246;width:180;height:269" coordorigin="5370,16246" coordsize="180,269" path="m5531,16358l5478,16358,5483,16361,5488,16361,5493,16363,5495,16363,5498,16366,5500,16366,5505,16370,5507,16370,5514,16378,5514,16380,5519,16385,5519,16387,5522,16390,5522,16392,5524,16394,5524,16402,5526,16404,5526,16442,5524,16445,5524,16452,5522,16454,5522,16457,5519,16459,5519,16462,5514,16466,5514,16469,5505,16478,5502,16478,5498,16483,5495,16483,5493,16486,5486,16486,5483,16488,5469,16488,5464,16490,5531,16490,5531,16488,5536,16483,5536,16481,5541,16476,5541,16474,5543,16471,5543,16469,5546,16464,5546,16462,5548,16459,5548,16452,5550,16450,5550,16402,5548,16397,5548,16387,5546,16385,5546,16382,5543,16378,5543,16375,5541,16373,5541,16370,5536,16366,5536,16363,5531,16358xe" filled="true" fillcolor="#fdfdfd" stroked="false">
                <v:path arrowok="t"/>
                <v:fill type="solid"/>
              </v:shape>
              <v:shape style="position:absolute;left:5370;top:16246;width:180;height:269" coordorigin="5370,16246" coordsize="180,269" path="m5507,16342l5416,16342,5411,16344,5409,16346,5406,16346,5402,16351,5402,16354,5394,16361,5440,16361,5442,16358,5531,16358,5529,16356,5529,16354,5526,16354,5522,16349,5519,16349,5514,16344,5512,16344,5507,16342xe" filled="true" fillcolor="#fdfdfd" stroked="false">
                <v:path arrowok="t"/>
                <v:fill type="solid"/>
              </v:shape>
              <v:shape style="position:absolute;left:5370;top:16246;width:180;height:269" coordorigin="5370,16246" coordsize="180,269" path="m5502,16339l5421,16339,5418,16342,5505,16342,5502,16339xe" filled="true" fillcolor="#fdfdfd" stroked="false">
                <v:path arrowok="t"/>
                <v:fill type="solid"/>
              </v:shape>
              <v:shape style="position:absolute;left:5370;top:16246;width:180;height:269" coordorigin="5370,16246" coordsize="180,269" path="m5498,16337l5428,16337,5423,16339,5500,16339,5498,16337xe" filled="true" fillcolor="#fdfdfd" stroked="false">
                <v:path arrowok="t"/>
                <v:fill type="solid"/>
              </v:shape>
              <v:shape style="position:absolute;left:5370;top:16246;width:180;height:269" coordorigin="5370,16246" coordsize="180,269" path="m5488,16334l5438,16334,5435,16337,5490,16337,5488,16334xe" filled="true" fillcolor="#fdfdfd" stroked="false">
                <v:path arrowok="t"/>
                <v:fill type="solid"/>
              </v:shape>
              <v:shape style="position:absolute;left:5370;top:16246;width:180;height:269" coordorigin="5370,16246" coordsize="180,269" path="m5531,16272l5478,16272,5483,16274,5488,16274,5493,16277,5495,16277,5498,16279,5500,16279,5507,16286,5510,16286,5514,16291,5514,16294,5517,16296,5519,16301,5519,16303,5522,16306,5522,16308,5524,16313,5524,16315,5526,16318,5526,16325,5550,16320,5550,16315,5548,16313,5548,16306,5546,16303,5546,16296,5543,16294,5543,16289,5538,16284,5538,16282,5534,16277,5534,16274,5531,16272xe" filled="true" fillcolor="#fdfdfd" stroked="false">
                <v:path arrowok="t"/>
                <v:fill type="solid"/>
              </v:shape>
              <v:shape style="position:absolute;left:5370;top:16246;width:180;height:269" coordorigin="5370,16246" coordsize="180,269" path="m5502,16253l5418,16253,5416,16255,5507,16255,5502,16253xe" filled="true" fillcolor="#fdfdfd" stroked="false">
                <v:path arrowok="t"/>
                <v:fill type="solid"/>
              </v:shape>
              <v:shape style="position:absolute;left:5370;top:16246;width:180;height:269" coordorigin="5370,16246" coordsize="180,269" path="m5498,16250l5426,16250,5421,16253,5500,16253,5498,16250xe" filled="true" fillcolor="#fdfdfd" stroked="false">
                <v:path arrowok="t"/>
                <v:fill type="solid"/>
              </v:shape>
              <v:shape style="position:absolute;left:5370;top:16246;width:180;height:269" coordorigin="5370,16246" coordsize="180,269" path="m5488,16248l5435,16248,5430,16250,5490,16250,5488,16248xe" filled="true" fillcolor="#fdfdfd" stroked="false">
                <v:path arrowok="t"/>
                <v:fill type="solid"/>
              </v:shape>
              <v:shape style="position:absolute;left:5370;top:16246;width:180;height:269" coordorigin="5370,16246" coordsize="180,269" path="m5469,16246l5452,16246,5450,16248,5474,16248,5469,16246xe" filled="true" fillcolor="#fdfdfd" stroked="false">
                <v:path arrowok="t"/>
                <v:fill type="solid"/>
              </v:shape>
            </v:group>
            <v:group style="position:absolute;left:5699;top:16246;width:183;height:269" coordorigin="5699,16246" coordsize="183,269">
              <v:shape style="position:absolute;left:5699;top:16246;width:183;height:269" coordorigin="5699,16246" coordsize="183,269" path="m5807,16512l5774,16512,5778,16514,5802,16514,5807,16512xe" filled="true" fillcolor="#fdfdfd" stroked="false">
                <v:path arrowok="t"/>
                <v:fill type="solid"/>
              </v:shape>
              <v:shape style="position:absolute;left:5699;top:16246;width:183;height:269" coordorigin="5699,16246" coordsize="183,269" path="m5824,16510l5762,16510,5764,16512,5819,16512,5824,16510xe" filled="true" fillcolor="#fdfdfd" stroked="false">
                <v:path arrowok="t"/>
                <v:fill type="solid"/>
              </v:shape>
              <v:shape style="position:absolute;left:5699;top:16246;width:183;height:269" coordorigin="5699,16246" coordsize="183,269" path="m5829,16507l5752,16507,5754,16510,5826,16510,5829,16507xe" filled="true" fillcolor="#fdfdfd" stroked="false">
                <v:path arrowok="t"/>
                <v:fill type="solid"/>
              </v:shape>
              <v:shape style="position:absolute;left:5699;top:16246;width:183;height:269" coordorigin="5699,16246" coordsize="183,269" path="m5841,16502l5740,16502,5742,16505,5745,16505,5747,16507,5836,16507,5841,16502xe" filled="true" fillcolor="#fdfdfd" stroked="false">
                <v:path arrowok="t"/>
                <v:fill type="solid"/>
              </v:shape>
              <v:shape style="position:absolute;left:5699;top:16246;width:183;height:269" coordorigin="5699,16246" coordsize="183,269" path="m5726,16435l5702,16440,5702,16447,5704,16452,5704,16459,5706,16462,5706,16464,5709,16466,5709,16471,5711,16474,5711,16476,5716,16481,5716,16483,5730,16498,5733,16498,5738,16502,5843,16502,5846,16500,5848,16500,5855,16493,5858,16493,5860,16490,5786,16490,5783,16488,5769,16488,5766,16486,5762,16486,5759,16483,5757,16483,5754,16481,5752,16481,5747,16478,5735,16466,5735,16464,5733,16462,5730,16457,5730,16454,5728,16452,5728,16445,5726,16442,5726,16435xe" filled="true" fillcolor="#fdfdfd" stroked="false">
                <v:path arrowok="t"/>
                <v:fill type="solid"/>
              </v:shape>
              <v:shape style="position:absolute;left:5699;top:16246;width:183;height:269" coordorigin="5699,16246" coordsize="183,269" path="m5860,16272l5812,16272,5814,16274,5819,16274,5822,16277,5824,16277,5826,16279,5829,16279,5834,16284,5836,16284,5843,16291,5843,16294,5848,16298,5848,16301,5850,16303,5850,16306,5853,16308,5853,16315,5855,16318,5855,16356,5853,16358,5853,16366,5850,16368,5850,16370,5848,16373,5848,16375,5843,16380,5843,16382,5834,16392,5831,16392,5829,16394,5826,16394,5824,16397,5822,16397,5819,16399,5814,16399,5812,16402,5855,16402,5855,16442,5853,16445,5853,16452,5850,16454,5850,16457,5848,16459,5848,16462,5843,16466,5843,16469,5834,16478,5831,16478,5826,16483,5824,16483,5822,16486,5814,16486,5812,16488,5798,16488,5795,16490,5860,16490,5860,16488,5867,16481,5867,16478,5870,16476,5870,16474,5872,16471,5872,16469,5874,16464,5874,16462,5877,16459,5877,16452,5879,16450,5879,16430,5882,16428,5882,16332,5879,16327,5879,16310,5877,16308,5877,16301,5874,16298,5874,16294,5872,16291,5872,16289,5870,16286,5870,16284,5865,16279,5865,16277,5860,16272xe" filled="true" fillcolor="#fdfdfd" stroked="false">
                <v:path arrowok="t"/>
                <v:fill type="solid"/>
              </v:shape>
              <v:shape style="position:absolute;left:5699;top:16246;width:183;height:269" coordorigin="5699,16246" coordsize="183,269" path="m5800,16426l5778,16426,5783,16428,5798,16428,5800,16426xe" filled="true" fillcolor="#fdfdfd" stroked="false">
                <v:path arrowok="t"/>
                <v:fill type="solid"/>
              </v:shape>
              <v:shape style="position:absolute;left:5699;top:16246;width:183;height:269" coordorigin="5699,16246" coordsize="183,269" path="m5822,16423l5762,16423,5764,16426,5817,16426,5822,16423xe" filled="true" fillcolor="#fdfdfd" stroked="false">
                <v:path arrowok="t"/>
                <v:fill type="solid"/>
              </v:shape>
              <v:shape style="position:absolute;left:5699;top:16246;width:183;height:269" coordorigin="5699,16246" coordsize="183,269" path="m5826,16421l5752,16421,5754,16423,5824,16423,5826,16421xe" filled="true" fillcolor="#fdfdfd" stroked="false">
                <v:path arrowok="t"/>
                <v:fill type="solid"/>
              </v:shape>
              <v:shape style="position:absolute;left:5699;top:16246;width:183;height:269" coordorigin="5699,16246" coordsize="183,269" path="m5838,16416l5740,16416,5745,16421,5831,16421,5834,16418,5836,16418,5838,16416xe" filled="true" fillcolor="#fdfdfd" stroked="false">
                <v:path arrowok="t"/>
                <v:fill type="solid"/>
              </v:shape>
              <v:shape style="position:absolute;left:5699;top:16246;width:183;height:269" coordorigin="5699,16246" coordsize="183,269" path="m5858,16267l5723,16267,5718,16272,5718,16274,5714,16279,5714,16282,5709,16286,5709,16289,5706,16294,5706,16298,5704,16301,5704,16306,5702,16308,5702,16322,5699,16325,5699,16349,5702,16354,5702,16363,5704,16366,5704,16373,5706,16375,5706,16382,5711,16387,5711,16390,5714,16392,5714,16394,5721,16402,5721,16404,5726,16409,5728,16409,5733,16414,5735,16414,5738,16416,5841,16416,5850,16406,5853,16406,5855,16404,5855,16402,5769,16402,5766,16399,5762,16399,5759,16397,5757,16397,5754,16394,5752,16394,5750,16392,5747,16392,5735,16380,5735,16378,5733,16375,5733,16373,5730,16370,5730,16368,5728,16366,5728,16361,5726,16358,5726,16315,5728,16313,5728,16308,5730,16306,5730,16303,5733,16301,5733,16298,5735,16296,5735,16294,5745,16284,5747,16284,5752,16279,5754,16279,5757,16277,5759,16277,5762,16274,5764,16274,5769,16272,5860,16272,5858,16270,5858,16267xe" filled="true" fillcolor="#fdfdfd" stroked="false">
                <v:path arrowok="t"/>
                <v:fill type="solid"/>
              </v:shape>
              <v:shape style="position:absolute;left:5699;top:16246;width:183;height:269" coordorigin="5699,16246" coordsize="183,269" path="m5843,16258l5738,16258,5733,16262,5730,16262,5726,16267,5855,16267,5848,16260,5846,16260,5843,16258xe" filled="true" fillcolor="#fdfdfd" stroked="false">
                <v:path arrowok="t"/>
                <v:fill type="solid"/>
              </v:shape>
              <v:shape style="position:absolute;left:5699;top:16246;width:183;height:269" coordorigin="5699,16246" coordsize="183,269" path="m5838,16255l5742,16255,5740,16258,5841,16258,5838,16255xe" filled="true" fillcolor="#fdfdfd" stroked="false">
                <v:path arrowok="t"/>
                <v:fill type="solid"/>
              </v:shape>
              <v:shape style="position:absolute;left:5699;top:16246;width:183;height:269" coordorigin="5699,16246" coordsize="183,269" path="m5831,16253l5747,16253,5745,16255,5834,16255,5831,16253xe" filled="true" fillcolor="#fdfdfd" stroked="false">
                <v:path arrowok="t"/>
                <v:fill type="solid"/>
              </v:shape>
              <v:shape style="position:absolute;left:5699;top:16246;width:183;height:269" coordorigin="5699,16246" coordsize="183,269" path="m5826,16250l5754,16250,5752,16253,5829,16253,5826,16250xe" filled="true" fillcolor="#fdfdfd" stroked="false">
                <v:path arrowok="t"/>
                <v:fill type="solid"/>
              </v:shape>
              <v:shape style="position:absolute;left:5699;top:16246;width:183;height:269" coordorigin="5699,16246" coordsize="183,269" path="m5817,16248l5764,16248,5759,16250,5819,16250,5817,16248xe" filled="true" fillcolor="#fdfdfd" stroked="false">
                <v:path arrowok="t"/>
                <v:fill type="solid"/>
              </v:shape>
              <v:shape style="position:absolute;left:5699;top:16246;width:183;height:269" coordorigin="5699,16246" coordsize="183,269" path="m5798,16246l5781,16246,5778,16248,5802,16248,5798,16246xe" filled="true" fillcolor="#fdfdfd" stroked="false">
                <v:path arrowok="t"/>
                <v:fill type="solid"/>
              </v:shape>
            </v:group>
            <v:group style="position:absolute;left:6028;top:16246;width:183;height:269" coordorigin="6028,16246" coordsize="183,269">
              <v:shape style="position:absolute;left:6028;top:16246;width:183;height:269" coordorigin="6028,16246" coordsize="183,269" path="m6150,16512l6086,16512,6090,16514,6146,16514,6150,16512xe" filled="true" fillcolor="#fdfdfd" stroked="false">
                <v:path arrowok="t"/>
                <v:fill type="solid"/>
              </v:shape>
              <v:shape style="position:absolute;left:6028;top:16246;width:183;height:269" coordorigin="6028,16246" coordsize="183,269" path="m6162,16510l6074,16510,6076,16512,6160,16512,6162,16510xe" filled="true" fillcolor="#fdfdfd" stroked="false">
                <v:path arrowok="t"/>
                <v:fill type="solid"/>
              </v:shape>
              <v:shape style="position:absolute;left:6028;top:16246;width:183;height:269" coordorigin="6028,16246" coordsize="183,269" path="m6172,16507l6066,16507,6071,16510,6170,16510,6172,16507xe" filled="true" fillcolor="#fdfdfd" stroked="false">
                <v:path arrowok="t"/>
                <v:fill type="solid"/>
              </v:shape>
              <v:shape style="position:absolute;left:6028;top:16246;width:183;height:269" coordorigin="6028,16246" coordsize="183,269" path="m6177,16505l6062,16505,6064,16507,6174,16507,6177,16505xe" filled="true" fillcolor="#fdfdfd" stroked="false">
                <v:path arrowok="t"/>
                <v:fill type="solid"/>
              </v:shape>
              <v:shape style="position:absolute;left:6028;top:16246;width:183;height:269" coordorigin="6028,16246" coordsize="183,269" path="m6186,16382l6052,16382,6047,16387,6047,16390,6045,16390,6038,16397,6038,16402,6035,16404,6035,16406,6033,16409,6033,16414,6030,16416,6030,16428,6028,16433,6028,16447,6030,16450,6030,16464,6033,16469,6033,16474,6035,16476,6035,16481,6040,16486,6040,16488,6045,16493,6045,16495,6047,16495,6054,16502,6057,16502,6059,16505,6182,16505,6186,16500,6189,16500,6189,16498,6196,16490,6098,16490,6093,16488,6083,16488,6081,16486,6078,16486,6074,16483,6071,16483,6066,16478,6066,16476,6064,16476,6059,16471,6059,16469,6057,16464,6057,16462,6054,16459,6054,16426,6057,16423,6057,16416,6062,16411,6062,16409,6069,16402,6071,16402,6076,16397,6078,16397,6081,16394,6090,16394,6095,16392,6196,16392,6186,16382xe" filled="true" fillcolor="#fdfdfd" stroked="false">
                <v:path arrowok="t"/>
                <v:fill type="solid"/>
              </v:shape>
              <v:shape style="position:absolute;left:6028;top:16246;width:183;height:269" coordorigin="6028,16246" coordsize="183,269" path="m6196,16392l6146,16392,6148,16394,6155,16394,6158,16397,6160,16397,6165,16399,6167,16399,6179,16411,6179,16414,6182,16416,6182,16421,6184,16423,6184,16457,6182,16459,6182,16466,6177,16471,6177,16474,6172,16478,6170,16478,6165,16483,6162,16483,6160,16486,6158,16486,6155,16488,6143,16488,6141,16490,6196,16490,6198,16488,6198,16486,6201,16483,6201,16481,6203,16478,6203,16476,6206,16474,6206,16469,6208,16466,6208,16452,6210,16450,6210,16433,6208,16428,6208,16418,6206,16414,6206,16411,6203,16406,6203,16404,6201,16402,6201,16399,6196,16394,6196,16392xe" filled="true" fillcolor="#fdfdfd" stroked="false">
                <v:path arrowok="t"/>
                <v:fill type="solid"/>
              </v:shape>
              <v:shape style="position:absolute;left:6028;top:16246;width:183;height:269" coordorigin="6028,16246" coordsize="183,269" path="m6182,16380l6057,16380,6057,16382,6184,16382,6182,16380xe" filled="true" fillcolor="#fdfdfd" stroked="false">
                <v:path arrowok="t"/>
                <v:fill type="solid"/>
              </v:shape>
              <v:shape style="position:absolute;left:6028;top:16246;width:183;height:269" coordorigin="6028,16246" coordsize="183,269" path="m6174,16253l6064,16253,6062,16255,6057,16258,6054,16258,6052,16260,6052,16262,6050,16262,6042,16270,6042,16272,6038,16277,6038,16279,6035,16282,6035,16284,6033,16289,6033,16294,6030,16298,6030,16308,6028,16313,6028,16327,6030,16332,6030,16344,6033,16346,6033,16351,6035,16354,6035,16356,6038,16358,6038,16363,6045,16370,6045,16373,6047,16373,6054,16380,6184,16380,6189,16375,6191,16375,6194,16373,6194,16370,6196,16368,6090,16368,6086,16366,6081,16366,6078,16363,6074,16363,6069,16358,6066,16358,6066,16356,6059,16349,6059,16346,6057,16344,6057,16342,6054,16337,6054,16303,6057,16301,6057,16296,6059,16291,6062,16289,6062,16286,6064,16284,6066,16284,6074,16277,6076,16277,6078,16274,6081,16274,6083,16272,6198,16272,6186,16260,6184,16260,6179,16255,6177,16255,6174,16253xe" filled="true" fillcolor="#fdfdfd" stroked="false">
                <v:path arrowok="t"/>
                <v:fill type="solid"/>
              </v:shape>
              <v:shape style="position:absolute;left:6028;top:16246;width:183;height:269" coordorigin="6028,16246" coordsize="183,269" path="m6198,16272l6153,16272,6155,16274,6160,16274,6165,16277,6167,16279,6170,16279,6172,16282,6172,16284,6179,16291,6179,16294,6182,16296,6182,16298,6184,16301,6184,16334,6182,16339,6182,16344,6177,16349,6177,16351,6167,16361,6165,16361,6162,16363,6160,16363,6158,16366,6150,16366,6148,16368,6196,16368,6201,16363,6201,16361,6203,16356,6203,16354,6206,16351,6206,16346,6208,16344,6208,16332,6210,16327,6210,16313,6208,16310,6208,16296,6206,16294,6206,16286,6203,16284,6203,16282,6201,16279,6198,16274,6198,16272xe" filled="true" fillcolor="#fdfdfd" stroked="false">
                <v:path arrowok="t"/>
                <v:fill type="solid"/>
              </v:shape>
              <v:shape style="position:absolute;left:6028;top:16246;width:183;height:269" coordorigin="6028,16246" coordsize="183,269" path="m6167,16250l6069,16250,6066,16253,6172,16253,6167,16250xe" filled="true" fillcolor="#fdfdfd" stroked="false">
                <v:path arrowok="t"/>
                <v:fill type="solid"/>
              </v:shape>
              <v:shape style="position:absolute;left:6028;top:16246;width:183;height:269" coordorigin="6028,16246" coordsize="183,269" path="m6158,16248l6078,16248,6076,16250,6162,16250,6158,16248xe" filled="true" fillcolor="#fdfdfd" stroked="false">
                <v:path arrowok="t"/>
                <v:fill type="solid"/>
              </v:shape>
              <v:shape style="position:absolute;left:6028;top:16246;width:183;height:269" coordorigin="6028,16246" coordsize="183,269" path="m6143,16246l6095,16246,6093,16248,6148,16248,6143,16246xe" filled="true" fillcolor="#fdfdfd" stroked="false">
                <v:path arrowok="t"/>
                <v:fill type="solid"/>
              </v:shape>
            </v:group>
            <v:group style="position:absolute;left:6357;top:16246;width:183;height:269" coordorigin="6357,16246" coordsize="183,269">
              <v:shape style="position:absolute;left:6357;top:16246;width:183;height:269" coordorigin="6357,16246" coordsize="183,269" path="m6465,16512l6434,16512,6436,16514,6460,16514,6465,16512xe" filled="true" fillcolor="#fdfdfd" stroked="false">
                <v:path arrowok="t"/>
                <v:fill type="solid"/>
              </v:shape>
              <v:shape style="position:absolute;left:6357;top:16246;width:183;height:269" coordorigin="6357,16246" coordsize="183,269" path="m6482,16510l6419,16510,6422,16512,6479,16512,6482,16510xe" filled="true" fillcolor="#fdfdfd" stroked="false">
                <v:path arrowok="t"/>
                <v:fill type="solid"/>
              </v:shape>
              <v:shape style="position:absolute;left:6357;top:16246;width:183;height:269" coordorigin="6357,16246" coordsize="183,269" path="m6486,16507l6410,16507,6412,16510,6484,16510,6486,16507xe" filled="true" fillcolor="#fdfdfd" stroked="false">
                <v:path arrowok="t"/>
                <v:fill type="solid"/>
              </v:shape>
              <v:shape style="position:absolute;left:6357;top:16246;width:183;height:269" coordorigin="6357,16246" coordsize="183,269" path="m6498,16502l6398,16502,6400,16505,6402,16505,6405,16507,6494,16507,6498,16502xe" filled="true" fillcolor="#fdfdfd" stroked="false">
                <v:path arrowok="t"/>
                <v:fill type="solid"/>
              </v:shape>
              <v:shape style="position:absolute;left:6357;top:16246;width:183;height:269" coordorigin="6357,16246" coordsize="183,269" path="m6383,16433l6359,16442,6359,16447,6362,16452,6362,16459,6364,16462,6364,16464,6366,16466,6366,16471,6371,16476,6371,16478,6376,16483,6376,16486,6386,16495,6388,16495,6395,16502,6501,16502,6503,16500,6506,16500,6513,16493,6515,16493,6518,16490,6443,16490,6438,16488,6426,16488,6422,16486,6419,16486,6417,16483,6414,16483,6410,16481,6407,16478,6405,16478,6400,16474,6400,16471,6398,16469,6395,16469,6393,16464,6393,16462,6388,16457,6388,16454,6386,16452,6386,16445,6383,16440,6383,16433xe" filled="true" fillcolor="#fdfdfd" stroked="false">
                <v:path arrowok="t"/>
                <v:fill type="solid"/>
              </v:shape>
              <v:shape style="position:absolute;left:6357;top:16246;width:183;height:269" coordorigin="6357,16246" coordsize="183,269" path="m6518,16358l6467,16358,6470,16361,6477,16361,6479,16363,6482,16363,6484,16366,6486,16366,6491,16370,6494,16370,6503,16380,6503,16382,6506,16385,6506,16387,6508,16390,6508,16392,6510,16394,6510,16399,6513,16402,6513,16445,6510,16450,6510,16452,6508,16454,6508,16457,6506,16459,6506,16462,6503,16464,6503,16466,6491,16478,6489,16478,6484,16483,6482,16483,6479,16486,6472,16486,6470,16488,6455,16488,6453,16490,6518,16490,6520,16488,6520,16486,6525,16481,6525,16478,6530,16474,6530,16471,6532,16469,6532,16464,6534,16462,6534,16457,6537,16452,6537,16440,6539,16435,6539,16411,6537,16406,6537,16397,6534,16394,6534,16387,6532,16385,6532,16378,6527,16373,6527,16370,6525,16368,6525,16366,6518,16358xe" filled="true" fillcolor="#fdfdfd" stroked="false">
                <v:path arrowok="t"/>
                <v:fill type="solid"/>
              </v:shape>
              <v:shape style="position:absolute;left:6357;top:16246;width:183;height:269" coordorigin="6357,16246" coordsize="183,269" path="m6539,16246l6357,16246,6357,16406,6383,16414,6383,16406,6386,16402,6386,16394,6388,16392,6388,16390,6393,16385,6393,16382,6407,16368,6410,16368,6414,16363,6417,16363,6419,16361,6383,16361,6383,16272,6539,16272,6539,16246xe" filled="true" fillcolor="#fdfdfd" stroked="false">
                <v:path arrowok="t"/>
                <v:fill type="solid"/>
              </v:shape>
              <v:shape style="position:absolute;left:6357;top:16246;width:183;height:269" coordorigin="6357,16246" coordsize="183,269" path="m6496,16342l6402,16342,6398,16346,6395,16346,6383,16358,6383,16361,6426,16361,6429,16358,6518,16358,6518,16356,6515,16354,6513,16354,6508,16349,6506,16349,6501,16344,6498,16344,6496,16342xe" filled="true" fillcolor="#fdfdfd" stroked="false">
                <v:path arrowok="t"/>
                <v:fill type="solid"/>
              </v:shape>
              <v:shape style="position:absolute;left:6357;top:16246;width:183;height:269" coordorigin="6357,16246" coordsize="183,269" path="m6489,16339l6407,16339,6405,16342,6494,16342,6489,16339xe" filled="true" fillcolor="#fdfdfd" stroked="false">
                <v:path arrowok="t"/>
                <v:fill type="solid"/>
              </v:shape>
              <v:shape style="position:absolute;left:6357;top:16246;width:183;height:269" coordorigin="6357,16246" coordsize="183,269" path="m6484,16337l6414,16337,6412,16339,6486,16339,6484,16337xe" filled="true" fillcolor="#fdfdfd" stroked="false">
                <v:path arrowok="t"/>
                <v:fill type="solid"/>
              </v:shape>
              <v:shape style="position:absolute;left:6357;top:16246;width:183;height:269" coordorigin="6357,16246" coordsize="183,269" path="m6474,16334l6424,16334,6422,16337,6477,16337,6474,16334xe" filled="true" fillcolor="#fdfdfd" stroked="false">
                <v:path arrowok="t"/>
                <v:fill type="solid"/>
              </v:shape>
            </v:group>
            <v:group style="position:absolute;left:6688;top:16246;width:180;height:269" coordorigin="6688,16246" coordsize="180,269">
              <v:shape style="position:absolute;left:6688;top:16246;width:180;height:269" coordorigin="6688,16246" coordsize="180,269" path="m6794,16512l6762,16512,6765,16514,6789,16514,6794,16512xe" filled="true" fillcolor="#fdfdfd" stroked="false">
                <v:path arrowok="t"/>
                <v:fill type="solid"/>
              </v:shape>
              <v:shape style="position:absolute;left:6688;top:16246;width:180;height:269" coordorigin="6688,16246" coordsize="180,269" path="m6810,16510l6746,16510,6748,16512,6808,16512,6810,16510xe" filled="true" fillcolor="#fdfdfd" stroked="false">
                <v:path arrowok="t"/>
                <v:fill type="solid"/>
              </v:shape>
              <v:shape style="position:absolute;left:6688;top:16246;width:180;height:269" coordorigin="6688,16246" coordsize="180,269" path="m6818,16507l6736,16507,6738,16510,6813,16510,6818,16507xe" filled="true" fillcolor="#fdfdfd" stroked="false">
                <v:path arrowok="t"/>
                <v:fill type="solid"/>
              </v:shape>
              <v:shape style="position:absolute;left:6688;top:16246;width:180;height:269" coordorigin="6688,16246" coordsize="180,269" path="m6832,16500l6722,16500,6726,16505,6729,16505,6734,16507,6822,16507,6827,16502,6830,16502,6832,16500xe" filled="true" fillcolor="#fdfdfd" stroked="false">
                <v:path arrowok="t"/>
                <v:fill type="solid"/>
              </v:shape>
              <v:shape style="position:absolute;left:6688;top:16246;width:180;height:269" coordorigin="6688,16246" coordsize="180,269" path="m6825,16255l6729,16255,6726,16258,6724,16258,6719,16262,6717,16262,6712,16267,6710,16267,6707,16270,6707,16272,6702,16277,6702,16279,6698,16284,6698,16286,6695,16289,6695,16294,6693,16296,6693,16298,6690,16301,6690,16308,6688,16310,6688,16447,6690,16450,6690,16459,6693,16462,6693,16466,6695,16469,6695,16471,6698,16474,6698,16476,6702,16481,6702,16483,6710,16490,6710,16493,6712,16495,6714,16495,6719,16500,6834,16500,6842,16493,6844,16493,6846,16490,6774,16490,6770,16488,6755,16488,6753,16486,6746,16486,6743,16483,6741,16483,6736,16478,6734,16478,6726,16471,6726,16469,6724,16469,6719,16464,6719,16459,6717,16457,6717,16454,6714,16452,6714,16445,6712,16442,6712,16406,6714,16402,6714,16397,6717,16392,6717,16390,6719,16387,6719,16385,6724,16380,6724,16378,6731,16370,6734,16370,6738,16366,6741,16366,6743,16363,6746,16363,6748,16361,6712,16361,6712,16318,6714,16315,6714,16308,6717,16306,6717,16303,6719,16301,6719,16298,6724,16294,6724,16291,6731,16284,6734,16284,6738,16279,6741,16279,6743,16277,6746,16277,6750,16274,6753,16274,6755,16272,6846,16272,6834,16260,6830,16260,6825,16255xe" filled="true" fillcolor="#fdfdfd" stroked="false">
                <v:path arrowok="t"/>
                <v:fill type="solid"/>
              </v:shape>
              <v:shape style="position:absolute;left:6688;top:16246;width:180;height:269" coordorigin="6688,16246" coordsize="180,269" path="m6849,16358l6796,16358,6798,16361,6806,16361,6808,16363,6810,16363,6813,16366,6815,16366,6820,16370,6822,16370,6832,16380,6832,16382,6837,16387,6837,16390,6839,16392,6839,16399,6842,16402,6842,16416,6844,16421,6844,16428,6842,16430,6842,16445,6839,16450,6839,16454,6837,16457,6837,16459,6832,16464,6832,16466,6822,16476,6822,16478,6820,16478,6818,16481,6813,16483,6810,16483,6808,16486,6803,16486,6798,16488,6784,16488,6782,16490,6846,16490,6849,16488,6849,16486,6856,16478,6856,16476,6858,16474,6858,16471,6861,16469,6861,16464,6863,16462,6863,16457,6866,16452,6866,16442,6868,16440,6868,16406,6866,16404,6866,16394,6863,16390,6863,16385,6861,16382,6861,16378,6858,16375,6858,16373,6854,16368,6854,16366,6849,16361,6849,16358xe" filled="true" fillcolor="#fdfdfd" stroked="false">
                <v:path arrowok="t"/>
                <v:fill type="solid"/>
              </v:shape>
              <v:shape style="position:absolute;left:6688;top:16246;width:180;height:269" coordorigin="6688,16246" coordsize="180,269" path="m6825,16342l6731,16342,6726,16346,6724,16346,6712,16358,6712,16361,6755,16361,6758,16358,6849,16358,6844,16354,6842,16354,6837,16349,6834,16349,6830,16344,6827,16344,6825,16342xe" filled="true" fillcolor="#fdfdfd" stroked="false">
                <v:path arrowok="t"/>
                <v:fill type="solid"/>
              </v:shape>
              <v:shape style="position:absolute;left:6688;top:16246;width:180;height:269" coordorigin="6688,16246" coordsize="180,269" path="m6820,16339l6736,16339,6734,16342,6822,16342,6820,16339xe" filled="true" fillcolor="#fdfdfd" stroked="false">
                <v:path arrowok="t"/>
                <v:fill type="solid"/>
              </v:shape>
              <v:shape style="position:absolute;left:6688;top:16246;width:180;height:269" coordorigin="6688,16246" coordsize="180,269" path="m6813,16337l6743,16337,6741,16339,6815,16339,6813,16337xe" filled="true" fillcolor="#fdfdfd" stroked="false">
                <v:path arrowok="t"/>
                <v:fill type="solid"/>
              </v:shape>
              <v:shape style="position:absolute;left:6688;top:16246;width:180;height:269" coordorigin="6688,16246" coordsize="180,269" path="m6803,16334l6755,16334,6750,16337,6806,16337,6803,16334xe" filled="true" fillcolor="#fdfdfd" stroked="false">
                <v:path arrowok="t"/>
                <v:fill type="solid"/>
              </v:shape>
              <v:shape style="position:absolute;left:6688;top:16246;width:180;height:269" coordorigin="6688,16246" coordsize="180,269" path="m6846,16272l6796,16272,6798,16274,6806,16274,6808,16277,6810,16277,6813,16279,6818,16279,6834,16296,6834,16301,6837,16303,6837,16306,6839,16308,6839,16313,6842,16315,6842,16325,6866,16320,6866,16308,6863,16306,6863,16303,6861,16298,6861,16296,6858,16294,6858,16289,6856,16286,6856,16284,6851,16279,6851,16277,6846,16272xe" filled="true" fillcolor="#fdfdfd" stroked="false">
                <v:path arrowok="t"/>
                <v:fill type="solid"/>
              </v:shape>
              <v:shape style="position:absolute;left:6688;top:16246;width:180;height:269" coordorigin="6688,16246" coordsize="180,269" path="m6820,16253l6736,16253,6731,16255,6822,16255,6820,16253xe" filled="true" fillcolor="#fdfdfd" stroked="false">
                <v:path arrowok="t"/>
                <v:fill type="solid"/>
              </v:shape>
              <v:shape style="position:absolute;left:6688;top:16246;width:180;height:269" coordorigin="6688,16246" coordsize="180,269" path="m6813,16250l6741,16250,6738,16253,6818,16253,6813,16250xe" filled="true" fillcolor="#fdfdfd" stroked="false">
                <v:path arrowok="t"/>
                <v:fill type="solid"/>
              </v:shape>
              <v:shape style="position:absolute;left:6688;top:16246;width:180;height:269" coordorigin="6688,16246" coordsize="180,269" path="m6803,16248l6750,16248,6748,16250,6808,16250,6803,16248xe" filled="true" fillcolor="#fdfdfd" stroked="false">
                <v:path arrowok="t"/>
                <v:fill type="solid"/>
              </v:shape>
              <v:shape style="position:absolute;left:6688;top:16246;width:180;height:269" coordorigin="6688,16246" coordsize="180,269" path="m6784,16246l6770,16246,6765,16248,6789,16248,6784,16246xe" filled="true" fillcolor="#fdfdfd" stroked="false">
                <v:path arrowok="t"/>
                <v:fill type="solid"/>
              </v:shape>
            </v:group>
            <v:group style="position:absolute;left:7017;top:16246;width:180;height:269" coordorigin="7017,16246" coordsize="180,269">
              <v:shape style="position:absolute;left:7017;top:16246;width:180;height:269" coordorigin="7017,16246" coordsize="180,269" path="m7122,16512l7091,16512,7094,16514,7118,16514,7122,16512xe" filled="true" fillcolor="#fdfdfd" stroked="false">
                <v:path arrowok="t"/>
                <v:fill type="solid"/>
              </v:shape>
              <v:shape style="position:absolute;left:7017;top:16246;width:180;height:269" coordorigin="7017,16246" coordsize="180,269" path="m7139,16510l7074,16510,7077,16512,7137,16512,7139,16510xe" filled="true" fillcolor="#fdfdfd" stroked="false">
                <v:path arrowok="t"/>
                <v:fill type="solid"/>
              </v:shape>
              <v:shape style="position:absolute;left:7017;top:16246;width:180;height:269" coordorigin="7017,16246" coordsize="180,269" path="m7146,16507l7065,16507,7067,16510,7142,16510,7146,16507xe" filled="true" fillcolor="#fdfdfd" stroked="false">
                <v:path arrowok="t"/>
                <v:fill type="solid"/>
              </v:shape>
              <v:shape style="position:absolute;left:7017;top:16246;width:180;height:269" coordorigin="7017,16246" coordsize="180,269" path="m7161,16500l7050,16500,7055,16505,7060,16505,7062,16507,7151,16507,7156,16502,7158,16502,7161,16500xe" filled="true" fillcolor="#fdfdfd" stroked="false">
                <v:path arrowok="t"/>
                <v:fill type="solid"/>
              </v:shape>
              <v:shape style="position:absolute;left:7017;top:16246;width:180;height:269" coordorigin="7017,16246" coordsize="180,269" path="m7154,16255l7058,16255,7055,16258,7053,16258,7048,16262,7046,16262,7041,16267,7038,16267,7038,16270,7031,16277,7031,16279,7026,16284,7026,16286,7024,16289,7024,16294,7022,16296,7022,16301,7019,16306,7019,16310,7017,16315,7017,16447,7019,16450,7019,16457,7022,16459,7022,16466,7024,16469,7024,16471,7029,16476,7029,16478,7031,16481,7031,16483,7041,16493,7041,16495,7043,16495,7048,16500,7166,16500,7166,16498,7170,16493,7173,16493,7175,16490,7103,16490,7098,16488,7084,16488,7082,16486,7074,16486,7072,16483,7070,16483,7065,16478,7062,16478,7055,16471,7055,16469,7053,16469,7050,16466,7050,16464,7048,16459,7046,16457,7046,16452,7043,16450,7043,16442,7041,16438,7041,16409,7043,16406,7043,16399,7046,16397,7046,16390,7050,16385,7050,16382,7055,16378,7055,16375,7060,16370,7062,16370,7067,16366,7070,16366,7072,16363,7074,16363,7079,16361,7041,16361,7041,16322,7043,16318,7043,16313,7046,16308,7046,16303,7050,16298,7050,16296,7055,16291,7055,16289,7060,16284,7062,16284,7067,16279,7070,16279,7072,16277,7074,16277,7079,16274,7082,16274,7084,16272,7175,16272,7170,16267,7170,16265,7168,16265,7163,16260,7161,16260,7156,16258,7154,16255xe" filled="true" fillcolor="#fdfdfd" stroked="false">
                <v:path arrowok="t"/>
                <v:fill type="solid"/>
              </v:shape>
              <v:shape style="position:absolute;left:7017;top:16246;width:180;height:269" coordorigin="7017,16246" coordsize="180,269" path="m7178,16358l7125,16358,7127,16361,7134,16361,7137,16363,7139,16363,7142,16366,7146,16366,7151,16370,7154,16370,7154,16373,7161,16380,7161,16382,7166,16387,7166,16390,7168,16392,7168,16399,7170,16402,7170,16411,7173,16416,7173,16430,7170,16435,7170,16445,7168,16450,7168,16454,7166,16457,7166,16459,7161,16464,7161,16466,7154,16474,7154,16476,7151,16478,7149,16478,7144,16483,7139,16483,7137,16486,7132,16486,7127,16488,7115,16488,7110,16490,7175,16490,7180,16486,7180,16483,7185,16478,7185,16476,7187,16474,7187,16471,7190,16469,7190,16464,7192,16462,7192,16457,7194,16452,7194,16442,7197,16440,7197,16406,7194,16404,7194,16394,7192,16390,7192,16385,7190,16382,7190,16378,7187,16375,7187,16373,7182,16368,7182,16366,7178,16361,7178,16358xe" filled="true" fillcolor="#fdfdfd" stroked="false">
                <v:path arrowok="t"/>
                <v:fill type="solid"/>
              </v:shape>
              <v:shape style="position:absolute;left:7017;top:16246;width:180;height:269" coordorigin="7017,16246" coordsize="180,269" path="m7154,16342l7060,16342,7055,16346,7053,16346,7043,16356,7043,16358,7041,16361,7084,16361,7089,16358,7178,16358,7173,16354,7170,16354,7166,16349,7163,16349,7158,16344,7156,16344,7154,16342xe" filled="true" fillcolor="#fdfdfd" stroked="false">
                <v:path arrowok="t"/>
                <v:fill type="solid"/>
              </v:shape>
              <v:shape style="position:absolute;left:7017;top:16246;width:180;height:269" coordorigin="7017,16246" coordsize="180,269" path="m7149,16339l7065,16339,7062,16342,7151,16342,7149,16339xe" filled="true" fillcolor="#fdfdfd" stroked="false">
                <v:path arrowok="t"/>
                <v:fill type="solid"/>
              </v:shape>
              <v:shape style="position:absolute;left:7017;top:16246;width:180;height:269" coordorigin="7017,16246" coordsize="180,269" path="m7142,16337l7072,16337,7070,16339,7144,16339,7142,16337xe" filled="true" fillcolor="#fdfdfd" stroked="false">
                <v:path arrowok="t"/>
                <v:fill type="solid"/>
              </v:shape>
              <v:shape style="position:absolute;left:7017;top:16246;width:180;height:269" coordorigin="7017,16246" coordsize="180,269" path="m7132,16334l7084,16334,7079,16337,7134,16337,7132,16334xe" filled="true" fillcolor="#fdfdfd" stroked="false">
                <v:path arrowok="t"/>
                <v:fill type="solid"/>
              </v:shape>
              <v:shape style="position:absolute;left:7017;top:16246;width:180;height:269" coordorigin="7017,16246" coordsize="180,269" path="m7175,16272l7125,16272,7127,16274,7134,16274,7137,16277,7139,16277,7144,16279,7146,16279,7154,16286,7156,16286,7156,16289,7163,16296,7163,16301,7166,16303,7166,16306,7168,16308,7168,16313,7170,16315,7170,16322,7173,16325,7194,16320,7194,16308,7192,16306,7192,16298,7190,16296,7190,16294,7187,16289,7185,16286,7185,16284,7182,16282,7182,16279,7175,16272xe" filled="true" fillcolor="#fdfdfd" stroked="false">
                <v:path arrowok="t"/>
                <v:fill type="solid"/>
              </v:shape>
              <v:shape style="position:absolute;left:7017;top:16246;width:180;height:269" coordorigin="7017,16246" coordsize="180,269" path="m7149,16253l7065,16253,7062,16255,7151,16255,7149,16253xe" filled="true" fillcolor="#fdfdfd" stroked="false">
                <v:path arrowok="t"/>
                <v:fill type="solid"/>
              </v:shape>
              <v:shape style="position:absolute;left:7017;top:16246;width:180;height:269" coordorigin="7017,16246" coordsize="180,269" path="m7142,16250l7070,16250,7067,16253,7146,16253,7142,16250xe" filled="true" fillcolor="#fdfdfd" stroked="false">
                <v:path arrowok="t"/>
                <v:fill type="solid"/>
              </v:shape>
              <v:shape style="position:absolute;left:7017;top:16246;width:180;height:269" coordorigin="7017,16246" coordsize="180,269" path="m7132,16248l7079,16248,7077,16250,7137,16250,7132,16248xe" filled="true" fillcolor="#fdfdfd" stroked="false">
                <v:path arrowok="t"/>
                <v:fill type="solid"/>
              </v:shape>
              <v:shape style="position:absolute;left:7017;top:16246;width:180;height:269" coordorigin="7017,16246" coordsize="180,269" path="m7115,16246l7098,16246,7094,16248,7118,16248,7115,16246xe" filled="true" fillcolor="#fdfdfd" stroked="false">
                <v:path arrowok="t"/>
                <v:fill type="solid"/>
              </v:shape>
            </v:group>
            <v:group style="position:absolute;left:7346;top:16246;width:180;height:269" coordorigin="7346,16246" coordsize="180,269">
              <v:shape style="position:absolute;left:7346;top:16246;width:180;height:269" coordorigin="7346,16246" coordsize="180,269" path="m7466,16512l7403,16512,7406,16514,7463,16514,7466,16512xe" filled="true" fillcolor="#fdfdfd" stroked="false">
                <v:path arrowok="t"/>
                <v:fill type="solid"/>
              </v:shape>
              <v:shape style="position:absolute;left:7346;top:16246;width:180;height:269" coordorigin="7346,16246" coordsize="180,269" path="m7480,16510l7389,16510,7394,16512,7478,16512,7480,16510xe" filled="true" fillcolor="#fdfdfd" stroked="false">
                <v:path arrowok="t"/>
                <v:fill type="solid"/>
              </v:shape>
              <v:shape style="position:absolute;left:7346;top:16246;width:180;height:269" coordorigin="7346,16246" coordsize="180,269" path="m7490,16507l7384,16507,7386,16510,7485,16510,7490,16507xe" filled="true" fillcolor="#fdfdfd" stroked="false">
                <v:path arrowok="t"/>
                <v:fill type="solid"/>
              </v:shape>
              <v:shape style="position:absolute;left:7346;top:16246;width:180;height:269" coordorigin="7346,16246" coordsize="180,269" path="m7494,16505l7377,16505,7382,16507,7492,16507,7494,16505xe" filled="true" fillcolor="#fdfdfd" stroked="false">
                <v:path arrowok="t"/>
                <v:fill type="solid"/>
              </v:shape>
              <v:shape style="position:absolute;left:7346;top:16246;width:180;height:269" coordorigin="7346,16246" coordsize="180,269" path="m7502,16382l7370,16382,7362,16390,7360,16390,7355,16394,7355,16397,7353,16402,7353,16404,7350,16406,7350,16409,7348,16414,7348,16416,7346,16421,7346,16462,7348,16464,7348,16471,7350,16474,7350,16476,7353,16481,7353,16483,7358,16488,7358,16490,7362,16495,7365,16495,7365,16498,7370,16502,7372,16502,7374,16505,7497,16505,7502,16500,7504,16500,7509,16495,7509,16493,7511,16490,7413,16490,7410,16488,7398,16488,7396,16486,7394,16486,7391,16483,7389,16483,7382,16476,7379,16476,7377,16474,7377,16471,7374,16469,7374,16464,7372,16462,7372,16457,7370,16452,7370,16428,7372,16426,7372,16418,7374,16416,7374,16414,7379,16409,7379,16406,7384,16402,7386,16402,7391,16397,7394,16397,7396,16394,7406,16394,7410,16392,7511,16392,7502,16382xe" filled="true" fillcolor="#fdfdfd" stroked="false">
                <v:path arrowok="t"/>
                <v:fill type="solid"/>
              </v:shape>
              <v:shape style="position:absolute;left:7346;top:16246;width:180;height:269" coordorigin="7346,16246" coordsize="180,269" path="m7511,16392l7461,16392,7466,16394,7470,16394,7475,16397,7478,16397,7480,16399,7482,16399,7487,16404,7490,16404,7492,16406,7492,16409,7497,16414,7497,16416,7499,16421,7499,16430,7502,16433,7502,16450,7499,16452,7499,16459,7497,16462,7497,16466,7494,16469,7494,16471,7490,16476,7490,16478,7487,16478,7482,16483,7480,16483,7478,16486,7473,16486,7470,16488,7461,16488,7456,16490,7511,16490,7516,16486,7516,16483,7518,16481,7518,16478,7521,16476,7521,16474,7523,16469,7523,16459,7526,16457,7526,16426,7523,16421,7523,16414,7521,16411,7521,16406,7518,16404,7518,16402,7514,16397,7514,16394,7511,16392xe" filled="true" fillcolor="#fdfdfd" stroked="false">
                <v:path arrowok="t"/>
                <v:fill type="solid"/>
              </v:shape>
              <v:shape style="position:absolute;left:7346;top:16246;width:180;height:269" coordorigin="7346,16246" coordsize="180,269" path="m7497,16380l7374,16380,7372,16382,7499,16382,7497,16380xe" filled="true" fillcolor="#fdfdfd" stroked="false">
                <v:path arrowok="t"/>
                <v:fill type="solid"/>
              </v:shape>
              <v:shape style="position:absolute;left:7346;top:16246;width:180;height:269" coordorigin="7346,16246" coordsize="180,269" path="m7490,16253l7379,16253,7374,16258,7372,16258,7367,16262,7365,16262,7360,16267,7360,16270,7355,16274,7355,16277,7353,16279,7353,16282,7350,16284,7350,16289,7348,16291,7348,16298,7346,16301,7346,16339,7348,16344,7348,16346,7350,16351,7350,16354,7353,16356,7353,16358,7355,16363,7355,16366,7362,16373,7365,16373,7372,16380,7499,16380,7504,16375,7506,16375,7514,16368,7406,16368,7403,16366,7396,16366,7394,16363,7391,16363,7386,16358,7384,16358,7377,16351,7377,16349,7374,16346,7374,16344,7372,16342,7372,16334,7370,16330,7370,16308,7372,16303,7372,16298,7374,16296,7374,16291,7379,16286,7379,16284,7382,16284,7389,16277,7391,16277,7394,16274,7396,16274,7401,16272,7514,16272,7514,16270,7511,16267,7509,16267,7502,16260,7499,16260,7494,16255,7492,16255,7490,16253xe" filled="true" fillcolor="#fdfdfd" stroked="false">
                <v:path arrowok="t"/>
                <v:fill type="solid"/>
              </v:shape>
              <v:shape style="position:absolute;left:7346;top:16246;width:180;height:269" coordorigin="7346,16246" coordsize="180,269" path="m7514,16272l7468,16272,7470,16274,7478,16274,7482,16279,7485,16279,7492,16286,7492,16289,7497,16294,7497,16296,7499,16298,7499,16308,7502,16313,7502,16327,7499,16332,7499,16339,7497,16342,7497,16344,7494,16346,7494,16349,7490,16354,7490,16356,7485,16361,7482,16361,7480,16363,7478,16363,7473,16366,7468,16366,7463,16368,7514,16368,7514,16366,7518,16361,7518,16356,7521,16354,7521,16351,7523,16346,7523,16339,7526,16337,7526,16303,7523,16298,7523,16294,7521,16289,7521,16284,7516,16279,7516,16274,7514,16272xe" filled="true" fillcolor="#fdfdfd" stroked="false">
                <v:path arrowok="t"/>
                <v:fill type="solid"/>
              </v:shape>
              <v:shape style="position:absolute;left:7346;top:16246;width:180;height:269" coordorigin="7346,16246" coordsize="180,269" path="m7485,16250l7384,16250,7382,16253,7487,16253,7485,16250xe" filled="true" fillcolor="#fdfdfd" stroked="false">
                <v:path arrowok="t"/>
                <v:fill type="solid"/>
              </v:shape>
              <v:shape style="position:absolute;left:7346;top:16246;width:180;height:269" coordorigin="7346,16246" coordsize="180,269" path="m7475,16248l7394,16248,7391,16250,7478,16250,7475,16248xe" filled="true" fillcolor="#fdfdfd" stroked="false">
                <v:path arrowok="t"/>
                <v:fill type="solid"/>
              </v:shape>
              <v:shape style="position:absolute;left:7346;top:16246;width:180;height:269" coordorigin="7346,16246" coordsize="180,269" path="m7461,16246l7413,16246,7408,16248,7463,16248,7461,16246xe" filled="true" fillcolor="#fdfdfd" stroked="false">
                <v:path arrowok="t"/>
                <v:fill type="solid"/>
              </v:shape>
            </v:group>
            <v:group style="position:absolute;left:7674;top:16246;width:180;height:269" coordorigin="7674,16246" coordsize="180,269">
              <v:shape style="position:absolute;left:7674;top:16246;width:180;height:269" coordorigin="7674,16246" coordsize="180,269" path="m7794,16512l7732,16512,7734,16514,7792,16514,7794,16512xe" filled="true" fillcolor="#fdfdfd" stroked="false">
                <v:path arrowok="t"/>
                <v:fill type="solid"/>
              </v:shape>
              <v:shape style="position:absolute;left:7674;top:16246;width:180;height:269" coordorigin="7674,16246" coordsize="180,269" path="m7809,16510l7718,16510,7722,16512,7806,16512,7809,16510xe" filled="true" fillcolor="#fdfdfd" stroked="false">
                <v:path arrowok="t"/>
                <v:fill type="solid"/>
              </v:shape>
              <v:shape style="position:absolute;left:7674;top:16246;width:180;height:269" coordorigin="7674,16246" coordsize="180,269" path="m7818,16507l7713,16507,7715,16510,7816,16510,7818,16507xe" filled="true" fillcolor="#fdfdfd" stroked="false">
                <v:path arrowok="t"/>
                <v:fill type="solid"/>
              </v:shape>
              <v:shape style="position:absolute;left:7674;top:16246;width:180;height:269" coordorigin="7674,16246" coordsize="180,269" path="m7823,16505l7708,16505,7710,16507,7821,16507,7823,16505xe" filled="true" fillcolor="#fdfdfd" stroked="false">
                <v:path arrowok="t"/>
                <v:fill type="solid"/>
              </v:shape>
              <v:shape style="position:absolute;left:7674;top:16246;width:180;height:269" coordorigin="7674,16246" coordsize="180,269" path="m7830,16382l7698,16382,7691,16390,7689,16390,7686,16392,7686,16394,7684,16397,7682,16402,7682,16404,7679,16406,7679,16409,7677,16414,7677,16421,7674,16423,7674,16457,7677,16462,7677,16469,7679,16471,7679,16476,7682,16481,7682,16483,7686,16488,7686,16490,7691,16495,7694,16495,7696,16498,7696,16500,7698,16502,7701,16502,7703,16505,7826,16505,7830,16500,7833,16500,7840,16493,7840,16490,7742,16490,7739,16488,7730,16488,7725,16486,7722,16486,7720,16483,7718,16483,7710,16476,7708,16476,7708,16474,7703,16469,7703,16464,7701,16462,7701,16457,7698,16452,7698,16428,7701,16426,7701,16418,7703,16416,7703,16414,7708,16409,7708,16406,7713,16402,7715,16402,7720,16397,7722,16397,7727,16394,7737,16394,7739,16392,7840,16392,7830,16382xe" filled="true" fillcolor="#fdfdfd" stroked="false">
                <v:path arrowok="t"/>
                <v:fill type="solid"/>
              </v:shape>
              <v:shape style="position:absolute;left:7674;top:16246;width:180;height:269" coordorigin="7674,16246" coordsize="180,269" path="m7840,16392l7790,16392,7794,16394,7802,16394,7804,16397,7806,16397,7809,16399,7811,16399,7816,16404,7818,16404,7821,16406,7821,16409,7826,16414,7826,16416,7828,16421,7828,16426,7830,16430,7830,16452,7828,16457,7828,16462,7826,16466,7826,16469,7821,16474,7821,16476,7818,16478,7816,16478,7811,16483,7809,16483,7806,16486,7802,16486,7799,16488,7790,16488,7785,16490,7840,16490,7845,16486,7845,16483,7847,16481,7847,16478,7850,16476,7850,16474,7852,16469,7852,16464,7854,16459,7854,16426,7852,16421,7852,16414,7850,16411,7850,16406,7847,16404,7847,16402,7845,16399,7845,16397,7840,16392xe" filled="true" fillcolor="#fdfdfd" stroked="false">
                <v:path arrowok="t"/>
                <v:fill type="solid"/>
              </v:shape>
              <v:shape style="position:absolute;left:7674;top:16246;width:180;height:269" coordorigin="7674,16246" coordsize="180,269" path="m7826,16380l7703,16380,7701,16382,7828,16382,7826,16380xe" filled="true" fillcolor="#fdfdfd" stroked="false">
                <v:path arrowok="t"/>
                <v:fill type="solid"/>
              </v:shape>
              <v:shape style="position:absolute;left:7674;top:16246;width:180;height:269" coordorigin="7674,16246" coordsize="180,269" path="m7818,16253l7708,16253,7703,16258,7701,16258,7696,16262,7694,16262,7689,16267,7689,16270,7684,16274,7684,16277,7682,16279,7682,16282,7679,16284,7679,16289,7677,16291,7677,16298,7674,16301,7674,16337,7677,16339,7677,16346,7679,16351,7679,16354,7682,16356,7682,16358,7684,16363,7684,16366,7691,16373,7694,16373,7701,16380,7828,16380,7833,16375,7835,16375,7842,16368,7734,16368,7732,16366,7725,16366,7722,16363,7720,16363,7715,16358,7713,16358,7708,16354,7708,16351,7703,16346,7703,16344,7701,16342,7701,16334,7698,16330,7698,16308,7701,16303,7701,16298,7703,16296,7703,16291,7708,16286,7708,16284,7710,16284,7718,16277,7720,16277,7722,16274,7727,16274,7730,16272,7842,16272,7842,16270,7840,16267,7838,16267,7833,16262,7833,16260,7830,16260,7826,16255,7821,16255,7818,16253xe" filled="true" fillcolor="#fdfdfd" stroked="false">
                <v:path arrowok="t"/>
                <v:fill type="solid"/>
              </v:shape>
              <v:shape style="position:absolute;left:7674;top:16246;width:180;height:269" coordorigin="7674,16246" coordsize="180,269" path="m7842,16272l7797,16272,7802,16274,7806,16274,7811,16279,7814,16279,7821,16286,7821,16289,7826,16294,7826,16296,7828,16298,7828,16306,7830,16308,7830,16332,7828,16334,7828,16342,7826,16344,7826,16346,7821,16351,7821,16354,7814,16361,7811,16361,7809,16363,7806,16363,7802,16366,7797,16366,7792,16368,7842,16368,7842,16366,7847,16361,7847,16356,7850,16354,7850,16351,7852,16346,7852,16339,7854,16337,7854,16303,7852,16298,7852,16294,7850,16289,7850,16284,7847,16282,7847,16279,7845,16274,7842,16272xe" filled="true" fillcolor="#fdfdfd" stroked="false">
                <v:path arrowok="t"/>
                <v:fill type="solid"/>
              </v:shape>
              <v:shape style="position:absolute;left:7674;top:16246;width:180;height:269" coordorigin="7674,16246" coordsize="180,269" path="m7814,16250l7715,16250,7710,16253,7816,16253,7814,16250xe" filled="true" fillcolor="#fdfdfd" stroked="false">
                <v:path arrowok="t"/>
                <v:fill type="solid"/>
              </v:shape>
              <v:shape style="position:absolute;left:7674;top:16246;width:180;height:269" coordorigin="7674,16246" coordsize="180,269" path="m7804,16248l7722,16248,7720,16250,7806,16250,7804,16248xe" filled="true" fillcolor="#fdfdfd" stroked="false">
                <v:path arrowok="t"/>
                <v:fill type="solid"/>
              </v:shape>
              <v:shape style="position:absolute;left:7674;top:16246;width:180;height:269" coordorigin="7674,16246" coordsize="180,269" path="m7790,16246l7742,16246,7737,16248,7792,16248,7790,16246xe" filled="true" fillcolor="#fdfdfd" stroked="false">
                <v:path arrowok="t"/>
                <v:fill type="solid"/>
              </v:shape>
            </v:group>
            <v:group style="position:absolute;left:8162;top:16246;width:195;height:269" coordorigin="8162,16246" coordsize="195,269">
              <v:shape style="position:absolute;left:8162;top:16246;width:195;height:269" coordorigin="8162,16246" coordsize="195,269" path="m8356,16246l8330,16246,8162,16514,8190,16514,8356,16246xe" filled="true" fillcolor="#fdfdfd" stroked="false">
                <v:path arrowok="t"/>
                <v:fill type="solid"/>
              </v:shape>
            </v:group>
            <v:group style="position:absolute;left:8670;top:16334;width:293;height:180" coordorigin="8670,16334" coordsize="293,180">
              <v:shape style="position:absolute;left:8670;top:16334;width:293;height:180" coordorigin="8670,16334" coordsize="293,180" path="m8694,16334l8670,16334,8735,16514,8762,16514,8771,16488,8750,16488,8694,16334xe" filled="true" fillcolor="#fdfdfd" stroked="false">
                <v:path arrowok="t"/>
                <v:fill type="solid"/>
              </v:shape>
              <v:shape style="position:absolute;left:8670;top:16334;width:293;height:180" coordorigin="8670,16334" coordsize="293,180" path="m8840,16361l8817,16361,8870,16514,8898,16514,8908,16488,8884,16488,8840,16361xe" filled="true" fillcolor="#fdfdfd" stroked="false">
                <v:path arrowok="t"/>
                <v:fill type="solid"/>
              </v:shape>
              <v:shape style="position:absolute;left:8670;top:16334;width:293;height:180" coordorigin="8670,16334" coordsize="293,180" path="m8831,16334l8802,16334,8750,16488,8771,16488,8817,16361,8840,16361,8831,16334xe" filled="true" fillcolor="#fdfdfd" stroked="false">
                <v:path arrowok="t"/>
                <v:fill type="solid"/>
              </v:shape>
              <v:shape style="position:absolute;left:8670;top:16334;width:293;height:180" coordorigin="8670,16334" coordsize="293,180" path="m8963,16334l8937,16334,8884,16488,8908,16488,8963,16334xe" filled="true" fillcolor="#fdfdfd" stroked="false">
                <v:path arrowok="t"/>
                <v:fill type="solid"/>
              </v:shape>
            </v:group>
            <v:group style="position:absolute;left:9086;top:16334;width:293;height:180" coordorigin="9086,16334" coordsize="293,180">
              <v:shape style="position:absolute;left:9086;top:16334;width:293;height:180" coordorigin="9086,16334" coordsize="293,180" path="m9112,16334l9086,16334,9150,16514,9179,16514,9188,16488,9165,16488,9112,16334xe" filled="true" fillcolor="#fdfdfd" stroked="false">
                <v:path arrowok="t"/>
                <v:fill type="solid"/>
              </v:shape>
              <v:shape style="position:absolute;left:9086;top:16334;width:293;height:180" coordorigin="9086,16334" coordsize="293,180" path="m9255,16361l9232,16361,9287,16514,9314,16514,9323,16488,9299,16488,9255,16361xe" filled="true" fillcolor="#fdfdfd" stroked="false">
                <v:path arrowok="t"/>
                <v:fill type="solid"/>
              </v:shape>
              <v:shape style="position:absolute;left:9086;top:16334;width:293;height:180" coordorigin="9086,16334" coordsize="293,180" path="m9246,16334l9218,16334,9165,16488,9188,16488,9232,16361,9255,16361,9246,16334xe" filled="true" fillcolor="#fdfdfd" stroked="false">
                <v:path arrowok="t"/>
                <v:fill type="solid"/>
              </v:shape>
              <v:shape style="position:absolute;left:9086;top:16334;width:293;height:180" coordorigin="9086,16334" coordsize="293,180" path="m9378,16334l9354,16334,9299,16488,9323,16488,9378,16334xe" filled="true" fillcolor="#fdfdfd" stroked="false">
                <v:path arrowok="t"/>
                <v:fill type="solid"/>
              </v:shape>
            </v:group>
            <v:group style="position:absolute;left:9501;top:16334;width:293;height:180" coordorigin="9501,16334" coordsize="293,180">
              <v:shape style="position:absolute;left:9501;top:16334;width:293;height:180" coordorigin="9501,16334" coordsize="293,180" path="m9527,16334l9501,16334,9566,16514,9594,16514,9603,16488,9580,16488,9527,16334xe" filled="true" fillcolor="#fdfdfd" stroked="false">
                <v:path arrowok="t"/>
                <v:fill type="solid"/>
              </v:shape>
              <v:shape style="position:absolute;left:9501;top:16334;width:293;height:180" coordorigin="9501,16334" coordsize="293,180" path="m9671,16361l9647,16361,9702,16514,9729,16514,9738,16488,9717,16488,9671,16361xe" filled="true" fillcolor="#fdfdfd" stroked="false">
                <v:path arrowok="t"/>
                <v:fill type="solid"/>
              </v:shape>
              <v:shape style="position:absolute;left:9501;top:16334;width:293;height:180" coordorigin="9501,16334" coordsize="293,180" path="m9662,16334l9635,16334,9580,16488,9603,16488,9647,16361,9671,16361,9662,16334xe" filled="true" fillcolor="#fdfdfd" stroked="false">
                <v:path arrowok="t"/>
                <v:fill type="solid"/>
              </v:shape>
              <v:shape style="position:absolute;left:9501;top:16334;width:293;height:180" coordorigin="9501,16334" coordsize="293,180" path="m9794,16334l9770,16334,9717,16488,9738,16488,9794,16334xe" filled="true" fillcolor="#fdfdfd" stroked="false">
                <v:path arrowok="t"/>
                <v:fill type="solid"/>
              </v:shape>
            </v:group>
            <v:group style="position:absolute;left:9942;top:16490;width:24;height:24" coordorigin="9942,16490" coordsize="24,24">
              <v:shape style="position:absolute;left:9942;top:16490;width:24;height:24" coordorigin="9942,16490" coordsize="24,24" path="m9942,16502l9966,16502e" filled="false" stroked="true" strokeweight="1.3pt" strokecolor="#fdfdfd">
                <v:path arrowok="t"/>
              </v:shape>
            </v:group>
            <v:group style="position:absolute;left:10115;top:16246;width:147;height:269" coordorigin="10115,16246" coordsize="147,269">
              <v:shape style="position:absolute;left:10115;top:16246;width:147;height:269" coordorigin="10115,16246" coordsize="147,269" path="m10139,16246l10115,16246,10115,16514,10139,16514,10139,16397,10142,16394,10142,16387,10144,16385,10144,16382,10146,16380,10146,16375,10149,16373,10151,16373,10151,16370,10156,16366,10158,16366,10163,16361,10170,16361,10173,16358,10247,16358,10247,16356,10242,16351,10139,16351,10139,16246xe" filled="true" fillcolor="#fdfdfd" stroked="false">
                <v:path arrowok="t"/>
                <v:fill type="solid"/>
              </v:shape>
              <v:shape style="position:absolute;left:10115;top:16246;width:147;height:269" coordorigin="10115,16246" coordsize="147,269" path="m10247,16358l10204,16358,10206,16361,10209,16361,10214,16363,10216,16363,10218,16366,10221,16366,10226,16370,10226,16373,10230,16378,10230,16380,10233,16382,10233,16385,10235,16387,10235,16399,10238,16402,10238,16514,10262,16514,10262,16392,10259,16390,10259,16380,10257,16375,10257,16373,10254,16370,10254,16368,10252,16366,10252,16363,10247,16358xe" filled="true" fillcolor="#fdfdfd" stroked="false">
                <v:path arrowok="t"/>
                <v:fill type="solid"/>
              </v:shape>
              <v:shape style="position:absolute;left:10115;top:16246;width:147;height:269" coordorigin="10115,16246" coordsize="147,269" path="m10226,16339l10154,16339,10149,16344,10146,16344,10139,16351,10242,16351,10238,16346,10235,16346,10230,16342,10228,16342,10226,16339xe" filled="true" fillcolor="#fdfdfd" stroked="false">
                <v:path arrowok="t"/>
                <v:fill type="solid"/>
              </v:shape>
              <v:shape style="position:absolute;left:10115;top:16246;width:147;height:269" coordorigin="10115,16246" coordsize="147,269" path="m10221,16337l10158,16337,10156,16339,10223,16339,10221,16337xe" filled="true" fillcolor="#fdfdfd" stroked="false">
                <v:path arrowok="t"/>
                <v:fill type="solid"/>
              </v:shape>
              <v:shape style="position:absolute;left:10115;top:16246;width:147;height:269" coordorigin="10115,16246" coordsize="147,269" path="m10211,16334l10166,16334,10163,16337,10214,16337,10211,16334xe" filled="true" fillcolor="#fdfdfd" stroked="false">
                <v:path arrowok="t"/>
                <v:fill type="solid"/>
              </v:shape>
            </v:group>
            <v:group style="position:absolute;left:10410;top:16334;width:144;height:180" coordorigin="10410,16334" coordsize="144,180">
              <v:shape style="position:absolute;left:10410;top:16334;width:144;height:180" coordorigin="10410,16334" coordsize="144,180" path="m10497,16512l10468,16512,10470,16514,10492,16514,10497,16512xe" filled="true" fillcolor="#fdfdfd" stroked="false">
                <v:path arrowok="t"/>
                <v:fill type="solid"/>
              </v:shape>
              <v:shape style="position:absolute;left:10410;top:16334;width:144;height:180" coordorigin="10410,16334" coordsize="144,180" path="m10554,16498l10530,16498,10530,16514,10554,16514,10554,16498xe" filled="true" fillcolor="#fdfdfd" stroked="false">
                <v:path arrowok="t"/>
                <v:fill type="solid"/>
              </v:shape>
              <v:shape style="position:absolute;left:10410;top:16334;width:144;height:180" coordorigin="10410,16334" coordsize="144,180" path="m10511,16510l10454,16510,10456,16512,10509,16512,10511,16510xe" filled="true" fillcolor="#fdfdfd" stroked="false">
                <v:path arrowok="t"/>
                <v:fill type="solid"/>
              </v:shape>
              <v:shape style="position:absolute;left:10410;top:16334;width:144;height:180" coordorigin="10410,16334" coordsize="144,180" path="m10521,16505l10442,16505,10444,16507,10449,16507,10451,16510,10514,16510,10518,16507,10521,16505xe" filled="true" fillcolor="#fdfdfd" stroked="false">
                <v:path arrowok="t"/>
                <v:fill type="solid"/>
              </v:shape>
              <v:shape style="position:absolute;left:10410;top:16334;width:144;height:180" coordorigin="10410,16334" coordsize="144,180" path="m10434,16334l10410,16334,10410,16462,10413,16464,10413,16471,10415,16474,10415,16476,10418,16481,10418,16483,10420,16486,10420,16488,10434,16502,10437,16502,10439,16505,10523,16505,10528,16500,10528,16498,10554,16498,10554,16490,10478,16490,10473,16488,10463,16488,10461,16486,10458,16486,10456,16483,10454,16483,10446,16476,10444,16476,10442,16474,10442,16471,10439,16469,10439,16464,10437,16462,10437,16459,10434,16457,10434,16334xe" filled="true" fillcolor="#fdfdfd" stroked="false">
                <v:path arrowok="t"/>
                <v:fill type="solid"/>
              </v:shape>
              <v:shape style="position:absolute;left:10410;top:16334;width:144;height:180" coordorigin="10410,16334" coordsize="144,180" path="m10554,16334l10530,16334,10530,16457,10528,16459,10528,16462,10526,16466,10526,16469,10523,16471,10523,16474,10518,16478,10516,16478,10511,16483,10509,16483,10506,16486,10504,16486,10499,16488,10490,16488,10487,16490,10554,16490,10554,16334xe" filled="true" fillcolor="#fdfdfd" stroked="false">
                <v:path arrowok="t"/>
                <v:fill type="solid"/>
              </v:shape>
            </v:group>
            <v:group style="position:absolute;left:10703;top:16334;width:147;height:180" coordorigin="10703,16334" coordsize="147,180">
              <v:shape style="position:absolute;left:10703;top:16334;width:147;height:180" coordorigin="10703,16334" coordsize="147,180" path="m10794,16512l10761,16512,10763,16514,10790,16514,10794,16512xe" filled="true" fillcolor="#fdfdfd" stroked="false">
                <v:path arrowok="t"/>
                <v:fill type="solid"/>
              </v:shape>
              <v:shape style="position:absolute;left:10703;top:16334;width:147;height:180" coordorigin="10703,16334" coordsize="147,180" path="m10809,16510l10746,16510,10749,16512,10806,16512,10809,16510xe" filled="true" fillcolor="#fdfdfd" stroked="false">
                <v:path arrowok="t"/>
                <v:fill type="solid"/>
              </v:shape>
              <v:shape style="position:absolute;left:10703;top:16334;width:147;height:180" coordorigin="10703,16334" coordsize="147,180" path="m10816,16507l10737,16507,10739,16510,10814,16510,10816,16507xe" filled="true" fillcolor="#fdfdfd" stroked="false">
                <v:path arrowok="t"/>
                <v:fill type="solid"/>
              </v:shape>
              <v:shape style="position:absolute;left:10703;top:16334;width:147;height:180" coordorigin="10703,16334" coordsize="147,180" path="m10828,16502l10727,16502,10730,16505,10734,16507,10818,16507,10821,16505,10823,16505,10828,16502xe" filled="true" fillcolor="#fdfdfd" stroked="false">
                <v:path arrowok="t"/>
                <v:fill type="solid"/>
              </v:shape>
              <v:shape style="position:absolute;left:10703;top:16334;width:147;height:180" coordorigin="10703,16334" coordsize="147,180" path="m10835,16495l10720,16495,10720,16498,10725,16502,10830,16502,10833,16500,10833,16498,10835,16495xe" filled="true" fillcolor="#fdfdfd" stroked="false">
                <v:path arrowok="t"/>
                <v:fill type="solid"/>
              </v:shape>
              <v:shape style="position:absolute;left:10703;top:16334;width:147;height:180" coordorigin="10703,16334" coordsize="147,180" path="m10727,16454l10703,16454,10703,16466,10706,16469,10706,16474,10708,16478,10708,16483,10713,16488,10713,16490,10718,16495,10838,16495,10840,16493,10840,16490,10773,16490,10768,16488,10756,16488,10754,16486,10746,16486,10742,16481,10739,16481,10734,16476,10734,16474,10732,16471,10732,16469,10730,16466,10730,16462,10727,16457,10727,16454xe" filled="true" fillcolor="#fdfdfd" stroked="false">
                <v:path arrowok="t"/>
                <v:fill type="solid"/>
              </v:shape>
              <v:shape style="position:absolute;left:10703;top:16334;width:147;height:180" coordorigin="10703,16334" coordsize="147,180" path="m10840,16430l10744,16430,10746,16433,10751,16433,10756,16435,10770,16435,10778,16438,10787,16438,10792,16440,10797,16440,10799,16442,10804,16442,10806,16445,10814,16445,10816,16447,10818,16447,10821,16450,10821,16452,10823,16452,10823,16454,10826,16454,10826,16464,10823,16466,10823,16469,10821,16471,10821,16474,10818,16476,10818,16478,10816,16481,10814,16481,10811,16483,10806,16486,10802,16486,10797,16488,10785,16488,10782,16490,10840,16490,10845,16486,10845,16483,10847,16481,10847,16474,10850,16471,10850,16447,10847,16445,10847,16442,10845,16440,10845,16438,10840,16433,10840,16430xe" filled="true" fillcolor="#fdfdfd" stroked="false">
                <v:path arrowok="t"/>
                <v:fill type="solid"/>
              </v:shape>
              <v:shape style="position:absolute;left:10703;top:16334;width:147;height:180" coordorigin="10703,16334" coordsize="147,180" path="m10823,16421l10720,16421,10722,16423,10727,16426,10730,16426,10732,16428,10737,16430,10838,16430,10830,16423,10828,16423,10823,16421xe" filled="true" fillcolor="#fdfdfd" stroked="false">
                <v:path arrowok="t"/>
                <v:fill type="solid"/>
              </v:shape>
              <v:shape style="position:absolute;left:10703;top:16334;width:147;height:180" coordorigin="10703,16334" coordsize="147,180" path="m10830,16346l10722,16346,10713,16356,10713,16358,10710,16361,10710,16363,10708,16366,10708,16368,10706,16370,10706,16375,10703,16380,10703,16397,10706,16399,10706,16404,10708,16406,10708,16409,10715,16416,10715,16418,10718,16421,10821,16421,10818,16418,10814,16418,10811,16416,10802,16416,10799,16414,10778,16414,10773,16411,10763,16411,10758,16409,10756,16409,10751,16406,10744,16406,10742,16404,10739,16404,10732,16397,10730,16397,10730,16390,10727,16390,10727,16385,10730,16382,10730,16378,10732,16375,10732,16373,10737,16368,10739,16368,10739,16366,10744,16363,10746,16363,10749,16361,10756,16361,10758,16358,10842,16358,10840,16356,10838,16356,10835,16354,10835,16351,10830,16346xe" filled="true" fillcolor="#fdfdfd" stroked="false">
                <v:path arrowok="t"/>
                <v:fill type="solid"/>
              </v:shape>
              <v:shape style="position:absolute;left:10703;top:16334;width:147;height:180" coordorigin="10703,16334" coordsize="147,180" path="m10842,16358l10792,16358,10797,16361,10804,16361,10806,16363,10809,16363,10814,16368,10816,16368,10818,16370,10818,16373,10823,16378,10823,16382,10826,16387,10826,16392,10850,16392,10850,16378,10847,16375,10847,16370,10845,16368,10845,16366,10842,16361,10842,16358xe" filled="true" fillcolor="#fdfdfd" stroked="false">
                <v:path arrowok="t"/>
                <v:fill type="solid"/>
              </v:shape>
              <v:shape style="position:absolute;left:10703;top:16334;width:147;height:180" coordorigin="10703,16334" coordsize="147,180" path="m10823,16342l10730,16342,10725,16346,10828,16346,10823,16342xe" filled="true" fillcolor="#fdfdfd" stroked="false">
                <v:path arrowok="t"/>
                <v:fill type="solid"/>
              </v:shape>
              <v:shape style="position:absolute;left:10703;top:16334;width:147;height:180" coordorigin="10703,16334" coordsize="147,180" path="m10816,16339l10734,16339,10732,16342,10821,16342,10816,16339xe" filled="true" fillcolor="#fdfdfd" stroked="false">
                <v:path arrowok="t"/>
                <v:fill type="solid"/>
              </v:shape>
              <v:shape style="position:absolute;left:10703;top:16334;width:147;height:180" coordorigin="10703,16334" coordsize="147,180" path="m10811,16337l10742,16337,10737,16339,10814,16339,10811,16337xe" filled="true" fillcolor="#fdfdfd" stroked="false">
                <v:path arrowok="t"/>
                <v:fill type="solid"/>
              </v:shape>
              <v:shape style="position:absolute;left:10703;top:16334;width:147;height:180" coordorigin="10703,16334" coordsize="147,180" path="m10802,16334l10751,16334,10746,16337,10804,16337,10802,16334xe" filled="true" fillcolor="#fdfdfd" stroked="false">
                <v:path arrowok="t"/>
                <v:fill type="solid"/>
              </v:shape>
            </v:group>
            <v:group style="position:absolute;left:10998;top:16490;width:24;height:24" coordorigin="10998,16490" coordsize="24,24">
              <v:shape style="position:absolute;left:10998;top:16490;width:24;height:24" coordorigin="10998,16490" coordsize="24,24" path="m10998,16502l11022,16502e" filled="false" stroked="true" strokeweight="1.3pt" strokecolor="#fdfdfd">
                <v:path arrowok="t"/>
              </v:shape>
            </v:group>
            <v:group style="position:absolute;left:11183;top:16246;width:2;height:269" coordorigin="11183,16246" coordsize="2,269">
              <v:shape style="position:absolute;left:11183;top:16246;width:2;height:269" coordorigin="11183,16246" coordsize="0,269" path="m11183,16246l11183,16514e" filled="false" stroked="true" strokeweight="1.3pt" strokecolor="#fdfdfd">
                <v:path arrowok="t"/>
              </v:shape>
            </v:group>
            <v:group style="position:absolute;left:11344;top:16246;width:94;height:269" coordorigin="11344,16246" coordsize="94,269">
              <v:shape style="position:absolute;left:11344;top:16246;width:94;height:269" coordorigin="11344,16246" coordsize="94,269" path="m11368,16246l11344,16246,11344,16457,11346,16462,11346,16471,11349,16474,11349,16476,11351,16481,11351,16483,11356,16488,11356,16490,11361,16495,11363,16495,11366,16498,11366,16500,11368,16502,11370,16502,11373,16505,11378,16505,11380,16507,11382,16507,11385,16510,11387,16510,11392,16512,11402,16512,11404,16514,11438,16514,11438,16490,11411,16490,11409,16488,11397,16488,11394,16486,11392,16486,11390,16483,11387,16483,11380,16476,11378,16476,11378,16474,11373,16469,11373,16464,11370,16462,11370,16457,11368,16452,11368,16358,11438,16358,11438,16334,11368,16334,11368,16246xe" filled="true" fillcolor="#fdfdfd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487" w:lineRule="exact" w:before="0"/>
        <w:ind w:left="104" w:right="0" w:firstLine="0"/>
        <w:jc w:val="left"/>
        <w:rPr>
          <w:rFonts w:ascii="PMingLiU" w:hAnsi="PMingLiU" w:cs="PMingLiU" w:eastAsia="PMingLiU"/>
          <w:sz w:val="38"/>
          <w:szCs w:val="38"/>
        </w:rPr>
      </w:pPr>
      <w:bookmarkStart w:name="15" w:id="15"/>
      <w:bookmarkEnd w:id="15"/>
      <w:r>
        <w:rPr/>
      </w:r>
      <w:r>
        <w:rPr>
          <w:rFonts w:ascii="PMingLiU"/>
          <w:color w:val="FDFDFD"/>
          <w:w w:val="110"/>
          <w:sz w:val="38"/>
        </w:rPr>
        <w:t>Startfromnotes:</w:t>
      </w:r>
      <w:r>
        <w:rPr>
          <w:rFonts w:ascii="PMingLiU"/>
          <w:sz w:val="38"/>
        </w:rPr>
      </w:r>
    </w:p>
    <w:p>
      <w:pPr>
        <w:spacing w:after="0" w:line="487" w:lineRule="exact"/>
        <w:jc w:val="left"/>
        <w:rPr>
          <w:rFonts w:ascii="PMingLiU" w:hAnsi="PMingLiU" w:cs="PMingLiU" w:eastAsia="PMingLiU"/>
          <w:sz w:val="38"/>
          <w:szCs w:val="38"/>
        </w:rPr>
        <w:sectPr>
          <w:pgSz w:w="11900" w:h="16840"/>
          <w:pgMar w:top="1600" w:bottom="280" w:left="360" w:right="1680"/>
        </w:sectPr>
      </w:pPr>
    </w:p>
    <w:p>
      <w:pPr>
        <w:spacing w:line="240" w:lineRule="auto" w:before="0"/>
        <w:rPr>
          <w:rFonts w:ascii="PMingLiU" w:hAnsi="PMingLiU" w:cs="PMingLiU" w:eastAsia="PMingLiU"/>
          <w:sz w:val="20"/>
          <w:szCs w:val="20"/>
        </w:rPr>
      </w:pPr>
      <w:r>
        <w:rPr/>
        <w:pict>
          <v:group style="position:absolute;margin-left:2pt;margin-top:6.120018pt;width:590.8pt;height:830.55pt;mso-position-horizontal-relative:page;mso-position-vertical-relative:page;z-index:-430744" coordorigin="40,122" coordsize="11816,16611">
            <v:shape style="position:absolute;left:40;top:122;width:11815;height:16610" type="#_x0000_t75" stroked="false">
              <v:imagedata r:id="rId102" o:title=""/>
            </v:shape>
            <v:group style="position:absolute;left:380;top:16264;width:2;height:246" coordorigin="380,16264" coordsize="2,246">
              <v:shape style="position:absolute;left:380;top:16264;width:2;height:246" coordorigin="380,16264" coordsize="0,246" path="m380,16264l380,16510e" filled="false" stroked="true" strokeweight="1.42pt" strokecolor="#fdfdfd">
                <v:path arrowok="t"/>
              </v:shape>
            </v:group>
            <v:group style="position:absolute;left:539;top:16330;width:147;height:180" coordorigin="539,16330" coordsize="147,180">
              <v:shape style="position:absolute;left:539;top:16330;width:147;height:180" coordorigin="539,16330" coordsize="147,180" path="m566,16330l539,16330,539,16510,566,16510,566,16385,568,16382,568,16380,570,16378,570,16373,573,16370,573,16368,575,16366,578,16366,585,16358,587,16358,590,16356,594,16356,599,16354,674,16354,666,16346,566,16346,566,16330xe" filled="true" fillcolor="#fdfdfd" stroked="false">
                <v:path arrowok="t"/>
                <v:fill type="solid"/>
              </v:shape>
              <v:shape style="position:absolute;left:539;top:16330;width:147;height:180" coordorigin="539,16330" coordsize="147,180" path="m674,16354l628,16354,633,16356,638,16356,642,16361,645,16361,654,16370,654,16373,657,16375,657,16378,659,16380,659,16387,662,16390,662,16510,686,16510,686,16380,683,16378,683,16370,681,16368,681,16366,678,16363,678,16361,674,16356,674,16354xe" filled="true" fillcolor="#fdfdfd" stroked="false">
                <v:path arrowok="t"/>
                <v:fill type="solid"/>
              </v:shape>
              <v:shape style="position:absolute;left:539;top:16330;width:147;height:180" coordorigin="539,16330" coordsize="147,180" path="m657,16337l573,16337,566,16344,566,16346,666,16346,666,16344,664,16342,662,16342,657,16337xe" filled="true" fillcolor="#fdfdfd" stroked="false">
                <v:path arrowok="t"/>
                <v:fill type="solid"/>
              </v:shape>
              <v:shape style="position:absolute;left:539;top:16330;width:147;height:180" coordorigin="539,16330" coordsize="147,180" path="m650,16334l578,16334,575,16337,654,16337,650,16334xe" filled="true" fillcolor="#fdfdfd" stroked="false">
                <v:path arrowok="t"/>
                <v:fill type="solid"/>
              </v:shape>
              <v:shape style="position:absolute;left:539;top:16330;width:147;height:180" coordorigin="539,16330" coordsize="147,180" path="m645,16332l585,16332,580,16334,647,16334,645,16332xe" filled="true" fillcolor="#fdfdfd" stroked="false">
                <v:path arrowok="t"/>
                <v:fill type="solid"/>
              </v:shape>
              <v:shape style="position:absolute;left:539;top:16330;width:147;height:180" coordorigin="539,16330" coordsize="147,180" path="m635,16330l592,16330,587,16332,638,16332,635,16330xe" filled="true" fillcolor="#fdfdfd" stroked="false">
                <v:path arrowok="t"/>
                <v:fill type="solid"/>
              </v:shape>
            </v:group>
            <v:group style="position:absolute;left:834;top:16241;width:94;height:269" coordorigin="834,16241" coordsize="94,269">
              <v:shape style="position:absolute;left:834;top:16241;width:94;height:269" coordorigin="834,16241" coordsize="94,269" path="m928,16241l897,16241,894,16243,885,16243,880,16246,875,16246,870,16248,868,16248,866,16250,863,16250,856,16258,854,16258,851,16260,851,16262,846,16267,846,16270,842,16274,842,16277,839,16279,839,16286,837,16289,837,16296,834,16298,834,16510,858,16510,858,16354,928,16354,928,16330,858,16330,858,16306,861,16303,861,16296,863,16294,863,16289,866,16286,866,16284,870,16279,870,16277,873,16277,878,16272,880,16272,882,16270,887,16270,890,16267,904,16267,906,16265,928,16265,928,16241xe" filled="true" fillcolor="#fdfdfd" stroked="false">
                <v:path arrowok="t"/>
                <v:fill type="solid"/>
              </v:shape>
            </v:group>
            <v:group style="position:absolute;left:1077;top:16330;width:147;height:180" coordorigin="1077,16330" coordsize="147,180">
              <v:shape style="position:absolute;left:1077;top:16330;width:147;height:180" coordorigin="1077,16330" coordsize="147,180" path="m1163,16507l1139,16507,1142,16510,1158,16510,1163,16507xe" filled="true" fillcolor="#fdfdfd" stroked="false">
                <v:path arrowok="t"/>
                <v:fill type="solid"/>
              </v:shape>
              <v:shape style="position:absolute;left:1077;top:16330;width:147;height:180" coordorigin="1077,16330" coordsize="147,180" path="m1178,16505l1120,16505,1125,16507,1173,16507,1178,16505xe" filled="true" fillcolor="#fdfdfd" stroked="false">
                <v:path arrowok="t"/>
                <v:fill type="solid"/>
              </v:shape>
              <v:shape style="position:absolute;left:1077;top:16330;width:147;height:180" coordorigin="1077,16330" coordsize="147,180" path="m1185,16502l1115,16502,1118,16505,1182,16505,1185,16502xe" filled="true" fillcolor="#fdfdfd" stroked="false">
                <v:path arrowok="t"/>
                <v:fill type="solid"/>
              </v:shape>
              <v:shape style="position:absolute;left:1077;top:16330;width:147;height:180" coordorigin="1077,16330" coordsize="147,180" path="m1192,16500l1110,16500,1113,16502,1190,16502,1192,16500xe" filled="true" fillcolor="#fdfdfd" stroked="false">
                <v:path arrowok="t"/>
                <v:fill type="solid"/>
              </v:shape>
              <v:shape style="position:absolute;left:1077;top:16330;width:147;height:180" coordorigin="1077,16330" coordsize="147,180" path="m1192,16337l1108,16337,1106,16339,1103,16339,1098,16344,1096,16344,1094,16346,1094,16349,1086,16356,1086,16358,1084,16361,1084,16363,1082,16368,1082,16370,1079,16373,1079,16382,1077,16387,1077,16452,1079,16457,1079,16464,1082,16466,1082,16471,1084,16474,1086,16478,1086,16481,1089,16483,1089,16486,1091,16488,1094,16488,1103,16498,1106,16498,1108,16500,1194,16500,1202,16493,1204,16493,1204,16490,1209,16486,1149,16486,1144,16483,1132,16483,1127,16481,1125,16481,1122,16478,1120,16478,1108,16466,1106,16462,1106,16459,1103,16457,1103,16447,1101,16445,1101,16392,1103,16390,1103,16382,1106,16380,1106,16378,1108,16373,1108,16370,1120,16358,1122,16358,1125,16356,1132,16356,1134,16354,1209,16354,1209,16351,1199,16342,1197,16342,1192,16337xe" filled="true" fillcolor="#fdfdfd" stroked="false">
                <v:path arrowok="t"/>
                <v:fill type="solid"/>
              </v:shape>
              <v:shape style="position:absolute;left:1077;top:16330;width:147;height:180" coordorigin="1077,16330" coordsize="147,180" path="m1209,16354l1166,16354,1168,16356,1175,16356,1180,16361,1182,16361,1187,16366,1187,16368,1192,16373,1192,16375,1194,16378,1194,16380,1197,16382,1197,16394,1199,16397,1199,16438,1197,16440,1197,16454,1194,16457,1194,16462,1192,16464,1192,16466,1185,16474,1182,16474,1182,16476,1180,16478,1175,16478,1173,16481,1170,16481,1168,16483,1154,16483,1149,16486,1209,16486,1211,16483,1211,16481,1214,16478,1214,16476,1216,16474,1216,16471,1218,16466,1218,16464,1221,16462,1221,16452,1223,16447,1223,16392,1221,16387,1221,16378,1218,16375,1218,16368,1216,16366,1216,16363,1214,16361,1214,16358,1209,16354xe" filled="true" fillcolor="#fdfdfd" stroked="false">
                <v:path arrowok="t"/>
                <v:fill type="solid"/>
              </v:shape>
              <v:shape style="position:absolute;left:1077;top:16330;width:147;height:180" coordorigin="1077,16330" coordsize="147,180" path="m1187,16334l1113,16334,1110,16337,1190,16337,1187,16334xe" filled="true" fillcolor="#fdfdfd" stroked="false">
                <v:path arrowok="t"/>
                <v:fill type="solid"/>
              </v:shape>
              <v:shape style="position:absolute;left:1077;top:16330;width:147;height:180" coordorigin="1077,16330" coordsize="147,180" path="m1180,16332l1120,16332,1118,16334,1185,16334,1180,16332xe" filled="true" fillcolor="#fdfdfd" stroked="false">
                <v:path arrowok="t"/>
                <v:fill type="solid"/>
              </v:shape>
              <v:shape style="position:absolute;left:1077;top:16330;width:147;height:180" coordorigin="1077,16330" coordsize="147,180" path="m1173,16330l1127,16330,1122,16332,1175,16332,1173,16330xe" filled="true" fillcolor="#fdfdfd" stroked="false">
                <v:path arrowok="t"/>
                <v:fill type="solid"/>
              </v:shape>
            </v:group>
            <v:group style="position:absolute;left:1372;top:16277;width:214;height:233" coordorigin="1372,16277" coordsize="214,233">
              <v:shape style="position:absolute;left:1372;top:16277;width:214;height:233" coordorigin="1372,16277" coordsize="214,233" path="m1437,16303l1389,16303,1386,16306,1386,16308,1382,16313,1382,16318,1379,16320,1379,16322,1377,16325,1377,16327,1374,16332,1374,16337,1372,16342,1372,16442,1374,16445,1374,16454,1377,16457,1377,16462,1379,16464,1379,16466,1382,16469,1382,16471,1386,16476,1386,16478,1394,16486,1394,16488,1396,16490,1398,16490,1403,16495,1406,16495,1410,16500,1413,16500,1418,16502,1422,16502,1425,16505,1432,16505,1434,16507,1446,16507,1449,16510,1586,16510,1586,16486,1461,16486,1458,16483,1439,16483,1437,16481,1430,16481,1425,16476,1422,16476,1420,16474,1418,16474,1408,16464,1408,16462,1403,16457,1403,16454,1401,16452,1401,16450,1398,16447,1398,16440,1396,16438,1396,16349,1398,16344,1398,16339,1401,16337,1401,16332,1403,16330,1403,16327,1408,16322,1408,16320,1413,16315,1415,16315,1420,16310,1422,16310,1427,16306,1432,16306,1437,16303xe" filled="true" fillcolor="#fdfdfd" stroked="false">
                <v:path arrowok="t"/>
                <v:fill type="solid"/>
              </v:shape>
              <v:shape style="position:absolute;left:1372;top:16277;width:214;height:233" coordorigin="1372,16277" coordsize="214,233" path="m1494,16454l1461,16454,1463,16457,1490,16457,1494,16454xe" filled="true" fillcolor="#fdfdfd" stroked="false">
                <v:path arrowok="t"/>
                <v:fill type="solid"/>
              </v:shape>
              <v:shape style="position:absolute;left:1372;top:16277;width:214;height:233" coordorigin="1372,16277" coordsize="214,233" path="m1566,16447l1509,16447,1509,16457,1545,16457,1547,16454,1554,16454,1557,16452,1562,16452,1566,16447xe" filled="true" fillcolor="#fdfdfd" stroked="false">
                <v:path arrowok="t"/>
                <v:fill type="solid"/>
              </v:shape>
              <v:shape style="position:absolute;left:1372;top:16277;width:214;height:233" coordorigin="1372,16277" coordsize="214,233" path="m1504,16452l1451,16452,1454,16454,1502,16454,1504,16452xe" filled="true" fillcolor="#fdfdfd" stroked="false">
                <v:path arrowok="t"/>
                <v:fill type="solid"/>
              </v:shape>
              <v:shape style="position:absolute;left:1372;top:16277;width:214;height:233" coordorigin="1372,16277" coordsize="214,233" path="m1509,16447l1444,16447,1449,16452,1506,16452,1509,16450,1509,16447xe" filled="true" fillcolor="#fdfdfd" stroked="false">
                <v:path arrowok="t"/>
                <v:fill type="solid"/>
              </v:shape>
              <v:shape style="position:absolute;left:1372;top:16277;width:214;height:233" coordorigin="1372,16277" coordsize="214,233" path="m1506,16334l1446,16334,1442,16339,1439,16339,1434,16344,1434,16346,1430,16351,1430,16354,1427,16356,1427,16358,1425,16363,1425,16368,1422,16373,1422,16411,1425,16416,1425,16423,1427,16426,1427,16428,1430,16430,1430,16433,1432,16435,1432,16438,1442,16447,1569,16447,1571,16445,1571,16442,1576,16438,1578,16438,1578,16433,1473,16433,1468,16430,1463,16430,1461,16428,1458,16428,1451,16421,1451,16418,1449,16416,1449,16404,1446,16402,1446,16382,1449,16378,1449,16370,1451,16368,1451,16366,1456,16361,1456,16358,1458,16358,1461,16356,1466,16356,1468,16354,1535,16354,1535,16337,1509,16337,1506,16334xe" filled="true" fillcolor="#fdfdfd" stroked="false">
                <v:path arrowok="t"/>
                <v:fill type="solid"/>
              </v:shape>
              <v:shape style="position:absolute;left:1372;top:16277;width:214;height:233" coordorigin="1372,16277" coordsize="214,233" path="m1535,16354l1492,16354,1494,16356,1497,16356,1504,16363,1504,16366,1506,16368,1506,16370,1509,16373,1509,16414,1506,16416,1506,16421,1504,16423,1502,16423,1494,16430,1490,16430,1485,16433,1535,16433,1535,16354xe" filled="true" fillcolor="#fdfdfd" stroked="false">
                <v:path arrowok="t"/>
                <v:fill type="solid"/>
              </v:shape>
              <v:shape style="position:absolute;left:1372;top:16277;width:214;height:233" coordorigin="1372,16277" coordsize="214,233" path="m1566,16301l1511,16301,1514,16303,1521,16303,1523,16306,1530,16306,1535,16310,1538,16310,1542,16315,1545,16315,1547,16318,1547,16320,1552,16325,1552,16327,1557,16332,1557,16339,1559,16342,1559,16349,1562,16351,1562,16411,1559,16416,1559,16418,1557,16421,1557,16423,1552,16428,1550,16428,1547,16430,1545,16430,1540,16433,1578,16433,1581,16430,1581,16428,1583,16426,1583,16423,1586,16418,1586,16344,1583,16339,1583,16334,1581,16330,1581,16325,1578,16322,1578,16318,1574,16313,1574,16310,1569,16306,1569,16303,1566,16301xe" filled="true" fillcolor="#fdfdfd" stroked="false">
                <v:path arrowok="t"/>
                <v:fill type="solid"/>
              </v:shape>
              <v:shape style="position:absolute;left:1372;top:16277;width:214;height:233" coordorigin="1372,16277" coordsize="214,233" path="m1535,16330l1509,16330,1509,16337,1535,16337,1535,16330xe" filled="true" fillcolor="#fdfdfd" stroked="false">
                <v:path arrowok="t"/>
                <v:fill type="solid"/>
              </v:shape>
              <v:shape style="position:absolute;left:1372;top:16277;width:214;height:233" coordorigin="1372,16277" coordsize="214,233" path="m1502,16332l1451,16332,1449,16334,1504,16334,1502,16332xe" filled="true" fillcolor="#fdfdfd" stroked="false">
                <v:path arrowok="t"/>
                <v:fill type="solid"/>
              </v:shape>
              <v:shape style="position:absolute;left:1372;top:16277;width:214;height:233" coordorigin="1372,16277" coordsize="214,233" path="m1494,16330l1461,16330,1458,16332,1499,16332,1494,16330xe" filled="true" fillcolor="#fdfdfd" stroked="false">
                <v:path arrowok="t"/>
                <v:fill type="solid"/>
              </v:shape>
              <v:shape style="position:absolute;left:1372;top:16277;width:214;height:233" coordorigin="1372,16277" coordsize="214,233" path="m1542,16284l1413,16284,1408,16289,1406,16289,1401,16294,1398,16294,1391,16301,1391,16303,1442,16303,1446,16301,1566,16301,1564,16298,1562,16298,1559,16296,1559,16294,1557,16291,1554,16291,1550,16286,1545,16286,1542,16284xe" filled="true" fillcolor="#fdfdfd" stroked="false">
                <v:path arrowok="t"/>
                <v:fill type="solid"/>
              </v:shape>
              <v:shape style="position:absolute;left:1372;top:16277;width:214;height:233" coordorigin="1372,16277" coordsize="214,233" path="m1538,16282l1422,16282,1420,16284,1540,16284,1538,16282xe" filled="true" fillcolor="#fdfdfd" stroked="false">
                <v:path arrowok="t"/>
                <v:fill type="solid"/>
              </v:shape>
              <v:shape style="position:absolute;left:1372;top:16277;width:214;height:233" coordorigin="1372,16277" coordsize="214,233" path="m1528,16279l1427,16279,1425,16282,1530,16282,1528,16279xe" filled="true" fillcolor="#fdfdfd" stroked="false">
                <v:path arrowok="t"/>
                <v:fill type="solid"/>
              </v:shape>
              <v:shape style="position:absolute;left:1372;top:16277;width:214;height:233" coordorigin="1372,16277" coordsize="214,233" path="m1518,16277l1439,16277,1434,16279,1521,16279,1518,16277xe" filled="true" fillcolor="#fdfdfd" stroked="false">
                <v:path arrowok="t"/>
                <v:fill type="solid"/>
              </v:shape>
            </v:group>
            <v:group style="position:absolute;left:1734;top:16241;width:147;height:269" coordorigin="1734,16241" coordsize="147,269">
              <v:shape style="position:absolute;left:1734;top:16241;width:147;height:269" coordorigin="1734,16241" coordsize="147,269" path="m1758,16241l1734,16241,1734,16510,1758,16510,1758,16397,1761,16392,1761,16382,1763,16380,1763,16378,1766,16373,1766,16370,1778,16358,1780,16358,1785,16356,1790,16356,1792,16354,1866,16354,1866,16351,1862,16346,1758,16346,1758,16241xe" filled="true" fillcolor="#fdfdfd" stroked="false">
                <v:path arrowok="t"/>
                <v:fill type="solid"/>
              </v:shape>
              <v:shape style="position:absolute;left:1734;top:16241;width:147;height:269" coordorigin="1734,16241" coordsize="147,269" path="m1866,16354l1823,16354,1826,16356,1833,16356,1838,16361,1840,16361,1847,16368,1847,16370,1850,16373,1850,16375,1852,16378,1852,16380,1854,16382,1854,16390,1857,16394,1857,16510,1881,16510,1881,16387,1878,16385,1878,16375,1876,16370,1876,16368,1874,16366,1874,16363,1871,16361,1871,16358,1866,16354xe" filled="true" fillcolor="#fdfdfd" stroked="false">
                <v:path arrowok="t"/>
                <v:fill type="solid"/>
              </v:shape>
              <v:shape style="position:absolute;left:1734;top:16241;width:147;height:269" coordorigin="1734,16241" coordsize="147,269" path="m1850,16337l1768,16337,1758,16346,1862,16346,1857,16342,1854,16342,1850,16337xe" filled="true" fillcolor="#fdfdfd" stroked="false">
                <v:path arrowok="t"/>
                <v:fill type="solid"/>
              </v:shape>
              <v:shape style="position:absolute;left:1734;top:16241;width:147;height:269" coordorigin="1734,16241" coordsize="147,269" path="m1845,16334l1773,16334,1770,16337,1847,16337,1845,16334xe" filled="true" fillcolor="#fdfdfd" stroked="false">
                <v:path arrowok="t"/>
                <v:fill type="solid"/>
              </v:shape>
              <v:shape style="position:absolute;left:1734;top:16241;width:147;height:269" coordorigin="1734,16241" coordsize="147,269" path="m1840,16332l1778,16332,1775,16334,1842,16334,1840,16332xe" filled="true" fillcolor="#fdfdfd" stroked="false">
                <v:path arrowok="t"/>
                <v:fill type="solid"/>
              </v:shape>
              <v:shape style="position:absolute;left:1734;top:16241;width:147;height:269" coordorigin="1734,16241" coordsize="147,269" path="m1830,16330l1785,16330,1782,16332,1833,16332,1830,16330xe" filled="true" fillcolor="#fdfdfd" stroked="false">
                <v:path arrowok="t"/>
                <v:fill type="solid"/>
              </v:shape>
            </v:group>
            <v:group style="position:absolute;left:2030;top:16330;width:144;height:180" coordorigin="2030,16330" coordsize="144,180">
              <v:shape style="position:absolute;left:2030;top:16330;width:144;height:180" coordorigin="2030,16330" coordsize="144,180" path="m2116,16507l2090,16507,2094,16510,2114,16510,2116,16507xe" filled="true" fillcolor="#fdfdfd" stroked="false">
                <v:path arrowok="t"/>
                <v:fill type="solid"/>
              </v:shape>
              <v:shape style="position:absolute;left:2030;top:16330;width:144;height:180" coordorigin="2030,16330" coordsize="144,180" path="m2174,16490l2150,16490,2150,16510,2174,16510,2174,16490xe" filled="true" fillcolor="#fdfdfd" stroked="false">
                <v:path arrowok="t"/>
                <v:fill type="solid"/>
              </v:shape>
              <v:shape style="position:absolute;left:2030;top:16330;width:144;height:180" coordorigin="2030,16330" coordsize="144,180" path="m2128,16505l2073,16505,2078,16507,2123,16507,2128,16505xe" filled="true" fillcolor="#fdfdfd" stroked="false">
                <v:path arrowok="t"/>
                <v:fill type="solid"/>
              </v:shape>
              <v:shape style="position:absolute;left:2030;top:16330;width:144;height:180" coordorigin="2030,16330" coordsize="144,180" path="m2140,16500l2061,16500,2066,16502,2068,16502,2070,16505,2135,16505,2140,16500xe" filled="true" fillcolor="#fdfdfd" stroked="false">
                <v:path arrowok="t"/>
                <v:fill type="solid"/>
              </v:shape>
              <v:shape style="position:absolute;left:2030;top:16330;width:144;height:180" coordorigin="2030,16330" coordsize="144,180" path="m2054,16330l2030,16330,2030,16457,2032,16459,2032,16466,2034,16469,2034,16471,2037,16474,2037,16478,2039,16481,2039,16483,2044,16488,2046,16488,2046,16490,2054,16498,2056,16498,2058,16500,2142,16500,2150,16493,2150,16490,2174,16490,2174,16486,2102,16486,2097,16483,2082,16483,2080,16481,2078,16481,2075,16478,2073,16478,2063,16469,2061,16469,2061,16466,2058,16462,2058,16459,2056,16457,2056,16454,2054,16450,2054,16330xe" filled="true" fillcolor="#fdfdfd" stroked="false">
                <v:path arrowok="t"/>
                <v:fill type="solid"/>
              </v:shape>
              <v:shape style="position:absolute;left:2030;top:16330;width:144;height:180" coordorigin="2030,16330" coordsize="144,180" path="m2174,16330l2150,16330,2150,16452,2147,16454,2147,16457,2145,16462,2145,16464,2142,16466,2142,16469,2138,16474,2135,16474,2130,16478,2128,16478,2126,16481,2123,16481,2121,16483,2106,16483,2102,16486,2174,16486,2174,16330xe" filled="true" fillcolor="#fdfdfd" stroked="false">
                <v:path arrowok="t"/>
                <v:fill type="solid"/>
              </v:shape>
            </v:group>
            <v:group style="position:absolute;left:2322;top:16330;width:147;height:180" coordorigin="2322,16330" coordsize="147,180">
              <v:shape style="position:absolute;left:2322;top:16330;width:147;height:180" coordorigin="2322,16330" coordsize="147,180" path="m2409,16507l2382,16507,2387,16510,2406,16510,2409,16507xe" filled="true" fillcolor="#fdfdfd" stroked="false">
                <v:path arrowok="t"/>
                <v:fill type="solid"/>
              </v:shape>
              <v:shape style="position:absolute;left:2322;top:16330;width:147;height:180" coordorigin="2322,16330" coordsize="147,180" path="m2428,16505l2366,16505,2368,16507,2426,16507,2428,16505xe" filled="true" fillcolor="#fdfdfd" stroked="false">
                <v:path arrowok="t"/>
                <v:fill type="solid"/>
              </v:shape>
              <v:shape style="position:absolute;left:2322;top:16330;width:147;height:180" coordorigin="2322,16330" coordsize="147,180" path="m2435,16502l2358,16502,2361,16505,2433,16505,2435,16502xe" filled="true" fillcolor="#fdfdfd" stroked="false">
                <v:path arrowok="t"/>
                <v:fill type="solid"/>
              </v:shape>
              <v:shape style="position:absolute;left:2322;top:16330;width:147;height:180" coordorigin="2322,16330" coordsize="147,180" path="m2440,16500l2354,16500,2356,16502,2438,16502,2440,16500xe" filled="true" fillcolor="#fdfdfd" stroked="false">
                <v:path arrowok="t"/>
                <v:fill type="solid"/>
              </v:shape>
              <v:shape style="position:absolute;left:2322;top:16330;width:147;height:180" coordorigin="2322,16330" coordsize="147,180" path="m2349,16450l2322,16450,2322,16457,2325,16459,2325,16469,2327,16471,2327,16476,2330,16478,2330,16481,2332,16483,2332,16486,2337,16490,2339,16490,2339,16493,2344,16498,2346,16498,2349,16500,2445,16500,2450,16495,2452,16495,2452,16493,2457,16488,2459,16488,2462,16486,2397,16486,2392,16483,2375,16483,2373,16481,2370,16481,2366,16478,2363,16478,2361,16476,2358,16476,2354,16471,2354,16469,2351,16466,2351,16464,2349,16462,2349,16450xe" filled="true" fillcolor="#fdfdfd" stroked="false">
                <v:path arrowok="t"/>
                <v:fill type="solid"/>
              </v:shape>
              <v:shape style="position:absolute;left:2322;top:16330;width:147;height:180" coordorigin="2322,16330" coordsize="147,180" path="m2459,16426l2363,16426,2366,16428,2370,16428,2375,16430,2392,16430,2397,16433,2406,16433,2411,16435,2416,16435,2418,16438,2426,16438,2430,16440,2433,16440,2435,16442,2438,16442,2442,16447,2442,16450,2445,16450,2445,16459,2442,16462,2442,16466,2438,16471,2438,16474,2435,16476,2433,16476,2430,16478,2428,16478,2423,16481,2421,16481,2416,16483,2402,16483,2397,16486,2462,16486,2462,16483,2464,16481,2464,16478,2466,16474,2466,16469,2469,16466,2469,16442,2466,16440,2466,16438,2464,16435,2464,16433,2462,16430,2462,16428,2459,16426xe" filled="true" fillcolor="#fdfdfd" stroked="false">
                <v:path arrowok="t"/>
                <v:fill type="solid"/>
              </v:shape>
              <v:shape style="position:absolute;left:2322;top:16330;width:147;height:180" coordorigin="2322,16330" coordsize="147,180" path="m2442,16416l2339,16416,2344,16418,2346,16421,2349,16421,2351,16423,2356,16423,2358,16426,2457,16426,2450,16418,2447,16418,2442,16416xe" filled="true" fillcolor="#fdfdfd" stroked="false">
                <v:path arrowok="t"/>
                <v:fill type="solid"/>
              </v:shape>
              <v:shape style="position:absolute;left:2322;top:16330;width:147;height:180" coordorigin="2322,16330" coordsize="147,180" path="m2450,16342l2342,16342,2332,16351,2332,16354,2330,16356,2330,16358,2327,16361,2327,16363,2325,16366,2325,16375,2322,16378,2322,16390,2325,16392,2325,16397,2327,16399,2327,16402,2330,16404,2330,16406,2337,16414,2337,16416,2440,16416,2438,16414,2433,16414,2430,16411,2421,16411,2418,16409,2404,16409,2397,16406,2382,16406,2380,16404,2375,16404,2370,16402,2368,16402,2366,16399,2361,16399,2358,16397,2356,16397,2351,16392,2349,16392,2349,16373,2351,16370,2351,16368,2356,16363,2358,16363,2363,16358,2366,16358,2368,16356,2370,16356,2375,16354,2462,16354,2450,16342xe" filled="true" fillcolor="#fdfdfd" stroked="false">
                <v:path arrowok="t"/>
                <v:fill type="solid"/>
              </v:shape>
              <v:shape style="position:absolute;left:2322;top:16330;width:147;height:180" coordorigin="2322,16330" coordsize="147,180" path="m2462,16354l2416,16354,2418,16356,2423,16356,2426,16358,2428,16358,2433,16363,2435,16363,2440,16368,2440,16370,2442,16373,2442,16378,2445,16380,2445,16387,2469,16387,2469,16373,2466,16370,2466,16366,2464,16363,2464,16358,2462,16356,2462,16354xe" filled="true" fillcolor="#fdfdfd" stroked="false">
                <v:path arrowok="t"/>
                <v:fill type="solid"/>
              </v:shape>
              <v:shape style="position:absolute;left:2322;top:16330;width:147;height:180" coordorigin="2322,16330" coordsize="147,180" path="m2442,16337l2349,16337,2344,16342,2447,16342,2442,16337xe" filled="true" fillcolor="#fdfdfd" stroked="false">
                <v:path arrowok="t"/>
                <v:fill type="solid"/>
              </v:shape>
              <v:shape style="position:absolute;left:2322;top:16330;width:147;height:180" coordorigin="2322,16330" coordsize="147,180" path="m2435,16334l2354,16334,2351,16337,2440,16337,2435,16334xe" filled="true" fillcolor="#fdfdfd" stroked="false">
                <v:path arrowok="t"/>
                <v:fill type="solid"/>
              </v:shape>
              <v:shape style="position:absolute;left:2322;top:16330;width:147;height:180" coordorigin="2322,16330" coordsize="147,180" path="m2430,16332l2361,16332,2356,16334,2433,16334,2430,16332xe" filled="true" fillcolor="#fdfdfd" stroked="false">
                <v:path arrowok="t"/>
                <v:fill type="solid"/>
              </v:shape>
              <v:shape style="position:absolute;left:2322;top:16330;width:147;height:180" coordorigin="2322,16330" coordsize="147,180" path="m2421,16330l2370,16330,2368,16332,2423,16332,2421,16330xe" filled="true" fillcolor="#fdfdfd" stroked="false">
                <v:path arrowok="t"/>
                <v:fill type="solid"/>
              </v:shape>
            </v:group>
            <v:group style="position:absolute;left:2618;top:16486;width:24;height:24" coordorigin="2618,16486" coordsize="24,24">
              <v:shape style="position:absolute;left:2618;top:16486;width:24;height:24" coordorigin="2618,16486" coordsize="24,24" path="m2618,16498l2642,16498e" filled="false" stroked="true" strokeweight="1.3pt" strokecolor="#fdfdfd">
                <v:path arrowok="t"/>
              </v:shape>
            </v:group>
            <v:group style="position:absolute;left:2802;top:16241;width:2;height:269" coordorigin="2802,16241" coordsize="2,269">
              <v:shape style="position:absolute;left:2802;top:16241;width:2;height:269" coordorigin="2802,16241" coordsize="0,269" path="m2802,16241l2802,16510e" filled="false" stroked="true" strokeweight="1.3pt" strokecolor="#fdfdfd">
                <v:path arrowok="t"/>
              </v:shape>
            </v:group>
            <v:group style="position:absolute;left:2963;top:16241;width:94;height:269" coordorigin="2963,16241" coordsize="94,269">
              <v:shape style="position:absolute;left:2963;top:16241;width:94;height:269" coordorigin="2963,16241" coordsize="94,269" path="m2987,16241l2963,16241,2963,16452,2966,16457,2966,16464,2968,16466,2968,16471,2970,16474,2970,16478,2975,16483,2975,16486,2978,16488,2980,16488,2985,16493,2985,16495,2987,16498,2990,16498,2992,16500,2997,16500,2999,16502,3002,16502,3004,16505,3006,16505,3011,16507,3023,16507,3028,16510,3057,16510,3057,16486,3035,16486,3030,16483,3018,16483,3014,16481,3011,16481,3009,16478,3006,16478,2994,16466,2992,16462,2992,16459,2990,16457,2990,16450,2987,16447,2987,16354,3057,16354,3057,16330,2987,16330,2987,16241xe" filled="true" fillcolor="#fdfdfd" stroked="false">
                <v:path arrowok="t"/>
                <v:fill type="solid"/>
              </v:shape>
            </v:group>
            <v:group style="position:absolute;left:3364;top:16241;width:195;height:269" coordorigin="3364,16241" coordsize="195,269">
              <v:shape style="position:absolute;left:3364;top:16241;width:195;height:269" coordorigin="3364,16241" coordsize="195,269" path="m3558,16241l3532,16241,3364,16510,3390,16510,3558,16241xe" filled="true" fillcolor="#fdfdfd" stroked="false">
                <v:path arrowok="t"/>
                <v:fill type="solid"/>
              </v:shape>
            </v:group>
            <v:group style="position:absolute;left:3957;top:16387;width:27;height:60" coordorigin="3957,16387" coordsize="27,60">
              <v:shape style="position:absolute;left:3957;top:16387;width:27;height:60" coordorigin="3957,16387" coordsize="27,60" path="m3957,16417l3983,16417e" filled="false" stroked="true" strokeweight="3.1pt" strokecolor="#fdfdfd">
                <v:path arrowok="t"/>
              </v:shape>
            </v:group>
            <v:group style="position:absolute;left:3897;top:16375;width:147;height:2" coordorigin="3897,16375" coordsize="147,2">
              <v:shape style="position:absolute;left:3897;top:16375;width:147;height:2" coordorigin="3897,16375" coordsize="147,0" path="m3897,16375l4043,16375e" filled="false" stroked="true" strokeweight="1.3pt" strokecolor="#fdfdfd">
                <v:path arrowok="t"/>
              </v:shape>
            </v:group>
            <v:group style="position:absolute;left:3957;top:16303;width:27;height:60" coordorigin="3957,16303" coordsize="27,60">
              <v:shape style="position:absolute;left:3957;top:16303;width:27;height:60" coordorigin="3957,16303" coordsize="27,60" path="m3957,16333l3983,16333e" filled="false" stroked="true" strokeweight="3.1pt" strokecolor="#fdfdfd">
                <v:path arrowok="t"/>
              </v:shape>
            </v:group>
            <v:group style="position:absolute;left:4192;top:16241;width:180;height:269" coordorigin="4192,16241" coordsize="180,269">
              <v:shape style="position:absolute;left:4192;top:16241;width:180;height:269" coordorigin="4192,16241" coordsize="180,269" path="m4307,16241l4192,16241,4192,16265,4300,16265,4305,16267,4317,16267,4322,16270,4324,16270,4326,16272,4329,16272,4341,16284,4343,16289,4343,16291,4346,16294,4346,16303,4348,16306,4348,16322,4346,16327,4346,16334,4343,16337,4343,16339,4341,16342,4341,16344,4336,16349,4336,16351,4331,16356,4329,16356,4326,16358,4324,16358,4319,16361,4314,16361,4310,16363,4226,16363,4226,16387,4312,16387,4314,16390,4322,16390,4324,16392,4326,16392,4331,16397,4334,16397,4338,16402,4338,16404,4343,16409,4343,16411,4346,16416,4346,16426,4348,16428,4348,16445,4346,16447,4346,16454,4343,16457,4343,16462,4341,16464,4341,16466,4336,16471,4336,16474,4334,16474,4329,16478,4326,16478,4324,16481,4319,16481,4317,16483,4302,16483,4300,16486,4192,16486,4192,16510,4310,16510,4312,16507,4324,16507,4326,16505,4331,16505,4336,16502,4338,16502,4341,16500,4343,16500,4350,16493,4353,16493,4355,16490,4355,16488,4362,16481,4362,16478,4365,16476,4365,16474,4367,16471,4367,16466,4370,16464,4370,16454,4372,16452,4372,16421,4370,16416,4370,16409,4367,16406,4367,16402,4365,16399,4365,16397,4362,16394,4360,16390,4360,16387,4358,16385,4355,16385,4348,16378,4346,16378,4343,16375,4346,16375,4353,16368,4355,16368,4360,16363,4360,16361,4365,16356,4365,16351,4367,16349,4367,16346,4370,16342,4370,16334,4372,16332,4372,16298,4370,16294,4370,16286,4367,16284,4367,16279,4365,16277,4362,16272,4362,16270,4360,16267,4360,16265,4358,16262,4355,16262,4346,16253,4343,16253,4341,16250,4338,16250,4336,16248,4334,16248,4331,16246,4326,16246,4324,16243,4310,16243,4307,16241xe" filled="true" fillcolor="#fdfdfd" stroked="false">
                <v:path arrowok="t"/>
                <v:fill type="solid"/>
              </v:shape>
            </v:group>
            <v:group style="position:absolute;left:4490;top:16241;width:195;height:269" coordorigin="4490,16241" coordsize="195,269">
              <v:shape style="position:absolute;left:4490;top:16241;width:195;height:269" coordorigin="4490,16241" coordsize="195,269" path="m4684,16241l4504,16241,4504,16265,4643,16265,4490,16510,4516,16510,4684,16241xe" filled="true" fillcolor="#fdfdfd" stroked="false">
                <v:path arrowok="t"/>
                <v:fill type="solid"/>
              </v:shape>
            </v:group>
            <v:group style="position:absolute;left:4833;top:16241;width:180;height:269" coordorigin="4833,16241" coordsize="180,269">
              <v:shape style="position:absolute;left:4833;top:16241;width:180;height:269" coordorigin="4833,16241" coordsize="180,269" path="m4936,16507l4907,16507,4912,16510,4931,16510,4936,16507xe" filled="true" fillcolor="#fdfdfd" stroked="false">
                <v:path arrowok="t"/>
                <v:fill type="solid"/>
              </v:shape>
              <v:shape style="position:absolute;left:4833;top:16241;width:180;height:269" coordorigin="4833,16241" coordsize="180,269" path="m4953,16505l4893,16505,4898,16507,4948,16507,4953,16505xe" filled="true" fillcolor="#fdfdfd" stroked="false">
                <v:path arrowok="t"/>
                <v:fill type="solid"/>
              </v:shape>
              <v:shape style="position:absolute;left:4833;top:16241;width:180;height:269" coordorigin="4833,16241" coordsize="180,269" path="m4962,16502l4883,16502,4888,16505,4958,16505,4962,16502xe" filled="true" fillcolor="#fdfdfd" stroked="false">
                <v:path arrowok="t"/>
                <v:fill type="solid"/>
              </v:shape>
              <v:shape style="position:absolute;left:4833;top:16241;width:180;height:269" coordorigin="4833,16241" coordsize="180,269" path="m4967,16500l4876,16500,4878,16502,4965,16502,4967,16500xe" filled="true" fillcolor="#fdfdfd" stroked="false">
                <v:path arrowok="t"/>
                <v:fill type="solid"/>
              </v:shape>
              <v:shape style="position:absolute;left:4833;top:16241;width:180;height:269" coordorigin="4833,16241" coordsize="180,269" path="m4979,16495l4866,16495,4869,16498,4874,16500,4970,16500,4972,16498,4977,16498,4979,16495xe" filled="true" fillcolor="#fdfdfd" stroked="false">
                <v:path arrowok="t"/>
                <v:fill type="solid"/>
              </v:shape>
              <v:shape style="position:absolute;left:4833;top:16241;width:180;height:269" coordorigin="4833,16241" coordsize="180,269" path="m4979,16255l4864,16255,4857,16262,4854,16262,4854,16265,4847,16272,4847,16274,4842,16279,4842,16282,4840,16284,4840,16286,4838,16291,4838,16296,4835,16298,4835,16306,4833,16310,4833,16442,4835,16445,4835,16452,4838,16454,4838,16457,4840,16462,4840,16466,4845,16471,4845,16474,4850,16478,4850,16481,4864,16495,4982,16495,4986,16490,4986,16488,4989,16488,4991,16486,4922,16486,4919,16483,4900,16483,4898,16481,4893,16481,4888,16478,4886,16476,4883,16476,4881,16474,4878,16474,4871,16466,4871,16464,4866,16459,4866,16457,4864,16454,4864,16452,4862,16450,4862,16447,4859,16445,4859,16438,4857,16433,4857,16318,4859,16313,4859,16308,4862,16303,4862,16301,4864,16298,4864,16296,4866,16294,4866,16291,4871,16286,4871,16284,4878,16277,4881,16277,4883,16274,4886,16274,4888,16272,4890,16272,4895,16270,4898,16270,4900,16267,4919,16267,4922,16265,4991,16265,4986,16260,4984,16260,4979,16255xe" filled="true" fillcolor="#fdfdfd" stroked="false">
                <v:path arrowok="t"/>
                <v:fill type="solid"/>
              </v:shape>
              <v:shape style="position:absolute;left:4833;top:16241;width:180;height:269" coordorigin="4833,16241" coordsize="180,269" path="m4991,16265l4922,16265,4926,16267,4943,16267,4948,16270,4950,16270,4953,16272,4955,16272,4960,16274,4962,16274,4965,16277,4967,16277,4970,16279,4970,16282,4979,16291,4979,16294,4982,16296,4982,16298,4984,16301,4984,16303,4986,16308,4986,16318,4989,16320,4989,16430,4986,16433,4986,16442,4984,16447,4984,16450,4982,16452,4982,16454,4979,16457,4979,16459,4972,16466,4972,16469,4967,16474,4965,16474,4962,16476,4960,16476,4955,16478,4953,16478,4950,16481,4948,16481,4943,16483,4926,16483,4922,16486,4991,16486,4996,16481,4996,16478,5001,16474,5001,16471,5003,16469,5003,16466,5006,16464,5006,16459,5008,16457,5008,16454,5010,16452,5010,16440,5013,16438,5013,16313,5010,16308,5010,16301,5008,16298,5008,16294,5006,16289,5006,16286,5003,16284,5003,16282,5001,16279,5001,16277,4994,16270,4994,16267,4991,16265xe" filled="true" fillcolor="#fdfdfd" stroked="false">
                <v:path arrowok="t"/>
                <v:fill type="solid"/>
              </v:shape>
              <v:shape style="position:absolute;left:4833;top:16241;width:180;height:269" coordorigin="4833,16241" coordsize="180,269" path="m4972,16250l4874,16250,4871,16253,4869,16253,4866,16255,4977,16255,4972,16250xe" filled="true" fillcolor="#fdfdfd" stroked="false">
                <v:path arrowok="t"/>
                <v:fill type="solid"/>
              </v:shape>
              <v:shape style="position:absolute;left:4833;top:16241;width:180;height:269" coordorigin="4833,16241" coordsize="180,269" path="m4967,16248l4881,16248,4878,16250,4970,16250,4967,16248xe" filled="true" fillcolor="#fdfdfd" stroked="false">
                <v:path arrowok="t"/>
                <v:fill type="solid"/>
              </v:shape>
              <v:shape style="position:absolute;left:4833;top:16241;width:180;height:269" coordorigin="4833,16241" coordsize="180,269" path="m4958,16246l4886,16246,4883,16248,4960,16248,4958,16246xe" filled="true" fillcolor="#fdfdfd" stroked="false">
                <v:path arrowok="t"/>
                <v:fill type="solid"/>
              </v:shape>
              <v:shape style="position:absolute;left:4833;top:16241;width:180;height:269" coordorigin="4833,16241" coordsize="180,269" path="m4948,16243l4895,16243,4893,16246,4950,16246,4948,16243xe" filled="true" fillcolor="#fdfdfd" stroked="false">
                <v:path arrowok="t"/>
                <v:fill type="solid"/>
              </v:shape>
              <v:shape style="position:absolute;left:4833;top:16241;width:180;height:269" coordorigin="4833,16241" coordsize="180,269" path="m4934,16241l4914,16241,4910,16243,4938,16243,4934,16241xe" filled="true" fillcolor="#fdfdfd" stroked="false">
                <v:path arrowok="t"/>
                <v:fill type="solid"/>
              </v:shape>
            </v:group>
            <v:group style="position:absolute;left:5162;top:16241;width:180;height:269" coordorigin="5162,16241" coordsize="180,269">
              <v:shape style="position:absolute;left:5162;top:16241;width:180;height:269" coordorigin="5162,16241" coordsize="180,269" path="m5265,16507l5236,16507,5241,16510,5260,16510,5265,16507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282,16505l5222,16505,5226,16507,5279,16507,5282,16505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291,16502l5212,16502,5217,16505,5289,16505,5291,16502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296,16500l5205,16500,5207,16502,5294,16502,5296,16500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308,16495l5195,16495,5200,16498,5202,16500,5298,16500,5303,16498,5306,16498,5308,16495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306,16253l5198,16253,5195,16255,5193,16255,5178,16270,5178,16272,5174,16277,5174,16279,5169,16284,5169,16291,5166,16294,5166,16296,5164,16298,5164,16310,5162,16313,5162,16438,5164,16442,5164,16452,5166,16454,5166,16457,5169,16462,5169,16464,5171,16466,5171,16469,5174,16471,5174,16474,5178,16478,5178,16481,5188,16490,5190,16490,5190,16493,5193,16495,5310,16495,5320,16486,5250,16486,5248,16483,5231,16483,5226,16481,5222,16481,5217,16478,5214,16476,5212,16476,5210,16474,5207,16474,5202,16469,5202,16466,5195,16459,5195,16457,5193,16454,5193,16452,5190,16450,5190,16447,5188,16445,5188,16433,5186,16430,5186,16406,5188,16404,5188,16394,5190,16392,5190,16387,5193,16385,5193,16382,5195,16380,5195,16378,5202,16370,5202,16368,5205,16366,5207,16366,5212,16361,5214,16361,5217,16358,5222,16358,5224,16356,5186,16356,5186,16320,5188,16318,5188,16308,5190,16303,5190,16301,5193,16298,5193,16296,5195,16294,5195,16291,5202,16284,5202,16282,5207,16277,5210,16277,5212,16274,5214,16274,5217,16272,5222,16272,5224,16270,5226,16270,5229,16267,5248,16267,5250,16265,5320,16265,5315,16260,5313,16260,5306,16253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322,16354l5270,16354,5272,16356,5279,16356,5282,16358,5286,16358,5289,16361,5291,16361,5296,16366,5298,16366,5301,16368,5301,16370,5308,16378,5308,16380,5310,16382,5310,16385,5313,16387,5313,16390,5315,16394,5315,16404,5318,16406,5318,16430,5315,16433,5315,16442,5313,16447,5313,16450,5310,16452,5310,16454,5308,16457,5308,16459,5301,16466,5301,16469,5296,16474,5294,16474,5291,16476,5289,16476,5286,16478,5282,16478,5279,16481,5277,16481,5274,16483,5255,16483,5250,16486,5320,16486,5325,16481,5325,16478,5330,16474,5330,16471,5334,16466,5334,16459,5337,16457,5337,16454,5339,16452,5339,16440,5342,16438,5342,16399,5339,16394,5339,16385,5337,16382,5337,16380,5334,16378,5334,16373,5332,16370,5332,16368,5330,16366,5330,16363,5325,16358,5325,16356,5322,16354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308,16342l5198,16342,5188,16351,5188,16354,5186,16356,5229,16356,5234,16354,5322,16354,5318,16349,5315,16349,5308,16342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298,16337l5205,16337,5200,16342,5306,16342,5303,16339,5301,16339,5298,16337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294,16334l5212,16334,5207,16337,5296,16337,5294,16334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286,16332l5217,16332,5214,16334,5291,16334,5286,16332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277,16330l5229,16330,5224,16332,5282,16332,5277,16330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320,16265l5250,16265,5255,16267,5274,16267,5277,16270,5279,16270,5282,16272,5286,16272,5289,16274,5291,16274,5298,16282,5301,16282,5303,16284,5303,16286,5308,16291,5308,16294,5310,16298,5313,16301,5313,16303,5315,16306,5315,16318,5318,16320,5342,16315,5339,16310,5339,16301,5337,16296,5337,16294,5334,16291,5334,16289,5332,16284,5332,16282,5327,16277,5327,16274,5320,16267,5320,16265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298,16250l5205,16250,5200,16253,5303,16253,5298,16250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294,16248l5210,16248,5207,16250,5296,16250,5294,16248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289,16246l5214,16246,5212,16248,5291,16248,5289,16246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277,16243l5224,16243,5222,16246,5282,16246,5277,16243xe" filled="true" fillcolor="#fdfdfd" stroked="false">
                <v:path arrowok="t"/>
                <v:fill type="solid"/>
              </v:shape>
              <v:shape style="position:absolute;left:5162;top:16241;width:180;height:269" coordorigin="5162,16241" coordsize="180,269" path="m5260,16241l5243,16241,5238,16243,5262,16243,5260,16241xe" filled="true" fillcolor="#fdfdfd" stroked="false">
                <v:path arrowok="t"/>
                <v:fill type="solid"/>
              </v:shape>
            </v:group>
            <v:group style="position:absolute;left:5490;top:16241;width:180;height:269" coordorigin="5490,16241" coordsize="180,269">
              <v:shape style="position:absolute;left:5490;top:16241;width:180;height:269" coordorigin="5490,16241" coordsize="180,269" path="m5594,16507l5570,16507,5572,16510,5589,16510,5594,16507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610,16505l5550,16505,5555,16507,5608,16507,5610,16505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620,16502l5541,16502,5546,16505,5618,16505,5620,16502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625,16500l5536,16500,5538,16502,5622,16502,5625,16500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632,16498l5529,16498,5534,16500,5630,16500,5632,16498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514,16430l5490,16435,5493,16435,5493,16447,5495,16450,5495,16457,5498,16459,5498,16462,5500,16466,5500,16469,5505,16474,5505,16476,5514,16486,5514,16488,5517,16490,5519,16490,5526,16498,5634,16498,5637,16495,5639,16495,5649,16486,5582,16486,5577,16483,5560,16483,5555,16481,5553,16481,5550,16478,5546,16478,5543,16476,5541,16476,5534,16469,5531,16469,5529,16466,5529,16464,5524,16459,5524,16457,5522,16452,5522,16450,5519,16447,5519,16445,5517,16440,5517,16433,5514,16430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649,16265l5582,16265,5584,16267,5603,16267,5606,16270,5608,16270,5610,16272,5615,16272,5618,16274,5620,16274,5622,16277,5625,16277,5632,16284,5632,16286,5637,16291,5637,16294,5639,16296,5639,16298,5642,16301,5642,16303,5644,16308,5644,16313,5646,16318,5646,16346,5644,16351,5644,16356,5642,16361,5642,16363,5639,16366,5639,16368,5637,16370,5637,16373,5632,16378,5632,16380,5627,16385,5625,16385,5620,16390,5618,16390,5615,16392,5610,16392,5608,16394,5603,16394,5598,16397,5646,16397,5646,16433,5644,16438,5644,16442,5642,16447,5642,16450,5639,16452,5639,16454,5637,16457,5637,16459,5632,16464,5632,16466,5625,16474,5622,16474,5620,16476,5618,16476,5615,16478,5610,16478,5608,16481,5606,16481,5603,16483,5584,16483,5582,16486,5649,16486,5656,16478,5656,16476,5661,16471,5661,16469,5663,16466,5663,16464,5666,16459,5666,16454,5668,16452,5668,16445,5670,16440,5670,16313,5668,16308,5668,16298,5666,16296,5666,16294,5663,16289,5663,16286,5661,16284,5661,16282,5658,16279,5658,16277,5654,16272,5654,16270,5649,16265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591,16421l5572,16421,5577,16423,5586,16423,5591,16421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610,16418l5550,16418,5555,16421,5608,16421,5610,16418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618,16416l5541,16416,5546,16418,5615,16418,5618,16416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625,16414l5536,16414,5538,16416,5620,16416,5625,16414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630,16411l5531,16411,5534,16414,5627,16414,5630,16411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639,16255l5522,16255,5517,16260,5517,16262,5514,16262,5507,16270,5507,16272,5502,16277,5502,16279,5500,16282,5500,16284,5498,16286,5498,16291,5495,16294,5495,16296,5493,16298,5493,16310,5490,16313,5490,16351,5493,16356,5493,16361,5495,16366,5495,16370,5498,16375,5498,16378,5500,16380,5500,16382,5502,16385,5502,16387,5507,16392,5507,16394,5514,16402,5517,16402,5524,16409,5526,16409,5529,16411,5632,16411,5646,16397,5560,16397,5555,16394,5553,16394,5550,16392,5548,16392,5543,16390,5541,16390,5538,16387,5536,16387,5534,16385,5534,16382,5524,16373,5524,16370,5522,16368,5522,16366,5519,16363,5519,16361,5517,16356,5517,16346,5514,16344,5514,16320,5517,16318,5517,16308,5519,16303,5519,16301,5522,16298,5522,16296,5524,16294,5524,16291,5531,16284,5531,16282,5536,16277,5538,16277,5541,16274,5543,16274,5546,16272,5550,16272,5553,16270,5555,16270,5560,16267,5577,16267,5582,16265,5649,16265,5644,16260,5642,16260,5642,16258,5639,16255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630,16250l5534,16250,5531,16253,5526,16253,5524,16255,5637,16255,5632,16253,5630,16250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625,16248l5538,16248,5536,16250,5627,16250,5625,16248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615,16246l5543,16246,5541,16248,5620,16248,5615,16246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606,16243l5555,16243,5550,16246,5610,16246,5606,16243xe" filled="true" fillcolor="#fdfdfd" stroked="false">
                <v:path arrowok="t"/>
                <v:fill type="solid"/>
              </v:shape>
              <v:shape style="position:absolute;left:5490;top:16241;width:180;height:269" coordorigin="5490,16241" coordsize="180,269" path="m5591,16241l5572,16241,5567,16243,5596,16243,5591,16241xe" filled="true" fillcolor="#fdfdfd" stroked="false">
                <v:path arrowok="t"/>
                <v:fill type="solid"/>
              </v:shape>
            </v:group>
            <v:group style="position:absolute;left:5819;top:16241;width:180;height:269" coordorigin="5819,16241" coordsize="180,269">
              <v:shape style="position:absolute;left:5819;top:16241;width:180;height:269" coordorigin="5819,16241" coordsize="180,269" path="m5939,16507l5882,16507,5884,16510,5937,16510,5939,16507xe" filled="true" fillcolor="#fdfdfd" stroked="false">
                <v:path arrowok="t"/>
                <v:fill type="solid"/>
              </v:shape>
              <v:shape style="position:absolute;left:5819;top:16241;width:180;height:269" coordorigin="5819,16241" coordsize="180,269" path="m5954,16505l5865,16505,5867,16507,5951,16507,5954,16505xe" filled="true" fillcolor="#fdfdfd" stroked="false">
                <v:path arrowok="t"/>
                <v:fill type="solid"/>
              </v:shape>
              <v:shape style="position:absolute;left:5819;top:16241;width:180;height:269" coordorigin="5819,16241" coordsize="180,269" path="m5963,16502l5858,16502,5860,16505,5961,16505,5963,16502xe" filled="true" fillcolor="#fdfdfd" stroked="false">
                <v:path arrowok="t"/>
                <v:fill type="solid"/>
              </v:shape>
              <v:shape style="position:absolute;left:5819;top:16241;width:180;height:269" coordorigin="5819,16241" coordsize="180,269" path="m5968,16500l5853,16500,5855,16502,5966,16502,5968,16500xe" filled="true" fillcolor="#fdfdfd" stroked="false">
                <v:path arrowok="t"/>
                <v:fill type="solid"/>
              </v:shape>
              <v:shape style="position:absolute;left:5819;top:16241;width:180;height:269" coordorigin="5819,16241" coordsize="180,269" path="m5978,16378l5843,16378,5838,16382,5836,16382,5834,16385,5834,16387,5829,16392,5826,16397,5826,16399,5824,16402,5824,16404,5822,16409,5822,16418,5819,16423,5819,16450,5822,16452,5822,16464,5824,16466,5824,16469,5826,16471,5826,16474,5829,16478,5829,16481,5834,16486,5834,16488,5836,16488,5846,16498,5848,16498,5850,16500,5970,16500,5978,16493,5980,16493,5985,16488,5985,16486,5891,16486,5886,16483,5874,16483,5870,16481,5867,16481,5865,16478,5862,16478,5850,16466,5850,16462,5848,16459,5848,16457,5846,16454,5846,16447,5843,16445,5843,16428,5846,16423,5846,16418,5848,16414,5848,16411,5850,16409,5850,16406,5855,16402,5855,16399,5858,16397,5860,16397,5865,16392,5867,16392,5872,16390,5877,16390,5882,16387,5987,16387,5985,16385,5982,16385,5980,16382,5980,16380,5978,16378xe" filled="true" fillcolor="#fdfdfd" stroked="false">
                <v:path arrowok="t"/>
                <v:fill type="solid"/>
              </v:shape>
              <v:shape style="position:absolute;left:5819;top:16241;width:180;height:269" coordorigin="5819,16241" coordsize="180,269" path="m5987,16387l5939,16387,5942,16390,5949,16390,5951,16392,5954,16392,5958,16397,5961,16397,5968,16404,5968,16406,5970,16409,5970,16411,5973,16416,5973,16418,5975,16421,5975,16447,5973,16452,5973,16457,5970,16462,5970,16464,5966,16469,5966,16471,5963,16474,5961,16474,5956,16478,5954,16478,5951,16481,5949,16481,5944,16483,5932,16483,5927,16486,5985,16486,5990,16481,5990,16478,5994,16474,5994,16466,5997,16464,5997,16457,5999,16454,5999,16416,5997,16411,5997,16406,5994,16402,5994,16399,5990,16394,5990,16390,5987,16387xe" filled="true" fillcolor="#fdfdfd" stroked="false">
                <v:path arrowok="t"/>
                <v:fill type="solid"/>
              </v:shape>
              <v:shape style="position:absolute;left:5819;top:16241;width:180;height:269" coordorigin="5819,16241" coordsize="180,269" path="m5980,16368l5838,16368,5843,16373,5846,16373,5848,16375,5846,16378,5973,16378,5970,16375,5973,16375,5980,16368xe" filled="true" fillcolor="#fdfdfd" stroked="false">
                <v:path arrowok="t"/>
                <v:fill type="solid"/>
              </v:shape>
              <v:shape style="position:absolute;left:5819;top:16241;width:180;height:269" coordorigin="5819,16241" coordsize="180,269" path="m5970,16250l5848,16250,5841,16258,5838,16258,5836,16260,5836,16262,5831,16267,5831,16270,5826,16274,5826,16277,5824,16279,5824,16286,5822,16289,5822,16296,5819,16298,5819,16332,5822,16334,5822,16342,5824,16346,5824,16349,5826,16351,5826,16354,5829,16358,5831,16361,5831,16363,5836,16368,5982,16368,5987,16363,5879,16363,5877,16361,5870,16361,5867,16358,5865,16358,5860,16354,5858,16354,5853,16349,5853,16346,5850,16344,5850,16342,5848,16339,5848,16334,5846,16332,5846,16325,5843,16322,5843,16306,5846,16303,5846,16296,5848,16294,5848,16289,5850,16286,5850,16284,5855,16279,5855,16277,5858,16277,5862,16272,5865,16272,5867,16270,5872,16270,5874,16267,5889,16267,5891,16265,5987,16265,5985,16262,5982,16262,5980,16260,5980,16258,5975,16253,5973,16253,5970,16250xe" filled="true" fillcolor="#fdfdfd" stroked="false">
                <v:path arrowok="t"/>
                <v:fill type="solid"/>
              </v:shape>
              <v:shape style="position:absolute;left:5819;top:16241;width:180;height:269" coordorigin="5819,16241" coordsize="180,269" path="m5987,16265l5927,16265,5932,16267,5946,16267,5949,16270,5951,16270,5954,16272,5956,16272,5966,16282,5968,16282,5968,16284,5970,16289,5970,16291,5973,16294,5973,16296,5975,16301,5975,16327,5973,16330,5973,16337,5970,16339,5970,16342,5966,16346,5966,16349,5958,16356,5956,16356,5954,16358,5951,16358,5949,16361,5942,16361,5939,16363,5987,16363,5990,16361,5990,16358,5992,16356,5994,16351,5994,16349,5997,16346,5997,16339,5999,16334,5999,16294,5997,16291,5997,16284,5994,16282,5994,16279,5992,16277,5992,16272,5990,16270,5990,16267,5987,16265xe" filled="true" fillcolor="#fdfdfd" stroked="false">
                <v:path arrowok="t"/>
                <v:fill type="solid"/>
              </v:shape>
              <v:shape style="position:absolute;left:5819;top:16241;width:180;height:269" coordorigin="5819,16241" coordsize="180,269" path="m5963,16248l5853,16248,5850,16250,5968,16250,5963,16248xe" filled="true" fillcolor="#fdfdfd" stroked="false">
                <v:path arrowok="t"/>
                <v:fill type="solid"/>
              </v:shape>
              <v:shape style="position:absolute;left:5819;top:16241;width:180;height:269" coordorigin="5819,16241" coordsize="180,269" path="m5958,16246l5860,16246,5855,16248,5961,16248,5958,16246xe" filled="true" fillcolor="#fdfdfd" stroked="false">
                <v:path arrowok="t"/>
                <v:fill type="solid"/>
              </v:shape>
              <v:shape style="position:absolute;left:5819;top:16241;width:180;height:269" coordorigin="5819,16241" coordsize="180,269" path="m5951,16243l5870,16243,5865,16246,5956,16246,5951,16243xe" filled="true" fillcolor="#fdfdfd" stroked="false">
                <v:path arrowok="t"/>
                <v:fill type="solid"/>
              </v:shape>
              <v:shape style="position:absolute;left:5819;top:16241;width:180;height:269" coordorigin="5819,16241" coordsize="180,269" path="m5934,16241l5882,16241,5879,16243,5939,16243,5934,16241xe" filled="true" fillcolor="#fdfdfd" stroked="false">
                <v:path arrowok="t"/>
                <v:fill type="solid"/>
              </v:shape>
            </v:group>
            <v:group style="position:absolute;left:6148;top:16241;width:180;height:269" coordorigin="6148,16241" coordsize="180,269">
              <v:shape style="position:absolute;left:6148;top:16241;width:180;height:269" coordorigin="6148,16241" coordsize="180,269" path="m6251,16507l6227,16507,6230,16510,6246,16510,6251,16507xe" filled="true" fillcolor="#fdfdfd" stroked="false">
                <v:path arrowok="t"/>
                <v:fill type="solid"/>
              </v:shape>
              <v:shape style="position:absolute;left:6148;top:16241;width:180;height:269" coordorigin="6148,16241" coordsize="180,269" path="m6268,16505l6208,16505,6213,16507,6266,16507,6268,16505xe" filled="true" fillcolor="#fdfdfd" stroked="false">
                <v:path arrowok="t"/>
                <v:fill type="solid"/>
              </v:shape>
              <v:shape style="position:absolute;left:6148;top:16241;width:180;height:269" coordorigin="6148,16241" coordsize="180,269" path="m6278,16502l6198,16502,6203,16505,6275,16505,6278,16502xe" filled="true" fillcolor="#fdfdfd" stroked="false">
                <v:path arrowok="t"/>
                <v:fill type="solid"/>
              </v:shape>
              <v:shape style="position:absolute;left:6148;top:16241;width:180;height:269" coordorigin="6148,16241" coordsize="180,269" path="m6285,16500l6194,16500,6196,16502,6280,16502,6285,16500xe" filled="true" fillcolor="#fdfdfd" stroked="false">
                <v:path arrowok="t"/>
                <v:fill type="solid"/>
              </v:shape>
              <v:shape style="position:absolute;left:6148;top:16241;width:180;height:269" coordorigin="6148,16241" coordsize="180,269" path="m6290,16498l6189,16498,6191,16500,6287,16500,6290,16498xe" filled="true" fillcolor="#fdfdfd" stroked="false">
                <v:path arrowok="t"/>
                <v:fill type="solid"/>
              </v:shape>
              <v:shape style="position:absolute;left:6148;top:16241;width:180;height:269" coordorigin="6148,16241" coordsize="180,269" path="m6172,16428l6150,16438,6150,16447,6153,16450,6153,16452,6155,16457,6155,16459,6158,16462,6158,16466,6160,16469,6160,16471,6165,16476,6165,16478,6174,16488,6174,16490,6177,16490,6184,16498,6292,16498,6294,16495,6297,16495,6304,16488,6306,16488,6309,16486,6237,16486,6234,16483,6220,16483,6215,16481,6210,16481,6206,16478,6203,16478,6198,16474,6196,16474,6186,16464,6186,16462,6182,16457,6182,16454,6179,16452,6179,16450,6177,16445,6177,16442,6174,16440,6174,16433,6172,16428xe" filled="true" fillcolor="#fdfdfd" stroked="false">
                <v:path arrowok="t"/>
                <v:fill type="solid"/>
              </v:shape>
              <v:shape style="position:absolute;left:6148;top:16241;width:180;height:269" coordorigin="6148,16241" coordsize="180,269" path="m6309,16354l6256,16354,6261,16356,6266,16356,6270,16358,6273,16358,6275,16361,6278,16361,6282,16366,6285,16366,6290,16370,6290,16373,6297,16380,6297,16382,6299,16385,6299,16387,6302,16390,6302,16397,6304,16399,6304,16438,6302,16440,6302,16447,6299,16450,6299,16452,6297,16454,6297,16457,6292,16462,6292,16464,6282,16474,6280,16474,6278,16476,6275,16476,6273,16478,6270,16478,6266,16481,6263,16481,6261,16483,6242,16483,6239,16486,6309,16486,6309,16483,6314,16478,6314,16476,6318,16471,6318,16469,6321,16466,6321,16464,6323,16459,6323,16457,6326,16454,6326,16447,6328,16445,6328,16394,6326,16392,6326,16385,6323,16382,6323,16378,6321,16373,6321,16370,6318,16368,6318,16366,6314,16361,6314,16358,6309,16354xe" filled="true" fillcolor="#fdfdfd" stroked="false">
                <v:path arrowok="t"/>
                <v:fill type="solid"/>
              </v:shape>
              <v:shape style="position:absolute;left:6148;top:16241;width:180;height:269" coordorigin="6148,16241" coordsize="180,269" path="m6328,16241l6148,16241,6148,16399,6172,16409,6174,16409,6174,16397,6177,16394,6177,16390,6179,16387,6179,16385,6182,16382,6182,16380,6184,16375,6186,16373,6189,16373,6189,16370,6196,16363,6198,16363,6201,16361,6206,16358,6208,16358,6210,16356,6172,16356,6172,16265,6328,16265,6328,16241xe" filled="true" fillcolor="#fdfdfd" stroked="false">
                <v:path arrowok="t"/>
                <v:fill type="solid"/>
              </v:shape>
              <v:shape style="position:absolute;left:6148;top:16241;width:180;height:269" coordorigin="6148,16241" coordsize="180,269" path="m6297,16342l6184,16342,6179,16346,6179,16349,6172,16356,6218,16356,6220,16354,6309,16354,6297,16342xe" filled="true" fillcolor="#fdfdfd" stroked="false">
                <v:path arrowok="t"/>
                <v:fill type="solid"/>
              </v:shape>
              <v:shape style="position:absolute;left:6148;top:16241;width:180;height:269" coordorigin="6148,16241" coordsize="180,269" path="m6285,16337l6191,16337,6186,16342,6294,16342,6292,16339,6290,16339,6285,16337xe" filled="true" fillcolor="#fdfdfd" stroked="false">
                <v:path arrowok="t"/>
                <v:fill type="solid"/>
              </v:shape>
              <v:shape style="position:absolute;left:6148;top:16241;width:180;height:269" coordorigin="6148,16241" coordsize="180,269" path="m6280,16334l6198,16334,6196,16337,6282,16337,6280,16334xe" filled="true" fillcolor="#fdfdfd" stroked="false">
                <v:path arrowok="t"/>
                <v:fill type="solid"/>
              </v:shape>
              <v:shape style="position:absolute;left:6148;top:16241;width:180;height:269" coordorigin="6148,16241" coordsize="180,269" path="m6275,16332l6206,16332,6201,16334,6278,16334,6275,16332xe" filled="true" fillcolor="#fdfdfd" stroked="false">
                <v:path arrowok="t"/>
                <v:fill type="solid"/>
              </v:shape>
              <v:shape style="position:absolute;left:6148;top:16241;width:180;height:269" coordorigin="6148,16241" coordsize="180,269" path="m6266,16330l6215,16330,6213,16332,6268,16332,6266,16330xe" filled="true" fillcolor="#fdfdfd" stroked="false">
                <v:path arrowok="t"/>
                <v:fill type="solid"/>
              </v:shape>
            </v:group>
            <v:group style="position:absolute;left:6477;top:16241;width:183;height:269" coordorigin="6477,16241" coordsize="183,269">
              <v:shape style="position:absolute;left:6477;top:16241;width:183;height:269" coordorigin="6477,16241" coordsize="183,269" path="m6580,16507l6554,16507,6556,16510,6575,16510,6580,16507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597,16505l6539,16505,6542,16507,6594,16507,6597,16505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606,16502l6530,16502,6532,16505,6604,16505,6606,16502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614,16500l6520,16500,6522,16502,6609,16502,6614,16500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623,16495l6513,16495,6518,16500,6616,16500,6618,16498,6621,16498,6623,16495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621,16253l6515,16253,6513,16255,6510,16255,6503,16262,6501,16262,6496,16267,6496,16270,6491,16274,6491,16277,6486,16282,6486,16284,6484,16286,6484,16294,6482,16296,6482,16298,6479,16303,6479,16318,6477,16320,6477,16430,6479,16435,6479,16445,6482,16447,6482,16454,6484,16457,6484,16464,6489,16469,6489,16471,6491,16474,6491,16476,6498,16483,6498,16486,6503,16490,6506,16490,6510,16495,6626,16495,6633,16488,6635,16488,6638,16486,6568,16486,6563,16483,6546,16483,6544,16481,6537,16481,6532,16476,6530,16476,6527,16474,6525,16474,6513,16462,6513,16459,6510,16457,6510,16454,6508,16452,6508,16450,6506,16447,6506,16445,6503,16440,6503,16397,6506,16394,6506,16392,6508,16387,6508,16385,6510,16382,6510,16380,6513,16378,6513,16375,6522,16366,6525,16366,6530,16361,6532,16361,6534,16358,6537,16358,6539,16356,6503,16356,6503,16310,6506,16308,6506,16303,6508,16301,6508,16298,6510,16296,6510,16294,6513,16291,6513,16289,6525,16277,6527,16277,6530,16274,6532,16274,6534,16272,6537,16272,6539,16270,6542,16270,6546,16267,6563,16267,6568,16265,6635,16265,6630,16260,6628,16260,6621,16253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638,16354l6585,16354,6590,16356,6594,16356,6599,16358,6602,16358,6604,16361,6606,16361,6611,16366,6614,16366,6621,16373,6621,16375,6626,16380,6626,16382,6628,16385,6628,16387,6630,16390,6630,16397,6633,16399,6633,16438,6630,16440,6630,16447,6628,16450,6628,16452,6626,16454,6626,16457,6621,16462,6621,16464,6611,16474,6609,16474,6606,16476,6604,16476,6602,16478,6599,16478,6597,16481,6592,16481,6590,16483,6573,16483,6568,16486,6638,16486,6638,16483,6645,16476,6645,16474,6647,16471,6647,16469,6650,16466,6650,16464,6652,16459,6652,16457,6654,16454,6654,16447,6657,16445,6657,16426,6659,16423,6659,16418,6657,16414,6657,16392,6654,16390,6654,16382,6652,16380,6652,16378,6650,16373,6650,16370,6647,16368,6647,16366,6642,16361,6642,16358,6638,16354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626,16342l6513,16342,6510,16344,6510,16346,6503,16354,6503,16356,6546,16356,6549,16354,6638,16354,6635,16351,6635,16349,6633,16349,6626,16342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616,16337l6522,16337,6518,16339,6515,16342,6623,16342,6621,16339,6618,16339,6616,16337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609,16334l6527,16334,6525,16337,6611,16337,6609,16334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604,16332l6534,16332,6530,16334,6606,16334,6604,16332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594,16330l6544,16330,6542,16332,6597,16332,6594,16330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635,16265l6568,16265,6570,16267,6590,16267,6592,16270,6597,16270,6599,16272,6602,16272,6604,16274,6606,16274,6614,16282,6616,16282,6623,16289,6623,16291,6626,16294,6626,16298,6628,16301,6628,16303,6630,16306,6630,16310,6633,16313,6633,16320,6657,16315,6657,16308,6654,16303,6654,16296,6652,16294,6652,16291,6650,16289,6650,16284,6645,16279,6645,16277,6640,16272,6640,16270,6635,16265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616,16250l6520,16250,6518,16253,6618,16253,6616,16250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609,16248l6525,16248,6522,16250,6614,16250,6609,16248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604,16246l6532,16246,6530,16248,6606,16248,6604,16246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594,16243l6542,16243,6537,16246,6597,16246,6594,16243xe" filled="true" fillcolor="#fdfdfd" stroked="false">
                <v:path arrowok="t"/>
                <v:fill type="solid"/>
              </v:shape>
              <v:shape style="position:absolute;left:6477;top:16241;width:183;height:269" coordorigin="6477,16241" coordsize="183,269" path="m6575,16241l6558,16241,6556,16243,6580,16243,6575,16241xe" filled="true" fillcolor="#fdfdfd" stroked="false">
                <v:path arrowok="t"/>
                <v:fill type="solid"/>
              </v:shape>
            </v:group>
            <v:group style="position:absolute;left:6806;top:16241;width:183;height:269" coordorigin="6806,16241" coordsize="183,269">
              <v:shape style="position:absolute;left:6806;top:16241;width:183;height:269" coordorigin="6806,16241" coordsize="183,269" path="m6909,16507l6882,16507,6885,16510,6906,16510,6909,16507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26,16505l6868,16505,6870,16507,6923,16507,6926,16505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35,16502l6858,16502,6861,16505,6933,16505,6935,16502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42,16500l6849,16500,6851,16502,6940,16502,6942,16500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52,16495l6842,16495,6846,16500,6945,16500,6947,16498,6950,16498,6952,16495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50,16253l6844,16253,6842,16255,6839,16255,6832,16262,6830,16262,6825,16267,6825,16270,6820,16274,6820,16277,6818,16279,6818,16282,6813,16286,6813,16294,6810,16296,6810,16303,6808,16306,6808,16320,6806,16325,6806,16428,6808,16430,6808,16445,6810,16447,6810,16454,6813,16457,6813,16462,6815,16464,6815,16466,6818,16469,6818,16471,6820,16474,6820,16476,6827,16483,6827,16486,6832,16490,6834,16490,6839,16495,6954,16495,6962,16488,6964,16488,6966,16486,6897,16486,6892,16483,6875,16483,6873,16481,6866,16481,6861,16476,6858,16476,6856,16474,6854,16474,6844,16464,6844,16462,6839,16457,6839,16454,6837,16452,6837,16450,6834,16447,6834,16440,6832,16438,6832,16402,6834,16397,6834,16392,6837,16387,6837,16385,6839,16382,6839,16380,6844,16375,6844,16373,6851,16366,6854,16366,6858,16361,6861,16361,6863,16358,6866,16358,6868,16356,6832,16356,6832,16313,6834,16310,6834,16303,6837,16301,6837,16298,6839,16296,6839,16294,6844,16289,6844,16286,6854,16277,6856,16277,6858,16274,6861,16274,6863,16272,6866,16272,6868,16270,6873,16270,6875,16267,6892,16267,6897,16265,6964,16265,6959,16260,6957,16260,6950,16253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66,16354l6916,16354,6918,16356,6926,16356,6928,16358,6930,16358,6933,16361,6935,16361,6940,16366,6942,16366,6950,16373,6950,16375,6954,16380,6954,16382,6957,16385,6957,16387,6959,16390,6959,16397,6962,16399,6962,16438,6959,16440,6959,16447,6957,16450,6957,16452,6954,16454,6954,16457,6950,16462,6950,16464,6940,16474,6938,16474,6935,16476,6933,16476,6930,16478,6928,16478,6926,16481,6921,16481,6918,16483,6902,16483,6897,16486,6966,16486,6966,16483,6974,16476,6974,16474,6976,16471,6976,16469,6981,16464,6981,16457,6983,16454,6983,16447,6986,16445,6986,16430,6988,16426,6988,16411,6986,16406,6986,16392,6983,16390,6983,16382,6981,16380,6981,16378,6978,16373,6978,16370,6976,16368,6976,16366,6974,16363,6974,16361,6966,16354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54,16342l6842,16342,6842,16344,6832,16354,6832,16356,6875,16356,6878,16354,6966,16354,6966,16351,6964,16349,6962,16349,6954,16342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45,16337l6851,16337,6849,16339,6844,16342,6952,16342,6950,16339,6947,16339,6945,16337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38,16334l6856,16334,6854,16337,6942,16337,6938,16334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33,16332l6863,16332,6858,16334,6935,16334,6933,16332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23,16330l6873,16330,6870,16332,6926,16332,6923,16330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64,16265l6897,16265,6899,16267,6918,16267,6921,16270,6926,16270,6928,16272,6930,16272,6933,16274,6935,16274,6942,16282,6945,16282,6952,16289,6952,16291,6954,16294,6957,16298,6957,16301,6959,16303,6959,16310,6962,16313,6962,16320,6986,16315,6986,16308,6983,16303,6983,16296,6981,16294,6981,16291,6978,16289,6978,16284,6976,16282,6976,16279,6969,16272,6969,16270,6964,16265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45,16250l6849,16250,6846,16253,6947,16253,6945,16250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40,16248l6854,16248,6851,16250,6942,16250,6940,16248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33,16246l6861,16246,6858,16248,6935,16248,6933,16246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23,16243l6870,16243,6868,16246,6926,16246,6923,16243xe" filled="true" fillcolor="#fdfdfd" stroked="false">
                <v:path arrowok="t"/>
                <v:fill type="solid"/>
              </v:shape>
              <v:shape style="position:absolute;left:6806;top:16241;width:183;height:269" coordorigin="6806,16241" coordsize="183,269" path="m6904,16241l6887,16241,6885,16243,6909,16243,6904,16241xe" filled="true" fillcolor="#fdfdfd" stroked="false">
                <v:path arrowok="t"/>
                <v:fill type="solid"/>
              </v:shape>
            </v:group>
            <v:group style="position:absolute;left:7134;top:16241;width:183;height:269" coordorigin="7134,16241" coordsize="183,269">
              <v:shape style="position:absolute;left:7134;top:16241;width:183;height:269" coordorigin="7134,16241" coordsize="183,269" path="m7257,16507l7197,16507,7202,16510,7252,16510,7257,16507xe" filled="true" fillcolor="#fdfdfd" stroked="false">
                <v:path arrowok="t"/>
                <v:fill type="solid"/>
              </v:shape>
              <v:shape style="position:absolute;left:7134;top:16241;width:183;height:269" coordorigin="7134,16241" coordsize="183,269" path="m7271,16505l7180,16505,7182,16507,7266,16507,7271,16505xe" filled="true" fillcolor="#fdfdfd" stroked="false">
                <v:path arrowok="t"/>
                <v:fill type="solid"/>
              </v:shape>
              <v:shape style="position:absolute;left:7134;top:16241;width:183;height:269" coordorigin="7134,16241" coordsize="183,269" path="m7278,16502l7173,16502,7178,16505,7276,16505,7278,16502xe" filled="true" fillcolor="#fdfdfd" stroked="false">
                <v:path arrowok="t"/>
                <v:fill type="solid"/>
              </v:shape>
              <v:shape style="position:absolute;left:7134;top:16241;width:183;height:269" coordorigin="7134,16241" coordsize="183,269" path="m7286,16500l7168,16500,7170,16502,7281,16502,7286,16500xe" filled="true" fillcolor="#fdfdfd" stroked="false">
                <v:path arrowok="t"/>
                <v:fill type="solid"/>
              </v:shape>
              <v:shape style="position:absolute;left:7134;top:16241;width:183;height:269" coordorigin="7134,16241" coordsize="183,269" path="m7293,16378l7161,16378,7156,16380,7156,16382,7154,16382,7144,16392,7144,16397,7142,16399,7142,16402,7139,16404,7139,16409,7137,16411,7137,16430,7134,16435,7134,16438,7137,16442,7137,16459,7139,16464,7139,16466,7142,16469,7142,16474,7144,16478,7146,16481,7146,16483,7161,16498,7163,16498,7166,16500,7288,16500,7302,16486,7206,16486,7204,16483,7190,16483,7187,16481,7185,16481,7182,16478,7178,16478,7175,16476,7175,16474,7170,16469,7168,16469,7168,16466,7166,16462,7163,16459,7163,16454,7161,16450,7161,16421,7163,16418,7163,16414,7166,16411,7166,16409,7168,16406,7168,16404,7175,16397,7178,16397,7182,16392,7185,16392,7187,16390,7194,16390,7197,16387,7302,16387,7302,16385,7300,16385,7293,16378xe" filled="true" fillcolor="#fdfdfd" stroked="false">
                <v:path arrowok="t"/>
                <v:fill type="solid"/>
              </v:shape>
              <v:shape style="position:absolute;left:7134;top:16241;width:183;height:269" coordorigin="7134,16241" coordsize="183,269" path="m7302,16387l7254,16387,7259,16390,7264,16390,7269,16392,7271,16392,7276,16397,7278,16397,7281,16399,7281,16402,7286,16406,7286,16409,7288,16411,7288,16416,7290,16418,7290,16454,7288,16457,7288,16462,7286,16464,7286,16466,7278,16474,7276,16474,7271,16478,7269,16478,7266,16481,7264,16481,7262,16483,7247,16483,7242,16486,7302,16486,7305,16483,7305,16481,7307,16478,7307,16476,7310,16474,7310,16471,7312,16466,7312,16464,7314,16462,7314,16452,7317,16447,7317,16423,7314,16421,7314,16411,7312,16409,7312,16402,7307,16397,7307,16394,7305,16390,7302,16387xe" filled="true" fillcolor="#fdfdfd" stroked="false">
                <v:path arrowok="t"/>
                <v:fill type="solid"/>
              </v:shape>
              <v:shape style="position:absolute;left:7134;top:16241;width:183;height:269" coordorigin="7134,16241" coordsize="183,269" path="m7298,16368l7154,16368,7158,16373,7161,16373,7166,16375,7163,16378,7290,16378,7288,16375,7290,16375,7298,16368xe" filled="true" fillcolor="#fdfdfd" stroked="false">
                <v:path arrowok="t"/>
                <v:fill type="solid"/>
              </v:shape>
              <v:shape style="position:absolute;left:7134;top:16241;width:183;height:269" coordorigin="7134,16241" coordsize="183,269" path="m7286,16250l7166,16250,7158,16258,7156,16258,7149,16265,7149,16267,7144,16272,7144,16274,7142,16277,7142,16279,7139,16284,7139,16289,7137,16294,7137,16310,7134,16315,7137,16318,7137,16339,7139,16342,7139,16346,7142,16349,7142,16351,7144,16354,7144,16358,7151,16366,7151,16368,7300,16368,7302,16366,7302,16363,7197,16363,7192,16361,7187,16361,7185,16358,7180,16358,7175,16354,7173,16354,7173,16351,7166,16344,7166,16342,7163,16339,7163,16332,7161,16330,7161,16298,7163,16296,7163,16294,7166,16289,7166,16286,7168,16284,7168,16282,7173,16277,7175,16277,7180,16272,7182,16272,7185,16270,7187,16270,7190,16267,7204,16267,7209,16265,7302,16265,7290,16253,7288,16253,7286,16250xe" filled="true" fillcolor="#fdfdfd" stroked="false">
                <v:path arrowok="t"/>
                <v:fill type="solid"/>
              </v:shape>
              <v:shape style="position:absolute;left:7134;top:16241;width:183;height:269" coordorigin="7134,16241" coordsize="183,269" path="m7302,16265l7245,16265,7247,16267,7262,16267,7264,16270,7269,16270,7271,16272,7274,16272,7281,16279,7281,16282,7283,16282,7286,16284,7286,16289,7288,16291,7288,16294,7290,16296,7290,16334,7288,16337,7288,16339,7286,16342,7286,16344,7274,16356,7271,16356,7269,16358,7266,16358,7264,16361,7257,16361,7254,16363,7302,16363,7307,16358,7307,16356,7310,16351,7310,16349,7312,16346,7312,16342,7314,16339,7314,16327,7317,16322,7317,16306,7314,16301,7314,16291,7312,16286,7312,16282,7310,16279,7310,16277,7307,16272,7307,16270,7302,16265xe" filled="true" fillcolor="#fdfdfd" stroked="false">
                <v:path arrowok="t"/>
                <v:fill type="solid"/>
              </v:shape>
              <v:shape style="position:absolute;left:7134;top:16241;width:183;height:269" coordorigin="7134,16241" coordsize="183,269" path="m7281,16248l7170,16248,7168,16250,7283,16250,7281,16248xe" filled="true" fillcolor="#fdfdfd" stroked="false">
                <v:path arrowok="t"/>
                <v:fill type="solid"/>
              </v:shape>
              <v:shape style="position:absolute;left:7134;top:16241;width:183;height:269" coordorigin="7134,16241" coordsize="183,269" path="m7274,16246l7175,16246,7173,16248,7278,16248,7274,16246xe" filled="true" fillcolor="#fdfdfd" stroked="false">
                <v:path arrowok="t"/>
                <v:fill type="solid"/>
              </v:shape>
              <v:shape style="position:absolute;left:7134;top:16241;width:183;height:269" coordorigin="7134,16241" coordsize="183,269" path="m7269,16243l7185,16243,7182,16246,7271,16246,7269,16243xe" filled="true" fillcolor="#fdfdfd" stroked="false">
                <v:path arrowok="t"/>
                <v:fill type="solid"/>
              </v:shape>
              <v:shape style="position:absolute;left:7134;top:16241;width:183;height:269" coordorigin="7134,16241" coordsize="183,269" path="m7252,16241l7199,16241,7194,16243,7254,16243,7252,16241xe" filled="true" fillcolor="#fdfdfd" stroked="false">
                <v:path arrowok="t"/>
                <v:fill type="solid"/>
              </v:shape>
            </v:group>
            <v:group style="position:absolute;left:7466;top:16241;width:180;height:269" coordorigin="7466,16241" coordsize="180,269">
              <v:shape style="position:absolute;left:7466;top:16241;width:180;height:269" coordorigin="7466,16241" coordsize="180,269" path="m7586,16507l7526,16507,7530,16510,7581,16510,7586,16507xe" filled="true" fillcolor="#fdfdfd" stroked="false">
                <v:path arrowok="t"/>
                <v:fill type="solid"/>
              </v:shape>
              <v:shape style="position:absolute;left:7466;top:16241;width:180;height:269" coordorigin="7466,16241" coordsize="180,269" path="m7600,16505l7509,16505,7511,16507,7595,16507,7600,16505xe" filled="true" fillcolor="#fdfdfd" stroked="false">
                <v:path arrowok="t"/>
                <v:fill type="solid"/>
              </v:shape>
              <v:shape style="position:absolute;left:7466;top:16241;width:180;height:269" coordorigin="7466,16241" coordsize="180,269" path="m7607,16502l7504,16502,7506,16505,7605,16505,7607,16502xe" filled="true" fillcolor="#fdfdfd" stroked="false">
                <v:path arrowok="t"/>
                <v:fill type="solid"/>
              </v:shape>
              <v:shape style="position:absolute;left:7466;top:16241;width:180;height:269" coordorigin="7466,16241" coordsize="180,269" path="m7614,16500l7497,16500,7499,16502,7612,16502,7614,16500xe" filled="true" fillcolor="#fdfdfd" stroked="false">
                <v:path arrowok="t"/>
                <v:fill type="solid"/>
              </v:shape>
              <v:shape style="position:absolute;left:7466;top:16241;width:180;height:269" coordorigin="7466,16241" coordsize="180,269" path="m7622,16378l7490,16378,7485,16382,7482,16382,7475,16390,7475,16392,7473,16397,7470,16399,7470,16402,7468,16404,7468,16411,7466,16416,7466,16457,7468,16459,7468,16466,7470,16469,7470,16471,7473,16474,7473,16478,7475,16481,7475,16483,7480,16488,7482,16488,7482,16490,7490,16498,7492,16498,7494,16500,7617,16500,7624,16493,7626,16493,7626,16490,7631,16486,7538,16486,7533,16483,7518,16483,7516,16481,7514,16481,7511,16478,7509,16478,7499,16469,7497,16469,7497,16466,7494,16462,7494,16459,7492,16457,7492,16454,7490,16450,7490,16421,7492,16418,7492,16414,7494,16411,7494,16409,7497,16406,7497,16404,7504,16397,7506,16397,7511,16392,7514,16392,7516,16390,7523,16390,7526,16387,7634,16387,7631,16385,7629,16385,7622,16378xe" filled="true" fillcolor="#fdfdfd" stroked="false">
                <v:path arrowok="t"/>
                <v:fill type="solid"/>
              </v:shape>
              <v:shape style="position:absolute;left:7466;top:16241;width:180;height:269" coordorigin="7466,16241" coordsize="180,269" path="m7634,16387l7583,16387,7588,16390,7593,16390,7598,16392,7600,16392,7605,16397,7607,16397,7610,16399,7610,16402,7614,16406,7614,16409,7617,16411,7617,16416,7619,16418,7619,16428,7622,16433,7622,16440,7619,16445,7619,16454,7617,16457,7617,16462,7614,16464,7614,16466,7602,16478,7600,16478,7595,16481,7593,16481,7590,16483,7576,16483,7571,16486,7631,16486,7634,16483,7634,16481,7638,16476,7638,16474,7641,16471,7641,16464,7643,16462,7643,16452,7646,16447,7646,16423,7643,16421,7643,16409,7641,16406,7641,16402,7638,16399,7638,16397,7636,16394,7634,16390,7634,16387xe" filled="true" fillcolor="#fdfdfd" stroked="false">
                <v:path arrowok="t"/>
                <v:fill type="solid"/>
              </v:shape>
              <v:shape style="position:absolute;left:7466;top:16241;width:180;height:269" coordorigin="7466,16241" coordsize="180,269" path="m7614,16250l7494,16250,7487,16258,7485,16258,7478,16265,7478,16267,7473,16272,7473,16274,7470,16277,7470,16279,7468,16284,7468,16289,7466,16294,7466,16334,7468,16339,7468,16346,7470,16349,7470,16351,7473,16354,7473,16358,7487,16373,7492,16373,7494,16375,7492,16378,7619,16378,7617,16375,7619,16375,7626,16368,7629,16368,7631,16366,7631,16363,7526,16363,7521,16361,7516,16361,7514,16358,7511,16358,7506,16354,7504,16354,7497,16346,7497,16344,7492,16339,7492,16332,7490,16330,7490,16298,7492,16296,7492,16294,7494,16289,7494,16286,7497,16284,7497,16282,7502,16277,7504,16277,7509,16272,7511,16272,7514,16270,7516,16270,7518,16267,7533,16267,7538,16265,7631,16265,7631,16262,7629,16262,7619,16253,7617,16253,7614,16250xe" filled="true" fillcolor="#fdfdfd" stroked="false">
                <v:path arrowok="t"/>
                <v:fill type="solid"/>
              </v:shape>
              <v:shape style="position:absolute;left:7466;top:16241;width:180;height:269" coordorigin="7466,16241" coordsize="180,269" path="m7631,16265l7574,16265,7576,16267,7590,16267,7593,16270,7598,16270,7600,16272,7602,16272,7610,16279,7610,16282,7612,16282,7614,16284,7614,16289,7617,16291,7617,16294,7619,16296,7619,16306,7622,16310,7622,16320,7619,16322,7619,16334,7617,16337,7617,16339,7614,16342,7614,16344,7607,16351,7607,16354,7605,16356,7602,16356,7598,16358,7595,16358,7593,16361,7586,16361,7583,16363,7631,16363,7636,16358,7636,16356,7638,16351,7641,16349,7641,16342,7643,16339,7643,16332,7646,16327,7646,16301,7643,16298,7643,16286,7641,16284,7641,16282,7638,16279,7638,16277,7636,16272,7636,16270,7631,16265xe" filled="true" fillcolor="#fdfdfd" stroked="false">
                <v:path arrowok="t"/>
                <v:fill type="solid"/>
              </v:shape>
              <v:shape style="position:absolute;left:7466;top:16241;width:180;height:269" coordorigin="7466,16241" coordsize="180,269" path="m7610,16248l7499,16248,7497,16250,7612,16250,7610,16248xe" filled="true" fillcolor="#fdfdfd" stroked="false">
                <v:path arrowok="t"/>
                <v:fill type="solid"/>
              </v:shape>
              <v:shape style="position:absolute;left:7466;top:16241;width:180;height:269" coordorigin="7466,16241" coordsize="180,269" path="m7605,16246l7504,16246,7502,16248,7607,16248,7605,16246xe" filled="true" fillcolor="#fdfdfd" stroked="false">
                <v:path arrowok="t"/>
                <v:fill type="solid"/>
              </v:shape>
              <v:shape style="position:absolute;left:7466;top:16241;width:180;height:269" coordorigin="7466,16241" coordsize="180,269" path="m7598,16243l7514,16243,7511,16246,7600,16246,7598,16243xe" filled="true" fillcolor="#fdfdfd" stroked="false">
                <v:path arrowok="t"/>
                <v:fill type="solid"/>
              </v:shape>
              <v:shape style="position:absolute;left:7466;top:16241;width:180;height:269" coordorigin="7466,16241" coordsize="180,269" path="m7581,16241l7528,16241,7523,16243,7583,16243,7581,16241xe" filled="true" fillcolor="#fdfdfd" stroked="false">
                <v:path arrowok="t"/>
                <v:fill type="solid"/>
              </v:shape>
            </v:group>
            <v:group style="position:absolute;left:7953;top:16241;width:195;height:269" coordorigin="7953,16241" coordsize="195,269">
              <v:shape style="position:absolute;left:7953;top:16241;width:195;height:269" coordorigin="7953,16241" coordsize="195,269" path="m8147,16241l8121,16241,7953,16510,7979,16510,8147,16241xe" filled="true" fillcolor="#fdfdfd" stroked="false">
                <v:path arrowok="t"/>
                <v:fill type="solid"/>
              </v:shape>
            </v:group>
            <v:group style="position:absolute;left:8462;top:16330;width:291;height:180" coordorigin="8462,16330" coordsize="291,180">
              <v:shape style="position:absolute;left:8462;top:16330;width:291;height:180" coordorigin="8462,16330" coordsize="291,180" path="m8486,16330l8462,16330,8526,16510,8553,16510,8563,16481,8538,16481,8486,16330xe" filled="true" fillcolor="#fdfdfd" stroked="false">
                <v:path arrowok="t"/>
                <v:fill type="solid"/>
              </v:shape>
              <v:shape style="position:absolute;left:8462;top:16330;width:291;height:180" coordorigin="8462,16330" coordsize="291,180" path="m8629,16354l8608,16354,8661,16510,8687,16510,8698,16481,8675,16481,8629,16354xe" filled="true" fillcolor="#fdfdfd" stroked="false">
                <v:path arrowok="t"/>
                <v:fill type="solid"/>
              </v:shape>
              <v:shape style="position:absolute;left:8462;top:16330;width:291;height:180" coordorigin="8462,16330" coordsize="291,180" path="m8620,16330l8594,16330,8538,16481,8563,16481,8608,16354,8629,16354,8620,16330xe" filled="true" fillcolor="#fdfdfd" stroked="false">
                <v:path arrowok="t"/>
                <v:fill type="solid"/>
              </v:shape>
              <v:shape style="position:absolute;left:8462;top:16330;width:291;height:180" coordorigin="8462,16330" coordsize="291,180" path="m8752,16330l8728,16330,8675,16481,8698,16481,8752,16330xe" filled="true" fillcolor="#fdfdfd" stroked="false">
                <v:path arrowok="t"/>
                <v:fill type="solid"/>
              </v:shape>
            </v:group>
            <v:group style="position:absolute;left:8877;top:16330;width:293;height:180" coordorigin="8877,16330" coordsize="293,180">
              <v:shape style="position:absolute;left:8877;top:16330;width:293;height:180" coordorigin="8877,16330" coordsize="293,180" path="m8901,16330l8877,16330,8942,16510,8968,16510,8978,16481,8956,16481,8901,16330xe" filled="true" fillcolor="#fdfdfd" stroked="false">
                <v:path arrowok="t"/>
                <v:fill type="solid"/>
              </v:shape>
              <v:shape style="position:absolute;left:8877;top:16330;width:293;height:180" coordorigin="8877,16330" coordsize="293,180" path="m9046,16354l9023,16354,9076,16510,9105,16510,9115,16481,9090,16481,9046,16354xe" filled="true" fillcolor="#fdfdfd" stroked="false">
                <v:path arrowok="t"/>
                <v:fill type="solid"/>
              </v:shape>
              <v:shape style="position:absolute;left:8877;top:16330;width:293;height:180" coordorigin="8877,16330" coordsize="293,180" path="m9038,16330l9009,16330,8956,16481,8978,16481,9023,16354,9046,16354,9038,16330xe" filled="true" fillcolor="#fdfdfd" stroked="false">
                <v:path arrowok="t"/>
                <v:fill type="solid"/>
              </v:shape>
              <v:shape style="position:absolute;left:8877;top:16330;width:293;height:180" coordorigin="8877,16330" coordsize="293,180" path="m9170,16330l9143,16330,9090,16481,9115,16481,9170,16330xe" filled="true" fillcolor="#fdfdfd" stroked="false">
                <v:path arrowok="t"/>
                <v:fill type="solid"/>
              </v:shape>
            </v:group>
            <v:group style="position:absolute;left:9292;top:16330;width:293;height:180" coordorigin="9292,16330" coordsize="293,180">
              <v:shape style="position:absolute;left:9292;top:16330;width:293;height:180" coordorigin="9292,16330" coordsize="293,180" path="m9316,16330l9292,16330,9357,16510,9386,16510,9395,16481,9371,16481,9316,16330xe" filled="true" fillcolor="#fdfdfd" stroked="false">
                <v:path arrowok="t"/>
                <v:fill type="solid"/>
              </v:shape>
              <v:shape style="position:absolute;left:9292;top:16330;width:293;height:180" coordorigin="9292,16330" coordsize="293,180" path="m9461,16354l9438,16354,9494,16510,9520,16510,9530,16481,9506,16481,9461,16354xe" filled="true" fillcolor="#fdfdfd" stroked="false">
                <v:path arrowok="t"/>
                <v:fill type="solid"/>
              </v:shape>
              <v:shape style="position:absolute;left:9292;top:16330;width:293;height:180" coordorigin="9292,16330" coordsize="293,180" path="m9453,16330l9424,16330,9371,16481,9395,16481,9438,16354,9461,16354,9453,16330xe" filled="true" fillcolor="#fdfdfd" stroked="false">
                <v:path arrowok="t"/>
                <v:fill type="solid"/>
              </v:shape>
              <v:shape style="position:absolute;left:9292;top:16330;width:293;height:180" coordorigin="9292,16330" coordsize="293,180" path="m9585,16330l9561,16330,9506,16481,9530,16481,9585,16330xe" filled="true" fillcolor="#fdfdfd" stroked="false">
                <v:path arrowok="t"/>
                <v:fill type="solid"/>
              </v:shape>
            </v:group>
            <v:group style="position:absolute;left:9734;top:16486;width:24;height:24" coordorigin="9734,16486" coordsize="24,24">
              <v:shape style="position:absolute;left:9734;top:16486;width:24;height:24" coordorigin="9734,16486" coordsize="24,24" path="m9734,16498l9758,16498e" filled="false" stroked="true" strokeweight="1.3pt" strokecolor="#fdfdfd">
                <v:path arrowok="t"/>
              </v:shape>
            </v:group>
            <v:group style="position:absolute;left:9906;top:16241;width:147;height:269" coordorigin="9906,16241" coordsize="147,269">
              <v:shape style="position:absolute;left:9906;top:16241;width:147;height:269" coordorigin="9906,16241" coordsize="147,269" path="m9930,16241l9906,16241,9906,16510,9930,16510,9930,16390,9933,16385,9933,16380,9935,16378,9935,16373,9940,16368,9940,16366,9942,16366,9950,16358,9952,16358,9954,16356,9962,16356,9964,16354,10038,16354,10036,16351,10036,16349,10034,16346,9930,16346,9930,16241xe" filled="true" fillcolor="#fdfdfd" stroked="false">
                <v:path arrowok="t"/>
                <v:fill type="solid"/>
              </v:shape>
              <v:shape style="position:absolute;left:9906;top:16241;width:147;height:269" coordorigin="9906,16241" coordsize="147,269" path="m10038,16354l9995,16354,9998,16356,10002,16356,10007,16358,10010,16361,10012,16361,10012,16363,10022,16373,10022,16375,10024,16378,10024,16382,10026,16387,10026,16510,10053,16510,10053,16399,10050,16394,10050,16378,10048,16375,10048,16370,10046,16368,10046,16366,10043,16363,10043,16361,10041,16358,10041,16356,10038,16354xe" filled="true" fillcolor="#fdfdfd" stroked="false">
                <v:path arrowok="t"/>
                <v:fill type="solid"/>
              </v:shape>
              <v:shape style="position:absolute;left:9906;top:16241;width:147;height:269" coordorigin="9906,16241" coordsize="147,269" path="m10022,16337l9938,16337,9933,16342,9933,16344,9930,16346,10034,16346,10029,16342,10026,16342,10022,16337xe" filled="true" fillcolor="#fdfdfd" stroked="false">
                <v:path arrowok="t"/>
                <v:fill type="solid"/>
              </v:shape>
              <v:shape style="position:absolute;left:9906;top:16241;width:147;height:269" coordorigin="9906,16241" coordsize="147,269" path="m10017,16334l9942,16334,9940,16337,10019,16337,10017,16334xe" filled="true" fillcolor="#fdfdfd" stroked="false">
                <v:path arrowok="t"/>
                <v:fill type="solid"/>
              </v:shape>
              <v:shape style="position:absolute;left:9906;top:16241;width:147;height:269" coordorigin="9906,16241" coordsize="147,269" path="m10010,16332l9950,16332,9947,16334,10012,16334,10010,16332xe" filled="true" fillcolor="#fdfdfd" stroked="false">
                <v:path arrowok="t"/>
                <v:fill type="solid"/>
              </v:shape>
              <v:shape style="position:absolute;left:9906;top:16241;width:147;height:269" coordorigin="9906,16241" coordsize="147,269" path="m10000,16330l9957,16330,9952,16332,10005,16332,10000,16330xe" filled="true" fillcolor="#fdfdfd" stroked="false">
                <v:path arrowok="t"/>
                <v:fill type="solid"/>
              </v:shape>
            </v:group>
            <v:group style="position:absolute;left:10199;top:16330;width:147;height:180" coordorigin="10199,16330" coordsize="147,180">
              <v:shape style="position:absolute;left:10199;top:16330;width:147;height:180" coordorigin="10199,16330" coordsize="147,180" path="m10288,16507l10262,16507,10264,16510,10283,16510,10288,16507xe" filled="true" fillcolor="#fdfdfd" stroked="false">
                <v:path arrowok="t"/>
                <v:fill type="solid"/>
              </v:shape>
              <v:shape style="position:absolute;left:10199;top:16330;width:147;height:180" coordorigin="10199,16330" coordsize="147,180" path="m10346,16490l10322,16490,10322,16510,10346,16510,10346,16490xe" filled="true" fillcolor="#fdfdfd" stroked="false">
                <v:path arrowok="t"/>
                <v:fill type="solid"/>
              </v:shape>
              <v:shape style="position:absolute;left:10199;top:16330;width:147;height:180" coordorigin="10199,16330" coordsize="147,180" path="m10298,16505l10245,16505,10247,16507,10295,16507,10298,16505xe" filled="true" fillcolor="#fdfdfd" stroked="false">
                <v:path arrowok="t"/>
                <v:fill type="solid"/>
              </v:shape>
              <v:shape style="position:absolute;left:10199;top:16330;width:147;height:180" coordorigin="10199,16330" coordsize="147,180" path="m10310,16500l10233,16500,10235,16502,10238,16502,10242,16505,10305,16505,10310,16500xe" filled="true" fillcolor="#fdfdfd" stroked="false">
                <v:path arrowok="t"/>
                <v:fill type="solid"/>
              </v:shape>
              <v:shape style="position:absolute;left:10199;top:16330;width:147;height:180" coordorigin="10199,16330" coordsize="147,180" path="m10226,16330l10199,16330,10199,16445,10202,16450,10202,16459,10204,16464,10204,16469,10206,16471,10206,16474,10209,16478,10209,16481,10226,16498,10228,16498,10230,16500,10314,16500,10314,16498,10322,16490,10346,16490,10346,16486,10271,16486,10269,16483,10254,16483,10252,16481,10247,16481,10245,16478,10242,16478,10235,16471,10235,16469,10233,16469,10230,16466,10230,16462,10228,16459,10228,16457,10226,16454,10226,16330xe" filled="true" fillcolor="#fdfdfd" stroked="false">
                <v:path arrowok="t"/>
                <v:fill type="solid"/>
              </v:shape>
              <v:shape style="position:absolute;left:10199;top:16330;width:147;height:180" coordorigin="10199,16330" coordsize="147,180" path="m10346,16330l10322,16330,10322,16445,10319,16447,10319,16457,10317,16462,10317,16464,10312,16469,10312,16471,10310,16474,10307,16474,10302,16478,10300,16478,10298,16481,10293,16481,10290,16483,10276,16483,10274,16486,10346,16486,10346,16330xe" filled="true" fillcolor="#fdfdfd" stroked="false">
                <v:path arrowok="t"/>
                <v:fill type="solid"/>
              </v:shape>
            </v:group>
            <v:group style="position:absolute;left:10494;top:16330;width:147;height:180" coordorigin="10494,16330" coordsize="147,180">
              <v:shape style="position:absolute;left:10494;top:16330;width:147;height:180" coordorigin="10494,16330" coordsize="147,180" path="m10581,16507l10554,16507,10559,16510,10576,16510,10581,16507xe" filled="true" fillcolor="#fdfdfd" stroked="false">
                <v:path arrowok="t"/>
                <v:fill type="solid"/>
              </v:shape>
              <v:shape style="position:absolute;left:10494;top:16330;width:147;height:180" coordorigin="10494,16330" coordsize="147,180" path="m10600,16505l10535,16505,10540,16507,10595,16507,10600,16505xe" filled="true" fillcolor="#fdfdfd" stroked="false">
                <v:path arrowok="t"/>
                <v:fill type="solid"/>
              </v:shape>
              <v:shape style="position:absolute;left:10494;top:16330;width:147;height:180" coordorigin="10494,16330" coordsize="147,180" path="m10607,16502l10530,16502,10533,16505,10602,16505,10607,16502xe" filled="true" fillcolor="#fdfdfd" stroked="false">
                <v:path arrowok="t"/>
                <v:fill type="solid"/>
              </v:shape>
              <v:shape style="position:absolute;left:10494;top:16330;width:147;height:180" coordorigin="10494,16330" coordsize="147,180" path="m10612,16500l10523,16500,10526,16502,10610,16502,10612,16500xe" filled="true" fillcolor="#fdfdfd" stroked="false">
                <v:path arrowok="t"/>
                <v:fill type="solid"/>
              </v:shape>
              <v:shape style="position:absolute;left:10494;top:16330;width:147;height:180" coordorigin="10494,16330" coordsize="147,180" path="m10518,16450l10494,16450,10494,16464,10497,16466,10497,16471,10499,16476,10499,16478,10502,16481,10502,16483,10506,16488,10506,16490,10509,16490,10516,16498,10518,16498,10521,16500,10614,16500,10619,16495,10622,16495,10631,16486,10566,16486,10564,16483,10547,16483,10545,16481,10540,16481,10538,16478,10535,16478,10533,16476,10530,16476,10523,16469,10523,16466,10521,16464,10521,16459,10518,16457,10518,16450xe" filled="true" fillcolor="#fdfdfd" stroked="false">
                <v:path arrowok="t"/>
                <v:fill type="solid"/>
              </v:shape>
              <v:shape style="position:absolute;left:10494;top:16330;width:147;height:180" coordorigin="10494,16330" coordsize="147,180" path="m10614,16416l10511,16416,10516,16421,10521,16421,10523,16423,10526,16423,10530,16426,10533,16426,10538,16428,10542,16428,10545,16430,10562,16430,10566,16433,10578,16433,10583,16435,10586,16435,10590,16438,10598,16438,10600,16440,10602,16440,10605,16442,10607,16442,10610,16445,10612,16445,10612,16447,10614,16450,10614,16464,10612,16466,10612,16469,10605,16476,10602,16476,10600,16478,10598,16478,10595,16481,10593,16481,10588,16483,10571,16483,10566,16486,10631,16486,10634,16483,10634,16481,10636,16478,10636,16474,10638,16471,10638,16464,10641,16459,10641,16450,10638,16445,10638,16440,10636,16438,10636,16435,10634,16433,10634,16430,10624,16421,10619,16418,10617,16418,10614,16416xe" filled="true" fillcolor="#fdfdfd" stroked="false">
                <v:path arrowok="t"/>
                <v:fill type="solid"/>
              </v:shape>
              <v:shape style="position:absolute;left:10494;top:16330;width:147;height:180" coordorigin="10494,16330" coordsize="147,180" path="m10622,16342l10511,16342,10509,16344,10509,16346,10502,16354,10502,16356,10499,16358,10499,16361,10497,16363,10497,16368,10494,16370,10494,16394,10497,16397,10497,16399,10499,16402,10499,16404,10502,16406,10502,16409,10509,16416,10612,16416,10607,16414,10605,16414,10600,16411,10593,16411,10588,16409,10574,16409,10569,16406,10554,16406,10550,16404,10545,16404,10542,16402,10538,16402,10535,16399,10533,16399,10530,16397,10528,16397,10526,16394,10523,16394,10523,16392,10521,16392,10521,16390,10518,16387,10518,16378,10521,16375,10521,16370,10526,16366,10526,16363,10528,16363,10533,16358,10535,16358,10540,16356,10542,16356,10545,16354,10631,16354,10631,16351,10629,16349,10626,16349,10622,16344,10622,16342xe" filled="true" fillcolor="#fdfdfd" stroked="false">
                <v:path arrowok="t"/>
                <v:fill type="solid"/>
              </v:shape>
              <v:shape style="position:absolute;left:10494;top:16330;width:147;height:180" coordorigin="10494,16330" coordsize="147,180" path="m10631,16354l10588,16354,10590,16356,10593,16356,10598,16358,10600,16358,10605,16363,10607,16363,10607,16366,10612,16370,10612,16373,10614,16375,10614,16387,10641,16387,10641,16380,10638,16378,10638,16368,10636,16366,10636,16363,10634,16358,10634,16356,10631,16354xe" filled="true" fillcolor="#fdfdfd" stroked="false">
                <v:path arrowok="t"/>
                <v:fill type="solid"/>
              </v:shape>
              <v:shape style="position:absolute;left:10494;top:16330;width:147;height:180" coordorigin="10494,16330" coordsize="147,180" path="m10612,16337l10518,16337,10514,16342,10619,16342,10617,16339,10612,16337xe" filled="true" fillcolor="#fdfdfd" stroked="false">
                <v:path arrowok="t"/>
                <v:fill type="solid"/>
              </v:shape>
              <v:shape style="position:absolute;left:10494;top:16330;width:147;height:180" coordorigin="10494,16330" coordsize="147,180" path="m10607,16334l10526,16334,10523,16337,10610,16337,10607,16334xe" filled="true" fillcolor="#fdfdfd" stroked="false">
                <v:path arrowok="t"/>
                <v:fill type="solid"/>
              </v:shape>
              <v:shape style="position:absolute;left:10494;top:16330;width:147;height:180" coordorigin="10494,16330" coordsize="147,180" path="m10602,16332l10530,16332,10528,16334,10605,16334,10602,16332xe" filled="true" fillcolor="#fdfdfd" stroked="false">
                <v:path arrowok="t"/>
                <v:fill type="solid"/>
              </v:shape>
              <v:shape style="position:absolute;left:10494;top:16330;width:147;height:180" coordorigin="10494,16330" coordsize="147,180" path="m10590,16330l10542,16330,10538,16332,10595,16332,10590,16330xe" filled="true" fillcolor="#fdfdfd" stroked="false">
                <v:path arrowok="t"/>
                <v:fill type="solid"/>
              </v:shape>
            </v:group>
            <v:group style="position:absolute;left:10787;top:16486;width:27;height:24" coordorigin="10787,16486" coordsize="27,24">
              <v:shape style="position:absolute;left:10787;top:16486;width:27;height:24" coordorigin="10787,16486" coordsize="27,24" path="m10787,16498l10814,16498e" filled="false" stroked="true" strokeweight="1.3pt" strokecolor="#fdfdfd">
                <v:path arrowok="t"/>
              </v:shape>
            </v:group>
            <v:group style="position:absolute;left:10974;top:16241;width:2;height:269" coordorigin="10974,16241" coordsize="2,269">
              <v:shape style="position:absolute;left:10974;top:16241;width:2;height:269" coordorigin="10974,16241" coordsize="0,269" path="m10974,16241l10974,16510e" filled="false" stroked="true" strokeweight="1.3pt" strokecolor="#fdfdfd">
                <v:path arrowok="t"/>
              </v:shape>
            </v:group>
            <v:group style="position:absolute;left:11135;top:16241;width:94;height:269" coordorigin="11135,16241" coordsize="94,269">
              <v:shape style="position:absolute;left:11135;top:16241;width:94;height:269" coordorigin="11135,16241" coordsize="94,269" path="m11159,16241l11135,16241,11135,16459,11138,16464,11138,16466,11140,16469,11140,16471,11142,16474,11142,16478,11145,16481,11145,16483,11150,16488,11152,16488,11152,16490,11159,16498,11162,16498,11164,16500,11166,16500,11169,16502,11174,16502,11176,16505,11178,16505,11181,16507,11195,16507,11200,16510,11229,16510,11229,16486,11207,16486,11202,16483,11188,16483,11186,16481,11183,16481,11181,16478,11176,16478,11174,16476,11174,16474,11169,16469,11166,16469,11166,16466,11164,16462,11162,16459,11162,16454,11159,16450,11159,16354,11229,16354,11229,16330,11159,16330,11159,16241xe" filled="true" fillcolor="#fdfdfd" stroked="false">
                <v:path arrowok="t"/>
                <v:fill type="solid"/>
              </v:shape>
            </v:group>
            <v:group style="position:absolute;left:1768;top:3295;width:980;height:598" coordorigin="1768,3295" coordsize="980,598">
              <v:shape style="position:absolute;left:1768;top:3295;width:980;height:598" coordorigin="1768,3295" coordsize="980,598" path="m1768,3893l1768,3682,2546,3295,2747,3413,2747,3893,2747,3413,2546,3295,1768,3682e" filled="false" stroked="true" strokeweight=".48pt" strokecolor="#fdfdfd">
                <v:path arrowok="t"/>
              </v:shape>
            </v:group>
            <v:group style="position:absolute;left:1732;top:3257;width:1052;height:636" coordorigin="1732,3257" coordsize="1052,636">
              <v:shape style="position:absolute;left:1732;top:3257;width:1052;height:636" coordorigin="1732,3257" coordsize="1052,636" path="m1732,3893l1732,3660,2548,3257,2783,3391,2783,3893e" filled="false" stroked="true" strokeweight=".48pt" strokecolor="#fdfdfd">
                <v:path arrowok="t"/>
              </v:shape>
            </v:group>
            <v:group style="position:absolute;left:2452;top:3295;width:982;height:598" coordorigin="2452,3295" coordsize="982,598">
              <v:shape style="position:absolute;left:2452;top:3295;width:982;height:598" coordorigin="2452,3295" coordsize="982,598" path="m2452,3893l2452,3682,3232,3295,3434,3413,3434,3893,3434,3413,3232,3295,2452,3682e" filled="false" stroked="true" strokeweight=".48pt" strokecolor="#fdfdfd">
                <v:path arrowok="t"/>
              </v:shape>
            </v:group>
            <v:group style="position:absolute;left:2418;top:3257;width:1049;height:636" coordorigin="2418,3257" coordsize="1049,636">
              <v:shape style="position:absolute;left:2418;top:3257;width:1049;height:636" coordorigin="2418,3257" coordsize="1049,636" path="m2418,3893l2418,3660,3232,3257,3467,3391,3467,3893e" filled="false" stroked="true" strokeweight=".48pt" strokecolor="#fdfdfd">
                <v:path arrowok="t"/>
              </v:shape>
            </v:group>
            <v:group style="position:absolute;left:446;top:3935;width:3065;height:2" coordorigin="446,3935" coordsize="3065,2">
              <v:shape style="position:absolute;left:446;top:3935;width:3065;height:2" coordorigin="446,3935" coordsize="3065,0" path="m446,3935l3510,3935e" filled="false" stroked="true" strokeweight="1.42pt" strokecolor="#fdfdfd">
                <v:path arrowok="t"/>
              </v:shape>
            </v:group>
            <v:group style="position:absolute;left:446;top:3922;width:3065;height:27" coordorigin="446,3922" coordsize="3065,27">
              <v:shape style="position:absolute;left:446;top:3922;width:3065;height:27" coordorigin="446,3922" coordsize="3065,27" path="m446,3922l446,3948,3510,3922,446,3922xe" filled="false" stroked="true" strokeweight="0pt" strokecolor="#fdfdfd">
                <v:path arrowok="t"/>
              </v:shape>
            </v:group>
            <v:group style="position:absolute;left:446;top:3922;width:3065;height:27" coordorigin="446,3922" coordsize="3065,27">
              <v:shape style="position:absolute;left:446;top:3922;width:3065;height:27" coordorigin="446,3922" coordsize="3065,27" path="m446,3948l3510,3922,3510,3948,446,3948xe" filled="false" stroked="true" strokeweight="0pt" strokecolor="#fdfdfd">
                <v:path arrowok="t"/>
              </v:shape>
            </v:group>
            <v:group style="position:absolute;left:2728;top:4018;width:720;height:2" coordorigin="2728,4018" coordsize="720,2">
              <v:shape style="position:absolute;left:2728;top:4018;width:720;height:2" coordorigin="2728,4018" coordsize="720,0" path="m2728,4018l3448,4018e" filled="false" stroked="true" strokeweight="1.54pt" strokecolor="#fdfdfd">
                <v:path arrowok="t"/>
              </v:shape>
            </v:group>
            <v:group style="position:absolute;left:2728;top:4003;width:720;height:29" coordorigin="2728,4003" coordsize="720,29">
              <v:shape style="position:absolute;left:2728;top:4003;width:720;height:29" coordorigin="2728,4003" coordsize="720,29" path="m2728,4003l2728,4032,3448,4003,2728,4003xe" filled="false" stroked="true" strokeweight="0pt" strokecolor="#fdfdfd">
                <v:path arrowok="t"/>
              </v:shape>
            </v:group>
            <v:group style="position:absolute;left:2728;top:4003;width:720;height:29" coordorigin="2728,4003" coordsize="720,29">
              <v:shape style="position:absolute;left:2728;top:4003;width:720;height:29" coordorigin="2728,4003" coordsize="720,29" path="m2728,4032l3448,4003,3448,4032,2728,4032xe" filled="false" stroked="true" strokeweight="0pt" strokecolor="#fdfdfd">
                <v:path arrowok="t"/>
              </v:shape>
            </v:group>
            <v:group style="position:absolute;left:2862;top:4186;width:452;height:2" coordorigin="2862,4186" coordsize="452,2">
              <v:shape style="position:absolute;left:2862;top:4186;width:452;height:2" coordorigin="2862,4186" coordsize="452,0" path="m2862,4186l3314,4186e" filled="false" stroked="true" strokeweight="1.54pt" strokecolor="#fdfdfd">
                <v:path arrowok="t"/>
              </v:shape>
            </v:group>
            <v:group style="position:absolute;left:2862;top:4171;width:452;height:29" coordorigin="2862,4171" coordsize="452,29">
              <v:shape style="position:absolute;left:2862;top:4171;width:452;height:29" coordorigin="2862,4171" coordsize="452,29" path="m2862,4171l2862,4200,3314,4171,2862,4171xe" filled="false" stroked="true" strokeweight="0pt" strokecolor="#fdfdfd">
                <v:path arrowok="t"/>
              </v:shape>
            </v:group>
            <v:group style="position:absolute;left:2862;top:4171;width:452;height:29" coordorigin="2862,4171" coordsize="452,29">
              <v:shape style="position:absolute;left:2862;top:4171;width:452;height:29" coordorigin="2862,4171" coordsize="452,29" path="m2862,4200l3314,4171,3314,4200,2862,4200xe" filled="false" stroked="true" strokeweight="0pt" strokecolor="#fdfdfd">
                <v:path arrowok="t"/>
              </v:shape>
            </v:group>
            <v:group style="position:absolute;left:501;top:4003;width:221;height:197" coordorigin="501,4003" coordsize="221,197">
              <v:shape style="position:absolute;left:501;top:4003;width:221;height:197" coordorigin="501,4003" coordsize="221,197" path="m532,4003l530,4003,501,4200,520,4200,539,4058,559,4058,532,4003xe" filled="true" fillcolor="#fdfdfd" stroked="false">
                <v:path arrowok="t"/>
                <v:fill type="solid"/>
              </v:shape>
              <v:shape style="position:absolute;left:501;top:4003;width:221;height:197" coordorigin="501,4003" coordsize="221,197" path="m559,4058l539,4058,609,4200,614,4200,631,4164,611,4164,559,4058xe" filled="true" fillcolor="#fdfdfd" stroked="false">
                <v:path arrowok="t"/>
                <v:fill type="solid"/>
              </v:shape>
              <v:shape style="position:absolute;left:501;top:4003;width:221;height:197" coordorigin="501,4003" coordsize="221,197" path="m701,4058l683,4058,702,4200,722,4200,701,4058xe" filled="true" fillcolor="#fdfdfd" stroked="false">
                <v:path arrowok="t"/>
                <v:fill type="solid"/>
              </v:shape>
              <v:shape style="position:absolute;left:501;top:4003;width:221;height:197" coordorigin="501,4003" coordsize="221,197" path="m693,4003l690,4003,611,4164,631,4164,683,4058,701,4058,693,4003xe" filled="true" fillcolor="#fdfdfd" stroked="false">
                <v:path arrowok="t"/>
                <v:fill type="solid"/>
              </v:shape>
            </v:group>
            <v:group style="position:absolute;left:765;top:4118;width:72;height:15" coordorigin="765,4118" coordsize="72,15">
              <v:shape style="position:absolute;left:765;top:4118;width:72;height:15" coordorigin="765,4118" coordsize="72,15" path="m765,4126l837,4126e" filled="false" stroked="true" strokeweight=".82pt" strokecolor="#fdfdfd">
                <v:path arrowok="t"/>
              </v:shape>
            </v:group>
            <v:group style="position:absolute;left:880;top:3998;width:192;height:207" coordorigin="880,3998" coordsize="192,207">
              <v:shape style="position:absolute;left:880;top:3998;width:192;height:207" coordorigin="880,3998" coordsize="192,207" path="m993,4202l978,4202,981,4205,990,4205,993,4202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1012,4200l959,4200,962,4202,1010,4202,1012,4200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1024,4198l947,4198,950,4200,1019,4200,1024,4198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1031,4195l940,4195,942,4198,1029,4198,1031,4195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1036,4193l935,4193,938,4195,1034,4195,1036,4193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1041,4190l933,4190,933,4193,1038,4193,1041,4190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971,4183l921,4183,926,4188,928,4188,930,4190,1043,4190,1048,4186,974,4186,971,4183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1060,4176l1026,4176,1024,4178,1022,4178,1019,4181,1014,4181,1012,4183,1002,4183,1000,4186,1050,4186,1060,4176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962,4181l918,4181,918,4183,964,4183,962,4181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935,4169l906,4169,906,4171,916,4181,957,4181,954,4178,950,4178,947,4176,945,4176,942,4174,940,4174,935,4169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1055,4154l1048,4162,1046,4162,1046,4164,1041,4169,1038,4169,1036,4171,1034,4171,1029,4176,1062,4176,1067,4171,1067,4169,1072,4164,1055,4154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945,4027l911,4027,909,4030,909,4032,906,4032,902,4037,902,4039,897,4044,897,4046,892,4051,892,4054,890,4056,890,4058,887,4061,887,4066,885,4068,885,4073,882,4075,882,4087,880,4090,880,4114,882,4116,882,4126,885,4128,885,4133,887,4135,887,4140,890,4142,890,4145,892,4147,892,4150,894,4152,894,4154,897,4157,897,4159,902,4164,902,4166,904,4169,933,4169,930,4166,930,4164,928,4164,921,4157,921,4154,918,4154,916,4152,916,4150,911,4145,911,4142,909,4140,909,4135,906,4133,906,4130,904,4128,904,4121,902,4118,902,4087,904,4085,904,4075,906,4073,906,4068,909,4066,909,4063,911,4061,911,4058,914,4058,914,4056,916,4054,916,4051,918,4051,921,4049,921,4046,928,4039,930,4039,930,4037,933,4034,935,4034,940,4030,942,4030,945,4027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1055,4022l1019,4022,1022,4025,1024,4025,1029,4030,1031,4030,1034,4032,1036,4032,1041,4037,1043,4037,1046,4039,1046,4042,1050,4046,1053,4046,1055,4049,1055,4051,1072,4039,1070,4039,1070,4037,1062,4030,1062,4027,1060,4027,1055,4022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964,4020l918,4020,914,4025,914,4027,947,4027,950,4025,954,4025,957,4022,962,4022,964,4020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1043,4013l928,4013,928,4015,926,4018,998,4018,1000,4020,1007,4020,1010,4022,1053,4022,1043,4013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976,4018l923,4018,921,4020,974,4020,976,4018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1038,4010l933,4010,930,4013,1041,4013,1038,4010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1034,4008l938,4008,935,4010,1036,4010,1034,4008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1029,4006l945,4006,942,4008,1031,4008,1029,4006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1022,4003l950,4003,947,4006,1024,4006,1022,4003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1014,4001l959,4001,957,4003,1017,4003,1014,4001xe" filled="true" fillcolor="#fdfdfd" stroked="false">
                <v:path arrowok="t"/>
                <v:fill type="solid"/>
              </v:shape>
              <v:shape style="position:absolute;left:880;top:3998;width:192;height:207" coordorigin="880,3998" coordsize="192,207" path="m998,3998l974,3998,971,4001,1000,4001,998,3998xe" filled="true" fillcolor="#fdfdfd" stroked="false">
                <v:path arrowok="t"/>
                <v:fill type="solid"/>
              </v:shape>
            </v:group>
            <v:group style="position:absolute;left:1113;top:4003;width:188;height:197" coordorigin="1113,4003" coordsize="188,197">
              <v:shape style="position:absolute;left:1113;top:4003;width:188;height:197" coordorigin="1113,4003" coordsize="188,197" path="m1209,4003l1204,4003,1113,4200,1134,4200,1166,4135,1270,4135,1261,4116,1173,4116,1206,4046,1229,4046,1209,4003xe" filled="true" fillcolor="#fdfdfd" stroked="false">
                <v:path arrowok="t"/>
                <v:fill type="solid"/>
              </v:shape>
              <v:shape style="position:absolute;left:1113;top:4003;width:188;height:197" coordorigin="1113,4003" coordsize="188,197" path="m1270,4135l1250,4135,1281,4200,1300,4200,1270,4135xe" filled="true" fillcolor="#fdfdfd" stroked="false">
                <v:path arrowok="t"/>
                <v:fill type="solid"/>
              </v:shape>
              <v:shape style="position:absolute;left:1113;top:4003;width:188;height:197" coordorigin="1113,4003" coordsize="188,197" path="m1229,4046l1206,4046,1240,4116,1261,4116,1229,4046xe" filled="true" fillcolor="#fdfdfd" stroked="false">
                <v:path arrowok="t"/>
                <v:fill type="solid"/>
              </v:shape>
            </v:group>
            <v:group style="position:absolute;left:1350;top:4003;width:118;height:197" coordorigin="1350,4003" coordsize="118,197">
              <v:shape style="position:absolute;left:1350;top:4003;width:118;height:197" coordorigin="1350,4003" coordsize="118,197" path="m1403,4003l1350,4003,1350,4200,1408,4200,1410,4198,1425,4198,1427,4195,1432,4195,1434,4193,1437,4193,1439,4190,1442,4190,1444,4188,1446,4188,1446,4186,1449,4183,1451,4183,1454,4181,1370,4181,1370,4104,1449,4104,1444,4099,1442,4099,1439,4097,1437,4097,1434,4094,1430,4094,1427,4092,1430,4092,1432,4090,1434,4090,1437,4087,1437,4085,1370,4085,1370,4022,1442,4022,1442,4020,1437,4015,1434,4015,1432,4013,1430,4013,1427,4010,1425,4010,1425,4008,1418,4008,1415,4006,1406,4006,1403,4003xe" filled="true" fillcolor="#fdfdfd" stroked="false">
                <v:path arrowok="t"/>
                <v:fill type="solid"/>
              </v:shape>
              <v:shape style="position:absolute;left:1350;top:4003;width:118;height:197" coordorigin="1350,4003" coordsize="118,197" path="m1461,4114l1432,4114,1434,4116,1437,4116,1437,4118,1444,4126,1444,4128,1446,4130,1446,4138,1449,4140,1449,4147,1446,4150,1446,4154,1444,4157,1444,4159,1442,4162,1442,4164,1434,4171,1432,4171,1430,4174,1425,4176,1422,4176,1420,4178,1406,4178,1401,4181,1454,4181,1454,4178,1463,4169,1463,4164,1466,4162,1466,4157,1468,4154,1468,4130,1466,4128,1466,4123,1463,4121,1463,4118,1461,4116,1461,4114xe" filled="true" fillcolor="#fdfdfd" stroked="false">
                <v:path arrowok="t"/>
                <v:fill type="solid"/>
              </v:shape>
              <v:shape style="position:absolute;left:1350;top:4003;width:118;height:197" coordorigin="1350,4003" coordsize="118,197" path="m1451,4104l1391,4104,1396,4106,1418,4106,1420,4109,1422,4109,1425,4111,1427,4111,1430,4114,1458,4114,1454,4109,1454,4106,1451,4104xe" filled="true" fillcolor="#fdfdfd" stroked="false">
                <v:path arrowok="t"/>
                <v:fill type="solid"/>
              </v:shape>
              <v:shape style="position:absolute;left:1350;top:4003;width:118;height:197" coordorigin="1350,4003" coordsize="118,197" path="m1439,4082l1406,4082,1403,4085,1437,4085,1439,4082xe" filled="true" fillcolor="#fdfdfd" stroked="false">
                <v:path arrowok="t"/>
                <v:fill type="solid"/>
              </v:shape>
              <v:shape style="position:absolute;left:1350;top:4003;width:118;height:197" coordorigin="1350,4003" coordsize="118,197" path="m1442,4022l1403,4022,1406,4025,1413,4025,1415,4027,1420,4027,1420,4030,1422,4030,1427,4034,1427,4037,1430,4039,1430,4042,1432,4044,1432,4061,1430,4063,1430,4066,1427,4068,1427,4070,1422,4075,1420,4075,1418,4078,1418,4080,1415,4080,1410,4082,1442,4082,1444,4080,1444,4078,1446,4075,1446,4073,1449,4070,1449,4068,1451,4066,1451,4039,1449,4037,1449,4032,1444,4027,1444,4025,1442,4022xe" filled="true" fillcolor="#fdfdfd" stroked="false">
                <v:path arrowok="t"/>
                <v:fill type="solid"/>
              </v:shape>
            </v:group>
            <v:group style="position:absolute;left:1533;top:4003;width:2;height:197" coordorigin="1533,4003" coordsize="2,197">
              <v:shape style="position:absolute;left:1533;top:4003;width:2;height:197" coordorigin="1533,4003" coordsize="0,197" path="m1533,4003l1533,4200e" filled="false" stroked="true" strokeweight="1.06pt" strokecolor="#fdfdfd">
                <v:path arrowok="t"/>
              </v:shape>
            </v:group>
            <v:group style="position:absolute;left:1607;top:4003;width:154;height:197" coordorigin="1607,4003" coordsize="154,197">
              <v:shape style="position:absolute;left:1607;top:4003;width:154;height:197" coordorigin="1607,4003" coordsize="154,197" path="m1612,4003l1607,4003,1607,4200,1629,4200,1629,4051,1653,4051,1612,4003xe" filled="true" fillcolor="#fdfdfd" stroked="false">
                <v:path arrowok="t"/>
                <v:fill type="solid"/>
              </v:shape>
              <v:shape style="position:absolute;left:1607;top:4003;width:154;height:197" coordorigin="1607,4003" coordsize="154,197" path="m1653,4051l1629,4051,1756,4200,1761,4200,1761,4154,1742,4154,1653,4051xe" filled="true" fillcolor="#fdfdfd" stroked="false">
                <v:path arrowok="t"/>
                <v:fill type="solid"/>
              </v:shape>
              <v:shape style="position:absolute;left:1607;top:4003;width:154;height:197" coordorigin="1607,4003" coordsize="154,197" path="m1761,4003l1742,4003,1742,4154,1761,4154,1761,4003xe" filled="true" fillcolor="#fdfdfd" stroked="false">
                <v:path arrowok="t"/>
                <v:fill type="solid"/>
              </v:shape>
            </v:group>
            <v:group style="position:absolute;left:1924;top:4190;width:94;height:2" coordorigin="1924,4190" coordsize="94,2">
              <v:shape style="position:absolute;left:1924;top:4190;width:94;height:2" coordorigin="1924,4190" coordsize="94,0" path="m1924,4190l2018,4190e" filled="false" stroked="true" strokeweight="1.1pt" strokecolor="#fdfdfd">
                <v:path arrowok="t"/>
              </v:shape>
            </v:group>
            <v:group style="position:absolute;left:1934;top:4004;width:2;height:176" coordorigin="1934,4004" coordsize="2,176">
              <v:shape style="position:absolute;left:1934;top:4004;width:2;height:176" coordorigin="1934,4004" coordsize="0,176" path="m1934,4004l1934,4180e" filled="false" stroked="true" strokeweight="1.06pt" strokecolor="#fdfdfd">
                <v:path arrowok="t"/>
              </v:shape>
            </v:group>
            <v:group style="position:absolute;left:2075;top:4003;width:2;height:197" coordorigin="2075,4003" coordsize="2,197">
              <v:shape style="position:absolute;left:2075;top:4003;width:2;height:197" coordorigin="2075,4003" coordsize="0,197" path="m2075,4003l2075,4200e" filled="false" stroked="true" strokeweight="1.06pt" strokecolor="#fdfdfd">
                <v:path arrowok="t"/>
              </v:shape>
            </v:group>
            <v:group style="position:absolute;left:2150;top:4003;width:154;height:197" coordorigin="2150,4003" coordsize="154,197">
              <v:shape style="position:absolute;left:2150;top:4003;width:154;height:197" coordorigin="2150,4003" coordsize="154,197" path="m2154,4003l2150,4003,2150,4200,2169,4200,2169,4051,2196,4051,2154,4003xe" filled="true" fillcolor="#fdfdfd" stroked="false">
                <v:path arrowok="t"/>
                <v:fill type="solid"/>
              </v:shape>
              <v:shape style="position:absolute;left:2150;top:4003;width:154;height:197" coordorigin="2150,4003" coordsize="154,197" path="m2196,4051l2169,4051,2298,4200,2303,4200,2303,4154,2284,4154,2196,4051xe" filled="true" fillcolor="#fdfdfd" stroked="false">
                <v:path arrowok="t"/>
                <v:fill type="solid"/>
              </v:shape>
              <v:shape style="position:absolute;left:2150;top:4003;width:154;height:197" coordorigin="2150,4003" coordsize="154,197" path="m2303,4003l2284,4003,2284,4154,2303,4154,2303,4003xe" filled="true" fillcolor="#fdfdfd" stroked="false">
                <v:path arrowok="t"/>
                <v:fill type="solid"/>
              </v:shape>
            </v:group>
            <v:group style="position:absolute;left:2370;top:4190;width:111;height:2" coordorigin="2370,4190" coordsize="111,2">
              <v:shape style="position:absolute;left:2370;top:4190;width:111;height:2" coordorigin="2370,4190" coordsize="111,0" path="m2370,4190l2481,4190e" filled="false" stroked="true" strokeweight="1.0pt" strokecolor="#fdfdfd">
                <v:path arrowok="t"/>
              </v:shape>
            </v:group>
            <v:group style="position:absolute;left:2370;top:4103;width:20;height:78" coordorigin="2370,4103" coordsize="20,78">
              <v:shape style="position:absolute;left:2370;top:4103;width:20;height:78" coordorigin="2370,4103" coordsize="20,78" path="m2370,4142l2390,4142e" filled="false" stroked="true" strokeweight="4.0pt" strokecolor="#fdfdfd">
                <v:path arrowok="t"/>
              </v:shape>
            </v:group>
            <v:group style="position:absolute;left:2370;top:4094;width:111;height:2" coordorigin="2370,4094" coordsize="111,2">
              <v:shape style="position:absolute;left:2370;top:4094;width:111;height:2" coordorigin="2370,4094" coordsize="111,0" path="m2370,4094l2481,4094e" filled="false" stroked="true" strokeweight="1.0pt" strokecolor="#fdfdfd">
                <v:path arrowok="t"/>
              </v:shape>
            </v:group>
            <v:group style="position:absolute;left:2370;top:4023;width:20;height:62" coordorigin="2370,4023" coordsize="20,62">
              <v:shape style="position:absolute;left:2370;top:4023;width:20;height:62" coordorigin="2370,4023" coordsize="20,62" path="m2370,4054l2390,4054e" filled="false" stroked="true" strokeweight="3.2pt" strokecolor="#fdfdfd">
                <v:path arrowok="t"/>
              </v:shape>
            </v:group>
            <v:group style="position:absolute;left:2370;top:4013;width:113;height:2" coordorigin="2370,4013" coordsize="113,2">
              <v:shape style="position:absolute;left:2370;top:4013;width:113;height:2" coordorigin="2370,4013" coordsize="113,0" path="m2370,4013l2483,4013e" filled="false" stroked="true" strokeweight="1.1pt" strokecolor="#fdfdfd">
                <v:path arrowok="t"/>
              </v:shape>
            </v:group>
            <v:group style="position:absolute;left:2795;top:4102;width:586;height:2" coordorigin="2795,4102" coordsize="586,2">
              <v:shape style="position:absolute;left:2795;top:4102;width:586;height:2" coordorigin="2795,4102" coordsize="586,0" path="m2795,4102l3381,4102e" filled="false" stroked="true" strokeweight="1.54pt" strokecolor="#fdfdfd">
                <v:path arrowok="t"/>
              </v:shape>
            </v:group>
            <v:group style="position:absolute;left:2795;top:4087;width:586;height:29" coordorigin="2795,4087" coordsize="586,29">
              <v:shape style="position:absolute;left:2795;top:4087;width:586;height:29" coordorigin="2795,4087" coordsize="586,29" path="m2795,4087l2795,4116,3381,4087,2795,4087xe" filled="false" stroked="true" strokeweight="0pt" strokecolor="#fdfdfd">
                <v:path arrowok="t"/>
              </v:shape>
            </v:group>
            <v:group style="position:absolute;left:2795;top:4087;width:586;height:29" coordorigin="2795,4087" coordsize="586,29">
              <v:shape style="position:absolute;left:2795;top:4087;width:586;height:29" coordorigin="2795,4087" coordsize="586,29" path="m2795,4116l3381,4087,3381,4116,2795,4116xe" filled="false" stroked="true" strokeweight="0pt" strokecolor="#fdfdfd">
                <v:path arrowok="t"/>
              </v:shape>
            </v:group>
            <v:group style="position:absolute;left:2469;top:3257;width:147;height:39" coordorigin="2469,3257" coordsize="147,39">
              <v:shape style="position:absolute;left:2469;top:3257;width:147;height:39" coordorigin="2469,3257" coordsize="147,39" path="m2548,3257l2469,3295,2615,3295,2548,3257xe" filled="true" fillcolor="#fdfdfd" stroked="false">
                <v:path arrowok="t"/>
                <v:fill type="solid"/>
              </v:shape>
            </v:group>
            <v:group style="position:absolute;left:2469;top:3257;width:147;height:39" coordorigin="2469,3257" coordsize="147,39">
              <v:shape style="position:absolute;left:2469;top:3257;width:147;height:39" coordorigin="2469,3257" coordsize="147,39" path="m2548,3257l2469,3295,2615,3295,2548,3257xe" filled="false" stroked="true" strokeweight="0pt" strokecolor="#fdfdfd">
                <v:path arrowok="t"/>
              </v:shape>
            </v:group>
            <v:group style="position:absolute;left:2546;top:3295;width:70;height:2" coordorigin="2546,3295" coordsize="70,2">
              <v:shape style="position:absolute;left:2546;top:3295;width:70;height:2" coordorigin="2546,3295" coordsize="70,0" path="m2546,3295l2615,3295e" filled="false" stroked="true" strokeweight=".1pt" strokecolor="#fdfdfd">
                <v:path arrowok="t"/>
              </v:shape>
            </v:group>
            <v:group style="position:absolute;left:2546;top:3295;width:238;height:96" coordorigin="2546,3295" coordsize="238,96">
              <v:shape style="position:absolute;left:2546;top:3295;width:238;height:96" coordorigin="2546,3295" coordsize="238,96" path="m2546,3295l2714,3391,2783,3391,2546,3295xe" filled="true" fillcolor="#fdfdfd" stroked="false">
                <v:path arrowok="t"/>
                <v:fill type="solid"/>
              </v:shape>
              <v:shape style="position:absolute;left:2546;top:3295;width:238;height:96" coordorigin="2546,3295" coordsize="238,96" path="m2615,3295l2546,3295,2783,3391,2615,3295xe" filled="true" fillcolor="#fdfdfd" stroked="false">
                <v:path arrowok="t"/>
                <v:fill type="solid"/>
              </v:shape>
            </v:group>
            <v:group style="position:absolute;left:2546;top:3295;width:238;height:96" coordorigin="2546,3295" coordsize="238,96">
              <v:shape style="position:absolute;left:2546;top:3295;width:238;height:96" coordorigin="2546,3295" coordsize="238,96" path="m2714,3391l2783,3391,2546,3295,2714,3391xe" filled="false" stroked="true" strokeweight="0pt" strokecolor="#fdfdfd">
                <v:path arrowok="t"/>
              </v:shape>
            </v:group>
            <v:group style="position:absolute;left:2546;top:3295;width:238;height:96" coordorigin="2546,3295" coordsize="238,96">
              <v:shape style="position:absolute;left:2546;top:3295;width:238;height:96" coordorigin="2546,3295" coordsize="238,96" path="m2783,3391l2546,3295,2615,3295,2783,3391xe" filled="false" stroked="true" strokeweight="0pt" strokecolor="#fdfdfd">
                <v:path arrowok="t"/>
              </v:shape>
            </v:group>
            <v:group style="position:absolute;left:2714;top:3391;width:70;height:22" coordorigin="2714,3391" coordsize="70,22">
              <v:shape style="position:absolute;left:2714;top:3391;width:70;height:22" coordorigin="2714,3391" coordsize="70,22" path="m2714,3391l2747,3413,2783,3413,2714,3391xe" filled="true" fillcolor="#fdfdfd" stroked="false">
                <v:path arrowok="t"/>
                <v:fill type="solid"/>
              </v:shape>
              <v:shape style="position:absolute;left:2714;top:3391;width:70;height:22" coordorigin="2714,3391" coordsize="70,22" path="m2783,3391l2714,3391,2783,3413,2783,3391xe" filled="true" fillcolor="#fdfdfd" stroked="false">
                <v:path arrowok="t"/>
                <v:fill type="solid"/>
              </v:shape>
            </v:group>
            <v:group style="position:absolute;left:2714;top:3391;width:70;height:22" coordorigin="2714,3391" coordsize="70,22">
              <v:shape style="position:absolute;left:2714;top:3391;width:70;height:22" coordorigin="2714,3391" coordsize="70,22" path="m2747,3413l2783,3413,2714,3391,2747,3413xe" filled="false" stroked="true" strokeweight="0pt" strokecolor="#fdfdfd">
                <v:path arrowok="t"/>
              </v:shape>
            </v:group>
            <v:group style="position:absolute;left:2714;top:3391;width:70;height:22" coordorigin="2714,3391" coordsize="70,22">
              <v:shape style="position:absolute;left:2714;top:3391;width:70;height:22" coordorigin="2714,3391" coordsize="70,22" path="m2783,3413l2714,3391,2783,3391,2783,3413xe" filled="false" stroked="true" strokeweight="0pt" strokecolor="#fdfdfd">
                <v:path arrowok="t"/>
              </v:shape>
            </v:group>
            <v:group style="position:absolute;left:1732;top:3295;width:814;height:365" coordorigin="1732,3295" coordsize="814,365">
              <v:shape style="position:absolute;left:1732;top:3295;width:814;height:365" coordorigin="1732,3295" coordsize="814,365" path="m2469,3295l1732,3660,1811,3660,2469,3295xe" filled="true" fillcolor="#fdfdfd" stroked="false">
                <v:path arrowok="t"/>
                <v:fill type="solid"/>
              </v:shape>
              <v:shape style="position:absolute;left:1732;top:3295;width:814;height:365" coordorigin="1732,3295" coordsize="814,365" path="m2546,3295l2469,3295,1811,3660,2546,3295xe" filled="true" fillcolor="#fdfdfd" stroked="false">
                <v:path arrowok="t"/>
                <v:fill type="solid"/>
              </v:shape>
            </v:group>
            <v:group style="position:absolute;left:1732;top:3295;width:737;height:365" coordorigin="1732,3295" coordsize="737,365">
              <v:shape style="position:absolute;left:1732;top:3295;width:737;height:365" coordorigin="1732,3295" coordsize="737,365" path="m1732,3660l1811,3660,2469,3295,1732,3660xe" filled="false" stroked="true" strokeweight="0pt" strokecolor="#fdfdfd">
                <v:path arrowok="t"/>
              </v:shape>
            </v:group>
            <v:group style="position:absolute;left:1811;top:3295;width:735;height:365" coordorigin="1811,3295" coordsize="735,365">
              <v:shape style="position:absolute;left:1811;top:3295;width:735;height:365" coordorigin="1811,3295" coordsize="735,365" path="m1811,3660l2469,3295,2546,3295,1811,3660xe" filled="false" stroked="true" strokeweight="0pt" strokecolor="#fdfdfd">
                <v:path arrowok="t"/>
              </v:shape>
            </v:group>
            <v:group style="position:absolute;left:1732;top:3660;width:80;height:22" coordorigin="1732,3660" coordsize="80,22">
              <v:shape style="position:absolute;left:1732;top:3660;width:80;height:22" coordorigin="1732,3660" coordsize="80,22" path="m1732,3660l1732,3682,1768,3682,1732,3660xe" filled="true" fillcolor="#fdfdfd" stroked="false">
                <v:path arrowok="t"/>
                <v:fill type="solid"/>
              </v:shape>
              <v:shape style="position:absolute;left:1732;top:3660;width:80;height:22" coordorigin="1732,3660" coordsize="80,22" path="m1811,3660l1732,3660,1768,3682,1811,3660xe" filled="true" fillcolor="#fdfdfd" stroked="false">
                <v:path arrowok="t"/>
                <v:fill type="solid"/>
              </v:shape>
            </v:group>
            <v:group style="position:absolute;left:1732;top:3660;width:36;height:22" coordorigin="1732,3660" coordsize="36,22">
              <v:shape style="position:absolute;left:1732;top:3660;width:36;height:22" coordorigin="1732,3660" coordsize="36,22" path="m1732,3682l1768,3682,1732,3660,1732,3682xe" filled="false" stroked="true" strokeweight="0pt" strokecolor="#fdfdfd">
                <v:path arrowok="t"/>
              </v:shape>
            </v:group>
            <v:group style="position:absolute;left:1732;top:3660;width:80;height:22" coordorigin="1732,3660" coordsize="80,22">
              <v:shape style="position:absolute;left:1732;top:3660;width:80;height:22" coordorigin="1732,3660" coordsize="80,22" path="m1768,3682l1732,3660,1811,3660,1768,3682xe" filled="false" stroked="true" strokeweight="0pt" strokecolor="#fdfdfd">
                <v:path arrowok="t"/>
              </v:shape>
            </v:group>
            <v:group style="position:absolute;left:2765;top:3413;width:2;height:480" coordorigin="2765,3413" coordsize="2,480">
              <v:shape style="position:absolute;left:2765;top:3413;width:2;height:480" coordorigin="2765,3413" coordsize="0,480" path="m2765,3413l2765,3893e" filled="false" stroked="true" strokeweight="1.9pt" strokecolor="#fdfdfd">
                <v:path arrowok="t"/>
              </v:shape>
            </v:group>
            <v:group style="position:absolute;left:2747;top:3413;width:36;height:480" coordorigin="2747,3413" coordsize="36,480">
              <v:shape style="position:absolute;left:2747;top:3413;width:36;height:480" coordorigin="2747,3413" coordsize="36,480" path="m2747,3893l2783,3893,2747,3413,2747,3893xe" filled="false" stroked="true" strokeweight="0pt" strokecolor="#fdfdfd">
                <v:path arrowok="t"/>
              </v:shape>
            </v:group>
            <v:group style="position:absolute;left:2747;top:3413;width:36;height:480" coordorigin="2747,3413" coordsize="36,480">
              <v:shape style="position:absolute;left:2747;top:3413;width:36;height:480" coordorigin="2747,3413" coordsize="36,480" path="m2783,3893l2747,3413,2783,3413,2783,3893xe" filled="false" stroked="true" strokeweight="0pt" strokecolor="#fdfdfd">
                <v:path arrowok="t"/>
              </v:shape>
            </v:group>
            <v:group style="position:absolute;left:1732;top:3682;width:36;height:212" coordorigin="1732,3682" coordsize="36,212">
              <v:shape style="position:absolute;left:1732;top:3682;width:36;height:212" coordorigin="1732,3682" coordsize="36,212" path="m1732,3682l1732,3893,1768,3893,1732,3682xe" filled="true" fillcolor="#fdfdfd" stroked="false">
                <v:path arrowok="t"/>
                <v:fill type="solid"/>
              </v:shape>
              <v:shape style="position:absolute;left:1732;top:3682;width:36;height:212" coordorigin="1732,3682" coordsize="36,212" path="m1768,3682l1732,3682,1768,3893,1768,3682xe" filled="true" fillcolor="#fdfdfd" stroked="false">
                <v:path arrowok="t"/>
                <v:fill type="solid"/>
              </v:shape>
            </v:group>
            <v:group style="position:absolute;left:1732;top:3682;width:36;height:212" coordorigin="1732,3682" coordsize="36,212">
              <v:shape style="position:absolute;left:1732;top:3682;width:36;height:212" coordorigin="1732,3682" coordsize="36,212" path="m1732,3893l1768,3893,1732,3682,1732,3893xe" filled="false" stroked="true" strokeweight="0pt" strokecolor="#fdfdfd">
                <v:path arrowok="t"/>
              </v:shape>
            </v:group>
            <v:group style="position:absolute;left:1732;top:3682;width:36;height:212" coordorigin="1732,3682" coordsize="36,212">
              <v:shape style="position:absolute;left:1732;top:3682;width:36;height:212" coordorigin="1732,3682" coordsize="36,212" path="m1768,3893l1732,3682,1768,3682,1768,3893xe" filled="false" stroked="true" strokeweight="0pt" strokecolor="#fdfdfd">
                <v:path arrowok="t"/>
              </v:shape>
            </v:group>
            <v:group style="position:absolute;left:3153;top:3257;width:149;height:39" coordorigin="3153,3257" coordsize="149,39">
              <v:shape style="position:absolute;left:3153;top:3257;width:149;height:39" coordorigin="3153,3257" coordsize="149,39" path="m3232,3257l3153,3295,3302,3295,3232,3257xe" filled="true" fillcolor="#fdfdfd" stroked="false">
                <v:path arrowok="t"/>
                <v:fill type="solid"/>
              </v:shape>
            </v:group>
            <v:group style="position:absolute;left:3153;top:3257;width:149;height:39" coordorigin="3153,3257" coordsize="149,39">
              <v:shape style="position:absolute;left:3153;top:3257;width:149;height:39" coordorigin="3153,3257" coordsize="149,39" path="m3232,3257l3153,3295,3302,3295,3232,3257xe" filled="false" stroked="true" strokeweight="0pt" strokecolor="#fdfdfd">
                <v:path arrowok="t"/>
              </v:shape>
            </v:group>
            <v:group style="position:absolute;left:3232;top:3295;width:236;height:96" coordorigin="3232,3295" coordsize="236,96">
              <v:shape style="position:absolute;left:3232;top:3295;width:236;height:96" coordorigin="3232,3295" coordsize="236,96" path="m3232,3295l3398,3391,3467,3391,3232,3295xe" filled="true" fillcolor="#fdfdfd" stroked="false">
                <v:path arrowok="t"/>
                <v:fill type="solid"/>
              </v:shape>
              <v:shape style="position:absolute;left:3232;top:3295;width:236;height:96" coordorigin="3232,3295" coordsize="236,96" path="m3302,3295l3232,3295,3467,3391,3302,3295xe" filled="true" fillcolor="#fdfdfd" stroked="false">
                <v:path arrowok="t"/>
                <v:fill type="solid"/>
              </v:shape>
            </v:group>
            <v:group style="position:absolute;left:3232;top:3295;width:236;height:96" coordorigin="3232,3295" coordsize="236,96">
              <v:shape style="position:absolute;left:3232;top:3295;width:236;height:96" coordorigin="3232,3295" coordsize="236,96" path="m3398,3391l3467,3391,3232,3295,3398,3391xe" filled="false" stroked="true" strokeweight="0pt" strokecolor="#fdfdfd">
                <v:path arrowok="t"/>
              </v:shape>
            </v:group>
            <v:group style="position:absolute;left:3232;top:3295;width:236;height:96" coordorigin="3232,3295" coordsize="236,96">
              <v:shape style="position:absolute;left:3232;top:3295;width:236;height:96" coordorigin="3232,3295" coordsize="236,96" path="m3467,3391l3232,3295,3302,3295,3467,3391xe" filled="false" stroked="true" strokeweight="0pt" strokecolor="#fdfdfd">
                <v:path arrowok="t"/>
              </v:shape>
            </v:group>
            <v:group style="position:absolute;left:3398;top:3391;width:70;height:22" coordorigin="3398,3391" coordsize="70,22">
              <v:shape style="position:absolute;left:3398;top:3391;width:70;height:22" coordorigin="3398,3391" coordsize="70,22" path="m3398,3391l3434,3413,3467,3413,3398,3391xe" filled="true" fillcolor="#fdfdfd" stroked="false">
                <v:path arrowok="t"/>
                <v:fill type="solid"/>
              </v:shape>
              <v:shape style="position:absolute;left:3398;top:3391;width:70;height:22" coordorigin="3398,3391" coordsize="70,22" path="m3467,3391l3398,3391,3467,3413,3467,3391xe" filled="true" fillcolor="#fdfdfd" stroked="false">
                <v:path arrowok="t"/>
                <v:fill type="solid"/>
              </v:shape>
            </v:group>
            <v:group style="position:absolute;left:3398;top:3391;width:70;height:22" coordorigin="3398,3391" coordsize="70,22">
              <v:shape style="position:absolute;left:3398;top:3391;width:70;height:22" coordorigin="3398,3391" coordsize="70,22" path="m3434,3413l3467,3413,3398,3391,3434,3413xe" filled="false" stroked="true" strokeweight="0pt" strokecolor="#fdfdfd">
                <v:path arrowok="t"/>
              </v:shape>
            </v:group>
            <v:group style="position:absolute;left:3398;top:3391;width:70;height:22" coordorigin="3398,3391" coordsize="70,22">
              <v:shape style="position:absolute;left:3398;top:3391;width:70;height:22" coordorigin="3398,3391" coordsize="70,22" path="m3467,3413l3398,3391,3467,3391,3467,3413xe" filled="false" stroked="true" strokeweight="0pt" strokecolor="#fdfdfd">
                <v:path arrowok="t"/>
              </v:shape>
            </v:group>
            <v:group style="position:absolute;left:2418;top:3295;width:814;height:365" coordorigin="2418,3295" coordsize="814,365">
              <v:shape style="position:absolute;left:2418;top:3295;width:814;height:365" coordorigin="2418,3295" coordsize="814,365" path="m3153,3295l2418,3660,2498,3660,3153,3295xe" filled="true" fillcolor="#fdfdfd" stroked="false">
                <v:path arrowok="t"/>
                <v:fill type="solid"/>
              </v:shape>
              <v:shape style="position:absolute;left:2418;top:3295;width:814;height:365" coordorigin="2418,3295" coordsize="814,365" path="m3232,3295l3153,3295,2498,3660,3232,3295xe" filled="true" fillcolor="#fdfdfd" stroked="false">
                <v:path arrowok="t"/>
                <v:fill type="solid"/>
              </v:shape>
            </v:group>
            <v:group style="position:absolute;left:2418;top:3295;width:735;height:365" coordorigin="2418,3295" coordsize="735,365">
              <v:shape style="position:absolute;left:2418;top:3295;width:735;height:365" coordorigin="2418,3295" coordsize="735,365" path="m2418,3660l2498,3660,3153,3295,2418,3660xe" filled="false" stroked="true" strokeweight="0pt" strokecolor="#fdfdfd">
                <v:path arrowok="t"/>
              </v:shape>
            </v:group>
            <v:group style="position:absolute;left:2498;top:3295;width:735;height:365" coordorigin="2498,3295" coordsize="735,365">
              <v:shape style="position:absolute;left:2498;top:3295;width:735;height:365" coordorigin="2498,3295" coordsize="735,365" path="m2498,3660l3153,3295,3232,3295,2498,3660xe" filled="false" stroked="true" strokeweight="0pt" strokecolor="#fdfdfd">
                <v:path arrowok="t"/>
              </v:shape>
            </v:group>
            <v:group style="position:absolute;left:2418;top:3660;width:80;height:22" coordorigin="2418,3660" coordsize="80,22">
              <v:shape style="position:absolute;left:2418;top:3660;width:80;height:22" coordorigin="2418,3660" coordsize="80,22" path="m2418,3660l2418,3682,2452,3682,2418,3660xe" filled="true" fillcolor="#fdfdfd" stroked="false">
                <v:path arrowok="t"/>
                <v:fill type="solid"/>
              </v:shape>
              <v:shape style="position:absolute;left:2418;top:3660;width:80;height:22" coordorigin="2418,3660" coordsize="80,22" path="m2498,3660l2418,3660,2452,3682,2498,3660xe" filled="true" fillcolor="#fdfdfd" stroked="false">
                <v:path arrowok="t"/>
                <v:fill type="solid"/>
              </v:shape>
            </v:group>
            <v:group style="position:absolute;left:2418;top:3660;width:34;height:22" coordorigin="2418,3660" coordsize="34,22">
              <v:shape style="position:absolute;left:2418;top:3660;width:34;height:22" coordorigin="2418,3660" coordsize="34,22" path="m2418,3682l2452,3682,2418,3660,2418,3682xe" filled="false" stroked="true" strokeweight="0pt" strokecolor="#fdfdfd">
                <v:path arrowok="t"/>
              </v:shape>
            </v:group>
            <v:group style="position:absolute;left:2418;top:3660;width:80;height:22" coordorigin="2418,3660" coordsize="80,22">
              <v:shape style="position:absolute;left:2418;top:3660;width:80;height:22" coordorigin="2418,3660" coordsize="80,22" path="m2452,3682l2418,3660,2498,3660,2452,3682xe" filled="false" stroked="true" strokeweight="0pt" strokecolor="#fdfdfd">
                <v:path arrowok="t"/>
              </v:shape>
            </v:group>
            <v:group style="position:absolute;left:3450;top:3413;width:2;height:480" coordorigin="3450,3413" coordsize="2,480">
              <v:shape style="position:absolute;left:3450;top:3413;width:2;height:480" coordorigin="3450,3413" coordsize="0,480" path="m3450,3413l3450,3893e" filled="false" stroked="true" strokeweight="1.78pt" strokecolor="#fdfdfd">
                <v:path arrowok="t"/>
              </v:shape>
            </v:group>
            <v:group style="position:absolute;left:3434;top:3413;width:34;height:480" coordorigin="3434,3413" coordsize="34,480">
              <v:shape style="position:absolute;left:3434;top:3413;width:34;height:480" coordorigin="3434,3413" coordsize="34,480" path="m3434,3893l3467,3893,3434,3413,3434,3893xe" filled="false" stroked="true" strokeweight="0pt" strokecolor="#fdfdfd">
                <v:path arrowok="t"/>
              </v:shape>
            </v:group>
            <v:group style="position:absolute;left:3434;top:3413;width:34;height:480" coordorigin="3434,3413" coordsize="34,480">
              <v:shape style="position:absolute;left:3434;top:3413;width:34;height:480" coordorigin="3434,3413" coordsize="34,480" path="m3467,3893l3434,3413,3467,3413,3467,3893xe" filled="false" stroked="true" strokeweight="0pt" strokecolor="#fdfdfd">
                <v:path arrowok="t"/>
              </v:shape>
            </v:group>
            <v:group style="position:absolute;left:2418;top:3682;width:34;height:212" coordorigin="2418,3682" coordsize="34,212">
              <v:shape style="position:absolute;left:2418;top:3682;width:34;height:212" coordorigin="2418,3682" coordsize="34,212" path="m2418,3682l2418,3893,2452,3893,2418,3682xe" filled="true" fillcolor="#fdfdfd" stroked="false">
                <v:path arrowok="t"/>
                <v:fill type="solid"/>
              </v:shape>
              <v:shape style="position:absolute;left:2418;top:3682;width:34;height:212" coordorigin="2418,3682" coordsize="34,212" path="m2452,3682l2418,3682,2452,3893,2452,3682xe" filled="true" fillcolor="#fdfdfd" stroked="false">
                <v:path arrowok="t"/>
                <v:fill type="solid"/>
              </v:shape>
            </v:group>
            <v:group style="position:absolute;left:2418;top:3682;width:34;height:212" coordorigin="2418,3682" coordsize="34,212">
              <v:shape style="position:absolute;left:2418;top:3682;width:34;height:212" coordorigin="2418,3682" coordsize="34,212" path="m2418,3893l2452,3893,2418,3682,2418,3893xe" filled="false" stroked="true" strokeweight="0pt" strokecolor="#fdfdfd">
                <v:path arrowok="t"/>
              </v:shape>
            </v:group>
            <v:group style="position:absolute;left:2418;top:3682;width:34;height:212" coordorigin="2418,3682" coordsize="34,212">
              <v:shape style="position:absolute;left:2418;top:3682;width:34;height:212" coordorigin="2418,3682" coordsize="34,212" path="m2452,3893l2418,3682,2452,3682,2452,3893xe" filled="false" stroked="true" strokeweight="0pt" strokecolor="#fdfdfd">
                <v:path arrowok="t"/>
              </v:shape>
            </v:group>
            <v:group style="position:absolute;left:2418;top:3893;width:34;height:2" coordorigin="2418,3893" coordsize="34,2">
              <v:shape style="position:absolute;left:2418;top:3893;width:34;height:2" coordorigin="2418,3893" coordsize="34,0" path="m2452,3893l2418,3893e" filled="false" stroked="true" strokeweight=".48pt" strokecolor="#fdfdfd">
                <v:path arrowok="t"/>
              </v:shape>
            </v:group>
            <v:group style="position:absolute;left:2783;top:3893;width:2;height:2" coordorigin="2783,3893" coordsize="2,2">
              <v:shape style="position:absolute;left:2783;top:3893;width:2;height:2" coordorigin="2783,3893" coordsize="0,0" path="m2783,3893l2783,3893e" filled="false" stroked="true" strokeweight=".48pt" strokecolor="#fdfdfd">
                <v:path arrowok="t"/>
              </v:shape>
            </v:group>
            <v:group style="position:absolute;left:3434;top:3893;width:34;height:2" coordorigin="3434,3893" coordsize="34,2">
              <v:shape style="position:absolute;left:3434;top:3893;width:34;height:2" coordorigin="3434,3893" coordsize="34,0" path="m3467,3893l3434,3893e" filled="false" stroked="true" strokeweight=".48pt" strokecolor="#fdfdfd">
                <v:path arrowok="t"/>
              </v:shape>
            </v:group>
            <v:group style="position:absolute;left:1732;top:3893;width:36;height:2" coordorigin="1732,3893" coordsize="36,2">
              <v:shape style="position:absolute;left:1732;top:3893;width:36;height:2" coordorigin="1732,3893" coordsize="36,0" path="m1732,3893l1768,3893e" filled="false" stroked="true" strokeweight=".48pt" strokecolor="#fdfdfd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PMingLiU" w:hAnsi="PMingLiU" w:cs="PMingLiU" w:eastAsia="PMingLiU"/>
          <w:sz w:val="20"/>
          <w:szCs w:val="20"/>
        </w:rPr>
      </w:pPr>
    </w:p>
    <w:p>
      <w:pPr>
        <w:spacing w:line="240" w:lineRule="auto" w:before="0"/>
        <w:rPr>
          <w:rFonts w:ascii="PMingLiU" w:hAnsi="PMingLiU" w:cs="PMingLiU" w:eastAsia="PMingLiU"/>
          <w:sz w:val="20"/>
          <w:szCs w:val="20"/>
        </w:rPr>
      </w:pPr>
    </w:p>
    <w:p>
      <w:pPr>
        <w:spacing w:line="240" w:lineRule="auto" w:before="0"/>
        <w:rPr>
          <w:rFonts w:ascii="PMingLiU" w:hAnsi="PMingLiU" w:cs="PMingLiU" w:eastAsia="PMingLiU"/>
          <w:sz w:val="20"/>
          <w:szCs w:val="20"/>
        </w:rPr>
      </w:pPr>
    </w:p>
    <w:p>
      <w:pPr>
        <w:spacing w:line="240" w:lineRule="auto" w:before="0"/>
        <w:rPr>
          <w:rFonts w:ascii="PMingLiU" w:hAnsi="PMingLiU" w:cs="PMingLiU" w:eastAsia="PMingLiU"/>
          <w:sz w:val="20"/>
          <w:szCs w:val="20"/>
        </w:rPr>
      </w:pPr>
    </w:p>
    <w:p>
      <w:pPr>
        <w:spacing w:line="240" w:lineRule="auto" w:before="0"/>
        <w:rPr>
          <w:rFonts w:ascii="PMingLiU" w:hAnsi="PMingLiU" w:cs="PMingLiU" w:eastAsia="PMingLiU"/>
          <w:sz w:val="20"/>
          <w:szCs w:val="20"/>
        </w:rPr>
      </w:pPr>
    </w:p>
    <w:p>
      <w:pPr>
        <w:spacing w:line="240" w:lineRule="auto" w:before="0"/>
        <w:rPr>
          <w:rFonts w:ascii="PMingLiU" w:hAnsi="PMingLiU" w:cs="PMingLiU" w:eastAsia="PMingLiU"/>
          <w:sz w:val="20"/>
          <w:szCs w:val="20"/>
        </w:rPr>
      </w:pPr>
    </w:p>
    <w:p>
      <w:pPr>
        <w:spacing w:line="240" w:lineRule="auto" w:before="0"/>
        <w:rPr>
          <w:rFonts w:ascii="PMingLiU" w:hAnsi="PMingLiU" w:cs="PMingLiU" w:eastAsia="PMingLiU"/>
          <w:sz w:val="20"/>
          <w:szCs w:val="20"/>
        </w:rPr>
      </w:pPr>
    </w:p>
    <w:p>
      <w:pPr>
        <w:spacing w:line="240" w:lineRule="auto" w:before="0"/>
        <w:rPr>
          <w:rFonts w:ascii="PMingLiU" w:hAnsi="PMingLiU" w:cs="PMingLiU" w:eastAsia="PMingLiU"/>
          <w:sz w:val="20"/>
          <w:szCs w:val="20"/>
        </w:rPr>
      </w:pPr>
    </w:p>
    <w:p>
      <w:pPr>
        <w:spacing w:line="240" w:lineRule="auto" w:before="0"/>
        <w:rPr>
          <w:rFonts w:ascii="PMingLiU" w:hAnsi="PMingLiU" w:cs="PMingLiU" w:eastAsia="PMingLiU"/>
          <w:sz w:val="20"/>
          <w:szCs w:val="20"/>
        </w:rPr>
      </w:pPr>
    </w:p>
    <w:p>
      <w:pPr>
        <w:spacing w:line="240" w:lineRule="auto" w:before="0"/>
        <w:rPr>
          <w:rFonts w:ascii="PMingLiU" w:hAnsi="PMingLiU" w:cs="PMingLiU" w:eastAsia="PMingLiU"/>
          <w:sz w:val="20"/>
          <w:szCs w:val="20"/>
        </w:rPr>
      </w:pPr>
    </w:p>
    <w:p>
      <w:pPr>
        <w:spacing w:line="240" w:lineRule="auto" w:before="0"/>
        <w:rPr>
          <w:rFonts w:ascii="PMingLiU" w:hAnsi="PMingLiU" w:cs="PMingLiU" w:eastAsia="PMingLiU"/>
          <w:sz w:val="20"/>
          <w:szCs w:val="20"/>
        </w:rPr>
      </w:pPr>
    </w:p>
    <w:p>
      <w:pPr>
        <w:spacing w:line="240" w:lineRule="auto" w:before="0"/>
        <w:rPr>
          <w:rFonts w:ascii="PMingLiU" w:hAnsi="PMingLiU" w:cs="PMingLiU" w:eastAsia="PMingLiU"/>
          <w:sz w:val="20"/>
          <w:szCs w:val="20"/>
        </w:rPr>
      </w:pPr>
    </w:p>
    <w:p>
      <w:pPr>
        <w:spacing w:line="240" w:lineRule="auto" w:before="0"/>
        <w:rPr>
          <w:rFonts w:ascii="PMingLiU" w:hAnsi="PMingLiU" w:cs="PMingLiU" w:eastAsia="PMingLiU"/>
          <w:sz w:val="20"/>
          <w:szCs w:val="20"/>
        </w:rPr>
      </w:pPr>
    </w:p>
    <w:p>
      <w:pPr>
        <w:spacing w:line="240" w:lineRule="auto" w:before="0"/>
        <w:rPr>
          <w:rFonts w:ascii="PMingLiU" w:hAnsi="PMingLiU" w:cs="PMingLiU" w:eastAsia="PMingLiU"/>
          <w:sz w:val="20"/>
          <w:szCs w:val="20"/>
        </w:rPr>
      </w:pPr>
    </w:p>
    <w:p>
      <w:pPr>
        <w:spacing w:line="240" w:lineRule="auto" w:before="1"/>
        <w:rPr>
          <w:rFonts w:ascii="PMingLiU" w:hAnsi="PMingLiU" w:cs="PMingLiU" w:eastAsia="PMingLiU"/>
          <w:sz w:val="25"/>
          <w:szCs w:val="25"/>
        </w:rPr>
      </w:pPr>
    </w:p>
    <w:p>
      <w:pPr>
        <w:spacing w:line="254" w:lineRule="auto" w:before="62"/>
        <w:ind w:left="2915" w:right="268" w:hanging="26"/>
        <w:jc w:val="center"/>
        <w:rPr>
          <w:rFonts w:ascii="Lucida Sans" w:hAnsi="Lucida Sans" w:cs="Lucida Sans" w:eastAsia="Lucida Sans"/>
          <w:sz w:val="28"/>
          <w:szCs w:val="28"/>
        </w:rPr>
      </w:pPr>
      <w:bookmarkStart w:name="16" w:id="16"/>
      <w:bookmarkEnd w:id="16"/>
      <w:r>
        <w:rPr/>
      </w:r>
      <w:r>
        <w:rPr>
          <w:rFonts w:ascii="Lucida Sans"/>
          <w:color w:val="FDFDFD"/>
          <w:spacing w:val="-1"/>
          <w:w w:val="85"/>
          <w:sz w:val="28"/>
        </w:rPr>
        <w:t>WeareNorwegian-Lithuaniantimberframedhouse</w:t>
      </w:r>
      <w:r>
        <w:rPr>
          <w:rFonts w:ascii="Lucida Sans"/>
          <w:color w:val="FDFDFD"/>
          <w:spacing w:val="20"/>
          <w:w w:val="85"/>
          <w:sz w:val="28"/>
        </w:rPr>
        <w:t> </w:t>
      </w:r>
      <w:r>
        <w:rPr>
          <w:rFonts w:ascii="Lucida Sans"/>
          <w:color w:val="FDFDFD"/>
          <w:w w:val="80"/>
          <w:sz w:val="28"/>
        </w:rPr>
        <w:t>manufacturingcompanybasedinLithuania.Webuildwood</w:t>
      </w:r>
      <w:r>
        <w:rPr>
          <w:rFonts w:ascii="Lucida Sans"/>
          <w:color w:val="FDFDFD"/>
          <w:w w:val="83"/>
          <w:sz w:val="28"/>
        </w:rPr>
        <w:t> </w:t>
      </w:r>
      <w:r>
        <w:rPr>
          <w:rFonts w:ascii="Lucida Sans"/>
          <w:color w:val="FDFDFD"/>
          <w:w w:val="80"/>
          <w:sz w:val="28"/>
        </w:rPr>
        <w:t>framedhousesaccordingtotraditionalbuildingtechniques</w:t>
      </w:r>
      <w:r>
        <w:rPr>
          <w:rFonts w:ascii="Lucida Sans"/>
          <w:color w:val="FDFDFD"/>
          <w:w w:val="82"/>
          <w:sz w:val="28"/>
        </w:rPr>
        <w:t> </w:t>
      </w:r>
      <w:r>
        <w:rPr>
          <w:rFonts w:ascii="Lucida Sans"/>
          <w:color w:val="FDFDFD"/>
          <w:spacing w:val="-1"/>
          <w:w w:val="80"/>
          <w:sz w:val="28"/>
        </w:rPr>
        <w:t>updatingmodernmaterialswhicharerapidlychangingwith</w:t>
      </w:r>
      <w:r>
        <w:rPr>
          <w:rFonts w:ascii="Lucida Sans"/>
          <w:sz w:val="28"/>
        </w:rPr>
      </w:r>
    </w:p>
    <w:p>
      <w:pPr>
        <w:spacing w:line="184" w:lineRule="auto" w:before="0"/>
        <w:ind w:left="2586" w:right="133" w:firstLine="112"/>
        <w:jc w:val="center"/>
        <w:rPr>
          <w:rFonts w:ascii="Lucida Sans" w:hAnsi="Lucida Sans" w:cs="Lucida Sans" w:eastAsia="Lucida Sans"/>
          <w:sz w:val="28"/>
          <w:szCs w:val="28"/>
        </w:rPr>
      </w:pPr>
      <w:r>
        <w:rPr>
          <w:rFonts w:ascii="Lucida Sans"/>
          <w:color w:val="FDFDFD"/>
          <w:spacing w:val="-1"/>
          <w:w w:val="85"/>
          <w:sz w:val="28"/>
        </w:rPr>
        <w:t>today</w:t>
      </w:r>
      <w:r>
        <w:rPr>
          <w:rFonts w:ascii="Sakkal Majalla"/>
          <w:color w:val="FDFDFD"/>
          <w:spacing w:val="-1"/>
          <w:w w:val="85"/>
          <w:sz w:val="41"/>
        </w:rPr>
        <w:t>'</w:t>
      </w:r>
      <w:r>
        <w:rPr>
          <w:rFonts w:ascii="Lucida Sans"/>
          <w:color w:val="FDFDFD"/>
          <w:spacing w:val="-2"/>
          <w:w w:val="85"/>
          <w:sz w:val="28"/>
        </w:rPr>
        <w:t>sdemandforquality.Ourcompanyhasgrownsince</w:t>
      </w:r>
      <w:r>
        <w:rPr>
          <w:rFonts w:ascii="Lucida Sans"/>
          <w:color w:val="FDFDFD"/>
          <w:spacing w:val="27"/>
          <w:w w:val="83"/>
          <w:sz w:val="28"/>
        </w:rPr>
        <w:t> </w:t>
      </w:r>
      <w:r>
        <w:rPr>
          <w:rFonts w:ascii="Lucida Sans"/>
          <w:color w:val="FDFDFD"/>
          <w:spacing w:val="-1"/>
          <w:w w:val="80"/>
          <w:sz w:val="28"/>
        </w:rPr>
        <w:t>1997'sandtodaywehaveprojectsforbuildingframedhousesall</w:t>
      </w:r>
      <w:r>
        <w:rPr>
          <w:rFonts w:ascii="Lucida Sans"/>
          <w:sz w:val="28"/>
        </w:rPr>
      </w:r>
    </w:p>
    <w:p>
      <w:pPr>
        <w:spacing w:line="254" w:lineRule="auto" w:before="41"/>
        <w:ind w:left="2663" w:right="101" w:hanging="2"/>
        <w:jc w:val="center"/>
        <w:rPr>
          <w:rFonts w:ascii="Lucida Sans" w:hAnsi="Lucida Sans" w:cs="Lucida Sans" w:eastAsia="Lucida Sans"/>
          <w:sz w:val="28"/>
          <w:szCs w:val="28"/>
        </w:rPr>
      </w:pPr>
      <w:r>
        <w:rPr>
          <w:rFonts w:ascii="Lucida Sans"/>
          <w:color w:val="FDFDFD"/>
          <w:spacing w:val="-1"/>
          <w:w w:val="80"/>
          <w:sz w:val="28"/>
        </w:rPr>
        <w:t>aroundEurope:mainlyinNorway,Sweden,GreatBritain,Italy,</w:t>
      </w:r>
      <w:r>
        <w:rPr>
          <w:rFonts w:ascii="Lucida Sans"/>
          <w:color w:val="FDFDFD"/>
          <w:spacing w:val="20"/>
          <w:w w:val="82"/>
          <w:sz w:val="28"/>
        </w:rPr>
        <w:t> </w:t>
      </w:r>
      <w:r>
        <w:rPr>
          <w:rFonts w:ascii="Lucida Sans"/>
          <w:color w:val="FDFDFD"/>
          <w:spacing w:val="-1"/>
          <w:w w:val="80"/>
          <w:sz w:val="28"/>
        </w:rPr>
        <w:t>Iceland,andBalticcountries.Ourhousebuildingtechnique</w:t>
      </w:r>
      <w:r>
        <w:rPr>
          <w:rFonts w:ascii="Lucida Sans"/>
          <w:color w:val="FDFDFD"/>
          <w:spacing w:val="20"/>
          <w:w w:val="81"/>
          <w:sz w:val="28"/>
        </w:rPr>
        <w:t> </w:t>
      </w:r>
      <w:r>
        <w:rPr>
          <w:rFonts w:ascii="Lucida Sans"/>
          <w:color w:val="FDFDFD"/>
          <w:spacing w:val="-1"/>
          <w:w w:val="80"/>
          <w:sz w:val="28"/>
        </w:rPr>
        <w:t>expandedtosuitedifferentclimateanddifferenttraditions.The</w:t>
      </w:r>
      <w:r>
        <w:rPr>
          <w:rFonts w:ascii="Lucida Sans"/>
          <w:color w:val="FDFDFD"/>
          <w:spacing w:val="20"/>
          <w:w w:val="82"/>
          <w:sz w:val="28"/>
        </w:rPr>
        <w:t> </w:t>
      </w:r>
      <w:r>
        <w:rPr>
          <w:rFonts w:ascii="Lucida Sans"/>
          <w:color w:val="FDFDFD"/>
          <w:spacing w:val="-2"/>
          <w:w w:val="85"/>
          <w:sz w:val="28"/>
        </w:rPr>
        <w:t>beautyofourworkisthatweexchangebuildingtraditionsin</w:t>
      </w:r>
      <w:r>
        <w:rPr>
          <w:rFonts w:ascii="Lucida Sans"/>
          <w:sz w:val="28"/>
        </w:rPr>
      </w:r>
    </w:p>
    <w:p>
      <w:pPr>
        <w:spacing w:line="329" w:lineRule="exact" w:before="0"/>
        <w:ind w:left="2609" w:right="215" w:firstLine="0"/>
        <w:jc w:val="center"/>
        <w:rPr>
          <w:rFonts w:ascii="Lucida Sans" w:hAnsi="Lucida Sans" w:cs="Lucida Sans" w:eastAsia="Lucida Sans"/>
          <w:sz w:val="28"/>
          <w:szCs w:val="28"/>
        </w:rPr>
      </w:pPr>
      <w:r>
        <w:rPr>
          <w:rFonts w:ascii="Lucida Sans"/>
          <w:color w:val="FDFDFD"/>
          <w:spacing w:val="-2"/>
          <w:w w:val="85"/>
          <w:sz w:val="28"/>
        </w:rPr>
        <w:t>differentcountriesandtrytoachievethebestsolutiontobuilda</w:t>
      </w:r>
      <w:r>
        <w:rPr>
          <w:rFonts w:ascii="Lucida Sans"/>
          <w:sz w:val="28"/>
        </w:rPr>
      </w:r>
    </w:p>
    <w:p>
      <w:pPr>
        <w:spacing w:before="20"/>
        <w:ind w:left="3010" w:right="215" w:firstLine="0"/>
        <w:jc w:val="center"/>
        <w:rPr>
          <w:rFonts w:ascii="Lucida Sans" w:hAnsi="Lucida Sans" w:cs="Lucida Sans" w:eastAsia="Lucida Sans"/>
          <w:sz w:val="28"/>
          <w:szCs w:val="28"/>
        </w:rPr>
      </w:pPr>
      <w:r>
        <w:rPr>
          <w:rFonts w:ascii="Lucida Sans"/>
          <w:color w:val="FDFDFD"/>
          <w:spacing w:val="-2"/>
          <w:w w:val="90"/>
          <w:sz w:val="28"/>
        </w:rPr>
        <w:t>house,suitabletoourclient.</w:t>
      </w:r>
      <w:r>
        <w:rPr>
          <w:rFonts w:ascii="Lucida Sans"/>
          <w:sz w:val="28"/>
        </w:rPr>
      </w:r>
    </w:p>
    <w:sectPr>
      <w:pgSz w:w="11900" w:h="16840"/>
      <w:pgMar w:top="1600" w:bottom="280" w:left="1680" w:right="8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Perpetua Titling MT">
    <w:altName w:val="Perpetua Titling MT"/>
    <w:charset w:val="0"/>
    <w:family w:val="roman"/>
    <w:pitch w:val="variable"/>
  </w:font>
  <w:font w:name="Comic Sans MS">
    <w:altName w:val="Comic Sans MS"/>
    <w:charset w:val="0"/>
    <w:family w:val="script"/>
    <w:pitch w:val="variable"/>
  </w:font>
  <w:font w:name="Lucida Sans">
    <w:altName w:val="Lucida Sans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Sakkal Majalla">
    <w:altName w:val="Sakkal Majalla"/>
    <w:charset w:val="0"/>
    <w:family w:val="auto"/>
    <w:pitch w:val="variable"/>
  </w:font>
  <w:font w:name="PMingLiU">
    <w:altName w:val="PMingLiU"/>
    <w:charset w:val="0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bullet"/>
      <w:lvlText w:val="•"/>
      <w:lvlJc w:val="left"/>
      <w:pPr>
        <w:ind w:left="379" w:hanging="269"/>
      </w:pPr>
      <w:rPr>
        <w:rFonts w:hint="default" w:ascii="Times New Roman" w:hAnsi="Times New Roman" w:eastAsia="Times New Roman"/>
        <w:b/>
        <w:bCs/>
        <w:color w:val="FCFCFC"/>
        <w:w w:val="173"/>
        <w:sz w:val="36"/>
        <w:szCs w:val="36"/>
      </w:rPr>
    </w:lvl>
    <w:lvl w:ilvl="1">
      <w:start w:val="1"/>
      <w:numFmt w:val="bullet"/>
      <w:lvlText w:val="•"/>
      <w:lvlJc w:val="left"/>
      <w:pPr>
        <w:ind w:left="1499" w:hanging="26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619" w:hanging="26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39" w:hanging="26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59" w:hanging="26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979" w:hanging="26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099" w:hanging="26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219" w:hanging="26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339" w:hanging="269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/>
    <w:rPr>
      <w:rFonts w:ascii="Tahoma" w:hAnsi="Tahoma" w:eastAsia="Tahoma"/>
      <w:sz w:val="11"/>
      <w:szCs w:val="11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Arial" w:hAnsi="Arial" w:eastAsia="Arial"/>
      <w:sz w:val="39"/>
      <w:szCs w:val="39"/>
    </w:rPr>
  </w:style>
  <w:style w:styleId="Heading2" w:type="paragraph">
    <w:name w:val="Heading 2"/>
    <w:basedOn w:val="Normal"/>
    <w:uiPriority w:val="1"/>
    <w:qFormat/>
    <w:pPr>
      <w:ind w:left="20"/>
      <w:outlineLvl w:val="2"/>
    </w:pPr>
    <w:rPr>
      <w:rFonts w:ascii="Arial" w:hAnsi="Arial" w:eastAsia="Arial"/>
      <w:sz w:val="34"/>
      <w:szCs w:val="34"/>
    </w:rPr>
  </w:style>
  <w:style w:styleId="Heading3" w:type="paragraph">
    <w:name w:val="Heading 3"/>
    <w:basedOn w:val="Normal"/>
    <w:uiPriority w:val="1"/>
    <w:qFormat/>
    <w:pPr>
      <w:ind w:left="20"/>
      <w:outlineLvl w:val="3"/>
    </w:pPr>
    <w:rPr>
      <w:rFonts w:ascii="Arial" w:hAnsi="Arial" w:eastAsia="Arial"/>
      <w:sz w:val="33"/>
      <w:szCs w:val="33"/>
    </w:rPr>
  </w:style>
  <w:style w:styleId="Heading4" w:type="paragraph">
    <w:name w:val="Heading 4"/>
    <w:basedOn w:val="Normal"/>
    <w:uiPriority w:val="1"/>
    <w:qFormat/>
    <w:pPr>
      <w:spacing w:before="59"/>
      <w:ind w:left="556"/>
      <w:outlineLvl w:val="4"/>
    </w:pPr>
    <w:rPr>
      <w:rFonts w:ascii="Lucida Sans" w:hAnsi="Lucida Sans" w:eastAsia="Lucida Sans"/>
      <w:sz w:val="31"/>
      <w:szCs w:val="31"/>
    </w:rPr>
  </w:style>
  <w:style w:styleId="Heading5" w:type="paragraph">
    <w:name w:val="Heading 5"/>
    <w:basedOn w:val="Normal"/>
    <w:uiPriority w:val="1"/>
    <w:qFormat/>
    <w:pPr>
      <w:ind w:left="2586"/>
      <w:outlineLvl w:val="5"/>
    </w:pPr>
    <w:rPr>
      <w:rFonts w:ascii="Lucida Sans" w:hAnsi="Lucida Sans" w:eastAsia="Lucida Sans"/>
      <w:sz w:val="28"/>
      <w:szCs w:val="28"/>
    </w:rPr>
  </w:style>
  <w:style w:styleId="Heading6" w:type="paragraph">
    <w:name w:val="Heading 6"/>
    <w:basedOn w:val="Normal"/>
    <w:uiPriority w:val="1"/>
    <w:qFormat/>
    <w:pPr>
      <w:ind w:left="20"/>
      <w:outlineLvl w:val="6"/>
    </w:pPr>
    <w:rPr>
      <w:rFonts w:ascii="Arial" w:hAnsi="Arial" w:eastAsia="Arial"/>
      <w:sz w:val="26"/>
      <w:szCs w:val="26"/>
    </w:rPr>
  </w:style>
  <w:style w:styleId="Heading7" w:type="paragraph">
    <w:name w:val="Heading 7"/>
    <w:basedOn w:val="Normal"/>
    <w:uiPriority w:val="1"/>
    <w:qFormat/>
    <w:pPr>
      <w:ind w:left="1360"/>
      <w:outlineLvl w:val="7"/>
    </w:pPr>
    <w:rPr>
      <w:rFonts w:ascii="Lucida Sans" w:hAnsi="Lucida Sans" w:eastAsia="Lucida Sans"/>
      <w:sz w:val="25"/>
      <w:szCs w:val="25"/>
    </w:rPr>
  </w:style>
  <w:style w:styleId="Heading8" w:type="paragraph">
    <w:name w:val="Heading 8"/>
    <w:basedOn w:val="Normal"/>
    <w:uiPriority w:val="1"/>
    <w:qFormat/>
    <w:pPr>
      <w:spacing w:before="61"/>
      <w:outlineLvl w:val="8"/>
    </w:pPr>
    <w:rPr>
      <w:rFonts w:ascii="Tahoma" w:hAnsi="Tahoma" w:eastAsia="Tahoma"/>
      <w:sz w:val="23"/>
      <w:szCs w:val="23"/>
    </w:rPr>
  </w:style>
  <w:style w:styleId="Heading9" w:type="paragraph">
    <w:name w:val="Heading 9"/>
    <w:basedOn w:val="Normal"/>
    <w:uiPriority w:val="1"/>
    <w:qFormat/>
    <w:pPr>
      <w:outlineLvl w:val="9"/>
    </w:pPr>
    <w:rPr>
      <w:rFonts w:ascii="Lucida Sans" w:hAnsi="Lucida Sans" w:eastAsia="Lucida Sans"/>
      <w:sz w:val="22"/>
      <w:szCs w:val="22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jpe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jpe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jpe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jpe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jpe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jpe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jpeg"/><Relationship Id="rId101" Type="http://schemas.openxmlformats.org/officeDocument/2006/relationships/image" Target="media/image97.png"/><Relationship Id="rId102" Type="http://schemas.openxmlformats.org/officeDocument/2006/relationships/image" Target="media/image98.jpeg"/><Relationship Id="rId103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Tadas Matulis</dc:creator>
  <dcterms:created xsi:type="dcterms:W3CDTF">2020-12-15T13:15:07Z</dcterms:created>
  <dcterms:modified xsi:type="dcterms:W3CDTF">2020-12-15T13:15:07Z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2020-02-21T00:00:00Z</vt:filetime>
  </property>
  <property fmtid="{D5CDD505-2E9C-101B-9397-08002B2CF9AE}" pid="3" name="LastSaved">
    <vt:filetime>2020-12-15T00:00:00Z</vt:filetime>
  </property>
</Properties>
</file>